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.665501pt;margin-top:255.836411pt;width:521.75pt;height:586.1pt;mso-position-horizontal-relative:page;mso-position-vertical-relative:page;z-index:-306424" coordorigin="-33,5117" coordsize="10435,11722">
            <v:shape style="position:absolute;left:1529;top:12947;width:2783;height:3891" type="#_x0000_t75" stroked="false">
              <v:imagedata r:id="rId5" o:title=""/>
            </v:shape>
            <v:group style="position:absolute;left:2398;top:11453;width:987;height:2244" coordorigin="2398,11453" coordsize="987,2244">
              <v:shape style="position:absolute;left:2398;top:11453;width:987;height:2244" coordorigin="2398,11453" coordsize="987,2244" path="m3216,11453l3139,11577,3066,11699,2996,11818,2930,11934,2868,12048,2810,12159,2756,12267,2705,12373,2658,12476,2616,12576,2577,12674,2541,12770,2510,12862,2482,12953,2459,13040,2439,13125,2423,13207,2411,13287,2402,13364,2398,13438,2532,13696,2546,13608,2562,13521,2581,13435,2604,13350,2629,13267,2658,13184,2690,13103,2725,13023,2763,12944,2804,12867,2848,12790,2895,12715,2946,12641,2999,12568,3056,12497,3115,12427,3178,12357,3244,12290,3313,12223,3385,12157,3216,11453xe" filled="true" fillcolor="#9bc31c" stroked="false">
                <v:path arrowok="t"/>
                <v:fill type="solid"/>
              </v:shape>
            </v:group>
            <v:group style="position:absolute;left:2398;top:11453;width:915;height:2244" coordorigin="2398,11453" coordsize="915,2244">
              <v:shape style="position:absolute;left:2398;top:11453;width:915;height:2244" coordorigin="2398,11453" coordsize="915,2244" path="m3216,11453l3139,11577,3066,11699,2996,11818,2930,11934,2868,12048,2810,12159,2756,12267,2705,12373,2658,12476,2616,12576,2577,12674,2541,12770,2510,12862,2482,12953,2459,13040,2439,13125,2423,13207,2411,13287,2402,13364,2398,13438,2532,13696,2528,13567,2528,13438,2532,13319,2541,13200,2555,13085,2573,12974,2596,12866,2624,12762,2656,12661,2693,12564,2734,12470,2780,12381,2830,12294,2885,12212,2945,12133,3009,12057,3078,11986,3152,11918,3230,11853,3313,11792,3216,11453xe" filled="true" fillcolor="#708b2b" stroked="false">
                <v:path arrowok="t"/>
                <v:fill type="solid"/>
              </v:shape>
            </v:group>
            <v:group style="position:absolute;left:2532;top:11830;width:853;height:1867" coordorigin="2532,11830" coordsize="853,1867">
              <v:shape style="position:absolute;left:2532;top:11830;width:853;height:1867" coordorigin="2532,11830" coordsize="853,1867" path="m3324,11830l3252,11925,3183,12020,3118,12115,3055,12210,2997,12304,2942,12398,2890,12492,2842,12586,2797,12680,2756,12773,2718,12867,2683,12959,2652,13052,2625,13145,2601,13237,2580,13330,2563,13422,2549,13513,2539,13605,2532,13696,2546,13608,2562,13521,2581,13435,2604,13350,2629,13267,2658,13184,2690,13103,2725,13023,2763,12944,2804,12866,2848,12790,2895,12715,2946,12641,2999,12568,3056,12497,3115,12427,3178,12357,3244,12290,3313,12223,3385,12157,3324,11830xe" filled="true" fillcolor="#c8d300" stroked="false">
                <v:path arrowok="t"/>
                <v:fill type="solid"/>
              </v:shape>
            </v:group>
            <v:group style="position:absolute;left:2361;top:11419;width:1060;height:2312" coordorigin="2361,11419" coordsize="1060,2312">
              <v:shape style="position:absolute;left:2361;top:11419;width:1060;height:2312" coordorigin="2361,11419" coordsize="1060,2312" path="m3420,12144l3343,12211,3269,12280,3198,12350,3131,12421,3067,12494,3006,12567,2949,12642,2895,12718,2844,12796,2797,12875,2753,12954,2712,13036,2674,13118,2640,13202,2610,13287,2582,13373,2558,13460,2538,13549,2520,13639,2506,13730,2361,13465,2366,13388,2375,13309,2388,13227,2405,13142,2427,13054,2452,12964,2482,12871,2516,12775,2554,12677,2595,12576,2641,12472,2691,12366,2745,12257,2804,12145,2866,12031,2932,11914,3003,11794,3077,11672,3156,11546,3238,11419,3420,12144xe" filled="false" stroked="true" strokeweight="1.493pt" strokecolor="#000000">
                <v:path arrowok="t"/>
              </v:shape>
            </v:group>
            <v:group style="position:absolute;left:3134;top:12042;width:17;height:8" coordorigin="3134,12042" coordsize="17,8">
              <v:shape style="position:absolute;left:3134;top:12042;width:17;height:8" coordorigin="3134,12042" coordsize="17,8" path="m3150,12042l3145,12042,3139,12043,3134,12044,3135,12049,3141,12047,3146,12044,3150,12042xe" filled="true" fillcolor="#9c9c1e" stroked="false">
                <v:path arrowok="t"/>
                <v:fill type="solid"/>
              </v:shape>
            </v:group>
            <v:group style="position:absolute;left:3009;top:11880;width:177;height:178" coordorigin="3009,11880" coordsize="177,178">
              <v:shape style="position:absolute;left:3009;top:11880;width:177;height:178" coordorigin="3009,11880" coordsize="177,178" path="m3084,11880l3031,11910,3009,11986,3014,12004,3057,12049,3097,12057,3111,12058,3124,12054,3135,12049,3134,12044,3129,12044,3112,12040,3093,12028,3083,12011,3079,11990,3083,11971,3095,11954,3112,11942,3131,11938,3179,11938,3176,11930,3164,11913,3145,11894,3128,11886,3108,11882,3084,11880xe" filled="true" fillcolor="#627929" stroked="false">
                <v:path arrowok="t"/>
                <v:fill type="solid"/>
              </v:shape>
              <v:shape style="position:absolute;left:3009;top:11880;width:177;height:178" coordorigin="3009,11880" coordsize="177,178" path="m3134,12044l3129,12044,3134,12044,3134,12044xe" filled="true" fillcolor="#627929" stroked="false">
                <v:path arrowok="t"/>
                <v:fill type="solid"/>
              </v:shape>
              <v:shape style="position:absolute;left:3009;top:11880;width:177;height:178" coordorigin="3009,11880" coordsize="177,178" path="m3179,11938l3131,11938,3152,11942,3168,11953,3174,11957,3177,11962,3181,11969,3185,11964,3182,11947,3179,11938xe" filled="true" fillcolor="#627929" stroked="false">
                <v:path arrowok="t"/>
                <v:fill type="solid"/>
              </v:shape>
            </v:group>
            <v:group style="position:absolute;left:3079;top:11938;width:106;height:106" coordorigin="3079,11938" coordsize="106,106">
              <v:shape style="position:absolute;left:3079;top:11938;width:106;height:106" coordorigin="3079,11938" coordsize="106,106" path="m3127,11938l3109,11944,3091,11957,3082,11974,3079,11996,3085,12015,3097,12032,3115,12042,3134,12044,3139,12043,3145,12042,3150,12042,3157,12039,3164,12035,3170,12027,3181,12016,3185,12004,3185,11984,3184,11980,3184,11975,3182,11972,3181,11969,3177,11962,3174,11957,3165,11950,3149,11941,3127,11938xe" filled="true" fillcolor="#9bc31c" stroked="false">
                <v:path arrowok="t"/>
                <v:fill type="solid"/>
              </v:shape>
            </v:group>
            <v:group style="position:absolute;left:3181;top:11967;width:5;height:13" coordorigin="3181,11967" coordsize="5,13">
              <v:shape style="position:absolute;left:3181;top:11967;width:5;height:13" coordorigin="3181,11967" coordsize="5,13" path="m3185,11967l3181,11969,3182,11972,3184,11975,3184,11980,3184,11976,3185,11972,3185,11967xe" filled="true" fillcolor="#9c9c1e" stroked="false">
                <v:path arrowok="t"/>
                <v:fill type="solid"/>
              </v:shape>
            </v:group>
            <v:group style="position:absolute;left:2601;top:13102;width:17;height:8" coordorigin="2601,13102" coordsize="17,8">
              <v:shape style="position:absolute;left:2601;top:13102;width:17;height:8" coordorigin="2601,13102" coordsize="17,8" path="m2618,13102l2612,13102,2607,13103,2601,13104,2603,13109,2608,13107,2614,13104,2618,13102xe" filled="true" fillcolor="#9c9c1e" stroked="false">
                <v:path arrowok="t"/>
                <v:fill type="solid"/>
              </v:shape>
            </v:group>
            <v:group style="position:absolute;left:2476;top:12940;width:176;height:178" coordorigin="2476,12940" coordsize="176,178">
              <v:shape style="position:absolute;left:2476;top:12940;width:176;height:178" coordorigin="2476,12940" coordsize="176,178" path="m2552,12940l2499,12970,2476,13046,2482,13064,2525,13109,2579,13118,2591,13114,2603,13109,2601,13104,2597,13104,2580,13100,2561,13088,2550,13071,2547,13051,2551,13031,2562,13014,2579,13002,2599,12998,2646,12998,2643,12990,2631,12973,2613,12954,2596,12946,2576,12942,2552,12940xe" filled="true" fillcolor="#627929" stroked="false">
                <v:path arrowok="t"/>
                <v:fill type="solid"/>
              </v:shape>
              <v:shape style="position:absolute;left:2476;top:12940;width:176;height:178" coordorigin="2476,12940" coordsize="176,178" path="m2601,13104l2597,13104,2601,13104,2601,13104xe" filled="true" fillcolor="#627929" stroked="false">
                <v:path arrowok="t"/>
                <v:fill type="solid"/>
              </v:shape>
              <v:shape style="position:absolute;left:2476;top:12940;width:176;height:178" coordorigin="2476,12940" coordsize="176,178" path="m2646,12998l2599,12998,2619,13002,2636,13013,2641,13017,2645,13022,2648,13029,2652,13025,2650,13007,2646,12998xe" filled="true" fillcolor="#627929" stroked="false">
                <v:path arrowok="t"/>
                <v:fill type="solid"/>
              </v:shape>
            </v:group>
            <v:group style="position:absolute;left:2547;top:12998;width:106;height:106" coordorigin="2547,12998" coordsize="106,106">
              <v:shape style="position:absolute;left:2547;top:12998;width:106;height:106" coordorigin="2547,12998" coordsize="106,106" path="m2595,12998l2577,13004,2559,13017,2550,13034,2547,13056,2552,13075,2565,13092,2583,13102,2601,13104,2607,13103,2612,13102,2618,13102,2652,13050,2652,13044,2651,13040,2651,13035,2650,13032,2648,13029,2645,13022,2641,13017,2633,13010,2616,13001,2595,12998xe" filled="true" fillcolor="#9bc31c" stroked="false">
                <v:path arrowok="t"/>
                <v:fill type="solid"/>
              </v:shape>
            </v:group>
            <v:group style="position:absolute;left:2648;top:13027;width:5;height:13" coordorigin="2648,13027" coordsize="5,13">
              <v:shape style="position:absolute;left:2648;top:13027;width:5;height:13" coordorigin="2648,13027" coordsize="5,13" path="m2652,13027l2648,13029,2650,13032,2651,13035,2651,13040,2652,13036,2652,13032,2652,13027xe" filled="true" fillcolor="#9c9c1e" stroked="false">
                <v:path arrowok="t"/>
                <v:fill type="solid"/>
              </v:shape>
            </v:group>
            <v:group style="position:absolute;left:2925;top:12571;width:16;height:9" coordorigin="2925,12571" coordsize="16,9">
              <v:shape style="position:absolute;left:2925;top:12571;width:16;height:9" coordorigin="2925,12571" coordsize="16,9" path="m2941,12571l2936,12571,2931,12573,2925,12573,2926,12579,2932,12575,2937,12574,2941,12571xe" filled="true" fillcolor="#9c9c1e" stroked="false">
                <v:path arrowok="t"/>
                <v:fill type="solid"/>
              </v:shape>
            </v:group>
            <v:group style="position:absolute;left:2800;top:12410;width:177;height:178" coordorigin="2800,12410" coordsize="177,178">
              <v:shape style="position:absolute;left:2800;top:12410;width:177;height:178" coordorigin="2800,12410" coordsize="177,178" path="m2875,12410l2823,12439,2800,12516,2806,12534,2849,12579,2888,12586,2902,12587,2915,12584,2926,12579,2925,12573,2921,12573,2903,12569,2885,12557,2874,12540,2870,12520,2874,12500,2886,12483,2903,12471,2923,12467,2970,12467,2967,12459,2955,12442,2936,12423,2920,12415,2900,12411,2875,12410xe" filled="true" fillcolor="#627929" stroked="false">
                <v:path arrowok="t"/>
                <v:fill type="solid"/>
              </v:shape>
              <v:shape style="position:absolute;left:2800;top:12410;width:177;height:178" coordorigin="2800,12410" coordsize="177,178" path="m2925,12573l2921,12573,2925,12573xe" filled="true" fillcolor="#627929" stroked="false">
                <v:path arrowok="t"/>
                <v:fill type="solid"/>
              </v:shape>
              <v:shape style="position:absolute;left:2800;top:12410;width:177;height:178" coordorigin="2800,12410" coordsize="177,178" path="m2970,12467l2923,12467,2943,12471,2960,12482,2966,12486,2969,12492,2972,12498,2976,12493,2974,12476,2970,12467xe" filled="true" fillcolor="#627929" stroked="false">
                <v:path arrowok="t"/>
                <v:fill type="solid"/>
              </v:shape>
            </v:group>
            <v:group style="position:absolute;left:2870;top:12467;width:107;height:107" coordorigin="2870,12467" coordsize="107,107">
              <v:shape style="position:absolute;left:2870;top:12467;width:107;height:107" coordorigin="2870,12467" coordsize="107,107" path="m2918,12467l2900,12472,2883,12486,2874,12503,2870,12525,2876,12544,2888,12561,2906,12571,2925,12573,2931,12573,2936,12571,2941,12571,2949,12569,2955,12564,2961,12556,2972,12545,2977,12533,2976,12520,2976,12513,2976,12509,2975,12504,2973,12502,2972,12498,2969,12492,2966,12486,2957,12479,2940,12470,2918,12467xe" filled="true" fillcolor="#9bc31c" stroked="false">
                <v:path arrowok="t"/>
                <v:fill type="solid"/>
              </v:shape>
            </v:group>
            <v:group style="position:absolute;left:2972;top:12497;width:5;height:12" coordorigin="2972,12497" coordsize="5,12">
              <v:shape style="position:absolute;left:2972;top:12497;width:5;height:12" coordorigin="2972,12497" coordsize="5,12" path="m2976,12497l2972,12498,2973,12502,2975,12504,2976,12509,2976,12506,2977,12501,2976,12497xe" filled="true" fillcolor="#9c9c1e" stroked="false">
                <v:path arrowok="t"/>
                <v:fill type="solid"/>
              </v:shape>
            </v:group>
            <v:group style="position:absolute;left:0;top:9610;width:632;height:2952" coordorigin="0,9610" coordsize="632,2952">
              <v:shape style="position:absolute;left:0;top:9610;width:632;height:2952" coordorigin="0,9610" coordsize="632,2952" path="m0,9610l0,11643,20,11717,57,11838,96,11954,138,12064,183,12167,230,12265,280,12357,631,12562,581,12447,536,12332,495,12216,459,12098,428,11980,401,11861,378,11741,360,11621,347,11499,338,11376,333,11253,334,11128,338,11003,348,10877,362,10750,380,10622,403,10493,430,10363,462,10233,499,10102,0,9610xe" filled="true" fillcolor="#9bc31c" stroked="false">
                <v:path arrowok="t"/>
                <v:fill type="solid"/>
              </v:shape>
            </v:group>
            <v:group style="position:absolute;left:0;top:9592;width:632;height:2970" coordorigin="0,9592" coordsize="632,2970">
              <v:shape style="position:absolute;left:0;top:9592;width:632;height:2970" coordorigin="0,9592" coordsize="632,2970" path="m0,9592l0,10171,9,10126,46,9990,91,9856,143,9722,0,9592xe" filled="true" fillcolor="#708b2b" stroked="false">
                <v:path arrowok="t"/>
                <v:fill type="solid"/>
              </v:shape>
              <v:shape style="position:absolute;left:0;top:9592;width:632;height:2970" coordorigin="0,9592" coordsize="632,2970" path="m0,11193l0,11643,20,11717,57,11838,96,11954,138,12064,183,12167,230,12265,280,12357,631,12562,530,12412,436,12262,351,12114,274,11966,205,11820,144,11674,91,11529,46,11385,10,11241,0,11193xe" filled="true" fillcolor="#708b2b" stroked="false">
                <v:path arrowok="t"/>
                <v:fill type="solid"/>
              </v:shape>
            </v:group>
            <v:group style="position:absolute;left:149;top:9760;width:483;height:2803" coordorigin="149,9760" coordsize="483,2803">
              <v:shape style="position:absolute;left:149;top:9760;width:483;height:2803" coordorigin="149,9760" coordsize="483,2803" path="m186,9760l171,9926,159,10090,152,10252,149,10410,149,10566,154,10718,162,10868,175,11015,191,11160,212,11301,236,11440,264,11576,296,11709,332,11839,372,11967,416,12091,464,12213,516,12332,572,12449,631,12562,582,12447,536,12332,495,12216,459,12098,428,11980,401,11861,378,11741,360,11621,347,11499,338,11376,333,11253,334,11128,338,11003,348,10877,362,10750,380,10622,403,10493,430,10363,462,10233,499,10102,186,9760xe" filled="true" fillcolor="#c8d300" stroked="false">
                <v:path arrowok="t"/>
                <v:fill type="solid"/>
              </v:shape>
            </v:group>
            <v:group style="position:absolute;left:0;top:9565;width:662;height:3031" coordorigin="0,9565" coordsize="662,3031">
              <v:shape style="position:absolute;left:0;top:9565;width:662;height:3031" coordorigin="0,9565" coordsize="662,3031" path="m0,11759l28,11851,67,11967,109,12078,154,12183,201,12281,251,12374,618,12593,637,12595,645,12592,651,12587,661,12570,660,12551,631,12484,559,12484,303,12334,256,12245,210,12149,167,12049,127,11942,89,11830,53,11712,20,11588,0,11504,0,11759e" filled="true" fillcolor="#000000" stroked="false">
                <v:path arrowok="t"/>
                <v:fill type="solid"/>
              </v:shape>
              <v:shape style="position:absolute;left:0;top:9565;width:662;height:3031" coordorigin="0,9565" coordsize="662,3031" path="m0,9656l462,10110,427,10236,396,10362,370,10486,348,10610,330,10733,316,10856,306,10977,301,11098,299,11218,302,11338,309,11456,320,11574,336,11691,355,11807,379,11922,406,12036,439,12150,475,12262,515,12373,559,12484,631,12484,611,12438,566,12324,525,12208,490,12092,458,11975,431,11857,409,11737,391,11617,378,11496,369,11374,365,11252,365,11128,370,11004,379,10878,393,10752,411,10625,434,10498,461,10369,493,10240,530,10110,533,10098,530,10086,0,9565,0,9656e" filled="true" fillcolor="#000000" stroked="false">
                <v:path arrowok="t"/>
                <v:fill type="solid"/>
              </v:shape>
            </v:group>
            <v:group style="position:absolute;left:118;top:10139;width:18;height:22" coordorigin="118,10139" coordsize="18,22">
              <v:shape style="position:absolute;left:118;top:10139;width:18;height:22" coordorigin="118,10139" coordsize="18,22" path="m136,10139l129,10145,124,10149,118,10155,125,10161,129,10153,133,10146,136,10139xe" filled="true" fillcolor="#9c9c1e" stroked="false">
                <v:path arrowok="t"/>
                <v:fill type="solid"/>
              </v:shape>
            </v:group>
            <v:group style="position:absolute;left:0;top:9969;width:125;height:250" coordorigin="0,9969" coordsize="125,250">
              <v:shape style="position:absolute;left:0;top:9969;width:125;height:250" coordorigin="0,9969" coordsize="125,250" path="m12,9969l0,9971,0,10217,3,10218,21,10219,97,10189,119,10167,79,10167,55,10164,9,10123,5,10087,9,10062,20,10045,34,10031,53,10023,72,10019,117,10019,53,9975,29,9969,12,9969e" filled="true" fillcolor="#627929" stroked="false">
                <v:path arrowok="t"/>
                <v:fill type="solid"/>
              </v:shape>
              <v:shape style="position:absolute;left:0;top:9969;width:125;height:250" coordorigin="0,9969" coordsize="125,250" path="m118,10155l114,10158,98,10165,79,10167,119,10167,125,10161,118,10155e" filled="true" fillcolor="#627929" stroked="false">
                <v:path arrowok="t"/>
                <v:fill type="solid"/>
              </v:shape>
              <v:shape style="position:absolute;left:0;top:9969;width:125;height:250" coordorigin="0,9969" coordsize="125,250" path="m117,10019l72,10019,91,10021,101,10022,111,10025,119,10031,117,10019e" filled="true" fillcolor="#627929" stroked="false">
                <v:path arrowok="t"/>
                <v:fill type="solid"/>
              </v:shape>
            </v:group>
            <v:group style="position:absolute;left:3;top:10019;width:148;height:149" coordorigin="3,10019" coordsize="148,149">
              <v:shape style="position:absolute;left:3;top:10019;width:148;height:149" coordorigin="3,10019" coordsize="148,149" path="m69,10019l10,10063,3,10087,4,10104,56,10162,83,10168,102,10164,118,10155,124,10149,129,10145,136,10139,140,10133,146,10117,150,10088,147,10069,139,10053,136,10049,134,10046,130,10041,127,10036,124,10033,119,10031,111,10025,101,10022,88,10020,69,10019xe" filled="true" fillcolor="#9bc31c" stroked="false">
                <v:path arrowok="t"/>
                <v:fill type="solid"/>
              </v:shape>
            </v:group>
            <v:group style="position:absolute;left:119;top:10026;width:12;height:15" coordorigin="119,10026" coordsize="12,15">
              <v:shape style="position:absolute;left:119;top:10026;width:12;height:15" coordorigin="119,10026" coordsize="12,15" path="m122,10026l119,10031,124,10033,127,10036,130,10041,129,10036,125,10030,122,10026xe" filled="true" fillcolor="#9c9c1e" stroked="false">
                <v:path arrowok="t"/>
                <v:fill type="solid"/>
              </v:shape>
              <v:shape style="position:absolute;left:0;top:11294;width:1357;height:3300" type="#_x0000_t75" stroked="false">
                <v:imagedata r:id="rId6" o:title=""/>
              </v:shape>
            </v:group>
            <v:group style="position:absolute;left:264;top:10923;width:18;height:22" coordorigin="264,10923" coordsize="18,22">
              <v:shape style="position:absolute;left:264;top:10923;width:18;height:22" coordorigin="264,10923" coordsize="18,22" path="m281,10923l275,10929,269,10934,264,10940,270,10945,275,10937,279,10931,281,10923xe" filled="true" fillcolor="#9c9c1e" stroked="false">
                <v:path arrowok="t"/>
                <v:fill type="solid"/>
              </v:shape>
            </v:group>
            <v:group style="position:absolute;left:40;top:10754;width:230;height:250" coordorigin="40,10754" coordsize="230,250">
              <v:shape style="position:absolute;left:40;top:10754;width:230;height:250" coordorigin="40,10754" coordsize="230,250" path="m157,10754l80,10785,43,10857,40,10876,41,10895,63,10951,126,10997,166,11003,184,11001,243,10974,265,10952,225,10952,201,10949,155,10908,151,10872,155,10847,165,10829,180,10816,198,10807,217,10804,262,10804,199,10759,174,10754,157,10754xe" filled="true" fillcolor="#627929" stroked="false">
                <v:path arrowok="t"/>
                <v:fill type="solid"/>
              </v:shape>
              <v:shape style="position:absolute;left:40;top:10754;width:230;height:250" coordorigin="40,10754" coordsize="230,250" path="m264,10940l259,10942,244,10949,225,10952,265,10952,270,10945,264,10940xe" filled="true" fillcolor="#627929" stroked="false">
                <v:path arrowok="t"/>
                <v:fill type="solid"/>
              </v:shape>
              <v:shape style="position:absolute;left:40;top:10754;width:230;height:250" coordorigin="40,10754" coordsize="230,250" path="m262,10804l217,10804,236,10805,247,10807,256,10810,264,10815,262,10804xe" filled="true" fillcolor="#627929" stroked="false">
                <v:path arrowok="t"/>
                <v:fill type="solid"/>
              </v:shape>
            </v:group>
            <v:group style="position:absolute;left:149;top:10804;width:147;height:149" coordorigin="149,10804" coordsize="147,149">
              <v:shape style="position:absolute;left:149;top:10804;width:147;height:149" coordorigin="149,10804" coordsize="147,149" path="m215,10804l155,10848,149,10872,150,10889,201,10946,228,10952,247,10948,264,10940,269,10934,275,10929,282,10923,286,10917,292,10902,296,10873,293,10854,284,10837,282,10833,279,10830,275,10826,272,10820,270,10818,264,10815,256,10810,247,10807,233,10805,215,10804xe" filled="true" fillcolor="#9bc31c" stroked="false">
                <v:path arrowok="t"/>
                <v:fill type="solid"/>
              </v:shape>
            </v:group>
            <v:group style="position:absolute;left:264;top:10811;width:12;height:15" coordorigin="264,10811" coordsize="12,15">
              <v:shape style="position:absolute;left:264;top:10811;width:12;height:15" coordorigin="264,10811" coordsize="12,15" path="m267,10811l264,10815,270,10818,272,10820,275,10826,274,10821,271,10815,267,10811xe" filled="true" fillcolor="#9c9c1e" stroked="false">
                <v:path arrowok="t"/>
                <v:fill type="solid"/>
              </v:shape>
            </v:group>
            <v:group style="position:absolute;left:0;top:6156;width:2546;height:4209" coordorigin="0,6156" coordsize="2546,4209">
              <v:shape style="position:absolute;left:0;top:6156;width:2546;height:4209" coordorigin="0,6156" coordsize="2546,4209" path="m0,10177l0,10311,8,10313,88,10329,169,10342,251,10352,335,10360,419,10363,504,10364,588,10361,671,10356,753,10347,834,10335,913,10320,992,10301,1069,10280,1145,10256,1204,10234,502,10234,423,10233,343,10230,265,10223,188,10214,112,10201,38,10186,0,10177xe" filled="true" fillcolor="#000000" stroked="false">
                <v:path arrowok="t"/>
                <v:fill type="solid"/>
              </v:shape>
              <v:shape style="position:absolute;left:0;top:6156;width:2546;height:4209" coordorigin="0,6156" coordsize="2546,4209" path="m1209,6286l447,6286,526,6287,606,6290,684,6296,761,6306,837,6318,912,6333,985,6351,1058,6372,1129,6395,1199,6422,1267,6451,1335,6483,1401,6518,1466,6556,1529,6596,1592,6640,1653,6686,1712,6735,1771,6787,1828,6842,1883,6899,1937,6959,1988,7020,2036,7082,2081,7145,2124,7209,2163,7275,2200,7342,2234,7409,2265,7479,2293,7549,2318,7620,2340,7692,2360,7766,2376,7840,2390,7916,2401,7993,2408,8071,2413,8149,2416,8229,2415,8310,2411,8391,2405,8471,2396,8549,2384,8627,2369,8703,2352,8777,2331,8851,2308,8923,2282,8994,2253,9064,2221,9133,2187,9200,2149,9266,2109,9330,2066,9394,2021,9456,1972,9516,1921,9576,1867,9634,1810,9690,1752,9745,1692,9796,1631,9845,1569,9891,1506,9934,1441,9975,1376,10012,1309,10046,1241,10078,1172,10107,1102,10132,1031,10155,959,10175,885,10192,811,10206,735,10218,659,10226,581,10231,502,10234,1204,10234,1293,10197,1366,10164,1437,10127,1507,10087,1576,10044,1643,9998,1709,9949,1774,9897,1838,9842,1901,9784,1961,9724,2019,9662,2073,9599,2125,9534,2174,9468,2219,9401,2262,9332,2302,9261,2338,9190,2372,9117,2403,9042,2431,8967,2456,8890,2477,8811,2496,8732,2512,8651,2525,8568,2534,8485,2541,8400,2545,8314,2546,8228,2543,8142,2538,8058,2530,7976,2518,7894,2504,7813,2486,7734,2465,7656,2441,7578,2415,7502,2385,7428,2352,7354,2316,7282,2277,7211,2234,7141,2189,7072,2141,7005,2090,6939,2036,6874,1978,6810,1919,6749,1858,6691,1796,6635,1732,6583,1667,6534,1600,6487,1533,6444,1463,6403,1393,6366,1321,6332,1248,6301,1209,6286xe" filled="true" fillcolor="#000000" stroked="false">
                <v:path arrowok="t"/>
                <v:fill type="solid"/>
              </v:shape>
              <v:shape style="position:absolute;left:0;top:6156;width:2546;height:4209" coordorigin="0,6156" coordsize="2546,4209" path="m445,6156l361,6158,279,6164,197,6173,117,6184,37,6199,0,6208,0,6342,65,6327,140,6313,215,6302,291,6293,369,6288,447,6286,1209,6286,1173,6272,1097,6247,1020,6225,941,6206,862,6190,780,6177,698,6167,615,6160,530,6156,445,6156xe" filled="true" fillcolor="#000000" stroked="false">
                <v:path arrowok="t"/>
                <v:fill type="solid"/>
              </v:shape>
            </v:group>
            <v:group style="position:absolute;left:0;top:6221;width:2481;height:4078" coordorigin="0,6221" coordsize="2481,4078">
              <v:shape style="position:absolute;left:0;top:6221;width:2481;height:4078" coordorigin="0,6221" coordsize="2481,4078" path="m446,6221l365,6223,285,6229,206,6237,128,6248,51,6263,0,6274,0,10245,23,10250,100,10266,179,10278,258,10288,339,10294,422,10298,504,10299,586,10296,666,10291,745,10283,823,10271,900,10257,975,10239,1050,10219,1123,10195,1195,10169,1267,10139,1337,10107,1405,10071,1473,10032,1540,9991,1605,9946,1669,9898,1733,9848,1795,9794,1855,9737,1914,9679,1970,9619,2023,9557,2073,9495,2120,9431,2164,9365,2206,9299,2244,9231,2280,9161,2313,9091,2342,9019,2369,8946,2393,8871,2414,8795,2432,8718,2448,8639,2460,8559,2470,8478,2476,8396,2480,8312,2481,8228,2478,8146,2473,8064,2465,7984,2454,7905,2440,7827,2423,7750,2403,7674,2379,7599,2354,7526,2325,7453,2293,7382,2258,7312,2220,7243,2179,7176,2135,7109,2089,7044,2039,6980,1986,6917,1931,6855,1873,6795,1814,6738,1754,6685,1692,6634,1629,6586,1565,6541,1499,6499,1432,6460,1364,6424,1294,6391,1224,6361,1152,6333,1078,6309,1004,6288,928,6269,850,6254,772,6241,692,6232,611,6225,529,6222,446,6221e" filled="true" fillcolor="#9bc31c" stroked="false">
                <v:path arrowok="t"/>
                <v:fill type="solid"/>
              </v:shape>
            </v:group>
            <v:group style="position:absolute;left:0;top:6222;width:430;height:4073" coordorigin="0,6222" coordsize="430,4073">
              <v:shape style="position:absolute;left:0;top:6222;width:430;height:4073" coordorigin="0,6222" coordsize="430,4073" path="m430,6222l354,6224,278,6229,204,6237,131,6248,58,6261,0,6274,0,6507,165,6388,430,6222e" filled="true" fillcolor="#708b2b" stroked="false">
                <v:path arrowok="t"/>
                <v:fill type="solid"/>
              </v:shape>
              <v:shape style="position:absolute;left:0;top:6222;width:430;height:4073" coordorigin="0,6222" coordsize="430,4073" path="m0,10245l98,10266,172,10278,247,10287,323,10294,69,10054,0,9982,0,10245e" filled="true" fillcolor="#708b2b" stroked="false">
                <v:path arrowok="t"/>
                <v:fill type="solid"/>
              </v:shape>
            </v:group>
            <v:group style="position:absolute;left:758;top:6256;width:1723;height:4025" coordorigin="758,6256" coordsize="1723,4025">
              <v:shape style="position:absolute;left:758;top:6256;width:1723;height:4025" coordorigin="758,6256" coordsize="1723,4025" path="m863,6256l1072,6486,1258,6713,1422,6936,1563,7157,1681,7375,1777,7589,1851,7801,1902,8010,1930,8215,1936,8418,1920,8618,1881,8815,1819,9008,1735,9199,1629,9387,1499,9572,1348,9754,1174,9932,977,10108,758,10281,819,10272,880,10261,940,10248,1000,10233,1059,10216,1117,10198,1174,10177,1231,10155,1287,10130,1342,10104,1397,10076,1450,10046,1504,10014,1556,9980,1608,9944,1659,9907,1709,9867,1758,9826,1807,9782,1855,9737,1914,9679,1970,9619,2023,9557,2073,9495,2120,9431,2164,9365,2206,9299,2244,9231,2280,9161,2313,9091,2342,9019,2369,8946,2393,8871,2414,8795,2432,8718,2448,8639,2460,8559,2470,8478,2476,8396,2480,8312,2481,8228,2478,8146,2473,8064,2465,7984,2454,7905,2440,7827,2423,7750,2403,7674,2379,7599,2354,7526,2325,7453,2293,7382,2258,7312,2220,7243,2179,7176,2135,7109,2089,7044,2039,6980,1986,6917,1931,6855,1885,6807,1839,6762,1791,6718,1743,6676,1694,6636,1645,6598,1594,6561,1543,6527,1490,6494,1437,6463,1384,6434,1329,6407,1273,6382,1217,6359,1160,6337,1102,6317,1044,6299,984,6283,924,6269,863,6256xe" filled="true" fillcolor="#c8d300" stroked="false">
                <v:path arrowok="t"/>
                <v:fill type="solid"/>
              </v:shape>
            </v:group>
            <v:group style="position:absolute;left:841;top:6506;width:277;height:277" coordorigin="841,6506" coordsize="277,277">
              <v:shape style="position:absolute;left:841;top:6506;width:277;height:277" coordorigin="841,6506" coordsize="277,277" path="m996,6506l985,6506,967,6506,948,6510,891,6538,853,6585,841,6638,843,6657,863,6718,925,6772,976,6782,996,6780,1058,6758,1098,6714,1118,6651,1117,6633,1098,6572,1057,6528,1023,6512,1015,6509,1006,6507,996,6506xe" filled="true" fillcolor="#9bc31c" stroked="false">
                <v:path arrowok="t"/>
                <v:fill type="solid"/>
              </v:shape>
            </v:group>
            <v:group style="position:absolute;left:985;top:6492;width:31;height:17" coordorigin="985,6492" coordsize="31,17">
              <v:shape style="position:absolute;left:985;top:6492;width:31;height:17" coordorigin="985,6492" coordsize="31,17" path="m1010,6506l996,6506,1006,6507,1015,6509,1010,6506xe" filled="true" fillcolor="#9c9c1e" stroked="false">
                <v:path arrowok="t"/>
                <v:fill type="solid"/>
              </v:shape>
              <v:shape style="position:absolute;left:985;top:6492;width:31;height:17" coordorigin="985,6492" coordsize="31,17" path="m985,6492l987,6506,996,6506,1010,6506,1006,6503,985,6492xe" filled="true" fillcolor="#9c9c1e" stroked="false">
                <v:path arrowok="t"/>
                <v:fill type="solid"/>
              </v:shape>
            </v:group>
            <v:group style="position:absolute;left:655;top:6468;width:465;height:466" coordorigin="655,6468" coordsize="465,466">
              <v:shape style="position:absolute;left:655;top:6468;width:465;height:466" coordorigin="655,6468" coordsize="465,466" path="m885,6468l808,6482,753,6510,709,6551,676,6605,656,6675,655,6693,655,6712,668,6774,694,6833,749,6891,804,6919,877,6934,896,6934,956,6923,1026,6889,1079,6827,1103,6782,988,6782,969,6782,909,6764,857,6705,842,6649,842,6631,862,6569,924,6519,987,6506,985,6493,923,6472,904,6469,885,6468xe" filled="true" fillcolor="#708b2b" stroked="false">
                <v:path arrowok="t"/>
                <v:fill type="solid"/>
              </v:shape>
              <v:shape style="position:absolute;left:655;top:6468;width:465;height:466" coordorigin="655,6468" coordsize="465,466" path="m1119,6706l1101,6711,1090,6728,1077,6743,1024,6775,988,6782,1103,6782,1109,6764,1114,6745,1117,6725,1119,6706xe" filled="true" fillcolor="#708b2b" stroked="false">
                <v:path arrowok="t"/>
                <v:fill type="solid"/>
              </v:shape>
            </v:group>
            <v:group style="position:absolute;left:1105;top:6663;width:15;height:41" coordorigin="1105,6663" coordsize="15,41">
              <v:shape style="position:absolute;left:1105;top:6663;width:15;height:41" coordorigin="1105,6663" coordsize="15,41" path="m1116,6663l1116,6665,1112,6685,1105,6704,1119,6703,1119,6683,1116,6663xe" filled="true" fillcolor="#9c9c1e" stroked="false">
                <v:path arrowok="t"/>
                <v:fill type="solid"/>
              </v:shape>
              <v:shape style="position:absolute;left:-33;top:7162;width:2374;height:2978" type="#_x0000_t75" stroked="false">
                <v:imagedata r:id="rId7" o:title=""/>
              </v:shape>
              <v:shape style="position:absolute;left:-19;top:11686;width:1227;height:1686" type="#_x0000_t75" stroked="false">
                <v:imagedata r:id="rId8" o:title=""/>
              </v:shape>
              <v:shape style="position:absolute;left:351;top:10130;width:4554;height:5228" type="#_x0000_t75" stroked="false">
                <v:imagedata r:id="rId9" o:title=""/>
              </v:shape>
              <v:shape style="position:absolute;left:5556;top:9616;width:2799;height:5757" type="#_x0000_t75" stroked="false">
                <v:imagedata r:id="rId10" o:title=""/>
              </v:shape>
            </v:group>
            <v:group style="position:absolute;left:5638;top:10462;width:2467;height:4388" coordorigin="5638,10462" coordsize="2467,4388">
              <v:shape style="position:absolute;left:5638;top:10462;width:2467;height:4388" coordorigin="5638,10462" coordsize="2467,4388" path="m5750,10462l5696,10491,5663,10552,5646,10612,5638,10647,5652,10857,5658,10929,5665,11001,5671,11072,5678,11143,5686,11214,5693,11284,5701,11353,5710,11422,5718,11491,5727,11559,5742,11667,5757,11771,5773,11872,5789,11971,5806,12066,5823,12158,5841,12247,5859,12334,5878,12417,5897,12497,5917,12574,5937,12648,5958,12719,5979,12787,6001,12852,6023,12914,6046,12972,6069,13028,6117,13131,6190,13273,6262,13408,6333,13538,6402,13661,6469,13778,6535,13889,6600,13994,6663,14092,6725,14185,6786,14271,6845,14351,6902,14424,6958,14492,7013,14553,7066,14608,7118,14657,7168,14700,7217,14736,7311,14791,7379,14816,7457,14834,7523,14843,7595,14848,7646,14849,7673,14849,7756,14846,7843,14838,7918,14826,7982,14809,8049,14781,8071,14767,7924,14767,7876,14766,7779,14751,7679,14720,7575,14674,7522,14645,7468,14613,7413,14576,7357,14536,7300,14491,7243,14443,7184,14391,7125,14335,7065,14275,7005,14213,6948,14152,6892,14091,6837,14030,6785,13969,6734,13909,6685,13848,6638,13788,6593,13729,6550,13670,6508,13610,6468,13552,6430,13493,6394,13435,6359,13377,6326,13319,6295,13262,6266,13205,6239,13148,6213,13091,6189,13034,6165,12975,6141,12914,6118,12851,6096,12786,6074,12720,6053,12652,6032,12582,6011,12510,5991,12436,5972,12361,5953,12284,5935,12205,5917,12124,5900,12041,5883,11957,5867,11871,5851,11783,5836,11693,5821,11601,5807,11511,5796,11425,5787,11343,5779,11266,5774,11194,5771,11126,5770,11062,5771,11004,5779,10899,5795,10813,5819,10744,5870,10675,5940,10647,5918,10612,5875,10552,5817,10491,5765,10464,5750,10462xe" filled="true" fillcolor="#e7cf01" stroked="false">
                <v:path arrowok="t"/>
                <v:fill type="solid"/>
              </v:shape>
              <v:shape style="position:absolute;left:5638;top:10462;width:2467;height:4388" coordorigin="5638,10462" coordsize="2467,4388" path="m8104,14736l8060,14750,8016,14759,7970,14765,7924,14767,8071,14767,8075,14765,8086,14756,8096,14746,8104,14736xe" filled="true" fillcolor="#e7cf01" stroked="false">
                <v:path arrowok="t"/>
                <v:fill type="solid"/>
              </v:shape>
            </v:group>
            <v:group style="position:absolute;left:5511;top:9561;width:2889;height:5360" coordorigin="5511,9561" coordsize="2889,5360">
              <v:shape style="position:absolute;left:5511;top:9561;width:2889;height:5360" coordorigin="5511,9561" coordsize="2889,5360" path="m7964,14901l7507,14901,7527,14921,7945,14921,7964,1490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044,14881l7429,14881,7448,14901,8024,14901,8044,1488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106,14861l7357,14861,7375,14881,8086,14881,8106,1486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5675,10561l5586,10561,5586,10581,5587,10581,5611,10901,5614,10941,5617,10981,5620,11021,5623,11041,5627,11081,5630,11121,5634,11161,5638,11181,5641,11221,5645,11261,5649,11301,5653,11321,5657,11361,5661,11401,5665,11441,5670,11461,5674,11501,5683,11581,5698,11681,5713,11781,5729,11881,5745,11981,5762,12081,5779,12181,5797,12261,5816,12361,5835,12441,5854,12521,5874,12601,5895,12661,5916,12741,5937,12821,5959,12881,5982,12941,6005,13001,6029,13061,6053,13101,6077,13161,6152,13301,6225,13441,6297,13581,6367,13701,6435,13821,6502,13921,6568,14041,6632,14141,6695,14221,6757,14321,6817,14401,6877,14481,6934,14541,6991,14601,7046,14661,7101,14701,7154,14761,7206,14781,7257,14821,7307,14841,7323,14861,8144,14861,8163,14841,7595,14841,7574,14821,7493,14821,7473,14801,7417,14801,7399,14781,7363,14781,7346,14761,7329,14761,7285,14741,7239,14701,7191,14681,7142,14621,7091,14581,7039,14521,6986,14461,6931,14401,6874,14321,6816,14241,6756,14161,6695,14061,6633,13981,6569,13861,6504,13761,6437,13641,6369,13521,6300,13401,6229,13261,6156,13121,6133,13081,6109,13021,6086,12961,6064,12901,6042,12841,6020,12781,5999,12721,5978,12641,5958,12561,5939,12501,5920,12421,5901,12321,5883,12241,5865,12161,5848,12061,5832,11961,5816,11881,5800,11781,5785,11661,5771,11561,5766,11521,5762,11501,5758,11461,5753,11421,5749,11381,5745,11361,5741,11321,5737,11281,5733,11241,5730,11221,5726,11181,5722,11141,5719,11101,5715,11081,5712,11041,5708,11001,5705,10961,5702,10941,5699,10901,5696,10861,5675,10581,5675,1056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199,14821l7905,14821,7885,14841,8181,14841,8199,1482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232,14801l7997,14801,7979,14821,8216,14821,8232,1480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265,14781l8067,14781,8045,14801,8249,14801,8265,1478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310,14741l8164,14741,8146,14761,8128,14761,8109,14781,8280,14781,8295,14761,8310,1474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373,14661l8265,14661,8249,14681,8237,14701,8224,14701,8210,14721,8196,14721,8180,14741,8325,14741,8339,14721,8352,14701,8363,14681,8373,1466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180,14101l7966,14101,7990,14121,8057,14121,8078,14141,8098,14141,8117,14161,8171,14221,8219,14281,8234,14321,8247,14341,8261,14381,8273,14421,8285,14441,8297,14481,8307,14521,8310,14541,8311,14561,8309,14581,8305,14601,8299,14621,8290,14641,8279,14661,8381,14661,8397,14601,8400,14561,8399,14541,8396,14521,8393,14501,8380,14461,8367,14421,8353,14361,8338,14321,8322,14301,8304,14261,8286,14221,8267,14201,8247,14161,8225,14141,8203,14121,8180,1410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7703,14161l7629,14161,7639,14181,7682,14181,7703,1416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7792,14141l7588,14141,7603,14161,7757,14161,7792,1414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6636,10201l6542,10201,6536,10221,6530,10241,6524,10261,6517,10281,6510,10281,6502,10301,6494,10321,6485,10361,6477,10381,6467,10401,6447,10441,6426,10501,6403,10561,6387,10601,6373,10641,6360,10681,6349,10741,6340,10781,6333,10841,6327,10901,6323,10961,6321,11061,6323,11121,6326,11201,6331,11261,6338,11321,6346,11381,6356,11461,6369,11521,6382,11601,6398,11661,6415,11741,6426,11781,6437,11821,6448,11881,6472,11961,6497,12041,6524,12121,6552,12201,6567,12241,6581,12301,6612,12381,6644,12461,6678,12541,6695,12581,6712,12621,6746,12701,6781,12781,6817,12861,6855,12941,6893,13021,6933,13101,6974,13181,7016,13261,7059,13341,7081,13381,7129,13481,7173,13561,7216,13641,7255,13701,7293,13761,7327,13821,7360,13881,7391,13921,7420,13961,7446,14001,7471,14021,7494,14061,7516,14081,7536,14101,7555,14121,7572,14141,7816,14141,7839,14121,7936,14121,7952,14101,8180,14101,8155,14081,7647,14081,7634,14061,7621,14061,7606,14041,7591,14041,7573,14021,7555,14001,7534,13961,7513,13941,7490,13901,7465,13881,7438,13841,7410,13781,7380,13741,7348,13681,7314,13641,7279,13561,7241,13501,7202,13421,7160,13341,7117,13261,7074,13181,7033,13101,6993,13021,6954,12941,6916,12861,6880,12781,6844,12701,6810,12621,6777,12541,6760,12501,6727,12421,6695,12341,6665,12261,6636,12181,6608,12101,6582,12021,6557,11941,6545,11881,6534,11841,6523,11801,6512,11761,6501,11721,6485,11661,6470,11581,6456,11521,6445,11441,6435,11381,6426,11321,6420,11261,6415,11201,6411,11141,6410,11081,6410,11021,6411,10961,6415,10901,6420,10861,6426,10801,6435,10761,6445,10721,6457,10661,6470,10621,6485,10581,6508,10521,6530,10481,6540,10461,6550,10421,6560,10401,6569,10381,6594,10321,6616,10261,6630,10221,6636,1020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130,14061l7754,14061,7718,14081,8155,14081,8130,1406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076,14041l7802,14041,7778,14061,8103,14061,8076,1404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8017,14021l7885,14021,7866,14041,8047,14041,8017,1402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5673,10541l5584,10541,5585,10561,5674,10561,5673,1054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6339,9581l5862,9581,5815,9601,5733,9641,5666,9681,5614,9721,5574,9781,5559,9801,5546,9841,5535,9861,5526,9901,5520,9921,5515,9961,5512,9981,5512,10001,5511,10021,5511,10041,5512,10061,5512,10061,5513,10081,5518,10141,5526,10201,5530,10221,5534,10261,5538,10281,5542,10301,5547,10341,5554,10361,5561,10401,5566,10441,5570,10461,5574,10481,5578,10501,5580,10521,5582,10541,5671,10541,5664,10481,5653,10421,5649,10401,5644,10361,5639,10341,5633,10301,5627,10281,5623,10261,5619,10221,5615,10201,5607,10141,5602,10081,5600,10021,5601,10001,5602,9981,5603,9961,5604,9961,5606,9941,5621,9881,5640,9841,5654,9801,5670,9781,5690,9761,5713,9741,5740,9721,5771,9721,5807,9701,5847,9681,5893,9681,5944,9661,6564,9661,6543,9641,6514,9641,6497,9621,6463,9621,6444,9601,6362,9601,6339,958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6632,9701l6455,9701,6471,9721,6502,9721,6516,9741,6536,9741,6553,9761,6568,9781,6581,9781,6609,9841,6618,9901,6614,9961,6603,10021,6585,10081,6570,10121,6561,10161,6557,10161,6552,10181,6548,10201,6642,10201,6647,10181,6653,10161,6661,10141,6680,10081,6694,10021,6703,9961,6706,9901,6705,9881,6705,9861,6703,9861,6699,9841,6679,9781,6646,9721,6632,970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6583,9661l6275,9661,6298,9681,6382,9681,6401,9701,6617,9701,6601,9681,6583,9661xe" filled="true" fillcolor="#000000" stroked="false">
                <v:path arrowok="t"/>
                <v:fill type="solid"/>
              </v:shape>
              <v:shape style="position:absolute;left:5511;top:9561;width:2889;height:5360" coordorigin="5511,9561" coordsize="2889,5360" path="m6157,9561l6031,9561,5970,9581,6185,9581,6157,9561xe" filled="true" fillcolor="#000000" stroked="false">
                <v:path arrowok="t"/>
                <v:fill type="solid"/>
              </v:shape>
              <v:shape style="position:absolute;left:6376;top:5117;width:4025;height:3820" type="#_x0000_t75" stroked="false">
                <v:imagedata r:id="rId11" o:title=""/>
              </v:shape>
            </v:group>
            <v:group style="position:absolute;left:4676;top:6530;width:3541;height:4251" coordorigin="4676,6530" coordsize="3541,4251">
              <v:shape style="position:absolute;left:4676;top:6530;width:3541;height:4251" coordorigin="4676,6530" coordsize="3541,4251" path="m6588,6530l6520,6532,6452,6539,6384,6548,6317,6561,6249,6577,6182,6596,6115,6619,6049,6645,5982,6675,5916,6707,5850,6743,5784,6783,5718,6825,5653,6871,5589,6920,5527,6970,5467,7022,5409,7076,5353,7132,5299,7191,5248,7250,5198,7312,5151,7376,5106,7442,5063,7509,5022,7579,4983,7651,4946,7724,4912,7799,4879,7877,4849,7956,4821,8037,4794,8120,4770,8205,4749,8291,4730,8376,4714,8460,4701,8544,4690,8627,4683,8710,4678,8792,4676,8874,4676,8955,4680,9035,4686,9114,4695,9193,4707,9272,4722,9350,4739,9427,4760,9503,4783,9579,4809,9655,4837,9730,4869,9804,4902,9876,4938,9946,4975,10013,5015,10077,5056,10138,5098,10197,5143,10253,5190,10306,5238,10356,5288,10404,5340,10449,5394,10491,5450,10530,5507,10567,5566,10600,5628,10631,5691,10660,5755,10685,5822,10708,5891,10728,5960,10745,6029,10759,6098,10769,6167,10776,6235,10780,6304,10780,6372,10778,6439,10771,6507,10762,6575,10749,6642,10733,6709,10714,6776,10691,6842,10665,6909,10635,6975,10603,7041,10566,7107,10527,7173,10484,7238,10438,7302,10390,7365,10339,7425,10287,7482,10233,7538,10177,7592,10119,7643,10059,7693,9997,7740,9933,7785,9867,7829,9799,7870,9730,7908,9658,7945,9585,7980,9510,8012,9432,8043,9353,8072,9272,8098,9189,8122,9104,8144,9019,8162,8934,8178,8849,8192,8766,8202,8682,8210,8600,8214,8518,8216,8436,8216,8356,8212,8276,8206,8196,8197,8117,8185,8039,8170,7961,8153,7884,8132,7807,8109,7731,8084,7656,8055,7581,8024,7507,7990,7435,7954,7365,7916,7298,7877,7234,7836,7173,7793,7114,7748,7058,7702,7005,7653,6954,7603,6907,7551,6862,7497,6820,7441,6780,7384,6744,7325,6710,7264,6679,7201,6651,7136,6625,7070,6602,7001,6582,6932,6565,6863,6551,6794,6541,6725,6534,6656,6530,6588,6530xe" filled="true" fillcolor="#6b631c" stroked="false">
                <v:path arrowok="t"/>
                <v:fill type="solid"/>
              </v:shape>
            </v:group>
            <v:group style="position:absolute;left:6048;top:6536;width:2169;height:4244" coordorigin="6048,6536" coordsize="2169,4244">
              <v:shape style="position:absolute;left:6048;top:6536;width:2169;height:4244" coordorigin="6048,6536" coordsize="2169,4244" path="m6903,6536l6889,6536,6881,6540,6880,6549,6885,6562,6940,6625,7009,6689,7049,6726,7123,6805,7190,6890,7248,6983,7299,7082,7341,7188,7376,7301,7390,7361,7402,7422,7412,7484,7421,7548,7427,7614,7432,7682,7434,7752,7435,7893,7433,7964,7431,8036,7427,8108,7423,8181,7417,8254,7410,8327,7402,8401,7393,8475,7382,8550,7371,8625,7359,8701,7345,8777,7330,8853,7314,8930,7297,9008,7279,9085,7260,9163,7240,9242,7219,9320,7197,9395,7174,9467,7151,9537,7128,9604,7104,9669,7079,9732,7054,9791,7028,9849,7001,9903,6946,10005,6889,10097,6829,10178,6767,10250,6703,10311,6639,10366,6577,10416,6519,10463,6464,10507,6412,10546,6363,10582,6295,10628,6234,10667,6145,10714,6085,10744,6048,10760,6109,10769,6169,10775,6230,10779,6290,10780,6350,10778,6410,10774,6470,10767,6530,10757,6590,10745,6650,10731,6709,10713,6768,10693,6828,10671,6887,10645,6946,10617,7004,10587,7063,10554,7122,10518,7180,10479,7238,10438,7302,10390,7365,10339,7425,10287,7482,10233,7538,10177,7592,10119,7643,10059,7693,9997,7740,9933,7785,9867,7829,9799,7869,9730,7908,9658,7945,9585,7980,9510,8012,9432,8043,9353,8071,9272,8098,9189,8122,9104,8144,9019,8162,8934,8178,8849,8192,8766,8202,8682,8210,8600,8214,8518,8216,8436,8216,8356,8212,8276,8206,8196,8197,8117,8185,8039,8170,7961,8153,7884,8132,7807,8109,7731,8084,7656,8055,7581,8024,7507,7982,7419,7938,7336,7891,7256,7841,7180,7789,7109,7735,7042,7677,6979,7617,6920,7555,6865,7489,6814,7324,6726,7251,6688,7185,6654,7125,6624,7025,6578,6951,6549,6924,6540,6903,6536xe" filled="true" fillcolor="#2f2916" stroked="false">
                <v:path arrowok="t"/>
                <v:fill type="solid"/>
              </v:shape>
            </v:group>
            <v:group style="position:absolute;left:4684;top:6727;width:1198;height:3950" coordorigin="4684,6727" coordsize="1198,3950">
              <v:shape style="position:absolute;left:4684;top:6727;width:1198;height:3950" coordorigin="4684,6727" coordsize="1198,3950" path="m5881,6727l5814,6765,5747,6807,5696,6841,5596,6914,5533,6965,5472,7018,5413,7073,5357,7130,5302,7188,5250,7249,5200,7311,5153,7375,5107,7441,5064,7509,5022,7579,4983,7650,4947,7724,4912,7799,4879,7877,4849,7956,4821,8037,4794,8120,4770,8205,4749,8291,4730,8376,4715,8462,4703,8546,4694,8631,4687,8715,4684,8799,4684,8883,4687,8966,4694,9049,4703,9131,4715,9214,4730,9296,4749,9377,4770,9459,4795,9540,4822,9620,4853,9701,4887,9781,4924,9860,4962,9938,5002,10012,5041,10082,5081,10148,5122,10210,5163,10268,5205,10322,5247,10373,5289,10420,5332,10462,5419,10536,5509,10595,5600,10637,5693,10665,5787,10676,5593,10485,5420,10292,5268,10099,5136,9905,5026,9711,4936,9516,4868,9320,4820,9124,4793,8928,4787,8730,4803,8533,4839,8334,4896,8135,4974,7936,5073,7736,5192,7535,5333,7334,5495,7132,5678,6930,5881,6727xe" filled="true" fillcolor="#e7cf01" stroked="false">
                <v:path arrowok="t"/>
                <v:fill type="solid"/>
              </v:shape>
              <v:shape style="position:absolute;left:3751;top:6081;width:4704;height:4743" type="#_x0000_t75" stroked="false">
                <v:imagedata r:id="rId12" o:title=""/>
              </v:shape>
              <v:shape style="position:absolute;left:5451;top:11647;width:1161;height:1713" type="#_x0000_t75" stroked="false">
                <v:imagedata r:id="rId13" o:title=""/>
              </v:shape>
            </v:group>
            <v:group style="position:absolute;left:7312;top:14251;width:285;height:275" coordorigin="7312,14251" coordsize="285,275">
              <v:shape style="position:absolute;left:7312;top:14251;width:285;height:275" coordorigin="7312,14251" coordsize="285,275" path="m7391,14255l7384,14259,7375,14262,7367,14269,7322,14335,7312,14393,7314,14412,7342,14471,7405,14517,7443,14526,7462,14525,7525,14506,7579,14453,7596,14399,7440,14399,7422,14396,7375,14354,7365,14310,7367,14293,7373,14278,7378,14268,7384,14262,7391,14255xe" filled="true" fillcolor="#352e16" stroked="false">
                <v:path arrowok="t"/>
                <v:fill type="solid"/>
              </v:shape>
              <v:shape style="position:absolute;left:7312;top:14251;width:285;height:275" coordorigin="7312,14251" coordsize="285,275" path="m7502,14251l7507,14254,7513,14258,7515,14264,7522,14271,7527,14280,7530,14293,7533,14312,7532,14331,7499,14384,7440,14399,7596,14399,7596,14396,7597,14392,7597,14377,7594,14357,7566,14296,7509,14253,7502,14251xe" filled="true" fillcolor="#352e16" stroked="false">
                <v:path arrowok="t"/>
                <v:fill type="solid"/>
              </v:shape>
            </v:group>
            <v:group style="position:absolute;left:7365;top:14232;width:169;height:168" coordorigin="7365,14232" coordsize="169,168">
              <v:shape style="position:absolute;left:7365;top:14232;width:169;height:168" coordorigin="7365,14232" coordsize="169,168" path="m7451,14232l7394,14252,7365,14313,7367,14332,7399,14384,7458,14399,7483,14391,7526,14347,7533,14310,7530,14294,7527,14280,7522,14271,7515,14264,7513,14258,7507,14254,7502,14251,7499,14247,7493,14244,7489,14242,7470,14234,7451,14232xe" filled="true" fillcolor="#6e621c" stroked="false">
                <v:path arrowok="t"/>
                <v:fill type="solid"/>
              </v:shape>
              <v:shape style="position:absolute;left:8100;top:14420;width:924;height:1042" type="#_x0000_t75" stroked="false">
                <v:imagedata r:id="rId14" o:title=""/>
              </v:shape>
            </v:group>
            <v:group style="position:absolute;left:704;top:14148;width:2116;height:2116" coordorigin="704,14148" coordsize="2116,2116">
              <v:shape style="position:absolute;left:704;top:14148;width:2116;height:2116" coordorigin="704,14148" coordsize="2116,2116" path="m1762,14148l1675,14152,1590,14162,1507,14179,1427,14202,1350,14232,1275,14267,1204,14307,1137,14353,1073,14403,1014,14458,958,14518,908,14582,862,14649,822,14720,787,14795,758,14872,734,14952,718,15035,707,15120,704,15206,707,15293,718,15378,734,15461,758,15541,787,15618,822,15693,862,15764,908,15831,958,15895,1014,15954,1073,16010,1137,16060,1204,16106,1275,16146,1350,16181,1427,16210,1507,16234,1590,16250,1675,16261,1762,16264,1848,16261,1933,16250,2016,16234,2096,16210,2173,16181,2248,16146,2319,16106,2386,16060,2450,16010,2510,15954,2565,15895,2615,15831,2661,15764,2702,15693,2736,15618,2766,15541,2789,15461,2806,15378,2816,15293,2820,15206,2816,15120,2806,15035,2789,14952,2766,14872,2736,14795,2702,14720,2661,14649,2615,14582,2565,14518,2510,14458,2450,14403,2386,14353,2319,14307,2248,14267,2173,14232,2096,14202,2016,14179,1933,14162,1848,14152,1762,14148xe" filled="true" fillcolor="#ffffff" stroked="false">
                <v:path arrowok="t"/>
                <v:fill type="solid"/>
              </v:shape>
              <v:shape style="position:absolute;left:836;top:14148;width:1682;height:2116" type="#_x0000_t75" stroked="false">
                <v:imagedata r:id="rId15" o:title=""/>
              </v:shape>
            </v:group>
            <v:group style="position:absolute;left:704;top:14148;width:2116;height:2116" coordorigin="704,14148" coordsize="2116,2116">
              <v:shape style="position:absolute;left:704;top:14148;width:2116;height:2116" coordorigin="704,14148" coordsize="2116,2116" path="m1762,16264l1848,16261,1933,16250,2016,16234,2096,16210,2173,16181,2248,16146,2319,16106,2386,16060,2450,16010,2510,15954,2565,15895,2615,15831,2661,15764,2702,15693,2736,15618,2766,15541,2789,15461,2806,15378,2816,15293,2820,15206,2816,15120,2806,15035,2789,14952,2766,14872,2736,14795,2702,14720,2661,14649,2615,14582,2565,14518,2510,14458,2450,14403,2386,14353,2319,14307,2248,14267,2173,14232,2096,14202,2016,14179,1933,14162,1848,14152,1762,14148,1675,14152,1590,14162,1507,14179,1427,14202,1350,14232,1275,14267,1204,14307,1137,14353,1073,14403,1014,14458,958,14518,908,14582,862,14649,822,14720,787,14795,758,14872,734,14952,718,15035,707,15120,704,15206,707,15293,718,15378,734,15461,758,15541,787,15618,822,15693,862,15764,908,15831,958,15895,1014,15954,1073,16010,1137,16060,1204,16106,1275,16146,1350,16181,1427,16210,1507,16234,1590,16250,1675,16261,1762,16264xe" filled="false" stroked="true" strokeweight=".922pt" strokecolor="#0a4e97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451.682007pt;margin-top:-22.414574pt;width:116pt;height:126pt;mso-position-horizontal-relative:page;mso-position-vertical-relative:paragraph;z-index:1168" coordorigin="9034,-448" coordsize="2320,2520">
            <v:group style="position:absolute;left:9733;top:-193;width:2;height:2" coordorigin="9733,-193" coordsize="2,2">
              <v:shape style="position:absolute;left:9733;top:-193;width:2;height:2" coordorigin="9733,-193" coordsize="2,2" path="m9733,-193l9733,-192,9733,-192,9734,-192,9733,-193,9733,-193e" filled="false" stroked="false">
                <v:path arrowok="t"/>
              </v:shape>
              <v:shape style="position:absolute;left:9034;top:-448;width:2319;height:2520" type="#_x0000_t75" stroked="false">
                <v:imagedata r:id="rId16" o:title=""/>
              </v:shape>
              <v:shape style="position:absolute;left:10718;top:1788;width:8;height:13" type="#_x0000_t75" stroked="false">
                <v:imagedata r:id="rId17" o:title=""/>
              </v:shape>
            </v:group>
            <v:group style="position:absolute;left:9866;top:301;width:284;height:285" coordorigin="9866,301" coordsize="284,285">
              <v:shape style="position:absolute;left:9866;top:301;width:284;height:285" coordorigin="9866,301" coordsize="284,285" path="m10009,301l9943,316,9894,358,9868,418,9866,441,9868,465,9893,527,9941,569,10006,585,10030,583,10092,559,10134,511,10150,446,10150,441,10135,377,10094,328,10033,303,10009,301xe" filled="true" fillcolor="#e9521e" stroked="false">
                <v:path arrowok="t"/>
                <v:fill type="solid"/>
              </v:shape>
            </v:group>
            <v:group style="position:absolute;left:10539;top:557;width:208;height:206" coordorigin="10539,557" coordsize="208,206">
              <v:shape style="position:absolute;left:10539;top:557;width:208;height:206" coordorigin="10539,557" coordsize="208,206" path="m10651,557l10584,576,10545,626,10539,646,10541,672,10570,733,10623,763,10650,762,10712,735,10746,664,10746,661,10744,638,10711,583,10651,55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110"/>
        </w:rPr>
        <w:t>e-Bug:</w:t>
      </w:r>
      <w:r>
        <w:rPr>
          <w:b w:val="0"/>
        </w:rPr>
      </w:r>
    </w:p>
    <w:p>
      <w:pPr>
        <w:spacing w:line="247" w:lineRule="auto" w:before="23"/>
        <w:ind w:left="850" w:right="3369" w:firstLine="0"/>
        <w:jc w:val="left"/>
        <w:rPr>
          <w:rFonts w:ascii="Trebuchet MS" w:hAnsi="Trebuchet MS" w:cs="Trebuchet MS" w:eastAsia="Trebuchet MS"/>
          <w:sz w:val="60"/>
          <w:szCs w:val="60"/>
        </w:rPr>
      </w:pPr>
      <w:r>
        <w:rPr/>
        <w:pict>
          <v:group style="position:absolute;margin-left:66.276001pt;margin-top:130.077423pt;width:.4pt;height:.6pt;mso-position-horizontal-relative:page;mso-position-vertical-relative:paragraph;z-index:-306400" coordorigin="1326,2602" coordsize="8,12">
            <v:shape style="position:absolute;left:1326;top:2602;width:8;height:12" coordorigin="1326,2602" coordsize="8,12" path="m1326,2602l1326,2603,1329,2609,1330,2610,1332,2611,1333,2613,1326,2602,1326,26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62.463013pt;margin-top:111.679924pt;width:94.026pt;height:19.4332pt;mso-position-horizontal-relative:page;mso-position-vertical-relative:paragraph;z-index:1120" type="#_x0000_t75" stroked="false">
            <v:imagedata r:id="rId18" o:title=""/>
          </v:shape>
        </w:pict>
      </w:r>
      <w:r>
        <w:rPr/>
        <w:pict>
          <v:group style="position:absolute;margin-left:474.07901pt;margin-top:79.311424pt;width:70.4pt;height:23pt;mso-position-horizontal-relative:page;mso-position-vertical-relative:paragraph;z-index:1144" coordorigin="9482,1586" coordsize="1408,460">
            <v:group style="position:absolute;left:9482;top:1674;width:271;height:267" coordorigin="9482,1674" coordsize="271,267">
              <v:shape style="position:absolute;left:9482;top:1674;width:271;height:267" coordorigin="9482,1674" coordsize="271,267" path="m9607,1674l9547,1691,9496,1747,9482,1812,9483,1829,9507,1887,9554,1925,9617,1941,9621,1941,9698,1918,9725,1892,9611,1892,9603,1891,9555,1847,9551,1828,9751,1828,9751,1825,9752,1821,9752,1810,9751,1792,9750,1785,9550,1785,9551,1776,9597,1724,9615,1722,9723,1722,9722,1722,9668,1682,9632,1674,9607,1674xe" filled="true" fillcolor="#1d1e1c" stroked="false">
                <v:path arrowok="t"/>
                <v:fill type="solid"/>
              </v:shape>
              <v:shape style="position:absolute;left:9482;top:1674;width:271;height:267" coordorigin="9482,1674" coordsize="271,267" path="m9681,1857l9677,1868,9669,1876,9646,1889,9633,1892,9725,1892,9727,1890,9737,1873,9681,1857xe" filled="true" fillcolor="#1d1e1c" stroked="false">
                <v:path arrowok="t"/>
                <v:fill type="solid"/>
              </v:shape>
              <v:shape style="position:absolute;left:9482;top:1674;width:271;height:267" coordorigin="9482,1674" coordsize="271,267" path="m9723,1722l9615,1722,9634,1725,9652,1733,9670,1747,9680,1764,9684,1785,9750,1785,9748,1772,9742,1752,9734,1737,9723,1722xe" filled="true" fillcolor="#1d1e1c" stroked="false">
                <v:path arrowok="t"/>
                <v:fill type="solid"/>
              </v:shape>
            </v:group>
            <v:group style="position:absolute;left:9791;top:1801;width:150;height:2" coordorigin="9791,1801" coordsize="150,2">
              <v:shape style="position:absolute;left:9791;top:1801;width:150;height:2" coordorigin="9791,1801" coordsize="150,0" path="m9791,1801l9940,1801e" filled="false" stroked="true" strokeweight="3.077pt" strokecolor="#1d1e1c">
                <v:path arrowok="t"/>
              </v:shape>
            </v:group>
            <v:group style="position:absolute;left:10005;top:1586;width:282;height:350" coordorigin="10005,1586" coordsize="282,350">
              <v:shape style="position:absolute;left:10005;top:1586;width:282;height:350" coordorigin="10005,1586" coordsize="282,350" path="m10203,1586l10005,1586,10005,1936,10186,1935,10244,1917,10279,1878,10179,1878,10072,1878,10072,1786,10265,1786,10260,1779,10246,1764,10236,1748,10250,1735,10251,1733,10174,1733,10163,1732,10072,1732,10072,1644,10266,1644,10262,1633,10214,1589,10203,1586xe" filled="true" fillcolor="#1d1e1c" stroked="false">
                <v:path arrowok="t"/>
                <v:fill type="solid"/>
              </v:shape>
              <v:shape style="position:absolute;left:10005;top:1586;width:282;height:350" coordorigin="10005,1586" coordsize="282,350" path="m10265,1786l10182,1786,10188,1787,10198,1792,10214,1815,10217,1821,10218,1827,10218,1845,10179,1878,10279,1878,10284,1866,10286,1846,10285,1834,10282,1816,10274,1798,10265,1786xe" filled="true" fillcolor="#1d1e1c" stroked="false">
                <v:path arrowok="t"/>
                <v:fill type="solid"/>
              </v:shape>
              <v:shape style="position:absolute;left:10005;top:1586;width:282;height:350" coordorigin="10005,1586" coordsize="282,350" path="m10266,1644l10176,1644,10186,1649,10193,1656,10201,1664,10204,1675,10204,1702,10200,1713,10192,1721,10184,1728,10174,1733,10251,1733,10263,1715,10269,1696,10271,1675,10271,1664,10269,1654,10266,1644xe" filled="true" fillcolor="#1d1e1c" stroked="false">
                <v:path arrowok="t"/>
                <v:fill type="solid"/>
              </v:shape>
            </v:group>
            <v:group style="position:absolute;left:10330;top:1678;width:257;height:263" coordorigin="10330,1678" coordsize="257,263">
              <v:shape style="position:absolute;left:10330;top:1678;width:257;height:263" coordorigin="10330,1678" coordsize="257,263" path="m10396,1678l10330,1678,10330,1844,10344,1903,10411,1941,10427,1940,10488,1917,10515,1887,10587,1887,10587,1883,10425,1883,10409,1872,10399,1853,10396,1825,10396,1678xe" filled="true" fillcolor="#1d1e1c" stroked="false">
                <v:path arrowok="t"/>
                <v:fill type="solid"/>
              </v:shape>
              <v:shape style="position:absolute;left:10330;top:1678;width:257;height:263" coordorigin="10330,1678" coordsize="257,263" path="m10587,1887l10515,1887,10517,1908,10518,1917,10522,1925,10530,1931,10537,1936,10547,1939,10566,1938,10576,1938,10582,1937,10587,1936,10587,1887xe" filled="true" fillcolor="#1d1e1c" stroked="false">
                <v:path arrowok="t"/>
                <v:fill type="solid"/>
              </v:shape>
              <v:shape style="position:absolute;left:10330;top:1678;width:257;height:263" coordorigin="10330,1678" coordsize="257,263" path="m10571,1678l10505,1678,10499,1850,10486,1864,10468,1878,10450,1882,10425,1883,10587,1883,10587,1880,10581,1879,10577,1878,10573,1872,10571,1867,10571,1678xe" filled="true" fillcolor="#1d1e1c" stroked="false">
                <v:path arrowok="t"/>
                <v:fill type="solid"/>
              </v:shape>
            </v:group>
            <v:group style="position:absolute;left:10622;top:1674;width:268;height:372" coordorigin="10622,1674" coordsize="268,372">
              <v:shape style="position:absolute;left:10622;top:1674;width:268;height:372" coordorigin="10622,1674" coordsize="268,372" path="m10661,1957l10628,1995,10642,2009,10658,2021,10729,2044,10754,2045,10771,2044,10832,2024,10865,1995,10732,1995,10713,1991,10692,1982,10676,1971,10661,1957xe" filled="true" fillcolor="#1d1e1c" stroked="false">
                <v:path arrowok="t"/>
                <v:fill type="solid"/>
              </v:shape>
              <v:shape style="position:absolute;left:10622;top:1674;width:268;height:372" coordorigin="10622,1674" coordsize="268,372" path="m10889,1891l10823,1891,10823,1936,10821,1946,10773,1992,10732,1995,10865,1995,10872,1985,10883,1963,10888,1943,10889,1923,10889,1891xe" filled="true" fillcolor="#1d1e1c" stroked="false">
                <v:path arrowok="t"/>
                <v:fill type="solid"/>
              </v:shape>
              <v:shape style="position:absolute;left:10622;top:1674;width:268;height:372" coordorigin="10622,1674" coordsize="268,372" path="m10737,1674l10679,1692,10637,1739,10622,1798,10622,1818,10647,1888,10698,1930,10738,1937,10738,1937,10796,1920,10823,1891,10889,1891,10889,1885,10750,1885,10741,1883,10691,1829,10689,1819,10689,1798,10690,1789,10694,1779,10697,1770,10746,1729,10889,1729,10889,1718,10828,1718,10817,1706,10801,1693,10779,1680,10760,1675,10737,1674xe" filled="true" fillcolor="#1d1e1c" stroked="false">
                <v:path arrowok="t"/>
                <v:fill type="solid"/>
              </v:shape>
              <v:shape style="position:absolute;left:10622;top:1674;width:268;height:372" coordorigin="10622,1674" coordsize="268,372" path="m10760,1885l10750,1885,10889,1885,10767,1885,10760,1885xe" filled="true" fillcolor="#1d1e1c" stroked="false">
                <v:path arrowok="t"/>
                <v:fill type="solid"/>
              </v:shape>
              <v:shape style="position:absolute;left:10622;top:1674;width:268;height:372" coordorigin="10622,1674" coordsize="268,372" path="m10889,1729l10746,1729,10762,1730,10780,1735,10800,1747,10814,1762,10823,1780,10823,1841,10774,1883,10767,1885,10889,1885,10889,1729xe" filled="true" fillcolor="#1d1e1c" stroked="false">
                <v:path arrowok="t"/>
                <v:fill type="solid"/>
              </v:shape>
              <v:shape style="position:absolute;left:10622;top:1674;width:268;height:372" coordorigin="10622,1674" coordsize="268,372" path="m10889,1678l10832,1678,10828,1718,10889,1718,10889,1678xe" filled="true" fillcolor="#1d1e1c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/>
          <w:b/>
          <w:spacing w:val="-5"/>
          <w:w w:val="105"/>
          <w:sz w:val="60"/>
        </w:rPr>
        <w:t>E</w:t>
      </w:r>
      <w:r>
        <w:rPr>
          <w:rFonts w:ascii="Trebuchet MS"/>
          <w:b/>
          <w:spacing w:val="-6"/>
          <w:w w:val="105"/>
          <w:sz w:val="60"/>
        </w:rPr>
        <w:t>t</w:t>
      </w:r>
      <w:r>
        <w:rPr>
          <w:rFonts w:ascii="Trebuchet MS"/>
          <w:b/>
          <w:spacing w:val="-129"/>
          <w:w w:val="105"/>
          <w:sz w:val="60"/>
        </w:rPr>
        <w:t> </w:t>
      </w:r>
      <w:r>
        <w:rPr>
          <w:rFonts w:ascii="Trebuchet MS"/>
          <w:b/>
          <w:spacing w:val="-2"/>
          <w:w w:val="105"/>
          <w:sz w:val="60"/>
        </w:rPr>
        <w:t>int</w:t>
      </w:r>
      <w:r>
        <w:rPr>
          <w:rFonts w:ascii="Trebuchet MS"/>
          <w:b/>
          <w:spacing w:val="-1"/>
          <w:w w:val="105"/>
          <w:sz w:val="60"/>
        </w:rPr>
        <w:t>ernasjonalt</w:t>
      </w:r>
      <w:r>
        <w:rPr>
          <w:rFonts w:ascii="Trebuchet MS"/>
          <w:b/>
          <w:spacing w:val="25"/>
          <w:w w:val="104"/>
          <w:sz w:val="60"/>
        </w:rPr>
        <w:t> </w:t>
      </w:r>
      <w:r>
        <w:rPr>
          <w:rFonts w:ascii="Trebuchet MS"/>
          <w:b/>
          <w:w w:val="105"/>
          <w:sz w:val="60"/>
        </w:rPr>
        <w:t>undervisningsopplegg</w:t>
      </w:r>
      <w:r>
        <w:rPr>
          <w:rFonts w:ascii="Trebuchet MS"/>
          <w:b/>
          <w:w w:val="109"/>
          <w:sz w:val="60"/>
        </w:rPr>
        <w:t> </w:t>
      </w:r>
      <w:r>
        <w:rPr>
          <w:rFonts w:ascii="Trebuchet MS"/>
          <w:b/>
          <w:w w:val="110"/>
          <w:sz w:val="60"/>
        </w:rPr>
        <w:t>om</w:t>
      </w:r>
      <w:r>
        <w:rPr>
          <w:rFonts w:ascii="Trebuchet MS"/>
          <w:b/>
          <w:spacing w:val="-142"/>
          <w:w w:val="110"/>
          <w:sz w:val="60"/>
        </w:rPr>
        <w:t> </w:t>
      </w:r>
      <w:r>
        <w:rPr>
          <w:rFonts w:ascii="Trebuchet MS"/>
          <w:b/>
          <w:spacing w:val="-3"/>
          <w:w w:val="110"/>
          <w:sz w:val="60"/>
        </w:rPr>
        <w:t>mikrober</w:t>
      </w:r>
      <w:r>
        <w:rPr>
          <w:rFonts w:ascii="Trebuchet MS"/>
          <w:b/>
          <w:spacing w:val="-148"/>
          <w:w w:val="110"/>
          <w:sz w:val="60"/>
        </w:rPr>
        <w:t> </w:t>
      </w:r>
      <w:r>
        <w:rPr>
          <w:rFonts w:ascii="Trebuchet MS"/>
          <w:b/>
          <w:w w:val="110"/>
          <w:sz w:val="60"/>
        </w:rPr>
        <w:t>og</w:t>
      </w:r>
      <w:r>
        <w:rPr>
          <w:rFonts w:ascii="Trebuchet MS"/>
          <w:b/>
          <w:spacing w:val="20"/>
          <w:w w:val="117"/>
          <w:sz w:val="60"/>
        </w:rPr>
        <w:t> </w:t>
      </w:r>
      <w:r>
        <w:rPr>
          <w:rFonts w:ascii="Trebuchet MS"/>
          <w:b/>
          <w:spacing w:val="-3"/>
          <w:w w:val="110"/>
          <w:sz w:val="60"/>
        </w:rPr>
        <w:t>infeksjoner</w:t>
      </w:r>
      <w:r>
        <w:rPr>
          <w:rFonts w:ascii="Trebuchet MS"/>
          <w:sz w:val="60"/>
        </w:rPr>
      </w:r>
    </w:p>
    <w:p>
      <w:pPr>
        <w:spacing w:line="247" w:lineRule="auto" w:before="393"/>
        <w:ind w:left="850" w:right="4836" w:firstLine="0"/>
        <w:jc w:val="left"/>
        <w:rPr>
          <w:rFonts w:ascii="Trebuchet MS" w:hAnsi="Trebuchet MS" w:cs="Trebuchet MS" w:eastAsia="Trebuchet MS"/>
          <w:sz w:val="36"/>
          <w:szCs w:val="36"/>
        </w:rPr>
      </w:pPr>
      <w:r>
        <w:rPr>
          <w:rFonts w:ascii="Trebuchet MS"/>
          <w:spacing w:val="-1"/>
          <w:w w:val="105"/>
          <w:sz w:val="36"/>
        </w:rPr>
        <w:t>Undervisningsplaner</w:t>
      </w:r>
      <w:r>
        <w:rPr>
          <w:rFonts w:ascii="Trebuchet MS"/>
          <w:spacing w:val="-2"/>
          <w:w w:val="105"/>
          <w:sz w:val="36"/>
        </w:rPr>
        <w:t>,</w:t>
      </w:r>
      <w:r>
        <w:rPr>
          <w:rFonts w:ascii="Trebuchet MS"/>
          <w:w w:val="105"/>
          <w:sz w:val="36"/>
        </w:rPr>
        <w:t> arbeidsark</w:t>
      </w:r>
      <w:r>
        <w:rPr>
          <w:rFonts w:ascii="Trebuchet MS"/>
          <w:spacing w:val="20"/>
          <w:w w:val="105"/>
          <w:sz w:val="36"/>
        </w:rPr>
        <w:t> </w:t>
      </w:r>
      <w:r>
        <w:rPr>
          <w:rFonts w:ascii="Trebuchet MS"/>
          <w:w w:val="105"/>
          <w:sz w:val="36"/>
        </w:rPr>
        <w:t>og</w:t>
      </w:r>
      <w:r>
        <w:rPr>
          <w:rFonts w:ascii="Trebuchet MS"/>
          <w:spacing w:val="-80"/>
          <w:w w:val="105"/>
          <w:sz w:val="36"/>
        </w:rPr>
        <w:t> </w:t>
      </w:r>
      <w:r>
        <w:rPr>
          <w:rFonts w:ascii="Trebuchet MS"/>
          <w:spacing w:val="-2"/>
          <w:w w:val="105"/>
          <w:sz w:val="36"/>
        </w:rPr>
        <w:t>aktivit</w:t>
      </w:r>
      <w:r>
        <w:rPr>
          <w:rFonts w:ascii="Trebuchet MS"/>
          <w:spacing w:val="-1"/>
          <w:w w:val="105"/>
          <w:sz w:val="36"/>
        </w:rPr>
        <w:t>e</w:t>
      </w:r>
      <w:r>
        <w:rPr>
          <w:rFonts w:ascii="Trebuchet MS"/>
          <w:spacing w:val="-2"/>
          <w:w w:val="105"/>
          <w:sz w:val="36"/>
        </w:rPr>
        <w:t>ter</w:t>
      </w:r>
      <w:r>
        <w:rPr>
          <w:rFonts w:ascii="Trebuchet MS"/>
          <w:sz w:val="36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7" w:lineRule="auto" w:before="50"/>
        <w:ind w:left="9226" w:right="124" w:firstLine="220"/>
        <w:jc w:val="right"/>
        <w:rPr>
          <w:rFonts w:ascii="Trebuchet MS" w:hAnsi="Trebuchet MS" w:cs="Trebuchet MS" w:eastAsia="Trebuchet MS"/>
          <w:sz w:val="36"/>
          <w:szCs w:val="36"/>
        </w:rPr>
      </w:pPr>
      <w:r>
        <w:rPr/>
        <w:pict>
          <v:group style="position:absolute;margin-left:496.35849pt;margin-top:21.945473pt;width:.1pt;height:.1pt;mso-position-horizontal-relative:page;mso-position-vertical-relative:paragraph;z-index:-306376" coordorigin="9927,439" coordsize="2,2">
            <v:shape style="position:absolute;left:9927;top:439;width:2;height:2" coordorigin="9927,439" coordsize="1,2" path="m9927,439l9928,440,9928,440,9927,439xe" filled="true" fillcolor="#f9c1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0.74231pt;margin-top:21.945473pt;width:.1pt;height:.1pt;mso-position-horizontal-relative:page;mso-position-vertical-relative:paragraph;z-index:-306352" coordorigin="10815,439" coordsize="2,2">
            <v:shape style="position:absolute;left:10815;top:439;width:2;height:2" coordorigin="10815,439" coordsize="1,2" path="m10815,439l10815,440,10816,440,10815,439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sz w:val="36"/>
        </w:rPr>
        <w:t>Barnehage</w:t>
      </w:r>
      <w:r>
        <w:rPr>
          <w:rFonts w:ascii="Trebuchet MS"/>
          <w:b/>
          <w:w w:val="106"/>
          <w:sz w:val="36"/>
        </w:rPr>
        <w:t> </w:t>
      </w:r>
      <w:r>
        <w:rPr>
          <w:rFonts w:ascii="Trebuchet MS"/>
          <w:b/>
          <w:sz w:val="36"/>
        </w:rPr>
        <w:t>og</w:t>
      </w:r>
      <w:r>
        <w:rPr>
          <w:rFonts w:ascii="Trebuchet MS"/>
          <w:b/>
          <w:spacing w:val="-66"/>
          <w:sz w:val="36"/>
        </w:rPr>
        <w:t> </w:t>
      </w:r>
      <w:r>
        <w:rPr>
          <w:rFonts w:ascii="Trebuchet MS"/>
          <w:b/>
          <w:spacing w:val="-2"/>
          <w:sz w:val="36"/>
        </w:rPr>
        <w:t>1.-2.</w:t>
      </w:r>
      <w:r>
        <w:rPr>
          <w:rFonts w:ascii="Trebuchet MS"/>
          <w:b/>
          <w:spacing w:val="-65"/>
          <w:sz w:val="36"/>
        </w:rPr>
        <w:t> </w:t>
      </w:r>
      <w:r>
        <w:rPr>
          <w:rFonts w:ascii="Trebuchet MS"/>
          <w:b/>
          <w:sz w:val="36"/>
        </w:rPr>
        <w:t>trinn</w:t>
      </w:r>
      <w:r>
        <w:rPr>
          <w:rFonts w:ascii="Trebuchet MS"/>
          <w:sz w:val="36"/>
        </w:rPr>
      </w:r>
    </w:p>
    <w:p>
      <w:pPr>
        <w:spacing w:line="384" w:lineRule="auto" w:before="200"/>
        <w:ind w:left="7540" w:right="124" w:firstLine="2220"/>
        <w:jc w:val="right"/>
        <w:rPr>
          <w:rFonts w:ascii="Trebuchet MS" w:hAnsi="Trebuchet MS" w:cs="Trebuchet MS" w:eastAsia="Trebuchet MS"/>
          <w:sz w:val="36"/>
          <w:szCs w:val="36"/>
        </w:rPr>
      </w:pPr>
      <w:r>
        <w:rPr>
          <w:rFonts w:ascii="Trebuchet MS"/>
          <w:b/>
          <w:spacing w:val="-3"/>
          <w:w w:val="90"/>
          <w:sz w:val="36"/>
        </w:rPr>
        <w:t>1.-4.</w:t>
      </w:r>
      <w:r>
        <w:rPr>
          <w:rFonts w:ascii="Trebuchet MS"/>
          <w:b/>
          <w:spacing w:val="8"/>
          <w:w w:val="90"/>
          <w:sz w:val="36"/>
        </w:rPr>
        <w:t> </w:t>
      </w:r>
      <w:r>
        <w:rPr>
          <w:rFonts w:ascii="Trebuchet MS"/>
          <w:b/>
          <w:w w:val="90"/>
          <w:sz w:val="36"/>
        </w:rPr>
        <w:t>trinn</w:t>
      </w:r>
      <w:r>
        <w:rPr>
          <w:rFonts w:ascii="Trebuchet MS"/>
          <w:b/>
          <w:spacing w:val="21"/>
          <w:w w:val="97"/>
          <w:sz w:val="36"/>
        </w:rPr>
        <w:t> </w:t>
      </w:r>
      <w:hyperlink r:id="rId19">
        <w:r>
          <w:rPr>
            <w:rFonts w:ascii="Trebuchet MS"/>
            <w:b/>
            <w:spacing w:val="-2"/>
            <w:sz w:val="36"/>
          </w:rPr>
          <w:t>www.e-bug.eu/no-no</w:t>
        </w:r>
        <w:r>
          <w:rPr>
            <w:rFonts w:ascii="Trebuchet MS"/>
            <w:sz w:val="36"/>
          </w:rPr>
        </w:r>
      </w:hyperlink>
    </w:p>
    <w:p>
      <w:pPr>
        <w:spacing w:after="0" w:line="384" w:lineRule="auto"/>
        <w:jc w:val="right"/>
        <w:rPr>
          <w:rFonts w:ascii="Trebuchet MS" w:hAnsi="Trebuchet MS" w:cs="Trebuchet MS" w:eastAsia="Trebuchet MS"/>
          <w:sz w:val="36"/>
          <w:szCs w:val="36"/>
        </w:rPr>
        <w:sectPr>
          <w:type w:val="continuous"/>
          <w:pgSz w:w="11910" w:h="16840"/>
          <w:pgMar w:top="420" w:bottom="0" w:left="0" w:right="4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918" w:lineRule="exact" w:before="0"/>
        <w:ind w:left="110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spacing w:val="-51"/>
          <w:w w:val="105"/>
          <w:sz w:val="80"/>
        </w:rPr>
        <w:t>V</w:t>
      </w:r>
      <w:r>
        <w:rPr>
          <w:rFonts w:ascii="Trebuchet MS"/>
          <w:b/>
          <w:w w:val="105"/>
          <w:sz w:val="80"/>
        </w:rPr>
        <w:t>el</w:t>
      </w:r>
      <w:r>
        <w:rPr>
          <w:rFonts w:ascii="Trebuchet MS"/>
          <w:b/>
          <w:spacing w:val="-23"/>
          <w:w w:val="105"/>
          <w:sz w:val="80"/>
        </w:rPr>
        <w:t>k</w:t>
      </w:r>
      <w:r>
        <w:rPr>
          <w:rFonts w:ascii="Trebuchet MS"/>
          <w:b/>
          <w:w w:val="105"/>
          <w:sz w:val="80"/>
        </w:rPr>
        <w:t>ommen</w:t>
      </w:r>
      <w:r>
        <w:rPr>
          <w:rFonts w:ascii="Trebuchet MS"/>
          <w:b/>
          <w:spacing w:val="35"/>
          <w:w w:val="105"/>
          <w:sz w:val="80"/>
        </w:rPr>
        <w:t> </w:t>
      </w:r>
      <w:r>
        <w:rPr>
          <w:rFonts w:ascii="Trebuchet MS"/>
          <w:b/>
          <w:w w:val="105"/>
          <w:sz w:val="80"/>
        </w:rPr>
        <w:t>til</w:t>
      </w:r>
      <w:r>
        <w:rPr>
          <w:rFonts w:ascii="Trebuchet MS"/>
          <w:b/>
          <w:spacing w:val="-4"/>
          <w:w w:val="105"/>
          <w:sz w:val="80"/>
        </w:rPr>
        <w:t> </w:t>
      </w:r>
      <w:r>
        <w:rPr>
          <w:rFonts w:ascii="Trebuchet MS"/>
          <w:b/>
          <w:w w:val="105"/>
          <w:sz w:val="80"/>
        </w:rPr>
        <w:t>e-Bug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7"/>
          <w:szCs w:val="27"/>
        </w:rPr>
        <w:sectPr>
          <w:pgSz w:w="11910" w:h="16840"/>
          <w:pgMar w:top="1580" w:bottom="280" w:left="740" w:right="460"/>
        </w:sectPr>
      </w:pPr>
    </w:p>
    <w:p>
      <w:pPr>
        <w:spacing w:line="275" w:lineRule="auto" w:before="67"/>
        <w:ind w:left="11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e-Bug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utviklet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le</w:t>
      </w:r>
      <w:r>
        <w:rPr>
          <w:rFonts w:ascii="Trebuchet MS" w:hAnsi="Trebuchet MS"/>
          <w:spacing w:val="-4"/>
          <w:w w:val="105"/>
          <w:sz w:val="24"/>
        </w:rPr>
        <w:t>vendeg</w:t>
      </w:r>
      <w:r>
        <w:rPr>
          <w:rFonts w:ascii="Trebuchet MS" w:hAnsi="Trebuchet MS"/>
          <w:spacing w:val="-5"/>
          <w:w w:val="105"/>
          <w:sz w:val="24"/>
        </w:rPr>
        <w:t>jør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alt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som</w:t>
      </w:r>
      <w:r>
        <w:rPr>
          <w:rFonts w:ascii="Trebuchet MS" w:hAnsi="Trebuchet MS"/>
          <w:spacing w:val="30"/>
          <w:w w:val="11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</w:t>
      </w:r>
      <w:r>
        <w:rPr>
          <w:rFonts w:ascii="Trebuchet MS" w:hAnsi="Trebuchet MS"/>
          <w:spacing w:val="-3"/>
          <w:w w:val="105"/>
          <w:sz w:val="24"/>
        </w:rPr>
        <w:t>jør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</w:t>
      </w:r>
      <w:r>
        <w:rPr>
          <w:rFonts w:ascii="Trebuchet MS" w:hAnsi="Trebuchet MS"/>
          <w:spacing w:val="-4"/>
          <w:w w:val="105"/>
          <w:sz w:val="24"/>
        </w:rPr>
        <w:t>tibiotika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</w:t>
      </w:r>
      <w:r>
        <w:rPr>
          <w:rFonts w:ascii="Trebuchet MS" w:hAnsi="Trebuchet MS"/>
          <w:spacing w:val="19"/>
          <w:w w:val="10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sk</w:t>
      </w:r>
      <w:r>
        <w:rPr>
          <w:rFonts w:ascii="Trebuchet MS" w:hAnsi="Trebuchet MS"/>
          <w:spacing w:val="-5"/>
          <w:w w:val="105"/>
          <w:sz w:val="24"/>
        </w:rPr>
        <w:t>olemiljøe</w:t>
      </w:r>
      <w:r>
        <w:rPr>
          <w:rFonts w:ascii="Trebuchet MS" w:hAnsi="Trebuchet MS"/>
          <w:spacing w:val="-6"/>
          <w:w w:val="105"/>
          <w:sz w:val="24"/>
        </w:rPr>
        <w:t>t.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pensumtillegg</w:t>
      </w:r>
      <w:r>
        <w:rPr>
          <w:rFonts w:ascii="Trebuchet MS" w:hAnsi="Trebuchet MS"/>
          <w:spacing w:val="52"/>
          <w:w w:val="106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opp</w:t>
      </w:r>
      <w:r>
        <w:rPr>
          <w:rFonts w:ascii="Trebuchet MS" w:hAnsi="Trebuchet MS"/>
          <w:spacing w:val="-4"/>
          <w:w w:val="105"/>
          <w:sz w:val="24"/>
        </w:rPr>
        <w:t>fyller</w:t>
      </w:r>
      <w:r>
        <w:rPr>
          <w:rFonts w:ascii="Trebuchet MS" w:hAnsi="Trebuchet MS"/>
          <w:spacing w:val="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ut</w:t>
      </w:r>
      <w:r>
        <w:rPr>
          <w:rFonts w:ascii="Trebuchet MS" w:hAnsi="Trebuchet MS"/>
          <w:spacing w:val="-3"/>
          <w:w w:val="105"/>
          <w:sz w:val="24"/>
        </w:rPr>
        <w:t>danningsstandardene</w:t>
      </w:r>
      <w:r>
        <w:rPr>
          <w:rFonts w:ascii="Trebuchet MS" w:hAnsi="Trebuchet MS"/>
          <w:spacing w:val="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som</w:t>
      </w:r>
      <w:r>
        <w:rPr>
          <w:rFonts w:ascii="Trebuchet MS" w:hAnsi="Trebuchet MS"/>
          <w:spacing w:val="19"/>
          <w:w w:val="11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norske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ut</w:t>
      </w:r>
      <w:r>
        <w:rPr>
          <w:rFonts w:ascii="Trebuchet MS" w:hAnsi="Trebuchet MS"/>
          <w:spacing w:val="-4"/>
          <w:w w:val="105"/>
          <w:sz w:val="24"/>
        </w:rPr>
        <w:t>dannings</w:t>
      </w:r>
      <w:r>
        <w:rPr>
          <w:rFonts w:ascii="Trebuchet MS" w:hAnsi="Trebuchet MS"/>
          <w:spacing w:val="-5"/>
          <w:w w:val="105"/>
          <w:sz w:val="24"/>
        </w:rPr>
        <w:t>direktorat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</w:t>
      </w:r>
      <w:r>
        <w:rPr>
          <w:rFonts w:ascii="Trebuchet MS" w:hAnsi="Trebuchet MS"/>
          <w:spacing w:val="42"/>
          <w:w w:val="103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barnehager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barnesk</w:t>
      </w:r>
      <w:r>
        <w:rPr>
          <w:rFonts w:ascii="Trebuchet MS" w:hAnsi="Trebuchet MS"/>
          <w:spacing w:val="-5"/>
          <w:w w:val="105"/>
          <w:sz w:val="24"/>
        </w:rPr>
        <w:t>oler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ungdomssk</w:t>
      </w:r>
      <w:r>
        <w:rPr>
          <w:rFonts w:ascii="Trebuchet MS" w:hAnsi="Trebuchet MS"/>
          <w:spacing w:val="-5"/>
          <w:w w:val="105"/>
          <w:sz w:val="24"/>
        </w:rPr>
        <w:t>oler</w:t>
      </w:r>
      <w:r>
        <w:rPr>
          <w:rFonts w:ascii="Trebuchet MS" w:hAnsi="Trebuchet MS"/>
          <w:spacing w:val="-8"/>
          <w:w w:val="105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10" w:right="63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Innholde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tilpasse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LK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20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egner</w:t>
      </w:r>
      <w:r>
        <w:rPr>
          <w:rFonts w:ascii="Trebuchet MS" w:hAnsi="Trebuchet MS"/>
          <w:spacing w:val="26"/>
          <w:w w:val="109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også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grunnskolen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voksne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z w:val="24"/>
        </w:rPr>
      </w:r>
    </w:p>
    <w:p>
      <w:pPr>
        <w:spacing w:before="0"/>
        <w:ind w:left="11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5"/>
          <w:w w:val="105"/>
          <w:sz w:val="24"/>
        </w:rPr>
        <w:t>«intr</w:t>
      </w:r>
      <w:r>
        <w:rPr>
          <w:rFonts w:ascii="Trebuchet MS" w:hAnsi="Trebuchet MS"/>
          <w:spacing w:val="-4"/>
          <w:w w:val="105"/>
          <w:sz w:val="24"/>
        </w:rPr>
        <w:t>oduksjons</w:t>
      </w:r>
      <w:r>
        <w:rPr>
          <w:rFonts w:ascii="Trebuchet MS" w:hAnsi="Trebuchet MS"/>
          <w:spacing w:val="-5"/>
          <w:w w:val="105"/>
          <w:sz w:val="24"/>
        </w:rPr>
        <w:t>pr</w:t>
      </w:r>
      <w:r>
        <w:rPr>
          <w:rFonts w:ascii="Trebuchet MS" w:hAnsi="Trebuchet MS"/>
          <w:spacing w:val="-4"/>
          <w:w w:val="105"/>
          <w:sz w:val="24"/>
        </w:rPr>
        <w:t>ogramme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flyktninger».</w:t>
      </w:r>
      <w:r>
        <w:rPr>
          <w:rFonts w:ascii="Trebuchet MS" w:hAns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spacing w:line="275" w:lineRule="auto" w:before="0"/>
        <w:ind w:left="110" w:right="18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z w:val="24"/>
        </w:rPr>
        <w:t>Denne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2"/>
          <w:sz w:val="24"/>
        </w:rPr>
        <w:t>r</w:t>
      </w:r>
      <w:r>
        <w:rPr>
          <w:rFonts w:ascii="Trebuchet MS" w:hAnsi="Trebuchet MS"/>
          <w:spacing w:val="-1"/>
          <w:sz w:val="24"/>
        </w:rPr>
        <w:t>essursen</w:t>
      </w:r>
      <w:r>
        <w:rPr>
          <w:rFonts w:ascii="Trebuchet MS" w:hAnsi="Trebuchet MS"/>
          <w:spacing w:val="25"/>
          <w:sz w:val="24"/>
        </w:rPr>
        <w:t> </w:t>
      </w:r>
      <w:r>
        <w:rPr>
          <w:rFonts w:ascii="Trebuchet MS" w:hAnsi="Trebuchet MS"/>
          <w:sz w:val="24"/>
        </w:rPr>
        <w:t>er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1"/>
          <w:sz w:val="24"/>
        </w:rPr>
        <w:t>utvikle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25"/>
          <w:sz w:val="24"/>
        </w:rPr>
        <w:t> </w:t>
      </w:r>
      <w:r>
        <w:rPr>
          <w:rFonts w:ascii="Trebuchet MS" w:hAnsi="Trebuchet MS"/>
          <w:spacing w:val="-3"/>
          <w:sz w:val="24"/>
        </w:rPr>
        <w:t>av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1"/>
          <w:sz w:val="24"/>
        </w:rPr>
        <w:t>de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25"/>
          <w:sz w:val="24"/>
        </w:rPr>
        <w:t> </w:t>
      </w:r>
      <w:r>
        <w:rPr>
          <w:rFonts w:ascii="Trebuchet MS" w:hAnsi="Trebuchet MS"/>
          <w:spacing w:val="-1"/>
          <w:sz w:val="24"/>
        </w:rPr>
        <w:t>britiske</w:t>
      </w:r>
      <w:r>
        <w:rPr>
          <w:rFonts w:ascii="Trebuchet MS" w:hAnsi="Trebuchet MS"/>
          <w:spacing w:val="31"/>
          <w:w w:val="108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olkehelseinstitutte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samarbeid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med</w:t>
      </w:r>
      <w:r>
        <w:rPr>
          <w:rFonts w:ascii="Trebuchet MS" w:hAnsi="Trebuchet MS"/>
          <w:spacing w:val="23"/>
          <w:sz w:val="24"/>
        </w:rPr>
        <w:t> </w:t>
      </w:r>
      <w:r>
        <w:rPr>
          <w:rFonts w:ascii="Trebuchet MS" w:hAnsi="Trebuchet MS"/>
          <w:sz w:val="24"/>
        </w:rPr>
        <w:t>17</w:t>
      </w:r>
      <w:r>
        <w:rPr>
          <w:rFonts w:ascii="Trebuchet MS" w:hAnsi="Trebuchet MS"/>
          <w:spacing w:val="28"/>
          <w:w w:val="93"/>
          <w:sz w:val="24"/>
        </w:rPr>
        <w:t> </w:t>
      </w:r>
      <w:r>
        <w:rPr>
          <w:rFonts w:ascii="Trebuchet MS" w:hAnsi="Trebuchet MS"/>
          <w:sz w:val="24"/>
        </w:rPr>
        <w:t>partnerland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19"/>
          <w:sz w:val="24"/>
        </w:rPr>
        <w:t> </w:t>
      </w:r>
      <w:r>
        <w:rPr>
          <w:rFonts w:ascii="Trebuchet MS" w:hAnsi="Trebuchet MS"/>
          <w:sz w:val="24"/>
        </w:rPr>
        <w:t>EU</w:t>
      </w:r>
      <w:r>
        <w:rPr>
          <w:rFonts w:ascii="Trebuchet MS" w:hAnsi="Trebuchet MS"/>
          <w:spacing w:val="19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2"/>
          <w:sz w:val="24"/>
        </w:rPr>
        <w:t>fr</w:t>
      </w:r>
      <w:r>
        <w:rPr>
          <w:rFonts w:ascii="Trebuchet MS" w:hAnsi="Trebuchet MS"/>
          <w:spacing w:val="-1"/>
          <w:sz w:val="24"/>
        </w:rPr>
        <w:t>emme</w:t>
      </w:r>
      <w:r>
        <w:rPr>
          <w:rFonts w:ascii="Trebuchet MS" w:hAnsi="Trebuchet MS"/>
          <w:spacing w:val="19"/>
          <w:sz w:val="24"/>
        </w:rPr>
        <w:t> </w:t>
      </w:r>
      <w:r>
        <w:rPr>
          <w:rFonts w:ascii="Trebuchet MS" w:hAnsi="Trebuchet MS"/>
          <w:sz w:val="24"/>
        </w:rPr>
        <w:t>en</w:t>
      </w:r>
      <w:r>
        <w:rPr>
          <w:rFonts w:ascii="Trebuchet MS" w:hAnsi="Trebuchet MS"/>
          <w:spacing w:val="19"/>
          <w:sz w:val="24"/>
        </w:rPr>
        <w:t> </w:t>
      </w:r>
      <w:r>
        <w:rPr>
          <w:rFonts w:ascii="Trebuchet MS" w:hAnsi="Trebuchet MS"/>
          <w:spacing w:val="-1"/>
          <w:sz w:val="24"/>
        </w:rPr>
        <w:t>in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-1"/>
          <w:sz w:val="24"/>
        </w:rPr>
        <w:t>eresse</w:t>
      </w:r>
      <w:r>
        <w:rPr>
          <w:rFonts w:ascii="Trebuchet MS" w:hAnsi="Trebuchet MS"/>
          <w:spacing w:val="26"/>
          <w:w w:val="114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</w:t>
      </w:r>
      <w:r>
        <w:rPr>
          <w:rFonts w:ascii="Trebuchet MS" w:hAnsi="Trebuchet MS"/>
          <w:spacing w:val="25"/>
          <w:sz w:val="24"/>
        </w:rPr>
        <w:t> </w:t>
      </w:r>
      <w:r>
        <w:rPr>
          <w:rFonts w:ascii="Trebuchet MS" w:hAnsi="Trebuchet MS"/>
          <w:spacing w:val="-1"/>
          <w:sz w:val="24"/>
        </w:rPr>
        <w:t>naturfag</w:t>
      </w:r>
      <w:r>
        <w:rPr>
          <w:rFonts w:ascii="Trebuchet MS" w:hAnsi="Trebuchet MS"/>
          <w:spacing w:val="36"/>
          <w:sz w:val="24"/>
        </w:rPr>
        <w:t> </w:t>
      </w:r>
      <w:r>
        <w:rPr>
          <w:rFonts w:ascii="Trebuchet MS" w:hAnsi="Trebuchet MS"/>
          <w:sz w:val="24"/>
        </w:rPr>
        <w:t>og</w:t>
      </w:r>
      <w:r>
        <w:rPr>
          <w:rFonts w:ascii="Trebuchet MS" w:hAnsi="Trebuchet MS"/>
          <w:spacing w:val="36"/>
          <w:sz w:val="24"/>
        </w:rPr>
        <w:t> </w:t>
      </w:r>
      <w:r>
        <w:rPr>
          <w:rFonts w:ascii="Trebuchet MS" w:hAnsi="Trebuchet MS"/>
          <w:spacing w:val="-1"/>
          <w:sz w:val="24"/>
        </w:rPr>
        <w:t>sørge</w:t>
      </w:r>
      <w:r>
        <w:rPr>
          <w:rFonts w:ascii="Trebuchet MS" w:hAnsi="Trebuchet MS"/>
          <w:spacing w:val="36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</w:t>
      </w:r>
      <w:r>
        <w:rPr>
          <w:rFonts w:ascii="Trebuchet MS" w:hAnsi="Trebuchet MS"/>
          <w:spacing w:val="25"/>
          <w:sz w:val="24"/>
        </w:rPr>
        <w:t> </w:t>
      </w:r>
      <w:r>
        <w:rPr>
          <w:rFonts w:ascii="Trebuchet MS" w:hAnsi="Trebuchet MS"/>
          <w:spacing w:val="-1"/>
          <w:sz w:val="24"/>
        </w:rPr>
        <w:t>bedre</w:t>
      </w:r>
      <w:r>
        <w:rPr>
          <w:rFonts w:ascii="Trebuchet MS" w:hAnsi="Trebuchet MS"/>
          <w:spacing w:val="36"/>
          <w:sz w:val="24"/>
        </w:rPr>
        <w:t> </w:t>
      </w:r>
      <w:r>
        <w:rPr>
          <w:rFonts w:ascii="Trebuchet MS" w:hAnsi="Trebuchet MS"/>
          <w:sz w:val="24"/>
        </w:rPr>
        <w:t>kunnskap</w:t>
      </w:r>
      <w:r>
        <w:rPr>
          <w:rFonts w:ascii="Trebuchet MS" w:hAnsi="Trebuchet MS"/>
          <w:spacing w:val="23"/>
          <w:w w:val="109"/>
          <w:sz w:val="24"/>
        </w:rPr>
        <w:t> </w:t>
      </w:r>
      <w:r>
        <w:rPr>
          <w:rFonts w:ascii="Trebuchet MS" w:hAnsi="Trebuchet MS"/>
          <w:sz w:val="24"/>
        </w:rPr>
        <w:t>og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orståelse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z w:val="24"/>
        </w:rPr>
        <w:t>om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-2"/>
          <w:sz w:val="24"/>
        </w:rPr>
        <w:t>mikrober</w:t>
      </w:r>
      <w:r>
        <w:rPr>
          <w:rFonts w:ascii="Trebuchet MS" w:hAnsi="Trebuchet MS"/>
          <w:spacing w:val="-4"/>
          <w:sz w:val="24"/>
        </w:rPr>
        <w:t>,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2"/>
          <w:sz w:val="24"/>
        </w:rPr>
        <w:t>smittevern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z w:val="24"/>
        </w:rPr>
        <w:t>og</w:t>
      </w:r>
      <w:r>
        <w:rPr>
          <w:rFonts w:ascii="Trebuchet MS" w:hAnsi="Trebuchet MS"/>
          <w:sz w:val="24"/>
        </w:rPr>
      </w:r>
    </w:p>
    <w:p>
      <w:pPr>
        <w:spacing w:line="275" w:lineRule="auto" w:before="67"/>
        <w:ind w:left="110" w:right="44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/>
        <w:br w:type="column"/>
      </w:r>
      <w:r>
        <w:rPr>
          <w:rFonts w:ascii="Trebuchet MS"/>
          <w:spacing w:val="-2"/>
          <w:sz w:val="24"/>
        </w:rPr>
        <w:t>f</w:t>
      </w:r>
      <w:r>
        <w:rPr>
          <w:rFonts w:ascii="Trebuchet MS"/>
          <w:spacing w:val="-1"/>
          <w:sz w:val="24"/>
        </w:rPr>
        <w:t>orsiktig</w:t>
      </w:r>
      <w:r>
        <w:rPr>
          <w:rFonts w:ascii="Trebuchet MS"/>
          <w:spacing w:val="8"/>
          <w:sz w:val="24"/>
        </w:rPr>
        <w:t> </w:t>
      </w:r>
      <w:r>
        <w:rPr>
          <w:rFonts w:ascii="Trebuchet MS"/>
          <w:sz w:val="24"/>
        </w:rPr>
        <w:t>bruk</w:t>
      </w:r>
      <w:r>
        <w:rPr>
          <w:rFonts w:ascii="Trebuchet MS"/>
          <w:spacing w:val="9"/>
          <w:sz w:val="24"/>
        </w:rPr>
        <w:t> </w:t>
      </w:r>
      <w:r>
        <w:rPr>
          <w:rFonts w:ascii="Trebuchet MS"/>
          <w:spacing w:val="-3"/>
          <w:sz w:val="24"/>
        </w:rPr>
        <w:t>av</w:t>
      </w:r>
      <w:r>
        <w:rPr>
          <w:rFonts w:ascii="Trebuchet MS"/>
          <w:spacing w:val="1"/>
          <w:sz w:val="24"/>
        </w:rPr>
        <w:t> </w:t>
      </w:r>
      <w:r>
        <w:rPr>
          <w:rFonts w:ascii="Trebuchet MS"/>
          <w:spacing w:val="-1"/>
          <w:sz w:val="24"/>
        </w:rPr>
        <w:t>antibio</w:t>
      </w:r>
      <w:r>
        <w:rPr>
          <w:rFonts w:ascii="Trebuchet MS"/>
          <w:spacing w:val="-2"/>
          <w:sz w:val="24"/>
        </w:rPr>
        <w:t>tika</w:t>
      </w:r>
      <w:r>
        <w:rPr>
          <w:rFonts w:ascii="Trebuchet MS"/>
          <w:spacing w:val="9"/>
          <w:sz w:val="24"/>
        </w:rPr>
        <w:t> </w:t>
      </w:r>
      <w:r>
        <w:rPr>
          <w:rFonts w:ascii="Trebuchet MS"/>
          <w:spacing w:val="-1"/>
          <w:sz w:val="24"/>
        </w:rPr>
        <w:t>blan</w:t>
      </w:r>
      <w:r>
        <w:rPr>
          <w:rFonts w:ascii="Trebuchet MS"/>
          <w:spacing w:val="-2"/>
          <w:sz w:val="24"/>
        </w:rPr>
        <w:t>t</w:t>
      </w:r>
      <w:r>
        <w:rPr>
          <w:rFonts w:ascii="Trebuchet MS"/>
          <w:spacing w:val="8"/>
          <w:sz w:val="24"/>
        </w:rPr>
        <w:t> </w:t>
      </w:r>
      <w:r>
        <w:rPr>
          <w:rFonts w:ascii="Trebuchet MS"/>
          <w:sz w:val="24"/>
        </w:rPr>
        <w:t>unge,</w:t>
      </w:r>
      <w:r>
        <w:rPr>
          <w:rFonts w:ascii="Trebuchet MS"/>
          <w:spacing w:val="37"/>
          <w:w w:val="104"/>
          <w:sz w:val="24"/>
        </w:rPr>
        <w:t> </w:t>
      </w:r>
      <w:r>
        <w:rPr>
          <w:rFonts w:ascii="Trebuchet MS"/>
          <w:sz w:val="24"/>
        </w:rPr>
        <w:t>slik</w:t>
      </w:r>
      <w:r>
        <w:rPr>
          <w:rFonts w:ascii="Trebuchet MS"/>
          <w:spacing w:val="18"/>
          <w:sz w:val="24"/>
        </w:rPr>
        <w:t> </w:t>
      </w:r>
      <w:r>
        <w:rPr>
          <w:rFonts w:ascii="Trebuchet MS"/>
          <w:spacing w:val="-1"/>
          <w:sz w:val="24"/>
        </w:rPr>
        <w:t>a</w:t>
      </w:r>
      <w:r>
        <w:rPr>
          <w:rFonts w:ascii="Trebuchet MS"/>
          <w:spacing w:val="-2"/>
          <w:sz w:val="24"/>
        </w:rPr>
        <w:t>t</w:t>
      </w:r>
      <w:r>
        <w:rPr>
          <w:rFonts w:ascii="Trebuchet MS"/>
          <w:spacing w:val="19"/>
          <w:sz w:val="24"/>
        </w:rPr>
        <w:t> </w:t>
      </w:r>
      <w:r>
        <w:rPr>
          <w:rFonts w:ascii="Trebuchet MS"/>
          <w:sz w:val="24"/>
        </w:rPr>
        <w:t>de</w:t>
      </w:r>
      <w:r>
        <w:rPr>
          <w:rFonts w:ascii="Trebuchet MS"/>
          <w:spacing w:val="19"/>
          <w:sz w:val="24"/>
        </w:rPr>
        <w:t> </w:t>
      </w:r>
      <w:r>
        <w:rPr>
          <w:rFonts w:ascii="Trebuchet MS"/>
          <w:sz w:val="24"/>
        </w:rPr>
        <w:t>kan</w:t>
      </w:r>
      <w:r>
        <w:rPr>
          <w:rFonts w:ascii="Trebuchet MS"/>
          <w:spacing w:val="19"/>
          <w:sz w:val="24"/>
        </w:rPr>
        <w:t> </w:t>
      </w:r>
      <w:r>
        <w:rPr>
          <w:rFonts w:ascii="Trebuchet MS"/>
          <w:sz w:val="24"/>
        </w:rPr>
        <w:t>ta</w:t>
      </w:r>
      <w:r>
        <w:rPr>
          <w:rFonts w:ascii="Trebuchet MS"/>
          <w:spacing w:val="18"/>
          <w:sz w:val="24"/>
        </w:rPr>
        <w:t> </w:t>
      </w:r>
      <w:r>
        <w:rPr>
          <w:rFonts w:ascii="Trebuchet MS"/>
          <w:sz w:val="24"/>
        </w:rPr>
        <w:t>gode</w:t>
      </w:r>
      <w:r>
        <w:rPr>
          <w:rFonts w:ascii="Trebuchet MS"/>
          <w:spacing w:val="9"/>
          <w:sz w:val="24"/>
        </w:rPr>
        <w:t> </w:t>
      </w:r>
      <w:r>
        <w:rPr>
          <w:rFonts w:ascii="Trebuchet MS"/>
          <w:spacing w:val="-1"/>
          <w:sz w:val="24"/>
        </w:rPr>
        <w:t>valg</w:t>
      </w:r>
      <w:r>
        <w:rPr>
          <w:rFonts w:ascii="Trebuchet MS"/>
          <w:spacing w:val="18"/>
          <w:sz w:val="24"/>
        </w:rPr>
        <w:t> </w:t>
      </w:r>
      <w:r>
        <w:rPr>
          <w:rFonts w:ascii="Trebuchet MS"/>
          <w:sz w:val="24"/>
        </w:rPr>
        <w:t>om</w:t>
      </w:r>
      <w:r>
        <w:rPr>
          <w:rFonts w:ascii="Trebuchet MS"/>
          <w:spacing w:val="19"/>
          <w:sz w:val="24"/>
        </w:rPr>
        <w:t> </w:t>
      </w:r>
      <w:r>
        <w:rPr>
          <w:rFonts w:ascii="Trebuchet MS"/>
          <w:sz w:val="24"/>
        </w:rPr>
        <w:t>egen</w:t>
      </w:r>
      <w:r>
        <w:rPr>
          <w:rFonts w:ascii="Trebuchet MS"/>
          <w:spacing w:val="19"/>
          <w:sz w:val="24"/>
        </w:rPr>
        <w:t> </w:t>
      </w:r>
      <w:r>
        <w:rPr>
          <w:rFonts w:ascii="Trebuchet MS"/>
          <w:sz w:val="24"/>
        </w:rPr>
        <w:t>helse.</w:t>
      </w:r>
      <w:r>
        <w:rPr>
          <w:rFonts w:ascii="Trebuchet MS"/>
          <w:sz w:val="24"/>
        </w:rPr>
      </w:r>
    </w:p>
    <w:p>
      <w:pPr>
        <w:spacing w:line="275" w:lineRule="auto" w:before="0"/>
        <w:ind w:left="110" w:right="155" w:firstLine="0"/>
        <w:jc w:val="both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sz w:val="24"/>
        </w:rPr>
        <w:t>Undervisningsplaner</w:t>
      </w:r>
      <w:r>
        <w:rPr>
          <w:rFonts w:ascii="Trebuchet MS" w:hAnsi="Trebuchet MS"/>
          <w:spacing w:val="40"/>
          <w:sz w:val="24"/>
        </w:rPr>
        <w:t> </w:t>
      </w:r>
      <w:r>
        <w:rPr>
          <w:rFonts w:ascii="Trebuchet MS" w:hAnsi="Trebuchet MS"/>
          <w:sz w:val="24"/>
        </w:rPr>
        <w:t>kan</w:t>
      </w:r>
      <w:r>
        <w:rPr>
          <w:rFonts w:ascii="Trebuchet MS" w:hAnsi="Trebuchet MS"/>
          <w:spacing w:val="53"/>
          <w:sz w:val="24"/>
        </w:rPr>
        <w:t> </w:t>
      </w:r>
      <w:r>
        <w:rPr>
          <w:rFonts w:ascii="Trebuchet MS" w:hAnsi="Trebuchet MS"/>
          <w:spacing w:val="-2"/>
          <w:sz w:val="24"/>
        </w:rPr>
        <w:t>brukes</w:t>
      </w:r>
      <w:r>
        <w:rPr>
          <w:rFonts w:ascii="Trebuchet MS" w:hAnsi="Trebuchet MS"/>
          <w:spacing w:val="53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53"/>
          <w:sz w:val="24"/>
        </w:rPr>
        <w:t> </w:t>
      </w:r>
      <w:r>
        <w:rPr>
          <w:rFonts w:ascii="Trebuchet MS" w:hAnsi="Trebuchet MS"/>
          <w:spacing w:val="-3"/>
          <w:sz w:val="24"/>
        </w:rPr>
        <w:t>r</w:t>
      </w:r>
      <w:r>
        <w:rPr>
          <w:rFonts w:ascii="Trebuchet MS" w:hAnsi="Trebuchet MS"/>
          <w:spacing w:val="-2"/>
          <w:sz w:val="24"/>
        </w:rPr>
        <w:t>ekke</w:t>
      </w:r>
      <w:r>
        <w:rPr>
          <w:rFonts w:ascii="Trebuchet MS" w:hAnsi="Trebuchet MS"/>
          <w:spacing w:val="-3"/>
          <w:sz w:val="24"/>
        </w:rPr>
        <w:t>f</w:t>
      </w:r>
      <w:r>
        <w:rPr>
          <w:rFonts w:ascii="Trebuchet MS" w:hAnsi="Trebuchet MS"/>
          <w:spacing w:val="-2"/>
          <w:sz w:val="24"/>
        </w:rPr>
        <w:t>ølge</w:t>
      </w:r>
      <w:r>
        <w:rPr>
          <w:rFonts w:ascii="Trebuchet MS" w:hAnsi="Trebuchet MS"/>
          <w:spacing w:val="55"/>
          <w:w w:val="111"/>
          <w:sz w:val="24"/>
        </w:rPr>
        <w:t> </w:t>
      </w:r>
      <w:r>
        <w:rPr>
          <w:rFonts w:ascii="Trebuchet MS" w:hAnsi="Trebuchet MS"/>
          <w:sz w:val="24"/>
        </w:rPr>
        <w:t>eller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z w:val="24"/>
        </w:rPr>
        <w:t>som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z w:val="24"/>
        </w:rPr>
        <w:t>individuelle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2"/>
          <w:sz w:val="24"/>
        </w:rPr>
        <w:t>aktivit</w:t>
      </w:r>
      <w:r>
        <w:rPr>
          <w:rFonts w:ascii="Trebuchet MS" w:hAnsi="Trebuchet MS"/>
          <w:spacing w:val="-1"/>
          <w:sz w:val="24"/>
        </w:rPr>
        <w:t>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-1"/>
          <w:sz w:val="24"/>
        </w:rPr>
        <w:t>er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z w:val="24"/>
        </w:rPr>
        <w:t>som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z w:val="24"/>
        </w:rPr>
        <w:t>passer</w:t>
      </w:r>
      <w:r>
        <w:rPr>
          <w:rFonts w:ascii="Trebuchet MS" w:hAnsi="Trebuchet MS"/>
          <w:spacing w:val="26"/>
          <w:w w:val="110"/>
          <w:sz w:val="24"/>
        </w:rPr>
        <w:t> </w:t>
      </w:r>
      <w:r>
        <w:rPr>
          <w:rFonts w:ascii="Trebuchet MS" w:hAnsi="Trebuchet MS"/>
          <w:sz w:val="24"/>
        </w:rPr>
        <w:t>inn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pacing w:val="-1"/>
          <w:sz w:val="24"/>
        </w:rPr>
        <w:t>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orma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med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45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pacing w:val="-1"/>
          <w:sz w:val="24"/>
        </w:rPr>
        <w:t>minutter</w:t>
      </w:r>
      <w:r>
        <w:rPr>
          <w:rFonts w:ascii="Trebuchet MS" w:hAnsi="Trebuchet MS"/>
          <w:sz w:val="24"/>
        </w:rPr>
        <w:t> lange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1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timer</w:t>
      </w:r>
      <w:r>
        <w:rPr>
          <w:rFonts w:ascii="Trebuchet MS" w:hAnsi="Trebuchet MS"/>
          <w:spacing w:val="-4"/>
          <w:w w:val="105"/>
          <w:sz w:val="24"/>
        </w:rPr>
        <w:t>.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Disse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v</w:t>
      </w:r>
      <w:r>
        <w:rPr>
          <w:rFonts w:ascii="Trebuchet MS" w:hAnsi="Trebuchet MS"/>
          <w:spacing w:val="-3"/>
          <w:w w:val="105"/>
          <w:sz w:val="24"/>
        </w:rPr>
        <w:t>erkt</w:t>
      </w:r>
      <w:r>
        <w:rPr>
          <w:rFonts w:ascii="Trebuchet MS" w:hAnsi="Trebuchet MS"/>
          <w:spacing w:val="-2"/>
          <w:w w:val="105"/>
          <w:sz w:val="24"/>
        </w:rPr>
        <w:t>øyene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kan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brukes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fritt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av</w:t>
      </w:r>
      <w:r>
        <w:rPr>
          <w:rFonts w:ascii="Trebuchet MS" w:hAnsi="Trebuchet MS"/>
          <w:spacing w:val="30"/>
          <w:w w:val="109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ut</w:t>
      </w:r>
      <w:r>
        <w:rPr>
          <w:rFonts w:ascii="Trebuchet MS" w:hAnsi="Trebuchet MS"/>
          <w:spacing w:val="-1"/>
          <w:w w:val="105"/>
          <w:sz w:val="24"/>
        </w:rPr>
        <w:t>danningspersonell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kan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kopieres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opp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</w:t>
      </w:r>
      <w:r>
        <w:rPr>
          <w:rFonts w:ascii="Trebuchet MS" w:hAnsi="Trebuchet MS"/>
          <w:spacing w:val="-1"/>
          <w:w w:val="105"/>
          <w:sz w:val="24"/>
        </w:rPr>
        <w:t>or</w:t>
      </w:r>
      <w:r>
        <w:rPr>
          <w:rFonts w:ascii="Trebuchet MS" w:hAnsi="Trebuchet MS"/>
          <w:spacing w:val="47"/>
          <w:w w:val="103"/>
          <w:sz w:val="24"/>
        </w:rPr>
        <w:t> </w:t>
      </w:r>
      <w:r>
        <w:rPr>
          <w:rFonts w:ascii="Trebuchet MS" w:hAnsi="Trebuchet MS"/>
          <w:w w:val="105"/>
          <w:sz w:val="24"/>
        </w:rPr>
        <w:t>bruk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klasseromme</w:t>
      </w:r>
      <w:r>
        <w:rPr>
          <w:rFonts w:ascii="Trebuchet MS" w:hAnsi="Trebuchet MS"/>
          <w:spacing w:val="-2"/>
          <w:w w:val="105"/>
          <w:sz w:val="24"/>
        </w:rPr>
        <w:t>t,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men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kan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ikk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selges.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10" w:right="138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pacing w:val="-1"/>
          <w:w w:val="105"/>
          <w:sz w:val="24"/>
        </w:rPr>
        <w:t>M</w:t>
      </w:r>
      <w:r>
        <w:rPr>
          <w:rFonts w:ascii="Trebuchet MS"/>
          <w:spacing w:val="-2"/>
          <w:w w:val="105"/>
          <w:sz w:val="24"/>
        </w:rPr>
        <w:t>er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enn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27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land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deltar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i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spacing w:val="-1"/>
          <w:w w:val="105"/>
          <w:sz w:val="24"/>
        </w:rPr>
        <w:t>e-Bug-pr</w:t>
      </w:r>
      <w:r>
        <w:rPr>
          <w:rFonts w:ascii="Trebuchet MS"/>
          <w:spacing w:val="-2"/>
          <w:w w:val="105"/>
          <w:sz w:val="24"/>
        </w:rPr>
        <w:t>osjekt</w:t>
      </w:r>
      <w:r>
        <w:rPr>
          <w:rFonts w:ascii="Trebuchet MS"/>
          <w:spacing w:val="-1"/>
          <w:w w:val="105"/>
          <w:sz w:val="24"/>
        </w:rPr>
        <w:t>e</w:t>
      </w:r>
      <w:r>
        <w:rPr>
          <w:rFonts w:ascii="Trebuchet MS"/>
          <w:spacing w:val="-2"/>
          <w:w w:val="105"/>
          <w:sz w:val="24"/>
        </w:rPr>
        <w:t>t,</w:t>
      </w:r>
      <w:r>
        <w:rPr>
          <w:rFonts w:ascii="Trebuchet MS"/>
          <w:spacing w:val="-11"/>
          <w:w w:val="105"/>
          <w:sz w:val="24"/>
        </w:rPr>
        <w:t> </w:t>
      </w:r>
      <w:r>
        <w:rPr>
          <w:rFonts w:ascii="Trebuchet MS"/>
          <w:w w:val="105"/>
          <w:sz w:val="24"/>
        </w:rPr>
        <w:t>og</w:t>
      </w:r>
      <w:r>
        <w:rPr>
          <w:rFonts w:ascii="Trebuchet MS"/>
          <w:spacing w:val="21"/>
          <w:w w:val="117"/>
          <w:sz w:val="24"/>
        </w:rPr>
        <w:t> </w:t>
      </w:r>
      <w:r>
        <w:rPr>
          <w:rFonts w:ascii="Trebuchet MS"/>
          <w:spacing w:val="-2"/>
          <w:w w:val="105"/>
          <w:sz w:val="24"/>
        </w:rPr>
        <w:t>r</w:t>
      </w:r>
      <w:r>
        <w:rPr>
          <w:rFonts w:ascii="Trebuchet MS"/>
          <w:spacing w:val="-1"/>
          <w:w w:val="105"/>
          <w:sz w:val="24"/>
        </w:rPr>
        <w:t>essursene</w:t>
      </w:r>
      <w:r>
        <w:rPr>
          <w:rFonts w:ascii="Trebuchet MS"/>
          <w:spacing w:val="3"/>
          <w:w w:val="105"/>
          <w:sz w:val="24"/>
        </w:rPr>
        <w:t> </w:t>
      </w:r>
      <w:r>
        <w:rPr>
          <w:rFonts w:ascii="Trebuchet MS"/>
          <w:w w:val="105"/>
          <w:sz w:val="24"/>
        </w:rPr>
        <w:t>er</w:t>
      </w:r>
      <w:r>
        <w:rPr>
          <w:rFonts w:ascii="Trebuchet MS"/>
          <w:spacing w:val="-3"/>
          <w:w w:val="105"/>
          <w:sz w:val="24"/>
        </w:rPr>
        <w:t> </w:t>
      </w:r>
      <w:r>
        <w:rPr>
          <w:rFonts w:ascii="Trebuchet MS"/>
          <w:spacing w:val="-1"/>
          <w:w w:val="105"/>
          <w:sz w:val="24"/>
        </w:rPr>
        <w:t>ev</w:t>
      </w:r>
      <w:r>
        <w:rPr>
          <w:rFonts w:ascii="Trebuchet MS"/>
          <w:spacing w:val="-2"/>
          <w:w w:val="105"/>
          <w:sz w:val="24"/>
        </w:rPr>
        <w:t>aluert</w:t>
      </w:r>
      <w:r>
        <w:rPr>
          <w:rFonts w:ascii="Trebuchet MS"/>
          <w:spacing w:val="3"/>
          <w:w w:val="105"/>
          <w:sz w:val="24"/>
        </w:rPr>
        <w:t> </w:t>
      </w:r>
      <w:r>
        <w:rPr>
          <w:rFonts w:ascii="Trebuchet MS"/>
          <w:w w:val="105"/>
          <w:sz w:val="24"/>
        </w:rPr>
        <w:t>med</w:t>
      </w:r>
      <w:r>
        <w:rPr>
          <w:rFonts w:ascii="Trebuchet MS"/>
          <w:spacing w:val="4"/>
          <w:w w:val="105"/>
          <w:sz w:val="24"/>
        </w:rPr>
        <w:t> </w:t>
      </w:r>
      <w:r>
        <w:rPr>
          <w:rFonts w:ascii="Trebuchet MS"/>
          <w:w w:val="105"/>
          <w:sz w:val="24"/>
        </w:rPr>
        <w:t>mer</w:t>
      </w:r>
      <w:r>
        <w:rPr>
          <w:rFonts w:ascii="Trebuchet MS"/>
          <w:spacing w:val="-3"/>
          <w:w w:val="105"/>
          <w:sz w:val="24"/>
        </w:rPr>
        <w:t> </w:t>
      </w:r>
      <w:r>
        <w:rPr>
          <w:rFonts w:ascii="Trebuchet MS"/>
          <w:w w:val="105"/>
          <w:sz w:val="24"/>
        </w:rPr>
        <w:t>enn</w:t>
      </w:r>
      <w:r>
        <w:rPr>
          <w:rFonts w:ascii="Trebuchet MS"/>
          <w:spacing w:val="3"/>
          <w:w w:val="105"/>
          <w:sz w:val="24"/>
        </w:rPr>
        <w:t> </w:t>
      </w:r>
      <w:r>
        <w:rPr>
          <w:rFonts w:ascii="Trebuchet MS"/>
          <w:w w:val="105"/>
          <w:sz w:val="24"/>
        </w:rPr>
        <w:t>3000</w:t>
      </w:r>
      <w:r>
        <w:rPr>
          <w:rFonts w:ascii="Trebuchet MS"/>
          <w:spacing w:val="28"/>
          <w:w w:val="113"/>
          <w:sz w:val="24"/>
        </w:rPr>
        <w:t> </w:t>
      </w:r>
      <w:r>
        <w:rPr>
          <w:rFonts w:ascii="Trebuchet MS"/>
          <w:w w:val="105"/>
          <w:sz w:val="24"/>
        </w:rPr>
        <w:t>barn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i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spacing w:val="-2"/>
          <w:w w:val="105"/>
          <w:sz w:val="24"/>
        </w:rPr>
        <w:t>E</w:t>
      </w:r>
      <w:r>
        <w:rPr>
          <w:rFonts w:ascii="Trebuchet MS"/>
          <w:w w:val="105"/>
          <w:sz w:val="24"/>
        </w:rPr>
        <w:t>ngland,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spacing w:val="-10"/>
          <w:w w:val="105"/>
          <w:sz w:val="24"/>
        </w:rPr>
        <w:t>F</w:t>
      </w:r>
      <w:r>
        <w:rPr>
          <w:rFonts w:ascii="Trebuchet MS"/>
          <w:w w:val="105"/>
          <w:sz w:val="24"/>
        </w:rPr>
        <w:t>rankri</w:t>
      </w:r>
      <w:r>
        <w:rPr>
          <w:rFonts w:ascii="Trebuchet MS"/>
          <w:spacing w:val="-8"/>
          <w:w w:val="105"/>
          <w:sz w:val="24"/>
        </w:rPr>
        <w:t>k</w:t>
      </w:r>
      <w:r>
        <w:rPr>
          <w:rFonts w:ascii="Trebuchet MS"/>
          <w:w w:val="105"/>
          <w:sz w:val="24"/>
        </w:rPr>
        <w:t>e</w:t>
      </w:r>
      <w:r>
        <w:rPr>
          <w:rFonts w:ascii="Trebuchet MS"/>
          <w:spacing w:val="-18"/>
          <w:w w:val="105"/>
          <w:sz w:val="24"/>
        </w:rPr>
        <w:t> </w:t>
      </w:r>
      <w:r>
        <w:rPr>
          <w:rFonts w:ascii="Trebuchet MS"/>
          <w:w w:val="105"/>
          <w:sz w:val="24"/>
        </w:rPr>
        <w:t>og</w:t>
      </w:r>
      <w:r>
        <w:rPr>
          <w:rFonts w:ascii="Trebuchet MS"/>
          <w:spacing w:val="-24"/>
          <w:w w:val="105"/>
          <w:sz w:val="24"/>
        </w:rPr>
        <w:t> </w:t>
      </w:r>
      <w:r>
        <w:rPr>
          <w:rFonts w:ascii="Trebuchet MS"/>
          <w:spacing w:val="-25"/>
          <w:w w:val="105"/>
          <w:sz w:val="24"/>
        </w:rPr>
        <w:t>T</w:t>
      </w:r>
      <w:r>
        <w:rPr>
          <w:rFonts w:ascii="Trebuchet MS"/>
          <w:w w:val="105"/>
          <w:sz w:val="24"/>
        </w:rPr>
        <w:t>sjekkia.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e-Bug-</w:t>
      </w:r>
      <w:r>
        <w:rPr>
          <w:rFonts w:ascii="Trebuchet MS"/>
          <w:w w:val="115"/>
          <w:sz w:val="24"/>
        </w:rPr>
        <w:t> </w:t>
      </w:r>
      <w:r>
        <w:rPr>
          <w:rFonts w:ascii="Trebuchet MS"/>
          <w:spacing w:val="-2"/>
          <w:w w:val="105"/>
          <w:sz w:val="24"/>
        </w:rPr>
        <w:t>pakken</w:t>
      </w:r>
      <w:r>
        <w:rPr>
          <w:rFonts w:ascii="Trebuchet MS"/>
          <w:spacing w:val="-28"/>
          <w:w w:val="105"/>
          <w:sz w:val="24"/>
        </w:rPr>
        <w:t> </w:t>
      </w:r>
      <w:r>
        <w:rPr>
          <w:rFonts w:ascii="Trebuchet MS"/>
          <w:w w:val="105"/>
          <w:sz w:val="24"/>
        </w:rPr>
        <w:t>er</w:t>
      </w:r>
      <w:r>
        <w:rPr>
          <w:rFonts w:ascii="Trebuchet MS"/>
          <w:spacing w:val="-32"/>
          <w:w w:val="105"/>
          <w:sz w:val="24"/>
        </w:rPr>
        <w:t> </w:t>
      </w:r>
      <w:r>
        <w:rPr>
          <w:rFonts w:ascii="Trebuchet MS"/>
          <w:spacing w:val="-1"/>
          <w:w w:val="105"/>
          <w:sz w:val="24"/>
        </w:rPr>
        <w:t>kn</w:t>
      </w:r>
      <w:r>
        <w:rPr>
          <w:rFonts w:ascii="Trebuchet MS"/>
          <w:spacing w:val="-2"/>
          <w:w w:val="105"/>
          <w:sz w:val="24"/>
        </w:rPr>
        <w:t>ytt</w:t>
      </w:r>
      <w:r>
        <w:rPr>
          <w:rFonts w:ascii="Trebuchet MS"/>
          <w:spacing w:val="-1"/>
          <w:w w:val="105"/>
          <w:sz w:val="24"/>
        </w:rPr>
        <w:t>e</w:t>
      </w:r>
      <w:r>
        <w:rPr>
          <w:rFonts w:ascii="Trebuchet MS"/>
          <w:spacing w:val="-2"/>
          <w:w w:val="105"/>
          <w:sz w:val="24"/>
        </w:rPr>
        <w:t>t</w:t>
      </w:r>
      <w:r>
        <w:rPr>
          <w:rFonts w:ascii="Trebuchet MS"/>
          <w:spacing w:val="-27"/>
          <w:w w:val="105"/>
          <w:sz w:val="24"/>
        </w:rPr>
        <w:t> </w:t>
      </w:r>
      <w:r>
        <w:rPr>
          <w:rFonts w:ascii="Trebuchet MS"/>
          <w:w w:val="105"/>
          <w:sz w:val="24"/>
        </w:rPr>
        <w:t>til</w:t>
      </w:r>
      <w:r>
        <w:rPr>
          <w:rFonts w:ascii="Trebuchet MS"/>
          <w:spacing w:val="-33"/>
          <w:w w:val="105"/>
          <w:sz w:val="24"/>
        </w:rPr>
        <w:t> </w:t>
      </w:r>
      <w:r>
        <w:rPr>
          <w:rFonts w:ascii="Trebuchet MS"/>
          <w:spacing w:val="-1"/>
          <w:w w:val="105"/>
          <w:sz w:val="24"/>
        </w:rPr>
        <w:t>e</w:t>
      </w:r>
      <w:r>
        <w:rPr>
          <w:rFonts w:ascii="Trebuchet MS"/>
          <w:spacing w:val="-2"/>
          <w:w w:val="105"/>
          <w:sz w:val="24"/>
        </w:rPr>
        <w:t>t</w:t>
      </w:r>
      <w:r>
        <w:rPr>
          <w:rFonts w:ascii="Trebuchet MS"/>
          <w:spacing w:val="-27"/>
          <w:w w:val="105"/>
          <w:sz w:val="24"/>
        </w:rPr>
        <w:t> </w:t>
      </w:r>
      <w:r>
        <w:rPr>
          <w:rFonts w:ascii="Trebuchet MS"/>
          <w:spacing w:val="-1"/>
          <w:w w:val="105"/>
          <w:sz w:val="24"/>
        </w:rPr>
        <w:t>ne</w:t>
      </w:r>
      <w:r>
        <w:rPr>
          <w:rFonts w:ascii="Trebuchet MS"/>
          <w:spacing w:val="-2"/>
          <w:w w:val="105"/>
          <w:sz w:val="24"/>
        </w:rPr>
        <w:t>ttst</w:t>
      </w:r>
      <w:r>
        <w:rPr>
          <w:rFonts w:ascii="Trebuchet MS"/>
          <w:spacing w:val="-1"/>
          <w:w w:val="105"/>
          <w:sz w:val="24"/>
        </w:rPr>
        <w:t>ed</w:t>
      </w:r>
      <w:r>
        <w:rPr>
          <w:rFonts w:ascii="Trebuchet MS"/>
          <w:spacing w:val="-27"/>
          <w:w w:val="105"/>
          <w:sz w:val="24"/>
        </w:rPr>
        <w:t> </w:t>
      </w:r>
      <w:r>
        <w:rPr>
          <w:rFonts w:ascii="Trebuchet MS"/>
          <w:w w:val="105"/>
          <w:sz w:val="24"/>
        </w:rPr>
        <w:t>der</w:t>
      </w:r>
      <w:r>
        <w:rPr>
          <w:rFonts w:ascii="Trebuchet MS"/>
          <w:spacing w:val="-32"/>
          <w:w w:val="105"/>
          <w:sz w:val="24"/>
        </w:rPr>
        <w:t> </w:t>
      </w:r>
      <w:r>
        <w:rPr>
          <w:rFonts w:ascii="Trebuchet MS"/>
          <w:w w:val="105"/>
          <w:sz w:val="24"/>
        </w:rPr>
        <w:t>alle</w:t>
      </w:r>
      <w:r>
        <w:rPr>
          <w:rFonts w:ascii="Trebuchet MS"/>
          <w:spacing w:val="30"/>
          <w:w w:val="103"/>
          <w:sz w:val="24"/>
        </w:rPr>
        <w:t> </w:t>
      </w:r>
      <w:r>
        <w:rPr>
          <w:rFonts w:ascii="Trebuchet MS"/>
          <w:spacing w:val="-3"/>
          <w:w w:val="105"/>
          <w:sz w:val="24"/>
        </w:rPr>
        <w:t>r</w:t>
      </w:r>
      <w:r>
        <w:rPr>
          <w:rFonts w:ascii="Trebuchet MS"/>
          <w:spacing w:val="-2"/>
          <w:w w:val="105"/>
          <w:sz w:val="24"/>
        </w:rPr>
        <w:t>essurser</w:t>
      </w:r>
      <w:r>
        <w:rPr>
          <w:rFonts w:ascii="Trebuchet MS"/>
          <w:spacing w:val="-4"/>
          <w:w w:val="105"/>
          <w:sz w:val="24"/>
        </w:rPr>
        <w:t>,</w:t>
      </w:r>
      <w:r>
        <w:rPr>
          <w:rFonts w:ascii="Trebuchet MS"/>
          <w:spacing w:val="-47"/>
          <w:w w:val="105"/>
          <w:sz w:val="24"/>
        </w:rPr>
        <w:t> </w:t>
      </w:r>
      <w:r>
        <w:rPr>
          <w:rFonts w:ascii="Trebuchet MS"/>
          <w:spacing w:val="-2"/>
          <w:w w:val="105"/>
          <w:sz w:val="24"/>
        </w:rPr>
        <w:t>videoer</w:t>
      </w:r>
      <w:r>
        <w:rPr>
          <w:rFonts w:ascii="Trebuchet MS"/>
          <w:spacing w:val="-4"/>
          <w:w w:val="105"/>
          <w:sz w:val="24"/>
        </w:rPr>
        <w:t>,</w:t>
      </w:r>
      <w:r>
        <w:rPr>
          <w:rFonts w:ascii="Trebuchet MS"/>
          <w:spacing w:val="-43"/>
          <w:w w:val="105"/>
          <w:sz w:val="24"/>
        </w:rPr>
        <w:t> </w:t>
      </w:r>
      <w:r>
        <w:rPr>
          <w:rFonts w:ascii="Trebuchet MS"/>
          <w:w w:val="105"/>
          <w:sz w:val="24"/>
        </w:rPr>
        <w:t>bilder</w:t>
      </w:r>
      <w:r>
        <w:rPr>
          <w:rFonts w:ascii="Trebuchet MS"/>
          <w:spacing w:val="-46"/>
          <w:w w:val="105"/>
          <w:sz w:val="24"/>
        </w:rPr>
        <w:t> </w:t>
      </w:r>
      <w:r>
        <w:rPr>
          <w:rFonts w:ascii="Trebuchet MS"/>
          <w:w w:val="105"/>
          <w:sz w:val="24"/>
        </w:rPr>
        <w:t>og</w:t>
      </w:r>
      <w:r>
        <w:rPr>
          <w:rFonts w:ascii="Trebuchet MS"/>
          <w:spacing w:val="-43"/>
          <w:w w:val="105"/>
          <w:sz w:val="24"/>
        </w:rPr>
        <w:t> </w:t>
      </w:r>
      <w:r>
        <w:rPr>
          <w:rFonts w:ascii="Trebuchet MS"/>
          <w:spacing w:val="-2"/>
          <w:w w:val="105"/>
          <w:sz w:val="24"/>
        </w:rPr>
        <w:t>ekstraaktivit</w:t>
      </w:r>
      <w:r>
        <w:rPr>
          <w:rFonts w:ascii="Trebuchet MS"/>
          <w:spacing w:val="-1"/>
          <w:w w:val="105"/>
          <w:sz w:val="24"/>
        </w:rPr>
        <w:t>e</w:t>
      </w:r>
      <w:r>
        <w:rPr>
          <w:rFonts w:ascii="Trebuchet MS"/>
          <w:spacing w:val="-2"/>
          <w:w w:val="105"/>
          <w:sz w:val="24"/>
        </w:rPr>
        <w:t>ter</w:t>
      </w:r>
      <w:r>
        <w:rPr>
          <w:rFonts w:ascii="Trebuchet MS"/>
          <w:spacing w:val="41"/>
          <w:w w:val="102"/>
          <w:sz w:val="24"/>
        </w:rPr>
        <w:t> </w:t>
      </w:r>
      <w:r>
        <w:rPr>
          <w:rFonts w:ascii="Trebuchet MS"/>
          <w:w w:val="105"/>
          <w:sz w:val="24"/>
        </w:rPr>
        <w:t>i</w:t>
      </w:r>
      <w:r>
        <w:rPr>
          <w:rFonts w:ascii="Trebuchet MS"/>
          <w:spacing w:val="-25"/>
          <w:w w:val="105"/>
          <w:sz w:val="24"/>
        </w:rPr>
        <w:t> </w:t>
      </w:r>
      <w:r>
        <w:rPr>
          <w:rFonts w:ascii="Trebuchet MS"/>
          <w:spacing w:val="-2"/>
          <w:w w:val="105"/>
          <w:sz w:val="24"/>
        </w:rPr>
        <w:t>pakken</w:t>
      </w:r>
      <w:r>
        <w:rPr>
          <w:rFonts w:ascii="Trebuchet MS"/>
          <w:spacing w:val="-25"/>
          <w:w w:val="105"/>
          <w:sz w:val="24"/>
        </w:rPr>
        <w:t> </w:t>
      </w:r>
      <w:r>
        <w:rPr>
          <w:rFonts w:ascii="Trebuchet MS"/>
          <w:w w:val="105"/>
          <w:sz w:val="24"/>
        </w:rPr>
        <w:t>kan</w:t>
      </w:r>
      <w:r>
        <w:rPr>
          <w:rFonts w:ascii="Trebuchet MS"/>
          <w:spacing w:val="-25"/>
          <w:w w:val="105"/>
          <w:sz w:val="24"/>
        </w:rPr>
        <w:t> </w:t>
      </w:r>
      <w:r>
        <w:rPr>
          <w:rFonts w:ascii="Trebuchet MS"/>
          <w:spacing w:val="-1"/>
          <w:w w:val="105"/>
          <w:sz w:val="24"/>
        </w:rPr>
        <w:t>lastes</w:t>
      </w:r>
      <w:r>
        <w:rPr>
          <w:rFonts w:ascii="Trebuchet MS"/>
          <w:spacing w:val="-25"/>
          <w:w w:val="105"/>
          <w:sz w:val="24"/>
        </w:rPr>
        <w:t> </w:t>
      </w:r>
      <w:r>
        <w:rPr>
          <w:rFonts w:ascii="Trebuchet MS"/>
          <w:w w:val="105"/>
          <w:sz w:val="24"/>
        </w:rPr>
        <w:t>ned</w:t>
      </w:r>
      <w:r>
        <w:rPr>
          <w:rFonts w:ascii="Trebuchet MS"/>
          <w:spacing w:val="-25"/>
          <w:w w:val="105"/>
          <w:sz w:val="24"/>
        </w:rPr>
        <w:t> </w:t>
      </w:r>
      <w:r>
        <w:rPr>
          <w:rFonts w:ascii="Trebuchet MS"/>
          <w:spacing w:val="-2"/>
          <w:w w:val="105"/>
          <w:sz w:val="24"/>
        </w:rPr>
        <w:t>(</w:t>
      </w:r>
      <w:r>
        <w:rPr>
          <w:rFonts w:ascii="Trebuchet MS"/>
          <w:spacing w:val="-1"/>
          <w:w w:val="105"/>
          <w:sz w:val="24"/>
        </w:rPr>
        <w:t>www</w:t>
      </w:r>
      <w:r>
        <w:rPr>
          <w:rFonts w:ascii="Trebuchet MS"/>
          <w:spacing w:val="-2"/>
          <w:w w:val="105"/>
          <w:sz w:val="24"/>
        </w:rPr>
        <w:t>.e-bug.eu).</w:t>
      </w:r>
      <w:r>
        <w:rPr>
          <w:rFonts w:ascii="Trebuchet MS"/>
          <w:sz w:val="24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740" w:right="460"/>
          <w:cols w:num="2" w:equalWidth="0">
            <w:col w:w="5097" w:space="346"/>
            <w:col w:w="526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00" w:lineRule="atLeast"/>
        <w:ind w:left="110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524.450pt;height:231.95pt;mso-position-horizontal-relative:char;mso-position-vertical-relative:line" coordorigin="0,0" coordsize="10489,4639">
            <v:group style="position:absolute;left:0;top:0;width:10489;height:4639" coordorigin="0,0" coordsize="10489,4639">
              <v:shape style="position:absolute;left:0;top:0;width:10489;height:4639" coordorigin="0,0" coordsize="10489,4639" path="m113,0l50,19,9,69,0,113,0,4526,19,4589,69,4630,113,4639,10375,4639,10438,4620,10479,4570,10488,4526,10488,113,10469,50,10419,9,113,0xe" filled="true" fillcolor="#302a6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10489;height:4639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rebuchet MS" w:hAnsi="Trebuchet MS" w:cs="Trebuchet MS" w:eastAsia="Trebuchet MS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75" w:lineRule="auto" w:before="0"/>
                        <w:ind w:left="316" w:right="1809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Hv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ert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avsnitt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pakken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inneholder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taljert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undervisningsplaner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elevark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6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stø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tteark.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Noen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finnes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PowerPoin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-forma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bruk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på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tusjta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vle: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rebuchet MS" w:hAnsi="Trebuchet MS" w:cs="Trebuchet MS" w:eastAsia="Trebuchet MS"/>
                          <w:sz w:val="19"/>
                          <w:szCs w:val="19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657" w:val="left" w:leader="none"/>
                        </w:tabs>
                        <w:spacing w:before="0"/>
                        <w:ind w:left="656" w:right="0" w:hanging="17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Kr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ea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tiv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spørrebaserte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aktivit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ter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å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fr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emme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aktiv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læring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rebuchet MS" w:hAnsi="Trebuchet MS" w:cs="Trebuchet MS" w:eastAsia="Trebuchet MS"/>
                          <w:sz w:val="23"/>
                          <w:szCs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657" w:val="left" w:leader="none"/>
                        </w:tabs>
                        <w:spacing w:line="275" w:lineRule="auto" w:before="0"/>
                        <w:ind w:left="656" w:right="1274" w:hanging="17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Uthevede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ompetansemål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som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gir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elev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ene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en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dypere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f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orståelse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av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hvilken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57"/>
                          <w:w w:val="103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be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ty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dning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mikr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ober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har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h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dan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spr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es,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behandles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eb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gges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rebuchet MS" w:hAnsi="Trebuchet MS" w:cs="Trebuchet MS" w:eastAsia="Trebuchet MS"/>
                          <w:sz w:val="19"/>
                          <w:szCs w:val="19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657" w:val="left" w:leader="none"/>
                        </w:tabs>
                        <w:spacing w:before="0"/>
                        <w:ind w:left="656" w:right="0" w:hanging="17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Aktivit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ter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som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opp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fordrer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elev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til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å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ta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mer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ansv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24"/>
                        </w:rPr>
                        <w:t>ar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egen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24"/>
                        </w:rPr>
                        <w:t>helse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rebuchet MS" w:hAnsi="Trebuchet MS" w:cs="Trebuchet MS" w:eastAsia="Trebuchet MS"/>
                          <w:sz w:val="23"/>
                          <w:szCs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657" w:val="left" w:leader="none"/>
                        </w:tabs>
                        <w:spacing w:line="275" w:lineRule="auto" w:before="0"/>
                        <w:ind w:left="656" w:right="2679" w:hanging="17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Aktivite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som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fr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amhev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hvor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viktig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er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å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 bruke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antibio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tik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45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på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en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sz w:val="24"/>
                        </w:rPr>
                        <w:t>ansvarlig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må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sz w:val="26"/>
          <w:szCs w:val="26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1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10" w:h="16840"/>
          <w:pgMar w:top="1580" w:bottom="280" w:left="460" w:right="0"/>
        </w:sectPr>
      </w:pPr>
    </w:p>
    <w:p>
      <w:pPr>
        <w:spacing w:line="275" w:lineRule="auto" w:before="68"/>
        <w:ind w:left="106" w:right="27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vil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gjerne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takk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alle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delta</w:t>
      </w:r>
      <w:r>
        <w:rPr>
          <w:rFonts w:ascii="Trebuchet MS" w:hAnsi="Trebuchet MS"/>
          <w:spacing w:val="-2"/>
          <w:w w:val="105"/>
          <w:sz w:val="24"/>
        </w:rPr>
        <w:t>tt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ut-</w:t>
      </w:r>
      <w:r>
        <w:rPr>
          <w:rFonts w:ascii="Trebuchet MS" w:hAnsi="Trebuchet MS"/>
          <w:spacing w:val="26"/>
          <w:w w:val="115"/>
          <w:sz w:val="24"/>
        </w:rPr>
        <w:t> </w:t>
      </w:r>
      <w:r>
        <w:rPr>
          <w:rFonts w:ascii="Trebuchet MS" w:hAnsi="Trebuchet MS"/>
          <w:w w:val="105"/>
          <w:sz w:val="24"/>
        </w:rPr>
        <w:t>viklingen</w:t>
      </w:r>
      <w:r>
        <w:rPr>
          <w:rFonts w:ascii="Trebuchet MS" w:hAnsi="Trebuchet MS"/>
          <w:spacing w:val="-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av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denne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r</w:t>
      </w:r>
      <w:r>
        <w:rPr>
          <w:rFonts w:ascii="Trebuchet MS" w:hAnsi="Trebuchet MS"/>
          <w:spacing w:val="-1"/>
          <w:w w:val="105"/>
          <w:sz w:val="24"/>
        </w:rPr>
        <w:t>essursen</w:t>
      </w:r>
      <w:r>
        <w:rPr>
          <w:rFonts w:ascii="Trebuchet MS" w:hAnsi="Trebuchet MS"/>
          <w:spacing w:val="-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vil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bidra</w:t>
      </w:r>
      <w:r>
        <w:rPr>
          <w:rFonts w:ascii="Trebuchet MS" w:hAnsi="Trebuchet MS"/>
          <w:spacing w:val="27"/>
          <w:w w:val="103"/>
          <w:sz w:val="24"/>
        </w:rPr>
        <w:t> </w:t>
      </w:r>
      <w:r>
        <w:rPr>
          <w:rFonts w:ascii="Trebuchet MS" w:hAnsi="Trebuchet MS"/>
          <w:w w:val="105"/>
          <w:sz w:val="24"/>
        </w:rPr>
        <w:t>til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a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voksne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neste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generasjon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bruk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an</w:t>
      </w:r>
      <w:r>
        <w:rPr>
          <w:rFonts w:ascii="Trebuchet MS" w:hAnsi="Trebuchet MS"/>
          <w:spacing w:val="-2"/>
          <w:w w:val="105"/>
          <w:sz w:val="24"/>
        </w:rPr>
        <w:t>ti</w:t>
      </w:r>
      <w:r>
        <w:rPr>
          <w:rFonts w:ascii="Trebuchet MS" w:hAnsi="Trebuchet MS"/>
          <w:spacing w:val="-1"/>
          <w:w w:val="105"/>
          <w:sz w:val="24"/>
        </w:rPr>
        <w:t>-</w:t>
      </w:r>
      <w:r>
        <w:rPr>
          <w:rFonts w:ascii="Trebuchet MS" w:hAnsi="Trebuchet MS"/>
          <w:spacing w:val="27"/>
          <w:w w:val="11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bio</w:t>
      </w:r>
      <w:r>
        <w:rPr>
          <w:rFonts w:ascii="Trebuchet MS" w:hAnsi="Trebuchet MS"/>
          <w:spacing w:val="-2"/>
          <w:w w:val="105"/>
          <w:sz w:val="24"/>
        </w:rPr>
        <w:t>tika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på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klok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må</w:t>
      </w:r>
      <w:r>
        <w:rPr>
          <w:rFonts w:ascii="Trebuchet MS" w:hAnsi="Trebuchet MS"/>
          <w:spacing w:val="-2"/>
          <w:w w:val="105"/>
          <w:sz w:val="24"/>
        </w:rPr>
        <w:t>te.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ville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særlig</w:t>
      </w:r>
      <w:r>
        <w:rPr>
          <w:rFonts w:ascii="Trebuchet MS" w:hAnsi="Trebuchet MS"/>
          <w:spacing w:val="23"/>
          <w:w w:val="10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takk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lær</w:t>
      </w:r>
      <w:r>
        <w:rPr>
          <w:rFonts w:ascii="Trebuchet MS" w:hAnsi="Trebuchet MS"/>
          <w:spacing w:val="-1"/>
          <w:w w:val="105"/>
          <w:sz w:val="24"/>
        </w:rPr>
        <w:t>erne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elevene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S</w:t>
      </w:r>
      <w:r>
        <w:rPr>
          <w:rFonts w:ascii="Trebuchet MS" w:hAnsi="Trebuchet MS"/>
          <w:spacing w:val="-2"/>
          <w:w w:val="105"/>
          <w:sz w:val="24"/>
        </w:rPr>
        <w:t>torbritannia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41"/>
          <w:w w:val="117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Europa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har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delta</w:t>
      </w:r>
      <w:r>
        <w:rPr>
          <w:rFonts w:ascii="Trebuchet MS" w:hAnsi="Trebuchet MS"/>
          <w:spacing w:val="-2"/>
          <w:w w:val="105"/>
          <w:sz w:val="24"/>
        </w:rPr>
        <w:t>tt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</w:t>
      </w:r>
      <w:r>
        <w:rPr>
          <w:rFonts w:ascii="Trebuchet MS" w:hAnsi="Trebuchet MS"/>
          <w:spacing w:val="-1"/>
          <w:w w:val="105"/>
          <w:sz w:val="24"/>
        </w:rPr>
        <w:t>okusgrupper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31"/>
          <w:w w:val="117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evalueringsprosessen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bidra</w:t>
      </w:r>
      <w:r>
        <w:rPr>
          <w:rFonts w:ascii="Trebuchet MS" w:hAnsi="Trebuchet MS"/>
          <w:spacing w:val="-2"/>
          <w:w w:val="105"/>
          <w:sz w:val="24"/>
        </w:rPr>
        <w:t>tt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til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a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disse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/>
        <w:pict>
          <v:group style="position:absolute;margin-left:595.27594pt;margin-top:174.898163pt;width:.1pt;height:152.3pt;mso-position-horizontal-relative:page;mso-position-vertical-relative:paragraph;z-index:1240" coordorigin="11906,3498" coordsize="2,3046">
            <v:shape style="position:absolute;left:11906;top:3498;width:2;height:3046" coordorigin="11906,3498" coordsize="0,3046" path="m11906,3498l11906,6543e" filled="false" stroked="true" strokeweight=".1pt" strokecolor="#000000">
              <v:path arrowok="t"/>
            </v:shape>
            <w10:wrap type="none"/>
          </v:group>
        </w:pict>
      </w:r>
      <w:r>
        <w:rPr>
          <w:rFonts w:ascii="Trebuchet MS" w:hAnsi="Trebuchet MS"/>
          <w:spacing w:val="-1"/>
          <w:w w:val="105"/>
          <w:sz w:val="24"/>
        </w:rPr>
        <w:t>ma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"/>
          <w:w w:val="105"/>
          <w:sz w:val="24"/>
        </w:rPr>
        <w:t>erialene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både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morsomme,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inter</w:t>
      </w:r>
      <w:r>
        <w:rPr>
          <w:rFonts w:ascii="Trebuchet MS" w:hAnsi="Trebuchet MS"/>
          <w:spacing w:val="-1"/>
          <w:w w:val="105"/>
          <w:sz w:val="24"/>
        </w:rPr>
        <w:t>essan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30"/>
          <w:w w:val="108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ffektive.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håper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du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liker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bruke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e-Bug,</w:t>
      </w:r>
      <w:r>
        <w:rPr>
          <w:rFonts w:ascii="Trebuchet MS" w:hAnsi="Trebuchet MS"/>
          <w:spacing w:val="27"/>
          <w:w w:val="107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a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de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blir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fin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r</w:t>
      </w:r>
      <w:r>
        <w:rPr>
          <w:rFonts w:ascii="Trebuchet MS" w:hAnsi="Trebuchet MS"/>
          <w:spacing w:val="-1"/>
          <w:w w:val="105"/>
          <w:sz w:val="24"/>
        </w:rPr>
        <w:t>essurs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</w:t>
      </w:r>
      <w:r>
        <w:rPr>
          <w:rFonts w:ascii="Trebuchet MS" w:hAnsi="Trebuchet MS"/>
          <w:spacing w:val="-1"/>
          <w:w w:val="105"/>
          <w:sz w:val="24"/>
        </w:rPr>
        <w:t>or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klasseromme</w:t>
      </w:r>
      <w:r>
        <w:rPr>
          <w:rFonts w:ascii="Trebuchet MS" w:hAnsi="Trebuchet MS"/>
          <w:spacing w:val="-2"/>
          <w:w w:val="105"/>
          <w:sz w:val="24"/>
        </w:rPr>
        <w:t>t.</w:t>
      </w:r>
      <w:r>
        <w:rPr>
          <w:rFonts w:ascii="Trebuchet MS" w:hAnsi="Trebuchet MS"/>
          <w:spacing w:val="29"/>
          <w:w w:val="72"/>
          <w:sz w:val="24"/>
        </w:rPr>
        <w:t> </w:t>
      </w:r>
      <w:r>
        <w:rPr>
          <w:rFonts w:ascii="Trebuchet MS" w:hAnsi="Trebuchet MS"/>
          <w:w w:val="105"/>
          <w:sz w:val="24"/>
        </w:rPr>
        <w:t>Hvis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du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vil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holde</w:t>
      </w:r>
      <w:r>
        <w:rPr>
          <w:rFonts w:ascii="Trebuchet MS" w:hAnsi="Trebuchet MS"/>
          <w:spacing w:val="-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deg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oppda</w:t>
      </w:r>
      <w:r>
        <w:rPr>
          <w:rFonts w:ascii="Trebuchet MS" w:hAnsi="Trebuchet MS"/>
          <w:spacing w:val="-2"/>
          <w:w w:val="105"/>
          <w:sz w:val="24"/>
        </w:rPr>
        <w:t>tert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om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v</w:t>
      </w:r>
      <w:r>
        <w:rPr>
          <w:rFonts w:ascii="Trebuchet MS" w:hAnsi="Trebuchet MS"/>
          <w:spacing w:val="-3"/>
          <w:w w:val="105"/>
          <w:sz w:val="24"/>
        </w:rPr>
        <w:t>år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28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nyeste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r</w:t>
      </w:r>
      <w:r>
        <w:rPr>
          <w:rFonts w:ascii="Trebuchet MS" w:hAnsi="Trebuchet MS"/>
          <w:spacing w:val="-2"/>
          <w:w w:val="105"/>
          <w:sz w:val="24"/>
        </w:rPr>
        <w:t>essurser</w:t>
      </w:r>
      <w:r>
        <w:rPr>
          <w:rFonts w:ascii="Trebuchet MS" w:hAnsi="Trebuchet MS"/>
          <w:spacing w:val="-4"/>
          <w:w w:val="105"/>
          <w:sz w:val="24"/>
        </w:rPr>
        <w:t>,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</w:t>
      </w:r>
      <w:r>
        <w:rPr>
          <w:rFonts w:ascii="Trebuchet MS" w:hAnsi="Trebuchet MS"/>
          <w:spacing w:val="-1"/>
          <w:w w:val="105"/>
          <w:sz w:val="24"/>
        </w:rPr>
        <w:t>orskningen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utvik</w:t>
      </w:r>
      <w:r>
        <w:rPr>
          <w:rFonts w:ascii="Trebuchet MS" w:hAnsi="Trebuchet MS"/>
          <w:spacing w:val="-1"/>
          <w:w w:val="105"/>
          <w:sz w:val="24"/>
        </w:rPr>
        <w:t>-</w:t>
      </w:r>
      <w:r>
        <w:rPr>
          <w:rFonts w:ascii="Trebuchet MS" w:hAnsi="Trebuchet MS"/>
          <w:spacing w:val="33"/>
          <w:w w:val="115"/>
          <w:sz w:val="24"/>
        </w:rPr>
        <w:t> </w:t>
      </w:r>
      <w:r>
        <w:rPr>
          <w:rFonts w:ascii="Trebuchet MS" w:hAnsi="Trebuchet MS"/>
          <w:w w:val="105"/>
          <w:sz w:val="24"/>
        </w:rPr>
        <w:t>lingen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gjennom</w:t>
      </w:r>
      <w:r>
        <w:rPr>
          <w:rFonts w:ascii="Trebuchet MS" w:hAnsi="Trebuchet MS"/>
          <w:spacing w:val="-3"/>
          <w:w w:val="105"/>
          <w:sz w:val="24"/>
        </w:rPr>
        <w:t>fører</w:t>
      </w:r>
      <w:r>
        <w:rPr>
          <w:rFonts w:ascii="Trebuchet MS" w:hAnsi="Trebuchet MS"/>
          <w:spacing w:val="-4"/>
          <w:w w:val="105"/>
          <w:sz w:val="24"/>
        </w:rPr>
        <w:t>,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kan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du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r</w:t>
      </w:r>
      <w:r>
        <w:rPr>
          <w:rFonts w:ascii="Trebuchet MS" w:hAnsi="Trebuchet MS"/>
          <w:spacing w:val="-1"/>
          <w:w w:val="105"/>
          <w:sz w:val="24"/>
        </w:rPr>
        <w:t>egistr</w:t>
      </w:r>
      <w:r>
        <w:rPr>
          <w:rFonts w:ascii="Trebuchet MS" w:hAnsi="Trebuchet MS"/>
          <w:spacing w:val="-2"/>
          <w:w w:val="105"/>
          <w:sz w:val="24"/>
        </w:rPr>
        <w:t>er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23"/>
          <w:w w:val="108"/>
          <w:sz w:val="24"/>
        </w:rPr>
        <w:t> </w:t>
      </w:r>
      <w:r>
        <w:rPr>
          <w:rFonts w:ascii="Trebuchet MS" w:hAnsi="Trebuchet MS"/>
          <w:w w:val="105"/>
          <w:sz w:val="24"/>
        </w:rPr>
        <w:t>deg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mo</w:t>
      </w:r>
      <w:r>
        <w:rPr>
          <w:rFonts w:ascii="Trebuchet MS" w:hAnsi="Trebuchet MS"/>
          <w:spacing w:val="-2"/>
          <w:w w:val="105"/>
          <w:sz w:val="24"/>
        </w:rPr>
        <w:t>tta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</w:t>
      </w:r>
      <w:r>
        <w:rPr>
          <w:rFonts w:ascii="Trebuchet MS" w:hAnsi="Trebuchet MS"/>
          <w:spacing w:val="-2"/>
          <w:w w:val="105"/>
          <w:sz w:val="24"/>
        </w:rPr>
        <w:t>årt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nyhetsbrev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hv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tredje</w:t>
      </w:r>
      <w:r>
        <w:rPr>
          <w:rFonts w:ascii="Trebuchet MS" w:hAnsi="Trebuchet MS"/>
          <w:spacing w:val="29"/>
          <w:w w:val="101"/>
          <w:sz w:val="24"/>
        </w:rPr>
        <w:t> </w:t>
      </w:r>
      <w:r>
        <w:rPr>
          <w:rFonts w:ascii="Trebuchet MS" w:hAnsi="Trebuchet MS"/>
          <w:w w:val="105"/>
          <w:sz w:val="24"/>
        </w:rPr>
        <w:t>måned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på:</w:t>
      </w:r>
      <w:r>
        <w:rPr>
          <w:rFonts w:ascii="Trebuchet MS" w:hAnsi="Trebuchet MS"/>
          <w:spacing w:val="-11"/>
          <w:w w:val="105"/>
          <w:sz w:val="24"/>
        </w:rPr>
        <w:t> </w:t>
      </w:r>
      <w:hyperlink r:id="rId20">
        <w:r>
          <w:rPr>
            <w:rFonts w:ascii="Trebuchet MS" w:hAnsi="Trebuchet MS"/>
            <w:b/>
            <w:spacing w:val="-2"/>
            <w:w w:val="105"/>
            <w:sz w:val="24"/>
          </w:rPr>
          <w:t>www.e-bug.eu/</w:t>
        </w:r>
        <w:r>
          <w:rPr>
            <w:rFonts w:ascii="Trebuchet MS" w:hAnsi="Trebuchet MS"/>
            <w:b/>
            <w:spacing w:val="-3"/>
            <w:w w:val="105"/>
            <w:sz w:val="24"/>
          </w:rPr>
          <w:t>uk</w:t>
        </w:r>
        <w:r>
          <w:rPr>
            <w:rFonts w:ascii="Trebuchet MS" w:hAnsi="Trebuchet MS"/>
            <w:b/>
            <w:spacing w:val="-2"/>
            <w:w w:val="105"/>
            <w:sz w:val="24"/>
          </w:rPr>
          <w:t>-newsle</w:t>
        </w:r>
        <w:r>
          <w:rPr>
            <w:rFonts w:ascii="Trebuchet MS" w:hAnsi="Trebuchet MS"/>
            <w:b/>
            <w:spacing w:val="-3"/>
            <w:w w:val="105"/>
            <w:sz w:val="24"/>
          </w:rPr>
          <w:t>tter</w:t>
        </w:r>
        <w:r>
          <w:rPr>
            <w:rFonts w:ascii="Trebuchet MS" w:hAnsi="Trebuchet MS"/>
            <w:sz w:val="24"/>
          </w:rPr>
        </w:r>
      </w:hyperlink>
    </w:p>
    <w:p>
      <w:pPr>
        <w:spacing w:line="275" w:lineRule="auto" w:before="67"/>
        <w:ind w:left="106" w:right="108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w w:val="105"/>
        </w:rPr>
        <w:br w:type="column"/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ut</w:t>
      </w:r>
      <w:r>
        <w:rPr>
          <w:rFonts w:ascii="Trebuchet MS" w:hAnsi="Trebuchet MS"/>
          <w:spacing w:val="-1"/>
          <w:w w:val="105"/>
          <w:sz w:val="24"/>
        </w:rPr>
        <w:t>danningspersonell</w:t>
      </w:r>
      <w:r>
        <w:rPr>
          <w:rFonts w:ascii="Trebuchet MS" w:hAnsi="Trebuchet MS"/>
          <w:spacing w:val="4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synes</w:t>
      </w:r>
      <w:r>
        <w:rPr>
          <w:rFonts w:ascii="Trebuchet MS" w:hAnsi="Trebuchet MS"/>
          <w:spacing w:val="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tilbak</w:t>
      </w:r>
      <w:r>
        <w:rPr>
          <w:rFonts w:ascii="Trebuchet MS" w:hAnsi="Trebuchet MS"/>
          <w:spacing w:val="-1"/>
          <w:w w:val="105"/>
          <w:sz w:val="24"/>
        </w:rPr>
        <w:t>e-</w:t>
      </w:r>
      <w:r>
        <w:rPr>
          <w:rFonts w:ascii="Trebuchet MS" w:hAnsi="Trebuchet MS"/>
          <w:spacing w:val="41"/>
          <w:w w:val="115"/>
          <w:sz w:val="24"/>
        </w:rPr>
        <w:t> </w:t>
      </w:r>
      <w:r>
        <w:rPr>
          <w:rFonts w:ascii="Trebuchet MS" w:hAnsi="Trebuchet MS"/>
          <w:w w:val="105"/>
          <w:sz w:val="24"/>
        </w:rPr>
        <w:t>meldinger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fra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deg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er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uvur</w:t>
      </w:r>
      <w:r>
        <w:rPr>
          <w:rFonts w:ascii="Trebuchet MS" w:hAnsi="Trebuchet MS"/>
          <w:spacing w:val="-2"/>
          <w:w w:val="105"/>
          <w:sz w:val="24"/>
        </w:rPr>
        <w:t>derlige.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Kommen-</w:t>
      </w:r>
      <w:r>
        <w:rPr>
          <w:rFonts w:ascii="Trebuchet MS" w:hAnsi="Trebuchet MS"/>
          <w:spacing w:val="31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tar</w:t>
      </w:r>
      <w:r>
        <w:rPr>
          <w:rFonts w:ascii="Trebuchet MS" w:hAnsi="Trebuchet MS"/>
          <w:spacing w:val="-1"/>
          <w:w w:val="105"/>
          <w:sz w:val="24"/>
        </w:rPr>
        <w:t>ene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dine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vil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bidra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til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a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e-Bug-ressursen</w:t>
      </w:r>
      <w:r>
        <w:rPr>
          <w:rFonts w:ascii="Trebuchet MS" w:hAnsi="Trebuchet MS"/>
          <w:spacing w:val="33"/>
          <w:w w:val="111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vokser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utvikler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seg.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Send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kommen</w:t>
      </w:r>
      <w:r>
        <w:rPr>
          <w:rFonts w:ascii="Trebuchet MS" w:hAnsi="Trebuchet MS"/>
          <w:spacing w:val="-3"/>
          <w:w w:val="105"/>
          <w:sz w:val="24"/>
        </w:rPr>
        <w:t>tarer</w:t>
      </w:r>
      <w:r>
        <w:rPr>
          <w:rFonts w:ascii="Trebuchet MS" w:hAnsi="Trebuchet MS"/>
          <w:spacing w:val="-4"/>
          <w:w w:val="105"/>
          <w:sz w:val="24"/>
        </w:rPr>
        <w:t>,</w:t>
      </w:r>
      <w:r>
        <w:rPr>
          <w:rFonts w:ascii="Trebuchet MS" w:hAnsi="Trebuchet MS"/>
          <w:spacing w:val="22"/>
          <w:w w:val="57"/>
          <w:sz w:val="24"/>
        </w:rPr>
        <w:t> </w:t>
      </w:r>
      <w:r>
        <w:rPr>
          <w:rFonts w:ascii="Trebuchet MS" w:hAnsi="Trebuchet MS"/>
          <w:w w:val="105"/>
          <w:sz w:val="24"/>
        </w:rPr>
        <w:t>spørsmål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</w:t>
      </w:r>
      <w:r>
        <w:rPr>
          <w:rFonts w:ascii="Trebuchet MS" w:hAnsi="Trebuchet MS"/>
          <w:spacing w:val="-1"/>
          <w:w w:val="105"/>
          <w:sz w:val="24"/>
        </w:rPr>
        <w:t>orslag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til: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pStyle w:val="BodyText"/>
        <w:spacing w:line="240" w:lineRule="auto"/>
        <w:ind w:left="106" w:right="0"/>
        <w:jc w:val="left"/>
        <w:rPr>
          <w:b w:val="0"/>
          <w:bCs w:val="0"/>
        </w:rPr>
      </w:pPr>
      <w:r>
        <w:rPr>
          <w:spacing w:val="-2"/>
        </w:rPr>
        <w:t>Antibio</w:t>
      </w:r>
      <w:r>
        <w:rPr>
          <w:spacing w:val="-3"/>
        </w:rPr>
        <w:t>tik</w:t>
      </w:r>
      <w:r>
        <w:rPr>
          <w:spacing w:val="-2"/>
        </w:rPr>
        <w:t>asen</w:t>
      </w:r>
      <w:r>
        <w:rPr>
          <w:spacing w:val="-3"/>
        </w:rPr>
        <w:t>ter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7"/>
        </w:rPr>
        <w:t> </w:t>
      </w:r>
      <w:r>
        <w:rPr>
          <w:spacing w:val="-3"/>
        </w:rPr>
        <w:t>for</w:t>
      </w:r>
      <w:r>
        <w:rPr/>
        <w:t> primærmedisin,</w:t>
      </w:r>
      <w:r>
        <w:rPr>
          <w:b w:val="0"/>
        </w:rPr>
      </w:r>
    </w:p>
    <w:p>
      <w:pPr>
        <w:spacing w:before="41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pacing w:val="-1"/>
          <w:w w:val="105"/>
          <w:sz w:val="24"/>
        </w:rPr>
        <w:t>Postboks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1130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Blindern,</w:t>
      </w:r>
      <w:r>
        <w:rPr>
          <w:rFonts w:ascii="Trebuchet MS"/>
          <w:spacing w:val="-16"/>
          <w:w w:val="105"/>
          <w:sz w:val="24"/>
        </w:rPr>
        <w:t> </w:t>
      </w:r>
      <w:r>
        <w:rPr>
          <w:rFonts w:ascii="Trebuchet MS"/>
          <w:w w:val="105"/>
          <w:sz w:val="24"/>
        </w:rPr>
        <w:t>0318</w:t>
      </w:r>
      <w:r>
        <w:rPr>
          <w:rFonts w:ascii="Trebuchet MS"/>
          <w:spacing w:val="-17"/>
          <w:w w:val="105"/>
          <w:sz w:val="24"/>
        </w:rPr>
        <w:t> </w:t>
      </w:r>
      <w:r>
        <w:rPr>
          <w:rFonts w:ascii="Trebuchet MS"/>
          <w:w w:val="105"/>
          <w:sz w:val="24"/>
        </w:rPr>
        <w:t>Oslo</w:t>
      </w:r>
      <w:r>
        <w:rPr>
          <w:rFonts w:asci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spacing w:before="0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kon</w:t>
      </w:r>
      <w:r>
        <w:rPr>
          <w:rFonts w:ascii="Trebuchet MS" w:hAnsi="Trebuchet MS"/>
          <w:spacing w:val="-3"/>
          <w:w w:val="105"/>
          <w:sz w:val="24"/>
        </w:rPr>
        <w:t>takt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oss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på</w:t>
      </w:r>
      <w:r>
        <w:rPr>
          <w:rFonts w:ascii="Trebuchet MS" w:hAnsi="Trebuchet MS"/>
          <w:spacing w:val="-27"/>
          <w:w w:val="105"/>
          <w:sz w:val="24"/>
        </w:rPr>
        <w:t> </w:t>
      </w:r>
      <w:hyperlink r:id="rId21">
        <w:r>
          <w:rPr>
            <w:rFonts w:ascii="Trebuchet MS" w:hAnsi="Trebuchet MS"/>
            <w:b/>
            <w:spacing w:val="-1"/>
            <w:w w:val="105"/>
            <w:sz w:val="24"/>
          </w:rPr>
          <w:t>post@an</w:t>
        </w:r>
        <w:r>
          <w:rPr>
            <w:rFonts w:ascii="Trebuchet MS" w:hAnsi="Trebuchet MS"/>
            <w:b/>
            <w:spacing w:val="-2"/>
            <w:w w:val="105"/>
            <w:sz w:val="24"/>
          </w:rPr>
          <w:t>tibiotika.no</w:t>
        </w:r>
        <w:r>
          <w:rPr>
            <w:rFonts w:ascii="Trebuchet MS" w:hAnsi="Trebuchet MS"/>
            <w:sz w:val="24"/>
          </w:rPr>
        </w:r>
      </w:hyperlink>
    </w:p>
    <w:p>
      <w:pPr>
        <w:spacing w:before="212"/>
        <w:ind w:left="167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Arial"/>
          <w:color w:val="E7542B"/>
          <w:spacing w:val="-22"/>
          <w:w w:val="80"/>
          <w:sz w:val="60"/>
        </w:rPr>
        <w:t>e</w:t>
      </w:r>
      <w:r>
        <w:rPr>
          <w:rFonts w:ascii="Arial"/>
          <w:color w:val="E7542B"/>
          <w:spacing w:val="7"/>
          <w:w w:val="80"/>
          <w:sz w:val="60"/>
        </w:rPr>
        <w:t>-</w:t>
      </w:r>
      <w:r>
        <w:rPr>
          <w:rFonts w:ascii="Arial"/>
          <w:color w:val="E7542B"/>
          <w:spacing w:val="14"/>
          <w:w w:val="80"/>
          <w:sz w:val="60"/>
        </w:rPr>
        <w:t>B</w:t>
      </w:r>
      <w:r>
        <w:rPr>
          <w:rFonts w:ascii="Arial"/>
          <w:color w:val="E7542B"/>
          <w:spacing w:val="62"/>
          <w:w w:val="80"/>
          <w:sz w:val="60"/>
        </w:rPr>
        <w:t>u</w:t>
      </w:r>
      <w:r>
        <w:rPr>
          <w:rFonts w:ascii="Arial"/>
          <w:color w:val="E7542B"/>
          <w:spacing w:val="14"/>
          <w:w w:val="80"/>
          <w:sz w:val="60"/>
        </w:rPr>
        <w:t>g</w:t>
      </w:r>
      <w:r>
        <w:rPr>
          <w:rFonts w:ascii="Arial"/>
          <w:color w:val="E7542B"/>
          <w:spacing w:val="23"/>
          <w:w w:val="80"/>
          <w:sz w:val="60"/>
        </w:rPr>
        <w:t>-</w:t>
      </w:r>
      <w:r>
        <w:rPr>
          <w:rFonts w:ascii="Arial"/>
          <w:color w:val="E7542B"/>
          <w:spacing w:val="33"/>
          <w:w w:val="80"/>
          <w:sz w:val="60"/>
        </w:rPr>
        <w:t>t</w:t>
      </w:r>
      <w:r>
        <w:rPr>
          <w:rFonts w:ascii="Arial"/>
          <w:color w:val="E7542B"/>
          <w:spacing w:val="19"/>
          <w:w w:val="80"/>
          <w:sz w:val="60"/>
        </w:rPr>
        <w:t>e</w:t>
      </w:r>
      <w:r>
        <w:rPr>
          <w:rFonts w:ascii="Arial"/>
          <w:color w:val="E7542B"/>
          <w:spacing w:val="87"/>
          <w:w w:val="80"/>
          <w:sz w:val="60"/>
        </w:rPr>
        <w:t>a</w:t>
      </w:r>
      <w:r>
        <w:rPr>
          <w:rFonts w:ascii="Arial"/>
          <w:color w:val="E7542B"/>
          <w:spacing w:val="37"/>
          <w:w w:val="80"/>
          <w:sz w:val="60"/>
        </w:rPr>
        <w:t>m</w:t>
      </w:r>
      <w:r>
        <w:rPr>
          <w:rFonts w:ascii="Arial"/>
          <w:color w:val="E7542B"/>
          <w:spacing w:val="-14"/>
          <w:w w:val="80"/>
          <w:sz w:val="60"/>
        </w:rPr>
        <w:t>e</w:t>
      </w:r>
      <w:r>
        <w:rPr>
          <w:rFonts w:ascii="Arial"/>
          <w:color w:val="E7542B"/>
          <w:w w:val="80"/>
          <w:sz w:val="60"/>
        </w:rPr>
        <w:t>t</w:t>
      </w:r>
      <w:r>
        <w:rPr>
          <w:rFonts w:ascii="Arial"/>
          <w:sz w:val="60"/>
        </w:rPr>
      </w:r>
    </w:p>
    <w:p>
      <w:pPr>
        <w:spacing w:after="0"/>
        <w:jc w:val="left"/>
        <w:rPr>
          <w:rFonts w:ascii="Arial" w:hAnsi="Arial" w:cs="Arial" w:eastAsia="Arial"/>
          <w:sz w:val="60"/>
          <w:szCs w:val="60"/>
        </w:rPr>
        <w:sectPr>
          <w:type w:val="continuous"/>
          <w:pgSz w:w="11910" w:h="16840"/>
          <w:pgMar w:top="420" w:bottom="0" w:left="460" w:right="0"/>
          <w:cols w:num="2" w:equalWidth="0">
            <w:col w:w="5229" w:space="135"/>
            <w:col w:w="60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0"/>
        </w:sectPr>
      </w:pPr>
    </w:p>
    <w:p>
      <w:pPr>
        <w:pStyle w:val="Heading2"/>
        <w:spacing w:line="894" w:lineRule="exact"/>
        <w:ind w:left="855" w:right="0"/>
        <w:jc w:val="left"/>
        <w:rPr>
          <w:b w:val="0"/>
          <w:bCs w:val="0"/>
        </w:rPr>
      </w:pPr>
      <w:r>
        <w:rPr>
          <w:spacing w:val="-6"/>
          <w:w w:val="105"/>
        </w:rPr>
        <w:t>E</w:t>
      </w:r>
      <w:r>
        <w:rPr>
          <w:spacing w:val="-7"/>
          <w:w w:val="105"/>
        </w:rPr>
        <w:t>t</w:t>
      </w:r>
      <w:r>
        <w:rPr>
          <w:spacing w:val="-174"/>
          <w:w w:val="105"/>
        </w:rPr>
        <w:t> </w:t>
      </w:r>
      <w:r>
        <w:rPr>
          <w:spacing w:val="-3"/>
          <w:w w:val="105"/>
        </w:rPr>
        <w:t>int</w:t>
      </w:r>
      <w:r>
        <w:rPr>
          <w:spacing w:val="-2"/>
          <w:w w:val="105"/>
        </w:rPr>
        <w:t>ernasjonalt</w:t>
      </w:r>
      <w:r>
        <w:rPr>
          <w:b w:val="0"/>
        </w:rPr>
      </w:r>
    </w:p>
    <w:p>
      <w:pPr>
        <w:spacing w:line="247" w:lineRule="auto" w:before="31"/>
        <w:ind w:left="855" w:right="2276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/>
        <w:pict>
          <v:group style="position:absolute;margin-left:.000004pt;margin-top:125.116402pt;width:595.3pt;height:616.5pt;mso-position-horizontal-relative:page;mso-position-vertical-relative:paragraph;z-index:-306184" coordorigin="0,2502" coordsize="11906,12330">
            <v:group style="position:absolute;left:0;top:2502;width:11906;height:11468" coordorigin="0,2502" coordsize="11906,11468">
              <v:shape style="position:absolute;left:0;top:2502;width:11906;height:11468" coordorigin="0,2502" coordsize="11906,11468" path="m3958,10365l2283,10365,2172,10774,2555,11431,3027,11657,3108,13622,3382,13970,3868,13957,3506,13741,3674,12922,4281,11997,4248,11663,4625,11488,4784,10566,3997,10432,3958,10365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8253,8703l6584,8703,7028,9360,7057,9799,7695,10594,8099,10392,8290,9468,8470,9220,8253,8703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91,5797l0,6287,0,9333,179,9515,839,10091,1448,10128,1720,10177,2098,10451,2283,10365,3958,10365,3906,10278,2306,10278,2131,10271,1998,10051,1725,10051,1728,9995,1388,9995,1193,9838,1214,9469,1723,9235,1979,9235,1959,9166,2184,8545,2582,8150,3113,7697,3056,7631,1576,7631,826,7187,853,6836,1409,6546,1191,5797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3179,9901l2367,10052,2306,10278,3906,10278,3825,10140,3179,9901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966,9999l1725,10051,1998,10051,1966,9999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742,9741l1539,9779,1388,9995,1728,9995,1742,9741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8808,8925l8590,9227,8702,9649,8892,9673,8912,9122,8808,8925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979,9235l1723,9235,1901,9483,2034,9423,1979,9235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6182,6942l5397,7325,5121,7966,5246,8686,5811,8984,6584,8703,8253,8703,8244,8683,8549,8189,8548,8013,8189,8013,7566,7267,6698,7267,6298,7146,6182,6942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8545,7698l8189,8013,8548,8013,8545,7698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0752,7430l11098,7708,11445,7887,11906,7838,11906,7792,11734,7774,11448,7758,11308,7501,11135,7501,10752,7430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8357,7130l7567,7130,8219,7822,8846,7147,8371,7147,8357,7130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876,7061l11507,7477,11619,7668,11906,7641,11906,7074,11876,7061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952,6646l1582,6774,1708,7571,1576,7631,3056,7631,2547,7033,2235,7033,1952,6646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0160,6833l9108,6833,9456,7069,9857,7582,9985,7350,9921,7129,10160,6833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384,6886l10754,6886,10898,7263,11135,7501,11308,7501,11237,7372,10962,7199,10902,6963,11332,6963,11384,6886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0267,6703l7437,6703,7434,6913,7325,7031,6774,7049,6698,7267,7566,7267,7485,7170,7567,7130,8357,7130,8153,6875,8229,6797,10190,6797,10267,6703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5733,5568l5676,5722,5747,5848,5604,5902,5496,6193,5202,6393,5339,6547,5537,6726,5100,6821,5243,7233,5593,7188,5712,6779,5980,6530,6193,6530,6140,6381,6918,6381,6997,6051,7871,6051,7796,5954,7995,5756,5868,5756,5733,5568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8547,6984l8371,7147,8846,7147,8879,7111,8547,6984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332,6963l10902,6963,11212,7141,11332,6963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2398,6857l2235,7033,2547,7033,2398,6857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089,6632l10324,6632,10617,6966,10754,6886,11384,6886,11388,6880,11089,6632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0190,6797l8229,6797,8454,6898,9108,6833,10160,6833,10190,6797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6193,6530l5980,6530,6162,6648,6423,6844,6513,6647,6199,6545,6193,6530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6918,6381l6140,6381,6283,6407,6543,6513,6581,6683,6797,6836,6797,6563,11090,6563,11106,6506,7028,6506,6915,6392,6918,6381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2877,5187l2562,5192,2315,5681,3128,6751,3363,6742,3266,6345,3388,6211,3353,6060,3422,5728,3252,5543,2877,5187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090,6563l6797,6563,6893,6582,7065,6746,7437,6703,10267,6703,10324,6632,11089,6632,11075,6621,11090,6563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7871,6051l6997,6051,7623,6175,7576,6358,7327,6363,7028,6506,11106,6506,11127,6427,8002,6427,7996,6214,7871,6051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622,5681l8069,5681,8115,5838,8003,5927,8155,6053,8300,6362,8002,6427,11127,6427,11129,6423,11600,6258,11701,5793,11622,5681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5267,5485l4936,5485,5046,5861,5274,5671,5314,5534,5267,5485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4873,5072l4740,5237,4792,5380,4691,5615,4738,5816,4926,5761,4936,5485,5267,5485,4873,5072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6307,5321l6278,5647,5868,5756,7995,5756,8069,5681,11622,5681,11419,5399,11455,5327,6481,5327,6307,5321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6119,5296l5737,5296,5938,5599,6105,5471,6119,5296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879,5137l11553,5137,11752,5290,11876,5520,11906,5490,11906,5184,11879,5137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906,2502l10039,2772,6917,4051,5871,4158,5537,4493,5493,4926,5347,5126,5431,5453,5554,5485,5737,5296,6119,5296,6134,5099,5968,5001,6010,4717,6097,4510,6182,4499,11906,4499,11906,2502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906,4929l6489,4929,6590,4996,6370,5145,6481,5327,11455,5327,11553,5137,11879,5137,11874,5129,11906,5034,11906,4929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906,4889l6155,4889,6287,5054,6489,4929,11906,4929,11906,4889e" filled="true" fillcolor="#000000" stroked="false">
                <v:path arrowok="t"/>
                <v:fill type="solid"/>
              </v:shape>
              <v:shape style="position:absolute;left:0;top:2502;width:11906;height:11468" coordorigin="0,2502" coordsize="11906,11468" path="m11906,4499l6182,4499,6163,4718,6093,4806,6148,4876,6145,4891,6155,4889,11906,4889,11906,4499e" filled="true" fillcolor="#000000" stroked="false">
                <v:path arrowok="t"/>
                <v:fill type="solid"/>
              </v:shape>
            </v:group>
            <v:group style="position:absolute;left:10345;top:13492;width:2;height:2" coordorigin="10345,13492" coordsize="2,2">
              <v:shape style="position:absolute;left:10345;top:13492;width:2;height:2" coordorigin="10345,13492" coordsize="1,2" path="m10345,13493l10346,13494,10345,13492,10345,13493,10345,13493e" filled="false" stroked="false">
                <v:path arrowok="t"/>
              </v:shape>
              <v:shape style="position:absolute;left:9932;top:13336;width:1371;height:1496" type="#_x0000_t75" stroked="false">
                <v:imagedata r:id="rId22" o:title=""/>
              </v:shape>
            </v:group>
            <v:group style="position:absolute;left:10928;top:14664;width:5;height:8" coordorigin="10928,14664" coordsize="5,8">
              <v:shape style="position:absolute;left:10928;top:14664;width:5;height:8" coordorigin="10928,14664" coordsize="5,8" path="m10931,14668l10932,14670,10933,14671,10931,14669,10931,14668,10931,14668e" filled="false" stroked="false">
                <v:path arrowok="t"/>
              </v:shape>
              <v:shape style="position:absolute;left:10928;top:14664;width:5;height:8" coordorigin="10928,14664" coordsize="5,8" path="m10928,14664l10929,14665,10929,14667,10931,14668,10928,14664e" filled="false" stroked="false">
                <v:path arrowok="t"/>
              </v:shape>
            </v:group>
            <v:group style="position:absolute;left:10426;top:13787;width:167;height:166" coordorigin="10426,13787" coordsize="167,166">
              <v:shape style="position:absolute;left:10426;top:13787;width:167;height:166" coordorigin="10426,13787" coordsize="167,166" path="m10529,13787l10458,13805,10426,13853,10427,13879,10459,13936,10508,13953,10530,13950,10581,13912,10592,13871,10592,13869,10567,13809,10529,13787xe" filled="true" fillcolor="#e9521e" stroked="false">
                <v:path arrowok="t"/>
                <v:fill type="solid"/>
              </v:shape>
            </v:group>
            <v:group style="position:absolute;left:10823;top:13937;width:122;height:123" coordorigin="10823,13937" coordsize="122,123">
              <v:shape style="position:absolute;left:10823;top:13937;width:122;height:123" coordorigin="10823,13937" coordsize="122,123" path="m10891,13937l10866,13940,10846,13950,10831,13965,10823,13983,10825,14010,10834,14031,10847,14047,10864,14056,10883,14059,10905,14055,10924,14044,10937,14027,10944,14006,10944,13998,10940,13975,10929,13957,10912,13943,10891,1393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/>
          <w:b/>
          <w:w w:val="105"/>
          <w:sz w:val="80"/>
        </w:rPr>
        <w:t>undervisningsopplegg</w:t>
      </w:r>
      <w:r>
        <w:rPr>
          <w:rFonts w:ascii="Trebuchet MS"/>
          <w:b/>
          <w:w w:val="109"/>
          <w:sz w:val="80"/>
        </w:rPr>
        <w:t> </w:t>
      </w:r>
      <w:r>
        <w:rPr>
          <w:rFonts w:ascii="Trebuchet MS"/>
          <w:b/>
          <w:w w:val="105"/>
          <w:sz w:val="80"/>
        </w:rPr>
        <w:t>som</w:t>
      </w:r>
      <w:r>
        <w:rPr>
          <w:rFonts w:ascii="Trebuchet MS"/>
          <w:b/>
          <w:spacing w:val="-76"/>
          <w:w w:val="105"/>
          <w:sz w:val="80"/>
        </w:rPr>
        <w:t> </w:t>
      </w:r>
      <w:r>
        <w:rPr>
          <w:rFonts w:ascii="Trebuchet MS"/>
          <w:b/>
          <w:spacing w:val="-4"/>
          <w:w w:val="105"/>
          <w:sz w:val="80"/>
        </w:rPr>
        <w:t>dek</w:t>
      </w:r>
      <w:r>
        <w:rPr>
          <w:rFonts w:ascii="Trebuchet MS"/>
          <w:b/>
          <w:spacing w:val="-5"/>
          <w:w w:val="105"/>
          <w:sz w:val="80"/>
        </w:rPr>
        <w:t>ker</w:t>
      </w:r>
      <w:r>
        <w:rPr>
          <w:rFonts w:ascii="Trebuchet MS"/>
          <w:b/>
          <w:spacing w:val="-93"/>
          <w:w w:val="105"/>
          <w:sz w:val="80"/>
        </w:rPr>
        <w:t> </w:t>
      </w:r>
      <w:r>
        <w:rPr>
          <w:rFonts w:ascii="Trebuchet MS"/>
          <w:b/>
          <w:spacing w:val="-3"/>
          <w:w w:val="105"/>
          <w:sz w:val="80"/>
        </w:rPr>
        <w:t>mik</w:t>
      </w:r>
      <w:r>
        <w:rPr>
          <w:rFonts w:ascii="Trebuchet MS"/>
          <w:b/>
          <w:spacing w:val="-4"/>
          <w:w w:val="105"/>
          <w:sz w:val="80"/>
        </w:rPr>
        <w:t>r</w:t>
      </w:r>
      <w:r>
        <w:rPr>
          <w:rFonts w:ascii="Trebuchet MS"/>
          <w:b/>
          <w:spacing w:val="-3"/>
          <w:w w:val="105"/>
          <w:sz w:val="80"/>
        </w:rPr>
        <w:t>ober</w:t>
      </w:r>
      <w:r>
        <w:rPr>
          <w:rFonts w:ascii="Trebuchet MS"/>
          <w:b/>
          <w:spacing w:val="25"/>
          <w:w w:val="104"/>
          <w:sz w:val="80"/>
        </w:rPr>
        <w:t> </w:t>
      </w:r>
      <w:r>
        <w:rPr>
          <w:rFonts w:ascii="Trebuchet MS"/>
          <w:b/>
          <w:w w:val="105"/>
          <w:sz w:val="80"/>
        </w:rPr>
        <w:t>og</w:t>
      </w:r>
      <w:r>
        <w:rPr>
          <w:rFonts w:ascii="Trebuchet MS"/>
          <w:b/>
          <w:spacing w:val="-98"/>
          <w:w w:val="105"/>
          <w:sz w:val="80"/>
        </w:rPr>
        <w:t> </w:t>
      </w:r>
      <w:r>
        <w:rPr>
          <w:rFonts w:ascii="Trebuchet MS"/>
          <w:b/>
          <w:spacing w:val="-4"/>
          <w:w w:val="105"/>
          <w:sz w:val="80"/>
        </w:rPr>
        <w:t>in</w:t>
      </w:r>
      <w:r>
        <w:rPr>
          <w:rFonts w:ascii="Trebuchet MS"/>
          <w:b/>
          <w:spacing w:val="-3"/>
          <w:w w:val="105"/>
          <w:sz w:val="80"/>
        </w:rPr>
        <w:t>f</w:t>
      </w:r>
      <w:r>
        <w:rPr>
          <w:rFonts w:ascii="Trebuchet MS"/>
          <w:b/>
          <w:spacing w:val="-4"/>
          <w:w w:val="105"/>
          <w:sz w:val="80"/>
        </w:rPr>
        <w:t>eksjoner</w:t>
      </w:r>
      <w:r>
        <w:rPr>
          <w:rFonts w:ascii="Trebuchet MS"/>
          <w:sz w:val="8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240" w:lineRule="auto" w:before="67"/>
        <w:ind w:left="85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e-Bug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tilgjengelig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ølgende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  <w:spacing w:val="-1"/>
        </w:rPr>
        <w:t>spr</w:t>
      </w:r>
      <w:r>
        <w:rPr>
          <w:rFonts w:ascii="Trebuchet MS" w:hAnsi="Trebuchet MS"/>
          <w:spacing w:val="-2"/>
        </w:rPr>
        <w:t>åk: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00" w:bottom="280" w:left="0" w:right="0"/>
        </w:sectPr>
      </w:pPr>
    </w:p>
    <w:p>
      <w:pPr>
        <w:spacing w:line="403" w:lineRule="auto" w:before="61"/>
        <w:ind w:left="85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1"/>
          <w:w w:val="110"/>
          <w:sz w:val="28"/>
          <w:szCs w:val="28"/>
        </w:rPr>
        <w:t>Bask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erland</w:t>
      </w:r>
      <w:r>
        <w:rPr>
          <w:rFonts w:ascii="Trebuchet MS" w:hAnsi="Trebuchet MS" w:cs="Trebuchet MS" w:eastAsia="Trebuchet MS"/>
          <w:b/>
          <w:bCs/>
          <w:spacing w:val="-36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35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Baskisk</w:t>
      </w:r>
      <w:r>
        <w:rPr>
          <w:rFonts w:ascii="Trebuchet MS" w:hAnsi="Trebuchet MS" w:cs="Trebuchet MS" w:eastAsia="Trebuchet MS"/>
          <w:b/>
          <w:bCs/>
          <w:spacing w:val="-35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35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Spansk</w:t>
      </w:r>
      <w:r>
        <w:rPr>
          <w:rFonts w:ascii="Trebuchet MS" w:hAnsi="Trebuchet MS" w:cs="Trebuchet MS" w:eastAsia="Trebuchet MS"/>
          <w:b/>
          <w:bCs/>
          <w:spacing w:val="22"/>
          <w:w w:val="107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Belgia</w:t>
      </w:r>
      <w:r>
        <w:rPr>
          <w:rFonts w:ascii="Trebuchet MS" w:hAnsi="Trebuchet MS" w:cs="Trebuchet MS" w:eastAsia="Trebuchet MS"/>
          <w:b/>
          <w:bCs/>
          <w:spacing w:val="-48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47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4"/>
          <w:w w:val="110"/>
          <w:sz w:val="28"/>
          <w:szCs w:val="28"/>
        </w:rPr>
        <w:t>Fransk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tabs>
          <w:tab w:pos="2564" w:val="left" w:leader="none"/>
        </w:tabs>
        <w:spacing w:line="403" w:lineRule="auto" w:before="0"/>
        <w:ind w:left="850" w:right="1473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Bulgaria</w:t>
      </w:r>
      <w:r>
        <w:rPr>
          <w:rFonts w:ascii="Trebuchet MS" w:hAnsi="Trebuchet MS" w:cs="Trebuchet MS" w:eastAsia="Trebuchet MS"/>
          <w:b/>
          <w:bCs/>
          <w:spacing w:val="-63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3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79"/>
          <w:w w:val="13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Bulgarsk</w:t>
      </w:r>
      <w:r>
        <w:rPr>
          <w:rFonts w:ascii="Trebuchet MS" w:hAnsi="Trebuchet MS" w:cs="Trebuchet MS" w:eastAsia="Trebuchet MS"/>
          <w:b/>
          <w:bCs/>
          <w:w w:val="106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Danmark*</w:t>
      </w:r>
      <w:r>
        <w:rPr>
          <w:rFonts w:ascii="Trebuchet MS" w:hAnsi="Trebuchet MS" w:cs="Trebuchet MS" w:eastAsia="Trebuchet MS"/>
          <w:b/>
          <w:bCs/>
          <w:spacing w:val="-1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13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Dansk</w:t>
      </w:r>
      <w:r>
        <w:rPr>
          <w:rFonts w:ascii="Trebuchet MS" w:hAnsi="Trebuchet MS" w:cs="Trebuchet MS" w:eastAsia="Trebuchet MS"/>
          <w:b/>
          <w:bCs/>
          <w:w w:val="106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England*</w:t>
      </w:r>
      <w:r>
        <w:rPr>
          <w:rFonts w:ascii="Trebuchet MS" w:hAnsi="Trebuchet MS" w:cs="Trebuchet MS" w:eastAsia="Trebuchet MS"/>
          <w:b/>
          <w:bCs/>
          <w:spacing w:val="-56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3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73"/>
          <w:w w:val="13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Engelsk</w:t>
      </w:r>
      <w:r>
        <w:rPr>
          <w:rFonts w:ascii="Trebuchet MS" w:hAnsi="Trebuchet MS" w:cs="Trebuchet MS" w:eastAsia="Trebuchet MS"/>
          <w:b/>
          <w:bCs/>
          <w:spacing w:val="23"/>
          <w:w w:val="107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95"/>
          <w:sz w:val="28"/>
          <w:szCs w:val="28"/>
        </w:rPr>
        <w:t>r</w:t>
      </w:r>
      <w:r>
        <w:rPr>
          <w:rFonts w:ascii="Trebuchet MS" w:hAnsi="Trebuchet MS" w:cs="Trebuchet MS" w:eastAsia="Trebuchet MS"/>
          <w:b/>
          <w:bCs/>
          <w:spacing w:val="-1"/>
          <w:w w:val="95"/>
          <w:sz w:val="28"/>
          <w:szCs w:val="28"/>
        </w:rPr>
        <w:t>ankrik</w:t>
        <w:tab/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ansk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403" w:lineRule="auto" w:before="221"/>
        <w:ind w:left="1891" w:right="1473" w:firstLine="31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Irsk,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z w:val="28"/>
        </w:rPr>
        <w:t>Gælisk</w:t>
      </w:r>
      <w:r>
        <w:rPr>
          <w:rFonts w:ascii="Trebuchet MS" w:hAnsi="Trebuchet MS"/>
          <w:b/>
          <w:w w:val="104"/>
          <w:sz w:val="28"/>
        </w:rPr>
        <w:t> </w:t>
      </w:r>
      <w:r>
        <w:rPr>
          <w:rFonts w:ascii="Trebuchet MS" w:hAnsi="Trebuchet MS"/>
          <w:b/>
          <w:sz w:val="28"/>
        </w:rPr>
        <w:t>Italiensk</w:t>
      </w:r>
      <w:r>
        <w:rPr>
          <w:rFonts w:ascii="Trebuchet MS" w:hAnsi="Trebuchet MS"/>
          <w:sz w:val="28"/>
        </w:rPr>
      </w:r>
    </w:p>
    <w:p>
      <w:pPr>
        <w:tabs>
          <w:tab w:pos="2064" w:val="left" w:leader="none"/>
        </w:tabs>
        <w:spacing w:line="403" w:lineRule="auto" w:before="0"/>
        <w:ind w:left="850" w:right="1734" w:firstLine="17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4"/>
          <w:w w:val="110"/>
          <w:sz w:val="28"/>
          <w:szCs w:val="28"/>
        </w:rPr>
        <w:t>osovo</w:t>
      </w:r>
      <w:r>
        <w:rPr>
          <w:rFonts w:ascii="Trebuchet MS" w:hAnsi="Trebuchet MS" w:cs="Trebuchet MS" w:eastAsia="Trebuchet MS"/>
          <w:b/>
          <w:bCs/>
          <w:spacing w:val="-35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41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Albansk</w:t>
      </w:r>
      <w:r>
        <w:rPr>
          <w:rFonts w:ascii="Trebuchet MS" w:hAnsi="Trebuchet MS" w:cs="Trebuchet MS" w:eastAsia="Trebuchet MS"/>
          <w:b/>
          <w:bCs/>
          <w:spacing w:val="23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sz w:val="28"/>
          <w:szCs w:val="28"/>
        </w:rPr>
        <w:t>Kypros</w:t>
        <w:tab/>
      </w:r>
      <w:r>
        <w:rPr>
          <w:rFonts w:ascii="Trebuchet MS" w:hAnsi="Trebuchet MS" w:cs="Trebuchet MS" w:eastAsia="Trebuchet MS"/>
          <w:b/>
          <w:bCs/>
          <w:w w:val="115"/>
          <w:sz w:val="28"/>
          <w:szCs w:val="28"/>
        </w:rPr>
        <w:t>K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403" w:lineRule="auto" w:before="0"/>
        <w:ind w:left="850" w:right="163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Latvia</w:t>
      </w:r>
      <w:r>
        <w:rPr>
          <w:rFonts w:ascii="Trebuchet MS" w:hAnsi="Trebuchet MS" w:cs="Trebuchet MS" w:eastAsia="Trebuchet MS"/>
          <w:b/>
          <w:bCs/>
          <w:spacing w:val="-43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42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La</w:t>
      </w:r>
      <w:r>
        <w:rPr>
          <w:rFonts w:ascii="Trebuchet MS" w:hAnsi="Trebuchet MS" w:cs="Trebuchet MS" w:eastAsia="Trebuchet MS"/>
          <w:b/>
          <w:bCs/>
          <w:spacing w:val="2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Litauen</w:t>
      </w:r>
      <w:r>
        <w:rPr>
          <w:rFonts w:ascii="Trebuchet MS" w:hAnsi="Trebuchet MS" w:cs="Trebuchet MS" w:eastAsia="Trebuchet MS"/>
          <w:b/>
          <w:bCs/>
          <w:spacing w:val="-42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42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Litauisk</w:t>
      </w:r>
      <w:r>
        <w:rPr>
          <w:rFonts w:ascii="Trebuchet MS" w:hAnsi="Trebuchet MS" w:cs="Trebuchet MS" w:eastAsia="Trebuchet MS"/>
          <w:b/>
          <w:bCs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15"/>
          <w:sz w:val="28"/>
          <w:szCs w:val="28"/>
        </w:rPr>
        <w:t>N</w:t>
      </w:r>
      <w:r>
        <w:rPr>
          <w:rFonts w:ascii="Trebuchet MS" w:hAnsi="Trebuchet MS" w:cs="Trebuchet MS" w:eastAsia="Trebuchet MS"/>
          <w:b/>
          <w:bCs/>
          <w:spacing w:val="-2"/>
          <w:w w:val="115"/>
          <w:sz w:val="28"/>
          <w:szCs w:val="28"/>
        </w:rPr>
        <w:t>ederland</w:t>
      </w:r>
      <w:r>
        <w:rPr>
          <w:rFonts w:ascii="Trebuchet MS" w:hAnsi="Trebuchet MS" w:cs="Trebuchet MS" w:eastAsia="Trebuchet MS"/>
          <w:b/>
          <w:bCs/>
          <w:spacing w:val="-73"/>
          <w:w w:val="11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73"/>
          <w:w w:val="11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28"/>
          <w:szCs w:val="28"/>
        </w:rPr>
        <w:t>N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0"/>
        <w:ind w:left="85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P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38"/>
          <w:szCs w:val="38"/>
        </w:rPr>
      </w:pPr>
    </w:p>
    <w:p>
      <w:pPr>
        <w:spacing w:before="0"/>
        <w:ind w:left="85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1"/>
          <w:w w:val="110"/>
          <w:sz w:val="28"/>
          <w:szCs w:val="28"/>
        </w:rPr>
        <w:t>R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omania</w:t>
      </w:r>
      <w:r>
        <w:rPr>
          <w:rFonts w:ascii="Trebuchet MS" w:hAnsi="Trebuchet MS" w:cs="Trebuchet MS" w:eastAsia="Trebuchet MS"/>
          <w:b/>
          <w:bCs/>
          <w:spacing w:val="-36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–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tabs>
          <w:tab w:pos="2802" w:val="left" w:leader="none"/>
        </w:tabs>
        <w:spacing w:before="221"/>
        <w:ind w:left="85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Saudi</w:t>
      </w:r>
      <w:r>
        <w:rPr>
          <w:rFonts w:ascii="Trebuchet MS"/>
          <w:b/>
          <w:spacing w:val="5"/>
          <w:sz w:val="28"/>
        </w:rPr>
        <w:t> </w:t>
      </w:r>
      <w:r>
        <w:rPr>
          <w:rFonts w:ascii="Trebuchet MS"/>
          <w:b/>
          <w:sz w:val="28"/>
        </w:rPr>
        <w:t>Ar</w:t>
        <w:tab/>
      </w:r>
      <w:r>
        <w:rPr>
          <w:rFonts w:ascii="Trebuchet MS"/>
          <w:b/>
          <w:spacing w:val="-1"/>
          <w:sz w:val="28"/>
        </w:rPr>
        <w:t>Arabisk</w:t>
      </w:r>
      <w:r>
        <w:rPr>
          <w:rFonts w:ascii="Trebuchet MS"/>
          <w:sz w:val="28"/>
        </w:rPr>
      </w:r>
    </w:p>
    <w:p>
      <w:pPr>
        <w:spacing w:line="403" w:lineRule="auto" w:before="221"/>
        <w:ind w:left="2142" w:right="2191" w:firstLine="53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w w:val="13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66"/>
          <w:w w:val="13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Sk</w:t>
      </w:r>
      <w:r>
        <w:rPr>
          <w:rFonts w:ascii="Trebuchet MS" w:hAnsi="Trebuchet MS" w:cs="Trebuchet MS" w:eastAsia="Trebuchet MS"/>
          <w:b/>
          <w:bCs/>
          <w:spacing w:val="8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tsk,</w:t>
      </w:r>
      <w:r>
        <w:rPr>
          <w:rFonts w:ascii="Trebuchet MS" w:hAnsi="Trebuchet MS" w:cs="Trebuchet MS" w:eastAsia="Trebuchet MS"/>
          <w:b/>
          <w:bCs/>
          <w:spacing w:val="-49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Gælisk</w:t>
      </w:r>
      <w:r>
        <w:rPr>
          <w:rFonts w:ascii="Trebuchet MS" w:hAnsi="Trebuchet MS" w:cs="Trebuchet MS" w:eastAsia="Trebuchet MS"/>
          <w:b/>
          <w:bCs/>
          <w:w w:val="104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Spansk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before="0"/>
        <w:ind w:left="0" w:right="640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sjekkisk</w:t>
      </w:r>
      <w:r>
        <w:rPr>
          <w:rFonts w:ascii="Trebuchet MS"/>
          <w:sz w:val="28"/>
        </w:rPr>
      </w:r>
    </w:p>
    <w:p>
      <w:pPr>
        <w:spacing w:before="221"/>
        <w:ind w:left="85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4"/>
          <w:sz w:val="28"/>
        </w:rPr>
        <w:t>T</w:t>
      </w:r>
      <w:r>
        <w:rPr>
          <w:rFonts w:ascii="Trebuchet MS"/>
          <w:b/>
          <w:spacing w:val="-5"/>
          <w:sz w:val="28"/>
        </w:rPr>
        <w:t>yrkia</w:t>
      </w:r>
      <w:r>
        <w:rPr>
          <w:rFonts w:ascii="Trebuchet MS"/>
          <w:sz w:val="28"/>
        </w:rPr>
      </w:r>
    </w:p>
    <w:p>
      <w:pPr>
        <w:tabs>
          <w:tab w:pos="2721" w:val="left" w:leader="none"/>
        </w:tabs>
        <w:spacing w:before="221"/>
        <w:ind w:left="85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sz w:val="28"/>
        </w:rPr>
        <w:t>Tyskland*</w:t>
        <w:tab/>
      </w:r>
      <w:r>
        <w:rPr>
          <w:rFonts w:ascii="Trebuchet MS"/>
          <w:b/>
          <w:w w:val="105"/>
          <w:sz w:val="28"/>
        </w:rPr>
        <w:t>sk</w:t>
      </w:r>
      <w:r>
        <w:rPr>
          <w:rFonts w:ascii="Trebuchet MS"/>
          <w:sz w:val="28"/>
        </w:rPr>
      </w:r>
    </w:p>
    <w:p>
      <w:pPr>
        <w:tabs>
          <w:tab w:pos="2706" w:val="left" w:leader="none"/>
        </w:tabs>
        <w:spacing w:line="403" w:lineRule="auto" w:before="221"/>
        <w:ind w:left="850" w:right="3149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Ukrainia</w:t>
      </w:r>
      <w:r>
        <w:rPr>
          <w:rFonts w:ascii="Trebuchet MS" w:hAnsi="Trebuchet MS" w:cs="Trebuchet MS" w:eastAsia="Trebuchet MS"/>
          <w:b/>
          <w:bCs/>
          <w:spacing w:val="-18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–</w:t>
        <w:tab/>
      </w:r>
      <w:r>
        <w:rPr>
          <w:rFonts w:ascii="Trebuchet MS" w:hAnsi="Trebuchet MS" w:cs="Trebuchet MS" w:eastAsia="Trebuchet MS"/>
          <w:b/>
          <w:bCs/>
          <w:sz w:val="28"/>
          <w:szCs w:val="28"/>
        </w:rPr>
        <w:t>ainsk</w:t>
      </w:r>
      <w:r>
        <w:rPr>
          <w:rFonts w:ascii="Trebuchet MS" w:hAnsi="Trebuchet MS" w:cs="Trebuchet MS" w:eastAsia="Trebuchet MS"/>
          <w:b/>
          <w:bCs/>
          <w:spacing w:val="26"/>
          <w:w w:val="101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Ungarn</w:t>
      </w:r>
      <w:r>
        <w:rPr>
          <w:rFonts w:ascii="Trebuchet MS" w:hAnsi="Trebuchet MS" w:cs="Trebuchet MS" w:eastAsia="Trebuchet MS"/>
          <w:b/>
          <w:bCs/>
          <w:spacing w:val="-53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3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69"/>
          <w:w w:val="13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Ungarsk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before="0"/>
        <w:ind w:left="85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3"/>
          <w:w w:val="110"/>
          <w:sz w:val="28"/>
          <w:szCs w:val="28"/>
        </w:rPr>
        <w:t>W</w:t>
      </w:r>
      <w:r>
        <w:rPr>
          <w:rFonts w:ascii="Trebuchet MS" w:hAnsi="Trebuchet MS" w:cs="Trebuchet MS" w:eastAsia="Trebuchet MS"/>
          <w:b/>
          <w:bCs/>
          <w:spacing w:val="-4"/>
          <w:w w:val="110"/>
          <w:sz w:val="28"/>
          <w:szCs w:val="28"/>
        </w:rPr>
        <w:t>ales</w:t>
      </w:r>
      <w:r>
        <w:rPr>
          <w:rFonts w:ascii="Trebuchet MS" w:hAnsi="Trebuchet MS" w:cs="Trebuchet MS" w:eastAsia="Trebuchet MS"/>
          <w:b/>
          <w:bCs/>
          <w:spacing w:val="-47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46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Engelsk,</w:t>
      </w:r>
      <w:r>
        <w:rPr>
          <w:rFonts w:ascii="Trebuchet MS" w:hAnsi="Trebuchet MS" w:cs="Trebuchet MS" w:eastAsia="Trebuchet MS"/>
          <w:b/>
          <w:bCs/>
          <w:spacing w:val="-53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W</w:t>
      </w:r>
      <w:r>
        <w:rPr>
          <w:rFonts w:ascii="Trebuchet MS" w:hAnsi="Trebuchet MS" w:cs="Trebuchet MS" w:eastAsia="Trebuchet MS"/>
          <w:b/>
          <w:bCs/>
          <w:spacing w:val="-3"/>
          <w:w w:val="110"/>
          <w:sz w:val="28"/>
          <w:szCs w:val="28"/>
        </w:rPr>
        <w:t>alisisk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0" w:right="0"/>
          <w:cols w:num="2" w:equalWidth="0">
            <w:col w:w="4913" w:space="451"/>
            <w:col w:w="6546"/>
          </w:cols>
        </w:sect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p>
      <w:pPr>
        <w:spacing w:before="67"/>
        <w:ind w:left="8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95"/>
          <w:sz w:val="24"/>
        </w:rPr>
        <w:t>*</w:t>
      </w:r>
      <w:r>
        <w:rPr>
          <w:rFonts w:ascii="Arial"/>
          <w:b/>
          <w:i/>
          <w:w w:val="95"/>
          <w:sz w:val="16"/>
        </w:rPr>
        <w:t>Opprinnelige</w:t>
      </w:r>
      <w:r>
        <w:rPr>
          <w:rFonts w:ascii="Arial"/>
          <w:b/>
          <w:i/>
          <w:spacing w:val="28"/>
          <w:w w:val="95"/>
          <w:sz w:val="16"/>
        </w:rPr>
        <w:t> </w:t>
      </w:r>
      <w:r>
        <w:rPr>
          <w:rFonts w:ascii="Arial"/>
          <w:b/>
          <w:i/>
          <w:spacing w:val="-1"/>
          <w:w w:val="95"/>
          <w:sz w:val="16"/>
        </w:rPr>
        <w:t>partnerland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28"/>
          <w:szCs w:val="28"/>
        </w:rPr>
      </w:pPr>
    </w:p>
    <w:p>
      <w:pPr>
        <w:pStyle w:val="BodyText"/>
        <w:tabs>
          <w:tab w:pos="3616" w:val="left" w:leader="none"/>
        </w:tabs>
        <w:spacing w:line="275" w:lineRule="auto"/>
        <w:ind w:left="850" w:right="592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w w:val="95"/>
        </w:rPr>
        <w:t>Besøk</w:t>
      </w:r>
      <w:r>
        <w:rPr>
          <w:rFonts w:ascii="Arial" w:hAnsi="Arial"/>
          <w:spacing w:val="50"/>
          <w:w w:val="95"/>
        </w:rPr>
        <w:t> </w:t>
      </w:r>
      <w:hyperlink r:id="rId23">
        <w:r>
          <w:rPr>
            <w:rFonts w:ascii="Arial" w:hAnsi="Arial"/>
            <w:i/>
            <w:spacing w:val="-2"/>
            <w:w w:val="95"/>
          </w:rPr>
          <w:t>www</w:t>
        </w:r>
        <w:r>
          <w:rPr>
            <w:rFonts w:ascii="Arial" w:hAnsi="Arial"/>
            <w:i/>
            <w:spacing w:val="-3"/>
            <w:w w:val="95"/>
          </w:rPr>
          <w:t>.</w:t>
        </w:r>
        <w:r>
          <w:rPr>
            <w:rFonts w:ascii="Arial" w:hAnsi="Arial"/>
            <w:i/>
            <w:spacing w:val="-2"/>
            <w:w w:val="95"/>
          </w:rPr>
          <w:t>e-bug.eu</w:t>
        </w:r>
      </w:hyperlink>
      <w:r>
        <w:rPr>
          <w:rFonts w:ascii="Arial" w:hAnsi="Arial"/>
          <w:i/>
          <w:spacing w:val="-2"/>
          <w:w w:val="95"/>
        </w:rPr>
        <w:tab/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  <w:spacing w:val="-1"/>
        </w:rPr>
        <w:t>partnerpro</w:t>
      </w:r>
      <w:r>
        <w:rPr>
          <w:rFonts w:ascii="Trebuchet MS" w:hAnsi="Trebuchet MS"/>
          <w:spacing w:val="-2"/>
        </w:rPr>
        <w:t>filene</w:t>
      </w:r>
      <w:r>
        <w:rPr>
          <w:rFonts w:ascii="Trebuchet MS" w:hAnsi="Trebuchet MS"/>
          <w:spacing w:val="37"/>
          <w:w w:val="97"/>
        </w:rPr>
        <w:t> </w:t>
      </w:r>
      <w:r>
        <w:rPr>
          <w:rFonts w:ascii="Arial" w:hAnsi="Arial"/>
        </w:rPr>
        <w:t>og</w:t>
      </w:r>
      <w:r>
        <w:rPr>
          <w:rFonts w:ascii="Arial" w:hAnsi="Arial"/>
          <w:spacing w:val="-25"/>
        </w:rPr>
        <w:t> </w:t>
      </w:r>
      <w:r>
        <w:rPr>
          <w:rFonts w:ascii="Arial" w:hAnsi="Arial"/>
          <w:spacing w:val="-3"/>
        </w:rPr>
        <w:t>oversa</w:t>
      </w:r>
      <w:r>
        <w:rPr>
          <w:rFonts w:ascii="Arial" w:hAnsi="Arial"/>
          <w:spacing w:val="-2"/>
        </w:rPr>
        <w:t>tte</w:t>
      </w:r>
      <w:r>
        <w:rPr>
          <w:rFonts w:ascii="Arial" w:hAnsi="Arial"/>
          <w:spacing w:val="-28"/>
        </w:rPr>
        <w:t> </w:t>
      </w:r>
      <w:r>
        <w:rPr>
          <w:rFonts w:ascii="Arial" w:hAnsi="Arial"/>
          <w:spacing w:val="-2"/>
        </w:rPr>
        <w:t>v</w:t>
      </w:r>
      <w:r>
        <w:rPr>
          <w:rFonts w:ascii="Arial" w:hAnsi="Arial"/>
          <w:spacing w:val="-1"/>
        </w:rPr>
        <w:t>ersjoner</w:t>
      </w:r>
      <w:r>
        <w:rPr>
          <w:rFonts w:ascii="Arial" w:hAnsi="Arial"/>
          <w:spacing w:val="-29"/>
        </w:rPr>
        <w:t> </w:t>
      </w:r>
      <w:r>
        <w:rPr>
          <w:rFonts w:ascii="Arial" w:hAnsi="Arial"/>
          <w:spacing w:val="-2"/>
        </w:rPr>
        <w:t>a</w:t>
      </w:r>
      <w:r>
        <w:rPr>
          <w:rFonts w:ascii="Arial" w:hAnsi="Arial"/>
          <w:spacing w:val="-3"/>
        </w:rPr>
        <w:t>v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disse</w:t>
      </w:r>
      <w:r>
        <w:rPr>
          <w:rFonts w:ascii="Arial" w:hAnsi="Arial"/>
          <w:spacing w:val="-24"/>
        </w:rPr>
        <w:t> </w:t>
      </w:r>
      <w:r>
        <w:rPr>
          <w:rFonts w:ascii="Arial" w:hAnsi="Arial"/>
          <w:spacing w:val="-2"/>
        </w:rPr>
        <w:t>ressursene.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75" w:lineRule="auto" w:before="67"/>
        <w:ind w:left="850" w:right="556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e-Bug</w:t>
      </w:r>
      <w:r>
        <w:rPr>
          <w:rFonts w:ascii="Trebuchet MS" w:hAnsi="Trebuchet MS"/>
          <w:spacing w:val="22"/>
        </w:rPr>
        <w:t> </w:t>
      </w:r>
      <w:r>
        <w:rPr>
          <w:rFonts w:ascii="Trebuchet MS" w:hAnsi="Trebuchet MS"/>
          <w:spacing w:val="-2"/>
        </w:rPr>
        <w:t>drift</w:t>
      </w:r>
      <w:r>
        <w:rPr>
          <w:rFonts w:ascii="Trebuchet MS" w:hAnsi="Trebuchet MS"/>
          <w:spacing w:val="-1"/>
        </w:rPr>
        <w:t>es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UK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  <w:spacing w:val="-1"/>
        </w:rPr>
        <w:t>Health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</w:rPr>
        <w:t>Security </w:t>
      </w:r>
      <w:r>
        <w:rPr>
          <w:rFonts w:ascii="Trebuchet MS" w:hAnsi="Trebuchet MS"/>
          <w:spacing w:val="-1"/>
        </w:rPr>
        <w:t>Agency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28"/>
          <w:w w:val="115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  <w:spacing w:val="-2"/>
        </w:rPr>
        <w:t>An</w:t>
      </w:r>
      <w:r>
        <w:rPr>
          <w:rFonts w:ascii="Trebuchet MS" w:hAnsi="Trebuchet MS"/>
          <w:spacing w:val="-3"/>
        </w:rPr>
        <w:t>tibiotik</w:t>
      </w:r>
      <w:r>
        <w:rPr>
          <w:rFonts w:ascii="Trebuchet MS" w:hAnsi="Trebuchet MS"/>
          <w:spacing w:val="-2"/>
        </w:rPr>
        <w:t>asen</w:t>
      </w:r>
      <w:r>
        <w:rPr>
          <w:rFonts w:ascii="Trebuchet MS" w:hAnsi="Trebuchet MS"/>
          <w:spacing w:val="-3"/>
        </w:rPr>
        <w:t>ter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primærmedisin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2"/>
        </w:rPr>
        <w:t> N</w:t>
      </w:r>
      <w:r>
        <w:rPr>
          <w:rFonts w:ascii="Trebuchet MS" w:hAnsi="Trebuchet MS"/>
          <w:spacing w:val="-3"/>
        </w:rPr>
        <w:t>or</w:t>
      </w:r>
      <w:r>
        <w:rPr>
          <w:rFonts w:ascii="Trebuchet MS" w:hAnsi="Trebuchet MS"/>
          <w:spacing w:val="-2"/>
        </w:rPr>
        <w:t>ge</w:t>
      </w:r>
      <w:r>
        <w:rPr>
          <w:rFonts w:ascii="Trebuchet MS" w:hAnsi="Trebuchet MS"/>
          <w:b w:val="0"/>
        </w:rPr>
      </w:r>
    </w:p>
    <w:p>
      <w:pPr>
        <w:spacing w:before="69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0" w:right="0"/>
        </w:sectPr>
      </w:pPr>
    </w:p>
    <w:p>
      <w:pPr>
        <w:spacing w:line="846" w:lineRule="exact" w:before="70"/>
        <w:ind w:left="342" w:right="0" w:firstLine="0"/>
        <w:jc w:val="left"/>
        <w:rPr>
          <w:rFonts w:ascii="Arial" w:hAnsi="Arial" w:cs="Arial" w:eastAsia="Arial"/>
          <w:sz w:val="82"/>
          <w:szCs w:val="82"/>
        </w:rPr>
      </w:pPr>
      <w:r>
        <w:rPr>
          <w:rFonts w:ascii="Arial" w:hAnsi="Arial"/>
          <w:b/>
          <w:color w:val="FFFFFF"/>
          <w:w w:val="105"/>
          <w:sz w:val="82"/>
        </w:rPr>
        <w:t>e-Bug </w:t>
      </w:r>
      <w:r>
        <w:rPr>
          <w:rFonts w:ascii="Arial" w:hAnsi="Arial"/>
          <w:b/>
          <w:color w:val="FFFFFF"/>
          <w:spacing w:val="-2"/>
          <w:sz w:val="82"/>
        </w:rPr>
        <w:t>læringsreise</w:t>
      </w:r>
      <w:r>
        <w:rPr>
          <w:rFonts w:ascii="Arial" w:hAnsi="Arial"/>
          <w:sz w:val="8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8"/>
          <w:szCs w:val="38"/>
        </w:rPr>
      </w:pPr>
      <w:r>
        <w:rPr/>
        <w:br w:type="column"/>
      </w:r>
      <w:r>
        <w:rPr>
          <w:rFonts w:ascii="Arial"/>
          <w:b/>
          <w:sz w:val="38"/>
        </w:rPr>
      </w:r>
    </w:p>
    <w:p>
      <w:pPr>
        <w:spacing w:before="248"/>
        <w:ind w:left="342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/>
          <w:b/>
          <w:color w:val="FFFFFF"/>
          <w:sz w:val="38"/>
        </w:rPr>
        <w:t>5.-7.</w:t>
      </w:r>
      <w:r>
        <w:rPr>
          <w:rFonts w:ascii="Arial"/>
          <w:b/>
          <w:color w:val="FFFFFF"/>
          <w:spacing w:val="14"/>
          <w:sz w:val="38"/>
        </w:rPr>
        <w:t> </w:t>
      </w:r>
      <w:r>
        <w:rPr>
          <w:rFonts w:ascii="Arial"/>
          <w:b/>
          <w:color w:val="FFFFFF"/>
          <w:sz w:val="38"/>
        </w:rPr>
        <w:t>trinn</w:t>
      </w:r>
      <w:r>
        <w:rPr>
          <w:rFonts w:ascii="Arial"/>
          <w:sz w:val="38"/>
        </w:rPr>
      </w:r>
    </w:p>
    <w:p>
      <w:pPr>
        <w:spacing w:after="0"/>
        <w:jc w:val="left"/>
        <w:rPr>
          <w:rFonts w:ascii="Arial" w:hAnsi="Arial" w:cs="Arial" w:eastAsia="Arial"/>
          <w:sz w:val="38"/>
          <w:szCs w:val="38"/>
        </w:rPr>
        <w:sectPr>
          <w:pgSz w:w="11910" w:h="16840"/>
          <w:pgMar w:top="1020" w:bottom="280" w:left="460" w:right="820"/>
          <w:cols w:num="2" w:equalWidth="0">
            <w:col w:w="5317" w:space="3130"/>
            <w:col w:w="218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11910" w:h="16840"/>
          <w:pgMar w:top="420" w:bottom="0" w:left="460" w:right="820"/>
        </w:sectPr>
      </w:pPr>
    </w:p>
    <w:p>
      <w:pPr>
        <w:spacing w:line="420" w:lineRule="exact" w:before="211"/>
        <w:ind w:left="415" w:right="10" w:firstLine="0"/>
        <w:jc w:val="center"/>
        <w:rPr>
          <w:rFonts w:ascii="Arial" w:hAnsi="Arial" w:cs="Arial" w:eastAsia="Arial"/>
          <w:sz w:val="38"/>
          <w:szCs w:val="38"/>
        </w:rPr>
      </w:pPr>
      <w:r>
        <w:rPr>
          <w:rFonts w:ascii="Arial"/>
          <w:b/>
          <w:color w:val="FFFFFF"/>
          <w:sz w:val="38"/>
        </w:rPr>
        <w:t>Barnehage</w:t>
      </w:r>
      <w:r>
        <w:rPr>
          <w:rFonts w:ascii="Arial"/>
          <w:b/>
          <w:color w:val="FFFFFF"/>
          <w:w w:val="103"/>
          <w:sz w:val="38"/>
        </w:rPr>
        <w:t> </w:t>
      </w:r>
      <w:r>
        <w:rPr>
          <w:rFonts w:ascii="Arial"/>
          <w:b/>
          <w:color w:val="FFFFFF"/>
          <w:sz w:val="38"/>
        </w:rPr>
        <w:t>og</w:t>
      </w:r>
      <w:r>
        <w:rPr>
          <w:rFonts w:ascii="Arial"/>
          <w:b/>
          <w:color w:val="FFFFFF"/>
          <w:spacing w:val="-17"/>
          <w:sz w:val="38"/>
        </w:rPr>
        <w:t> </w:t>
      </w:r>
      <w:r>
        <w:rPr>
          <w:rFonts w:ascii="Arial"/>
          <w:b/>
          <w:color w:val="FFFFFF"/>
          <w:sz w:val="38"/>
        </w:rPr>
        <w:t>1.-2.</w:t>
      </w:r>
      <w:r>
        <w:rPr>
          <w:rFonts w:ascii="Arial"/>
          <w:sz w:val="38"/>
        </w:rPr>
      </w:r>
    </w:p>
    <w:p>
      <w:pPr>
        <w:spacing w:line="416" w:lineRule="exact" w:before="0"/>
        <w:ind w:left="415" w:right="10" w:firstLine="0"/>
        <w:jc w:val="center"/>
        <w:rPr>
          <w:rFonts w:ascii="Arial" w:hAnsi="Arial" w:cs="Arial" w:eastAsia="Arial"/>
          <w:sz w:val="38"/>
          <w:szCs w:val="38"/>
        </w:rPr>
      </w:pPr>
      <w:r>
        <w:rPr>
          <w:rFonts w:ascii="Arial"/>
          <w:b/>
          <w:color w:val="FFFFFF"/>
          <w:w w:val="105"/>
          <w:sz w:val="38"/>
        </w:rPr>
        <w:t>trinn</w:t>
      </w:r>
      <w:r>
        <w:rPr>
          <w:rFonts w:ascii="Arial"/>
          <w:sz w:val="38"/>
        </w:rPr>
      </w:r>
    </w:p>
    <w:p>
      <w:pPr>
        <w:spacing w:before="61"/>
        <w:ind w:left="40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b/>
          <w:color w:val="FFFFFF"/>
          <w:spacing w:val="-6"/>
          <w:sz w:val="28"/>
        </w:rPr>
        <w:t>e-Bugs</w:t>
      </w:r>
      <w:r>
        <w:rPr>
          <w:rFonts w:ascii="Arial"/>
          <w:sz w:val="28"/>
        </w:rPr>
      </w:r>
    </w:p>
    <w:p>
      <w:pPr>
        <w:tabs>
          <w:tab w:pos="3351" w:val="left" w:leader="none"/>
        </w:tabs>
        <w:spacing w:before="118"/>
        <w:ind w:left="40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FFFF"/>
          <w:spacing w:val="-6"/>
          <w:sz w:val="28"/>
        </w:rPr>
        <w:t>Barna</w:t>
      </w:r>
      <w:r>
        <w:rPr>
          <w:rFonts w:ascii="Arial" w:hAnsi="Arial"/>
          <w:b/>
          <w:color w:val="FFFFFF"/>
          <w:spacing w:val="-24"/>
          <w:sz w:val="28"/>
        </w:rPr>
        <w:t> </w:t>
      </w:r>
      <w:r>
        <w:rPr>
          <w:rFonts w:ascii="Arial" w:hAnsi="Arial"/>
          <w:b/>
          <w:color w:val="FFFFFF"/>
          <w:spacing w:val="-4"/>
          <w:sz w:val="28"/>
        </w:rPr>
        <w:t>får</w:t>
      </w:r>
      <w:r>
        <w:rPr>
          <w:rFonts w:ascii="Arial" w:hAnsi="Arial"/>
          <w:b/>
          <w:color w:val="FFFFFF"/>
          <w:spacing w:val="-23"/>
          <w:sz w:val="28"/>
        </w:rPr>
        <w:t> </w:t>
      </w:r>
      <w:r>
        <w:rPr>
          <w:rFonts w:ascii="Arial" w:hAnsi="Arial"/>
          <w:b/>
          <w:color w:val="FFFFFF"/>
          <w:spacing w:val="-3"/>
          <w:sz w:val="28"/>
        </w:rPr>
        <w:t>en</w:t>
        <w:tab/>
      </w:r>
      <w:r>
        <w:rPr>
          <w:rFonts w:ascii="Arial" w:hAnsi="Arial"/>
          <w:b/>
          <w:color w:val="FFFFFF"/>
          <w:spacing w:val="-6"/>
          <w:sz w:val="28"/>
        </w:rPr>
        <w:t>mikrober</w:t>
      </w:r>
      <w:r>
        <w:rPr>
          <w:rFonts w:ascii="Arial" w:hAnsi="Arial"/>
          <w:b/>
          <w:color w:val="FFFFFF"/>
          <w:spacing w:val="-19"/>
          <w:sz w:val="28"/>
        </w:rPr>
        <w:t> </w:t>
      </w:r>
      <w:r>
        <w:rPr>
          <w:rFonts w:ascii="Arial" w:hAnsi="Arial"/>
          <w:b/>
          <w:color w:val="FFFFFF"/>
          <w:spacing w:val="-6"/>
          <w:sz w:val="28"/>
        </w:rPr>
        <w:t>og</w:t>
      </w:r>
      <w:r>
        <w:rPr>
          <w:rFonts w:ascii="Arial" w:hAnsi="Arial"/>
          <w:sz w:val="28"/>
        </w:rPr>
      </w:r>
    </w:p>
    <w:p>
      <w:pPr>
        <w:tabs>
          <w:tab w:pos="3814" w:val="left" w:leader="none"/>
        </w:tabs>
        <w:spacing w:line="283" w:lineRule="auto" w:before="58"/>
        <w:ind w:left="405" w:right="3003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5"/>
          <w:sz w:val="28"/>
        </w:rPr>
        <w:t>gode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pacing w:val="-5"/>
          <w:sz w:val="28"/>
        </w:rPr>
        <w:t>vaner</w:t>
        <w:tab/>
      </w:r>
      <w:r>
        <w:rPr>
          <w:rFonts w:ascii="Arial"/>
          <w:b/>
          <w:color w:val="FFFFFF"/>
          <w:spacing w:val="-6"/>
          <w:sz w:val="28"/>
        </w:rPr>
        <w:t>luftveis-</w:t>
      </w:r>
      <w:r>
        <w:rPr>
          <w:rFonts w:ascii="Arial"/>
          <w:b/>
          <w:color w:val="FFFFFF"/>
          <w:spacing w:val="18"/>
          <w:w w:val="102"/>
          <w:sz w:val="28"/>
        </w:rPr>
        <w:t> </w:t>
      </w:r>
      <w:r>
        <w:rPr>
          <w:rFonts w:ascii="Arial"/>
          <w:b/>
          <w:color w:val="FFFFFF"/>
          <w:spacing w:val="-3"/>
          <w:sz w:val="28"/>
        </w:rPr>
        <w:t>og</w:t>
      </w:r>
      <w:r>
        <w:rPr>
          <w:rFonts w:ascii="Arial"/>
          <w:b/>
          <w:color w:val="FFFFFF"/>
          <w:spacing w:val="-25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tannhygiene.</w:t>
      </w:r>
      <w:r>
        <w:rPr>
          <w:rFonts w:ascii="Arial"/>
          <w:sz w:val="28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1910" w:h="16840"/>
          <w:pgMar w:top="420" w:bottom="0" w:left="460" w:right="820"/>
          <w:cols w:num="2" w:equalWidth="0">
            <w:col w:w="2430" w:space="320"/>
            <w:col w:w="788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.000015pt;width:597.3pt;height:841.9pt;mso-position-horizontal-relative:page;mso-position-vertical-relative:page;z-index:-306160" coordorigin="0,0" coordsize="11946,16838">
            <v:shape style="position:absolute;left:0;top:0;width:11905;height:16838" type="#_x0000_t75" stroked="false">
              <v:imagedata r:id="rId24" o:title=""/>
            </v:shape>
            <v:group style="position:absolute;left:8263;top:537;width:14;height:23" coordorigin="8263,537" coordsize="14,23">
              <v:shape style="position:absolute;left:8263;top:537;width:14;height:23" coordorigin="8263,537" coordsize="14,23" path="m8263,537l8272,554,8273,556,8275,557,8276,559,8264,539,8263,537xe" filled="true" fillcolor="#ffffff" stroked="false">
                <v:path arrowok="t"/>
                <v:fill type="solid"/>
              </v:shape>
            </v:group>
            <v:group style="position:absolute;left:2974;top:18;width:8932;height:16820" coordorigin="2974,18" coordsize="8932,16820">
              <v:shape style="position:absolute;left:2974;top:18;width:8932;height:16820" coordorigin="2974,18" coordsize="8932,16820" path="m11905,14778l8738,14778,8893,14838,9047,14918,9501,15098,9938,15218,10353,15338,10485,15358,10614,15398,10979,15458,11092,15458,11306,15498,11406,15498,11429,16838,11905,16838,11905,14778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7082,14715l7064,14738,7039,14798,7019,14858,7003,14898,6992,14958,6985,15018,6983,15058,6985,15118,6991,15178,7001,15218,7015,15278,7033,15318,7055,15378,7081,15418,7110,15478,7180,15558,7264,15638,7311,15658,7360,15698,7411,15718,7464,15738,7573,15778,7852,15778,7960,15738,8012,15718,8062,15698,8110,15658,8157,15638,8200,15598,8241,15558,8278,15498,8312,15458,8630,14938,8738,14778,11905,14778,11905,14718,7081,14718,7082,14715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7086,14709l7082,14715,7081,14718,7084,14718,7086,14709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8067,12258l5868,12258,5929,12358,5991,12438,6055,12538,6119,12618,6184,12698,6251,12798,6318,12878,6387,12958,6456,13038,6526,13118,6598,13198,6670,13278,6743,13358,6816,13418,6891,13498,6966,13578,7119,13698,7197,13778,7275,13838,7291,13858,7307,13858,7338,13898,7354,13898,7369,13918,7385,13918,7417,13958,7512,14018,7433,14138,7365,14258,7305,14358,7254,14438,7212,14498,7176,14558,7147,14598,7124,14638,7107,14658,7094,14698,7086,14709,7084,14718,11905,14718,11905,13838,11565,13838,11436,13818,11152,13778,10836,13738,10667,13698,10493,13638,10312,13598,10127,13538,9745,13378,9152,13078,8951,12958,8550,12678,8351,12518,8160,12338,8067,12258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7088,14698l7086,14698,7082,14715,7086,14709,7088,14698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4238,2858l3971,2858,3816,2918,3766,2938,3718,2978,3672,2998,3628,3038,3586,3078,3546,3118,3510,3178,3476,3218,3446,3278,3421,3318,3402,3378,3388,3418,3378,3478,3374,3538,3373,3598,3378,3638,3386,3698,3399,3758,3416,3798,3437,3858,3461,3898,3489,3958,3521,3998,3594,4078,3679,4158,3725,4198,5244,5078,5200,5178,5157,5278,5115,5398,5075,5498,5036,5598,4999,5698,4963,5798,4928,5918,4895,6018,4864,6118,4834,6238,4806,6338,4780,6458,4755,6558,4732,6678,4711,6798,4692,6898,4674,7018,4659,7138,4645,7238,3616,7238,3560,7258,3505,7258,3452,7278,3401,7298,3352,7338,3305,7358,3218,7438,3142,7518,3078,7618,3052,7658,3029,7718,3009,7758,2994,7818,2983,7878,2976,7938,2974,7998,2976,8058,2983,8098,2995,8158,3011,8218,3031,8258,3055,8318,3114,8398,3188,8478,3275,8558,3373,8598,3482,8638,3540,8658,3600,8658,3662,8678,4612,8678,4622,8798,4635,8918,4650,9038,4667,9158,4685,9278,4706,9378,4729,9498,4753,9618,4780,9738,4808,9858,4839,9978,4870,10078,4904,10198,4940,10318,4977,10438,5016,10538,5057,10658,5099,10758,5143,10878,5188,10978,3797,11758,3750,11798,3665,11878,3591,11958,3531,12058,3506,12098,3484,12158,3466,12198,3452,12258,3441,12318,3435,12378,3433,12438,3435,12478,3441,12538,3452,12598,3467,12658,3487,12718,3512,12758,3545,12818,3582,12858,3621,12898,3664,12938,3708,12958,3755,12998,3803,13018,3854,13058,3959,13098,4013,13098,4068,13118,4237,13118,4461,13038,4516,13018,5868,12258,8067,12258,7975,12178,7796,11978,7625,11778,7461,11578,7306,11358,7159,11138,7022,10898,6894,10638,6777,10398,6671,10138,6577,9878,6495,9598,6426,9338,6369,9058,6327,8778,6299,8498,6286,8198,6288,7918,6307,7638,6336,7338,6380,7058,6437,6798,6508,6518,6591,6258,6685,5998,6790,5758,6904,5518,7026,5278,7157,5058,7295,4858,7439,4638,7588,4458,7741,4258,7898,4098,8058,3938,8159,3838,5959,3838,4441,2938,4393,2918,4291,2878,4238,2858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7382,6378l7431,6738,7501,7098,7594,7438,7708,7778,7845,8098,8003,8418,8183,8718,8385,8998,8609,9278,8855,9538,9122,9778,9412,10018,9723,10218,10056,10418,10410,10598,10786,10758,11184,10898,11603,11018,11905,11078,11905,9378,11647,9318,11319,9238,11005,9138,10703,9058,10413,8938,10135,8818,9866,8698,9608,8558,9358,8418,9117,8258,8882,8078,8655,7878,8433,7678,8216,7458,8003,7218,7794,6958,7587,6678,7382,6378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7778,238l7513,238,7461,258,7360,298,7259,358,7211,398,7126,478,7057,558,7029,618,7005,658,6985,718,6970,758,6958,818,6951,878,6949,918,6951,978,6957,1038,6968,1078,6984,1138,7004,1198,7029,1238,7058,1278,7479,2038,7557,2158,7475,2238,7309,2358,7226,2438,7144,2498,6815,2818,6573,3058,6493,3158,6414,3238,6336,3338,6259,3438,6182,3538,6107,3618,6033,3738,5959,3838,8159,3838,8220,3778,8382,3638,8707,3398,8872,3298,9033,3198,9190,3098,9343,3018,9490,2938,9631,2878,9766,2818,9894,2758,10015,2718,10128,2678,10232,2638,10328,2598,10415,2578,10491,2558,10558,2538,10613,2518,10709,2518,10715,2498,10758,2498,10798,2478,10850,2458,10913,2458,10988,2438,11074,2418,11172,2398,11279,2378,11397,2378,11525,2358,11662,2358,11809,2338,11905,2338,11905,1418,8774,1418,8621,1158,8502,958,8439,858,8389,758,8349,698,8318,638,8296,598,8281,578,8276,578,8272,558,8201,478,8120,398,8030,338,7932,298,7778,238e" filled="true" fillcolor="#ffffff" stroked="false">
                <v:path arrowok="t"/>
                <v:fill type="solid"/>
              </v:shape>
              <v:shape style="position:absolute;left:2974;top:18;width:8932;height:16820" coordorigin="2974,18" coordsize="8932,16820" path="m11905,18l11182,18,11182,718,11099,718,11020,738,10945,738,10874,758,10806,758,10743,778,10684,778,10629,798,10579,798,10532,818,10490,818,10453,838,10391,838,10367,858,10315,858,10301,878,10247,878,10207,898,10159,898,10039,938,9968,958,9889,978,9804,998,9713,1038,9615,1078,9511,1098,9401,1158,9285,1198,9165,1238,9039,1298,8909,1358,8774,1418,11905,1418,11905,18e" filled="true" fillcolor="#ffffff" stroked="false">
                <v:path arrowok="t"/>
                <v:fill type="solid"/>
              </v:shape>
            </v:group>
            <v:group style="position:absolute;left:3674;top:7229;width:17;height:2" coordorigin="3674,7229" coordsize="17,2">
              <v:shape style="position:absolute;left:3674;top:7229;width:17;height:2" coordorigin="3674,7229" coordsize="17,1" path="m3674,7230l3690,7230e" filled="false" stroked="true" strokeweight=".146pt" strokecolor="#ffffff">
                <v:path arrowok="t"/>
              </v:shape>
            </v:group>
            <v:group style="position:absolute;left:9280;top:4289;width:2151;height:2152" coordorigin="9280,4289" coordsize="2151,2152">
              <v:shape style="position:absolute;left:9280;top:4289;width:2151;height:2152" coordorigin="9280,4289" coordsize="2151,2152" path="m10356,4289l10266,4293,10178,4303,10092,4320,10010,4343,9931,4372,9855,4406,9783,4447,9714,4492,9650,4543,9590,4599,9534,4659,9484,4723,9438,4792,9398,4864,9363,4940,9334,5020,9311,5102,9294,5187,9284,5275,9280,5366,9284,5456,9294,5544,9311,5629,9334,5712,9363,5791,9398,5867,9438,5939,9484,6008,9534,6072,9590,6132,9650,6188,9714,6238,9783,6284,9855,6324,9931,6359,10010,6388,10092,6410,10178,6427,10266,6437,10356,6441,10446,6437,10534,6427,10619,6410,10701,6388,10781,6359,10857,6324,10929,6284,10997,6238,11062,6188,11122,6132,11177,6072,11228,6008,11274,5939,11314,5867,11349,5791,11378,5712,11401,5629,11417,5544,11428,5456,11431,5366,11428,5275,11417,5187,11401,5102,11378,5020,11349,4940,11314,4864,11274,4792,11228,4723,11177,4659,11122,4599,11062,4543,10997,4492,10929,4447,10857,4406,10781,4372,10701,4343,10619,4320,10534,4303,10446,4293,10356,4289xe" filled="true" fillcolor="#ffffff" stroked="false">
                <v:path arrowok="t"/>
                <v:fill type="solid"/>
              </v:shape>
            </v:group>
            <v:group style="position:absolute;left:2482;top:6093;width:1672;height:374" coordorigin="2482,6093" coordsize="1672,374">
              <v:shape style="position:absolute;left:2482;top:6093;width:1672;height:374" coordorigin="2482,6093" coordsize="1672,374" path="m2482,6467l4153,6467,4153,6093e" filled="false" stroked="true" strokeweight="2pt" strokecolor="#ffffff">
                <v:path arrowok="t"/>
                <v:stroke dashstyle="longDash"/>
              </v:shape>
            </v:group>
            <v:group style="position:absolute;left:6989;top:12745;width:487;height:1246" coordorigin="6989,12745" coordsize="487,1246">
              <v:shape style="position:absolute;left:6989;top:12745;width:487;height:1246" coordorigin="6989,12745" coordsize="487,1246" path="m7475,13990l7475,12745,6989,12745e" filled="false" stroked="true" strokeweight="2pt" strokecolor="#ffffff">
                <v:path arrowok="t"/>
                <v:stroke dashstyle="longDash"/>
              </v:shape>
            </v:group>
            <v:group style="position:absolute;left:8738;top:9710;width:801;height:487" coordorigin="8738,9710" coordsize="801,487">
              <v:shape style="position:absolute;left:8738;top:9710;width:801;height:487" coordorigin="8738,9710" coordsize="801,487" path="m9538,10196l8738,10196,8738,9710e" filled="false" stroked="true" strokeweight="2pt" strokecolor="#ffffff">
                <v:path arrowok="t"/>
                <v:stroke dashstyle="longDash"/>
              </v:shape>
              <v:shape style="position:absolute;left:9813;top:1165;width:2092;height:13838" type="#_x0000_t75" stroked="false">
                <v:imagedata r:id="rId25" o:title=""/>
              </v:shape>
            </v:group>
            <v:group style="position:absolute;left:10115;top:1414;width:1791;height:1200" coordorigin="10115,1414" coordsize="1791,1200">
              <v:shape style="position:absolute;left:10115;top:1414;width:1791;height:1200" coordorigin="10115,1414" coordsize="1791,1200" path="m11905,1414l10115,1414,10115,2614,11905,2614,11905,1414xe" filled="true" fillcolor="#14ab87" stroked="false">
                <v:path arrowok="t"/>
                <v:fill type="solid"/>
              </v:shape>
            </v:group>
            <v:group style="position:absolute;left:1300;top:11651;width:15;height:2" coordorigin="1300,11651" coordsize="15,2">
              <v:shape style="position:absolute;left:1300;top:11651;width:15;height:2" coordorigin="1300,11651" coordsize="15,1" path="m1300,11651l1314,11651e" filled="false" stroked="true" strokeweight=".140pt" strokecolor="#312564">
                <v:path arrowok="t"/>
              </v:shape>
              <v:shape style="position:absolute;left:981;top:4847;width:1805;height:9034" type="#_x0000_t75" stroked="false">
                <v:imagedata r:id="rId26" o:title=""/>
              </v:shape>
            </v:group>
            <v:group style="position:absolute;left:1282;top:5094;width:1200;height:8430" coordorigin="1282,5094" coordsize="1200,8430">
              <v:shape style="position:absolute;left:1282;top:5094;width:1200;height:8430" coordorigin="1282,5094" coordsize="1200,8430" path="m2482,5094l1282,5094,1282,13523,1309,13508,1336,13493,1392,13466,1449,13442,1507,13421,1567,13403,1628,13388,1691,13376,1754,13368,1819,13362,1884,13361,2482,13361,2482,5094xe" filled="true" fillcolor="#fac214" stroked="false">
                <v:path arrowok="t"/>
                <v:fill type="solid"/>
              </v:shape>
              <v:shape style="position:absolute;left:1282;top:5094;width:1200;height:8430" coordorigin="1282,5094" coordsize="1200,8430" path="m2482,13361l1884,13361,1917,13361,1949,13362,2013,13367,2076,13376,2138,13388,2199,13402,2258,13420,2317,13441,2373,13465,2429,13491,2482,13521,2482,13361xe" filled="true" fillcolor="#fac214" stroked="false">
                <v:path arrowok="t"/>
                <v:fill type="solid"/>
              </v:shape>
              <v:shape style="position:absolute;left:1581;top:1722;width:9466;height:13829" type="#_x0000_t75" stroked="false">
                <v:imagedata r:id="rId27" o:title=""/>
              </v:shape>
            </v:group>
            <v:group style="position:absolute;left:1882;top:1968;width:8865;height:13222" coordorigin="1882,1968" coordsize="8865,13222">
              <v:shape style="position:absolute;left:1882;top:1968;width:8865;height:13222" coordorigin="1882,1968" coordsize="8865,13222" path="m10746,1968l9546,1968,9546,13990,1882,13990,1882,15190,9906,15190,9975,15187,10042,15179,10108,15166,10172,15147,10233,15124,10292,15096,10348,15064,10402,15028,10453,14988,10500,14944,10544,14896,10584,14846,10620,14792,10652,14736,10680,14677,10703,14615,10722,14552,10735,14486,10743,14419,10746,14350,10746,1968xe" filled="true" fillcolor="#96c224" stroked="false">
                <v:path arrowok="t"/>
                <v:fill type="solid"/>
              </v:shape>
              <v:shape style="position:absolute;left:381;top:13117;width:3005;height:3000" type="#_x0000_t75" stroked="false">
                <v:imagedata r:id="rId28" o:title=""/>
              </v:shape>
            </v:group>
            <v:group style="position:absolute;left:685;top:13361;width:2398;height:2398" coordorigin="685,13361" coordsize="2398,2398">
              <v:shape style="position:absolute;left:685;top:13361;width:2398;height:2398" coordorigin="685,13361" coordsize="2398,2398" path="m1884,13361l1819,13362,1754,13367,1691,13376,1628,13388,1567,13403,1507,13421,1449,13442,1392,13466,1336,13493,1282,13523,1230,13555,1179,13590,1130,13628,1083,13668,1038,13710,996,13755,956,13801,918,13850,883,13900,850,13953,820,14007,792,14063,768,14121,747,14179,728,14240,713,14302,701,14364,692,14428,687,14493,685,14559,689,14658,701,14754,720,14848,746,14938,779,15026,819,15110,865,15191,916,15267,974,15340,1036,15407,1104,15470,1176,15527,1252,15579,1333,15624,1417,15664,1505,15697,1596,15723,1690,15743,1786,15754,1884,15758,1948,15757,2012,15752,2074,15743,2135,15732,2195,15717,2254,15700,2312,15680,2368,15656,2423,15631,2476,15602,2528,15571,2577,15537,2672,15463,2758,15380,2835,15289,2871,15240,2904,15190,2936,15134,2966,15076,2992,15017,3016,14956,3036,14893,3053,14829,3066,14763,3075,14696,3081,14628,3083,14559,3083,14529,3079,14468,3073,14407,3059,14319,3038,14232,3011,14149,2978,14068,2939,13990,2906,13932,2870,13877,2830,13823,2788,13772,2743,13724,2696,13677,2646,13634,2593,13593,2539,13555,2482,13521,2429,13491,2373,13465,2317,13441,2258,13420,2199,13402,2138,13388,2076,13376,2013,13367,1949,13362,1884,13361xe" filled="true" fillcolor="#96c224" stroked="false">
                <v:path arrowok="t"/>
                <v:fill type="solid"/>
              </v:shape>
              <v:shape style="position:absolute;left:8613;top:570;width:3005;height:3000" type="#_x0000_t75" stroked="false">
                <v:imagedata r:id="rId29" o:title=""/>
              </v:shape>
            </v:group>
            <v:group style="position:absolute;left:8916;top:815;width:2398;height:2398" coordorigin="8916,815" coordsize="2398,2398">
              <v:shape style="position:absolute;left:8916;top:815;width:2398;height:2398" coordorigin="8916,815" coordsize="2398,2398" path="m10115,815l10016,819,9920,831,9827,850,9736,876,9648,909,9564,949,9483,995,9407,1047,9335,1104,9267,1166,9205,1234,9147,1306,9096,1383,9050,1463,9010,1548,8977,1635,8951,1726,8932,1820,8920,1916,8916,2014,8920,2112,8932,2209,8951,2302,8977,2393,9010,2481,9050,2565,9096,2646,9147,2722,9205,2794,9267,2862,9335,2924,9407,2982,9483,3033,9564,3079,9648,3119,9736,3152,9827,3178,9920,3197,10016,3209,10115,3213,10213,3209,10309,3197,10403,3178,10494,3152,10581,3119,10666,3079,10746,3033,10823,2982,10895,2924,10963,2862,11025,2794,11082,2722,11134,2646,11180,2565,11219,2481,11253,2393,11279,2302,11298,2209,11310,2112,11314,2014,11310,1916,11298,1820,11279,1726,11253,1635,11219,1548,11180,1463,11134,1383,11082,1306,11025,1234,10963,1166,10895,1104,10823,1047,10746,995,10666,949,10581,909,10494,876,10403,850,10309,831,10213,819,10115,815xe" filled="true" fillcolor="#14ab87" stroked="false">
                <v:path arrowok="t"/>
                <v:fill type="solid"/>
              </v:shape>
              <v:shape style="position:absolute;left:377;top:3493;width:3005;height:3005" type="#_x0000_t75" stroked="false">
                <v:imagedata r:id="rId30" o:title=""/>
              </v:shape>
            </v:group>
            <v:group style="position:absolute;left:679;top:3739;width:2398;height:2398" coordorigin="679,3739" coordsize="2398,2398">
              <v:shape style="position:absolute;left:679;top:3739;width:2398;height:2398" coordorigin="679,3739" coordsize="2398,2398" path="m1878,3739l1779,3743,1683,3755,1590,3774,1499,3800,1411,3833,1327,3873,1246,3919,1170,3970,1097,4028,1030,4090,967,4158,910,4230,858,4306,813,4387,773,4471,740,4559,714,4650,694,4744,683,4840,679,4938,683,5036,694,5132,714,5226,740,5317,773,5405,813,5489,858,5570,910,5646,967,5718,1030,5786,1097,5848,1170,5906,1246,5957,1327,6003,1411,6043,1499,6076,1590,6102,1683,6121,1779,6133,1878,6137,1976,6133,2072,6121,2166,6102,2257,6076,2344,6043,2429,6003,2509,5957,2586,5906,2658,5848,2725,5786,2788,5718,2845,5646,2897,5570,2943,5489,2982,5405,3015,5317,3042,5226,3061,5132,3073,5036,3077,4938,3073,4840,3061,4744,3042,4650,3015,4559,2982,4471,2943,4387,2897,4306,2845,4230,2788,4158,2725,4090,2658,4028,2586,3970,2509,3919,2429,3873,2344,3833,2257,3800,2166,3774,2072,3755,1976,3743,1878,3739xe" filled="true" fillcolor="#fac214" stroked="false">
                <v:path arrowok="t"/>
                <v:fill type="solid"/>
              </v:shape>
            </v:group>
            <v:group style="position:absolute;left:1884;top:6506;width:2;height:6621" coordorigin="1884,6506" coordsize="2,6621">
              <v:shape style="position:absolute;left:1884;top:6506;width:2;height:6621" coordorigin="1884,6506" coordsize="0,6621" path="m1884,6506l1884,13127e" filled="false" stroked="true" strokeweight="4pt" strokecolor="#ffffff">
                <v:path arrowok="t"/>
                <v:stroke dashstyle="longDash"/>
              </v:shape>
            </v:group>
            <v:group style="position:absolute;left:3423;top:3536;width:6707;height:11044" coordorigin="3423,3536" coordsize="6707,11044">
              <v:shape style="position:absolute;left:3423;top:3536;width:6707;height:11044" coordorigin="3423,3536" coordsize="6707,11044" path="m3423,14559l9543,14559,9627,14567,9702,14573,9769,14577,9829,14579,9882,14579,9968,14569,10032,14544,10076,14500,10104,14434,10120,14341,10127,14219,10129,14146,10129,14065,10129,13974,10129,3536e" filled="false" stroked="true" strokeweight="4pt" strokecolor="#ffffff">
                <v:path arrowok="t"/>
                <v:stroke dashstyle="longDash"/>
              </v:shape>
            </v:group>
            <v:group style="position:absolute;left:11533;top:2014;width:373;height:2" coordorigin="11533,2014" coordsize="373,2">
              <v:shape style="position:absolute;left:11533;top:2014;width:373;height:2" coordorigin="11533,2014" coordsize="373,0" path="m11905,2014l11533,2014e" filled="false" stroked="true" strokeweight="4pt" strokecolor="#ffffff">
                <v:path arrowok="t"/>
                <v:stroke dashstyle="longDash"/>
              </v:shape>
            </v:group>
            <v:group style="position:absolute;left:11906;top:1414;width:2;height:1200" coordorigin="11906,1414" coordsize="2,1200">
              <v:shape style="position:absolute;left:11906;top:1414;width:2;height:1200" coordorigin="11906,1414" coordsize="0,1200" path="m11906,1414l11906,2614e" filled="false" stroked="true" strokeweight=".1pt" strokecolor="#14ab87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02"/>
        <w:ind w:left="0" w:right="197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6"/>
          <w:sz w:val="28"/>
        </w:rPr>
        <w:t>Tannhelse</w:t>
      </w:r>
      <w:r>
        <w:rPr>
          <w:rFonts w:ascii="Arial"/>
          <w:sz w:val="28"/>
        </w:rPr>
      </w:r>
    </w:p>
    <w:p>
      <w:pPr>
        <w:spacing w:before="118"/>
        <w:ind w:left="56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42.379196pt;margin-top:8.626418pt;width:16pt;height:169.3pt;mso-position-horizontal-relative:page;mso-position-vertical-relative:paragraph;z-index:131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28"/>
                    </w:rPr>
                    <w:t>Spredning</w:t>
                  </w:r>
                  <w:r>
                    <w:rPr>
                      <w:rFonts w:ascii="Arial"/>
                      <w:b/>
                      <w:color w:val="FFFFFF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8"/>
                    </w:rPr>
                    <w:t>av</w:t>
                  </w:r>
                  <w:r>
                    <w:rPr>
                      <w:rFonts w:ascii="Arial"/>
                      <w:b/>
                      <w:color w:val="FFFFFF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99"/>
                      <w:sz w:val="28"/>
                    </w:rPr>
                    <w:t>infeksjoner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pacing w:val="-6"/>
          <w:sz w:val="28"/>
        </w:rPr>
        <w:t>Elevene</w:t>
      </w:r>
      <w:r>
        <w:rPr>
          <w:rFonts w:ascii="Arial" w:hAnsi="Arial"/>
          <w:b/>
          <w:color w:val="FFFFFF"/>
          <w:spacing w:val="-2"/>
          <w:sz w:val="28"/>
        </w:rPr>
        <w:t> </w:t>
      </w:r>
      <w:r>
        <w:rPr>
          <w:rFonts w:ascii="Arial" w:hAnsi="Arial"/>
          <w:b/>
          <w:color w:val="FFFFFF"/>
          <w:spacing w:val="-5"/>
          <w:sz w:val="28"/>
        </w:rPr>
        <w:t>lærer</w:t>
      </w:r>
      <w:r>
        <w:rPr>
          <w:rFonts w:ascii="Arial" w:hAnsi="Arial"/>
          <w:b/>
          <w:color w:val="FFFFFF"/>
          <w:spacing w:val="-1"/>
          <w:sz w:val="28"/>
        </w:rPr>
        <w:t> </w:t>
      </w:r>
      <w:r>
        <w:rPr>
          <w:rFonts w:ascii="Arial" w:hAnsi="Arial"/>
          <w:b/>
          <w:color w:val="FFFFFF"/>
          <w:spacing w:val="-6"/>
          <w:sz w:val="28"/>
        </w:rPr>
        <w:t>om</w:t>
      </w:r>
      <w:r>
        <w:rPr>
          <w:rFonts w:ascii="Arial" w:hAnsi="Arial"/>
          <w:sz w:val="28"/>
        </w:rPr>
      </w:r>
    </w:p>
    <w:p>
      <w:pPr>
        <w:spacing w:before="58"/>
        <w:ind w:left="629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3"/>
          <w:sz w:val="28"/>
        </w:rPr>
        <w:t>og</w:t>
      </w:r>
      <w:r>
        <w:rPr>
          <w:rFonts w:ascii="Arial"/>
          <w:b/>
          <w:color w:val="FFFFFF"/>
          <w:spacing w:val="-29"/>
          <w:sz w:val="28"/>
        </w:rPr>
        <w:t> </w:t>
      </w:r>
      <w:r>
        <w:rPr>
          <w:rFonts w:ascii="Arial"/>
          <w:b/>
          <w:color w:val="FFFFFF"/>
          <w:spacing w:val="-5"/>
          <w:sz w:val="28"/>
        </w:rPr>
        <w:t>hva</w:t>
      </w:r>
      <w:r>
        <w:rPr>
          <w:rFonts w:ascii="Arial"/>
          <w:b/>
          <w:color w:val="FFFFFF"/>
          <w:spacing w:val="-28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sukker</w:t>
      </w:r>
      <w:r>
        <w:rPr>
          <w:rFonts w:ascii="Arial"/>
          <w:sz w:val="28"/>
        </w:rPr>
      </w:r>
    </w:p>
    <w:p>
      <w:pPr>
        <w:spacing w:before="58"/>
        <w:ind w:left="0" w:right="197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4"/>
          <w:w w:val="105"/>
          <w:sz w:val="28"/>
        </w:rPr>
        <w:t>med</w:t>
      </w:r>
      <w:r>
        <w:rPr>
          <w:rFonts w:ascii="Arial"/>
          <w:b/>
          <w:color w:val="FFFFFF"/>
          <w:spacing w:val="-61"/>
          <w:w w:val="105"/>
          <w:sz w:val="28"/>
        </w:rPr>
        <w:t> </w:t>
      </w:r>
      <w:r>
        <w:rPr>
          <w:rFonts w:ascii="Arial"/>
          <w:b/>
          <w:color w:val="FFFFFF"/>
          <w:spacing w:val="-7"/>
          <w:w w:val="105"/>
          <w:sz w:val="28"/>
        </w:rPr>
        <w:t>tennene.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305" w:lineRule="auto" w:before="61"/>
        <w:ind w:left="2548" w:right="650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6"/>
          <w:sz w:val="28"/>
        </w:rPr>
        <w:t>Fantastiske</w:t>
      </w:r>
      <w:r>
        <w:rPr>
          <w:rFonts w:ascii="Arial"/>
          <w:b/>
          <w:color w:val="FFFFFF"/>
          <w:spacing w:val="15"/>
          <w:w w:val="101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Elevene</w:t>
      </w:r>
      <w:r>
        <w:rPr>
          <w:rFonts w:ascii="Arial"/>
          <w:b/>
          <w:color w:val="FFFFFF"/>
          <w:spacing w:val="15"/>
          <w:w w:val="101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kunnskapen</w:t>
      </w:r>
      <w:r>
        <w:rPr>
          <w:rFonts w:ascii="Arial"/>
          <w:sz w:val="28"/>
        </w:rPr>
      </w:r>
    </w:p>
    <w:p>
      <w:pPr>
        <w:tabs>
          <w:tab w:pos="4982" w:val="left" w:leader="none"/>
        </w:tabs>
        <w:spacing w:line="295" w:lineRule="exact" w:before="0"/>
        <w:ind w:left="254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6"/>
          <w:sz w:val="28"/>
        </w:rPr>
        <w:t>luftveishygiene</w:t>
        <w:tab/>
      </w:r>
      <w:r>
        <w:rPr>
          <w:rFonts w:ascii="Arial"/>
          <w:b/>
          <w:color w:val="FFFFFF"/>
          <w:spacing w:val="-7"/>
          <w:sz w:val="28"/>
        </w:rPr>
        <w:t>utforsker</w:t>
      </w:r>
      <w:r>
        <w:rPr>
          <w:rFonts w:ascii="Arial"/>
          <w:sz w:val="28"/>
        </w:rPr>
      </w:r>
    </w:p>
    <w:p>
      <w:pPr>
        <w:spacing w:line="283" w:lineRule="auto" w:before="58"/>
        <w:ind w:left="2548" w:right="458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3"/>
          <w:sz w:val="28"/>
        </w:rPr>
        <w:t>de</w:t>
      </w:r>
      <w:r>
        <w:rPr>
          <w:rFonts w:ascii="Arial"/>
          <w:b/>
          <w:color w:val="FFFFFF"/>
          <w:spacing w:val="-8"/>
          <w:sz w:val="28"/>
        </w:rPr>
        <w:t> </w:t>
      </w:r>
      <w:r>
        <w:rPr>
          <w:rFonts w:ascii="Arial"/>
          <w:b/>
          <w:color w:val="FFFFFF"/>
          <w:spacing w:val="-5"/>
          <w:sz w:val="28"/>
        </w:rPr>
        <w:t>ulike</w:t>
      </w:r>
      <w:r>
        <w:rPr>
          <w:rFonts w:ascii="Arial"/>
          <w:b/>
          <w:color w:val="FFFFFF"/>
          <w:spacing w:val="-7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formene</w:t>
      </w:r>
      <w:r>
        <w:rPr>
          <w:rFonts w:ascii="Arial"/>
          <w:b/>
          <w:color w:val="FFFFFF"/>
          <w:spacing w:val="-8"/>
          <w:sz w:val="28"/>
        </w:rPr>
        <w:t> </w:t>
      </w:r>
      <w:r>
        <w:rPr>
          <w:rFonts w:ascii="Arial"/>
          <w:b/>
          <w:color w:val="FFFFFF"/>
          <w:spacing w:val="-5"/>
          <w:sz w:val="28"/>
        </w:rPr>
        <w:t>for</w:t>
      </w:r>
      <w:r>
        <w:rPr>
          <w:rFonts w:ascii="Arial"/>
          <w:b/>
          <w:color w:val="FFFFFF"/>
          <w:spacing w:val="-7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farlige</w:t>
      </w:r>
      <w:r>
        <w:rPr>
          <w:rFonts w:ascii="Arial"/>
          <w:b/>
          <w:color w:val="FFFFFF"/>
          <w:spacing w:val="22"/>
          <w:w w:val="101"/>
          <w:sz w:val="28"/>
        </w:rPr>
        <w:t> </w:t>
      </w:r>
      <w:r>
        <w:rPr>
          <w:rFonts w:ascii="Arial"/>
          <w:b/>
          <w:color w:val="FFFFFF"/>
          <w:spacing w:val="-3"/>
          <w:sz w:val="28"/>
        </w:rPr>
        <w:t>og</w:t>
      </w:r>
      <w:r>
        <w:rPr>
          <w:rFonts w:ascii="Arial"/>
          <w:b/>
          <w:color w:val="FFFFFF"/>
          <w:spacing w:val="-19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nyttige</w:t>
      </w:r>
      <w:r>
        <w:rPr>
          <w:rFonts w:ascii="Arial"/>
          <w:b/>
          <w:color w:val="FFFFFF"/>
          <w:spacing w:val="-18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mikrober.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48"/>
        <w:ind w:left="559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/>
          <w:b/>
          <w:color w:val="FFFFFF"/>
          <w:sz w:val="38"/>
        </w:rPr>
        <w:t>1.-4.</w:t>
      </w:r>
      <w:r>
        <w:rPr>
          <w:rFonts w:ascii="Arial"/>
          <w:b/>
          <w:color w:val="FFFFFF"/>
          <w:spacing w:val="-1"/>
          <w:sz w:val="38"/>
        </w:rPr>
        <w:t> </w:t>
      </w:r>
      <w:r>
        <w:rPr>
          <w:rFonts w:ascii="Arial"/>
          <w:b/>
          <w:color w:val="FFFFFF"/>
          <w:sz w:val="38"/>
        </w:rPr>
        <w:t>trinn</w:t>
      </w:r>
      <w:r>
        <w:rPr>
          <w:rFonts w:ascii="Arial"/>
          <w:sz w:val="3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64"/>
        <w:ind w:left="555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z w:val="28"/>
        </w:rPr>
        <w:t>Mikroorganismer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820"/>
        </w:sect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283" w:lineRule="auto" w:before="61"/>
        <w:ind w:left="3868" w:right="2545" w:firstLine="10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FFFF"/>
          <w:spacing w:val="-7"/>
          <w:sz w:val="28"/>
        </w:rPr>
        <w:t>innføring</w:t>
      </w:r>
      <w:r>
        <w:rPr>
          <w:rFonts w:ascii="Arial" w:hAnsi="Arial"/>
          <w:b/>
          <w:color w:val="FFFFFF"/>
          <w:spacing w:val="-58"/>
          <w:sz w:val="28"/>
        </w:rPr>
        <w:t> </w:t>
      </w:r>
      <w:r>
        <w:rPr>
          <w:rFonts w:ascii="Arial" w:hAnsi="Arial"/>
          <w:b/>
          <w:color w:val="FFFFFF"/>
          <w:sz w:val="28"/>
        </w:rPr>
        <w:t>i</w:t>
      </w:r>
      <w:r>
        <w:rPr>
          <w:rFonts w:ascii="Arial" w:hAnsi="Arial"/>
          <w:b/>
          <w:color w:val="FFFFFF"/>
          <w:spacing w:val="-58"/>
          <w:sz w:val="28"/>
        </w:rPr>
        <w:t> </w:t>
      </w:r>
      <w:r>
        <w:rPr>
          <w:rFonts w:ascii="Arial" w:hAnsi="Arial"/>
          <w:b/>
          <w:color w:val="FFFFFF"/>
          <w:spacing w:val="-7"/>
          <w:sz w:val="28"/>
        </w:rPr>
        <w:t>vaksiner,</w:t>
      </w:r>
      <w:r>
        <w:rPr>
          <w:rFonts w:ascii="Arial" w:hAnsi="Arial"/>
          <w:b/>
          <w:color w:val="FFFFFF"/>
          <w:spacing w:val="21"/>
          <w:w w:val="96"/>
          <w:sz w:val="28"/>
        </w:rPr>
        <w:t> </w:t>
      </w:r>
      <w:r>
        <w:rPr>
          <w:rFonts w:ascii="Arial" w:hAnsi="Arial"/>
          <w:b/>
          <w:color w:val="FFFFFF"/>
          <w:spacing w:val="-7"/>
          <w:sz w:val="28"/>
        </w:rPr>
        <w:t>overføringen</w:t>
      </w:r>
      <w:r>
        <w:rPr>
          <w:rFonts w:ascii="Arial" w:hAnsi="Arial"/>
          <w:b/>
          <w:color w:val="FFFFFF"/>
          <w:spacing w:val="-26"/>
          <w:sz w:val="28"/>
        </w:rPr>
        <w:t> </w:t>
      </w:r>
      <w:r>
        <w:rPr>
          <w:rFonts w:ascii="Arial" w:hAnsi="Arial"/>
          <w:b/>
          <w:color w:val="FFFFFF"/>
          <w:spacing w:val="-7"/>
          <w:sz w:val="28"/>
        </w:rPr>
        <w:t>av</w:t>
      </w:r>
      <w:r>
        <w:rPr>
          <w:rFonts w:ascii="Arial" w:hAnsi="Arial"/>
          <w:sz w:val="28"/>
        </w:rPr>
      </w:r>
    </w:p>
    <w:p>
      <w:pPr>
        <w:spacing w:before="1"/>
        <w:ind w:left="0" w:right="27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4"/>
          <w:sz w:val="28"/>
        </w:rPr>
        <w:t>mat</w:t>
      </w:r>
      <w:r>
        <w:rPr>
          <w:rFonts w:ascii="Arial"/>
          <w:b/>
          <w:color w:val="FFFFFF"/>
          <w:spacing w:val="-18"/>
          <w:sz w:val="28"/>
        </w:rPr>
        <w:t> </w:t>
      </w:r>
      <w:r>
        <w:rPr>
          <w:rFonts w:ascii="Arial"/>
          <w:b/>
          <w:color w:val="FFFFFF"/>
          <w:spacing w:val="-3"/>
          <w:sz w:val="28"/>
        </w:rPr>
        <w:t>og</w:t>
      </w:r>
      <w:r>
        <w:rPr>
          <w:rFonts w:ascii="Arial"/>
          <w:b/>
          <w:color w:val="FFFFFF"/>
          <w:spacing w:val="-17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dyr.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61"/>
        <w:ind w:left="0" w:right="199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6"/>
          <w:w w:val="95"/>
          <w:sz w:val="28"/>
        </w:rPr>
        <w:t>Kunnskapsrik</w:t>
      </w:r>
      <w:r>
        <w:rPr>
          <w:rFonts w:ascii="Arial"/>
          <w:sz w:val="28"/>
        </w:rPr>
      </w:r>
    </w:p>
    <w:p>
      <w:pPr>
        <w:tabs>
          <w:tab w:pos="5907" w:val="left" w:leader="none"/>
          <w:tab w:pos="6031" w:val="left" w:leader="none"/>
          <w:tab w:pos="6817" w:val="left" w:leader="none"/>
        </w:tabs>
        <w:spacing w:line="283" w:lineRule="auto" w:before="118"/>
        <w:ind w:left="4025" w:right="1999" w:firstLine="315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6"/>
          <w:sz w:val="28"/>
        </w:rPr>
        <w:t>Elevene</w:t>
        <w:tab/>
        <w:tab/>
        <w:tab/>
      </w:r>
      <w:r>
        <w:rPr>
          <w:rFonts w:ascii="Arial"/>
          <w:b/>
          <w:color w:val="FFFFFF"/>
          <w:spacing w:val="-7"/>
          <w:sz w:val="28"/>
        </w:rPr>
        <w:t>kunnskap</w:t>
      </w:r>
      <w:r>
        <w:rPr>
          <w:rFonts w:ascii="Arial"/>
          <w:b/>
          <w:color w:val="FFFFFF"/>
          <w:spacing w:val="-33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om</w:t>
      </w:r>
      <w:r>
        <w:rPr>
          <w:rFonts w:ascii="Arial"/>
          <w:b/>
          <w:color w:val="FFFFFF"/>
          <w:spacing w:val="19"/>
          <w:w w:val="101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antibiotikaresistens,</w:t>
      </w:r>
      <w:r>
        <w:rPr>
          <w:rFonts w:ascii="Arial"/>
          <w:b/>
          <w:color w:val="FFFFFF"/>
          <w:spacing w:val="-49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hvordan</w:t>
      </w:r>
      <w:r>
        <w:rPr>
          <w:rFonts w:ascii="Arial"/>
          <w:b/>
          <w:color w:val="FFFFFF"/>
          <w:spacing w:val="-48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man</w:t>
      </w:r>
      <w:r>
        <w:rPr>
          <w:rFonts w:ascii="Arial"/>
          <w:b/>
          <w:color w:val="FFFFFF"/>
          <w:spacing w:val="19"/>
          <w:w w:val="101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formidler</w:t>
        <w:tab/>
        <w:tab/>
        <w:t>vitenskapelig</w:t>
      </w:r>
      <w:r>
        <w:rPr>
          <w:rFonts w:ascii="Arial"/>
          <w:b/>
          <w:color w:val="FFFFFF"/>
          <w:spacing w:val="21"/>
          <w:sz w:val="28"/>
        </w:rPr>
        <w:t> </w:t>
      </w:r>
      <w:r>
        <w:rPr>
          <w:rFonts w:ascii="Arial"/>
          <w:b/>
          <w:color w:val="FFFFFF"/>
          <w:spacing w:val="-6"/>
          <w:w w:val="95"/>
          <w:sz w:val="28"/>
        </w:rPr>
        <w:t>informasjon</w:t>
        <w:tab/>
      </w:r>
      <w:r>
        <w:rPr>
          <w:rFonts w:ascii="Arial"/>
          <w:b/>
          <w:color w:val="FFFFFF"/>
          <w:spacing w:val="-6"/>
          <w:sz w:val="28"/>
        </w:rPr>
        <w:t>samfunnet</w:t>
      </w:r>
      <w:r>
        <w:rPr>
          <w:rFonts w:ascii="Arial"/>
          <w:b/>
          <w:color w:val="FFFFFF"/>
          <w:spacing w:val="-14"/>
          <w:sz w:val="28"/>
        </w:rPr>
        <w:t> </w:t>
      </w:r>
      <w:r>
        <w:rPr>
          <w:rFonts w:ascii="Arial"/>
          <w:b/>
          <w:color w:val="FFFFFF"/>
          <w:spacing w:val="-3"/>
          <w:sz w:val="28"/>
        </w:rPr>
        <w:t>og</w:t>
      </w:r>
      <w:r>
        <w:rPr>
          <w:rFonts w:ascii="Arial"/>
          <w:b/>
          <w:color w:val="FFFFFF"/>
          <w:spacing w:val="-13"/>
          <w:sz w:val="28"/>
        </w:rPr>
        <w:t> </w:t>
      </w:r>
      <w:r>
        <w:rPr>
          <w:rFonts w:ascii="Arial"/>
          <w:b/>
          <w:color w:val="FFFFFF"/>
          <w:spacing w:val="-7"/>
          <w:sz w:val="28"/>
        </w:rPr>
        <w:t>styrke</w:t>
      </w:r>
      <w:r>
        <w:rPr>
          <w:rFonts w:ascii="Arial"/>
          <w:sz w:val="28"/>
        </w:rPr>
      </w:r>
    </w:p>
    <w:p>
      <w:pPr>
        <w:spacing w:before="1"/>
        <w:ind w:left="0" w:right="199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5"/>
          <w:sz w:val="28"/>
        </w:rPr>
        <w:t>for</w:t>
      </w:r>
      <w:r>
        <w:rPr>
          <w:rFonts w:ascii="Arial"/>
          <w:b/>
          <w:color w:val="FFFFFF"/>
          <w:spacing w:val="7"/>
          <w:sz w:val="28"/>
        </w:rPr>
        <w:t> </w:t>
      </w:r>
      <w:r>
        <w:rPr>
          <w:rFonts w:ascii="Arial"/>
          <w:b/>
          <w:color w:val="FFFFFF"/>
          <w:spacing w:val="-6"/>
          <w:sz w:val="28"/>
        </w:rPr>
        <w:t>egenpleie.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13"/>
        <w:ind w:left="207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7.960495pt;margin-top:-34.129303pt;width:16pt;height:184.9pt;mso-position-horizontal-relative:page;mso-position-vertical-relative:paragraph;z-index:1384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28"/>
                    </w:rPr>
                    <w:t>Forebygging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8"/>
                    </w:rPr>
                    <w:t> av</w:t>
                  </w:r>
                  <w:r>
                    <w:rPr>
                      <w:rFonts w:ascii="Arial"/>
                      <w:b/>
                      <w:color w:val="FFFFFF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99"/>
                      <w:sz w:val="28"/>
                    </w:rPr>
                    <w:t>infeksjoner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pacing w:val="-6"/>
          <w:sz w:val="28"/>
        </w:rPr>
        <w:t>Infeksjonskontroll</w:t>
      </w:r>
      <w:r>
        <w:rPr>
          <w:rFonts w:ascii="Arial"/>
          <w:sz w:val="28"/>
        </w:rPr>
      </w:r>
    </w:p>
    <w:p>
      <w:pPr>
        <w:spacing w:before="118"/>
        <w:ind w:left="207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6"/>
          <w:sz w:val="28"/>
        </w:rPr>
        <w:t>Elevene</w:t>
      </w:r>
      <w:r>
        <w:rPr>
          <w:rFonts w:ascii="Arial"/>
          <w:sz w:val="28"/>
        </w:rPr>
      </w:r>
    </w:p>
    <w:p>
      <w:pPr>
        <w:spacing w:before="58"/>
        <w:ind w:left="2083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6"/>
          <w:sz w:val="28"/>
        </w:rPr>
        <w:t>og</w:t>
      </w:r>
      <w:r>
        <w:rPr>
          <w:rFonts w:ascii="Arial"/>
          <w:sz w:val="28"/>
        </w:rPr>
      </w:r>
    </w:p>
    <w:p>
      <w:pPr>
        <w:spacing w:before="58"/>
        <w:ind w:left="3318" w:right="0" w:firstLine="88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color w:val="FFFFFF"/>
          <w:spacing w:val="-6"/>
          <w:sz w:val="28"/>
          <w:szCs w:val="28"/>
        </w:rPr>
        <w:t>ﬂokkimmunitet</w:t>
      </w:r>
      <w:r>
        <w:rPr>
          <w:rFonts w:ascii="Arial" w:hAnsi="Arial" w:cs="Arial" w:eastAsia="Arial"/>
          <w:b/>
          <w:bCs/>
          <w:color w:val="FFFFFF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6"/>
          <w:sz w:val="28"/>
          <w:szCs w:val="28"/>
        </w:rPr>
        <w:t>og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331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pacing w:val="-7"/>
          <w:w w:val="105"/>
          <w:sz w:val="28"/>
        </w:rPr>
        <w:t>Seksuell</w:t>
      </w:r>
      <w:r>
        <w:rPr>
          <w:rFonts w:ascii="Arial"/>
          <w:b/>
          <w:color w:val="FFFFFF"/>
          <w:spacing w:val="-51"/>
          <w:w w:val="105"/>
          <w:sz w:val="28"/>
        </w:rPr>
        <w:t> </w:t>
      </w:r>
      <w:r>
        <w:rPr>
          <w:rFonts w:ascii="Arial"/>
          <w:b/>
          <w:color w:val="FFFFFF"/>
          <w:spacing w:val="-7"/>
          <w:w w:val="105"/>
          <w:sz w:val="28"/>
        </w:rPr>
        <w:t>helse</w:t>
      </w:r>
      <w:r>
        <w:rPr>
          <w:rFonts w:ascii="Arial"/>
          <w:sz w:val="28"/>
        </w:rPr>
      </w:r>
    </w:p>
    <w:p>
      <w:pPr>
        <w:spacing w:line="283" w:lineRule="auto" w:before="118"/>
        <w:ind w:left="4443" w:right="2846" w:hanging="1125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FFFF"/>
          <w:spacing w:val="-6"/>
          <w:sz w:val="28"/>
        </w:rPr>
        <w:t>Elevene</w:t>
      </w:r>
      <w:r>
        <w:rPr>
          <w:rFonts w:ascii="Arial" w:hAnsi="Arial"/>
          <w:b/>
          <w:color w:val="FFFFFF"/>
          <w:spacing w:val="-11"/>
          <w:sz w:val="28"/>
        </w:rPr>
        <w:t> </w:t>
      </w:r>
      <w:r>
        <w:rPr>
          <w:rFonts w:ascii="Arial" w:hAnsi="Arial"/>
          <w:b/>
          <w:color w:val="FFFFFF"/>
          <w:spacing w:val="-5"/>
          <w:sz w:val="28"/>
        </w:rPr>
        <w:t>lærer</w:t>
      </w:r>
      <w:r>
        <w:rPr>
          <w:rFonts w:ascii="Arial" w:hAnsi="Arial"/>
          <w:b/>
          <w:color w:val="FFFFFF"/>
          <w:spacing w:val="-11"/>
          <w:sz w:val="28"/>
        </w:rPr>
        <w:t> </w:t>
      </w:r>
      <w:r>
        <w:rPr>
          <w:rFonts w:ascii="Arial" w:hAnsi="Arial"/>
          <w:b/>
          <w:color w:val="FFFFFF"/>
          <w:spacing w:val="-6"/>
          <w:sz w:val="28"/>
        </w:rPr>
        <w:t>hvor</w:t>
      </w:r>
      <w:r>
        <w:rPr>
          <w:rFonts w:ascii="Arial" w:hAnsi="Arial"/>
          <w:b/>
          <w:color w:val="FFFFFF"/>
          <w:spacing w:val="-11"/>
          <w:sz w:val="28"/>
        </w:rPr>
        <w:t> </w:t>
      </w:r>
      <w:r>
        <w:rPr>
          <w:rFonts w:ascii="Arial" w:hAnsi="Arial"/>
          <w:b/>
          <w:color w:val="FFFFFF"/>
          <w:spacing w:val="-5"/>
          <w:sz w:val="28"/>
        </w:rPr>
        <w:t>lett</w:t>
      </w:r>
      <w:r>
        <w:rPr>
          <w:rFonts w:ascii="Arial" w:hAnsi="Arial"/>
          <w:b/>
          <w:color w:val="FFFFFF"/>
          <w:spacing w:val="-11"/>
          <w:sz w:val="28"/>
        </w:rPr>
        <w:t> </w:t>
      </w:r>
      <w:r>
        <w:rPr>
          <w:rFonts w:ascii="Arial" w:hAnsi="Arial"/>
          <w:b/>
          <w:color w:val="FFFFFF"/>
          <w:spacing w:val="-7"/>
          <w:sz w:val="28"/>
        </w:rPr>
        <w:t>infeksjoner</w:t>
      </w:r>
      <w:r>
        <w:rPr>
          <w:rFonts w:ascii="Arial" w:hAnsi="Arial"/>
          <w:b/>
          <w:color w:val="FFFFFF"/>
          <w:spacing w:val="17"/>
          <w:w w:val="98"/>
          <w:sz w:val="28"/>
        </w:rPr>
        <w:t> </w:t>
      </w:r>
      <w:r>
        <w:rPr>
          <w:rFonts w:ascii="Arial" w:hAnsi="Arial"/>
          <w:b/>
          <w:color w:val="FFFFFF"/>
          <w:spacing w:val="-5"/>
          <w:sz w:val="28"/>
        </w:rPr>
        <w:t>via</w:t>
      </w:r>
      <w:r>
        <w:rPr>
          <w:rFonts w:ascii="Arial" w:hAnsi="Arial"/>
          <w:b/>
          <w:color w:val="FFFFFF"/>
          <w:spacing w:val="-20"/>
          <w:sz w:val="28"/>
        </w:rPr>
        <w:t> </w:t>
      </w:r>
      <w:r>
        <w:rPr>
          <w:rFonts w:ascii="Arial" w:hAnsi="Arial"/>
          <w:b/>
          <w:color w:val="FFFFFF"/>
          <w:spacing w:val="-7"/>
          <w:sz w:val="28"/>
        </w:rPr>
        <w:t>seksuell</w:t>
      </w:r>
      <w:r>
        <w:rPr>
          <w:rFonts w:ascii="Arial" w:hAnsi="Arial"/>
          <w:b/>
          <w:color w:val="FFFFFF"/>
          <w:spacing w:val="-20"/>
          <w:sz w:val="28"/>
        </w:rPr>
        <w:t> </w:t>
      </w:r>
      <w:r>
        <w:rPr>
          <w:rFonts w:ascii="Arial" w:hAnsi="Arial"/>
          <w:b/>
          <w:color w:val="FFFFFF"/>
          <w:spacing w:val="-6"/>
          <w:sz w:val="28"/>
        </w:rPr>
        <w:t>kontakt</w:t>
      </w:r>
      <w:r>
        <w:rPr>
          <w:rFonts w:ascii="Arial" w:hAnsi="Arial"/>
          <w:b/>
          <w:color w:val="FFFFFF"/>
          <w:spacing w:val="-19"/>
          <w:sz w:val="28"/>
        </w:rPr>
        <w:t> </w:t>
      </w:r>
      <w:r>
        <w:rPr>
          <w:rFonts w:ascii="Arial" w:hAnsi="Arial"/>
          <w:b/>
          <w:color w:val="FFFFFF"/>
          <w:spacing w:val="-6"/>
          <w:sz w:val="28"/>
        </w:rPr>
        <w:t>og</w:t>
      </w:r>
      <w:r>
        <w:rPr>
          <w:rFonts w:ascii="Arial" w:hAnsi="Arial"/>
          <w:b/>
          <w:color w:val="FFFFFF"/>
          <w:spacing w:val="19"/>
          <w:sz w:val="28"/>
        </w:rPr>
        <w:t> </w:t>
      </w:r>
      <w:r>
        <w:rPr>
          <w:rFonts w:ascii="Arial" w:hAnsi="Arial"/>
          <w:b/>
          <w:color w:val="FFFFFF"/>
          <w:spacing w:val="-3"/>
          <w:sz w:val="28"/>
        </w:rPr>
        <w:t>de</w:t>
      </w:r>
      <w:r>
        <w:rPr>
          <w:rFonts w:ascii="Arial" w:hAnsi="Arial"/>
          <w:b/>
          <w:color w:val="FFFFFF"/>
          <w:spacing w:val="-16"/>
          <w:sz w:val="28"/>
        </w:rPr>
        <w:t> </w:t>
      </w:r>
      <w:r>
        <w:rPr>
          <w:rFonts w:ascii="Arial" w:hAnsi="Arial"/>
          <w:b/>
          <w:color w:val="FFFFFF"/>
          <w:spacing w:val="-5"/>
          <w:sz w:val="28"/>
        </w:rPr>
        <w:t>kan</w:t>
      </w:r>
      <w:r>
        <w:rPr>
          <w:rFonts w:ascii="Arial" w:hAnsi="Arial"/>
          <w:b/>
          <w:color w:val="FFFFFF"/>
          <w:spacing w:val="-15"/>
          <w:sz w:val="28"/>
        </w:rPr>
        <w:t> </w:t>
      </w:r>
      <w:r>
        <w:rPr>
          <w:rFonts w:ascii="Arial" w:hAnsi="Arial"/>
          <w:b/>
          <w:color w:val="FFFFFF"/>
          <w:spacing w:val="-6"/>
          <w:sz w:val="28"/>
        </w:rPr>
        <w:t>beskytte</w:t>
      </w:r>
      <w:r>
        <w:rPr>
          <w:rFonts w:ascii="Arial" w:hAnsi="Arial"/>
          <w:b/>
          <w:color w:val="FFFFFF"/>
          <w:spacing w:val="-15"/>
          <w:sz w:val="28"/>
        </w:rPr>
        <w:t> </w:t>
      </w:r>
      <w:r>
        <w:rPr>
          <w:rFonts w:ascii="Arial" w:hAnsi="Arial"/>
          <w:b/>
          <w:color w:val="FFFFFF"/>
          <w:spacing w:val="-5"/>
          <w:sz w:val="28"/>
        </w:rPr>
        <w:t>seg</w:t>
      </w:r>
      <w:r>
        <w:rPr>
          <w:rFonts w:ascii="Arial" w:hAnsi="Arial"/>
          <w:b/>
          <w:color w:val="FFFFFF"/>
          <w:spacing w:val="-15"/>
          <w:sz w:val="28"/>
        </w:rPr>
        <w:t> </w:t>
      </w:r>
      <w:r>
        <w:rPr>
          <w:rFonts w:ascii="Arial" w:hAnsi="Arial"/>
          <w:b/>
          <w:color w:val="FFFFFF"/>
          <w:spacing w:val="-7"/>
          <w:sz w:val="28"/>
        </w:rPr>
        <w:t>selv.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8283" w:val="left" w:leader="none"/>
        </w:tabs>
        <w:spacing w:before="48"/>
        <w:ind w:left="0" w:right="102" w:firstLine="0"/>
        <w:jc w:val="right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465.648193pt;margin-top:25.012238pt;width:72.75pt;height:14pt;mso-position-horizontal-relative:page;mso-position-vertical-relative:paragraph;z-index:-306088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6"/>
                      <w:sz w:val="28"/>
                    </w:rPr>
                    <w:t>fordypning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w w:val="105"/>
          <w:position w:val="-23"/>
          <w:sz w:val="38"/>
        </w:rPr>
        <w:t>8.</w:t>
      </w:r>
      <w:r>
        <w:rPr>
          <w:rFonts w:ascii="Arial"/>
          <w:b/>
          <w:color w:val="FFFFFF"/>
          <w:spacing w:val="-38"/>
          <w:w w:val="105"/>
          <w:position w:val="-23"/>
          <w:sz w:val="38"/>
        </w:rPr>
        <w:t> </w:t>
      </w:r>
      <w:r>
        <w:rPr>
          <w:rFonts w:ascii="Arial"/>
          <w:b/>
          <w:color w:val="FFFFFF"/>
          <w:w w:val="105"/>
          <w:position w:val="-23"/>
          <w:sz w:val="38"/>
        </w:rPr>
        <w:t>-</w:t>
      </w:r>
      <w:r>
        <w:rPr>
          <w:rFonts w:ascii="Arial"/>
          <w:b/>
          <w:color w:val="FFFFFF"/>
          <w:spacing w:val="-37"/>
          <w:w w:val="105"/>
          <w:position w:val="-23"/>
          <w:sz w:val="38"/>
        </w:rPr>
        <w:t> </w:t>
      </w:r>
      <w:r>
        <w:rPr>
          <w:rFonts w:ascii="Arial"/>
          <w:b/>
          <w:color w:val="FFFFFF"/>
          <w:w w:val="105"/>
          <w:position w:val="-23"/>
          <w:sz w:val="38"/>
        </w:rPr>
        <w:t>10.</w:t>
      </w:r>
      <w:r>
        <w:rPr>
          <w:rFonts w:ascii="Arial"/>
          <w:b/>
          <w:color w:val="FFFFFF"/>
          <w:spacing w:val="-38"/>
          <w:w w:val="105"/>
          <w:position w:val="-23"/>
          <w:sz w:val="38"/>
        </w:rPr>
        <w:t> </w:t>
      </w:r>
      <w:r>
        <w:rPr>
          <w:rFonts w:ascii="Arial"/>
          <w:b/>
          <w:color w:val="FFFFFF"/>
          <w:w w:val="105"/>
          <w:position w:val="-23"/>
          <w:sz w:val="38"/>
        </w:rPr>
        <w:t>trinn</w:t>
        <w:tab/>
      </w:r>
      <w:r>
        <w:rPr>
          <w:rFonts w:ascii="Arial"/>
          <w:b/>
          <w:color w:val="FFFFFF"/>
          <w:spacing w:val="-5"/>
          <w:w w:val="105"/>
          <w:sz w:val="38"/>
        </w:rPr>
        <w:t>8.</w:t>
      </w:r>
      <w:r>
        <w:rPr>
          <w:rFonts w:ascii="Arial"/>
          <w:b/>
          <w:color w:val="FFFFFF"/>
          <w:spacing w:val="-47"/>
          <w:w w:val="105"/>
          <w:sz w:val="38"/>
        </w:rPr>
        <w:t> </w:t>
      </w:r>
      <w:r>
        <w:rPr>
          <w:rFonts w:ascii="Arial"/>
          <w:b/>
          <w:color w:val="FFFFFF"/>
          <w:w w:val="105"/>
          <w:sz w:val="38"/>
        </w:rPr>
        <w:t>-</w:t>
      </w:r>
      <w:r>
        <w:rPr>
          <w:rFonts w:ascii="Arial"/>
          <w:b/>
          <w:color w:val="FFFFFF"/>
          <w:spacing w:val="-47"/>
          <w:w w:val="105"/>
          <w:sz w:val="38"/>
        </w:rPr>
        <w:t> </w:t>
      </w:r>
      <w:r>
        <w:rPr>
          <w:rFonts w:ascii="Arial"/>
          <w:b/>
          <w:color w:val="FFFFFF"/>
          <w:spacing w:val="-6"/>
          <w:w w:val="105"/>
          <w:sz w:val="38"/>
        </w:rPr>
        <w:t>10.</w:t>
      </w:r>
      <w:r>
        <w:rPr>
          <w:rFonts w:ascii="Arial"/>
          <w:b/>
          <w:color w:val="FFFFFF"/>
          <w:spacing w:val="-47"/>
          <w:w w:val="105"/>
          <w:sz w:val="38"/>
        </w:rPr>
        <w:t> </w:t>
      </w:r>
      <w:r>
        <w:rPr>
          <w:rFonts w:ascii="Arial"/>
          <w:b/>
          <w:color w:val="FFFFFF"/>
          <w:spacing w:val="-8"/>
          <w:w w:val="105"/>
          <w:sz w:val="38"/>
        </w:rPr>
        <w:t>trinn</w:t>
      </w:r>
      <w:r>
        <w:rPr>
          <w:rFonts w:ascii="Arial"/>
          <w:sz w:val="38"/>
        </w:rPr>
      </w:r>
    </w:p>
    <w:p>
      <w:pPr>
        <w:spacing w:before="57"/>
        <w:ind w:left="0" w:right="18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FFFF"/>
          <w:spacing w:val="-6"/>
          <w:sz w:val="28"/>
        </w:rPr>
        <w:t>Videregående</w:t>
      </w:r>
      <w:r>
        <w:rPr>
          <w:rFonts w:ascii="Arial" w:hAns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1910" w:h="16840"/>
          <w:pgMar w:top="1580" w:bottom="280" w:left="620" w:right="740"/>
        </w:sectPr>
      </w:pPr>
    </w:p>
    <w:p>
      <w:pPr>
        <w:spacing w:before="183"/>
        <w:ind w:left="334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-2.000003pt;margin-top:.000015pt;width:597.3pt;height:841.9pt;mso-position-horizontal-relative:page;mso-position-vertical-relative:page;z-index:-306112" coordorigin="-40,0" coordsize="11946,16838">
            <v:shape style="position:absolute;left:0;top:0;width:11906;height:16838" type="#_x0000_t75" stroked="false">
              <v:imagedata r:id="rId31" o:title=""/>
            </v:shape>
            <v:group style="position:absolute;left:0;top:10;width:8633;height:16828" coordorigin="0,10" coordsize="8633,16828">
              <v:shape style="position:absolute;left:0;top:10;width:8633;height:16828" coordorigin="0,10" coordsize="8633,16828" path="m0,9370l0,11070,139,11110,601,11190,737,11190,885,11210,1217,11250,2236,11250,2963,11190,3761,11070,4042,11010,4621,10850,5224,10650,5299,10610,5374,10590,6134,10190,6212,10130,6290,10090,6605,9850,6685,9790,6765,9710,6803,9690,6916,9570,1175,9570,1044,9550,923,9550,815,9530,442,9470,84,9390,0,937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708,10l0,10,0,2350,577,2350,765,2370,960,2410,1163,2430,1371,2470,2021,2650,2244,2730,2692,2930,3136,3170,3355,3310,3571,3450,3781,3610,3986,3790,4185,3970,4376,4150,4558,4370,4731,4590,4894,4810,5045,5050,5119,5170,5189,5290,5256,5410,5320,5550,5381,5670,5438,5790,5492,5930,5542,6070,5589,6190,5633,6330,5673,6470,5709,6610,5742,6750,5771,6890,5797,7030,5819,7170,5838,7310,5852,7450,5863,7590,5871,7750,5871,8170,5865,8190,5858,8190,5851,8210,5843,8230,5834,8230,5825,8250,5815,8270,5804,8270,5792,8290,5779,8310,5766,8330,5751,8350,5736,8350,5720,8370,5702,8390,5684,8410,5665,8430,5644,8430,5623,8450,5542,8530,5454,8610,5408,8630,5360,8670,5310,8710,5259,8730,5207,8770,5154,8810,5099,8830,5044,8870,4931,8910,4873,8950,4756,8990,4697,9030,4109,9230,3421,9410,2982,9490,2167,9570,6916,9570,6990,9490,7062,9410,7133,9310,7168,9270,7202,9210,7235,9170,7268,9110,7330,9010,7361,8950,7390,8890,7418,8830,7445,8790,7456,8750,7466,8710,7476,8690,7485,8650,7494,8610,7502,8570,7509,8550,7516,8510,7522,8470,7528,8430,7533,8410,7542,8330,7548,8250,7553,8170,7554,8130,7555,8110,7555,8070,7555,7630,7546,7490,7534,7370,7521,7230,7504,7090,7486,6970,7465,6830,7442,6690,7416,6570,7388,6430,7358,6290,7326,6170,7291,6030,7254,5910,7214,5770,7172,5650,7128,5510,7081,5390,7032,5270,6981,5130,6928,5010,8271,4190,8323,4150,8371,4130,8415,4090,8456,4030,8492,3990,8524,3950,8553,3910,8577,3850,8597,3790,8604,3770,6232,3770,6160,3670,6088,3570,6013,3490,5938,3390,5861,3290,5782,3210,5703,3110,5622,3030,5540,2930,5457,2850,5372,2770,5287,2690,5114,2530,5026,2450,4937,2390,4847,2310,4757,2250,4666,2170,4574,2110,4664,1950,4744,1830,4813,1710,4873,1610,4923,1530,4966,1470,5001,1410,5020,1370,3338,1370,3227,1330,3115,1270,2235,950,2021,910,1916,870,1405,770,1307,770,1210,750,1132,750,1106,730,979,730,954,710,781,710,756,690,708,690,708,1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8127,2890l7684,2890,7629,2910,7574,2950,7520,2970,6232,3770,8604,3770,8612,3750,8623,3690,8630,3650,8633,3590,8631,3530,8624,3490,8613,3430,8597,3370,8576,3330,8551,3270,8521,3230,8487,3170,8450,3130,8411,3090,8369,3030,8324,3010,8278,2970,8229,2950,8179,2910,8127,289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8020,2870l7796,2870,7740,2890,8074,2890,8020,287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4659,190l4328,190,4275,210,4173,250,4079,290,3996,370,3927,450,3761,710,3525,1090,3426,1230,3338,1370,5020,1370,5029,1350,5051,1310,5067,1290,5079,1270,5086,1250,5080,1250,5087,1240,5089,1230,5095,1230,5110,1210,5136,1150,5156,1110,5172,1050,5183,990,5190,950,5193,890,5191,830,5185,770,5175,730,5161,670,5143,630,5121,570,5095,530,5066,470,4996,390,4913,310,4866,290,4817,250,4765,230,4659,19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5092,1235l5087,1240,5086,1250,5091,1250,5092,1235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5092,1230l5089,1230,5087,1240,5092,1235,5092,123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5095,1230l5092,1230,5092,1235,5095,123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4548,170l4437,170,4382,190,4604,190,4548,170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5725,11568l5453,11807,5185,12032,4920,12241,4657,12436,4394,12617,4132,12783,3868,12936,3602,13076,3333,13202,3060,13316,2782,13417,2498,13507,2207,13585,1907,13651,1599,13706,1280,13750,950,13784,609,13808,254,13822,0,13826,0,16838,959,16838,935,15439,1072,15419,1206,15397,1338,15373,1468,15346,1596,15318,1722,15287,1846,15254,1968,15219,2088,15181,2206,15142,2322,15101,2436,15057,2548,15012,2658,14965,2766,14915,2872,14864,2976,14811,3079,14756,3180,14699,3278,14641,4951,14641,4395,13731,4480,13638,4563,13543,4644,13447,4723,13349,4800,13249,4875,13147,4948,13044,5019,12939,5088,12832,5155,12724,5220,12615,5283,12504,5345,12391,5404,12278,5462,12162,5518,12046,5572,11928,5625,11809,5676,11689,5725,11568e" filled="true" fillcolor="#ffffff" stroked="false">
                <v:path arrowok="t"/>
                <v:fill type="solid"/>
              </v:shape>
              <v:shape style="position:absolute;left:0;top:10;width:8633;height:16828" coordorigin="0,10" coordsize="8633,16828" path="m4951,14641l3278,14641,3725,15373,3842,15565,3862,15599,3869,15611,3874,15620,3906,15662,3979,15736,4062,15795,4152,15840,4249,15872,4349,15889,4451,15893,4503,15890,4604,15873,4702,15843,4795,15800,4847,15766,4895,15729,4979,15647,5048,15555,5100,15456,5136,15351,5154,15241,5156,15186,5154,15129,5137,15016,5100,14904,5075,14849,5045,14794,4951,14641e" filled="true" fillcolor="#ffffff" stroked="false">
                <v:path arrowok="t"/>
                <v:fill type="solid"/>
              </v:shape>
            </v:group>
            <v:group style="position:absolute;left:3830;top:15553;width:64;height:101" coordorigin="3830,15553" coordsize="64,101">
              <v:shape style="position:absolute;left:3830;top:15553;width:64;height:101" coordorigin="3830,15553" coordsize="64,101" path="m3852,15589l3878,15630,3887,15643,3892,15651,3894,15654,3893,15652,3889,15645,3874,15620,3852,15589xe" filled="true" fillcolor="#ffffff" stroked="false">
                <v:path arrowok="t"/>
                <v:fill type="solid"/>
              </v:shape>
              <v:shape style="position:absolute;left:3830;top:15553;width:64;height:101" coordorigin="3830,15553" coordsize="64,101" path="m3830,15553l3840,15571,3852,15587,3852,15589,3830,15553xe" filled="true" fillcolor="#ffffff" stroked="false">
                <v:path arrowok="t"/>
                <v:fill type="solid"/>
              </v:shape>
            </v:group>
            <v:group style="position:absolute;left:2464;top:6227;width:1577;height:1578" coordorigin="2464,6227" coordsize="1577,1578">
              <v:shape style="position:absolute;left:2464;top:6227;width:1577;height:1578" coordorigin="2464,6227" coordsize="1577,1578" path="m3253,6227l3189,6229,3127,6237,3065,6250,3006,6267,2948,6289,2893,6315,2840,6346,2789,6380,2742,6418,2697,6459,2656,6504,2618,6551,2583,6602,2553,6655,2527,6710,2505,6767,2487,6827,2474,6888,2467,6951,2464,7015,2467,7079,2474,7142,2487,7203,2505,7263,2527,7320,2553,7375,2583,7428,2618,7479,2656,7526,2697,7571,2742,7612,2789,7650,2840,7685,2893,7715,2948,7741,3006,7763,3065,7781,3127,7793,3189,7801,3253,7804,3318,7801,3380,7793,3441,7781,3501,7763,3558,7741,3614,7715,3666,7685,3717,7650,3764,7612,3809,7571,3850,7526,3888,7479,3922,7428,3952,7375,3978,7320,4000,7263,4018,7203,4030,7142,4038,7079,4041,7015,4038,6951,4030,6888,4018,6827,4000,6767,3978,6710,3952,6655,3922,6602,3888,6551,3850,6504,3809,6459,3764,6418,3717,6380,3666,6346,3614,6315,3558,6289,3501,6267,3441,6250,3380,6237,3318,6229,3253,6227xe" filled="true" fillcolor="#ffffff" stroked="false">
                <v:path arrowok="t"/>
                <v:fill type="solid"/>
              </v:shape>
            </v:group>
            <v:group style="position:absolute;left:2399;top:10860;width:604;height:374" coordorigin="2399,10860" coordsize="604,374">
              <v:shape style="position:absolute;left:2399;top:10860;width:604;height:374" coordorigin="2399,10860" coordsize="604,374" path="m2399,11233l3002,11233,3002,10860e" filled="false" stroked="true" strokeweight="2pt" strokecolor="#ffffff">
                <v:path arrowok="t"/>
                <v:stroke dashstyle="longDash"/>
              </v:shape>
            </v:group>
            <v:group style="position:absolute;left:3187;top:12745;width:496;height:1232" coordorigin="3187,12745" coordsize="496,1232">
              <v:shape style="position:absolute;left:3187;top:12745;width:496;height:1232" coordorigin="3187,12745" coordsize="496,1232" path="m3187,13977l3187,12745,3682,12745e" filled="false" stroked="true" strokeweight="2.0pt" strokecolor="#ffffff">
                <v:path arrowok="t"/>
                <v:stroke dashstyle="longDash"/>
              </v:shape>
            </v:group>
            <v:group style="position:absolute;left:8788;top:8232;width:704;height:374" coordorigin="8788,8232" coordsize="704,374">
              <v:shape style="position:absolute;left:8788;top:8232;width:704;height:374" coordorigin="8788,8232" coordsize="704,374" path="m9492,8606l8788,8606,8788,8232e" filled="false" stroked="true" strokeweight="2pt" strokecolor="#ffffff">
                <v:path arrowok="t"/>
                <v:stroke dashstyle="longDash"/>
              </v:shape>
            </v:group>
            <v:group style="position:absolute;left:2399;top:3213;width:789;height:759" coordorigin="2399,3213" coordsize="789,759">
              <v:shape style="position:absolute;left:2399;top:3213;width:789;height:759" coordorigin="2399,3213" coordsize="789,759" path="m2399,3972l3187,3972,3187,3213e" filled="false" stroked="true" strokeweight="2pt" strokecolor="#ffffff">
                <v:path arrowok="t"/>
                <v:stroke dashstyle="longDash"/>
              </v:shape>
              <v:shape style="position:absolute;left:0;top:1165;width:2703;height:13838" type="#_x0000_t75" stroked="false">
                <v:imagedata r:id="rId32" o:title=""/>
              </v:shape>
            </v:group>
            <v:group style="position:absolute;left:0;top:1413;width:2399;height:13231" coordorigin="0,1413" coordsize="2399,13231">
              <v:shape style="position:absolute;left:0;top:1413;width:2399;height:13231" coordorigin="0,1413" coordsize="2399,13231" path="m1607,1414l0,1414,0,2614,1199,2614,1199,14644,2399,14644,2399,2251,2396,2185,2388,2120,2375,2057,2358,1995,2336,1936,2310,1878,2280,1824,2246,1771,2209,1722,2167,1675,2123,1632,2075,1591,2025,1555,1972,1522,1916,1493,1858,1468,1798,1448,1736,1432,1672,1421,1607,1415,1607,1414xe" filled="true" fillcolor="#14ab87" stroked="false">
                <v:path arrowok="t"/>
                <v:fill type="solid"/>
              </v:shape>
              <v:shape style="position:absolute;left:0;top:1413;width:2399;height:13231" coordorigin="0,1413" coordsize="2399,13231" path="m1199,1413l1199,1414,1601,1414,1581,1413,1561,1413,1199,1413xe" filled="true" fillcolor="#14ab87" stroked="false">
                <v:path arrowok="t"/>
                <v:fill type="solid"/>
              </v:shape>
            </v:group>
            <v:group style="position:absolute;left:2520;top:11651;width:15;height:2" coordorigin="2520,11651" coordsize="15,2">
              <v:shape style="position:absolute;left:2520;top:11651;width:15;height:2" coordorigin="2520,11651" coordsize="15,1" path="m2520,11651l2534,11651e" filled="false" stroked="true" strokeweight=".140pt" strokecolor="#312564">
                <v:path arrowok="t"/>
              </v:shape>
            </v:group>
            <v:group style="position:absolute;left:9308;top:3806;width:280;height:277" coordorigin="9308,3806" coordsize="280,277">
              <v:shape style="position:absolute;left:9308;top:3806;width:280;height:277" coordorigin="9308,3806" coordsize="280,277" path="m9440,3806l9382,3820,9334,3860,9308,3933,9308,3959,9311,3978,9351,4047,9407,4077,9447,4082,9456,4082,9532,4057,9559,4032,9441,4032,9433,4030,9383,3985,9379,3965,9585,3965,9586,3963,9586,3959,9586,3955,9587,3947,9586,3925,9585,3921,9378,3921,9379,3911,9429,3857,9438,3855,9556,3855,9555,3854,9501,3815,9464,3807,9440,3806xe" filled="true" fillcolor="#ffffff" stroked="false">
                <v:path arrowok="t"/>
                <v:fill type="solid"/>
              </v:shape>
              <v:shape style="position:absolute;left:9308;top:3806;width:280;height:277" coordorigin="9308,3806" coordsize="280,277" path="m9513,3996l9508,4007,9500,4015,9476,4029,9463,4032,9559,4032,9561,4029,9571,4012,9513,3996xe" filled="true" fillcolor="#ffffff" stroked="false">
                <v:path arrowok="t"/>
                <v:fill type="solid"/>
              </v:shape>
              <v:shape style="position:absolute;left:9308;top:3806;width:280;height:277" coordorigin="9308,3806" coordsize="280,277" path="m9556,3855l9438,3855,9449,3855,9466,3858,9484,3866,9503,3883,9512,3900,9516,3921,9585,3921,9582,3906,9575,3885,9567,3870,9556,3855xe" filled="true" fillcolor="#ffffff" stroked="false">
                <v:path arrowok="t"/>
                <v:fill type="solid"/>
              </v:shape>
            </v:group>
            <v:group style="position:absolute;left:9627;top:3937;width:155;height:2" coordorigin="9627,3937" coordsize="155,2">
              <v:shape style="position:absolute;left:9627;top:3937;width:155;height:2" coordorigin="9627,3937" coordsize="155,0" path="m9627,3937l9781,3937e" filled="false" stroked="true" strokeweight="3.177pt" strokecolor="#ffffff">
                <v:path arrowok="t"/>
              </v:shape>
            </v:group>
            <v:group style="position:absolute;left:9848;top:3716;width:291;height:362" coordorigin="9848,3716" coordsize="291,362">
              <v:shape style="position:absolute;left:9848;top:3716;width:291;height:362" coordorigin="9848,3716" coordsize="291,362" path="m10053,3716l9848,3716,9848,4077,10029,4077,10087,4063,10132,4017,9918,4017,9918,3922,10116,3922,10108,3911,10092,3899,10073,3891,10088,3881,10102,3868,10103,3867,9918,3867,9918,3776,10118,3776,10113,3763,10108,3753,10094,3736,10085,3729,10065,3718,10053,3716xe" filled="true" fillcolor="#ffffff" stroked="false">
                <v:path arrowok="t"/>
                <v:fill type="solid"/>
              </v:shape>
              <v:shape style="position:absolute;left:9848;top:3716;width:291;height:362" coordorigin="9848,3716" coordsize="291,362" path="m10116,3922l10032,3922,10037,3923,10047,3928,10068,3964,10068,3977,10028,4017,10132,4017,10136,4005,10138,3984,10137,3967,10133,3950,10123,3932,10116,3922xe" filled="true" fillcolor="#ffffff" stroked="false">
                <v:path arrowok="t"/>
                <v:fill type="solid"/>
              </v:shape>
              <v:shape style="position:absolute;left:9848;top:3716;width:291;height:362" coordorigin="9848,3716" coordsize="291,362" path="m10118,3776l10026,3776,10035,3780,10050,3796,10054,3807,10054,3835,10050,3846,10033,3863,10023,3867,10103,3867,10115,3847,10121,3828,10123,3808,10123,3796,10121,3785,10118,3776xe" filled="true" fillcolor="#ffffff" stroked="false">
                <v:path arrowok="t"/>
                <v:fill type="solid"/>
              </v:shape>
            </v:group>
            <v:group style="position:absolute;left:10184;top:3810;width:266;height:272" coordorigin="10184,3810" coordsize="266,272">
              <v:shape style="position:absolute;left:10184;top:3810;width:266;height:272" coordorigin="10184,3810" coordsize="266,272" path="m10252,3810l10184,3810,10184,3986,10199,4045,10268,4082,10273,4082,10348,4057,10376,4027,10450,4027,10450,4022,10306,4022,10280,4021,10265,4010,10256,3990,10252,3962,10252,3810xe" filled="true" fillcolor="#ffffff" stroked="false">
                <v:path arrowok="t"/>
                <v:fill type="solid"/>
              </v:shape>
              <v:shape style="position:absolute;left:10184;top:3810;width:266;height:272" coordorigin="10184,3810" coordsize="266,272" path="m10450,4027l10376,4027,10377,4048,10378,4058,10383,4066,10398,4077,10408,4080,10428,4080,10437,4079,10443,4078,10450,4077,10450,4027xe" filled="true" fillcolor="#ffffff" stroked="false">
                <v:path arrowok="t"/>
                <v:fill type="solid"/>
              </v:shape>
              <v:shape style="position:absolute;left:10184;top:3810;width:266;height:272" coordorigin="10184,3810" coordsize="266,272" path="m10433,3810l10365,3810,10357,3990,10343,4004,10324,4018,10306,4022,10450,4022,10450,4019,10444,4018,10440,4017,10435,4011,10433,4006,10433,3810xe" filled="true" fillcolor="#ffffff" stroked="false">
                <v:path arrowok="t"/>
                <v:fill type="solid"/>
              </v:shape>
            </v:group>
            <v:group style="position:absolute;left:10486;top:3806;width:276;height:384" coordorigin="10486,3806" coordsize="276,384">
              <v:shape style="position:absolute;left:10486;top:3806;width:276;height:384" coordorigin="10486,3806" coordsize="276,384" path="m10527,4099l10496,4143,10510,4156,10527,4167,10601,4189,10627,4190,10645,4188,10706,4167,10737,4138,10624,4138,10598,4138,10579,4133,10557,4124,10541,4113,10527,4099xe" filled="true" fillcolor="#ffffff" stroked="false">
                <v:path arrowok="t"/>
                <v:fill type="solid"/>
              </v:shape>
              <v:shape style="position:absolute;left:10486;top:3806;width:276;height:384" coordorigin="10486,3806" coordsize="276,384" path="m10762,4030l10694,4030,10694,4077,10692,4088,10640,4136,10624,4138,10737,4138,10745,4127,10756,4104,10761,4085,10762,4064,10762,4030xe" filled="true" fillcolor="#ffffff" stroked="false">
                <v:path arrowok="t"/>
                <v:fill type="solid"/>
              </v:shape>
              <v:shape style="position:absolute;left:10486;top:3806;width:276;height:384" coordorigin="10486,3806" coordsize="276,384" path="m10595,3806l10528,3839,10492,3897,10486,3959,10489,3978,10529,4049,10585,4077,10605,4078,10609,4078,10667,4060,10694,4030,10762,4030,10762,4024,10618,4024,10608,4022,10557,3967,10555,3956,10555,3935,10587,3875,10614,3864,10762,3864,10762,3856,10702,3856,10691,3842,10676,3828,10657,3816,10641,3810,10621,3807,10595,3806xe" filled="true" fillcolor="#ffffff" stroked="false">
                <v:path arrowok="t"/>
                <v:fill type="solid"/>
              </v:shape>
              <v:shape style="position:absolute;left:10486;top:3806;width:276;height:384" coordorigin="10486,3806" coordsize="276,384" path="m10762,3864l10614,3864,10633,3864,10651,3870,10671,3882,10684,3897,10694,3915,10694,3979,10643,4023,10636,4024,10762,4024,10762,3864xe" filled="true" fillcolor="#ffffff" stroked="false">
                <v:path arrowok="t"/>
                <v:fill type="solid"/>
              </v:shape>
              <v:shape style="position:absolute;left:10486;top:3806;width:276;height:384" coordorigin="10486,3806" coordsize="276,384" path="m10762,3810l10703,3810,10702,3856,10762,3856,10762,3810xe" filled="true" fillcolor="#ffffff" stroked="false">
                <v:path arrowok="t"/>
                <v:fill type="solid"/>
              </v:shape>
            </v:group>
            <v:group style="position:absolute;left:9565;top:1136;width:3;height:5" coordorigin="9565,1136" coordsize="3,5">
              <v:shape style="position:absolute;left:9565;top:1136;width:3;height:5" coordorigin="9565,1136" coordsize="3,5" path="m9565,1136l9567,1139,9567,1139,9568,1140,9565,1136xe" filled="true" fillcolor="#ffffff" stroked="false">
                <v:path arrowok="t"/>
                <v:fill type="solid"/>
              </v:shape>
            </v:group>
            <v:group style="position:absolute;left:8844;top:879;width:2398;height:2600" coordorigin="8844,879" coordsize="2398,2600">
              <v:shape style="position:absolute;left:8844;top:879;width:2398;height:2600" coordorigin="8844,879" coordsize="2398,2600" path="m10159,3459l10039,3459,10057,3479,10141,3479,10159,345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191,3179l9981,3179,9998,3399,10003,3419,10011,3439,10023,3459,10174,3459,10185,3439,10192,3419,10194,3399,10191,317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743,3199l10590,3199,10604,3219,10619,3239,10712,3239,10729,3219,10743,319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494,3079l9406,3079,9397,3099,9392,3119,9391,3139,9394,3159,9400,3159,9409,3179,9422,3199,9441,3219,9533,3219,9548,3199,9561,3199,9572,3179,9617,3119,9627,3099,10478,3099,10494,307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663,2939l10281,2939,10238,2959,9441,2959,9456,2979,9436,3019,9421,3039,9412,3059,9407,3079,10510,3079,10548,3139,10572,3179,10586,3199,10754,3199,10762,3179,10766,3159,10766,3139,10764,3119,10757,3099,10713,3039,10663,293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276,3159l9861,3159,9880,3179,10255,3179,10276,315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354,3139l9781,3139,9802,3159,10335,3159,10354,313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410,3119l9717,3119,9739,3139,10392,3139,10410,311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445,3099l9649,3099,9672,3119,10427,3119,10445,309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846,2919l9394,2919,9408,2939,9423,2959,9939,2959,9917,2939,9870,2939,9846,291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842,2659l10805,2699,10733,2739,10697,2779,10554,2859,10480,2899,10443,2899,10404,2919,10364,2919,10323,2939,10677,2939,10690,2919,10702,2899,10714,2879,10726,2879,10760,2819,10780,2779,10790,2779,10817,2719,10834,2679,10842,265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741,2879l9351,2879,9365,2899,9379,2919,9820,2919,9794,2899,9768,2899,9741,287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552,2759l9241,2759,9296,2839,9310,2839,9337,2879,9714,2879,9578,2779,9552,275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027,1459l8972,1459,8955,1479,8939,1479,8924,1499,8913,1519,8905,1539,8902,1559,8902,1579,8905,1599,8912,1599,8921,1619,8932,1639,8945,1639,9153,1759,9131,1819,9111,1879,9095,1939,9082,1999,9073,2059,8918,2059,8898,2079,8880,2079,8865,2099,8854,2119,8846,2139,8844,2159,8847,2179,8854,2199,8866,2219,8882,2239,8901,2239,8923,2259,9065,2259,9067,2279,9070,2299,9080,2359,9093,2419,9110,2479,9122,2519,9129,2519,9136,2539,9144,2559,8956,2679,8941,2679,8929,2699,8919,2719,8912,2739,8907,2759,8907,2779,8909,2799,8916,2819,8928,2819,8942,2839,8958,2859,9047,2859,9228,2759,9552,2759,9526,2739,9502,2699,9479,2679,9456,2659,9435,2619,9415,2599,9396,2559,9379,2519,9363,2499,9336,2419,9315,2339,9307,2299,9302,2279,9298,2239,9296,2199,9296,2159,9303,2079,9317,1999,9338,1919,9350,1899,9365,1859,9380,1819,9397,1799,9415,1759,9434,1739,9453,1699,9474,1679,9495,1659,9516,1639,9538,1599,9560,1579,9262,1579,9044,1479,9027,145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539,2579l10082,2579,10145,2599,10503,2599,10539,257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446,1939l9452,1999,9462,2039,9474,2079,9490,2139,9530,2219,9583,2299,9647,2379,9683,2399,9723,2439,9765,2459,9811,2499,9859,2519,9910,2539,9965,2559,10022,2579,10615,2579,10654,2559,10694,2559,10776,2519,10809,2519,10826,2499,10843,2499,10860,2479,10877,2479,10894,2459,10911,2459,10928,2439,10946,2439,10963,2419,10981,2399,10995,2399,11009,2379,10174,2379,10123,2359,10075,2359,10028,2339,9983,2339,9940,2319,9899,2299,9859,2299,9785,2259,9715,2219,9650,2179,9619,2139,9589,2119,9559,2079,9530,2059,9502,2019,9474,1979,9446,193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1035,2339l10592,2339,10561,2359,10470,2359,10441,2379,11009,2379,11022,2359,11035,233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795,1439l10363,1439,10427,1479,10458,1479,10489,1499,10549,1539,10607,1579,10634,1619,10660,1639,10685,1659,10709,1699,10731,1719,10752,1759,10762,1779,10772,1799,10782,1819,10791,1839,10799,1859,10807,1859,10828,1919,10845,1979,10856,2039,10863,2099,10864,2179,10856,2199,10842,2219,10827,2239,10810,2239,10794,2259,10777,2259,10759,2279,10742,2279,10724,2299,10706,2299,10688,2319,10656,2319,10624,2339,11046,2339,11077,2279,11092,2219,11094,2119,11093,2099,11087,2039,11077,1979,11064,1919,11047,1859,11027,1799,11012,1759,11192,1639,11209,1639,11222,1619,11232,1599,11238,1579,10921,1579,10907,1559,10894,1559,10880,1539,10866,1519,10853,1499,10838,1499,10824,1479,10810,1459,10795,143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848,1419l9397,1419,9369,1459,9356,1459,9328,1499,9315,1519,9301,1519,9288,1539,9275,1559,9262,1579,9582,1579,9626,1539,9656,1519,9685,1499,9713,1479,9740,1479,9765,1459,9788,1439,9830,1439,9848,141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1168,1459l11113,1459,11094,1479,10921,1579,11238,1579,11241,1559,11240,1539,11236,1539,11227,1519,11226,1519,11214,1499,11200,1479,11185,1479,11168,145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751,1399l10238,1399,10269,1419,10300,1419,10332,1439,10781,1439,10766,1419,10751,139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721,1379l9438,1379,9411,1419,9911,1419,9920,1399,10736,1399,10721,137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579,1159l9394,1159,9389,1179,9387,1199,9389,1219,9395,1239,9465,1359,9452,1379,10705,1379,10690,1359,10712,1319,10729,1299,10742,1279,10750,1259,9643,1259,9620,1239,9602,1199,9588,1179,9579,115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504,1239l9675,1239,9643,1259,10525,1259,10504,123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741,1119l10603,1119,10575,1179,10552,1199,10533,1239,10525,1259,10750,1259,10755,1239,10757,1239,10766,1219,10771,1199,10772,1179,10769,1179,10763,1159,10754,1139,10741,111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462,1219l9733,1219,9705,1239,10483,1239,10462,121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382,1199l9780,1199,9758,1219,10401,1219,10382,119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305,1179l9851,1179,9847,1199,10324,1199,10305,117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106,879l10011,879,9994,899,9981,919,9971,939,9966,959,9964,1159,9930,1179,10191,1179,10172,1159,10160,959,10157,939,10150,919,10139,899,10124,899,10106,87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9506,1099l9451,1099,9431,1119,9415,1139,9402,1159,9569,1159,9556,1139,9540,1119,9524,1119,9506,1099xe" filled="true" fillcolor="#ffffff" stroked="false">
                <v:path arrowok="t"/>
                <v:fill type="solid"/>
              </v:shape>
              <v:shape style="position:absolute;left:8844;top:879;width:2398;height:2600" coordorigin="8844,879" coordsize="2398,2600" path="m10701,1099l10629,1099,10615,1119,10721,1119,10701,1099xe" filled="true" fillcolor="#ffffff" stroked="false">
                <v:path arrowok="t"/>
                <v:fill type="solid"/>
              </v:shape>
            </v:group>
            <v:group style="position:absolute;left:10585;top:3185;width:11;height:18" coordorigin="10585,3185" coordsize="11,18">
              <v:shape style="position:absolute;left:10585;top:3185;width:11;height:18" coordorigin="10585,3185" coordsize="11,18" path="m10589,3192l10596,3203,10592,3195,10590,3192,10589,3192xe" filled="true" fillcolor="#ffffff" stroked="false">
                <v:path arrowok="t"/>
                <v:fill type="solid"/>
              </v:shape>
              <v:shape style="position:absolute;left:10585;top:3185;width:11;height:18" coordorigin="10585,3185" coordsize="11,18" path="m10585,3185l10587,3189,10589,3192,10585,3185xe" filled="true" fillcolor="#ffffff" stroked="false">
                <v:path arrowok="t"/>
                <v:fill type="solid"/>
              </v:shape>
            </v:group>
            <v:group style="position:absolute;left:9706;top:1649;width:293;height:294" coordorigin="9706,1649" coordsize="293,294">
              <v:shape style="position:absolute;left:9706;top:1649;width:293;height:294" coordorigin="9706,1649" coordsize="293,294" path="m9861,1649l9791,1663,9739,1701,9709,1757,9706,1779,9707,1806,9728,1872,9771,1919,9829,1941,9851,1942,9875,1941,9936,1917,9980,1869,9998,1805,9998,1796,9997,1772,9972,1711,9925,1668,9861,1649xe" filled="true" fillcolor="#ffffff" stroked="false">
                <v:path arrowok="t"/>
                <v:fill type="solid"/>
              </v:shape>
            </v:group>
            <v:group style="position:absolute;left:10399;top:1914;width:216;height:214" coordorigin="10399,1914" coordsize="216,214">
              <v:shape style="position:absolute;left:10399;top:1914;width:216;height:214" coordorigin="10399,1914" coordsize="216,214" path="m10521,1914l10452,1931,10409,1977,10399,2018,10402,2041,10433,2098,10491,2127,10517,2126,10579,2098,10611,2047,10615,2021,10612,1998,10580,1942,10521,1914xe" filled="true" fillcolor="#ffffff" stroked="false">
                <v:path arrowok="t"/>
                <v:fill type="solid"/>
              </v:shape>
              <v:shape style="position:absolute;left:9159;top:4847;width:1805;height:10070" type="#_x0000_t75" stroked="false">
                <v:imagedata r:id="rId33" o:title=""/>
              </v:shape>
            </v:group>
            <v:group style="position:absolute;left:9463;top:5094;width:1200;height:9466" coordorigin="9463,5094" coordsize="1200,9466">
              <v:shape style="position:absolute;left:9463;top:5094;width:1200;height:9466" coordorigin="9463,5094" coordsize="1200,9466" path="m10063,5094l9965,5101,9873,5124,9787,5161,9708,5209,9638,5269,9578,5339,9530,5418,9493,5504,9471,5596,9463,5694,9463,14559,10663,14559,10663,5688,10654,5591,10631,5500,10594,5414,10545,5337,10485,5267,10415,5208,10337,5160,10251,5124,10159,5101,10063,5094xe" filled="true" fillcolor="#732281" stroked="false">
                <v:path arrowok="t"/>
                <v:fill type="solid"/>
              </v:shape>
              <v:shape style="position:absolute;left:1306;top:13712;width:9058;height:1805" type="#_x0000_t75" stroked="false">
                <v:imagedata r:id="rId34" o:title=""/>
              </v:shape>
            </v:group>
            <v:group style="position:absolute;left:1607;top:13959;width:8456;height:1200" coordorigin="1607,13959" coordsize="8456,1200">
              <v:shape style="position:absolute;left:1607;top:13959;width:8456;height:1200" coordorigin="1607,13959" coordsize="8456,1200" path="m10063,13959l1607,13959,1607,15159,10063,15159,10063,13959xe" filled="true" fillcolor="#2b5a9e" stroked="false">
                <v:path arrowok="t"/>
                <v:fill type="solid"/>
              </v:shape>
              <v:shape style="position:absolute;left:303;top:13117;width:3000;height:3000" type="#_x0000_t75" stroked="false">
                <v:imagedata r:id="rId35" o:title=""/>
              </v:shape>
            </v:group>
            <v:group style="position:absolute;left:604;top:13361;width:2398;height:2398" coordorigin="604,13361" coordsize="2398,2398">
              <v:shape style="position:absolute;left:604;top:13361;width:2398;height:2398" coordorigin="604,13361" coordsize="2398,2398" path="m1803,13361l1738,13362,1673,13368,1609,13376,1546,13388,1485,13403,1425,13422,1366,13443,1308,13467,1253,13495,1199,13524,1146,13557,1096,13592,1047,13630,1000,13670,956,13712,914,13756,874,13803,836,13851,801,13902,768,13954,738,14008,711,14064,687,14122,666,14180,647,14241,632,14302,620,14365,612,14429,606,14494,604,14559,608,14658,620,14754,639,14848,666,14938,699,15026,738,15110,784,15191,836,15267,893,15340,956,15407,1023,15470,1095,15527,1172,15579,1252,15624,1337,15664,1424,15697,1515,15723,1609,15743,1705,15754,1803,15758,1868,15757,1931,15752,1993,15743,2055,15732,2115,15717,2174,15700,2231,15680,2287,15656,2342,15631,2395,15602,2447,15571,2497,15537,2591,15463,2677,15380,2755,15289,2790,15240,2823,15190,2856,15134,2885,15076,2912,15017,2935,14956,2955,14893,2972,14829,2985,14763,2995,14696,3000,14628,3002,14559,3002,14529,2999,14468,2993,14407,2978,14319,2957,14232,2930,14149,2897,14068,2859,13990,2825,13932,2789,13876,2749,13822,2707,13771,2661,13722,2614,13676,2563,13632,2511,13592,2456,13554,2399,13519,2345,13490,2290,13464,2234,13440,2176,13420,2116,13402,2056,13387,1994,13376,1932,13367,1868,13362,1803,13361xe" filled="true" fillcolor="#2b5a9e" stroked="false">
                <v:path arrowok="t"/>
                <v:fill type="solid"/>
              </v:shape>
              <v:shape style="position:absolute;left:8540;top:13117;width:3005;height:3000" type="#_x0000_t75" stroked="false">
                <v:imagedata r:id="rId36" o:title=""/>
              </v:shape>
            </v:group>
            <v:group style="position:absolute;left:8844;top:13361;width:2398;height:2398" coordorigin="8844,13361" coordsize="2398,2398">
              <v:shape style="position:absolute;left:8844;top:13361;width:2398;height:2398" coordorigin="8844,13361" coordsize="2398,2398" path="m10043,13361l9980,13362,9918,13367,9857,13375,9797,13386,9738,13400,9681,13416,9596,13447,9515,13483,9433,13527,9375,13564,9319,13604,9266,13646,9215,13692,9167,13741,9122,13792,9080,13846,9040,13902,9004,13960,8974,14016,8937,14094,8906,14176,8881,14261,8862,14348,8850,14437,8845,14498,8844,14559,8844,14594,8848,14662,8856,14730,8867,14796,8882,14861,8901,14924,8922,14986,8947,15047,8975,15105,9006,15162,9056,15240,9091,15289,9169,15380,9255,15463,9349,15537,9399,15571,9451,15602,9504,15631,9559,15656,9615,15680,9673,15700,9731,15717,9792,15732,9853,15743,9915,15752,9979,15757,10043,15758,10141,15754,10237,15743,10331,15723,10422,15697,10509,15664,10594,15624,10674,15579,10751,15527,10823,15470,10891,15407,10953,15340,11010,15267,11062,15191,11108,15110,11147,15026,11181,14938,11207,14848,11226,14754,11238,14658,11242,14559,11240,14495,11235,14431,11226,14368,11215,14306,11200,14245,11182,14185,11161,14127,11138,14071,11111,14015,11082,13962,11051,13910,11016,13860,10980,13811,10941,13765,10900,13721,10856,13679,10811,13639,10763,13601,10714,13566,10663,13533,10607,13502,10551,13473,10492,13448,10432,13425,10370,13406,10307,13390,10243,13377,10177,13368,10110,13362,10043,13361xe" filled="true" fillcolor="#732281" stroked="false">
                <v:path arrowok="t"/>
                <v:fill type="solid"/>
              </v:shape>
            </v:group>
            <v:group style="position:absolute;left:10063;top:5637;width:2;height:7611" coordorigin="10063,5637" coordsize="2,7611">
              <v:shape style="position:absolute;left:10063;top:5637;width:2;height:7611" coordorigin="10063,5637" coordsize="0,7611" path="m10063,5637l10063,13247e" filled="false" stroked="true" strokeweight="4pt" strokecolor="#ffffff">
                <v:path arrowok="t"/>
                <v:stroke dashstyle="longDash"/>
              </v:shape>
            </v:group>
            <v:group style="position:absolute;left:3202;top:14559;width:5412;height:2" coordorigin="3202,14559" coordsize="5412,2">
              <v:shape style="position:absolute;left:3202;top:14559;width:5412;height:2" coordorigin="3202,14559" coordsize="5412,0" path="m8614,14559l3202,14559e" filled="false" stroked="true" strokeweight="4pt" strokecolor="#ffffff">
                <v:path arrowok="t"/>
                <v:stroke dashstyle="longDash"/>
              </v:shape>
            </v:group>
            <v:group style="position:absolute;left:0;top:2014;width:1843;height:11153" coordorigin="0,2014" coordsize="1843,11153">
              <v:shape style="position:absolute;left:0;top:2014;width:1843;height:11153" coordorigin="0,2014" coordsize="1843,11153" path="m1842,13167l1822,2600,1830,2516,1836,2441,1840,2374,1842,2314,1842,2261,1832,2175,1807,2112,1763,2068,1696,2039,1604,2023,1482,2016,1409,2015,1328,2014,1237,2014,0,2014e" filled="false" stroked="true" strokeweight="4pt" strokecolor="#ffffff">
                <v:path arrowok="t"/>
                <v:stroke dashstyle="longDash"/>
              </v:shape>
            </v:group>
            <w10:wrap type="none"/>
          </v:group>
        </w:pict>
      </w:r>
      <w:r>
        <w:rPr>
          <w:rFonts w:ascii="Arial"/>
          <w:b/>
          <w:color w:val="FFFFFF"/>
          <w:spacing w:val="-1"/>
          <w:sz w:val="28"/>
        </w:rPr>
        <w:t>Behandling</w:t>
      </w:r>
      <w:r>
        <w:rPr>
          <w:rFonts w:ascii="Arial"/>
          <w:b/>
          <w:color w:val="FFFFFF"/>
          <w:spacing w:val="-15"/>
          <w:sz w:val="28"/>
        </w:rPr>
        <w:t> </w:t>
      </w:r>
      <w:r>
        <w:rPr>
          <w:rFonts w:ascii="Arial"/>
          <w:b/>
          <w:color w:val="FFFFFF"/>
          <w:spacing w:val="-1"/>
          <w:sz w:val="28"/>
        </w:rPr>
        <w:t>av</w:t>
      </w:r>
      <w:r>
        <w:rPr>
          <w:rFonts w:ascii="Arial"/>
          <w:b/>
          <w:color w:val="FFFFFF"/>
          <w:spacing w:val="-15"/>
          <w:sz w:val="28"/>
        </w:rPr>
        <w:t> </w:t>
      </w:r>
      <w:r>
        <w:rPr>
          <w:rFonts w:ascii="Arial"/>
          <w:b/>
          <w:color w:val="FFFFFF"/>
          <w:sz w:val="28"/>
        </w:rPr>
        <w:t>infeksjoner</w:t>
      </w:r>
      <w:r>
        <w:rPr>
          <w:rFonts w:ascii="Arial"/>
          <w:sz w:val="28"/>
        </w:rPr>
      </w:r>
    </w:p>
    <w:p>
      <w:pPr>
        <w:spacing w:line="320" w:lineRule="exact" w:before="0"/>
        <w:ind w:left="219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b/>
          <w:color w:val="FFFFFF"/>
          <w:spacing w:val="-5"/>
          <w:sz w:val="28"/>
        </w:rPr>
        <w:t>skole</w:t>
      </w:r>
      <w:r>
        <w:rPr>
          <w:rFonts w:ascii="Arial"/>
          <w:sz w:val="28"/>
        </w:rPr>
      </w:r>
    </w:p>
    <w:p>
      <w:pPr>
        <w:spacing w:after="0" w:line="320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1910" w:h="16840"/>
          <w:pgMar w:top="420" w:bottom="0" w:left="620" w:right="740"/>
          <w:cols w:num="2" w:equalWidth="0">
            <w:col w:w="6828" w:space="40"/>
            <w:col w:w="3682"/>
          </w:cols>
        </w:sectPr>
      </w:pPr>
    </w:p>
    <w:p>
      <w:pPr>
        <w:spacing w:line="896" w:lineRule="exact" w:before="0"/>
        <w:ind w:left="10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Innhold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44"/>
        <w:ind w:left="490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Barnehage</w:t>
      </w:r>
      <w:r>
        <w:rPr>
          <w:rFonts w:ascii="Trebuchet MS"/>
          <w:b/>
          <w:spacing w:val="-70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69"/>
          <w:w w:val="105"/>
          <w:sz w:val="40"/>
        </w:rPr>
        <w:t> </w:t>
      </w:r>
      <w:r>
        <w:rPr>
          <w:rFonts w:ascii="Trebuchet MS"/>
          <w:b/>
          <w:spacing w:val="-2"/>
          <w:w w:val="105"/>
          <w:sz w:val="40"/>
        </w:rPr>
        <w:t>1.-2.</w:t>
      </w:r>
      <w:r>
        <w:rPr>
          <w:rFonts w:ascii="Trebuchet MS"/>
          <w:b/>
          <w:spacing w:val="-69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trinn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460" w:bottom="280" w:left="460" w:right="1280"/>
        </w:sectPr>
      </w:pPr>
    </w:p>
    <w:p>
      <w:pPr>
        <w:spacing w:line="258" w:lineRule="auto" w:before="219"/>
        <w:ind w:left="432" w:right="662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1"/>
          <w:w w:val="105"/>
          <w:sz w:val="32"/>
        </w:rPr>
        <w:t>Spredning</w:t>
      </w:r>
      <w:r>
        <w:rPr>
          <w:rFonts w:ascii="Trebuchet MS"/>
          <w:b/>
          <w:spacing w:val="24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1"/>
          <w:w w:val="105"/>
          <w:sz w:val="32"/>
        </w:rPr>
        <w:t> </w:t>
      </w:r>
      <w:r>
        <w:rPr>
          <w:rFonts w:ascii="Trebuchet MS"/>
          <w:b/>
          <w:spacing w:val="-2"/>
          <w:w w:val="105"/>
          <w:sz w:val="32"/>
        </w:rPr>
        <w:t>in</w:t>
      </w:r>
      <w:r>
        <w:rPr>
          <w:rFonts w:ascii="Trebuchet MS"/>
          <w:b/>
          <w:spacing w:val="-1"/>
          <w:w w:val="105"/>
          <w:sz w:val="32"/>
        </w:rPr>
        <w:t>f</w:t>
      </w:r>
      <w:r>
        <w:rPr>
          <w:rFonts w:ascii="Trebuchet MS"/>
          <w:b/>
          <w:spacing w:val="-2"/>
          <w:w w:val="105"/>
          <w:sz w:val="32"/>
        </w:rPr>
        <w:t>eksjoner</w:t>
      </w:r>
      <w:r>
        <w:rPr>
          <w:rFonts w:ascii="Trebuchet MS"/>
          <w:sz w:val="32"/>
        </w:rPr>
      </w:r>
    </w:p>
    <w:p>
      <w:pPr>
        <w:spacing w:line="258" w:lineRule="auto" w:before="113"/>
        <w:ind w:left="432" w:right="638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86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1</w:t>
      </w:r>
      <w:r>
        <w:rPr>
          <w:rFonts w:ascii="Trebuchet MS" w:hAnsi="Trebuchet MS" w:cs="Trebuchet MS" w:eastAsia="Trebuchet MS"/>
          <w:b/>
          <w:bCs/>
          <w:spacing w:val="-85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30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Håndh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giene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432" w:right="0"/>
        <w:jc w:val="left"/>
        <w:rPr>
          <w:b w:val="0"/>
          <w:bCs w:val="0"/>
        </w:rPr>
      </w:pPr>
      <w:r>
        <w:rPr>
          <w:spacing w:val="-6"/>
          <w:w w:val="105"/>
        </w:rPr>
        <w:t>Ved</w:t>
      </w:r>
      <w:r>
        <w:rPr>
          <w:spacing w:val="-16"/>
          <w:w w:val="105"/>
        </w:rPr>
        <w:t> </w:t>
      </w:r>
      <w:r>
        <w:rPr>
          <w:w w:val="105"/>
        </w:rPr>
        <w:t>å</w:t>
      </w:r>
      <w:r>
        <w:rPr>
          <w:spacing w:val="-15"/>
          <w:w w:val="105"/>
        </w:rPr>
        <w:t> </w:t>
      </w:r>
      <w:r>
        <w:rPr>
          <w:w w:val="105"/>
        </w:rPr>
        <w:t>delta</w:t>
      </w:r>
      <w:r>
        <w:rPr>
          <w:spacing w:val="-15"/>
          <w:w w:val="105"/>
        </w:rPr>
        <w:t> </w:t>
      </w:r>
      <w:r>
        <w:rPr>
          <w:w w:val="105"/>
        </w:rPr>
        <w:t>i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15"/>
          <w:w w:val="105"/>
        </w:rPr>
        <w:t> </w:t>
      </w:r>
      <w:r>
        <w:rPr>
          <w:w w:val="105"/>
        </w:rPr>
        <w:t>klasse-</w:t>
      </w:r>
      <w:r>
        <w:rPr>
          <w:spacing w:val="23"/>
          <w:w w:val="113"/>
        </w:rPr>
        <w:t> </w:t>
      </w:r>
      <w:r>
        <w:rPr>
          <w:spacing w:val="-2"/>
        </w:rPr>
        <w:t>r</w:t>
      </w:r>
      <w:r>
        <w:rPr>
          <w:spacing w:val="-1"/>
        </w:rPr>
        <w:t>omseksperimen</w:t>
      </w:r>
      <w:r>
        <w:rPr>
          <w:spacing w:val="-2"/>
        </w:rPr>
        <w:t>t</w:t>
      </w:r>
      <w:r>
        <w:rPr>
          <w:spacing w:val="69"/>
        </w:rPr>
        <w:t> </w:t>
      </w:r>
      <w:r>
        <w:rPr>
          <w:spacing w:val="-2"/>
        </w:rPr>
        <w:t>lær</w:t>
      </w:r>
      <w:r>
        <w:rPr>
          <w:spacing w:val="-3"/>
        </w:rPr>
        <w:t>er</w:t>
      </w:r>
      <w:r>
        <w:rPr>
          <w:spacing w:val="30"/>
          <w:w w:val="98"/>
        </w:rPr>
        <w:t> </w:t>
      </w:r>
      <w:r>
        <w:rPr>
          <w:w w:val="105"/>
        </w:rPr>
        <w:t>barna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orfor</w:t>
      </w:r>
      <w:r>
        <w:rPr>
          <w:spacing w:val="-4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8"/>
          <w:w w:val="105"/>
        </w:rPr>
        <w:t> </w:t>
      </w:r>
      <w:r>
        <w:rPr>
          <w:w w:val="105"/>
        </w:rPr>
        <w:t>er</w:t>
      </w:r>
      <w:r>
        <w:rPr>
          <w:spacing w:val="28"/>
          <w:w w:val="98"/>
        </w:rPr>
        <w:t> </w:t>
      </w:r>
      <w:r>
        <w:rPr>
          <w:w w:val="105"/>
        </w:rPr>
        <w:t>viktig</w:t>
      </w:r>
      <w:r>
        <w:rPr>
          <w:spacing w:val="-26"/>
          <w:w w:val="105"/>
        </w:rPr>
        <w:t> </w:t>
      </w:r>
      <w:r>
        <w:rPr>
          <w:w w:val="105"/>
        </w:rPr>
        <w:t>å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-26"/>
          <w:w w:val="105"/>
        </w:rPr>
        <w:t> </w:t>
      </w:r>
      <w:r>
        <w:rPr>
          <w:w w:val="105"/>
        </w:rPr>
        <w:t>hendene</w:t>
      </w:r>
      <w:r>
        <w:rPr>
          <w:spacing w:val="25"/>
          <w:w w:val="104"/>
        </w:rPr>
        <w:t> </w:t>
      </w:r>
      <w:r>
        <w:rPr>
          <w:rFonts w:ascii="Trebuchet MS" w:hAnsi="Trebuchet MS"/>
          <w:spacing w:val="-2"/>
          <w:w w:val="105"/>
        </w:rPr>
        <w:t>or</w:t>
      </w:r>
      <w:r>
        <w:rPr>
          <w:rFonts w:ascii="Trebuchet MS" w:hAnsi="Trebuchet MS"/>
          <w:spacing w:val="-1"/>
          <w:w w:val="105"/>
        </w:rPr>
        <w:t>dentlig</w:t>
      </w:r>
      <w:r>
        <w:rPr>
          <w:rFonts w:ascii="Trebuchet MS" w:hAnsi="Trebuchet MS"/>
          <w:spacing w:val="-11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10"/>
          <w:w w:val="105"/>
        </w:rPr>
        <w:t> </w:t>
      </w:r>
      <w:r>
        <w:rPr>
          <w:rFonts w:ascii="Trebuchet MS" w:hAnsi="Trebuchet MS"/>
          <w:w w:val="105"/>
        </w:rPr>
        <w:t>den</w:t>
      </w:r>
      <w:r>
        <w:rPr>
          <w:rFonts w:ascii="Trebuchet MS" w:hAnsi="Trebuchet MS"/>
          <w:spacing w:val="-10"/>
          <w:w w:val="105"/>
        </w:rPr>
        <w:t> </w:t>
      </w:r>
      <w:r>
        <w:rPr>
          <w:rFonts w:ascii="Trebuchet MS" w:hAnsi="Trebuchet MS"/>
          <w:spacing w:val="-1"/>
          <w:w w:val="105"/>
        </w:rPr>
        <w:t>beste</w:t>
      </w:r>
      <w:r>
        <w:rPr>
          <w:rFonts w:ascii="Trebuchet MS" w:hAnsi="Trebuchet MS"/>
          <w:spacing w:val="22"/>
          <w:w w:val="104"/>
        </w:rPr>
        <w:t> </w:t>
      </w:r>
      <w:r>
        <w:rPr>
          <w:spacing w:val="-1"/>
          <w:w w:val="105"/>
        </w:rPr>
        <w:t>må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rekk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ølgen</w:t>
      </w:r>
      <w:r>
        <w:rPr>
          <w:spacing w:val="21"/>
          <w:w w:val="109"/>
        </w:rPr>
        <w:t> </w:t>
      </w:r>
      <w:r>
        <w:rPr>
          <w:spacing w:val="-2"/>
          <w:w w:val="105"/>
        </w:rPr>
        <w:t>ved</w:t>
      </w:r>
      <w:r>
        <w:rPr>
          <w:spacing w:val="-42"/>
          <w:w w:val="105"/>
        </w:rPr>
        <w:t> </w:t>
      </w:r>
      <w:r>
        <w:rPr>
          <w:spacing w:val="-1"/>
          <w:w w:val="105"/>
        </w:rPr>
        <w:t>håndv</w:t>
      </w:r>
      <w:r>
        <w:rPr>
          <w:spacing w:val="-2"/>
          <w:w w:val="105"/>
        </w:rPr>
        <w:t>ask.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190"/>
        <w:ind w:left="433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w w:val="105"/>
          <w:sz w:val="32"/>
        </w:rPr>
        <w:t>Side</w:t>
      </w:r>
      <w:r>
        <w:rPr>
          <w:rFonts w:ascii="Trebuchet MS"/>
          <w:b/>
          <w:spacing w:val="-47"/>
          <w:w w:val="105"/>
          <w:sz w:val="32"/>
        </w:rPr>
        <w:t> </w:t>
      </w:r>
      <w:r>
        <w:rPr>
          <w:rFonts w:ascii="Trebuchet MS"/>
          <w:b/>
          <w:w w:val="105"/>
          <w:sz w:val="32"/>
        </w:rPr>
        <w:t>12</w:t>
      </w:r>
      <w:r>
        <w:rPr>
          <w:rFonts w:ascii="Trebuchet MS"/>
          <w:sz w:val="32"/>
        </w:rPr>
      </w:r>
    </w:p>
    <w:p>
      <w:pPr>
        <w:spacing w:line="258" w:lineRule="auto" w:before="219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32"/>
        </w:rPr>
        <w:t>Spredning</w:t>
      </w:r>
      <w:r>
        <w:rPr>
          <w:rFonts w:ascii="Trebuchet MS"/>
          <w:b/>
          <w:spacing w:val="24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2"/>
          <w:w w:val="105"/>
          <w:sz w:val="32"/>
        </w:rPr>
        <w:t> </w:t>
      </w:r>
      <w:r>
        <w:rPr>
          <w:rFonts w:ascii="Trebuchet MS"/>
          <w:b/>
          <w:spacing w:val="-2"/>
          <w:w w:val="105"/>
          <w:sz w:val="32"/>
        </w:rPr>
        <w:t>in</w:t>
      </w:r>
      <w:r>
        <w:rPr>
          <w:rFonts w:ascii="Trebuchet MS"/>
          <w:b/>
          <w:spacing w:val="-1"/>
          <w:w w:val="105"/>
          <w:sz w:val="32"/>
        </w:rPr>
        <w:t>f</w:t>
      </w:r>
      <w:r>
        <w:rPr>
          <w:rFonts w:ascii="Trebuchet MS"/>
          <w:b/>
          <w:spacing w:val="-2"/>
          <w:w w:val="105"/>
          <w:sz w:val="32"/>
        </w:rPr>
        <w:t>eksjoner</w:t>
      </w:r>
      <w:r>
        <w:rPr>
          <w:rFonts w:ascii="Trebuchet MS"/>
          <w:sz w:val="32"/>
        </w:rPr>
      </w:r>
    </w:p>
    <w:p>
      <w:pPr>
        <w:spacing w:line="258" w:lineRule="auto" w:before="113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79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2</w:t>
      </w:r>
      <w:r>
        <w:rPr>
          <w:rFonts w:ascii="Trebuchet MS" w:hAnsi="Trebuchet MS" w:cs="Trebuchet MS" w:eastAsia="Trebuchet MS"/>
          <w:b/>
          <w:bCs/>
          <w:spacing w:val="-79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35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Luftveish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giene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432" w:right="0"/>
        <w:jc w:val="left"/>
        <w:rPr>
          <w:b w:val="0"/>
          <w:bCs w:val="0"/>
        </w:rPr>
      </w:pPr>
      <w:r>
        <w:rPr/>
        <w:t>Barna</w:t>
      </w:r>
      <w:r>
        <w:rPr>
          <w:spacing w:val="3"/>
        </w:rPr>
        <w:t> </w:t>
      </w:r>
      <w:r>
        <w:rPr>
          <w:spacing w:val="-2"/>
        </w:rPr>
        <w:t>lær</w:t>
      </w:r>
      <w:r>
        <w:rPr>
          <w:spacing w:val="-3"/>
        </w:rPr>
        <w:t>er</w:t>
      </w:r>
      <w:r>
        <w:rPr>
          <w:spacing w:val="-4"/>
        </w:rPr>
        <w:t> </w:t>
      </w:r>
      <w:r>
        <w:rPr>
          <w:spacing w:val="-3"/>
        </w:rPr>
        <w:t>hvor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2"/>
        </w:rPr>
        <w:t>tt</w:t>
      </w:r>
      <w:r>
        <w:rPr>
          <w:spacing w:val="30"/>
          <w:w w:val="96"/>
        </w:rPr>
        <w:t> </w:t>
      </w:r>
      <w:r>
        <w:rPr>
          <w:rFonts w:ascii="Trebuchet MS" w:hAnsi="Trebuchet MS"/>
          <w:spacing w:val="-1"/>
        </w:rPr>
        <w:t>skadelige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basiller</w:t>
      </w:r>
      <w:r>
        <w:rPr>
          <w:rFonts w:ascii="Trebuchet MS" w:hAnsi="Trebuchet MS"/>
          <w:spacing w:val="27"/>
          <w:w w:val="104"/>
        </w:rPr>
        <w:t> </w:t>
      </w:r>
      <w:r>
        <w:rPr>
          <w:spacing w:val="-2"/>
        </w:rPr>
        <w:t>(mikr</w:t>
      </w:r>
      <w:r>
        <w:rPr>
          <w:spacing w:val="-1"/>
        </w:rPr>
        <w:t>ober)</w:t>
      </w:r>
      <w:r>
        <w:rPr>
          <w:spacing w:val="-5"/>
        </w:rPr>
        <w:t> </w:t>
      </w:r>
      <w:r>
        <w:rPr>
          <w:spacing w:val="-1"/>
        </w:rPr>
        <w:t>smitter</w:t>
      </w:r>
      <w:r>
        <w:rPr>
          <w:spacing w:val="-19"/>
        </w:rPr>
        <w:t> </w:t>
      </w:r>
      <w:r>
        <w:rPr>
          <w:spacing w:val="-2"/>
        </w:rPr>
        <w:t>ved</w:t>
      </w:r>
      <w:r>
        <w:rPr>
          <w:spacing w:val="28"/>
          <w:w w:val="107"/>
        </w:rPr>
        <w:t> </w:t>
      </w:r>
      <w:r>
        <w:rPr>
          <w:spacing w:val="-1"/>
        </w:rPr>
        <w:t>nysing.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32"/>
          <w:szCs w:val="32"/>
        </w:rPr>
      </w:pPr>
    </w:p>
    <w:p>
      <w:pPr>
        <w:spacing w:before="0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w w:val="105"/>
          <w:sz w:val="32"/>
        </w:rPr>
        <w:t>Side</w:t>
      </w:r>
      <w:r>
        <w:rPr>
          <w:rFonts w:ascii="Trebuchet MS"/>
          <w:b/>
          <w:spacing w:val="-17"/>
          <w:w w:val="105"/>
          <w:sz w:val="32"/>
        </w:rPr>
        <w:t> </w:t>
      </w:r>
      <w:r>
        <w:rPr>
          <w:rFonts w:ascii="Trebuchet MS"/>
          <w:b/>
          <w:w w:val="105"/>
          <w:sz w:val="32"/>
        </w:rPr>
        <w:t>20</w:t>
      </w:r>
      <w:r>
        <w:rPr>
          <w:rFonts w:ascii="Trebuchet MS"/>
          <w:sz w:val="32"/>
        </w:rPr>
      </w:r>
    </w:p>
    <w:p>
      <w:pPr>
        <w:spacing w:line="258" w:lineRule="auto" w:before="219"/>
        <w:ind w:left="433" w:right="149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w w:val="105"/>
        </w:rPr>
        <w:br w:type="column"/>
      </w:r>
      <w:r>
        <w:rPr>
          <w:rFonts w:ascii="Trebuchet MS"/>
          <w:b/>
          <w:spacing w:val="-4"/>
          <w:w w:val="105"/>
          <w:sz w:val="32"/>
        </w:rPr>
        <w:t>For</w:t>
      </w:r>
      <w:r>
        <w:rPr>
          <w:rFonts w:ascii="Trebuchet MS"/>
          <w:b/>
          <w:spacing w:val="-3"/>
          <w:w w:val="105"/>
          <w:sz w:val="32"/>
        </w:rPr>
        <w:t>eb</w:t>
      </w:r>
      <w:r>
        <w:rPr>
          <w:rFonts w:ascii="Trebuchet MS"/>
          <w:b/>
          <w:spacing w:val="-4"/>
          <w:w w:val="105"/>
          <w:sz w:val="32"/>
        </w:rPr>
        <w:t>y</w:t>
      </w:r>
      <w:r>
        <w:rPr>
          <w:rFonts w:ascii="Trebuchet MS"/>
          <w:b/>
          <w:spacing w:val="-3"/>
          <w:w w:val="105"/>
          <w:sz w:val="32"/>
        </w:rPr>
        <w:t>gging</w:t>
      </w:r>
      <w:r>
        <w:rPr>
          <w:rFonts w:ascii="Trebuchet MS"/>
          <w:b/>
          <w:spacing w:val="52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6"/>
          <w:w w:val="105"/>
          <w:sz w:val="32"/>
        </w:rPr>
        <w:t> </w:t>
      </w:r>
      <w:r>
        <w:rPr>
          <w:rFonts w:ascii="Trebuchet MS"/>
          <w:b/>
          <w:spacing w:val="-2"/>
          <w:w w:val="105"/>
          <w:sz w:val="32"/>
        </w:rPr>
        <w:t>in</w:t>
      </w:r>
      <w:r>
        <w:rPr>
          <w:rFonts w:ascii="Trebuchet MS"/>
          <w:b/>
          <w:spacing w:val="-1"/>
          <w:w w:val="105"/>
          <w:sz w:val="32"/>
        </w:rPr>
        <w:t>f</w:t>
      </w:r>
      <w:r>
        <w:rPr>
          <w:rFonts w:ascii="Trebuchet MS"/>
          <w:b/>
          <w:spacing w:val="-2"/>
          <w:w w:val="105"/>
          <w:sz w:val="32"/>
        </w:rPr>
        <w:t>eksjoner</w:t>
      </w:r>
      <w:r>
        <w:rPr>
          <w:rFonts w:ascii="Trebuchet MS"/>
          <w:sz w:val="32"/>
        </w:rPr>
      </w:r>
    </w:p>
    <w:p>
      <w:pPr>
        <w:spacing w:line="258" w:lineRule="auto" w:before="113"/>
        <w:ind w:left="433" w:right="1033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83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3</w:t>
      </w:r>
      <w:r>
        <w:rPr>
          <w:rFonts w:ascii="Trebuchet MS" w:hAnsi="Trebuchet MS" w:cs="Trebuchet MS" w:eastAsia="Trebuchet MS"/>
          <w:b/>
          <w:bCs/>
          <w:spacing w:val="-82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38"/>
          <w:w w:val="105"/>
          <w:sz w:val="32"/>
          <w:szCs w:val="32"/>
        </w:rPr>
        <w:t>T</w:t>
      </w:r>
      <w:r>
        <w:rPr>
          <w:rFonts w:ascii="Trebuchet MS" w:hAnsi="Trebuchet MS" w:cs="Trebuchet MS" w:eastAsia="Trebuchet MS"/>
          <w:b/>
          <w:bCs/>
          <w:w w:val="105"/>
          <w:sz w:val="32"/>
          <w:szCs w:val="32"/>
        </w:rPr>
        <w:t>annhelse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432" w:right="149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05"/>
        </w:rPr>
        <w:t>Barna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lærer</w:t>
      </w:r>
      <w:r>
        <w:rPr>
          <w:spacing w:val="-39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dan</w:t>
      </w:r>
      <w:r>
        <w:rPr>
          <w:spacing w:val="29"/>
          <w:w w:val="106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w w:val="105"/>
        </w:rPr>
        <w:t>pusser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ennene</w:t>
      </w:r>
      <w:r>
        <w:rPr>
          <w:rFonts w:ascii="Trebuchet MS" w:hAnsi="Trebuchet MS"/>
          <w:spacing w:val="23"/>
          <w:w w:val="103"/>
        </w:rPr>
        <w:t> </w:t>
      </w:r>
      <w:r>
        <w:rPr>
          <w:w w:val="105"/>
        </w:rPr>
        <w:t>og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forstår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8"/>
          <w:w w:val="105"/>
        </w:rPr>
        <w:t> </w:t>
      </w:r>
      <w:r>
        <w:rPr>
          <w:w w:val="105"/>
        </w:rPr>
        <w:t>vi</w:t>
      </w:r>
      <w:r>
        <w:rPr>
          <w:spacing w:val="-21"/>
          <w:w w:val="105"/>
        </w:rPr>
        <w:t> </w:t>
      </w:r>
      <w:r>
        <w:rPr>
          <w:w w:val="105"/>
        </w:rPr>
        <w:t>pusser</w:t>
      </w:r>
      <w:r>
        <w:rPr>
          <w:spacing w:val="21"/>
          <w:w w:val="106"/>
        </w:rPr>
        <w:t> 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ennene</w:t>
      </w:r>
      <w:r>
        <w:rPr>
          <w:rFonts w:ascii="Trebuchet MS" w:hAnsi="Trebuchet MS"/>
          <w:spacing w:val="-19"/>
          <w:w w:val="105"/>
        </w:rPr>
        <w:t> </w:t>
      </w:r>
      <w:r>
        <w:rPr>
          <w:rFonts w:ascii="Trebuchet MS" w:hAnsi="Trebuchet MS"/>
          <w:spacing w:val="-3"/>
          <w:w w:val="105"/>
        </w:rPr>
        <w:t>t</w:t>
      </w:r>
      <w:r>
        <w:rPr>
          <w:rFonts w:ascii="Trebuchet MS" w:hAnsi="Trebuchet MS"/>
          <w:spacing w:val="-2"/>
          <w:w w:val="105"/>
        </w:rPr>
        <w:t>o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ganger</w:t>
      </w:r>
      <w:r>
        <w:rPr>
          <w:rFonts w:ascii="Trebuchet MS" w:hAnsi="Trebuchet MS"/>
          <w:b w:val="0"/>
        </w:rPr>
      </w:r>
    </w:p>
    <w:p>
      <w:pPr>
        <w:pStyle w:val="BodyText"/>
        <w:spacing w:line="292" w:lineRule="auto"/>
        <w:ind w:left="432" w:right="111"/>
        <w:jc w:val="left"/>
        <w:rPr>
          <w:b w:val="0"/>
          <w:bCs w:val="0"/>
        </w:rPr>
      </w:pPr>
      <w:r>
        <w:rPr>
          <w:w w:val="105"/>
        </w:rPr>
        <w:t>om</w:t>
      </w:r>
      <w:r>
        <w:rPr>
          <w:spacing w:val="-8"/>
          <w:w w:val="105"/>
        </w:rPr>
        <w:t> </w:t>
      </w:r>
      <w:r>
        <w:rPr>
          <w:w w:val="105"/>
        </w:rPr>
        <w:t>dagen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å</w:t>
      </w:r>
      <w:r>
        <w:rPr>
          <w:spacing w:val="-8"/>
          <w:w w:val="105"/>
        </w:rPr>
        <w:t> </w:t>
      </w:r>
      <w:r>
        <w:rPr>
          <w:w w:val="105"/>
        </w:rPr>
        <w:t>unngå</w:t>
      </w:r>
      <w:r>
        <w:rPr>
          <w:spacing w:val="22"/>
          <w:w w:val="108"/>
        </w:rPr>
        <w:t> </w:t>
      </w:r>
      <w:r>
        <w:rPr>
          <w:spacing w:val="-2"/>
          <w:w w:val="105"/>
        </w:rPr>
        <w:t>tannr</w:t>
      </w:r>
      <w:r>
        <w:rPr>
          <w:spacing w:val="-1"/>
          <w:w w:val="105"/>
        </w:rPr>
        <w:t>å</w:t>
      </w:r>
      <w:r>
        <w:rPr>
          <w:spacing w:val="-2"/>
          <w:w w:val="105"/>
        </w:rPr>
        <w:t>te.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before="0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w w:val="105"/>
          <w:sz w:val="32"/>
        </w:rPr>
        <w:t>Side</w:t>
      </w:r>
      <w:r>
        <w:rPr>
          <w:rFonts w:ascii="Trebuchet MS"/>
          <w:b/>
          <w:spacing w:val="-17"/>
          <w:w w:val="105"/>
          <w:sz w:val="32"/>
        </w:rPr>
        <w:t> </w:t>
      </w:r>
      <w:r>
        <w:rPr>
          <w:rFonts w:ascii="Trebuchet MS"/>
          <w:b/>
          <w:w w:val="105"/>
          <w:sz w:val="32"/>
        </w:rPr>
        <w:t>26</w:t>
      </w:r>
      <w:r>
        <w:rPr>
          <w:rFonts w:ascii="Trebuchet MS"/>
          <w:sz w:val="32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32"/>
          <w:szCs w:val="32"/>
        </w:rPr>
        <w:sectPr>
          <w:type w:val="continuous"/>
          <w:pgSz w:w="11910" w:h="16840"/>
          <w:pgMar w:top="420" w:bottom="0" w:left="460" w:right="1280"/>
          <w:cols w:num="3" w:equalWidth="0">
            <w:col w:w="3140" w:space="394"/>
            <w:col w:w="2972" w:space="599"/>
            <w:col w:w="306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28.011pt;margin-top:.000015pt;width:567.3pt;height:841.9pt;mso-position-horizontal-relative:page;mso-position-vertical-relative:page;z-index:-306040" coordorigin="560,0" coordsize="11346,16838">
            <v:shape style="position:absolute;left:8588;top:1320;width:9;height:14" type="#_x0000_t75" stroked="false">
              <v:imagedata r:id="rId37" o:title=""/>
            </v:shape>
            <v:shape style="position:absolute;left:3747;top:0;width:8158;height:16838" type="#_x0000_t75" stroked="false">
              <v:imagedata r:id="rId38" o:title=""/>
            </v:shape>
            <v:group style="position:absolute;left:4387;top:7434;width:12;height:2" coordorigin="4387,7434" coordsize="12,2">
              <v:shape style="position:absolute;left:4387;top:7434;width:12;height:2" coordorigin="4387,7434" coordsize="12,1" path="m4399,7434l4388,7435,4387,7435,4391,7435,4395,7434,4399,7434e" filled="false" stroked="false">
                <v:path arrowok="t"/>
              </v:shape>
            </v:group>
            <v:group style="position:absolute;left:9515;top:4746;width:1968;height:1967" coordorigin="9515,4746" coordsize="1968,1967">
              <v:shape style="position:absolute;left:9515;top:4746;width:1968;height:1967" coordorigin="9515,4746" coordsize="1968,1967" path="m10498,4746l10417,4749,10339,4759,10262,4774,10187,4796,10115,4823,10046,4856,9980,4893,9917,4936,9858,4983,9803,5034,9751,5089,9704,5149,9662,5211,9624,5278,9592,5347,9565,5419,9543,5493,9528,5570,9518,5649,9515,5729,9518,5810,9528,5889,9543,5966,9565,6040,9592,6112,9624,6181,9662,6247,9704,6310,9751,6369,9803,6425,9858,6476,9917,6523,9980,6565,10046,6603,10115,6636,10187,6663,10262,6684,10339,6700,10417,6710,10498,6713,10578,6711,10655,6703,10731,6689,10805,6669,10876,6643,10944,6613,11010,6577,11072,6536,11131,6491,11187,6442,11238,6388,11285,6331,11328,6270,11366,6205,11399,6138,11427,6068,11450,5995,11466,5920,11477,5842,11482,5763,11482,5752,11482,5741,11478,5649,11469,5570,11453,5493,11431,5418,11404,5346,11372,5277,11334,5211,11292,5148,11245,5089,11193,5034,11138,4983,11079,4936,11016,4893,10950,4856,10881,4823,10809,4796,10735,4775,10658,4759,10579,4749,10498,4746xe" filled="true" fillcolor="#e9521e" stroked="false">
                <v:path arrowok="t"/>
                <v:fill type="solid"/>
              </v:shape>
            </v:group>
            <v:group style="position:absolute;left:567;top:2211;width:10489;height:889" coordorigin="567,2211" coordsize="10489,889">
              <v:shape style="position:absolute;left:567;top:2211;width:10489;height:889" coordorigin="567,2211" coordsize="10489,889" path="m680,2211l617,2230,576,2280,567,2324,567,2986,586,3049,636,3090,680,3099,10942,3099,11005,3080,11046,3030,11055,2986,11055,2324,11036,2261,10986,2220,680,2211xe" filled="true" fillcolor="#e5aa00" stroked="false">
                <v:path arrowok="t"/>
                <v:fill type="solid"/>
              </v:shape>
            </v:group>
            <v:group style="position:absolute;left:567;top:3269;width:3346;height:5755" coordorigin="567,3269" coordsize="3346,5755">
              <v:shape style="position:absolute;left:567;top:3269;width:3346;height:5755" coordorigin="567,3269" coordsize="3346,5755" path="m680,3269l617,3289,576,3338,567,3382,567,8911,586,8974,636,9015,680,9024,3799,9024,3862,9004,3903,8955,3913,8911,3912,3382,3893,3319,3844,3278,680,3269xe" filled="true" fillcolor="#e5aa00" stroked="false">
                <v:path arrowok="t"/>
                <v:fill type="solid"/>
              </v:shape>
            </v:group>
            <v:group style="position:absolute;left:4138;top:3269;width:3346;height:5755" coordorigin="4138,3269" coordsize="3346,5755">
              <v:shape style="position:absolute;left:4138;top:3269;width:3346;height:5755" coordorigin="4138,3269" coordsize="3346,5755" path="m4252,3269l4188,3289,4147,3338,4138,3382,4138,8911,4158,8974,4207,9015,4251,9024,7370,9024,7434,9004,7475,8955,7484,8911,7484,3382,7465,3319,7415,3278,4252,3269xe" filled="true" fillcolor="#e5aa00" stroked="false">
                <v:path arrowok="t"/>
                <v:fill type="solid"/>
              </v:shape>
            </v:group>
            <v:group style="position:absolute;left:7710;top:3269;width:3346;height:5755" coordorigin="7710,3269" coordsize="3346,5755">
              <v:shape style="position:absolute;left:7710;top:3269;width:3346;height:5755" coordorigin="7710,3269" coordsize="3346,5755" path="m7823,3269l7760,3289,7719,3338,7710,3382,7710,8911,7729,8974,7779,9015,7822,9024,10942,9024,11005,9004,11046,8955,11055,8911,11055,3382,11036,3319,10986,3278,7823,3269xe" filled="true" fillcolor="#e5aa00" stroked="false">
                <v:path arrowok="t"/>
                <v:fill type="solid"/>
              </v:shape>
            </v:group>
            <v:group style="position:absolute;left:973;top:14830;width:2;height:2" coordorigin="973,14830" coordsize="2,2">
              <v:shape style="position:absolute;left:973;top:14830;width:2;height:2" coordorigin="973,14830" coordsize="1,2" path="m973,14830l974,14830,974,14831,973,14830e" filled="false" stroked="false">
                <v:path arrowok="t"/>
              </v:shape>
              <v:shape style="position:absolute;left:560;top:14673;width:1371;height:1496" type="#_x0000_t75" stroked="false">
                <v:imagedata r:id="rId39" o:title=""/>
              </v:shape>
            </v:group>
            <v:group style="position:absolute;left:1556;top:16001;width:5;height:8" coordorigin="1556,16001" coordsize="5,8">
              <v:shape style="position:absolute;left:1556;top:16001;width:5;height:8" coordorigin="1556,16001" coordsize="5,8" path="m1559,16005l1561,16009,1560,16007,1559,16005e" filled="false" stroked="false">
                <v:path arrowok="t"/>
              </v:shape>
              <v:shape style="position:absolute;left:1556;top:16001;width:5;height:8" coordorigin="1556,16001" coordsize="5,8" path="m1556,16001l1557,16002,1558,16004,1559,16005,1556,16001e" filled="false" stroked="false">
                <v:path arrowok="t"/>
              </v:shape>
            </v:group>
            <v:group style="position:absolute;left:1054;top:15125;width:167;height:166" coordorigin="1054,15125" coordsize="167,166">
              <v:shape style="position:absolute;left:1054;top:15125;width:167;height:166" coordorigin="1054,15125" coordsize="167,166" path="m1158,15125l1087,15142,1054,15190,1056,15217,1088,15273,1136,15290,1159,15287,1209,15249,1220,15208,1220,15206,1195,15146,1158,15125xe" filled="true" fillcolor="#e9521e" stroked="false">
                <v:path arrowok="t"/>
                <v:fill type="solid"/>
              </v:shape>
            </v:group>
            <v:group style="position:absolute;left:1451;top:15274;width:122;height:123" coordorigin="1451,15274" coordsize="122,123">
              <v:shape style="position:absolute;left:1451;top:15274;width:122;height:123" coordorigin="1451,15274" coordsize="122,123" path="m1519,15274l1495,15277,1474,15287,1460,15302,1451,15321,1454,15347,1462,15369,1476,15384,1493,15394,1511,15396,1534,15392,1552,15381,1565,15364,1572,15343,1573,15335,1569,15313,1557,15294,1541,15281,1519,15274xe" filled="true" fillcolor="#31276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620" w:lineRule="exact" w:before="190"/>
        <w:ind w:left="106" w:right="3853" w:firstLine="0"/>
        <w:jc w:val="left"/>
        <w:rPr>
          <w:rFonts w:ascii="Trebuchet MS" w:hAnsi="Trebuchet MS" w:cs="Trebuchet MS" w:eastAsia="Trebuchet MS"/>
          <w:sz w:val="54"/>
          <w:szCs w:val="54"/>
        </w:rPr>
      </w:pPr>
      <w:r>
        <w:rPr>
          <w:rFonts w:ascii="Trebuchet MS" w:hAnsi="Trebuchet MS"/>
          <w:b/>
          <w:color w:val="302A64"/>
          <w:w w:val="105"/>
          <w:sz w:val="54"/>
        </w:rPr>
        <w:t>e-Bug</w:t>
      </w:r>
      <w:r>
        <w:rPr>
          <w:rFonts w:ascii="Trebuchet MS" w:hAnsi="Trebuchet MS"/>
          <w:b/>
          <w:color w:val="302A64"/>
          <w:spacing w:val="-30"/>
          <w:w w:val="105"/>
          <w:sz w:val="54"/>
        </w:rPr>
        <w:t> </w:t>
      </w:r>
      <w:r>
        <w:rPr>
          <w:rFonts w:ascii="Trebuchet MS" w:hAnsi="Trebuchet MS"/>
          <w:b/>
          <w:color w:val="302A64"/>
          <w:w w:val="105"/>
          <w:sz w:val="54"/>
        </w:rPr>
        <w:t>har</w:t>
      </w:r>
      <w:r>
        <w:rPr>
          <w:rFonts w:ascii="Trebuchet MS" w:hAnsi="Trebuchet MS"/>
          <w:b/>
          <w:color w:val="302A64"/>
          <w:spacing w:val="-44"/>
          <w:w w:val="105"/>
          <w:sz w:val="54"/>
        </w:rPr>
        <w:t> </w:t>
      </w:r>
      <w:r>
        <w:rPr>
          <w:rFonts w:ascii="Trebuchet MS" w:hAnsi="Trebuchet MS"/>
          <w:b/>
          <w:color w:val="302A64"/>
          <w:w w:val="105"/>
          <w:sz w:val="54"/>
        </w:rPr>
        <w:t>blitt</w:t>
      </w:r>
      <w:r>
        <w:rPr>
          <w:rFonts w:ascii="Trebuchet MS" w:hAnsi="Trebuchet MS"/>
          <w:b/>
          <w:color w:val="302A64"/>
          <w:spacing w:val="-29"/>
          <w:w w:val="105"/>
          <w:sz w:val="54"/>
        </w:rPr>
        <w:t> </w:t>
      </w:r>
      <w:r>
        <w:rPr>
          <w:rFonts w:ascii="Trebuchet MS" w:hAnsi="Trebuchet MS"/>
          <w:b/>
          <w:color w:val="302A64"/>
          <w:spacing w:val="-1"/>
          <w:w w:val="105"/>
          <w:sz w:val="54"/>
        </w:rPr>
        <w:t>utvikle</w:t>
      </w:r>
      <w:r>
        <w:rPr>
          <w:rFonts w:ascii="Trebuchet MS" w:hAnsi="Trebuchet MS"/>
          <w:b/>
          <w:color w:val="302A64"/>
          <w:spacing w:val="-2"/>
          <w:w w:val="105"/>
          <w:sz w:val="54"/>
        </w:rPr>
        <w:t>t</w:t>
      </w:r>
      <w:r>
        <w:rPr>
          <w:rFonts w:ascii="Trebuchet MS" w:hAnsi="Trebuchet MS"/>
          <w:b/>
          <w:color w:val="302A64"/>
          <w:spacing w:val="25"/>
          <w:w w:val="101"/>
          <w:sz w:val="54"/>
        </w:rPr>
        <w:t> </w:t>
      </w:r>
      <w:r>
        <w:rPr>
          <w:rFonts w:ascii="Trebuchet MS" w:hAnsi="Trebuchet MS"/>
          <w:b/>
          <w:color w:val="302A64"/>
          <w:spacing w:val="-6"/>
          <w:w w:val="105"/>
          <w:sz w:val="54"/>
        </w:rPr>
        <w:t>for</w:t>
      </w:r>
      <w:r>
        <w:rPr>
          <w:rFonts w:ascii="Trebuchet MS" w:hAnsi="Trebuchet MS"/>
          <w:b/>
          <w:color w:val="302A64"/>
          <w:spacing w:val="-61"/>
          <w:w w:val="105"/>
          <w:sz w:val="54"/>
        </w:rPr>
        <w:t> </w:t>
      </w:r>
      <w:r>
        <w:rPr>
          <w:rFonts w:ascii="Trebuchet MS" w:hAnsi="Trebuchet MS"/>
          <w:b/>
          <w:color w:val="302A64"/>
          <w:w w:val="105"/>
          <w:sz w:val="54"/>
        </w:rPr>
        <w:t>å</w:t>
      </w:r>
      <w:r>
        <w:rPr>
          <w:rFonts w:ascii="Trebuchet MS" w:hAnsi="Trebuchet MS"/>
          <w:b/>
          <w:color w:val="302A64"/>
          <w:spacing w:val="-48"/>
          <w:w w:val="105"/>
          <w:sz w:val="54"/>
        </w:rPr>
        <w:t> </w:t>
      </w:r>
      <w:r>
        <w:rPr>
          <w:rFonts w:ascii="Trebuchet MS" w:hAnsi="Trebuchet MS"/>
          <w:b/>
          <w:color w:val="302A64"/>
          <w:spacing w:val="-2"/>
          <w:w w:val="105"/>
          <w:sz w:val="54"/>
        </w:rPr>
        <w:t>levendeg</w:t>
      </w:r>
      <w:r>
        <w:rPr>
          <w:rFonts w:ascii="Trebuchet MS" w:hAnsi="Trebuchet MS"/>
          <w:b/>
          <w:color w:val="302A64"/>
          <w:spacing w:val="-3"/>
          <w:w w:val="105"/>
          <w:sz w:val="54"/>
        </w:rPr>
        <w:t>jør</w:t>
      </w:r>
      <w:r>
        <w:rPr>
          <w:rFonts w:ascii="Trebuchet MS" w:hAnsi="Trebuchet MS"/>
          <w:b/>
          <w:color w:val="302A64"/>
          <w:spacing w:val="-2"/>
          <w:w w:val="105"/>
          <w:sz w:val="54"/>
        </w:rPr>
        <w:t>e</w:t>
      </w:r>
      <w:r>
        <w:rPr>
          <w:rFonts w:ascii="Trebuchet MS" w:hAnsi="Trebuchet MS"/>
          <w:b/>
          <w:color w:val="302A64"/>
          <w:spacing w:val="27"/>
          <w:w w:val="105"/>
          <w:sz w:val="54"/>
        </w:rPr>
        <w:t> </w:t>
      </w:r>
      <w:r>
        <w:rPr>
          <w:rFonts w:ascii="Trebuchet MS" w:hAnsi="Trebuchet MS"/>
          <w:b/>
          <w:color w:val="302A64"/>
          <w:spacing w:val="-3"/>
          <w:w w:val="105"/>
          <w:sz w:val="54"/>
        </w:rPr>
        <w:t>mikr</w:t>
      </w:r>
      <w:r>
        <w:rPr>
          <w:rFonts w:ascii="Trebuchet MS" w:hAnsi="Trebuchet MS"/>
          <w:b/>
          <w:color w:val="302A64"/>
          <w:spacing w:val="-2"/>
          <w:w w:val="105"/>
          <w:sz w:val="54"/>
        </w:rPr>
        <w:t>ober</w:t>
      </w:r>
      <w:r>
        <w:rPr>
          <w:rFonts w:ascii="Trebuchet MS" w:hAnsi="Trebuchet MS"/>
          <w:b/>
          <w:color w:val="302A64"/>
          <w:spacing w:val="-75"/>
          <w:w w:val="105"/>
          <w:sz w:val="54"/>
        </w:rPr>
        <w:t> </w:t>
      </w:r>
      <w:r>
        <w:rPr>
          <w:rFonts w:ascii="Trebuchet MS" w:hAnsi="Trebuchet MS"/>
          <w:b/>
          <w:color w:val="302A64"/>
          <w:w w:val="105"/>
          <w:sz w:val="54"/>
        </w:rPr>
        <w:t>og</w:t>
      </w:r>
      <w:r>
        <w:rPr>
          <w:rFonts w:ascii="Trebuchet MS" w:hAnsi="Trebuchet MS"/>
          <w:b/>
          <w:color w:val="302A64"/>
          <w:spacing w:val="-63"/>
          <w:w w:val="105"/>
          <w:sz w:val="54"/>
        </w:rPr>
        <w:t> </w:t>
      </w:r>
      <w:r>
        <w:rPr>
          <w:rFonts w:ascii="Trebuchet MS" w:hAnsi="Trebuchet MS"/>
          <w:b/>
          <w:color w:val="302A64"/>
          <w:spacing w:val="-1"/>
          <w:w w:val="105"/>
          <w:sz w:val="54"/>
        </w:rPr>
        <w:t>an</w:t>
      </w:r>
      <w:r>
        <w:rPr>
          <w:rFonts w:ascii="Trebuchet MS" w:hAnsi="Trebuchet MS"/>
          <w:b/>
          <w:color w:val="302A64"/>
          <w:spacing w:val="-2"/>
          <w:w w:val="105"/>
          <w:sz w:val="54"/>
        </w:rPr>
        <w:t>tibiotik</w:t>
      </w:r>
      <w:r>
        <w:rPr>
          <w:rFonts w:ascii="Trebuchet MS" w:hAnsi="Trebuchet MS"/>
          <w:b/>
          <w:color w:val="302A64"/>
          <w:spacing w:val="-1"/>
          <w:w w:val="105"/>
          <w:sz w:val="54"/>
        </w:rPr>
        <w:t>a</w:t>
      </w:r>
      <w:r>
        <w:rPr>
          <w:rFonts w:ascii="Trebuchet MS" w:hAnsi="Trebuchet MS"/>
          <w:b/>
          <w:color w:val="302A64"/>
          <w:spacing w:val="22"/>
          <w:w w:val="109"/>
          <w:sz w:val="54"/>
        </w:rPr>
        <w:t> </w:t>
      </w:r>
      <w:r>
        <w:rPr>
          <w:rFonts w:ascii="Trebuchet MS" w:hAnsi="Trebuchet MS"/>
          <w:b/>
          <w:color w:val="302A64"/>
          <w:w w:val="105"/>
          <w:sz w:val="54"/>
        </w:rPr>
        <w:t>i</w:t>
      </w:r>
      <w:r>
        <w:rPr>
          <w:rFonts w:ascii="Trebuchet MS" w:hAnsi="Trebuchet MS"/>
          <w:b/>
          <w:color w:val="302A64"/>
          <w:spacing w:val="-46"/>
          <w:w w:val="105"/>
          <w:sz w:val="54"/>
        </w:rPr>
        <w:t> </w:t>
      </w:r>
      <w:r>
        <w:rPr>
          <w:rFonts w:ascii="Trebuchet MS" w:hAnsi="Trebuchet MS"/>
          <w:b/>
          <w:color w:val="302A64"/>
          <w:w w:val="105"/>
          <w:sz w:val="54"/>
        </w:rPr>
        <w:t>barnas</w:t>
      </w:r>
      <w:r>
        <w:rPr>
          <w:rFonts w:ascii="Trebuchet MS" w:hAnsi="Trebuchet MS"/>
          <w:b/>
          <w:color w:val="302A64"/>
          <w:spacing w:val="-45"/>
          <w:w w:val="105"/>
          <w:sz w:val="54"/>
        </w:rPr>
        <w:t> </w:t>
      </w:r>
      <w:r>
        <w:rPr>
          <w:rFonts w:ascii="Trebuchet MS" w:hAnsi="Trebuchet MS"/>
          <w:b/>
          <w:color w:val="302A64"/>
          <w:spacing w:val="-2"/>
          <w:w w:val="105"/>
          <w:sz w:val="54"/>
        </w:rPr>
        <w:t>skole</w:t>
      </w:r>
      <w:r>
        <w:rPr>
          <w:rFonts w:ascii="Trebuchet MS" w:hAnsi="Trebuchet MS"/>
          <w:b/>
          <w:color w:val="302A64"/>
          <w:spacing w:val="-3"/>
          <w:w w:val="105"/>
          <w:sz w:val="54"/>
        </w:rPr>
        <w:t>miljø</w:t>
      </w:r>
      <w:r>
        <w:rPr>
          <w:rFonts w:ascii="Trebuchet MS" w:hAnsi="Trebuchet MS"/>
          <w:sz w:val="5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6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47" w:lineRule="auto" w:before="17"/>
        <w:ind w:left="850" w:right="3701" w:firstLine="0"/>
        <w:jc w:val="left"/>
        <w:rPr>
          <w:rFonts w:ascii="Trebuchet MS" w:hAnsi="Trebuchet MS" w:cs="Trebuchet MS" w:eastAsia="Trebuchet MS"/>
          <w:sz w:val="60"/>
          <w:szCs w:val="60"/>
        </w:rPr>
      </w:pPr>
      <w:r>
        <w:rPr>
          <w:rFonts w:ascii="Trebuchet MS" w:hAnsi="Trebuchet MS"/>
          <w:b/>
          <w:w w:val="105"/>
          <w:sz w:val="60"/>
        </w:rPr>
        <w:t>Barnehage</w:t>
      </w:r>
      <w:r>
        <w:rPr>
          <w:rFonts w:ascii="Trebuchet MS" w:hAnsi="Trebuchet MS"/>
          <w:b/>
          <w:spacing w:val="-104"/>
          <w:w w:val="105"/>
          <w:sz w:val="60"/>
        </w:rPr>
        <w:t> </w:t>
      </w:r>
      <w:r>
        <w:rPr>
          <w:rFonts w:ascii="Trebuchet MS" w:hAnsi="Trebuchet MS"/>
          <w:b/>
          <w:w w:val="105"/>
          <w:sz w:val="60"/>
        </w:rPr>
        <w:t>og</w:t>
      </w:r>
      <w:r>
        <w:rPr>
          <w:rFonts w:ascii="Trebuchet MS" w:hAnsi="Trebuchet MS"/>
          <w:b/>
          <w:spacing w:val="-104"/>
          <w:w w:val="105"/>
          <w:sz w:val="60"/>
        </w:rPr>
        <w:t> </w:t>
      </w:r>
      <w:r>
        <w:rPr>
          <w:rFonts w:ascii="Trebuchet MS" w:hAnsi="Trebuchet MS"/>
          <w:b/>
          <w:spacing w:val="-3"/>
          <w:w w:val="105"/>
          <w:sz w:val="60"/>
        </w:rPr>
        <w:t>1.-2.</w:t>
      </w:r>
      <w:r>
        <w:rPr>
          <w:rFonts w:ascii="Trebuchet MS" w:hAnsi="Trebuchet MS"/>
          <w:b/>
          <w:spacing w:val="-104"/>
          <w:w w:val="105"/>
          <w:sz w:val="60"/>
        </w:rPr>
        <w:t> </w:t>
      </w:r>
      <w:r>
        <w:rPr>
          <w:rFonts w:ascii="Trebuchet MS" w:hAnsi="Trebuchet MS"/>
          <w:b/>
          <w:w w:val="105"/>
          <w:sz w:val="60"/>
        </w:rPr>
        <w:t>trinn</w:t>
      </w:r>
      <w:r>
        <w:rPr>
          <w:rFonts w:ascii="Trebuchet MS" w:hAnsi="Trebuchet MS"/>
          <w:b/>
          <w:spacing w:val="22"/>
          <w:w w:val="99"/>
          <w:sz w:val="60"/>
        </w:rPr>
        <w:t> </w:t>
      </w:r>
      <w:r>
        <w:rPr>
          <w:rFonts w:ascii="Trebuchet MS" w:hAnsi="Trebuchet MS"/>
          <w:b/>
          <w:spacing w:val="-4"/>
          <w:w w:val="105"/>
          <w:sz w:val="60"/>
        </w:rPr>
        <w:t>Relevans</w:t>
      </w:r>
      <w:r>
        <w:rPr>
          <w:rFonts w:ascii="Trebuchet MS" w:hAnsi="Trebuchet MS"/>
          <w:b/>
          <w:spacing w:val="-22"/>
          <w:w w:val="105"/>
          <w:sz w:val="60"/>
        </w:rPr>
        <w:t> </w:t>
      </w:r>
      <w:r>
        <w:rPr>
          <w:rFonts w:ascii="Trebuchet MS" w:hAnsi="Trebuchet MS"/>
          <w:b/>
          <w:w w:val="105"/>
          <w:sz w:val="60"/>
        </w:rPr>
        <w:t>i</w:t>
      </w:r>
      <w:r>
        <w:rPr>
          <w:rFonts w:ascii="Trebuchet MS" w:hAnsi="Trebuchet MS"/>
          <w:b/>
          <w:spacing w:val="-22"/>
          <w:w w:val="105"/>
          <w:sz w:val="60"/>
        </w:rPr>
        <w:t> </w:t>
      </w:r>
      <w:r>
        <w:rPr>
          <w:rFonts w:ascii="Trebuchet MS" w:hAnsi="Trebuchet MS"/>
          <w:b/>
          <w:spacing w:val="-2"/>
          <w:w w:val="105"/>
          <w:sz w:val="60"/>
        </w:rPr>
        <w:t>læreplanen</w:t>
      </w:r>
      <w:r>
        <w:rPr>
          <w:rFonts w:ascii="Trebuchet MS" w:hAnsi="Trebuchet MS"/>
          <w:sz w:val="6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2"/>
          <w:szCs w:val="22"/>
        </w:rPr>
        <w:sectPr>
          <w:pgSz w:w="11910" w:h="16840"/>
          <w:pgMar w:top="0" w:bottom="0" w:left="0" w:right="420"/>
        </w:sectPr>
      </w:pPr>
    </w:p>
    <w:p>
      <w:pPr>
        <w:spacing w:line="258" w:lineRule="auto" w:before="55"/>
        <w:ind w:left="1176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1"/>
          <w:w w:val="105"/>
          <w:sz w:val="32"/>
        </w:rPr>
        <w:t>Spredning</w:t>
      </w:r>
      <w:r>
        <w:rPr>
          <w:rFonts w:ascii="Trebuchet MS"/>
          <w:b/>
          <w:spacing w:val="24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1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in</w:t>
      </w:r>
      <w:r>
        <w:rPr>
          <w:rFonts w:ascii="Trebuchet MS"/>
          <w:b/>
          <w:spacing w:val="-2"/>
          <w:w w:val="105"/>
          <w:sz w:val="32"/>
        </w:rPr>
        <w:t>f</w:t>
      </w:r>
      <w:r>
        <w:rPr>
          <w:rFonts w:ascii="Trebuchet MS"/>
          <w:b/>
          <w:spacing w:val="-3"/>
          <w:w w:val="105"/>
          <w:sz w:val="32"/>
        </w:rPr>
        <w:t>eksjon</w:t>
      </w:r>
      <w:r>
        <w:rPr>
          <w:rFonts w:ascii="Trebuchet MS"/>
          <w:sz w:val="32"/>
        </w:rPr>
      </w:r>
    </w:p>
    <w:p>
      <w:pPr>
        <w:spacing w:line="258" w:lineRule="auto" w:before="113"/>
        <w:ind w:left="1176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86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1</w:t>
      </w:r>
      <w:r>
        <w:rPr>
          <w:rFonts w:ascii="Trebuchet MS" w:hAnsi="Trebuchet MS" w:cs="Trebuchet MS" w:eastAsia="Trebuchet MS"/>
          <w:b/>
          <w:bCs/>
          <w:spacing w:val="-85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30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Håndh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giene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spacing w:line="292" w:lineRule="auto" w:before="128"/>
        <w:ind w:left="1176" w:right="84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2"/>
          <w:w w:val="105"/>
          <w:sz w:val="24"/>
        </w:rPr>
        <w:t>Grunnl</w:t>
      </w:r>
      <w:r>
        <w:rPr>
          <w:rFonts w:ascii="Trebuchet MS"/>
          <w:b/>
          <w:i/>
          <w:spacing w:val="-1"/>
          <w:w w:val="105"/>
          <w:sz w:val="24"/>
        </w:rPr>
        <w:t>eggende</w:t>
      </w:r>
      <w:r>
        <w:rPr>
          <w:rFonts w:ascii="Trebuchet MS"/>
          <w:b/>
          <w:i/>
          <w:spacing w:val="22"/>
          <w:w w:val="106"/>
          <w:sz w:val="24"/>
        </w:rPr>
        <w:t> </w:t>
      </w:r>
      <w:r>
        <w:rPr>
          <w:rFonts w:ascii="Trebuchet MS"/>
          <w:b/>
          <w:i/>
          <w:spacing w:val="-3"/>
          <w:w w:val="105"/>
          <w:sz w:val="24"/>
        </w:rPr>
        <w:t>ferdigheter:</w:t>
      </w:r>
      <w:r>
        <w:rPr>
          <w:rFonts w:ascii="Trebuchet MS"/>
          <w:b/>
          <w:i/>
          <w:spacing w:val="28"/>
          <w:w w:val="89"/>
          <w:sz w:val="24"/>
        </w:rPr>
        <w:t> </w:t>
      </w:r>
      <w:r>
        <w:rPr>
          <w:rFonts w:ascii="Trebuchet MS"/>
          <w:b/>
          <w:spacing w:val="-5"/>
          <w:w w:val="105"/>
          <w:sz w:val="24"/>
        </w:rPr>
        <w:t>L</w:t>
      </w:r>
      <w:r>
        <w:rPr>
          <w:rFonts w:ascii="Trebuchet MS"/>
          <w:b/>
          <w:spacing w:val="-6"/>
          <w:w w:val="105"/>
          <w:sz w:val="24"/>
        </w:rPr>
        <w:t>ytte</w:t>
      </w:r>
      <w:r>
        <w:rPr>
          <w:rFonts w:ascii="Trebuchet MS"/>
          <w:b/>
          <w:spacing w:val="-7"/>
          <w:w w:val="105"/>
          <w:sz w:val="24"/>
        </w:rPr>
        <w:t> </w:t>
      </w:r>
      <w:r>
        <w:rPr>
          <w:rFonts w:ascii="Trebuchet MS"/>
          <w:b/>
          <w:w w:val="105"/>
          <w:sz w:val="24"/>
        </w:rPr>
        <w:t>og</w:t>
      </w:r>
      <w:r>
        <w:rPr>
          <w:rFonts w:ascii="Trebuchet MS"/>
          <w:b/>
          <w:spacing w:val="20"/>
          <w:w w:val="116"/>
          <w:sz w:val="24"/>
        </w:rPr>
        <w:t> </w:t>
      </w:r>
      <w:r>
        <w:rPr>
          <w:rFonts w:ascii="Trebuchet MS"/>
          <w:b/>
          <w:spacing w:val="-1"/>
          <w:w w:val="105"/>
          <w:sz w:val="24"/>
        </w:rPr>
        <w:t>oppmerksomhe</w:t>
      </w:r>
      <w:r>
        <w:rPr>
          <w:rFonts w:ascii="Trebuchet MS"/>
          <w:b/>
          <w:spacing w:val="-2"/>
          <w:w w:val="105"/>
          <w:sz w:val="24"/>
        </w:rPr>
        <w:t>t</w:t>
      </w:r>
      <w:r>
        <w:rPr>
          <w:rFonts w:ascii="Trebuchet MS"/>
          <w:sz w:val="24"/>
        </w:rPr>
      </w:r>
    </w:p>
    <w:p>
      <w:pPr>
        <w:pStyle w:val="BodyText"/>
        <w:spacing w:line="366" w:lineRule="auto" w:before="85"/>
        <w:ind w:left="1176" w:right="847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2"/>
          <w:w w:val="105"/>
        </w:rPr>
        <w:t>F</w:t>
      </w:r>
      <w:r>
        <w:rPr>
          <w:spacing w:val="-1"/>
          <w:w w:val="105"/>
        </w:rPr>
        <w:t>orståelse</w:t>
      </w:r>
      <w:r>
        <w:rPr>
          <w:spacing w:val="21"/>
          <w:w w:val="105"/>
        </w:rPr>
        <w:t> </w:t>
      </w:r>
      <w:r>
        <w:rPr>
          <w:rFonts w:ascii="Trebuchet MS" w:hAnsi="Trebuchet MS"/>
          <w:spacing w:val="-1"/>
          <w:w w:val="105"/>
        </w:rPr>
        <w:t>Muntlig</w:t>
      </w:r>
      <w:r>
        <w:rPr>
          <w:rFonts w:ascii="Trebuchet MS" w:hAnsi="Trebuchet MS"/>
          <w:b w:val="0"/>
        </w:rPr>
      </w:r>
    </w:p>
    <w:p>
      <w:pPr>
        <w:spacing w:line="292" w:lineRule="auto" w:before="0"/>
        <w:ind w:left="117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2"/>
          <w:sz w:val="24"/>
        </w:rPr>
        <w:t>F</w:t>
      </w:r>
      <w:r>
        <w:rPr>
          <w:rFonts w:ascii="Trebuchet MS"/>
          <w:b/>
          <w:i/>
          <w:spacing w:val="-1"/>
          <w:sz w:val="24"/>
        </w:rPr>
        <w:t>olkehelse</w:t>
      </w:r>
      <w:r>
        <w:rPr>
          <w:rFonts w:ascii="Trebuchet MS"/>
          <w:b/>
          <w:i/>
          <w:spacing w:val="30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21"/>
          <w:w w:val="109"/>
          <w:sz w:val="24"/>
        </w:rPr>
        <w:t> </w:t>
      </w:r>
      <w:r>
        <w:rPr>
          <w:rFonts w:ascii="Trebuchet MS"/>
          <w:b/>
          <w:i/>
          <w:spacing w:val="-2"/>
          <w:sz w:val="24"/>
        </w:rPr>
        <w:t>liv</w:t>
      </w:r>
      <w:r>
        <w:rPr>
          <w:rFonts w:ascii="Trebuchet MS"/>
          <w:b/>
          <w:i/>
          <w:spacing w:val="-1"/>
          <w:sz w:val="24"/>
        </w:rPr>
        <w:t>smestring:</w:t>
      </w:r>
      <w:r>
        <w:rPr>
          <w:rFonts w:ascii="Trebuchet MS"/>
          <w:sz w:val="24"/>
        </w:rPr>
      </w:r>
    </w:p>
    <w:p>
      <w:pPr>
        <w:pStyle w:val="BodyText"/>
        <w:spacing w:line="240" w:lineRule="auto"/>
        <w:ind w:left="1176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26"/>
          <w:w w:val="110"/>
        </w:rPr>
        <w:t> </w:t>
      </w:r>
      <w:r>
        <w:rPr>
          <w:w w:val="110"/>
        </w:rPr>
        <w:t>og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egenomsor</w:t>
      </w:r>
      <w:r>
        <w:rPr>
          <w:spacing w:val="-1"/>
          <w:w w:val="110"/>
        </w:rPr>
        <w:t>g</w:t>
      </w:r>
      <w:r>
        <w:rPr>
          <w:b w:val="0"/>
        </w:rPr>
      </w:r>
    </w:p>
    <w:p>
      <w:pPr>
        <w:pStyle w:val="BodyText"/>
        <w:spacing w:line="292" w:lineRule="auto" w:before="146"/>
        <w:ind w:left="117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05"/>
        </w:rPr>
        <w:t>Samtale</w:t>
      </w:r>
      <w:r>
        <w:rPr>
          <w:spacing w:val="-19"/>
          <w:w w:val="105"/>
        </w:rPr>
        <w:t> </w:t>
      </w:r>
      <w:r>
        <w:rPr>
          <w:w w:val="105"/>
        </w:rPr>
        <w:t>om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orfor</w:t>
      </w:r>
      <w:r>
        <w:rPr>
          <w:spacing w:val="21"/>
        </w:rPr>
        <w:t> </w:t>
      </w:r>
      <w:r>
        <w:rPr>
          <w:w w:val="105"/>
        </w:rPr>
        <w:t>personlig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hy</w:t>
      </w:r>
      <w:r>
        <w:rPr>
          <w:spacing w:val="-2"/>
          <w:w w:val="105"/>
        </w:rPr>
        <w:t>giene</w:t>
      </w:r>
      <w:r>
        <w:rPr>
          <w:spacing w:val="-26"/>
          <w:w w:val="105"/>
        </w:rPr>
        <w:t> </w:t>
      </w:r>
      <w:r>
        <w:rPr>
          <w:w w:val="105"/>
        </w:rPr>
        <w:t>er</w:t>
      </w:r>
      <w:r>
        <w:rPr>
          <w:spacing w:val="25"/>
          <w:w w:val="98"/>
        </w:rPr>
        <w:t> </w:t>
      </w:r>
      <w:r>
        <w:rPr>
          <w:rFonts w:ascii="Trebuchet MS"/>
          <w:w w:val="105"/>
        </w:rPr>
        <w:t>viktig</w:t>
      </w:r>
      <w:r>
        <w:rPr>
          <w:rFonts w:ascii="Trebuchet MS"/>
          <w:b w:val="0"/>
        </w:rPr>
      </w:r>
    </w:p>
    <w:p>
      <w:pPr>
        <w:spacing w:line="292" w:lineRule="auto" w:before="85"/>
        <w:ind w:left="117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w w:val="105"/>
          <w:sz w:val="24"/>
        </w:rPr>
        <w:t>Demokr</w:t>
      </w:r>
      <w:r>
        <w:rPr>
          <w:rFonts w:ascii="Trebuchet MS"/>
          <w:b/>
          <w:i/>
          <w:spacing w:val="-2"/>
          <w:w w:val="105"/>
          <w:sz w:val="24"/>
        </w:rPr>
        <w:t>ati</w:t>
      </w:r>
      <w:r>
        <w:rPr>
          <w:rFonts w:ascii="Trebuchet MS"/>
          <w:b/>
          <w:i/>
          <w:spacing w:val="-58"/>
          <w:w w:val="105"/>
          <w:sz w:val="24"/>
        </w:rPr>
        <w:t> </w:t>
      </w:r>
      <w:r>
        <w:rPr>
          <w:rFonts w:ascii="Trebuchet MS"/>
          <w:b/>
          <w:i/>
          <w:w w:val="105"/>
          <w:sz w:val="24"/>
        </w:rPr>
        <w:t>og</w:t>
      </w:r>
      <w:r>
        <w:rPr>
          <w:rFonts w:ascii="Trebuchet MS"/>
          <w:b/>
          <w:i/>
          <w:spacing w:val="23"/>
          <w:w w:val="109"/>
          <w:sz w:val="24"/>
        </w:rPr>
        <w:t> </w:t>
      </w:r>
      <w:r>
        <w:rPr>
          <w:rFonts w:ascii="Trebuchet MS"/>
          <w:b/>
          <w:i/>
          <w:spacing w:val="-1"/>
          <w:sz w:val="24"/>
        </w:rPr>
        <w:t>medborgerskap:</w:t>
      </w:r>
      <w:r>
        <w:rPr>
          <w:rFonts w:ascii="Trebuchet MS"/>
          <w:sz w:val="24"/>
        </w:rPr>
      </w:r>
    </w:p>
    <w:p>
      <w:pPr>
        <w:pStyle w:val="BodyText"/>
        <w:spacing w:line="292" w:lineRule="auto" w:before="85"/>
        <w:ind w:left="1176" w:right="0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elles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ansv</w:t>
      </w:r>
      <w:r>
        <w:rPr>
          <w:spacing w:val="-3"/>
          <w:w w:val="105"/>
        </w:rPr>
        <w:t>ar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6"/>
          <w:w w:val="105"/>
        </w:rPr>
        <w:t> </w:t>
      </w:r>
      <w:r>
        <w:rPr>
          <w:w w:val="105"/>
        </w:rPr>
        <w:t>å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29"/>
          <w:w w:val="104"/>
        </w:rPr>
        <w:t> </w:t>
      </w:r>
      <w:r>
        <w:rPr>
          <w:w w:val="105"/>
        </w:rPr>
        <w:t>hender</w:t>
      </w:r>
      <w:r>
        <w:rPr>
          <w:spacing w:val="-22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sørge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2"/>
          <w:w w:val="105"/>
        </w:rPr>
        <w:t> </w:t>
      </w:r>
      <w:r>
        <w:rPr>
          <w:w w:val="105"/>
        </w:rPr>
        <w:t>å</w:t>
      </w:r>
      <w:r>
        <w:rPr>
          <w:spacing w:val="25"/>
          <w:w w:val="107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41"/>
          <w:w w:val="105"/>
        </w:rPr>
        <w:t> </w:t>
      </w:r>
      <w:r>
        <w:rPr>
          <w:spacing w:val="-2"/>
          <w:w w:val="105"/>
        </w:rPr>
        <w:t>smitt</w:t>
      </w:r>
      <w:r>
        <w:rPr>
          <w:spacing w:val="-1"/>
          <w:w w:val="105"/>
        </w:rPr>
        <w:t>e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andr</w:t>
      </w:r>
      <w:r>
        <w:rPr>
          <w:spacing w:val="-2"/>
          <w:w w:val="105"/>
        </w:rPr>
        <w:t>e</w:t>
      </w:r>
      <w:r>
        <w:rPr>
          <w:b w:val="0"/>
        </w:rPr>
      </w:r>
    </w:p>
    <w:p>
      <w:pPr>
        <w:spacing w:line="292" w:lineRule="auto" w:before="85"/>
        <w:ind w:left="117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i/>
          <w:spacing w:val="-2"/>
          <w:w w:val="105"/>
          <w:sz w:val="24"/>
        </w:rPr>
        <w:t>Kunst</w:t>
      </w:r>
      <w:r>
        <w:rPr>
          <w:rFonts w:ascii="Trebuchet MS" w:hAnsi="Trebuchet MS"/>
          <w:b/>
          <w:i/>
          <w:spacing w:val="-54"/>
          <w:w w:val="105"/>
          <w:sz w:val="24"/>
        </w:rPr>
        <w:t> </w:t>
      </w:r>
      <w:r>
        <w:rPr>
          <w:rFonts w:ascii="Trebuchet MS" w:hAnsi="Trebuchet MS"/>
          <w:b/>
          <w:i/>
          <w:w w:val="105"/>
          <w:sz w:val="24"/>
        </w:rPr>
        <w:t>og</w:t>
      </w:r>
      <w:r>
        <w:rPr>
          <w:rFonts w:ascii="Trebuchet MS" w:hAnsi="Trebuchet MS"/>
          <w:b/>
          <w:i/>
          <w:spacing w:val="-54"/>
          <w:w w:val="105"/>
          <w:sz w:val="24"/>
        </w:rPr>
        <w:t> </w:t>
      </w:r>
      <w:r>
        <w:rPr>
          <w:rFonts w:ascii="Trebuchet MS" w:hAnsi="Trebuchet MS"/>
          <w:b/>
          <w:i/>
          <w:spacing w:val="-1"/>
          <w:w w:val="105"/>
          <w:sz w:val="24"/>
        </w:rPr>
        <w:t>håndv</w:t>
      </w:r>
      <w:r>
        <w:rPr>
          <w:rFonts w:ascii="Trebuchet MS" w:hAnsi="Trebuchet MS"/>
          <w:b/>
          <w:i/>
          <w:spacing w:val="-2"/>
          <w:w w:val="105"/>
          <w:sz w:val="24"/>
        </w:rPr>
        <w:t>erk:</w:t>
      </w:r>
      <w:r>
        <w:rPr>
          <w:rFonts w:ascii="Trebuchet MS" w:hAnsi="Trebuchet MS"/>
          <w:b/>
          <w:i/>
          <w:spacing w:val="29"/>
          <w:w w:val="93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Utf</w:t>
      </w:r>
      <w:r>
        <w:rPr>
          <w:rFonts w:ascii="Trebuchet MS" w:hAnsi="Trebuchet MS"/>
          <w:b/>
          <w:spacing w:val="-3"/>
          <w:w w:val="105"/>
          <w:sz w:val="24"/>
        </w:rPr>
        <w:t>orsk</w:t>
      </w:r>
      <w:r>
        <w:rPr>
          <w:rFonts w:ascii="Trebuchet MS" w:hAnsi="Trebuchet MS"/>
          <w:b/>
          <w:spacing w:val="-2"/>
          <w:w w:val="105"/>
          <w:sz w:val="24"/>
        </w:rPr>
        <w:t>e</w:t>
      </w:r>
      <w:r>
        <w:rPr>
          <w:rFonts w:ascii="Trebuchet MS" w:hAnsi="Trebuchet MS"/>
          <w:b/>
          <w:spacing w:val="-17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-17"/>
          <w:w w:val="105"/>
          <w:sz w:val="24"/>
        </w:rPr>
        <w:t> </w:t>
      </w:r>
      <w:r>
        <w:rPr>
          <w:rFonts w:ascii="Trebuchet MS" w:hAnsi="Trebuchet MS"/>
          <w:b/>
          <w:spacing w:val="-3"/>
          <w:w w:val="105"/>
          <w:sz w:val="24"/>
        </w:rPr>
        <w:t>bruk</w:t>
      </w:r>
      <w:r>
        <w:rPr>
          <w:rFonts w:ascii="Trebuchet MS" w:hAnsi="Trebuchet MS"/>
          <w:b/>
          <w:spacing w:val="-2"/>
          <w:w w:val="105"/>
          <w:sz w:val="24"/>
        </w:rPr>
        <w:t>e</w:t>
      </w:r>
      <w:r>
        <w:rPr>
          <w:rFonts w:ascii="Trebuchet MS" w:hAnsi="Trebuchet MS"/>
          <w:b/>
          <w:spacing w:val="-17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media</w:t>
      </w:r>
      <w:r>
        <w:rPr>
          <w:rFonts w:ascii="Trebuchet MS" w:hAnsi="Trebuchet MS"/>
          <w:b/>
          <w:spacing w:val="2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-27"/>
          <w:w w:val="105"/>
          <w:sz w:val="24"/>
        </w:rPr>
        <w:t> </w:t>
      </w:r>
      <w:r>
        <w:rPr>
          <w:rFonts w:ascii="Trebuchet MS" w:hAnsi="Trebuchet MS"/>
          <w:b/>
          <w:spacing w:val="-1"/>
          <w:w w:val="105"/>
          <w:sz w:val="24"/>
        </w:rPr>
        <w:t>ma</w:t>
      </w:r>
      <w:r>
        <w:rPr>
          <w:rFonts w:ascii="Trebuchet MS" w:hAnsi="Trebuchet MS"/>
          <w:b/>
          <w:spacing w:val="-2"/>
          <w:w w:val="105"/>
          <w:sz w:val="24"/>
        </w:rPr>
        <w:t>terialer</w:t>
      </w:r>
      <w:r>
        <w:rPr>
          <w:rFonts w:ascii="Trebuchet MS" w:hAnsi="Trebuchet MS"/>
          <w:sz w:val="24"/>
        </w:rPr>
      </w:r>
    </w:p>
    <w:p>
      <w:pPr>
        <w:spacing w:line="258" w:lineRule="auto" w:before="55"/>
        <w:ind w:left="654" w:right="3811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32"/>
        </w:rPr>
        <w:t>Spredning</w:t>
      </w:r>
      <w:r>
        <w:rPr>
          <w:rFonts w:ascii="Trebuchet MS"/>
          <w:b/>
          <w:spacing w:val="24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2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in</w:t>
      </w:r>
      <w:r>
        <w:rPr>
          <w:rFonts w:ascii="Trebuchet MS"/>
          <w:b/>
          <w:spacing w:val="-2"/>
          <w:w w:val="105"/>
          <w:sz w:val="32"/>
        </w:rPr>
        <w:t>f</w:t>
      </w:r>
      <w:r>
        <w:rPr>
          <w:rFonts w:ascii="Trebuchet MS"/>
          <w:b/>
          <w:spacing w:val="-3"/>
          <w:w w:val="105"/>
          <w:sz w:val="32"/>
        </w:rPr>
        <w:t>eksjon</w:t>
      </w:r>
      <w:r>
        <w:rPr>
          <w:rFonts w:ascii="Trebuchet MS"/>
          <w:sz w:val="32"/>
        </w:rPr>
      </w:r>
    </w:p>
    <w:p>
      <w:pPr>
        <w:spacing w:line="258" w:lineRule="auto" w:before="113"/>
        <w:ind w:left="654" w:right="3811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/>
        <w:pict>
          <v:group style="position:absolute;margin-left:399.650024pt;margin-top:-54.203674pt;width:167.3pt;height:493.9pt;mso-position-horizontal-relative:page;mso-position-vertical-relative:paragraph;z-index:1504" coordorigin="7993,-1084" coordsize="3346,9878">
            <v:group style="position:absolute;left:7993;top:-1084;width:3346;height:9878" coordorigin="7993,-1084" coordsize="3346,9878">
              <v:shape style="position:absolute;left:7993;top:-1084;width:3346;height:9878" coordorigin="7993,-1084" coordsize="3346,9878" path="m8106,-1084l8043,-1065,8002,-1015,7993,-971,7993,8681,8012,8744,8062,8785,8106,8794,11225,8794,11288,8774,11330,8725,11339,8681,11339,-971,11319,-1034,11270,-1075,8106,-1084xe" filled="true" fillcolor="#e5aa00" stroked="false">
                <v:path arrowok="t"/>
                <v:fill type="solid"/>
              </v:shape>
              <v:shape style="position:absolute;left:7993;top:-1084;width:3346;height:9878" type="#_x0000_t202" filled="false" stroked="false">
                <v:textbox inset="0,0,0,0">
                  <w:txbxContent>
                    <w:p>
                      <w:pPr>
                        <w:spacing w:line="258" w:lineRule="auto" w:before="283"/>
                        <w:ind w:left="260" w:right="703" w:firstLine="0"/>
                        <w:jc w:val="left"/>
                        <w:rPr>
                          <w:rFonts w:ascii="Trebuchet MS" w:hAnsi="Trebuchet MS" w:cs="Trebuchet MS" w:eastAsia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105"/>
                          <w:sz w:val="32"/>
                        </w:rPr>
                        <w:t>For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32"/>
                        </w:rPr>
                        <w:t>eb</w:t>
                      </w:r>
                      <w:r>
                        <w:rPr>
                          <w:rFonts w:ascii="Trebuchet MS"/>
                          <w:b/>
                          <w:spacing w:val="-4"/>
                          <w:w w:val="105"/>
                          <w:sz w:val="32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32"/>
                        </w:rPr>
                        <w:t>gging</w:t>
                      </w:r>
                      <w:r>
                        <w:rPr>
                          <w:rFonts w:ascii="Trebuchet MS"/>
                          <w:b/>
                          <w:spacing w:val="52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32"/>
                        </w:rPr>
                        <w:t>av</w:t>
                      </w:r>
                      <w:r>
                        <w:rPr>
                          <w:rFonts w:ascii="Trebuchet MS"/>
                          <w:b/>
                          <w:spacing w:val="23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32"/>
                        </w:rPr>
                        <w:t>in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32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32"/>
                        </w:rPr>
                        <w:t>eksjoner</w:t>
                      </w:r>
                      <w:r>
                        <w:rPr>
                          <w:rFonts w:ascii="Trebuchet MS"/>
                          <w:sz w:val="32"/>
                        </w:rPr>
                      </w:r>
                    </w:p>
                    <w:p>
                      <w:pPr>
                        <w:spacing w:line="258" w:lineRule="auto" w:before="113"/>
                        <w:ind w:left="260" w:right="1491" w:firstLine="0"/>
                        <w:jc w:val="left"/>
                        <w:rPr>
                          <w:rFonts w:ascii="Trebuchet MS" w:hAnsi="Trebuchet MS" w:cs="Trebuchet MS" w:eastAsia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15"/>
                          <w:sz w:val="32"/>
                          <w:szCs w:val="32"/>
                        </w:rPr>
                        <w:t>Time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83"/>
                          <w:w w:val="11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15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82"/>
                          <w:w w:val="11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40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6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38"/>
                          <w:w w:val="105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05"/>
                          <w:sz w:val="32"/>
                          <w:szCs w:val="32"/>
                        </w:rPr>
                        <w:t>annhelse</w:t>
                      </w:r>
                      <w:r>
                        <w:rPr>
                          <w:rFonts w:ascii="Trebuchet MS" w:hAnsi="Trebuchet MS" w:cs="Trebuchet MS" w:eastAsia="Trebuchet MS"/>
                          <w:sz w:val="32"/>
                          <w:szCs w:val="32"/>
                        </w:rPr>
                      </w:r>
                    </w:p>
                    <w:p>
                      <w:pPr>
                        <w:spacing w:line="292" w:lineRule="auto" w:before="128"/>
                        <w:ind w:left="260" w:right="1171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i/>
                          <w:spacing w:val="-2"/>
                          <w:w w:val="105"/>
                          <w:sz w:val="24"/>
                        </w:rPr>
                        <w:t>Grunnl</w:t>
                      </w:r>
                      <w:r>
                        <w:rPr>
                          <w:rFonts w:ascii="Trebuchet MS"/>
                          <w:b/>
                          <w:i/>
                          <w:spacing w:val="-1"/>
                          <w:w w:val="105"/>
                          <w:sz w:val="24"/>
                        </w:rPr>
                        <w:t>eggende</w:t>
                      </w:r>
                      <w:r>
                        <w:rPr>
                          <w:rFonts w:ascii="Trebuchet MS"/>
                          <w:b/>
                          <w:i/>
                          <w:spacing w:val="22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pacing w:val="-3"/>
                          <w:w w:val="105"/>
                          <w:sz w:val="24"/>
                        </w:rPr>
                        <w:t>ferdigheter:</w:t>
                      </w:r>
                      <w:r>
                        <w:rPr>
                          <w:rFonts w:ascii="Trebuchet MS"/>
                          <w:b/>
                          <w:i/>
                          <w:spacing w:val="28"/>
                          <w:w w:val="8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5"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spacing w:val="-6"/>
                          <w:w w:val="105"/>
                          <w:sz w:val="24"/>
                        </w:rPr>
                        <w:t>ytte</w:t>
                      </w:r>
                      <w:r>
                        <w:rPr>
                          <w:rFonts w:ascii="Trebuchet MS"/>
                          <w:b/>
                          <w:spacing w:val="-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/>
                          <w:b/>
                          <w:spacing w:val="20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oppmerksomhe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line="366" w:lineRule="auto" w:before="85"/>
                        <w:ind w:left="260" w:right="152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F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orståelse</w:t>
                      </w:r>
                      <w:r>
                        <w:rPr>
                          <w:rFonts w:ascii="Trebuchet MS" w:hAnsi="Trebuchet MS"/>
                          <w:b/>
                          <w:spacing w:val="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Muntlig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0"/>
                        <w:ind w:left="260" w:right="152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i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olkehelse</w:t>
                      </w:r>
                      <w:r>
                        <w:rPr>
                          <w:rFonts w:ascii="Trebuchet MS"/>
                          <w:b/>
                          <w:i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z w:val="24"/>
                        </w:rPr>
                        <w:t>og</w:t>
                      </w:r>
                      <w:r>
                        <w:rPr>
                          <w:rFonts w:ascii="Trebuchet MS"/>
                          <w:b/>
                          <w:i/>
                          <w:spacing w:val="21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pacing w:val="-2"/>
                          <w:sz w:val="24"/>
                        </w:rPr>
                        <w:t>liv</w:t>
                      </w: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smestring: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before="0"/>
                        <w:ind w:left="260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10"/>
                          <w:sz w:val="24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0"/>
                          <w:sz w:val="24"/>
                        </w:rPr>
                        <w:t>else</w:t>
                      </w:r>
                      <w:r>
                        <w:rPr>
                          <w:rFonts w:ascii="Trebuchet MS"/>
                          <w:b/>
                          <w:spacing w:val="-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10"/>
                          <w:sz w:val="24"/>
                        </w:rPr>
                        <w:t>og</w:t>
                      </w:r>
                      <w:r>
                        <w:rPr>
                          <w:rFonts w:ascii="Trebuchet MS"/>
                          <w:b/>
                          <w:spacing w:val="-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0"/>
                          <w:sz w:val="24"/>
                        </w:rPr>
                        <w:t>egenomsor</w:t>
                      </w:r>
                      <w:r>
                        <w:rPr>
                          <w:rFonts w:ascii="Trebuchet MS"/>
                          <w:b/>
                          <w:spacing w:val="-1"/>
                          <w:w w:val="110"/>
                          <w:sz w:val="24"/>
                        </w:rPr>
                        <w:t>g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146"/>
                        <w:ind w:left="260" w:right="534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Samtale</w:t>
                      </w:r>
                      <w:r>
                        <w:rPr>
                          <w:rFonts w:ascii="Trebuchet MS"/>
                          <w:b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om</w:t>
                      </w:r>
                      <w:r>
                        <w:rPr>
                          <w:rFonts w:ascii="Trebuchet MS"/>
                          <w:b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w w:val="105"/>
                          <w:sz w:val="24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rebuchet MS"/>
                          <w:b/>
                          <w:spacing w:val="-4"/>
                          <w:w w:val="105"/>
                          <w:sz w:val="24"/>
                        </w:rPr>
                        <w:t>orfor</w:t>
                      </w:r>
                      <w:r>
                        <w:rPr>
                          <w:rFonts w:ascii="Trebuchet MS"/>
                          <w:b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munnh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giene</w:t>
                      </w:r>
                      <w:r>
                        <w:rPr>
                          <w:rFonts w:ascii="Trebuchet MS"/>
                          <w:b/>
                          <w:spacing w:val="-4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er</w:t>
                      </w:r>
                      <w:r>
                        <w:rPr>
                          <w:rFonts w:ascii="Trebuchet MS"/>
                          <w:b/>
                          <w:spacing w:val="-5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>viktig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85"/>
                        <w:ind w:left="260" w:right="243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i/>
                          <w:spacing w:val="-2"/>
                          <w:w w:val="105"/>
                          <w:sz w:val="24"/>
                        </w:rPr>
                        <w:t>Kunst</w:t>
                      </w:r>
                      <w:r>
                        <w:rPr>
                          <w:rFonts w:ascii="Trebuchet MS" w:hAnsi="Trebuchet MS"/>
                          <w:b/>
                          <w:i/>
                          <w:spacing w:val="-5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i/>
                          <w:spacing w:val="-5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spacing w:val="-1"/>
                          <w:w w:val="105"/>
                          <w:sz w:val="24"/>
                        </w:rPr>
                        <w:t>håndv</w:t>
                      </w:r>
                      <w:r>
                        <w:rPr>
                          <w:rFonts w:ascii="Trebuchet MS" w:hAnsi="Trebuchet MS"/>
                          <w:b/>
                          <w:i/>
                          <w:spacing w:val="-2"/>
                          <w:w w:val="105"/>
                          <w:sz w:val="24"/>
                        </w:rPr>
                        <w:t>erk:</w:t>
                      </w:r>
                      <w:r>
                        <w:rPr>
                          <w:rFonts w:ascii="Trebuchet MS" w:hAnsi="Trebuchet MS"/>
                          <w:b/>
                          <w:i/>
                          <w:spacing w:val="29"/>
                          <w:w w:val="93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Utf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orsk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bruk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media</w:t>
                      </w:r>
                      <w:r>
                        <w:rPr>
                          <w:rFonts w:ascii="Trebuchet MS" w:hAnsi="Trebuchet MS"/>
                          <w:b/>
                          <w:spacing w:val="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2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ma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terialer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79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2</w:t>
      </w:r>
      <w:r>
        <w:rPr>
          <w:rFonts w:ascii="Trebuchet MS" w:hAnsi="Trebuchet MS" w:cs="Trebuchet MS" w:eastAsia="Trebuchet MS"/>
          <w:b/>
          <w:bCs/>
          <w:spacing w:val="-79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35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Luftveish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giene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spacing w:line="292" w:lineRule="auto" w:before="128"/>
        <w:ind w:left="654" w:right="478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2"/>
          <w:w w:val="105"/>
          <w:sz w:val="24"/>
        </w:rPr>
        <w:t>Grunnl</w:t>
      </w:r>
      <w:r>
        <w:rPr>
          <w:rFonts w:ascii="Trebuchet MS"/>
          <w:b/>
          <w:i/>
          <w:spacing w:val="-1"/>
          <w:w w:val="105"/>
          <w:sz w:val="24"/>
        </w:rPr>
        <w:t>eggende</w:t>
      </w:r>
      <w:r>
        <w:rPr>
          <w:rFonts w:ascii="Trebuchet MS"/>
          <w:b/>
          <w:i/>
          <w:spacing w:val="22"/>
          <w:w w:val="106"/>
          <w:sz w:val="24"/>
        </w:rPr>
        <w:t> </w:t>
      </w:r>
      <w:r>
        <w:rPr>
          <w:rFonts w:ascii="Trebuchet MS"/>
          <w:b/>
          <w:i/>
          <w:spacing w:val="-3"/>
          <w:w w:val="105"/>
          <w:sz w:val="24"/>
        </w:rPr>
        <w:t>ferdigheter:</w:t>
      </w:r>
      <w:r>
        <w:rPr>
          <w:rFonts w:ascii="Trebuchet MS"/>
          <w:b/>
          <w:i/>
          <w:spacing w:val="28"/>
          <w:w w:val="89"/>
          <w:sz w:val="24"/>
        </w:rPr>
        <w:t> </w:t>
      </w:r>
      <w:r>
        <w:rPr>
          <w:rFonts w:ascii="Trebuchet MS"/>
          <w:b/>
          <w:spacing w:val="-5"/>
          <w:w w:val="105"/>
          <w:sz w:val="24"/>
        </w:rPr>
        <w:t>L</w:t>
      </w:r>
      <w:r>
        <w:rPr>
          <w:rFonts w:ascii="Trebuchet MS"/>
          <w:b/>
          <w:spacing w:val="-6"/>
          <w:w w:val="105"/>
          <w:sz w:val="24"/>
        </w:rPr>
        <w:t>ytte</w:t>
      </w:r>
      <w:r>
        <w:rPr>
          <w:rFonts w:ascii="Trebuchet MS"/>
          <w:b/>
          <w:spacing w:val="-7"/>
          <w:w w:val="105"/>
          <w:sz w:val="24"/>
        </w:rPr>
        <w:t> </w:t>
      </w:r>
      <w:r>
        <w:rPr>
          <w:rFonts w:ascii="Trebuchet MS"/>
          <w:b/>
          <w:w w:val="105"/>
          <w:sz w:val="24"/>
        </w:rPr>
        <w:t>og</w:t>
      </w:r>
      <w:r>
        <w:rPr>
          <w:rFonts w:ascii="Trebuchet MS"/>
          <w:b/>
          <w:spacing w:val="20"/>
          <w:w w:val="116"/>
          <w:sz w:val="24"/>
        </w:rPr>
        <w:t> </w:t>
      </w:r>
      <w:r>
        <w:rPr>
          <w:rFonts w:ascii="Trebuchet MS"/>
          <w:b/>
          <w:spacing w:val="-1"/>
          <w:w w:val="105"/>
          <w:sz w:val="24"/>
        </w:rPr>
        <w:t>oppmerksomhe</w:t>
      </w:r>
      <w:r>
        <w:rPr>
          <w:rFonts w:ascii="Trebuchet MS"/>
          <w:b/>
          <w:spacing w:val="-2"/>
          <w:w w:val="105"/>
          <w:sz w:val="24"/>
        </w:rPr>
        <w:t>t</w:t>
      </w:r>
      <w:r>
        <w:rPr>
          <w:rFonts w:ascii="Trebuchet MS"/>
          <w:sz w:val="24"/>
        </w:rPr>
      </w:r>
    </w:p>
    <w:p>
      <w:pPr>
        <w:pStyle w:val="BodyText"/>
        <w:spacing w:line="366" w:lineRule="auto" w:before="85"/>
        <w:ind w:left="654" w:right="4737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2"/>
          <w:w w:val="105"/>
        </w:rPr>
        <w:t>F</w:t>
      </w:r>
      <w:r>
        <w:rPr>
          <w:spacing w:val="-1"/>
          <w:w w:val="105"/>
        </w:rPr>
        <w:t>orståelse</w:t>
      </w:r>
      <w:r>
        <w:rPr>
          <w:spacing w:val="21"/>
          <w:w w:val="105"/>
        </w:rPr>
        <w:t> </w:t>
      </w:r>
      <w:r>
        <w:rPr>
          <w:rFonts w:ascii="Trebuchet MS" w:hAnsi="Trebuchet MS"/>
          <w:spacing w:val="-1"/>
          <w:w w:val="105"/>
        </w:rPr>
        <w:t>Muntlig</w:t>
      </w:r>
      <w:r>
        <w:rPr>
          <w:rFonts w:ascii="Trebuchet MS" w:hAnsi="Trebuchet MS"/>
          <w:b w:val="0"/>
        </w:rPr>
      </w:r>
    </w:p>
    <w:p>
      <w:pPr>
        <w:spacing w:line="292" w:lineRule="auto" w:before="0"/>
        <w:ind w:left="654" w:right="473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2"/>
          <w:sz w:val="24"/>
        </w:rPr>
        <w:t>F</w:t>
      </w:r>
      <w:r>
        <w:rPr>
          <w:rFonts w:ascii="Trebuchet MS"/>
          <w:b/>
          <w:i/>
          <w:spacing w:val="-1"/>
          <w:sz w:val="24"/>
        </w:rPr>
        <w:t>olkehelse</w:t>
      </w:r>
      <w:r>
        <w:rPr>
          <w:rFonts w:ascii="Trebuchet MS"/>
          <w:b/>
          <w:i/>
          <w:spacing w:val="30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21"/>
          <w:w w:val="109"/>
          <w:sz w:val="24"/>
        </w:rPr>
        <w:t> </w:t>
      </w:r>
      <w:r>
        <w:rPr>
          <w:rFonts w:ascii="Trebuchet MS"/>
          <w:b/>
          <w:i/>
          <w:spacing w:val="-2"/>
          <w:sz w:val="24"/>
        </w:rPr>
        <w:t>liv</w:t>
      </w:r>
      <w:r>
        <w:rPr>
          <w:rFonts w:ascii="Trebuchet MS"/>
          <w:b/>
          <w:i/>
          <w:spacing w:val="-1"/>
          <w:sz w:val="24"/>
        </w:rPr>
        <w:t>smestring:</w:t>
      </w:r>
      <w:r>
        <w:rPr>
          <w:rFonts w:ascii="Trebuchet MS"/>
          <w:sz w:val="24"/>
        </w:rPr>
      </w:r>
    </w:p>
    <w:p>
      <w:pPr>
        <w:pStyle w:val="BodyText"/>
        <w:spacing w:line="240" w:lineRule="auto"/>
        <w:ind w:left="654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26"/>
          <w:w w:val="110"/>
        </w:rPr>
        <w:t> </w:t>
      </w:r>
      <w:r>
        <w:rPr>
          <w:w w:val="110"/>
        </w:rPr>
        <w:t>og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egenomsor</w:t>
      </w:r>
      <w:r>
        <w:rPr>
          <w:spacing w:val="-1"/>
          <w:w w:val="110"/>
        </w:rPr>
        <w:t>g</w:t>
      </w:r>
      <w:r>
        <w:rPr>
          <w:b w:val="0"/>
        </w:rPr>
      </w:r>
    </w:p>
    <w:p>
      <w:pPr>
        <w:pStyle w:val="BodyText"/>
        <w:spacing w:line="292" w:lineRule="auto" w:before="146"/>
        <w:ind w:left="654" w:right="381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05"/>
        </w:rPr>
        <w:t>Samtale</w:t>
      </w:r>
      <w:r>
        <w:rPr>
          <w:spacing w:val="-19"/>
          <w:w w:val="105"/>
        </w:rPr>
        <w:t> </w:t>
      </w:r>
      <w:r>
        <w:rPr>
          <w:w w:val="105"/>
        </w:rPr>
        <w:t>om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orfor</w:t>
      </w:r>
      <w:r>
        <w:rPr>
          <w:spacing w:val="21"/>
        </w:rPr>
        <w:t> </w:t>
      </w:r>
      <w:r>
        <w:rPr>
          <w:w w:val="105"/>
        </w:rPr>
        <w:t>personlig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hy</w:t>
      </w:r>
      <w:r>
        <w:rPr>
          <w:spacing w:val="-2"/>
          <w:w w:val="105"/>
        </w:rPr>
        <w:t>giene</w:t>
      </w:r>
      <w:r>
        <w:rPr>
          <w:spacing w:val="-26"/>
          <w:w w:val="105"/>
        </w:rPr>
        <w:t> </w:t>
      </w:r>
      <w:r>
        <w:rPr>
          <w:w w:val="105"/>
        </w:rPr>
        <w:t>er</w:t>
      </w:r>
      <w:r>
        <w:rPr>
          <w:spacing w:val="25"/>
          <w:w w:val="98"/>
        </w:rPr>
        <w:t> </w:t>
      </w:r>
      <w:r>
        <w:rPr>
          <w:rFonts w:ascii="Trebuchet MS"/>
          <w:w w:val="105"/>
        </w:rPr>
        <w:t>viktig</w:t>
      </w:r>
      <w:r>
        <w:rPr>
          <w:rFonts w:ascii="Trebuchet MS"/>
          <w:b w:val="0"/>
        </w:rPr>
      </w:r>
    </w:p>
    <w:p>
      <w:pPr>
        <w:spacing w:line="292" w:lineRule="auto" w:before="85"/>
        <w:ind w:left="654" w:right="381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w w:val="105"/>
          <w:sz w:val="24"/>
        </w:rPr>
        <w:t>Demokr</w:t>
      </w:r>
      <w:r>
        <w:rPr>
          <w:rFonts w:ascii="Trebuchet MS"/>
          <w:b/>
          <w:i/>
          <w:spacing w:val="-2"/>
          <w:w w:val="105"/>
          <w:sz w:val="24"/>
        </w:rPr>
        <w:t>ati</w:t>
      </w:r>
      <w:r>
        <w:rPr>
          <w:rFonts w:ascii="Trebuchet MS"/>
          <w:b/>
          <w:i/>
          <w:spacing w:val="-58"/>
          <w:w w:val="105"/>
          <w:sz w:val="24"/>
        </w:rPr>
        <w:t> </w:t>
      </w:r>
      <w:r>
        <w:rPr>
          <w:rFonts w:ascii="Trebuchet MS"/>
          <w:b/>
          <w:i/>
          <w:w w:val="105"/>
          <w:sz w:val="24"/>
        </w:rPr>
        <w:t>og</w:t>
      </w:r>
      <w:r>
        <w:rPr>
          <w:rFonts w:ascii="Trebuchet MS"/>
          <w:b/>
          <w:i/>
          <w:spacing w:val="23"/>
          <w:w w:val="109"/>
          <w:sz w:val="24"/>
        </w:rPr>
        <w:t> </w:t>
      </w:r>
      <w:r>
        <w:rPr>
          <w:rFonts w:ascii="Trebuchet MS"/>
          <w:b/>
          <w:i/>
          <w:spacing w:val="-1"/>
          <w:sz w:val="24"/>
        </w:rPr>
        <w:t>medborgerskap:</w:t>
      </w:r>
      <w:r>
        <w:rPr>
          <w:rFonts w:ascii="Trebuchet MS"/>
          <w:sz w:val="24"/>
        </w:rPr>
      </w:r>
    </w:p>
    <w:p>
      <w:pPr>
        <w:pStyle w:val="BodyText"/>
        <w:spacing w:line="292" w:lineRule="auto" w:before="85"/>
        <w:ind w:left="654" w:right="3881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elles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ansv</w:t>
      </w:r>
      <w:r>
        <w:rPr>
          <w:spacing w:val="-3"/>
          <w:w w:val="105"/>
        </w:rPr>
        <w:t>ar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6"/>
          <w:w w:val="105"/>
        </w:rPr>
        <w:t> </w:t>
      </w:r>
      <w:r>
        <w:rPr>
          <w:w w:val="105"/>
        </w:rPr>
        <w:t>å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29"/>
          <w:w w:val="104"/>
        </w:rPr>
        <w:t> </w:t>
      </w:r>
      <w:r>
        <w:rPr>
          <w:w w:val="105"/>
        </w:rPr>
        <w:t>hender</w:t>
      </w:r>
      <w:r>
        <w:rPr>
          <w:spacing w:val="-22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sørge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2"/>
          <w:w w:val="105"/>
        </w:rPr>
        <w:t> </w:t>
      </w:r>
      <w:r>
        <w:rPr>
          <w:w w:val="105"/>
        </w:rPr>
        <w:t>å</w:t>
      </w:r>
      <w:r>
        <w:rPr>
          <w:spacing w:val="25"/>
          <w:w w:val="107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41"/>
          <w:w w:val="105"/>
        </w:rPr>
        <w:t> </w:t>
      </w:r>
      <w:r>
        <w:rPr>
          <w:spacing w:val="-2"/>
          <w:w w:val="105"/>
        </w:rPr>
        <w:t>smitt</w:t>
      </w:r>
      <w:r>
        <w:rPr>
          <w:spacing w:val="-1"/>
          <w:w w:val="105"/>
        </w:rPr>
        <w:t>e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andr</w:t>
      </w:r>
      <w:r>
        <w:rPr>
          <w:spacing w:val="-2"/>
          <w:w w:val="105"/>
        </w:rPr>
        <w:t>e</w:t>
      </w:r>
      <w:r>
        <w:rPr>
          <w:b w:val="0"/>
        </w:rPr>
      </w:r>
    </w:p>
    <w:p>
      <w:pPr>
        <w:spacing w:line="292" w:lineRule="auto" w:before="85"/>
        <w:ind w:left="654" w:right="388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i/>
          <w:spacing w:val="-2"/>
          <w:w w:val="105"/>
          <w:sz w:val="24"/>
        </w:rPr>
        <w:t>Kunst</w:t>
      </w:r>
      <w:r>
        <w:rPr>
          <w:rFonts w:ascii="Trebuchet MS" w:hAnsi="Trebuchet MS"/>
          <w:b/>
          <w:i/>
          <w:spacing w:val="-54"/>
          <w:w w:val="105"/>
          <w:sz w:val="24"/>
        </w:rPr>
        <w:t> </w:t>
      </w:r>
      <w:r>
        <w:rPr>
          <w:rFonts w:ascii="Trebuchet MS" w:hAnsi="Trebuchet MS"/>
          <w:b/>
          <w:i/>
          <w:w w:val="105"/>
          <w:sz w:val="24"/>
        </w:rPr>
        <w:t>og</w:t>
      </w:r>
      <w:r>
        <w:rPr>
          <w:rFonts w:ascii="Trebuchet MS" w:hAnsi="Trebuchet MS"/>
          <w:b/>
          <w:i/>
          <w:spacing w:val="-54"/>
          <w:w w:val="105"/>
          <w:sz w:val="24"/>
        </w:rPr>
        <w:t> </w:t>
      </w:r>
      <w:r>
        <w:rPr>
          <w:rFonts w:ascii="Trebuchet MS" w:hAnsi="Trebuchet MS"/>
          <w:b/>
          <w:i/>
          <w:spacing w:val="-1"/>
          <w:w w:val="105"/>
          <w:sz w:val="24"/>
        </w:rPr>
        <w:t>håndv</w:t>
      </w:r>
      <w:r>
        <w:rPr>
          <w:rFonts w:ascii="Trebuchet MS" w:hAnsi="Trebuchet MS"/>
          <w:b/>
          <w:i/>
          <w:spacing w:val="-2"/>
          <w:w w:val="105"/>
          <w:sz w:val="24"/>
        </w:rPr>
        <w:t>erk:</w:t>
      </w:r>
      <w:r>
        <w:rPr>
          <w:rFonts w:ascii="Trebuchet MS" w:hAnsi="Trebuchet MS"/>
          <w:b/>
          <w:i/>
          <w:spacing w:val="29"/>
          <w:w w:val="93"/>
          <w:sz w:val="24"/>
        </w:rPr>
        <w:t> </w:t>
      </w:r>
      <w:r>
        <w:rPr>
          <w:rFonts w:ascii="Trebuchet MS" w:hAnsi="Trebuchet MS"/>
          <w:b/>
          <w:spacing w:val="-2"/>
          <w:w w:val="105"/>
          <w:sz w:val="24"/>
        </w:rPr>
        <w:t>Utf</w:t>
      </w:r>
      <w:r>
        <w:rPr>
          <w:rFonts w:ascii="Trebuchet MS" w:hAnsi="Trebuchet MS"/>
          <w:b/>
          <w:spacing w:val="-3"/>
          <w:w w:val="105"/>
          <w:sz w:val="24"/>
        </w:rPr>
        <w:t>orsk</w:t>
      </w:r>
      <w:r>
        <w:rPr>
          <w:rFonts w:ascii="Trebuchet MS" w:hAnsi="Trebuchet MS"/>
          <w:b/>
          <w:spacing w:val="-2"/>
          <w:w w:val="105"/>
          <w:sz w:val="24"/>
        </w:rPr>
        <w:t>e</w:t>
      </w:r>
      <w:r>
        <w:rPr>
          <w:rFonts w:ascii="Trebuchet MS" w:hAnsi="Trebuchet MS"/>
          <w:b/>
          <w:spacing w:val="-17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-17"/>
          <w:w w:val="105"/>
          <w:sz w:val="24"/>
        </w:rPr>
        <w:t> </w:t>
      </w:r>
      <w:r>
        <w:rPr>
          <w:rFonts w:ascii="Trebuchet MS" w:hAnsi="Trebuchet MS"/>
          <w:b/>
          <w:spacing w:val="-3"/>
          <w:w w:val="105"/>
          <w:sz w:val="24"/>
        </w:rPr>
        <w:t>bruk</w:t>
      </w:r>
      <w:r>
        <w:rPr>
          <w:rFonts w:ascii="Trebuchet MS" w:hAnsi="Trebuchet MS"/>
          <w:b/>
          <w:spacing w:val="-2"/>
          <w:w w:val="105"/>
          <w:sz w:val="24"/>
        </w:rPr>
        <w:t>e</w:t>
      </w:r>
      <w:r>
        <w:rPr>
          <w:rFonts w:ascii="Trebuchet MS" w:hAnsi="Trebuchet MS"/>
          <w:b/>
          <w:spacing w:val="-17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media</w:t>
      </w:r>
      <w:r>
        <w:rPr>
          <w:rFonts w:ascii="Trebuchet MS" w:hAnsi="Trebuchet MS"/>
          <w:b/>
          <w:spacing w:val="2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og</w:t>
      </w:r>
      <w:r>
        <w:rPr>
          <w:rFonts w:ascii="Trebuchet MS" w:hAnsi="Trebuchet MS"/>
          <w:b/>
          <w:spacing w:val="-27"/>
          <w:w w:val="105"/>
          <w:sz w:val="24"/>
        </w:rPr>
        <w:t> </w:t>
      </w:r>
      <w:r>
        <w:rPr>
          <w:rFonts w:ascii="Trebuchet MS" w:hAnsi="Trebuchet MS"/>
          <w:b/>
          <w:spacing w:val="-1"/>
          <w:w w:val="105"/>
          <w:sz w:val="24"/>
        </w:rPr>
        <w:t>ma</w:t>
      </w:r>
      <w:r>
        <w:rPr>
          <w:rFonts w:ascii="Trebuchet MS" w:hAnsi="Trebuchet MS"/>
          <w:b/>
          <w:spacing w:val="-2"/>
          <w:w w:val="105"/>
          <w:sz w:val="24"/>
        </w:rPr>
        <w:t>terialer</w:t>
      </w:r>
      <w:r>
        <w:rPr>
          <w:rFonts w:ascii="Trebuchet MS" w:hAnsi="Trebuchet MS"/>
          <w:sz w:val="24"/>
        </w:rPr>
      </w:r>
    </w:p>
    <w:p>
      <w:pPr>
        <w:spacing w:after="0" w:line="292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0" w:right="420"/>
          <w:cols w:num="2" w:equalWidth="0">
            <w:col w:w="4016" w:space="40"/>
            <w:col w:w="743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395.15pt;height:841.9pt;mso-position-horizontal-relative:page;mso-position-vertical-relative:page;z-index:-305992" coordorigin="0,0" coordsize="7903,16838">
            <v:shape style="position:absolute;left:0;top:0;width:7903;height:16838" type="#_x0000_t75" stroked="false">
              <v:imagedata r:id="rId40" o:title=""/>
            </v:shape>
            <v:shape style="position:absolute;left:3510;top:15041;width:50;height:78" type="#_x0000_t75" stroked="false">
              <v:imagedata r:id="rId41" o:title=""/>
            </v:shape>
            <v:group style="position:absolute;left:2263;top:6517;width:1442;height:1442" coordorigin="2263,6517" coordsize="1442,1442">
              <v:shape style="position:absolute;left:2263;top:6517;width:1442;height:1442" coordorigin="2263,6517" coordsize="1442,1442" path="m2984,6517l2867,6527,2756,6554,2653,6598,2558,6657,2474,6729,2402,6813,2344,6907,2300,7011,2273,7122,2263,7239,2266,7298,2284,7412,2320,7519,2371,7618,2437,7708,2515,7786,2605,7852,2704,7903,2811,7939,2925,7957,2984,7959,2985,7959,3102,7949,3212,7921,3315,7877,3409,7819,3493,7747,3565,7663,3624,7569,3668,7465,3695,7355,3705,7238,3703,7179,3684,7065,3648,6958,3597,6858,3531,6769,3453,6691,3364,6625,3265,6574,3157,6538,3043,6520,2984,6517xe" filled="true" fillcolor="#312764" stroked="false">
                <v:path arrowok="t"/>
                <v:fill type="solid"/>
              </v:shape>
            </v:group>
            <v:group style="position:absolute;left:850;top:2211;width:3346;height:9878" coordorigin="850,2211" coordsize="3346,9878">
              <v:shape style="position:absolute;left:850;top:2211;width:3346;height:9878" coordorigin="850,2211" coordsize="3346,9878" path="m964,2211l901,2230,859,2280,850,2324,850,11976,870,12039,919,12080,963,12089,4083,12089,4146,12070,4187,12020,4196,11976,4196,2324,4177,2261,4127,2220,964,2211xe" filled="true" fillcolor="#e5aa00" stroked="false">
                <v:path arrowok="t"/>
                <v:fill type="solid"/>
              </v:shape>
            </v:group>
            <v:group style="position:absolute;left:4422;top:2211;width:3346;height:9878" coordorigin="4422,2211" coordsize="3346,9878">
              <v:shape style="position:absolute;left:4422;top:2211;width:3346;height:9878" coordorigin="4422,2211" coordsize="3346,9878" path="m4535,2211l4472,2230,4431,2280,4422,2324,4422,11976,4441,12039,4491,12080,4535,12089,7654,12089,7717,12070,7758,12020,7767,11976,7767,2324,7748,2261,7698,2220,4535,2211xe" filled="true" fillcolor="#e5aa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line="200" w:lineRule="atLeast"/>
        <w:ind w:left="10063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66.1pt;height:74.8pt;mso-position-horizontal-relative:char;mso-position-vertical-relative:line" coordorigin="0,0" coordsize="1322,1496">
            <v:group style="position:absolute;left:364;top:157;width:2;height:2" coordorigin="364,157" coordsize="2,2">
              <v:shape style="position:absolute;left:364;top:157;width:2;height:2" coordorigin="364,157" coordsize="1,2" path="m364,158l365,158,364,157,364,158e" filled="false" stroked="false">
                <v:path arrowok="t"/>
              </v:shape>
              <v:shape style="position:absolute;left:0;top:0;width:1322;height:1496" type="#_x0000_t75" stroked="false">
                <v:imagedata r:id="rId42" o:title=""/>
              </v:shape>
            </v:group>
            <v:group style="position:absolute;left:947;top:1328;width:5;height:8" coordorigin="947,1328" coordsize="5,8">
              <v:shape style="position:absolute;left:947;top:1328;width:5;height:8" coordorigin="947,1328" coordsize="5,8" path="m950,1333l952,1336,950,1334,950,1333e" filled="false" stroked="false">
                <v:path arrowok="t"/>
              </v:shape>
              <v:shape style="position:absolute;left:947;top:1328;width:5;height:8" coordorigin="947,1328" coordsize="5,8" path="m947,1328l948,1330,949,1331,950,1333,947,1328e" filled="false" stroked="false">
                <v:path arrowok="t"/>
              </v:shape>
            </v:group>
            <v:group style="position:absolute;left:445;top:452;width:167;height:166" coordorigin="445,452" coordsize="167,166">
              <v:shape style="position:absolute;left:445;top:452;width:167;height:166" coordorigin="445,452" coordsize="167,166" path="m548,452l477,469,445,517,447,544,478,601,527,617,549,614,600,576,611,535,611,533,586,473,548,452xe" filled="true" fillcolor="#e9521e" stroked="false">
                <v:path arrowok="t"/>
                <v:fill type="solid"/>
              </v:shape>
            </v:group>
            <v:group style="position:absolute;left:842;top:601;width:122;height:123" coordorigin="842,601" coordsize="122,123">
              <v:shape style="position:absolute;left:842;top:601;width:122;height:123" coordorigin="842,601" coordsize="122,123" path="m910,601l885,604,865,614,850,629,842,648,844,675,853,696,866,711,884,721,902,724,924,719,943,708,956,691,963,670,963,662,959,640,948,621,931,608,910,601xe" filled="true" fillcolor="#312764" stroked="false">
                <v:path arrowok="t"/>
                <v:fill type="solid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before="108"/>
        <w:ind w:left="0" w:right="14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7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0" w:right="420"/>
        </w:sectPr>
      </w:pPr>
    </w:p>
    <w:p>
      <w:pPr>
        <w:spacing w:line="790" w:lineRule="exact" w:before="0"/>
        <w:ind w:left="108" w:right="0" w:firstLine="0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>
          <w:rFonts w:ascii="Trebuchet MS"/>
          <w:b/>
          <w:w w:val="110"/>
          <w:sz w:val="70"/>
        </w:rPr>
        <w:t>Barnehage</w:t>
      </w:r>
      <w:r>
        <w:rPr>
          <w:rFonts w:ascii="Trebuchet MS"/>
          <w:sz w:val="70"/>
        </w:rPr>
      </w:r>
    </w:p>
    <w:p>
      <w:pPr>
        <w:spacing w:before="27"/>
        <w:ind w:left="108" w:right="0" w:firstLine="0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>
          <w:rFonts w:ascii="Trebuchet MS"/>
          <w:b/>
          <w:sz w:val="70"/>
        </w:rPr>
        <w:t>og</w:t>
      </w:r>
      <w:r>
        <w:rPr>
          <w:rFonts w:ascii="Trebuchet MS"/>
          <w:b/>
          <w:spacing w:val="-96"/>
          <w:sz w:val="70"/>
        </w:rPr>
        <w:t> </w:t>
      </w:r>
      <w:r>
        <w:rPr>
          <w:rFonts w:ascii="Trebuchet MS"/>
          <w:b/>
          <w:spacing w:val="-3"/>
          <w:sz w:val="70"/>
        </w:rPr>
        <w:t>1.-2.</w:t>
      </w:r>
      <w:r>
        <w:rPr>
          <w:rFonts w:ascii="Trebuchet MS"/>
          <w:b/>
          <w:spacing w:val="-95"/>
          <w:sz w:val="70"/>
        </w:rPr>
        <w:t> </w:t>
      </w:r>
      <w:r>
        <w:rPr>
          <w:rFonts w:ascii="Trebuchet MS"/>
          <w:b/>
          <w:sz w:val="70"/>
        </w:rPr>
        <w:t>trinn</w:t>
      </w:r>
      <w:r>
        <w:rPr>
          <w:rFonts w:ascii="Trebuchet MS"/>
          <w:sz w:val="70"/>
        </w:rPr>
      </w:r>
    </w:p>
    <w:p>
      <w:pPr>
        <w:pStyle w:val="Heading8"/>
        <w:spacing w:line="240" w:lineRule="auto" w:before="386"/>
        <w:ind w:right="0"/>
        <w:jc w:val="left"/>
        <w:rPr>
          <w:b w:val="0"/>
          <w:bCs w:val="0"/>
        </w:rPr>
      </w:pPr>
      <w:r>
        <w:rPr>
          <w:spacing w:val="-1"/>
          <w:w w:val="105"/>
        </w:rPr>
        <w:t>Oppfriskning</w:t>
      </w:r>
      <w:r>
        <w:rPr>
          <w:spacing w:val="-39"/>
          <w:w w:val="105"/>
        </w:rPr>
        <w:t> </w:t>
      </w:r>
      <w:r>
        <w:rPr>
          <w:spacing w:val="-5"/>
          <w:w w:val="105"/>
        </w:rPr>
        <w:t>for</w:t>
      </w:r>
      <w:r>
        <w:rPr>
          <w:spacing w:val="-49"/>
          <w:w w:val="105"/>
        </w:rPr>
        <w:t> </w:t>
      </w:r>
      <w:r>
        <w:rPr>
          <w:spacing w:val="-4"/>
          <w:w w:val="105"/>
        </w:rPr>
        <w:t>lær</w:t>
      </w:r>
      <w:r>
        <w:rPr>
          <w:spacing w:val="-5"/>
          <w:w w:val="105"/>
        </w:rPr>
        <w:t>er</w:t>
      </w:r>
      <w:r>
        <w:rPr>
          <w:spacing w:val="-4"/>
          <w:w w:val="105"/>
        </w:rPr>
        <w:t>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61" w:lineRule="auto" w:before="205"/>
        <w:ind w:left="126" w:right="1579" w:firstLine="0"/>
        <w:jc w:val="left"/>
        <w:rPr>
          <w:rFonts w:ascii="Trebuchet MS" w:hAnsi="Trebuchet MS" w:cs="Trebuchet MS" w:eastAsia="Trebuchet MS"/>
          <w:sz w:val="38"/>
          <w:szCs w:val="38"/>
        </w:rPr>
      </w:pPr>
      <w:r>
        <w:rPr>
          <w:rFonts w:ascii="Trebuchet MS"/>
          <w:b/>
          <w:spacing w:val="-3"/>
          <w:w w:val="105"/>
          <w:sz w:val="38"/>
        </w:rPr>
        <w:t>Pakken</w:t>
      </w:r>
      <w:r>
        <w:rPr>
          <w:rFonts w:ascii="Trebuchet MS"/>
          <w:b/>
          <w:spacing w:val="-30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inneholder</w:t>
      </w:r>
      <w:r>
        <w:rPr>
          <w:rFonts w:ascii="Trebuchet MS"/>
          <w:b/>
          <w:spacing w:val="-50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valgfri</w:t>
      </w:r>
      <w:r>
        <w:rPr>
          <w:rFonts w:ascii="Trebuchet MS"/>
          <w:b/>
          <w:spacing w:val="-29"/>
          <w:w w:val="105"/>
          <w:sz w:val="38"/>
        </w:rPr>
        <w:t> </w:t>
      </w:r>
      <w:r>
        <w:rPr>
          <w:rFonts w:ascii="Trebuchet MS"/>
          <w:b/>
          <w:spacing w:val="-2"/>
          <w:w w:val="105"/>
          <w:sz w:val="38"/>
        </w:rPr>
        <w:t>bakgrunnsinformasjon</w:t>
      </w:r>
      <w:r>
        <w:rPr>
          <w:rFonts w:ascii="Trebuchet MS"/>
          <w:b/>
          <w:spacing w:val="51"/>
          <w:w w:val="104"/>
          <w:sz w:val="38"/>
        </w:rPr>
        <w:t> </w:t>
      </w:r>
      <w:r>
        <w:rPr>
          <w:rFonts w:ascii="Trebuchet MS"/>
          <w:b/>
          <w:w w:val="105"/>
          <w:sz w:val="38"/>
        </w:rPr>
        <w:t>om</w:t>
      </w:r>
      <w:r>
        <w:rPr>
          <w:rFonts w:ascii="Trebuchet MS"/>
          <w:b/>
          <w:spacing w:val="-23"/>
          <w:w w:val="105"/>
          <w:sz w:val="38"/>
        </w:rPr>
        <w:t> </w:t>
      </w:r>
      <w:r>
        <w:rPr>
          <w:rFonts w:ascii="Trebuchet MS"/>
          <w:b/>
          <w:spacing w:val="-4"/>
          <w:w w:val="105"/>
          <w:sz w:val="38"/>
        </w:rPr>
        <w:t>h</w:t>
      </w:r>
      <w:r>
        <w:rPr>
          <w:rFonts w:ascii="Trebuchet MS"/>
          <w:b/>
          <w:spacing w:val="-3"/>
          <w:w w:val="105"/>
          <w:sz w:val="38"/>
        </w:rPr>
        <w:t>v</w:t>
      </w:r>
      <w:r>
        <w:rPr>
          <w:rFonts w:ascii="Trebuchet MS"/>
          <w:b/>
          <w:spacing w:val="-4"/>
          <w:w w:val="105"/>
          <w:sz w:val="38"/>
        </w:rPr>
        <w:t>ert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emne,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slik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a</w:t>
      </w:r>
      <w:r>
        <w:rPr>
          <w:rFonts w:ascii="Trebuchet MS"/>
          <w:b/>
          <w:spacing w:val="-2"/>
          <w:w w:val="105"/>
          <w:sz w:val="38"/>
        </w:rPr>
        <w:t>t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du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kan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planlegge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timene</w:t>
      </w:r>
      <w:r>
        <w:rPr>
          <w:rFonts w:ascii="Trebuchet MS"/>
          <w:b/>
          <w:spacing w:val="23"/>
          <w:w w:val="104"/>
          <w:sz w:val="38"/>
        </w:rPr>
        <w:t> </w:t>
      </w:r>
      <w:r>
        <w:rPr>
          <w:rFonts w:ascii="Trebuchet MS"/>
          <w:b/>
          <w:w w:val="105"/>
          <w:sz w:val="38"/>
        </w:rPr>
        <w:t>og</w:t>
      </w:r>
      <w:r>
        <w:rPr>
          <w:rFonts w:ascii="Trebuchet MS"/>
          <w:b/>
          <w:spacing w:val="-42"/>
          <w:w w:val="105"/>
          <w:sz w:val="38"/>
        </w:rPr>
        <w:t> </w:t>
      </w:r>
      <w:r>
        <w:rPr>
          <w:rFonts w:ascii="Trebuchet MS"/>
          <w:b/>
          <w:spacing w:val="-4"/>
          <w:w w:val="105"/>
          <w:sz w:val="38"/>
        </w:rPr>
        <w:t>pr</w:t>
      </w:r>
      <w:r>
        <w:rPr>
          <w:rFonts w:ascii="Trebuchet MS"/>
          <w:b/>
          <w:spacing w:val="-3"/>
          <w:w w:val="105"/>
          <w:sz w:val="38"/>
        </w:rPr>
        <w:t>esen</w:t>
      </w:r>
      <w:r>
        <w:rPr>
          <w:rFonts w:ascii="Trebuchet MS"/>
          <w:b/>
          <w:spacing w:val="-4"/>
          <w:w w:val="105"/>
          <w:sz w:val="38"/>
        </w:rPr>
        <w:t>ter</w:t>
      </w:r>
      <w:r>
        <w:rPr>
          <w:rFonts w:ascii="Trebuchet MS"/>
          <w:b/>
          <w:spacing w:val="-3"/>
          <w:w w:val="105"/>
          <w:sz w:val="38"/>
        </w:rPr>
        <w:t>e</w:t>
      </w:r>
      <w:r>
        <w:rPr>
          <w:rFonts w:ascii="Trebuchet MS"/>
          <w:b/>
          <w:spacing w:val="-41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emne</w:t>
      </w:r>
      <w:r>
        <w:rPr>
          <w:rFonts w:ascii="Trebuchet MS"/>
          <w:b/>
          <w:spacing w:val="-2"/>
          <w:w w:val="105"/>
          <w:sz w:val="38"/>
        </w:rPr>
        <w:t>t</w:t>
      </w:r>
      <w:r>
        <w:rPr>
          <w:rFonts w:ascii="Trebuchet MS"/>
          <w:b/>
          <w:spacing w:val="-42"/>
          <w:w w:val="105"/>
          <w:sz w:val="38"/>
        </w:rPr>
        <w:t> </w:t>
      </w:r>
      <w:r>
        <w:rPr>
          <w:rFonts w:ascii="Trebuchet MS"/>
          <w:b/>
          <w:spacing w:val="-5"/>
          <w:w w:val="105"/>
          <w:sz w:val="38"/>
        </w:rPr>
        <w:t>for</w:t>
      </w:r>
      <w:r>
        <w:rPr>
          <w:rFonts w:ascii="Trebuchet MS"/>
          <w:b/>
          <w:spacing w:val="-49"/>
          <w:w w:val="105"/>
          <w:sz w:val="38"/>
        </w:rPr>
        <w:t> </w:t>
      </w:r>
      <w:r>
        <w:rPr>
          <w:rFonts w:ascii="Trebuchet MS"/>
          <w:b/>
          <w:spacing w:val="-2"/>
          <w:w w:val="105"/>
          <w:sz w:val="38"/>
        </w:rPr>
        <w:t>elev</w:t>
      </w:r>
      <w:r>
        <w:rPr>
          <w:rFonts w:ascii="Trebuchet MS"/>
          <w:b/>
          <w:spacing w:val="-3"/>
          <w:w w:val="105"/>
          <w:sz w:val="38"/>
        </w:rPr>
        <w:t>ene.</w:t>
      </w:r>
      <w:r>
        <w:rPr>
          <w:rFonts w:ascii="Trebuchet MS"/>
          <w:sz w:val="3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700" w:bottom="280" w:left="440" w:right="800"/>
        </w:sectPr>
      </w:pPr>
    </w:p>
    <w:p>
      <w:pPr>
        <w:spacing w:before="55"/>
        <w:ind w:left="126" w:right="2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/>
          <w:b/>
          <w:spacing w:val="-2"/>
          <w:w w:val="105"/>
          <w:sz w:val="32"/>
        </w:rPr>
        <w:t>Håndh</w:t>
      </w:r>
      <w:r>
        <w:rPr>
          <w:rFonts w:ascii="Trebuchet MS" w:hAnsi="Trebuchet MS"/>
          <w:b/>
          <w:spacing w:val="-3"/>
          <w:w w:val="105"/>
          <w:sz w:val="32"/>
        </w:rPr>
        <w:t>y</w:t>
      </w:r>
      <w:r>
        <w:rPr>
          <w:rFonts w:ascii="Trebuchet MS" w:hAnsi="Trebuchet MS"/>
          <w:b/>
          <w:spacing w:val="-2"/>
          <w:w w:val="105"/>
          <w:sz w:val="32"/>
        </w:rPr>
        <w:t>giene</w:t>
      </w:r>
      <w:r>
        <w:rPr>
          <w:rFonts w:ascii="Trebuchet MS" w:hAnsi="Trebuchet MS"/>
          <w:sz w:val="32"/>
        </w:rPr>
      </w:r>
    </w:p>
    <w:p>
      <w:pPr>
        <w:spacing w:line="275" w:lineRule="auto" w:before="42"/>
        <w:ind w:left="126" w:right="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Sk</w:t>
      </w:r>
      <w:r>
        <w:rPr>
          <w:rFonts w:ascii="Trebuchet MS" w:hAnsi="Trebuchet MS"/>
          <w:spacing w:val="-5"/>
          <w:w w:val="105"/>
          <w:sz w:val="24"/>
        </w:rPr>
        <w:t>oler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barnehager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paradis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po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en-</w:t>
      </w:r>
      <w:r>
        <w:rPr>
          <w:rFonts w:ascii="Trebuchet MS" w:hAnsi="Trebuchet MS"/>
          <w:spacing w:val="33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sielt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</w:t>
      </w:r>
      <w:r>
        <w:rPr>
          <w:rFonts w:ascii="Trebuchet MS" w:hAnsi="Trebuchet MS"/>
          <w:spacing w:val="24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raskt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via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ber</w:t>
      </w:r>
      <w:r>
        <w:rPr>
          <w:rFonts w:ascii="Trebuchet MS" w:hAnsi="Trebuchet MS"/>
          <w:spacing w:val="-4"/>
          <w:w w:val="105"/>
          <w:sz w:val="24"/>
        </w:rPr>
        <w:t>øring.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Huden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år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utskiller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na</w:t>
      </w:r>
      <w:r>
        <w:rPr>
          <w:rFonts w:ascii="Trebuchet MS" w:hAnsi="Trebuchet MS"/>
          <w:spacing w:val="-4"/>
          <w:w w:val="105"/>
          <w:sz w:val="24"/>
        </w:rPr>
        <w:t>turlig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olje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holde</w:t>
      </w:r>
      <w:r>
        <w:rPr>
          <w:rFonts w:ascii="Trebuchet MS" w:hAnsi="Trebuchet MS"/>
          <w:spacing w:val="20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fuktig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tørr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26" w:right="276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Denne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oljen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imidlertid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perfekt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sted</w:t>
      </w:r>
      <w:r>
        <w:rPr>
          <w:rFonts w:ascii="Trebuchet MS" w:hAnsi="Trebuchet MS"/>
          <w:spacing w:val="22"/>
          <w:w w:val="110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der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vokse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ormere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7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hjelper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este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huden</w:t>
      </w:r>
      <w:r>
        <w:rPr>
          <w:rFonts w:ascii="Trebuchet MS" w:hAnsi="Trebuchet MS"/>
          <w:spacing w:val="24"/>
          <w:w w:val="109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v</w:t>
      </w:r>
      <w:r>
        <w:rPr>
          <w:rFonts w:ascii="Trebuchet MS" w:hAnsi="Trebuchet MS"/>
          <w:spacing w:val="-7"/>
          <w:w w:val="105"/>
          <w:sz w:val="24"/>
        </w:rPr>
        <w:t>år</w:t>
      </w:r>
      <w:r>
        <w:rPr>
          <w:rFonts w:ascii="Trebuchet MS" w:hAnsi="Trebuchet MS"/>
          <w:spacing w:val="-12"/>
          <w:w w:val="105"/>
          <w:sz w:val="24"/>
        </w:rPr>
        <w:t>.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år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na</w:t>
      </w:r>
      <w:r>
        <w:rPr>
          <w:rFonts w:ascii="Trebuchet MS" w:hAnsi="Trebuchet MS"/>
          <w:spacing w:val="-4"/>
          <w:w w:val="105"/>
          <w:sz w:val="24"/>
        </w:rPr>
        <w:t>turlig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dekke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med</w:t>
      </w:r>
      <w:r>
        <w:rPr>
          <w:rFonts w:ascii="Trebuchet MS" w:hAnsi="Trebuchet MS"/>
          <w:sz w:val="24"/>
        </w:rPr>
      </w:r>
    </w:p>
    <w:p>
      <w:pPr>
        <w:tabs>
          <w:tab w:pos="4453" w:val="left" w:leader="none"/>
        </w:tabs>
        <w:spacing w:line="275" w:lineRule="auto" w:before="0"/>
        <w:ind w:left="126" w:right="13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yttige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(</w:t>
      </w:r>
      <w:r>
        <w:rPr>
          <w:rFonts w:ascii="Trebuchet MS" w:hAnsi="Trebuchet MS"/>
          <w:spacing w:val="-4"/>
          <w:w w:val="105"/>
          <w:sz w:val="24"/>
        </w:rPr>
        <w:t>også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kjent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</w:r>
      <w:r>
        <w:rPr>
          <w:rFonts w:ascii="Trebuchet MS" w:hAnsi="Trebuchet MS"/>
          <w:spacing w:val="-3"/>
          <w:w w:val="105"/>
          <w:sz w:val="24"/>
        </w:rPr>
        <w:t>men</w:t>
      </w:r>
      <w:r>
        <w:rPr>
          <w:rFonts w:ascii="Trebuchet MS" w:hAnsi="Trebuchet MS"/>
          <w:spacing w:val="25"/>
          <w:w w:val="109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plukke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opp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mikr</w:t>
      </w:r>
      <w:r>
        <w:rPr>
          <w:rFonts w:ascii="Trebuchet MS" w:hAnsi="Trebuchet MS"/>
          <w:spacing w:val="-4"/>
          <w:w w:val="105"/>
          <w:sz w:val="24"/>
        </w:rPr>
        <w:t>ober</w:t>
      </w:r>
      <w:r>
        <w:rPr>
          <w:rFonts w:ascii="Trebuchet MS" w:hAnsi="Trebuchet MS"/>
          <w:spacing w:val="26"/>
          <w:w w:val="10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omgivelsene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(f.eks.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hjemme,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sk</w:t>
      </w:r>
      <w:r>
        <w:rPr>
          <w:rFonts w:ascii="Trebuchet MS" w:hAnsi="Trebuchet MS"/>
          <w:spacing w:val="-5"/>
          <w:w w:val="105"/>
          <w:sz w:val="24"/>
        </w:rPr>
        <w:t>olen,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26" w:right="94" w:firstLine="0"/>
        <w:jc w:val="both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hagen,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dyr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kjæledyr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5"/>
          <w:w w:val="105"/>
          <w:sz w:val="24"/>
        </w:rPr>
        <w:t>t),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erfl</w:t>
      </w:r>
      <w:r>
        <w:rPr>
          <w:rFonts w:ascii="Trebuchet MS" w:hAnsi="Trebuchet MS"/>
          <w:spacing w:val="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ter</w:t>
      </w:r>
      <w:r>
        <w:rPr>
          <w:rFonts w:ascii="Trebuchet MS" w:hAnsi="Trebuchet MS"/>
          <w:spacing w:val="-4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7"/>
          <w:w w:val="11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</w:t>
      </w:r>
      <w:r>
        <w:rPr>
          <w:rFonts w:ascii="Trebuchet MS" w:hAnsi="Trebuchet MS"/>
          <w:spacing w:val="-3"/>
          <w:w w:val="105"/>
          <w:sz w:val="24"/>
        </w:rPr>
        <w:t>jen</w:t>
      </w:r>
      <w:r>
        <w:rPr>
          <w:rFonts w:ascii="Trebuchet MS" w:hAnsi="Trebuchet MS"/>
          <w:spacing w:val="-2"/>
          <w:w w:val="105"/>
          <w:sz w:val="24"/>
        </w:rPr>
        <w:t>nom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luften.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Disse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mikr</w:t>
      </w:r>
      <w:r>
        <w:rPr>
          <w:rFonts w:ascii="Trebuchet MS" w:hAnsi="Trebuchet MS"/>
          <w:spacing w:val="-4"/>
          <w:w w:val="105"/>
          <w:sz w:val="24"/>
        </w:rPr>
        <w:t>obene</w:t>
      </w:r>
      <w:r>
        <w:rPr>
          <w:rFonts w:ascii="Trebuchet MS" w:hAnsi="Trebuchet MS"/>
          <w:spacing w:val="26"/>
          <w:w w:val="109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raskt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enk</w:t>
      </w:r>
      <w:r>
        <w:rPr>
          <w:rFonts w:ascii="Trebuchet MS" w:hAnsi="Trebuchet MS"/>
          <w:spacing w:val="-5"/>
          <w:w w:val="105"/>
          <w:sz w:val="24"/>
        </w:rPr>
        <w:t>elt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via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ber</w:t>
      </w:r>
      <w:r>
        <w:rPr>
          <w:rFonts w:ascii="Trebuchet MS" w:hAnsi="Trebuchet MS"/>
          <w:spacing w:val="-4"/>
          <w:w w:val="105"/>
          <w:sz w:val="24"/>
        </w:rPr>
        <w:t>øring,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syke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svelger</w:t>
      </w:r>
      <w:r>
        <w:rPr>
          <w:rFonts w:ascii="Trebuchet MS" w:hAnsi="Trebuchet MS"/>
          <w:spacing w:val="23"/>
          <w:w w:val="10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dem.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Håndvask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beste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må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ene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26" w:right="276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</w:t>
      </w:r>
      <w:r>
        <w:rPr>
          <w:rFonts w:ascii="Trebuchet MS" w:hAnsi="Trebuchet MS"/>
          <w:spacing w:val="27"/>
          <w:w w:val="11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syk</w:t>
      </w:r>
      <w:r>
        <w:rPr>
          <w:rFonts w:ascii="Trebuchet MS" w:hAnsi="Trebuchet MS"/>
          <w:spacing w:val="-7"/>
          <w:w w:val="105"/>
          <w:sz w:val="24"/>
        </w:rPr>
        <w:t>e.</w:t>
      </w:r>
      <w:r>
        <w:rPr>
          <w:rFonts w:ascii="Trebuchet MS" w:hAnsi="Trebuchet MS"/>
          <w:sz w:val="24"/>
        </w:rPr>
      </w:r>
    </w:p>
    <w:p>
      <w:pPr>
        <w:tabs>
          <w:tab w:pos="4977" w:val="left" w:leader="none"/>
        </w:tabs>
        <w:spacing w:line="275" w:lineRule="auto" w:before="148"/>
        <w:ind w:left="126" w:right="10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w w:val="105"/>
        </w:rPr>
        <w:br w:type="column"/>
      </w:r>
      <w:r>
        <w:rPr>
          <w:rFonts w:ascii="Trebuchet MS" w:hAnsi="Trebuchet MS"/>
          <w:spacing w:val="-3"/>
          <w:w w:val="105"/>
          <w:sz w:val="24"/>
        </w:rPr>
        <w:t>Håndvask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</w:t>
      </w:r>
      <w:r>
        <w:rPr>
          <w:rFonts w:ascii="Trebuchet MS" w:hAnsi="Trebuchet MS"/>
          <w:spacing w:val="-4"/>
          <w:w w:val="105"/>
          <w:sz w:val="24"/>
        </w:rPr>
        <w:t>ann,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også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kaldt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</w:t>
      </w:r>
      <w:r>
        <w:rPr>
          <w:rFonts w:ascii="Trebuchet MS" w:hAnsi="Trebuchet MS"/>
          <w:spacing w:val="-4"/>
          <w:w w:val="105"/>
          <w:sz w:val="24"/>
        </w:rPr>
        <w:t>ann,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vil</w:t>
      </w:r>
      <w:r>
        <w:rPr>
          <w:rFonts w:ascii="Trebuchet MS" w:hAnsi="Trebuchet MS"/>
          <w:spacing w:val="26"/>
          <w:w w:val="9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fjerne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synlig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smuss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skitt.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såpe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26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nødvendig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bryt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opp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oljen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erfl</w:t>
      </w:r>
      <w:r>
        <w:rPr>
          <w:rFonts w:ascii="Trebuchet MS" w:hAnsi="Trebuchet MS"/>
          <w:spacing w:val="5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30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fanger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mikr</w:t>
      </w:r>
      <w:r>
        <w:rPr>
          <w:rFonts w:ascii="Trebuchet MS" w:hAnsi="Trebuchet MS"/>
          <w:spacing w:val="-5"/>
          <w:w w:val="105"/>
          <w:sz w:val="24"/>
        </w:rPr>
        <w:t>ober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Hånd</w:t>
      </w:r>
      <w:r>
        <w:rPr>
          <w:rFonts w:ascii="Trebuchet MS" w:hAnsi="Trebuchet MS"/>
          <w:spacing w:val="-5"/>
          <w:w w:val="105"/>
          <w:sz w:val="24"/>
        </w:rPr>
        <w:t>sprit</w:t>
      </w:r>
      <w:r>
        <w:rPr>
          <w:rFonts w:ascii="Trebuchet MS" w:hAnsi="Trebuchet MS"/>
          <w:spacing w:val="42"/>
          <w:w w:val="101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brukes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såpe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vann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tilg</w:t>
      </w:r>
      <w:r>
        <w:rPr>
          <w:rFonts w:ascii="Trebuchet MS" w:hAnsi="Trebuchet MS"/>
          <w:spacing w:val="-3"/>
          <w:w w:val="105"/>
          <w:sz w:val="24"/>
        </w:rPr>
        <w:t>jeng-</w:t>
      </w:r>
      <w:r>
        <w:rPr>
          <w:rFonts w:ascii="Trebuchet MS" w:hAnsi="Trebuchet MS"/>
          <w:spacing w:val="35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elig.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mulig,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bør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bruke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flyt</w:t>
      </w:r>
      <w:r>
        <w:rPr>
          <w:rFonts w:ascii="Trebuchet MS" w:hAnsi="Trebuchet MS"/>
          <w:spacing w:val="-4"/>
          <w:w w:val="105"/>
          <w:sz w:val="24"/>
        </w:rPr>
        <w:t>ende</w:t>
      </w:r>
      <w:r>
        <w:rPr>
          <w:rFonts w:ascii="Trebuchet MS" w:hAnsi="Trebuchet MS"/>
          <w:spacing w:val="38"/>
          <w:w w:val="109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såpe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stede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såpestykk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særlig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e</w:t>
      </w:r>
      <w:r>
        <w:rPr>
          <w:rFonts w:ascii="Trebuchet MS" w:hAnsi="Trebuchet MS"/>
          <w:spacing w:val="33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bruk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såpen.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bør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vask</w:t>
      </w:r>
      <w:r>
        <w:rPr>
          <w:rFonts w:ascii="Trebuchet MS" w:hAnsi="Trebuchet MS"/>
          <w:spacing w:val="-6"/>
          <w:w w:val="105"/>
          <w:sz w:val="24"/>
        </w:rPr>
        <w:t>es: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numPr>
          <w:ilvl w:val="0"/>
          <w:numId w:val="2"/>
        </w:numPr>
        <w:tabs>
          <w:tab w:pos="383" w:val="left" w:leader="none"/>
        </w:tabs>
        <w:spacing w:before="0"/>
        <w:ind w:left="410" w:right="0" w:hanging="284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ør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under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matlaging</w:t>
      </w:r>
      <w:r>
        <w:rPr>
          <w:rFonts w:ascii="Trebuchet MS" w:hAns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numPr>
          <w:ilvl w:val="0"/>
          <w:numId w:val="2"/>
        </w:numPr>
        <w:tabs>
          <w:tab w:pos="383" w:val="left" w:leader="none"/>
        </w:tabs>
        <w:spacing w:before="0"/>
        <w:ind w:left="382" w:right="0" w:hanging="256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pacing w:val="-1"/>
          <w:sz w:val="24"/>
        </w:rPr>
        <w:t>E</w:t>
      </w:r>
      <w:r>
        <w:rPr>
          <w:rFonts w:ascii="Trebuchet MS"/>
          <w:spacing w:val="-2"/>
          <w:sz w:val="24"/>
        </w:rPr>
        <w:t>tt</w:t>
      </w:r>
      <w:r>
        <w:rPr>
          <w:rFonts w:ascii="Trebuchet MS"/>
          <w:spacing w:val="-1"/>
          <w:sz w:val="24"/>
        </w:rPr>
        <w:t>er</w:t>
      </w:r>
      <w:r>
        <w:rPr>
          <w:rFonts w:ascii="Trebuchet MS"/>
          <w:spacing w:val="-7"/>
          <w:sz w:val="24"/>
        </w:rPr>
        <w:t> </w:t>
      </w:r>
      <w:r>
        <w:rPr>
          <w:rFonts w:ascii="Trebuchet MS"/>
          <w:spacing w:val="-1"/>
          <w:sz w:val="24"/>
        </w:rPr>
        <w:t>a</w:t>
      </w:r>
      <w:r>
        <w:rPr>
          <w:rFonts w:ascii="Trebuchet MS"/>
          <w:spacing w:val="-2"/>
          <w:sz w:val="24"/>
        </w:rPr>
        <w:t>t</w:t>
      </w:r>
      <w:r>
        <w:rPr>
          <w:rFonts w:ascii="Trebuchet MS"/>
          <w:spacing w:val="-9"/>
          <w:sz w:val="24"/>
        </w:rPr>
        <w:t> </w:t>
      </w:r>
      <w:r>
        <w:rPr>
          <w:rFonts w:ascii="Trebuchet MS"/>
          <w:sz w:val="24"/>
        </w:rPr>
        <w:t>vi</w:t>
      </w:r>
      <w:r>
        <w:rPr>
          <w:rFonts w:ascii="Trebuchet MS"/>
          <w:spacing w:val="1"/>
          <w:sz w:val="24"/>
        </w:rPr>
        <w:t> </w:t>
      </w:r>
      <w:r>
        <w:rPr>
          <w:rFonts w:ascii="Trebuchet MS"/>
          <w:sz w:val="24"/>
        </w:rPr>
        <w:t>har</w:t>
      </w:r>
      <w:r>
        <w:rPr>
          <w:rFonts w:ascii="Trebuchet MS"/>
          <w:spacing w:val="-7"/>
          <w:sz w:val="24"/>
        </w:rPr>
        <w:t> </w:t>
      </w:r>
      <w:r>
        <w:rPr>
          <w:rFonts w:ascii="Trebuchet MS"/>
          <w:sz w:val="24"/>
        </w:rPr>
        <w:t>brukt </w:t>
      </w:r>
      <w:r>
        <w:rPr>
          <w:rFonts w:ascii="Trebuchet MS"/>
          <w:spacing w:val="-1"/>
          <w:sz w:val="24"/>
        </w:rPr>
        <w:t>bade</w:t>
      </w:r>
      <w:r>
        <w:rPr>
          <w:rFonts w:ascii="Trebuchet MS"/>
          <w:spacing w:val="-2"/>
          <w:sz w:val="24"/>
        </w:rPr>
        <w:t>t</w:t>
      </w:r>
      <w:r>
        <w:rPr>
          <w:rFonts w:asci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numPr>
          <w:ilvl w:val="0"/>
          <w:numId w:val="2"/>
        </w:numPr>
        <w:tabs>
          <w:tab w:pos="383" w:val="left" w:leader="none"/>
        </w:tabs>
        <w:spacing w:before="0"/>
        <w:ind w:left="382" w:right="0" w:hanging="256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sz w:val="24"/>
        </w:rPr>
        <w:t>E</w:t>
      </w:r>
      <w:r>
        <w:rPr>
          <w:rFonts w:ascii="Trebuchet MS" w:hAnsi="Trebuchet MS"/>
          <w:spacing w:val="-2"/>
          <w:sz w:val="24"/>
        </w:rPr>
        <w:t>tt</w:t>
      </w:r>
      <w:r>
        <w:rPr>
          <w:rFonts w:ascii="Trebuchet MS" w:hAnsi="Trebuchet MS"/>
          <w:spacing w:val="-1"/>
          <w:sz w:val="24"/>
        </w:rPr>
        <w:t>er</w:t>
      </w:r>
      <w:r>
        <w:rPr>
          <w:rFonts w:ascii="Trebuchet MS" w:hAnsi="Trebuchet MS"/>
          <w:spacing w:val="-4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z w:val="24"/>
        </w:rPr>
        <w:t>ha</w:t>
      </w:r>
      <w:r>
        <w:rPr>
          <w:rFonts w:ascii="Trebuchet MS" w:hAnsi="Trebuchet MS"/>
          <w:spacing w:val="-5"/>
          <w:sz w:val="24"/>
        </w:rPr>
        <w:t> </w:t>
      </w:r>
      <w:r>
        <w:rPr>
          <w:rFonts w:ascii="Trebuchet MS" w:hAnsi="Trebuchet MS"/>
          <w:spacing w:val="-1"/>
          <w:sz w:val="24"/>
        </w:rPr>
        <w:t>vært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2"/>
          <w:sz w:val="24"/>
        </w:rPr>
        <w:t>kon</w:t>
      </w:r>
      <w:r>
        <w:rPr>
          <w:rFonts w:ascii="Trebuchet MS" w:hAnsi="Trebuchet MS"/>
          <w:spacing w:val="-3"/>
          <w:sz w:val="24"/>
        </w:rPr>
        <w:t>takt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z w:val="24"/>
        </w:rPr>
        <w:t>med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z w:val="24"/>
        </w:rPr>
        <w:t>dyr</w:t>
      </w:r>
      <w:r>
        <w:rPr>
          <w:rFonts w:ascii="Trebuchet MS" w:hAns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numPr>
          <w:ilvl w:val="0"/>
          <w:numId w:val="2"/>
        </w:numPr>
        <w:tabs>
          <w:tab w:pos="383" w:val="left" w:leader="none"/>
        </w:tabs>
        <w:spacing w:before="0"/>
        <w:ind w:left="382" w:right="0" w:hanging="256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hoste</w:t>
      </w:r>
      <w:r>
        <w:rPr>
          <w:rFonts w:ascii="Trebuchet MS" w:hAnsi="Trebuchet MS"/>
          <w:spacing w:val="-2"/>
          <w:w w:val="105"/>
          <w:sz w:val="24"/>
        </w:rPr>
        <w:t>t,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nyst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pusse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nesen</w:t>
      </w:r>
      <w:r>
        <w:rPr>
          <w:rFonts w:ascii="Trebuchet MS" w:hAns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numPr>
          <w:ilvl w:val="0"/>
          <w:numId w:val="2"/>
        </w:numPr>
        <w:tabs>
          <w:tab w:pos="383" w:val="left" w:leader="none"/>
        </w:tabs>
        <w:spacing w:line="275" w:lineRule="auto" w:before="0"/>
        <w:ind w:left="410" w:right="692" w:hanging="284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Hvis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syke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</w:t>
      </w:r>
      <w:r>
        <w:rPr>
          <w:rFonts w:ascii="Trebuchet MS" w:hAnsi="Trebuchet MS"/>
          <w:spacing w:val="-2"/>
          <w:w w:val="105"/>
          <w:sz w:val="24"/>
        </w:rPr>
        <w:t>ært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kon</w:t>
      </w:r>
      <w:r>
        <w:rPr>
          <w:rFonts w:ascii="Trebuchet MS" w:hAnsi="Trebuchet MS"/>
          <w:spacing w:val="-3"/>
          <w:w w:val="105"/>
          <w:sz w:val="24"/>
        </w:rPr>
        <w:t>takt</w:t>
      </w:r>
      <w:r>
        <w:rPr>
          <w:rFonts w:ascii="Trebuchet MS" w:hAnsi="Trebuchet MS"/>
          <w:spacing w:val="28"/>
          <w:w w:val="98"/>
          <w:sz w:val="24"/>
        </w:rPr>
        <w:t> </w:t>
      </w:r>
      <w:r>
        <w:rPr>
          <w:rFonts w:ascii="Trebuchet MS" w:hAnsi="Trebuchet MS"/>
          <w:w w:val="105"/>
          <w:sz w:val="24"/>
        </w:rPr>
        <w:t>med</w:t>
      </w:r>
      <w:r>
        <w:rPr>
          <w:rFonts w:ascii="Trebuchet MS" w:hAnsi="Trebuchet MS"/>
          <w:spacing w:val="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syke</w:t>
      </w:r>
      <w:r>
        <w:rPr>
          <w:rFonts w:ascii="Trebuchet MS" w:hAnsi="Trebuchet MS"/>
          <w:spacing w:val="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personer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numPr>
          <w:ilvl w:val="0"/>
          <w:numId w:val="2"/>
        </w:numPr>
        <w:tabs>
          <w:tab w:pos="383" w:val="left" w:leader="none"/>
        </w:tabs>
        <w:spacing w:before="0"/>
        <w:ind w:left="382" w:right="0" w:hanging="256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a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lekt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ut</w:t>
      </w:r>
      <w:r>
        <w:rPr>
          <w:rFonts w:ascii="Trebuchet MS" w:hAnsi="Trebuchet MS"/>
          <w:spacing w:val="-1"/>
          <w:w w:val="105"/>
          <w:sz w:val="24"/>
        </w:rPr>
        <w:t>endørs</w:t>
      </w:r>
      <w:r>
        <w:rPr>
          <w:rFonts w:ascii="Trebuchet MS" w:hAns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spacing w:line="240" w:lineRule="auto" w:before="8"/>
        <w:rPr>
          <w:rFonts w:ascii="Trebuchet MS" w:hAnsi="Trebuchet MS" w:cs="Trebuchet MS" w:eastAsia="Trebuchet MS"/>
          <w:sz w:val="34"/>
          <w:szCs w:val="34"/>
        </w:rPr>
      </w:pPr>
    </w:p>
    <w:p>
      <w:pPr>
        <w:spacing w:line="275" w:lineRule="auto" w:before="0"/>
        <w:ind w:left="12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Håndsprit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alk</w:t>
      </w:r>
      <w:r>
        <w:rPr>
          <w:rFonts w:ascii="Trebuchet MS" w:hAnsi="Trebuchet MS"/>
          <w:spacing w:val="-4"/>
          <w:w w:val="105"/>
          <w:sz w:val="24"/>
        </w:rPr>
        <w:t>ohol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ødelegger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mikr</w:t>
      </w:r>
      <w:r>
        <w:rPr>
          <w:rFonts w:ascii="Trebuchet MS" w:hAnsi="Trebuchet MS"/>
          <w:spacing w:val="-5"/>
          <w:w w:val="105"/>
          <w:sz w:val="24"/>
        </w:rPr>
        <w:t>ober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33"/>
          <w:w w:val="5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dreper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fjerner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heller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25"/>
          <w:w w:val="10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synlig</w:t>
      </w:r>
      <w:r>
        <w:rPr>
          <w:rFonts w:ascii="Trebuchet MS" w:hAnsi="Trebuchet MS"/>
          <w:spacing w:val="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smuss.</w:t>
      </w:r>
      <w:r>
        <w:rPr>
          <w:rFonts w:ascii="Trebuchet MS" w:hAnsi="Trebuchet MS"/>
          <w:sz w:val="24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440" w:right="800"/>
          <w:cols w:num="2" w:equalWidth="0">
            <w:col w:w="5086" w:space="357"/>
            <w:col w:w="522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05920" coordorigin="0,0" coordsize="11906,16838">
            <v:group style="position:absolute;left:0;top:0;width:11906;height:3788" coordorigin="0,0" coordsize="11906,3788">
              <v:shape style="position:absolute;left:0;top:0;width:11906;height:3788" coordorigin="0,0" coordsize="11906,3788" path="m0,3787l11906,3787,11906,0,0,0,0,3787xe" filled="true" fillcolor="#f9c031" stroked="false">
                <v:path arrowok="t"/>
                <v:fill type="solid"/>
              </v:shape>
              <v:shape style="position:absolute;left:8588;top:1320;width:9;height:14" type="#_x0000_t75" stroked="false">
                <v:imagedata r:id="rId37" o:title=""/>
              </v:shape>
              <v:shape style="position:absolute;left:3747;top:0;width:8158;height:16838" type="#_x0000_t75" stroked="false">
                <v:imagedata r:id="rId38" o:title=""/>
              </v:shape>
            </v:group>
            <v:group style="position:absolute;left:4387;top:7434;width:12;height:2" coordorigin="4387,7434" coordsize="12,2">
              <v:shape style="position:absolute;left:4387;top:7434;width:12;height:2" coordorigin="4387,7434" coordsize="12,1" path="m4399,7434l4388,7435,4387,7435,4391,7435,4395,7434,4399,7434e" filled="false" stroked="false">
                <v:path arrowok="t"/>
              </v:shape>
            </v:group>
            <v:group style="position:absolute;left:9515;top:4746;width:1968;height:1967" coordorigin="9515,4746" coordsize="1968,1967">
              <v:shape style="position:absolute;left:9515;top:4746;width:1968;height:1967" coordorigin="9515,4746" coordsize="1968,1967" path="m10498,4746l10417,4749,10339,4759,10262,4774,10187,4796,10115,4823,10046,4856,9980,4893,9917,4936,9858,4983,9803,5034,9751,5089,9704,5149,9662,5211,9624,5278,9592,5347,9565,5419,9543,5493,9528,5570,9518,5649,9515,5729,9518,5810,9528,5889,9543,5966,9565,6040,9592,6112,9624,6181,9662,6247,9704,6310,9751,6369,9803,6425,9858,6476,9917,6523,9980,6565,10046,6603,10115,6636,10187,6663,10262,6684,10339,6700,10417,6710,10498,6713,10578,6711,10655,6703,10731,6689,10805,6669,10876,6643,10944,6613,11010,6577,11072,6536,11131,6491,11187,6442,11238,6388,11285,6331,11328,6270,11366,6205,11399,6138,11427,6068,11450,5995,11466,5920,11477,5842,11482,5763,11482,5752,11482,5741,11478,5649,11469,5570,11453,5493,11431,5418,11404,5346,11372,5277,11334,5211,11292,5148,11245,5089,11193,5034,11138,4983,11079,4936,11016,4893,10950,4856,10881,4823,10809,4796,10735,4775,10658,4759,10579,4749,10498,4746xe" filled="true" fillcolor="#e9521e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sz w:val="23"/>
          <w:szCs w:val="23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8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10" w:h="16840"/>
          <w:pgMar w:top="0" w:bottom="0" w:left="0" w:right="460"/>
        </w:sectPr>
      </w:pPr>
    </w:p>
    <w:p>
      <w:pPr>
        <w:spacing w:before="55"/>
        <w:ind w:left="850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2"/>
          <w:w w:val="105"/>
          <w:sz w:val="32"/>
        </w:rPr>
        <w:t>Luftveish</w:t>
      </w:r>
      <w:r>
        <w:rPr>
          <w:rFonts w:ascii="Trebuchet MS"/>
          <w:b/>
          <w:spacing w:val="-3"/>
          <w:w w:val="105"/>
          <w:sz w:val="32"/>
        </w:rPr>
        <w:t>y</w:t>
      </w:r>
      <w:r>
        <w:rPr>
          <w:rFonts w:ascii="Trebuchet MS"/>
          <w:b/>
          <w:spacing w:val="-2"/>
          <w:w w:val="105"/>
          <w:sz w:val="32"/>
        </w:rPr>
        <w:t>giene</w:t>
      </w:r>
      <w:r>
        <w:rPr>
          <w:rFonts w:ascii="Trebuchet MS"/>
          <w:sz w:val="32"/>
        </w:rPr>
      </w:r>
    </w:p>
    <w:p>
      <w:pPr>
        <w:tabs>
          <w:tab w:pos="3486" w:val="left" w:leader="none"/>
        </w:tabs>
        <w:spacing w:line="275" w:lineRule="auto" w:before="42"/>
        <w:ind w:left="85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6"/>
          <w:w w:val="105"/>
          <w:sz w:val="24"/>
        </w:rPr>
        <w:t>Luftveisinfeksjoner</w:t>
      </w:r>
      <w:r>
        <w:rPr>
          <w:rFonts w:ascii="Trebuchet MS" w:hAnsi="Trebuchet MS"/>
          <w:spacing w:val="-4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infeksjoner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lungene,</w:t>
      </w:r>
      <w:r>
        <w:rPr>
          <w:rFonts w:ascii="Trebuchet MS" w:hAnsi="Trebuchet MS"/>
          <w:spacing w:val="28"/>
          <w:w w:val="104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bryste</w:t>
      </w:r>
      <w:r>
        <w:rPr>
          <w:rFonts w:ascii="Trebuchet MS" w:hAnsi="Trebuchet MS"/>
          <w:spacing w:val="-8"/>
          <w:w w:val="105"/>
          <w:sz w:val="24"/>
        </w:rPr>
        <w:t>t,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bihulene,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nesen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halsen,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f.eks.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hoste</w:t>
      </w:r>
      <w:r>
        <w:rPr>
          <w:rFonts w:ascii="Trebuchet MS" w:hAnsi="Trebuchet MS"/>
          <w:spacing w:val="47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5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forkjølelse,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2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lungebe</w:t>
      </w:r>
      <w:r>
        <w:rPr>
          <w:rFonts w:ascii="Trebuchet MS" w:hAnsi="Trebuchet MS"/>
          <w:spacing w:val="-6"/>
          <w:w w:val="105"/>
          <w:sz w:val="24"/>
        </w:rPr>
        <w:t>t</w:t>
      </w:r>
      <w:r>
        <w:rPr>
          <w:rFonts w:ascii="Trebuchet MS" w:hAnsi="Trebuchet MS"/>
          <w:spacing w:val="-5"/>
          <w:w w:val="105"/>
          <w:sz w:val="24"/>
        </w:rPr>
        <w:t>en</w:t>
      </w:r>
      <w:r>
        <w:rPr>
          <w:rFonts w:ascii="Trebuchet MS" w:hAnsi="Trebuchet MS"/>
          <w:spacing w:val="-6"/>
          <w:w w:val="105"/>
          <w:sz w:val="24"/>
        </w:rPr>
        <w:t>nelse.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850" w:right="21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pacing w:val="-4"/>
          <w:w w:val="105"/>
          <w:sz w:val="24"/>
        </w:rPr>
        <w:t>Disse</w:t>
      </w:r>
      <w:r>
        <w:rPr>
          <w:rFonts w:ascii="Trebuchet MS"/>
          <w:spacing w:val="-7"/>
          <w:w w:val="105"/>
          <w:sz w:val="24"/>
        </w:rPr>
        <w:t> </w:t>
      </w:r>
      <w:r>
        <w:rPr>
          <w:rFonts w:ascii="Trebuchet MS"/>
          <w:spacing w:val="-5"/>
          <w:w w:val="105"/>
          <w:sz w:val="24"/>
        </w:rPr>
        <w:t>inf</w:t>
      </w:r>
      <w:r>
        <w:rPr>
          <w:rFonts w:ascii="Trebuchet MS"/>
          <w:spacing w:val="-4"/>
          <w:w w:val="105"/>
          <w:sz w:val="24"/>
        </w:rPr>
        <w:t>eksjonene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spacing w:val="-3"/>
          <w:w w:val="105"/>
          <w:sz w:val="24"/>
        </w:rPr>
        <w:t>kan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spacing w:val="-4"/>
          <w:w w:val="105"/>
          <w:sz w:val="24"/>
        </w:rPr>
        <w:t>spre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spacing w:val="-3"/>
          <w:w w:val="105"/>
          <w:sz w:val="24"/>
        </w:rPr>
        <w:t>seg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spacing w:val="-4"/>
          <w:w w:val="105"/>
          <w:sz w:val="24"/>
        </w:rPr>
        <w:t>fra</w:t>
      </w:r>
      <w:r>
        <w:rPr>
          <w:rFonts w:ascii="Trebuchet MS"/>
          <w:spacing w:val="-6"/>
          <w:w w:val="105"/>
          <w:sz w:val="24"/>
        </w:rPr>
        <w:t> </w:t>
      </w:r>
      <w:r>
        <w:rPr>
          <w:rFonts w:ascii="Trebuchet MS"/>
          <w:spacing w:val="-4"/>
          <w:w w:val="105"/>
          <w:sz w:val="24"/>
        </w:rPr>
        <w:t>person</w:t>
      </w:r>
      <w:r>
        <w:rPr>
          <w:rFonts w:ascii="Trebuchet MS"/>
          <w:spacing w:val="25"/>
          <w:w w:val="109"/>
          <w:sz w:val="24"/>
        </w:rPr>
        <w:t> </w:t>
      </w:r>
      <w:r>
        <w:rPr>
          <w:rFonts w:ascii="Trebuchet MS"/>
          <w:spacing w:val="-4"/>
          <w:w w:val="105"/>
          <w:sz w:val="24"/>
        </w:rPr>
        <w:t>til</w:t>
      </w:r>
      <w:r>
        <w:rPr>
          <w:rFonts w:ascii="Trebuchet MS"/>
          <w:spacing w:val="-37"/>
          <w:w w:val="105"/>
          <w:sz w:val="24"/>
        </w:rPr>
        <w:t> </w:t>
      </w:r>
      <w:r>
        <w:rPr>
          <w:rFonts w:ascii="Trebuchet MS"/>
          <w:spacing w:val="-4"/>
          <w:w w:val="105"/>
          <w:sz w:val="24"/>
        </w:rPr>
        <w:t>person</w:t>
      </w:r>
      <w:r>
        <w:rPr>
          <w:rFonts w:ascii="Trebuchet MS"/>
          <w:spacing w:val="-31"/>
          <w:w w:val="105"/>
          <w:sz w:val="24"/>
        </w:rPr>
        <w:t> </w:t>
      </w:r>
      <w:r>
        <w:rPr>
          <w:rFonts w:ascii="Trebuchet MS"/>
          <w:spacing w:val="-3"/>
          <w:w w:val="105"/>
          <w:sz w:val="24"/>
        </w:rPr>
        <w:t>gjennom</w:t>
      </w:r>
      <w:r>
        <w:rPr>
          <w:rFonts w:ascii="Trebuchet MS"/>
          <w:spacing w:val="-31"/>
          <w:w w:val="105"/>
          <w:sz w:val="24"/>
        </w:rPr>
        <w:t> </w:t>
      </w:r>
      <w:r>
        <w:rPr>
          <w:rFonts w:ascii="Trebuchet MS"/>
          <w:spacing w:val="-5"/>
          <w:w w:val="105"/>
          <w:sz w:val="24"/>
        </w:rPr>
        <w:t>luften,</w:t>
      </w:r>
      <w:r>
        <w:rPr>
          <w:rFonts w:ascii="Trebuchet MS"/>
          <w:spacing w:val="-30"/>
          <w:w w:val="105"/>
          <w:sz w:val="24"/>
        </w:rPr>
        <w:t> </w:t>
      </w:r>
      <w:r>
        <w:rPr>
          <w:rFonts w:ascii="Trebuchet MS"/>
          <w:spacing w:val="-5"/>
          <w:w w:val="105"/>
          <w:sz w:val="24"/>
        </w:rPr>
        <w:t>kon</w:t>
      </w:r>
      <w:r>
        <w:rPr>
          <w:rFonts w:ascii="Trebuchet MS"/>
          <w:spacing w:val="-6"/>
          <w:w w:val="105"/>
          <w:sz w:val="24"/>
        </w:rPr>
        <w:t>takt</w:t>
      </w:r>
      <w:r>
        <w:rPr>
          <w:rFonts w:ascii="Trebuchet MS"/>
          <w:spacing w:val="-31"/>
          <w:w w:val="105"/>
          <w:sz w:val="24"/>
        </w:rPr>
        <w:t> </w:t>
      </w:r>
      <w:r>
        <w:rPr>
          <w:rFonts w:ascii="Trebuchet MS"/>
          <w:spacing w:val="-4"/>
          <w:w w:val="105"/>
          <w:sz w:val="24"/>
        </w:rPr>
        <w:t>mellom</w:t>
      </w:r>
      <w:r>
        <w:rPr>
          <w:rFonts w:ascii="Trebuchet MS"/>
          <w:sz w:val="24"/>
        </w:rPr>
      </w:r>
    </w:p>
    <w:p>
      <w:pPr>
        <w:spacing w:line="275" w:lineRule="auto" w:before="0"/>
        <w:ind w:left="850" w:right="5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personer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(ber</w:t>
      </w:r>
      <w:r>
        <w:rPr>
          <w:rFonts w:ascii="Trebuchet MS" w:hAnsi="Trebuchet MS"/>
          <w:spacing w:val="-4"/>
          <w:w w:val="105"/>
          <w:sz w:val="24"/>
        </w:rPr>
        <w:t>øring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hender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klem</w:t>
      </w:r>
      <w:r>
        <w:rPr>
          <w:rFonts w:ascii="Trebuchet MS" w:hAnsi="Trebuchet MS"/>
          <w:spacing w:val="-5"/>
          <w:w w:val="105"/>
          <w:sz w:val="24"/>
        </w:rPr>
        <w:t>ming,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kys-</w:t>
      </w:r>
      <w:r>
        <w:rPr>
          <w:rFonts w:ascii="Trebuchet MS" w:hAnsi="Trebuchet MS"/>
          <w:spacing w:val="21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sing)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eller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ber</w:t>
      </w:r>
      <w:r>
        <w:rPr>
          <w:rFonts w:ascii="Trebuchet MS" w:hAnsi="Trebuchet MS"/>
          <w:spacing w:val="-5"/>
          <w:w w:val="105"/>
          <w:sz w:val="24"/>
        </w:rPr>
        <w:t>ør</w:t>
      </w:r>
      <w:r>
        <w:rPr>
          <w:rFonts w:ascii="Trebuchet MS" w:hAnsi="Trebuchet MS"/>
          <w:spacing w:val="-4"/>
          <w:w w:val="105"/>
          <w:sz w:val="24"/>
        </w:rPr>
        <w:t>ing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skitne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ov</w:t>
      </w:r>
      <w:r>
        <w:rPr>
          <w:rFonts w:ascii="Trebuchet MS" w:hAnsi="Trebuchet MS"/>
          <w:spacing w:val="-6"/>
          <w:w w:val="105"/>
          <w:sz w:val="24"/>
        </w:rPr>
        <w:t>erfl</w:t>
      </w:r>
      <w:r>
        <w:rPr>
          <w:rFonts w:ascii="Trebuchet MS" w:hAnsi="Trebuchet MS"/>
          <w:spacing w:val="35"/>
          <w:w w:val="105"/>
          <w:sz w:val="24"/>
        </w:rPr>
        <w:t> </w:t>
      </w:r>
      <w:r>
        <w:rPr>
          <w:rFonts w:ascii="Trebuchet MS" w:hAnsi="Trebuchet MS"/>
          <w:spacing w:val="-9"/>
          <w:w w:val="105"/>
          <w:sz w:val="24"/>
        </w:rPr>
        <w:t>t</w:t>
      </w:r>
      <w:r>
        <w:rPr>
          <w:rFonts w:ascii="Trebuchet MS" w:hAnsi="Trebuchet MS"/>
          <w:spacing w:val="-8"/>
          <w:w w:val="105"/>
          <w:sz w:val="24"/>
        </w:rPr>
        <w:t>er</w:t>
      </w:r>
      <w:r>
        <w:rPr>
          <w:rFonts w:ascii="Trebuchet MS" w:hAnsi="Trebuchet MS"/>
          <w:spacing w:val="-14"/>
          <w:w w:val="105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tabs>
          <w:tab w:pos="1898" w:val="left" w:leader="none"/>
        </w:tabs>
        <w:spacing w:line="275" w:lineRule="auto" w:before="0"/>
        <w:ind w:left="850" w:right="2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sz w:val="24"/>
        </w:rPr>
        <w:t>Mikrobene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3"/>
          <w:sz w:val="24"/>
        </w:rPr>
        <w:t>kan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4"/>
          <w:sz w:val="24"/>
        </w:rPr>
        <w:t>spre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3"/>
          <w:sz w:val="24"/>
        </w:rPr>
        <w:t>seg</w:t>
      </w:r>
      <w:r>
        <w:rPr>
          <w:rFonts w:ascii="Trebuchet MS" w:hAnsi="Trebuchet MS"/>
          <w:spacing w:val="9"/>
          <w:sz w:val="24"/>
        </w:rPr>
        <w:t> </w:t>
      </w:r>
      <w:r>
        <w:rPr>
          <w:rFonts w:ascii="Trebuchet MS" w:hAnsi="Trebuchet MS"/>
          <w:spacing w:val="-4"/>
          <w:sz w:val="24"/>
        </w:rPr>
        <w:t>ved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5"/>
          <w:sz w:val="24"/>
        </w:rPr>
        <w:t>komme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3"/>
          <w:sz w:val="24"/>
        </w:rPr>
        <w:t>inn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28"/>
          <w:w w:val="80"/>
          <w:sz w:val="24"/>
        </w:rPr>
        <w:t> </w:t>
      </w:r>
      <w:r>
        <w:rPr>
          <w:rFonts w:ascii="Trebuchet MS" w:hAnsi="Trebuchet MS"/>
          <w:spacing w:val="-4"/>
          <w:sz w:val="24"/>
        </w:rPr>
        <w:t>nesen</w:t>
      </w:r>
      <w:r>
        <w:rPr>
          <w:rFonts w:ascii="Trebuchet MS" w:hAnsi="Trebuchet MS"/>
          <w:spacing w:val="5"/>
          <w:sz w:val="24"/>
        </w:rPr>
        <w:t> </w:t>
      </w:r>
      <w:r>
        <w:rPr>
          <w:rFonts w:ascii="Trebuchet MS" w:hAnsi="Trebuchet MS"/>
          <w:spacing w:val="-4"/>
          <w:sz w:val="24"/>
        </w:rPr>
        <w:t>eller</w:t>
      </w:r>
      <w:r>
        <w:rPr>
          <w:rFonts w:ascii="Trebuchet MS" w:hAnsi="Trebuchet MS"/>
          <w:spacing w:val="-3"/>
          <w:sz w:val="24"/>
        </w:rPr>
        <w:t> </w:t>
      </w:r>
      <w:r>
        <w:rPr>
          <w:rFonts w:ascii="Trebuchet MS" w:hAnsi="Trebuchet MS"/>
          <w:spacing w:val="-5"/>
          <w:sz w:val="24"/>
        </w:rPr>
        <w:t>øynene</w:t>
      </w:r>
      <w:r>
        <w:rPr>
          <w:rFonts w:ascii="Trebuchet MS" w:hAnsi="Trebuchet MS"/>
          <w:spacing w:val="6"/>
          <w:sz w:val="24"/>
        </w:rPr>
        <w:t> </w:t>
      </w:r>
      <w:r>
        <w:rPr>
          <w:rFonts w:ascii="Trebuchet MS" w:hAnsi="Trebuchet MS"/>
          <w:spacing w:val="-4"/>
          <w:sz w:val="24"/>
        </w:rPr>
        <w:t>til </w:t>
      </w:r>
      <w:r>
        <w:rPr>
          <w:rFonts w:ascii="Trebuchet MS" w:hAnsi="Trebuchet MS"/>
          <w:spacing w:val="-3"/>
          <w:sz w:val="24"/>
        </w:rPr>
        <w:t>den</w:t>
      </w:r>
      <w:r>
        <w:rPr>
          <w:rFonts w:ascii="Trebuchet MS" w:hAnsi="Trebuchet MS"/>
          <w:spacing w:val="5"/>
          <w:sz w:val="24"/>
        </w:rPr>
        <w:t> </w:t>
      </w:r>
      <w:r>
        <w:rPr>
          <w:rFonts w:ascii="Trebuchet MS" w:hAnsi="Trebuchet MS"/>
          <w:spacing w:val="-3"/>
          <w:sz w:val="24"/>
        </w:rPr>
        <w:t>som</w:t>
      </w:r>
      <w:r>
        <w:rPr>
          <w:rFonts w:ascii="Trebuchet MS" w:hAnsi="Trebuchet MS"/>
          <w:spacing w:val="6"/>
          <w:sz w:val="24"/>
        </w:rPr>
        <w:t> </w:t>
      </w:r>
      <w:r>
        <w:rPr>
          <w:rFonts w:ascii="Trebuchet MS" w:hAnsi="Trebuchet MS"/>
          <w:spacing w:val="-5"/>
          <w:sz w:val="24"/>
        </w:rPr>
        <w:t>ikke</w:t>
      </w:r>
      <w:r>
        <w:rPr>
          <w:rFonts w:ascii="Trebuchet MS" w:hAnsi="Trebuchet MS"/>
          <w:spacing w:val="6"/>
          <w:sz w:val="24"/>
        </w:rPr>
        <w:t> </w:t>
      </w:r>
      <w:r>
        <w:rPr>
          <w:rFonts w:ascii="Trebuchet MS" w:hAnsi="Trebuchet MS"/>
          <w:spacing w:val="-2"/>
          <w:sz w:val="24"/>
        </w:rPr>
        <w:t>er</w:t>
      </w:r>
      <w:r>
        <w:rPr>
          <w:rFonts w:ascii="Trebuchet MS" w:hAnsi="Trebuchet MS"/>
          <w:spacing w:val="-3"/>
          <w:sz w:val="24"/>
        </w:rPr>
        <w:t> </w:t>
      </w:r>
      <w:r>
        <w:rPr>
          <w:rFonts w:ascii="Trebuchet MS" w:hAnsi="Trebuchet MS"/>
          <w:spacing w:val="-5"/>
          <w:sz w:val="24"/>
        </w:rPr>
        <w:t>smitte</w:t>
      </w:r>
      <w:r>
        <w:rPr>
          <w:rFonts w:ascii="Trebuchet MS" w:hAnsi="Trebuchet MS"/>
          <w:spacing w:val="-7"/>
          <w:sz w:val="24"/>
        </w:rPr>
        <w:t>t,</w:t>
      </w:r>
      <w:r>
        <w:rPr>
          <w:rFonts w:ascii="Trebuchet MS" w:hAnsi="Trebuchet MS"/>
          <w:spacing w:val="41"/>
          <w:w w:val="73"/>
          <w:sz w:val="24"/>
        </w:rPr>
        <w:t> </w:t>
      </w:r>
      <w:r>
        <w:rPr>
          <w:rFonts w:ascii="Trebuchet MS" w:hAnsi="Trebuchet MS"/>
          <w:spacing w:val="-6"/>
          <w:sz w:val="24"/>
        </w:rPr>
        <w:t>f</w:t>
      </w:r>
      <w:r>
        <w:rPr>
          <w:rFonts w:ascii="Trebuchet MS" w:hAnsi="Trebuchet MS"/>
          <w:spacing w:val="-5"/>
          <w:sz w:val="24"/>
        </w:rPr>
        <w:t>ordi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4"/>
          <w:sz w:val="24"/>
        </w:rPr>
        <w:t>personen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4"/>
          <w:sz w:val="24"/>
        </w:rPr>
        <w:t>tar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pacing w:val="-3"/>
          <w:sz w:val="24"/>
        </w:rPr>
        <w:t>seg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4"/>
          <w:sz w:val="24"/>
        </w:rPr>
        <w:t>ansikte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3"/>
          <w:sz w:val="24"/>
        </w:rPr>
        <w:t>med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5"/>
          <w:sz w:val="24"/>
        </w:rPr>
        <w:t>møkke</w:t>
      </w:r>
      <w:r>
        <w:rPr>
          <w:rFonts w:ascii="Trebuchet MS" w:hAnsi="Trebuchet MS"/>
          <w:spacing w:val="-6"/>
          <w:sz w:val="24"/>
        </w:rPr>
        <w:t>t</w:t>
      </w:r>
      <w:r>
        <w:rPr>
          <w:rFonts w:ascii="Trebuchet MS" w:hAnsi="Trebuchet MS"/>
          <w:spacing w:val="-5"/>
          <w:sz w:val="24"/>
        </w:rPr>
        <w:t>e</w:t>
      </w:r>
      <w:r>
        <w:rPr>
          <w:rFonts w:ascii="Trebuchet MS" w:hAnsi="Trebuchet MS"/>
          <w:spacing w:val="27"/>
          <w:w w:val="108"/>
          <w:sz w:val="24"/>
        </w:rPr>
        <w:t> </w:t>
      </w:r>
      <w:r>
        <w:rPr>
          <w:rFonts w:ascii="Trebuchet MS" w:hAnsi="Trebuchet MS"/>
          <w:spacing w:val="-5"/>
          <w:sz w:val="24"/>
        </w:rPr>
        <w:t>hender</w:t>
      </w:r>
      <w:r>
        <w:rPr>
          <w:rFonts w:ascii="Trebuchet MS" w:hAnsi="Trebuchet MS"/>
          <w:spacing w:val="-10"/>
          <w:sz w:val="24"/>
        </w:rPr>
        <w:t>.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pacing w:val="-3"/>
          <w:sz w:val="24"/>
        </w:rPr>
        <w:t>Den</w:t>
      </w:r>
      <w:r>
        <w:rPr>
          <w:rFonts w:ascii="Trebuchet MS" w:hAnsi="Trebuchet MS"/>
          <w:spacing w:val="5"/>
          <w:sz w:val="24"/>
        </w:rPr>
        <w:t> </w:t>
      </w:r>
      <w:r>
        <w:rPr>
          <w:rFonts w:ascii="Trebuchet MS" w:hAnsi="Trebuchet MS"/>
          <w:spacing w:val="-5"/>
          <w:sz w:val="24"/>
        </w:rPr>
        <w:t>vanligste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4"/>
          <w:sz w:val="24"/>
        </w:rPr>
        <w:t>må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-4"/>
          <w:sz w:val="24"/>
        </w:rPr>
        <w:t>en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4"/>
          <w:sz w:val="24"/>
        </w:rPr>
        <w:t>spre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pacing w:val="-4"/>
          <w:sz w:val="24"/>
        </w:rPr>
        <w:t>smitte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4"/>
          <w:sz w:val="24"/>
        </w:rPr>
        <w:t>på</w:t>
      </w:r>
      <w:r>
        <w:rPr>
          <w:rFonts w:ascii="Trebuchet MS" w:hAnsi="Trebuchet MS"/>
          <w:spacing w:val="23"/>
          <w:w w:val="108"/>
          <w:sz w:val="24"/>
        </w:rPr>
        <w:t> </w:t>
      </w:r>
      <w:r>
        <w:rPr>
          <w:rFonts w:ascii="Trebuchet MS" w:hAnsi="Trebuchet MS"/>
          <w:spacing w:val="-2"/>
          <w:sz w:val="24"/>
        </w:rPr>
        <w:t>er</w:t>
      </w:r>
      <w:r>
        <w:rPr>
          <w:rFonts w:ascii="Trebuchet MS" w:hAnsi="Trebuchet MS"/>
          <w:spacing w:val="-10"/>
          <w:sz w:val="24"/>
        </w:rPr>
        <w:t> </w:t>
      </w:r>
      <w:r>
        <w:rPr>
          <w:rFonts w:ascii="Trebuchet MS" w:hAnsi="Trebuchet MS"/>
          <w:spacing w:val="-4"/>
          <w:sz w:val="24"/>
        </w:rPr>
        <w:t>ved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4"/>
          <w:sz w:val="24"/>
        </w:rPr>
        <w:t>hoste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5"/>
          <w:sz w:val="24"/>
        </w:rPr>
        <w:t>ny</w:t>
      </w:r>
      <w:r>
        <w:rPr>
          <w:rFonts w:ascii="Trebuchet MS" w:hAnsi="Trebuchet MS"/>
          <w:spacing w:val="-6"/>
          <w:sz w:val="24"/>
        </w:rPr>
        <w:t>se.</w:t>
      </w:r>
      <w:r>
        <w:rPr>
          <w:rFonts w:ascii="Trebuchet MS" w:hAnsi="Trebuchet MS"/>
          <w:spacing w:val="9"/>
          <w:sz w:val="24"/>
        </w:rPr>
        <w:t> </w:t>
      </w:r>
      <w:r>
        <w:rPr>
          <w:rFonts w:ascii="Trebuchet MS" w:hAnsi="Trebuchet MS"/>
          <w:spacing w:val="-3"/>
          <w:sz w:val="24"/>
        </w:rPr>
        <w:t>Når</w:t>
      </w:r>
      <w:r>
        <w:rPr>
          <w:rFonts w:ascii="Trebuchet MS" w:hAnsi="Trebuchet MS"/>
          <w:spacing w:val="-10"/>
          <w:sz w:val="24"/>
        </w:rPr>
        <w:t> </w:t>
      </w:r>
      <w:r>
        <w:rPr>
          <w:rFonts w:ascii="Trebuchet MS" w:hAnsi="Trebuchet MS"/>
          <w:spacing w:val="-2"/>
          <w:sz w:val="24"/>
        </w:rPr>
        <w:t>vi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6"/>
          <w:sz w:val="24"/>
        </w:rPr>
        <w:t>nyser</w:t>
      </w:r>
      <w:r>
        <w:rPr>
          <w:rFonts w:ascii="Trebuchet MS" w:hAnsi="Trebuchet MS"/>
          <w:spacing w:val="-11"/>
          <w:sz w:val="24"/>
        </w:rPr>
        <w:t>,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6"/>
          <w:sz w:val="24"/>
        </w:rPr>
        <w:t>prøver</w:t>
      </w:r>
      <w:r>
        <w:rPr>
          <w:rFonts w:ascii="Trebuchet MS" w:hAnsi="Trebuchet MS"/>
          <w:spacing w:val="24"/>
          <w:w w:val="102"/>
          <w:sz w:val="24"/>
        </w:rPr>
        <w:t> </w:t>
      </w:r>
      <w:r>
        <w:rPr>
          <w:rFonts w:ascii="Trebuchet MS" w:hAnsi="Trebuchet MS"/>
          <w:spacing w:val="-4"/>
          <w:sz w:val="24"/>
        </w:rPr>
        <w:t>kroppen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5"/>
          <w:sz w:val="24"/>
        </w:rPr>
        <w:t>kvitt</w:t>
      </w:r>
      <w:r>
        <w:rPr>
          <w:rFonts w:ascii="Trebuchet MS" w:hAnsi="Trebuchet MS"/>
          <w:spacing w:val="-4"/>
          <w:sz w:val="24"/>
        </w:rPr>
        <w:t>e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-3"/>
          <w:sz w:val="24"/>
        </w:rPr>
        <w:t>seg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3"/>
          <w:sz w:val="24"/>
        </w:rPr>
        <w:t>med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-4"/>
          <w:sz w:val="24"/>
        </w:rPr>
        <w:t>skadelige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5"/>
          <w:sz w:val="24"/>
        </w:rPr>
        <w:t>mikrober</w:t>
      </w:r>
      <w:r>
        <w:rPr>
          <w:rFonts w:ascii="Trebuchet MS" w:hAnsi="Trebuchet MS"/>
          <w:spacing w:val="25"/>
          <w:w w:val="107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5"/>
          <w:sz w:val="24"/>
        </w:rPr>
        <w:t>støvpartikler </w:t>
      </w:r>
      <w:r>
        <w:rPr>
          <w:rFonts w:ascii="Trebuchet MS" w:hAnsi="Trebuchet MS"/>
          <w:spacing w:val="-2"/>
          <w:sz w:val="24"/>
        </w:rPr>
        <w:t>vi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3"/>
          <w:sz w:val="24"/>
        </w:rPr>
        <w:t>kan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4"/>
          <w:sz w:val="24"/>
        </w:rPr>
        <w:t>puste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4"/>
          <w:sz w:val="24"/>
        </w:rPr>
        <w:t>inn.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4"/>
          <w:sz w:val="24"/>
        </w:rPr>
        <w:t>skadelige</w:t>
      </w:r>
      <w:r>
        <w:rPr>
          <w:rFonts w:ascii="Trebuchet MS" w:hAnsi="Trebuchet MS"/>
          <w:spacing w:val="25"/>
          <w:w w:val="106"/>
          <w:sz w:val="24"/>
        </w:rPr>
        <w:t> </w:t>
      </w:r>
      <w:r>
        <w:rPr>
          <w:rFonts w:ascii="Trebuchet MS" w:hAnsi="Trebuchet MS"/>
          <w:spacing w:val="-4"/>
          <w:sz w:val="24"/>
        </w:rPr>
        <w:t>mikrobene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-5"/>
          <w:sz w:val="24"/>
        </w:rPr>
        <w:t>støv</w:t>
      </w:r>
      <w:r>
        <w:rPr>
          <w:rFonts w:ascii="Trebuchet MS" w:hAnsi="Trebuchet MS"/>
          <w:spacing w:val="19"/>
          <w:sz w:val="24"/>
        </w:rPr>
        <w:t> </w:t>
      </w:r>
      <w:r>
        <w:rPr>
          <w:rFonts w:ascii="Trebuchet MS" w:hAnsi="Trebuchet MS"/>
          <w:spacing w:val="-6"/>
          <w:sz w:val="24"/>
        </w:rPr>
        <w:t>f</w:t>
      </w:r>
      <w:r>
        <w:rPr>
          <w:rFonts w:ascii="Trebuchet MS" w:hAnsi="Trebuchet MS"/>
          <w:spacing w:val="-5"/>
          <w:sz w:val="24"/>
        </w:rPr>
        <w:t>ester</w:t>
      </w:r>
      <w:r>
        <w:rPr>
          <w:rFonts w:ascii="Trebuchet MS" w:hAnsi="Trebuchet MS"/>
          <w:spacing w:val="20"/>
          <w:sz w:val="24"/>
        </w:rPr>
        <w:t> </w:t>
      </w:r>
      <w:r>
        <w:rPr>
          <w:rFonts w:ascii="Trebuchet MS" w:hAnsi="Trebuchet MS"/>
          <w:spacing w:val="-3"/>
          <w:sz w:val="24"/>
        </w:rPr>
        <w:t>seg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-2"/>
          <w:sz w:val="24"/>
        </w:rPr>
        <w:t>på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-4"/>
          <w:sz w:val="24"/>
        </w:rPr>
        <w:t>nesehåre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4"/>
          <w:sz w:val="24"/>
        </w:rPr>
        <w:t>og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5"/>
          <w:sz w:val="24"/>
        </w:rPr>
        <w:t>kiler</w:t>
      </w:r>
      <w:r>
        <w:rPr>
          <w:rFonts w:ascii="Trebuchet MS" w:hAnsi="Trebuchet MS"/>
          <w:spacing w:val="-6"/>
          <w:sz w:val="24"/>
        </w:rPr>
        <w:t> </w:t>
      </w:r>
      <w:r>
        <w:rPr>
          <w:rFonts w:ascii="Trebuchet MS" w:hAnsi="Trebuchet MS"/>
          <w:spacing w:val="-3"/>
          <w:sz w:val="24"/>
        </w:rPr>
        <w:t>oss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4"/>
          <w:sz w:val="24"/>
        </w:rPr>
        <w:t>nesen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4"/>
          <w:sz w:val="24"/>
        </w:rPr>
        <w:t>eller</w:t>
      </w:r>
      <w:r>
        <w:rPr>
          <w:rFonts w:ascii="Trebuchet MS" w:hAnsi="Trebuchet MS"/>
          <w:spacing w:val="-6"/>
          <w:sz w:val="24"/>
        </w:rPr>
        <w:t> </w:t>
      </w:r>
      <w:r>
        <w:rPr>
          <w:rFonts w:ascii="Trebuchet MS" w:hAnsi="Trebuchet MS"/>
          <w:spacing w:val="-3"/>
          <w:sz w:val="24"/>
        </w:rPr>
        <w:t>kan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6"/>
          <w:sz w:val="24"/>
        </w:rPr>
        <w:t>irrit</w:t>
      </w:r>
      <w:r>
        <w:rPr>
          <w:rFonts w:ascii="Trebuchet MS" w:hAnsi="Trebuchet MS"/>
          <w:spacing w:val="-5"/>
          <w:sz w:val="24"/>
        </w:rPr>
        <w:t>ere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4"/>
          <w:sz w:val="24"/>
        </w:rPr>
        <w:t>halsen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4"/>
          <w:sz w:val="24"/>
        </w:rPr>
        <w:t>eller</w:t>
      </w:r>
      <w:r>
        <w:rPr>
          <w:rFonts w:ascii="Trebuchet MS" w:hAnsi="Trebuchet MS"/>
          <w:spacing w:val="47"/>
          <w:w w:val="102"/>
          <w:sz w:val="24"/>
        </w:rPr>
        <w:t> </w:t>
      </w:r>
      <w:r>
        <w:rPr>
          <w:rFonts w:ascii="Trebuchet MS" w:hAnsi="Trebuchet MS"/>
          <w:spacing w:val="-4"/>
          <w:sz w:val="24"/>
        </w:rPr>
        <w:t>lung</w:t>
      </w:r>
      <w:r>
        <w:rPr>
          <w:rFonts w:ascii="Trebuchet MS" w:hAnsi="Trebuchet MS"/>
          <w:spacing w:val="-5"/>
          <w:sz w:val="24"/>
        </w:rPr>
        <w:t>ene.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4"/>
          <w:sz w:val="24"/>
        </w:rPr>
        <w:t>Nesen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4"/>
          <w:sz w:val="24"/>
        </w:rPr>
        <w:t>sender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pacing w:val="-2"/>
          <w:sz w:val="24"/>
        </w:rPr>
        <w:t>en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4"/>
          <w:sz w:val="24"/>
        </w:rPr>
        <w:t>beskjed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4"/>
          <w:sz w:val="24"/>
        </w:rPr>
        <w:t>til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4"/>
          <w:sz w:val="24"/>
        </w:rPr>
        <w:t>hjernen</w:t>
      </w:r>
      <w:r>
        <w:rPr>
          <w:rFonts w:ascii="Trebuchet MS" w:hAnsi="Trebuchet MS"/>
          <w:spacing w:val="27"/>
          <w:w w:val="101"/>
          <w:sz w:val="24"/>
        </w:rPr>
        <w:t> </w:t>
      </w:r>
      <w:r>
        <w:rPr>
          <w:rFonts w:ascii="Trebuchet MS" w:hAnsi="Trebuchet MS"/>
          <w:spacing w:val="-3"/>
          <w:sz w:val="24"/>
        </w:rPr>
        <w:t>som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pacing w:val="-5"/>
          <w:sz w:val="24"/>
        </w:rPr>
        <w:t>dere</w:t>
      </w:r>
      <w:r>
        <w:rPr>
          <w:rFonts w:ascii="Trebuchet MS" w:hAnsi="Trebuchet MS"/>
          <w:spacing w:val="-6"/>
          <w:sz w:val="24"/>
        </w:rPr>
        <w:t>tt</w:t>
      </w:r>
      <w:r>
        <w:rPr>
          <w:rFonts w:ascii="Trebuchet MS" w:hAnsi="Trebuchet MS"/>
          <w:spacing w:val="-5"/>
          <w:sz w:val="24"/>
        </w:rPr>
        <w:t>er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4"/>
          <w:sz w:val="24"/>
        </w:rPr>
        <w:t>sender</w:t>
      </w:r>
      <w:r>
        <w:rPr>
          <w:rFonts w:ascii="Trebuchet MS" w:hAnsi="Trebuchet MS"/>
          <w:spacing w:val="5"/>
          <w:sz w:val="24"/>
        </w:rPr>
        <w:t> </w:t>
      </w:r>
      <w:r>
        <w:rPr>
          <w:rFonts w:ascii="Trebuchet MS" w:hAnsi="Trebuchet MS"/>
          <w:spacing w:val="-2"/>
          <w:sz w:val="24"/>
        </w:rPr>
        <w:t>en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pacing w:val="-4"/>
          <w:sz w:val="24"/>
        </w:rPr>
        <w:t>beskjed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pacing w:val="-5"/>
          <w:sz w:val="24"/>
        </w:rPr>
        <w:t>tilbake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pacing w:val="-5"/>
          <w:sz w:val="24"/>
        </w:rPr>
        <w:t>til</w:t>
      </w:r>
      <w:r>
        <w:rPr>
          <w:rFonts w:ascii="Trebuchet MS" w:hAnsi="Trebuchet MS"/>
          <w:spacing w:val="35"/>
          <w:w w:val="88"/>
          <w:sz w:val="24"/>
        </w:rPr>
        <w:t> </w:t>
      </w:r>
      <w:r>
        <w:rPr>
          <w:rFonts w:ascii="Trebuchet MS" w:hAnsi="Trebuchet MS"/>
          <w:spacing w:val="-4"/>
          <w:sz w:val="24"/>
        </w:rPr>
        <w:t>nesen,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4"/>
          <w:sz w:val="24"/>
        </w:rPr>
        <w:t>mun</w:t>
      </w:r>
      <w:r>
        <w:rPr>
          <w:rFonts w:ascii="Trebuchet MS" w:hAnsi="Trebuchet MS"/>
          <w:spacing w:val="-5"/>
          <w:sz w:val="24"/>
        </w:rPr>
        <w:t>nen,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4"/>
          <w:sz w:val="24"/>
        </w:rPr>
        <w:t>lungene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5"/>
          <w:sz w:val="24"/>
        </w:rPr>
        <w:t>bryste</w:t>
      </w:r>
      <w:r>
        <w:rPr>
          <w:rFonts w:ascii="Trebuchet MS" w:hAnsi="Trebuchet MS"/>
          <w:spacing w:val="-6"/>
          <w:sz w:val="24"/>
        </w:rPr>
        <w:t>t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pacing w:val="-2"/>
          <w:sz w:val="24"/>
        </w:rPr>
        <w:t>om</w:t>
      </w:r>
      <w:r>
        <w:rPr>
          <w:rFonts w:ascii="Trebuchet MS" w:hAnsi="Trebuchet MS"/>
          <w:spacing w:val="24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35"/>
          <w:w w:val="105"/>
          <w:sz w:val="24"/>
        </w:rPr>
        <w:t> </w:t>
      </w:r>
      <w:r>
        <w:rPr>
          <w:rFonts w:ascii="Trebuchet MS" w:hAnsi="Trebuchet MS"/>
          <w:spacing w:val="-4"/>
          <w:sz w:val="24"/>
        </w:rPr>
        <w:t>blåse</w:t>
      </w:r>
      <w:r>
        <w:rPr>
          <w:rFonts w:ascii="Trebuchet MS" w:hAnsi="Trebuchet MS"/>
          <w:sz w:val="24"/>
        </w:rPr>
        <w:t> </w:t>
      </w:r>
      <w:r>
        <w:rPr>
          <w:rFonts w:ascii="Trebuchet MS" w:hAnsi="Trebuchet MS"/>
          <w:spacing w:val="-4"/>
          <w:sz w:val="24"/>
        </w:rPr>
        <w:t>vekk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3"/>
          <w:sz w:val="24"/>
        </w:rPr>
        <w:t>de</w:t>
      </w:r>
      <w:r>
        <w:rPr>
          <w:rFonts w:ascii="Trebuchet MS" w:hAnsi="Trebuchet MS"/>
          <w:spacing w:val="-4"/>
          <w:sz w:val="24"/>
        </w:rPr>
        <w:t>t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3"/>
          <w:sz w:val="24"/>
        </w:rPr>
        <w:t>som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7"/>
          <w:sz w:val="24"/>
        </w:rPr>
        <w:t>irrit</w:t>
      </w:r>
      <w:r>
        <w:rPr>
          <w:rFonts w:ascii="Trebuchet MS" w:hAnsi="Trebuchet MS"/>
          <w:spacing w:val="-6"/>
          <w:sz w:val="24"/>
        </w:rPr>
        <w:t>erer</w:t>
      </w:r>
      <w:r>
        <w:rPr>
          <w:rFonts w:ascii="Trebuchet MS" w:hAnsi="Trebuchet MS"/>
          <w:spacing w:val="-11"/>
          <w:sz w:val="24"/>
        </w:rPr>
        <w:t>.</w:t>
      </w:r>
      <w:r>
        <w:rPr>
          <w:rFonts w:ascii="Trebuchet MS" w:hAnsi="Trebuchet MS"/>
          <w:spacing w:val="-1"/>
          <w:sz w:val="24"/>
        </w:rPr>
        <w:t> </w:t>
      </w:r>
      <w:r>
        <w:rPr>
          <w:rFonts w:ascii="Trebuchet MS" w:hAnsi="Trebuchet MS"/>
          <w:spacing w:val="-7"/>
          <w:sz w:val="24"/>
        </w:rPr>
        <w:t>V</w:t>
      </w:r>
      <w:r>
        <w:rPr>
          <w:rFonts w:ascii="Trebuchet MS" w:hAnsi="Trebuchet MS"/>
          <w:spacing w:val="-8"/>
          <w:sz w:val="24"/>
        </w:rPr>
        <w:t>ed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5"/>
          <w:sz w:val="24"/>
        </w:rPr>
        <w:t>f</w:t>
      </w:r>
      <w:r>
        <w:rPr>
          <w:rFonts w:ascii="Trebuchet MS" w:hAnsi="Trebuchet MS"/>
          <w:spacing w:val="-4"/>
          <w:sz w:val="24"/>
        </w:rPr>
        <w:t>or</w:t>
      </w:r>
      <w:r>
        <w:rPr>
          <w:rFonts w:ascii="Trebuchet MS" w:hAnsi="Trebuchet MS"/>
          <w:spacing w:val="-5"/>
          <w:sz w:val="24"/>
        </w:rPr>
        <w:t>kjøl</w:t>
      </w:r>
      <w:r>
        <w:rPr>
          <w:rFonts w:ascii="Trebuchet MS" w:hAnsi="Trebuchet MS"/>
          <w:spacing w:val="-4"/>
          <w:sz w:val="24"/>
        </w:rPr>
        <w:t>else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4"/>
          <w:sz w:val="24"/>
        </w:rPr>
        <w:t>og</w:t>
      </w:r>
      <w:r>
        <w:rPr>
          <w:rFonts w:ascii="Trebuchet MS" w:hAnsi="Trebuchet MS"/>
          <w:spacing w:val="25"/>
          <w:w w:val="117"/>
          <w:sz w:val="24"/>
        </w:rPr>
        <w:t> </w:t>
      </w:r>
      <w:r>
        <w:rPr>
          <w:rFonts w:ascii="Trebuchet MS" w:hAnsi="Trebuchet MS"/>
          <w:spacing w:val="-3"/>
          <w:w w:val="95"/>
          <w:sz w:val="24"/>
        </w:rPr>
        <w:t>in</w:t>
      </w:r>
      <w:r>
        <w:rPr>
          <w:rFonts w:ascii="Trebuchet MS" w:hAnsi="Trebuchet MS"/>
          <w:spacing w:val="-4"/>
          <w:w w:val="95"/>
          <w:sz w:val="24"/>
        </w:rPr>
        <w:t>fl</w:t>
        <w:tab/>
      </w:r>
      <w:r>
        <w:rPr>
          <w:rFonts w:ascii="Trebuchet MS" w:hAnsi="Trebuchet MS"/>
          <w:spacing w:val="-4"/>
          <w:sz w:val="24"/>
        </w:rPr>
        <w:t>strømmer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4"/>
          <w:sz w:val="24"/>
        </w:rPr>
        <w:t>millioner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4"/>
          <w:sz w:val="24"/>
        </w:rPr>
        <w:t>av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4"/>
          <w:sz w:val="24"/>
        </w:rPr>
        <w:t>viruspartikler</w:t>
      </w:r>
      <w:r>
        <w:rPr>
          <w:rFonts w:ascii="Trebuchet MS" w:hAnsi="Trebuchet MS"/>
          <w:spacing w:val="23"/>
          <w:sz w:val="24"/>
        </w:rPr>
        <w:t> </w:t>
      </w:r>
      <w:r>
        <w:rPr>
          <w:rFonts w:ascii="Trebuchet MS" w:hAnsi="Trebuchet MS"/>
          <w:spacing w:val="-2"/>
          <w:sz w:val="24"/>
        </w:rPr>
        <w:t>ut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spacing w:val="-6"/>
          <w:sz w:val="24"/>
        </w:rPr>
        <w:t>f</w:t>
      </w:r>
      <w:r>
        <w:rPr>
          <w:rFonts w:ascii="Trebuchet MS" w:hAnsi="Trebuchet MS"/>
          <w:spacing w:val="-5"/>
          <w:sz w:val="24"/>
        </w:rPr>
        <w:t>orurenser</w:t>
      </w:r>
      <w:r>
        <w:rPr>
          <w:rFonts w:ascii="Trebuchet MS" w:hAnsi="Trebuchet MS"/>
          <w:spacing w:val="-6"/>
          <w:sz w:val="24"/>
        </w:rPr>
        <w:t> </w:t>
      </w:r>
      <w:r>
        <w:rPr>
          <w:rFonts w:ascii="Trebuchet MS" w:hAnsi="Trebuchet MS"/>
          <w:spacing w:val="-5"/>
          <w:sz w:val="24"/>
        </w:rPr>
        <w:t>over</w:t>
      </w:r>
      <w:r>
        <w:rPr>
          <w:rFonts w:ascii="Trebuchet MS" w:hAnsi="Trebuchet MS"/>
          <w:spacing w:val="-6"/>
          <w:sz w:val="24"/>
        </w:rPr>
        <w:t>fl</w:t>
      </w:r>
      <w:r>
        <w:rPr>
          <w:rFonts w:ascii="Trebuchet MS" w:hAnsi="Trebuchet MS"/>
          <w:sz w:val="24"/>
        </w:rPr>
        <w:t> 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-4"/>
          <w:sz w:val="24"/>
        </w:rPr>
        <w:t>en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4"/>
          <w:sz w:val="24"/>
        </w:rPr>
        <w:t>lander</w:t>
      </w:r>
      <w:r>
        <w:rPr>
          <w:rFonts w:ascii="Trebuchet MS" w:hAnsi="Trebuchet MS"/>
          <w:spacing w:val="-7"/>
          <w:sz w:val="24"/>
        </w:rPr>
        <w:t> </w:t>
      </w:r>
      <w:r>
        <w:rPr>
          <w:rFonts w:ascii="Trebuchet MS" w:hAnsi="Trebuchet MS"/>
          <w:spacing w:val="-4"/>
          <w:sz w:val="24"/>
        </w:rPr>
        <w:t>på.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3"/>
          <w:sz w:val="24"/>
        </w:rPr>
        <w:t>De</w:t>
      </w:r>
      <w:r>
        <w:rPr>
          <w:rFonts w:ascii="Trebuchet MS" w:hAnsi="Trebuchet MS"/>
          <w:spacing w:val="-4"/>
          <w:sz w:val="24"/>
        </w:rPr>
        <w:t>t</w:t>
      </w:r>
      <w:r>
        <w:rPr>
          <w:rFonts w:ascii="Trebuchet MS" w:hAnsi="Trebuchet MS"/>
          <w:spacing w:val="39"/>
          <w:w w:val="88"/>
          <w:sz w:val="24"/>
        </w:rPr>
        <w:t> </w:t>
      </w:r>
      <w:r>
        <w:rPr>
          <w:rFonts w:ascii="Trebuchet MS" w:hAnsi="Trebuchet MS"/>
          <w:spacing w:val="-3"/>
          <w:sz w:val="24"/>
        </w:rPr>
        <w:t>kan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5"/>
          <w:sz w:val="24"/>
        </w:rPr>
        <w:t>være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pacing w:val="-4"/>
          <w:sz w:val="24"/>
        </w:rPr>
        <w:t>ma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-4"/>
          <w:sz w:val="24"/>
        </w:rPr>
        <w:t>en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4"/>
          <w:sz w:val="24"/>
        </w:rPr>
        <w:t>eller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4"/>
          <w:sz w:val="24"/>
        </w:rPr>
        <w:t>hendene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6"/>
          <w:sz w:val="24"/>
        </w:rPr>
        <w:t>vår</w:t>
      </w:r>
      <w:r>
        <w:rPr>
          <w:rFonts w:ascii="Trebuchet MS" w:hAnsi="Trebuchet MS"/>
          <w:spacing w:val="-7"/>
          <w:sz w:val="24"/>
        </w:rPr>
        <w:t>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tabs>
          <w:tab w:pos="3521" w:val="left" w:leader="none"/>
          <w:tab w:pos="3825" w:val="left" w:leader="none"/>
        </w:tabs>
        <w:spacing w:line="275" w:lineRule="auto" w:before="0"/>
        <w:ind w:left="850" w:right="5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orkjølelse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vanligste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syk-</w:t>
      </w:r>
      <w:r>
        <w:rPr>
          <w:rFonts w:ascii="Trebuchet MS" w:hAnsi="Trebuchet MS"/>
          <w:spacing w:val="39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dommene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hos</w:t>
      </w:r>
      <w:r>
        <w:rPr>
          <w:rFonts w:ascii="Trebuchet MS" w:hAnsi="Trebuchet MS"/>
          <w:spacing w:val="-3"/>
          <w:w w:val="105"/>
          <w:sz w:val="24"/>
        </w:rPr>
        <w:t> barn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"/>
          <w:w w:val="105"/>
          <w:sz w:val="24"/>
        </w:rPr>
        <w:t> kanskje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blan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mest</w:t>
      </w:r>
      <w:r>
        <w:rPr>
          <w:rFonts w:ascii="Trebuchet MS" w:hAnsi="Trebuchet MS"/>
          <w:spacing w:val="24"/>
          <w:w w:val="10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smittsomme.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Co</w:t>
      </w:r>
      <w:r>
        <w:rPr>
          <w:rFonts w:ascii="Trebuchet MS" w:hAnsi="Trebuchet MS"/>
          <w:spacing w:val="-5"/>
          <w:w w:val="105"/>
          <w:sz w:val="24"/>
        </w:rPr>
        <w:t>vid-19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navne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sykdom-</w:t>
      </w:r>
      <w:r>
        <w:rPr>
          <w:rFonts w:ascii="Trebuchet MS" w:hAnsi="Trebuchet MS"/>
          <w:spacing w:val="35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5"/>
          <w:w w:val="105"/>
          <w:sz w:val="24"/>
        </w:rPr>
        <w:t> f</w:t>
      </w:r>
      <w:r>
        <w:rPr>
          <w:rFonts w:ascii="Trebuchet MS" w:hAnsi="Trebuchet MS"/>
          <w:spacing w:val="-4"/>
          <w:w w:val="105"/>
          <w:sz w:val="24"/>
        </w:rPr>
        <w:t>orårsake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 av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viruse</w:t>
      </w:r>
      <w:r>
        <w:rPr>
          <w:rFonts w:ascii="Trebuchet MS" w:hAnsi="Trebuchet MS"/>
          <w:spacing w:val="-4"/>
          <w:w w:val="105"/>
          <w:sz w:val="24"/>
        </w:rPr>
        <w:t>t </w:t>
      </w:r>
      <w:r>
        <w:rPr>
          <w:rFonts w:ascii="Trebuchet MS" w:hAnsi="Trebuchet MS"/>
          <w:spacing w:val="-5"/>
          <w:w w:val="105"/>
          <w:sz w:val="24"/>
        </w:rPr>
        <w:t>S</w:t>
      </w:r>
      <w:r>
        <w:rPr>
          <w:rFonts w:ascii="Trebuchet MS" w:hAnsi="Trebuchet MS"/>
          <w:spacing w:val="-6"/>
          <w:w w:val="105"/>
          <w:sz w:val="24"/>
        </w:rPr>
        <w:t>ARSCoV</w:t>
      </w:r>
      <w:r>
        <w:rPr>
          <w:rFonts w:ascii="Trebuchet MS" w:hAnsi="Trebuchet MS"/>
          <w:spacing w:val="-7"/>
          <w:w w:val="105"/>
          <w:sz w:val="24"/>
        </w:rPr>
        <w:t>-2.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Den</w:t>
      </w:r>
      <w:r>
        <w:rPr>
          <w:rFonts w:ascii="Trebuchet MS" w:hAnsi="Trebuchet MS"/>
          <w:spacing w:val="22"/>
          <w:w w:val="111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sv</w:t>
      </w:r>
      <w:r>
        <w:rPr>
          <w:rFonts w:ascii="Trebuchet MS" w:hAnsi="Trebuchet MS"/>
          <w:spacing w:val="-5"/>
          <w:w w:val="105"/>
          <w:sz w:val="24"/>
        </w:rPr>
        <w:t>ært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smittsom.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ordi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forkjølelse,</w:t>
      </w:r>
      <w:r>
        <w:rPr>
          <w:rFonts w:ascii="Trebuchet MS" w:hAnsi="Trebuchet MS"/>
          <w:spacing w:val="34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ensa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co</w:t>
      </w:r>
      <w:r>
        <w:rPr>
          <w:rFonts w:ascii="Trebuchet MS" w:hAnsi="Trebuchet MS"/>
          <w:spacing w:val="-5"/>
          <w:w w:val="105"/>
          <w:sz w:val="24"/>
        </w:rPr>
        <w:t>vid-19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skyldes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virus,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36"/>
          <w:w w:val="110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behandles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</w:t>
      </w:r>
      <w:r>
        <w:rPr>
          <w:rFonts w:ascii="Trebuchet MS" w:hAnsi="Trebuchet MS"/>
          <w:spacing w:val="-4"/>
          <w:w w:val="105"/>
          <w:sz w:val="24"/>
        </w:rPr>
        <w:t>tibiotika.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år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25"/>
          <w:w w:val="98"/>
          <w:sz w:val="24"/>
        </w:rPr>
        <w:t> </w:t>
      </w:r>
      <w:r>
        <w:rPr>
          <w:rFonts w:ascii="Trebuchet MS" w:hAnsi="Trebuchet MS"/>
          <w:spacing w:val="-5"/>
          <w:sz w:val="24"/>
        </w:rPr>
        <w:t>f</w:t>
      </w:r>
      <w:r>
        <w:rPr>
          <w:rFonts w:ascii="Trebuchet MS" w:hAnsi="Trebuchet MS"/>
          <w:spacing w:val="-4"/>
          <w:sz w:val="24"/>
        </w:rPr>
        <w:t>or</w:t>
      </w:r>
      <w:r>
        <w:rPr>
          <w:rFonts w:ascii="Trebuchet MS" w:hAnsi="Trebuchet MS"/>
          <w:spacing w:val="-5"/>
          <w:sz w:val="24"/>
        </w:rPr>
        <w:t>kjølet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pacing w:val="-3"/>
          <w:sz w:val="24"/>
        </w:rPr>
        <w:t>eller</w:t>
      </w:r>
      <w:r>
        <w:rPr>
          <w:rFonts w:ascii="Trebuchet MS" w:hAnsi="Trebuchet MS"/>
          <w:spacing w:val="-28"/>
          <w:sz w:val="24"/>
        </w:rPr>
        <w:t> </w:t>
      </w:r>
      <w:r>
        <w:rPr>
          <w:rFonts w:ascii="Trebuchet MS" w:hAnsi="Trebuchet MS"/>
          <w:spacing w:val="-3"/>
          <w:sz w:val="24"/>
        </w:rPr>
        <w:t>får</w:t>
      </w:r>
      <w:r>
        <w:rPr>
          <w:rFonts w:ascii="Trebuchet MS" w:hAnsi="Trebuchet MS"/>
          <w:spacing w:val="-27"/>
          <w:sz w:val="24"/>
        </w:rPr>
        <w:t> </w:t>
      </w:r>
      <w:r>
        <w:rPr>
          <w:rFonts w:ascii="Trebuchet MS" w:hAnsi="Trebuchet MS"/>
          <w:spacing w:val="-4"/>
          <w:sz w:val="24"/>
        </w:rPr>
        <w:t>infl</w:t>
        <w:tab/>
        <w:tab/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 </w:t>
      </w:r>
      <w:r>
        <w:rPr>
          <w:rFonts w:ascii="Trebuchet MS" w:hAnsi="Trebuchet MS"/>
          <w:spacing w:val="-4"/>
          <w:w w:val="105"/>
          <w:sz w:val="24"/>
        </w:rPr>
        <w:t>gener</w:t>
      </w:r>
      <w:r>
        <w:rPr>
          <w:rFonts w:ascii="Trebuchet MS" w:hAnsi="Trebuchet MS"/>
          <w:spacing w:val="-5"/>
          <w:w w:val="105"/>
          <w:sz w:val="24"/>
        </w:rPr>
        <w:t>elle</w:t>
      </w:r>
      <w:r>
        <w:rPr>
          <w:rFonts w:ascii="Trebuchet MS" w:hAnsi="Trebuchet MS"/>
          <w:spacing w:val="40"/>
          <w:w w:val="104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anbe</w:t>
      </w:r>
      <w:r>
        <w:rPr>
          <w:rFonts w:ascii="Trebuchet MS" w:hAnsi="Trebuchet MS"/>
          <w:spacing w:val="-4"/>
          <w:w w:val="105"/>
          <w:sz w:val="24"/>
        </w:rPr>
        <w:t>fal</w:t>
      </w:r>
      <w:r>
        <w:rPr>
          <w:rFonts w:ascii="Trebuchet MS" w:hAnsi="Trebuchet MS"/>
          <w:spacing w:val="-3"/>
          <w:w w:val="105"/>
          <w:sz w:val="24"/>
        </w:rPr>
        <w:t>ingen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</w:t>
      </w:r>
      <w:r>
        <w:rPr>
          <w:rFonts w:ascii="Trebuchet MS" w:hAnsi="Trebuchet MS"/>
          <w:spacing w:val="-4"/>
          <w:w w:val="105"/>
          <w:sz w:val="24"/>
        </w:rPr>
        <w:t>vile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få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nok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væsk</w:t>
      </w:r>
      <w:r>
        <w:rPr>
          <w:rFonts w:ascii="Trebuchet MS" w:hAnsi="Trebuchet MS"/>
          <w:spacing w:val="-7"/>
          <w:w w:val="105"/>
          <w:sz w:val="24"/>
        </w:rPr>
        <w:t>e,</w:t>
      </w:r>
      <w:r>
        <w:rPr>
          <w:rFonts w:ascii="Trebuchet MS" w:hAnsi="Trebuchet MS"/>
          <w:spacing w:val="25"/>
          <w:w w:val="8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symp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omene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vedv</w:t>
      </w:r>
      <w:r>
        <w:rPr>
          <w:rFonts w:ascii="Trebuchet MS" w:hAnsi="Trebuchet MS"/>
          <w:spacing w:val="-6"/>
          <w:w w:val="105"/>
          <w:sz w:val="24"/>
        </w:rPr>
        <w:t>arer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må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opp-</w:t>
      </w:r>
      <w:r>
        <w:rPr>
          <w:rFonts w:ascii="Trebuchet MS" w:hAnsi="Trebuchet MS"/>
          <w:sz w:val="24"/>
        </w:rPr>
      </w:r>
    </w:p>
    <w:p>
      <w:pPr>
        <w:tabs>
          <w:tab w:pos="2680" w:val="left" w:leader="none"/>
          <w:tab w:pos="2983" w:val="left" w:leader="none"/>
        </w:tabs>
        <w:spacing w:line="275" w:lineRule="auto" w:before="147"/>
        <w:ind w:left="365" w:right="25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w w:val="105"/>
        </w:rPr>
        <w:br w:type="column"/>
      </w:r>
      <w:r>
        <w:rPr>
          <w:rFonts w:ascii="Trebuchet MS" w:hAnsi="Trebuchet MS"/>
          <w:spacing w:val="-3"/>
          <w:w w:val="105"/>
          <w:sz w:val="24"/>
        </w:rPr>
        <w:t>søke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lege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apo</w:t>
      </w:r>
      <w:r>
        <w:rPr>
          <w:rFonts w:ascii="Trebuchet MS" w:hAnsi="Trebuchet MS"/>
          <w:spacing w:val="-5"/>
          <w:w w:val="105"/>
          <w:sz w:val="24"/>
        </w:rPr>
        <w:t>tek.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Symp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omer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for</w:t>
      </w:r>
      <w:r>
        <w:rPr>
          <w:rFonts w:ascii="Trebuchet MS" w:hAnsi="Trebuchet MS"/>
          <w:spacing w:val="-5"/>
          <w:w w:val="105"/>
          <w:sz w:val="24"/>
        </w:rPr>
        <w:t>-</w:t>
      </w:r>
      <w:r>
        <w:rPr>
          <w:rFonts w:ascii="Trebuchet MS" w:hAnsi="Trebuchet MS"/>
          <w:spacing w:val="35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kjøl</w:t>
      </w:r>
      <w:r>
        <w:rPr>
          <w:rFonts w:ascii="Trebuchet MS" w:hAnsi="Trebuchet MS"/>
          <w:spacing w:val="-3"/>
          <w:w w:val="105"/>
          <w:sz w:val="24"/>
        </w:rPr>
        <w:t>else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blan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anne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hode-</w:t>
      </w:r>
      <w:r>
        <w:rPr>
          <w:rFonts w:ascii="Trebuchet MS" w:hAnsi="Trebuchet MS"/>
          <w:spacing w:val="31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pine,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sår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eber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orkjølelse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også</w:t>
      </w:r>
      <w:r>
        <w:rPr>
          <w:rFonts w:ascii="Trebuchet MS" w:hAnsi="Trebuchet MS"/>
          <w:spacing w:val="26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gi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ennende </w:t>
      </w:r>
      <w:r>
        <w:rPr>
          <w:rFonts w:ascii="Trebuchet MS" w:hAnsi="Trebuchet MS"/>
          <w:spacing w:val="-4"/>
          <w:w w:val="105"/>
          <w:sz w:val="24"/>
        </w:rPr>
        <w:t>nese.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Sår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 sammen med</w:t>
      </w:r>
      <w:r>
        <w:rPr>
          <w:rFonts w:ascii="Trebuchet MS" w:hAnsi="Trebuchet MS"/>
          <w:spacing w:val="18"/>
          <w:w w:val="110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forkjølelse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  <w:tab/>
      </w:r>
      <w:r>
        <w:rPr>
          <w:rFonts w:ascii="Trebuchet MS" w:hAnsi="Trebuchet MS"/>
          <w:spacing w:val="-3"/>
          <w:w w:val="105"/>
          <w:sz w:val="24"/>
        </w:rPr>
        <w:t>skyldes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mange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til</w:t>
      </w:r>
      <w:r>
        <w:rPr>
          <w:rFonts w:ascii="Trebuchet MS" w:hAnsi="Trebuchet MS"/>
          <w:spacing w:val="-4"/>
          <w:w w:val="105"/>
          <w:sz w:val="24"/>
        </w:rPr>
        <w:t>-</w:t>
      </w:r>
      <w:r>
        <w:rPr>
          <w:rFonts w:ascii="Trebuchet MS" w:hAnsi="Trebuchet MS"/>
          <w:spacing w:val="27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el</w:t>
      </w:r>
      <w:r>
        <w:rPr>
          <w:rFonts w:ascii="Trebuchet MS" w:hAnsi="Trebuchet MS"/>
          <w:spacing w:val="-4"/>
          <w:w w:val="105"/>
          <w:sz w:val="24"/>
        </w:rPr>
        <w:t>ler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virusene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halsen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g</w:t>
      </w:r>
      <w:r>
        <w:rPr>
          <w:rFonts w:ascii="Trebuchet MS" w:hAnsi="Trebuchet MS"/>
          <w:spacing w:val="-2"/>
          <w:w w:val="105"/>
          <w:sz w:val="24"/>
        </w:rPr>
        <w:t>jør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24"/>
          <w:w w:val="9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øles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rå.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Pusting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</w:t>
      </w:r>
      <w:r>
        <w:rPr>
          <w:rFonts w:ascii="Trebuchet MS" w:hAnsi="Trebuchet MS"/>
          <w:spacing w:val="-3"/>
          <w:w w:val="105"/>
          <w:sz w:val="24"/>
        </w:rPr>
        <w:t>jen</w:t>
      </w:r>
      <w:r>
        <w:rPr>
          <w:rFonts w:ascii="Trebuchet MS" w:hAnsi="Trebuchet MS"/>
          <w:spacing w:val="-2"/>
          <w:w w:val="105"/>
          <w:sz w:val="24"/>
        </w:rPr>
        <w:t>nom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munnen</w:t>
      </w:r>
      <w:r>
        <w:rPr>
          <w:rFonts w:ascii="Trebuchet MS" w:hAnsi="Trebuchet MS"/>
          <w:spacing w:val="18"/>
          <w:w w:val="109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g</w:t>
      </w:r>
      <w:r>
        <w:rPr>
          <w:rFonts w:ascii="Trebuchet MS" w:hAnsi="Trebuchet MS"/>
          <w:spacing w:val="-2"/>
          <w:w w:val="105"/>
          <w:sz w:val="24"/>
        </w:rPr>
        <w:t>jør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halsen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øles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tørr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sammenheng-</w:t>
      </w:r>
      <w:r>
        <w:rPr>
          <w:rFonts w:ascii="Trebuchet MS" w:hAnsi="Trebuchet MS"/>
          <w:spacing w:val="28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ende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hoste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orv</w:t>
      </w:r>
      <w:r>
        <w:rPr>
          <w:rFonts w:ascii="Trebuchet MS" w:hAnsi="Trebuchet MS"/>
          <w:spacing w:val="-5"/>
          <w:w w:val="105"/>
          <w:sz w:val="24"/>
        </w:rPr>
        <w:t>err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sår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</w:t>
      </w:r>
      <w:r>
        <w:rPr>
          <w:rFonts w:ascii="Trebuchet MS" w:hAnsi="Trebuchet MS"/>
          <w:spacing w:val="22"/>
          <w:w w:val="8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erk</w:t>
      </w:r>
      <w:r>
        <w:rPr>
          <w:rFonts w:ascii="Trebuchet MS" w:hAnsi="Trebuchet MS"/>
          <w:spacing w:val="-4"/>
          <w:w w:val="105"/>
          <w:sz w:val="24"/>
        </w:rPr>
        <w:t>ende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følelse.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365" w:right="40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lærer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god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luftv</w:t>
      </w:r>
      <w:r>
        <w:rPr>
          <w:rFonts w:ascii="Trebuchet MS" w:hAnsi="Trebuchet MS"/>
          <w:spacing w:val="-4"/>
          <w:w w:val="105"/>
          <w:sz w:val="24"/>
        </w:rPr>
        <w:t>eishygiene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ung</w:t>
      </w:r>
      <w:r>
        <w:rPr>
          <w:rFonts w:ascii="Trebuchet MS" w:hAnsi="Trebuchet MS"/>
          <w:spacing w:val="20"/>
          <w:w w:val="113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alder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disse</w:t>
      </w:r>
      <w:r>
        <w:rPr>
          <w:rFonts w:ascii="Trebuchet MS" w:hAnsi="Trebuchet MS"/>
          <w:spacing w:val="28"/>
          <w:w w:val="110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</w:t>
      </w:r>
      <w:r>
        <w:rPr>
          <w:rFonts w:ascii="Trebuchet MS" w:hAnsi="Trebuchet MS"/>
          <w:spacing w:val="-4"/>
          <w:w w:val="105"/>
          <w:sz w:val="24"/>
        </w:rPr>
        <w:t>eksjonene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seg.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spesielt</w:t>
      </w:r>
      <w:r>
        <w:rPr>
          <w:rFonts w:ascii="Trebuchet MS" w:hAnsi="Trebuchet MS"/>
          <w:spacing w:val="28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viktig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står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ov</w:t>
      </w:r>
      <w:r>
        <w:rPr>
          <w:rFonts w:ascii="Trebuchet MS" w:hAnsi="Trebuchet MS"/>
          <w:spacing w:val="-6"/>
          <w:w w:val="105"/>
          <w:sz w:val="24"/>
        </w:rPr>
        <w:t>erfor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orkjølelses-/</w:t>
      </w:r>
      <w:r>
        <w:rPr>
          <w:rFonts w:ascii="Trebuchet MS" w:hAnsi="Trebuchet MS"/>
          <w:sz w:val="24"/>
        </w:rPr>
      </w:r>
    </w:p>
    <w:p>
      <w:pPr>
        <w:tabs>
          <w:tab w:pos="2502" w:val="left" w:leader="none"/>
        </w:tabs>
        <w:spacing w:line="275" w:lineRule="auto" w:before="0"/>
        <w:ind w:left="365" w:right="179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95"/>
          <w:sz w:val="24"/>
        </w:rPr>
        <w:t>in</w:t>
      </w:r>
      <w:r>
        <w:rPr>
          <w:rFonts w:ascii="Trebuchet MS" w:hAnsi="Trebuchet MS"/>
          <w:spacing w:val="-4"/>
          <w:w w:val="95"/>
          <w:sz w:val="24"/>
        </w:rPr>
        <w:t>fl</w:t>
        <w:tab/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vinter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or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r</w:t>
      </w:r>
      <w:r>
        <w:rPr>
          <w:rFonts w:ascii="Trebuchet MS" w:hAnsi="Trebuchet MS"/>
          <w:spacing w:val="-4"/>
          <w:w w:val="105"/>
          <w:sz w:val="24"/>
        </w:rPr>
        <w:t>edusere</w:t>
      </w:r>
      <w:r>
        <w:rPr>
          <w:rFonts w:ascii="Trebuchet MS" w:hAnsi="Trebuchet MS"/>
          <w:spacing w:val="25"/>
          <w:w w:val="108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smitt</w:t>
      </w:r>
      <w:r>
        <w:rPr>
          <w:rFonts w:ascii="Trebuchet MS" w:hAnsi="Trebuchet MS"/>
          <w:spacing w:val="-4"/>
          <w:w w:val="105"/>
          <w:sz w:val="24"/>
        </w:rPr>
        <w:t>espredningen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du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nyser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bør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du: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numPr>
          <w:ilvl w:val="1"/>
          <w:numId w:val="2"/>
        </w:numPr>
        <w:tabs>
          <w:tab w:pos="621" w:val="left" w:leader="none"/>
        </w:tabs>
        <w:spacing w:line="275" w:lineRule="auto" w:before="0"/>
        <w:ind w:left="648" w:right="405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6"/>
          <w:sz w:val="24"/>
        </w:rPr>
        <w:t>F</w:t>
      </w:r>
      <w:r>
        <w:rPr>
          <w:rFonts w:ascii="Trebuchet MS" w:hAnsi="Trebuchet MS"/>
          <w:b/>
          <w:spacing w:val="-5"/>
          <w:sz w:val="24"/>
        </w:rPr>
        <w:t>ang:</w:t>
      </w:r>
      <w:r>
        <w:rPr>
          <w:rFonts w:ascii="Trebuchet MS" w:hAnsi="Trebuchet MS"/>
          <w:b/>
          <w:spacing w:val="26"/>
          <w:sz w:val="24"/>
        </w:rPr>
        <w:t> </w:t>
      </w:r>
      <w:r>
        <w:rPr>
          <w:rFonts w:ascii="Trebuchet MS" w:hAnsi="Trebuchet MS"/>
          <w:spacing w:val="-1"/>
          <w:sz w:val="24"/>
        </w:rPr>
        <w:t>Hold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pacing w:val="-1"/>
          <w:sz w:val="24"/>
        </w:rPr>
        <w:t>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z w:val="24"/>
        </w:rPr>
        <w:t>papir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3"/>
          <w:sz w:val="24"/>
        </w:rPr>
        <w:t>over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z w:val="24"/>
        </w:rPr>
        <w:t>munnen</w:t>
      </w:r>
      <w:r>
        <w:rPr>
          <w:rFonts w:ascii="Trebuchet MS" w:hAnsi="Trebuchet MS"/>
          <w:spacing w:val="26"/>
          <w:sz w:val="24"/>
        </w:rPr>
        <w:t> </w:t>
      </w:r>
      <w:r>
        <w:rPr>
          <w:rFonts w:ascii="Trebuchet MS" w:hAnsi="Trebuchet MS"/>
          <w:sz w:val="24"/>
        </w:rPr>
        <w:t>og</w:t>
      </w:r>
      <w:r>
        <w:rPr>
          <w:rFonts w:ascii="Trebuchet MS" w:hAnsi="Trebuchet MS"/>
          <w:spacing w:val="28"/>
          <w:w w:val="117"/>
          <w:sz w:val="24"/>
        </w:rPr>
        <w:t> </w:t>
      </w:r>
      <w:r>
        <w:rPr>
          <w:rFonts w:ascii="Trebuchet MS" w:hAnsi="Trebuchet MS"/>
          <w:sz w:val="24"/>
        </w:rPr>
        <w:t>nesen.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Hvis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du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2"/>
          <w:sz w:val="24"/>
        </w:rPr>
        <w:t>ikke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z w:val="24"/>
        </w:rPr>
        <w:t>har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2"/>
          <w:sz w:val="24"/>
        </w:rPr>
        <w:t>papir</w:t>
      </w:r>
      <w:r>
        <w:rPr>
          <w:rFonts w:ascii="Trebuchet MS" w:hAnsi="Trebuchet MS"/>
          <w:spacing w:val="-4"/>
          <w:sz w:val="24"/>
        </w:rPr>
        <w:t>,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holder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z w:val="24"/>
        </w:rPr>
        <w:t>du</w:t>
      </w:r>
      <w:r>
        <w:rPr>
          <w:rFonts w:ascii="Trebuchet MS" w:hAnsi="Trebuchet MS"/>
          <w:spacing w:val="21"/>
          <w:w w:val="111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munnen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z w:val="24"/>
        </w:rPr>
        <w:t>med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2"/>
          <w:sz w:val="24"/>
        </w:rPr>
        <w:t>øvre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del</w:t>
      </w:r>
      <w:r>
        <w:rPr>
          <w:rFonts w:ascii="Trebuchet MS" w:hAnsi="Trebuchet MS"/>
          <w:spacing w:val="10"/>
          <w:sz w:val="24"/>
        </w:rPr>
        <w:t> </w:t>
      </w:r>
      <w:r>
        <w:rPr>
          <w:rFonts w:ascii="Trebuchet MS" w:hAnsi="Trebuchet MS"/>
          <w:spacing w:val="-3"/>
          <w:sz w:val="24"/>
        </w:rPr>
        <w:t>av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1"/>
          <w:sz w:val="24"/>
        </w:rPr>
        <w:t>erme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eller</w:t>
      </w:r>
      <w:r>
        <w:rPr>
          <w:rFonts w:ascii="Trebuchet MS" w:hAnsi="Trebuchet MS"/>
          <w:spacing w:val="25"/>
          <w:w w:val="102"/>
          <w:sz w:val="24"/>
        </w:rPr>
        <w:t> </w:t>
      </w:r>
      <w:r>
        <w:rPr>
          <w:rFonts w:ascii="Trebuchet MS" w:hAnsi="Trebuchet MS"/>
          <w:sz w:val="24"/>
        </w:rPr>
        <w:t>albuen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3"/>
          <w:sz w:val="24"/>
        </w:rPr>
        <w:t>(ikk</w:t>
      </w:r>
      <w:r>
        <w:rPr>
          <w:rFonts w:ascii="Trebuchet MS" w:hAnsi="Trebuchet MS"/>
          <w:spacing w:val="-2"/>
          <w:sz w:val="24"/>
        </w:rPr>
        <w:t>e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1"/>
          <w:sz w:val="24"/>
        </w:rPr>
        <w:t>hendene</w:t>
      </w:r>
      <w:r>
        <w:rPr>
          <w:rFonts w:ascii="Trebuchet MS" w:hAnsi="Trebuchet MS"/>
          <w:spacing w:val="-2"/>
          <w:sz w:val="24"/>
        </w:rPr>
        <w:t>).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numPr>
          <w:ilvl w:val="1"/>
          <w:numId w:val="2"/>
        </w:numPr>
        <w:tabs>
          <w:tab w:pos="621" w:val="left" w:leader="none"/>
        </w:tabs>
        <w:spacing w:line="275" w:lineRule="auto" w:before="0"/>
        <w:ind w:left="648" w:right="481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z w:val="24"/>
        </w:rPr>
        <w:t>Kast:</w:t>
      </w:r>
      <w:r>
        <w:rPr>
          <w:rFonts w:ascii="Trebuchet MS" w:hAnsi="Trebuchet MS"/>
          <w:b/>
          <w:spacing w:val="10"/>
          <w:sz w:val="24"/>
        </w:rPr>
        <w:t> </w:t>
      </w:r>
      <w:r>
        <w:rPr>
          <w:rFonts w:ascii="Trebuchet MS" w:hAnsi="Trebuchet MS"/>
          <w:sz w:val="24"/>
        </w:rPr>
        <w:t>Kast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z w:val="24"/>
        </w:rPr>
        <w:t>straks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1"/>
          <w:sz w:val="24"/>
        </w:rPr>
        <w:t>de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10"/>
          <w:sz w:val="24"/>
        </w:rPr>
        <w:t> </w:t>
      </w:r>
      <w:r>
        <w:rPr>
          <w:rFonts w:ascii="Trebuchet MS" w:hAnsi="Trebuchet MS"/>
          <w:spacing w:val="-1"/>
          <w:sz w:val="24"/>
        </w:rPr>
        <w:t>brukte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1"/>
          <w:sz w:val="24"/>
        </w:rPr>
        <w:t>papire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</w:t>
      </w:r>
      <w:r>
        <w:rPr>
          <w:rFonts w:ascii="Trebuchet MS" w:hAnsi="Trebuchet MS"/>
          <w:spacing w:val="28"/>
          <w:w w:val="103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unngå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1"/>
          <w:sz w:val="24"/>
        </w:rPr>
        <w:t>spre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1"/>
          <w:sz w:val="24"/>
        </w:rPr>
        <w:t>smitte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til</w:t>
      </w:r>
      <w:r>
        <w:rPr>
          <w:rFonts w:ascii="Trebuchet MS" w:hAnsi="Trebuchet MS"/>
          <w:spacing w:val="-1"/>
          <w:sz w:val="24"/>
        </w:rPr>
        <w:t> </w:t>
      </w:r>
      <w:r>
        <w:rPr>
          <w:rFonts w:ascii="Trebuchet MS" w:hAnsi="Trebuchet MS"/>
          <w:spacing w:val="-2"/>
          <w:sz w:val="24"/>
        </w:rPr>
        <w:t>overfla</w:t>
      </w:r>
      <w:r>
        <w:rPr>
          <w:rFonts w:ascii="Trebuchet MS" w:hAnsi="Trebuchet MS"/>
          <w:spacing w:val="-3"/>
          <w:sz w:val="24"/>
        </w:rPr>
        <w:t>t</w:t>
      </w:r>
      <w:r>
        <w:rPr>
          <w:rFonts w:ascii="Trebuchet MS" w:hAnsi="Trebuchet MS"/>
          <w:spacing w:val="-2"/>
          <w:sz w:val="24"/>
        </w:rPr>
        <w:t>er</w:t>
      </w:r>
      <w:r>
        <w:rPr>
          <w:rFonts w:ascii="Trebuchet MS" w:hAnsi="Trebuchet MS"/>
          <w:sz w:val="24"/>
        </w:rPr>
        <w:t> eller</w:t>
      </w:r>
      <w:r>
        <w:rPr>
          <w:rFonts w:ascii="Trebuchet MS" w:hAnsi="Trebuchet MS"/>
          <w:spacing w:val="25"/>
          <w:w w:val="102"/>
          <w:sz w:val="24"/>
        </w:rPr>
        <w:t> </w:t>
      </w:r>
      <w:r>
        <w:rPr>
          <w:rFonts w:ascii="Trebuchet MS" w:hAnsi="Trebuchet MS"/>
          <w:spacing w:val="-1"/>
          <w:sz w:val="24"/>
        </w:rPr>
        <w:t>andre</w:t>
      </w:r>
      <w:r>
        <w:rPr>
          <w:rFonts w:ascii="Trebuchet MS" w:hAnsi="Trebuchet MS"/>
          <w:spacing w:val="50"/>
          <w:sz w:val="24"/>
        </w:rPr>
        <w:t> </w:t>
      </w:r>
      <w:r>
        <w:rPr>
          <w:rFonts w:ascii="Trebuchet MS" w:hAnsi="Trebuchet MS"/>
          <w:spacing w:val="-2"/>
          <w:sz w:val="24"/>
        </w:rPr>
        <w:t>personer</w:t>
      </w:r>
      <w:r>
        <w:rPr>
          <w:rFonts w:ascii="Trebuchet MS" w:hAnsi="Trebuchet MS"/>
          <w:spacing w:val="-4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numPr>
          <w:ilvl w:val="1"/>
          <w:numId w:val="2"/>
        </w:numPr>
        <w:tabs>
          <w:tab w:pos="621" w:val="left" w:leader="none"/>
        </w:tabs>
        <w:spacing w:line="275" w:lineRule="auto" w:before="0"/>
        <w:ind w:left="648" w:right="378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3"/>
          <w:w w:val="105"/>
          <w:sz w:val="24"/>
        </w:rPr>
        <w:t>Drep:</w:t>
      </w:r>
      <w:r>
        <w:rPr>
          <w:rFonts w:ascii="Trebuchet MS" w:hAnsi="Trebuchet MS"/>
          <w:b/>
          <w:spacing w:val="-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Vask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hendene</w:t>
      </w:r>
      <w:r>
        <w:rPr>
          <w:rFonts w:ascii="Trebuchet MS" w:hAnsi="Trebuchet MS"/>
          <w:spacing w:val="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godt</w:t>
      </w:r>
      <w:r>
        <w:rPr>
          <w:rFonts w:ascii="Trebuchet MS" w:hAnsi="Trebuchet MS"/>
          <w:spacing w:val="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med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såpe</w:t>
      </w:r>
      <w:r>
        <w:rPr>
          <w:rFonts w:ascii="Trebuchet MS" w:hAnsi="Trebuchet MS"/>
          <w:spacing w:val="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</w:t>
      </w:r>
      <w:r>
        <w:rPr>
          <w:rFonts w:ascii="Trebuchet MS" w:hAnsi="Trebuchet MS"/>
          <w:spacing w:val="-2"/>
          <w:w w:val="105"/>
          <w:sz w:val="24"/>
        </w:rPr>
        <w:t>ann,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håndsprit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hvis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såpe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vann</w:t>
      </w:r>
      <w:r>
        <w:rPr>
          <w:rFonts w:ascii="Trebuchet MS" w:hAnsi="Trebuchet MS"/>
          <w:spacing w:val="23"/>
          <w:w w:val="10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ikk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er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tilgjengelige,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umiddelbart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2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kaste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papire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søpla.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365" w:right="25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"/>
          <w:sz w:val="24"/>
        </w:rPr>
        <w:t>Vi</w:t>
      </w:r>
      <w:r>
        <w:rPr>
          <w:rFonts w:ascii="Trebuchet MS" w:hAnsi="Trebuchet MS"/>
          <w:spacing w:val="-4"/>
          <w:sz w:val="24"/>
        </w:rPr>
        <w:t> </w:t>
      </w:r>
      <w:r>
        <w:rPr>
          <w:rFonts w:ascii="Trebuchet MS" w:hAnsi="Trebuchet MS"/>
          <w:spacing w:val="-2"/>
          <w:sz w:val="24"/>
        </w:rPr>
        <w:t>kan</w:t>
      </w:r>
      <w:r>
        <w:rPr>
          <w:rFonts w:ascii="Trebuchet MS" w:hAnsi="Trebuchet MS"/>
          <w:spacing w:val="-4"/>
          <w:sz w:val="24"/>
        </w:rPr>
        <w:t> </w:t>
      </w:r>
      <w:r>
        <w:rPr>
          <w:rFonts w:ascii="Trebuchet MS" w:hAnsi="Trebuchet MS"/>
          <w:spacing w:val="-3"/>
          <w:sz w:val="24"/>
        </w:rPr>
        <w:t>bidra</w:t>
      </w:r>
      <w:r>
        <w:rPr>
          <w:rFonts w:ascii="Trebuchet MS" w:hAnsi="Trebuchet MS"/>
          <w:spacing w:val="-4"/>
          <w:sz w:val="24"/>
        </w:rPr>
        <w:t> </w:t>
      </w:r>
      <w:r>
        <w:rPr>
          <w:rFonts w:ascii="Trebuchet MS" w:hAnsi="Trebuchet MS"/>
          <w:spacing w:val="-3"/>
          <w:sz w:val="24"/>
        </w:rPr>
        <w:t>til</w:t>
      </w:r>
      <w:r>
        <w:rPr>
          <w:rFonts w:ascii="Trebuchet MS" w:hAnsi="Trebuchet MS"/>
          <w:spacing w:val="-13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-4"/>
          <w:sz w:val="24"/>
        </w:rPr>
        <w:t> </w:t>
      </w:r>
      <w:r>
        <w:rPr>
          <w:rFonts w:ascii="Trebuchet MS" w:hAnsi="Trebuchet MS"/>
          <w:spacing w:val="-5"/>
          <w:sz w:val="24"/>
        </w:rPr>
        <w:t>f</w:t>
      </w:r>
      <w:r>
        <w:rPr>
          <w:rFonts w:ascii="Trebuchet MS" w:hAnsi="Trebuchet MS"/>
          <w:spacing w:val="-4"/>
          <w:sz w:val="24"/>
        </w:rPr>
        <w:t>orhindre </w:t>
      </w:r>
      <w:r>
        <w:rPr>
          <w:rFonts w:ascii="Trebuchet MS" w:hAnsi="Trebuchet MS"/>
          <w:spacing w:val="-2"/>
          <w:sz w:val="24"/>
        </w:rPr>
        <w:t>a</w:t>
      </w:r>
      <w:r>
        <w:rPr>
          <w:rFonts w:ascii="Trebuchet MS" w:hAnsi="Trebuchet MS"/>
          <w:spacing w:val="-3"/>
          <w:sz w:val="24"/>
        </w:rPr>
        <w:t>t</w:t>
      </w:r>
      <w:r>
        <w:rPr>
          <w:rFonts w:ascii="Trebuchet MS" w:hAnsi="Trebuchet MS"/>
          <w:spacing w:val="-4"/>
          <w:sz w:val="24"/>
        </w:rPr>
        <w:t> enk</w:t>
      </w:r>
      <w:r>
        <w:rPr>
          <w:rFonts w:ascii="Trebuchet MS" w:hAnsi="Trebuchet MS"/>
          <w:spacing w:val="-5"/>
          <w:sz w:val="24"/>
        </w:rPr>
        <w:t>elt</w:t>
      </w:r>
      <w:r>
        <w:rPr>
          <w:rFonts w:ascii="Trebuchet MS" w:hAnsi="Trebuchet MS"/>
          <w:spacing w:val="-4"/>
          <w:sz w:val="24"/>
        </w:rPr>
        <w:t>e</w:t>
      </w:r>
      <w:r>
        <w:rPr>
          <w:rFonts w:ascii="Trebuchet MS" w:hAnsi="Trebuchet MS"/>
          <w:spacing w:val="25"/>
          <w:w w:val="108"/>
          <w:sz w:val="24"/>
        </w:rPr>
        <w:t> </w:t>
      </w:r>
      <w:r>
        <w:rPr>
          <w:rFonts w:ascii="Trebuchet MS" w:hAnsi="Trebuchet MS"/>
          <w:spacing w:val="-5"/>
          <w:sz w:val="24"/>
        </w:rPr>
        <w:t>inf</w:t>
      </w:r>
      <w:r>
        <w:rPr>
          <w:rFonts w:ascii="Trebuchet MS" w:hAnsi="Trebuchet MS"/>
          <w:spacing w:val="-4"/>
          <w:sz w:val="24"/>
        </w:rPr>
        <w:t>eksjoner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3"/>
          <w:sz w:val="24"/>
        </w:rPr>
        <w:t>sprer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2"/>
          <w:sz w:val="24"/>
        </w:rPr>
        <w:t>seg</w:t>
      </w:r>
      <w:r>
        <w:rPr>
          <w:rFonts w:ascii="Trebuchet MS" w:hAnsi="Trebuchet MS"/>
          <w:spacing w:val="31"/>
          <w:sz w:val="24"/>
        </w:rPr>
        <w:t> </w:t>
      </w:r>
      <w:r>
        <w:rPr>
          <w:rFonts w:ascii="Trebuchet MS" w:hAnsi="Trebuchet MS"/>
          <w:spacing w:val="-4"/>
          <w:sz w:val="24"/>
        </w:rPr>
        <w:t>(f</w:t>
      </w:r>
      <w:r>
        <w:rPr>
          <w:rFonts w:ascii="Trebuchet MS" w:hAnsi="Trebuchet MS"/>
          <w:spacing w:val="-3"/>
          <w:sz w:val="24"/>
        </w:rPr>
        <w:t>or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3"/>
          <w:sz w:val="24"/>
        </w:rPr>
        <w:t>eksempel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4"/>
          <w:sz w:val="24"/>
        </w:rPr>
        <w:t>covid-19)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4"/>
          <w:sz w:val="24"/>
        </w:rPr>
        <w:t>ved</w:t>
      </w:r>
      <w:r>
        <w:rPr>
          <w:rFonts w:ascii="Trebuchet MS" w:hAnsi="Trebuchet MS"/>
          <w:spacing w:val="-2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-2"/>
          <w:sz w:val="24"/>
        </w:rPr>
        <w:t> bli</w:t>
      </w:r>
      <w:r>
        <w:rPr>
          <w:rFonts w:ascii="Trebuchet MS" w:hAnsi="Trebuchet MS"/>
          <w:spacing w:val="-10"/>
          <w:sz w:val="24"/>
        </w:rPr>
        <w:t> </w:t>
      </w:r>
      <w:r>
        <w:rPr>
          <w:rFonts w:ascii="Trebuchet MS" w:hAnsi="Trebuchet MS"/>
          <w:spacing w:val="-4"/>
          <w:sz w:val="24"/>
        </w:rPr>
        <w:t>v</w:t>
      </w:r>
      <w:r>
        <w:rPr>
          <w:rFonts w:ascii="Trebuchet MS" w:hAnsi="Trebuchet MS"/>
          <w:spacing w:val="-5"/>
          <w:sz w:val="24"/>
        </w:rPr>
        <w:t>aksinert.</w:t>
      </w:r>
      <w:r>
        <w:rPr>
          <w:rFonts w:ascii="Trebuchet MS" w:hAnsi="Trebuchet MS"/>
          <w:sz w:val="24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0" w:right="460"/>
          <w:cols w:num="2" w:equalWidth="0">
            <w:col w:w="5888" w:space="40"/>
            <w:col w:w="5522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-.05pt;margin-top:-.049685pt;width:395.2pt;height:841.95pt;mso-position-horizontal-relative:page;mso-position-vertical-relative:page;z-index:-305896" coordorigin="-1,-1" coordsize="7904,16839">
            <v:group style="position:absolute;left:0;top:0;width:2;height:3788" coordorigin="0,0" coordsize="2,3788">
              <v:shape style="position:absolute;left:0;top:0;width:2;height:3788" coordorigin="0,0" coordsize="0,3788" path="m0,0l0,3787e" filled="false" stroked="true" strokeweight=".1pt" strokecolor="#f9c031">
                <v:path arrowok="t"/>
              </v:shape>
            </v:group>
            <v:group style="position:absolute;left:0;top:0;width:2;height:16838" coordorigin="0,0" coordsize="2,16838">
              <v:shape style="position:absolute;left:0;top:0;width:2;height:16838" coordorigin="0,0" coordsize="0,16838" path="m0,14330l0,16838,0,14330e" filled="false" stroked="false">
                <v:path arrowok="t"/>
              </v:shape>
              <v:shape style="position:absolute;left:0;top:0;width:2;height:16838" coordorigin="0,0" coordsize="0,16838" path="m0,14330l0,16838,0,14330e" filled="false" stroked="false">
                <v:path arrowok="t"/>
              </v:shape>
              <v:shape style="position:absolute;left:0;top:0;width:2;height:16838" coordorigin="0,0" coordsize="0,16838" path="m0,14290l0,14330,0,14290e" filled="false" stroked="false">
                <v:path arrowok="t"/>
              </v:shape>
              <v:shape style="position:absolute;left:0;top:0;width:2;height:16838" coordorigin="0,0" coordsize="0,16838" path="m0,14290l0,14330,0,14290e" filled="false" stroked="false">
                <v:path arrowok="t"/>
              </v:shape>
              <v:shape style="position:absolute;left:0;top:0;width:2;height:16838" coordorigin="0,0" coordsize="0,16838" path="m0,13470l0,14290,0,13470e" filled="false" stroked="false">
                <v:path arrowok="t"/>
              </v:shape>
              <v:shape style="position:absolute;left:0;top:0;width:2;height:16838" coordorigin="0,0" coordsize="0,16838" path="m0,9390l0,10950,0,9390e" filled="false" stroked="false">
                <v:path arrowok="t"/>
              </v:shape>
              <v:shape style="position:absolute;left:0;top:0;width:2;height:16838" coordorigin="0,0" coordsize="0,16838" path="m0,2130l0,2970,0,2130e" filled="false" stroked="false">
                <v:path arrowok="t"/>
              </v:shape>
              <v:shape style="position:absolute;left:0;top:0;width:2;height:16838" coordorigin="0,0" coordsize="0,16838" path="m0,2130l0,2970,0,2130e" filled="false" stroked="false">
                <v:path arrowok="t"/>
              </v:shape>
              <v:shape style="position:absolute;left:0;top:0;width:2;height:16838" coordorigin="0,0" coordsize="0,16838" path="m0,0l0,2130,0,0e" filled="false" stroked="false">
                <v:path arrowok="t"/>
              </v:shape>
              <v:shape style="position:absolute;left:0;top:0;width:7903;height:16838" type="#_x0000_t75" stroked="false">
                <v:imagedata r:id="rId40" o:title=""/>
              </v:shape>
              <v:shape style="position:absolute;left:3510;top:15041;width:50;height:78" type="#_x0000_t75" stroked="false">
                <v:imagedata r:id="rId41" o:title=""/>
              </v:shape>
            </v:group>
            <v:group style="position:absolute;left:2263;top:6517;width:1442;height:1442" coordorigin="2263,6517" coordsize="1442,1442">
              <v:shape style="position:absolute;left:2263;top:6517;width:1442;height:1442" coordorigin="2263,6517" coordsize="1442,1442" path="m2984,6517l2867,6527,2756,6554,2653,6598,2558,6657,2474,6729,2402,6813,2344,6907,2300,7011,2273,7122,2263,7239,2266,7298,2284,7412,2320,7519,2371,7618,2437,7708,2515,7786,2605,7852,2704,7903,2811,7939,2925,7957,2984,7959,2985,7959,3102,7949,3212,7921,3315,7877,3409,7819,3493,7747,3565,7663,3624,7569,3668,7465,3695,7355,3705,7238,3703,7179,3684,7065,3648,6958,3597,6858,3531,6769,3453,6691,3364,6625,3265,6574,3157,6538,3043,6520,2984,6517xe" filled="true" fillcolor="#31276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9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top="0" w:bottom="0" w:left="460" w:right="0"/>
        </w:sectPr>
      </w:pPr>
    </w:p>
    <w:p>
      <w:pPr>
        <w:spacing w:before="199"/>
        <w:ind w:left="106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38"/>
          <w:w w:val="105"/>
          <w:sz w:val="32"/>
        </w:rPr>
        <w:t>T</w:t>
      </w:r>
      <w:r>
        <w:rPr>
          <w:rFonts w:ascii="Trebuchet MS"/>
          <w:b/>
          <w:w w:val="105"/>
          <w:sz w:val="32"/>
        </w:rPr>
        <w:t>annhelse</w:t>
      </w:r>
      <w:r>
        <w:rPr>
          <w:rFonts w:ascii="Trebuchet MS"/>
          <w:sz w:val="32"/>
        </w:rPr>
      </w:r>
    </w:p>
    <w:p>
      <w:pPr>
        <w:spacing w:line="275" w:lineRule="auto" w:before="42"/>
        <w:ind w:left="106" w:right="11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5"/>
          <w:w w:val="105"/>
          <w:sz w:val="24"/>
        </w:rPr>
        <w:t>Vanligvis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bryter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først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gjennom</w:t>
      </w:r>
      <w:r>
        <w:rPr>
          <w:rFonts w:ascii="Trebuchet MS" w:hAnsi="Trebuchet MS"/>
          <w:spacing w:val="38"/>
          <w:w w:val="104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tannkjøtt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6-månedersalder</w:t>
      </w:r>
      <w:r>
        <w:rPr>
          <w:rFonts w:ascii="Trebuchet MS" w:hAnsi="Trebuchet MS"/>
          <w:spacing w:val="-4"/>
          <w:w w:val="105"/>
          <w:sz w:val="24"/>
        </w:rPr>
        <w:t>en,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vil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</w:t>
      </w:r>
      <w:r>
        <w:rPr>
          <w:rFonts w:ascii="Trebuchet MS" w:hAnsi="Trebuchet MS"/>
          <w:spacing w:val="20"/>
          <w:w w:val="106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fullt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20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innen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2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½</w:t>
      </w:r>
      <w:r>
        <w:rPr>
          <w:rFonts w:ascii="Trebuchet MS" w:hAnsi="Trebuchet MS"/>
          <w:spacing w:val="35"/>
          <w:w w:val="109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år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gamle.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år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cirka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6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år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gamle,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kommer</w:t>
      </w:r>
      <w:r>
        <w:rPr>
          <w:rFonts w:ascii="Trebuchet MS" w:hAnsi="Trebuchet MS"/>
          <w:spacing w:val="28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først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permanen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jekslene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fram,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0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ennene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oran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begynner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løse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2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faller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ut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før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ersta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es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permanen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28"/>
          <w:w w:val="108"/>
          <w:sz w:val="24"/>
        </w:rPr>
        <w:t> </w:t>
      </w:r>
      <w:r>
        <w:rPr>
          <w:rFonts w:ascii="Trebuchet MS" w:hAnsi="Trebuchet MS"/>
          <w:spacing w:val="-7"/>
          <w:w w:val="105"/>
          <w:sz w:val="24"/>
        </w:rPr>
        <w:t>(</w:t>
      </w:r>
      <w:r>
        <w:rPr>
          <w:rFonts w:ascii="Trebuchet MS" w:hAnsi="Trebuchet MS"/>
          <w:spacing w:val="-5"/>
          <w:w w:val="105"/>
          <w:sz w:val="24"/>
        </w:rPr>
        <w:t>voksne</w:t>
      </w:r>
      <w:r>
        <w:rPr>
          <w:rFonts w:ascii="Trebuchet MS" w:hAnsi="Trebuchet MS"/>
          <w:spacing w:val="-7"/>
          <w:w w:val="105"/>
          <w:sz w:val="24"/>
        </w:rPr>
        <w:t>)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tennene.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Innen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12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år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gamle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har</w:t>
      </w:r>
      <w:r>
        <w:rPr>
          <w:rFonts w:ascii="Trebuchet MS" w:hAnsi="Trebuchet MS"/>
          <w:spacing w:val="34"/>
          <w:w w:val="10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snitt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miste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ennene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32</w:t>
      </w:r>
      <w:r>
        <w:rPr>
          <w:rFonts w:ascii="Trebuchet MS" w:hAnsi="Trebuchet MS"/>
          <w:spacing w:val="26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voksne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</w:t>
      </w:r>
      <w:r>
        <w:rPr>
          <w:rFonts w:ascii="Trebuchet MS" w:hAnsi="Trebuchet MS"/>
          <w:spacing w:val="-5"/>
          <w:w w:val="105"/>
          <w:sz w:val="24"/>
        </w:rPr>
        <w:t>enner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ha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r</w:t>
      </w:r>
      <w:r>
        <w:rPr>
          <w:rFonts w:ascii="Trebuchet MS" w:hAnsi="Trebuchet MS"/>
          <w:spacing w:val="-4"/>
          <w:w w:val="105"/>
          <w:sz w:val="24"/>
        </w:rPr>
        <w:t>esten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liv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41"/>
          <w:w w:val="8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godt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ar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dem.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23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w w:val="105"/>
          <w:sz w:val="24"/>
        </w:rPr>
        <w:t>Bakt</w:t>
      </w:r>
      <w:r>
        <w:rPr>
          <w:rFonts w:ascii="Trebuchet MS" w:hAnsi="Trebuchet MS"/>
          <w:spacing w:val="-2"/>
          <w:w w:val="105"/>
          <w:sz w:val="24"/>
        </w:rPr>
        <w:t>erier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kan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vokse </w:t>
      </w:r>
      <w:r>
        <w:rPr>
          <w:rFonts w:ascii="Trebuchet MS" w:hAnsi="Trebuchet MS"/>
          <w:w w:val="105"/>
          <w:sz w:val="24"/>
        </w:rPr>
        <w:t>på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"/>
          <w:w w:val="105"/>
          <w:sz w:val="24"/>
        </w:rPr>
        <w:t>ennene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klumpe</w:t>
      </w:r>
      <w:r>
        <w:rPr>
          <w:rFonts w:ascii="Trebuchet MS" w:hAnsi="Trebuchet MS"/>
          <w:spacing w:val="25"/>
          <w:w w:val="108"/>
          <w:sz w:val="24"/>
        </w:rPr>
        <w:t> </w:t>
      </w:r>
      <w:r>
        <w:rPr>
          <w:rFonts w:ascii="Trebuchet MS" w:hAnsi="Trebuchet MS"/>
          <w:w w:val="105"/>
          <w:sz w:val="24"/>
        </w:rPr>
        <w:t>seg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sammen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til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klissen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sto</w:t>
      </w:r>
      <w:r>
        <w:rPr>
          <w:rFonts w:ascii="Trebuchet MS" w:hAnsi="Trebuchet MS"/>
          <w:spacing w:val="-2"/>
          <w:w w:val="105"/>
          <w:sz w:val="24"/>
        </w:rPr>
        <w:t>ff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he</w:t>
      </w:r>
      <w:r>
        <w:rPr>
          <w:rFonts w:ascii="Trebuchet MS" w:hAnsi="Trebuchet MS"/>
          <w:spacing w:val="-2"/>
          <w:w w:val="105"/>
          <w:sz w:val="24"/>
        </w:rPr>
        <w:t>ter</w:t>
      </w:r>
      <w:r>
        <w:rPr>
          <w:rFonts w:ascii="Trebuchet MS" w:hAnsi="Trebuchet MS"/>
          <w:spacing w:val="28"/>
          <w:w w:val="102"/>
          <w:sz w:val="24"/>
        </w:rPr>
        <w:t> </w:t>
      </w:r>
      <w:r>
        <w:rPr>
          <w:rFonts w:ascii="Trebuchet MS" w:hAnsi="Trebuchet MS"/>
          <w:w w:val="105"/>
          <w:sz w:val="24"/>
        </w:rPr>
        <w:t>plakk.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Du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de</w:t>
      </w:r>
      <w:r>
        <w:rPr>
          <w:rFonts w:ascii="Trebuchet MS" w:hAnsi="Trebuchet MS"/>
          <w:spacing w:val="-2"/>
          <w:w w:val="105"/>
          <w:sz w:val="24"/>
        </w:rPr>
        <w:t>tt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din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egen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munn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22"/>
          <w:w w:val="8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kr</w:t>
      </w:r>
      <w:r>
        <w:rPr>
          <w:rFonts w:ascii="Trebuchet MS" w:hAnsi="Trebuchet MS"/>
          <w:spacing w:val="-1"/>
          <w:w w:val="105"/>
          <w:sz w:val="24"/>
        </w:rPr>
        <w:t>eme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belegg</w:t>
      </w:r>
      <w:r>
        <w:rPr>
          <w:rFonts w:ascii="Trebuchet MS" w:hAnsi="Trebuchet MS"/>
          <w:spacing w:val="-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rundt</w:t>
      </w:r>
      <w:r>
        <w:rPr>
          <w:rFonts w:ascii="Trebuchet MS" w:hAnsi="Trebuchet MS"/>
          <w:spacing w:val="-2"/>
          <w:w w:val="105"/>
          <w:sz w:val="24"/>
        </w:rPr>
        <w:t> t</w:t>
      </w:r>
      <w:r>
        <w:rPr>
          <w:rFonts w:ascii="Trebuchet MS" w:hAnsi="Trebuchet MS"/>
          <w:spacing w:val="-1"/>
          <w:w w:val="105"/>
          <w:sz w:val="24"/>
        </w:rPr>
        <w:t>ennene</w:t>
      </w:r>
      <w:r>
        <w:rPr>
          <w:rFonts w:ascii="Trebuchet MS" w:hAnsi="Trebuchet MS"/>
          <w:spacing w:val="-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noen</w:t>
      </w:r>
      <w:r>
        <w:rPr>
          <w:rFonts w:ascii="Trebuchet MS" w:hAnsi="Trebuchet MS"/>
          <w:spacing w:val="26"/>
          <w:w w:val="109"/>
          <w:sz w:val="24"/>
        </w:rPr>
        <w:t> </w:t>
      </w:r>
      <w:r>
        <w:rPr>
          <w:rFonts w:ascii="Trebuchet MS" w:hAnsi="Trebuchet MS"/>
          <w:w w:val="105"/>
          <w:sz w:val="24"/>
        </w:rPr>
        <w:t>ganger</w:t>
      </w:r>
      <w:r>
        <w:rPr>
          <w:rFonts w:ascii="Trebuchet MS" w:hAnsi="Trebuchet MS"/>
          <w:spacing w:val="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</w:t>
      </w:r>
      <w:r>
        <w:rPr>
          <w:rFonts w:ascii="Trebuchet MS" w:hAnsi="Trebuchet MS"/>
          <w:spacing w:val="-1"/>
          <w:w w:val="105"/>
          <w:sz w:val="24"/>
        </w:rPr>
        <w:t>øles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de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som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«pelsbelegg»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på</w:t>
      </w:r>
      <w:r>
        <w:rPr>
          <w:rFonts w:ascii="Trebuchet MS" w:hAnsi="Trebuchet MS"/>
          <w:spacing w:val="24"/>
          <w:w w:val="108"/>
          <w:sz w:val="24"/>
        </w:rPr>
        <w:t> </w:t>
      </w:r>
      <w:r>
        <w:rPr>
          <w:rFonts w:ascii="Trebuchet MS" w:hAnsi="Trebuchet MS"/>
          <w:w w:val="105"/>
          <w:sz w:val="24"/>
        </w:rPr>
        <w:t>tungen.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Hvis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plakk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ikk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blir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pusse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vekk</w:t>
      </w:r>
      <w:r>
        <w:rPr>
          <w:rFonts w:ascii="Trebuchet MS" w:hAnsi="Trebuchet MS"/>
          <w:spacing w:val="28"/>
          <w:w w:val="10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r</w:t>
      </w:r>
      <w:r>
        <w:rPr>
          <w:rFonts w:ascii="Trebuchet MS" w:hAnsi="Trebuchet MS"/>
          <w:spacing w:val="-1"/>
          <w:w w:val="105"/>
          <w:sz w:val="24"/>
        </w:rPr>
        <w:t>egelmessig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de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mye </w:t>
      </w:r>
      <w:r>
        <w:rPr>
          <w:rFonts w:ascii="Trebuchet MS" w:hAnsi="Trebuchet MS"/>
          <w:spacing w:val="-2"/>
          <w:w w:val="105"/>
          <w:sz w:val="24"/>
        </w:rPr>
        <w:t>sukk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31"/>
          <w:w w:val="80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kostholde</w:t>
      </w:r>
      <w:r>
        <w:rPr>
          <w:rFonts w:ascii="Trebuchet MS" w:hAnsi="Trebuchet MS"/>
          <w:spacing w:val="-2"/>
          <w:w w:val="105"/>
          <w:sz w:val="24"/>
        </w:rPr>
        <w:t>t,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kan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bakteriene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plakke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før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z w:val="24"/>
        </w:rPr>
      </w:r>
    </w:p>
    <w:p>
      <w:pPr>
        <w:spacing w:before="0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z w:val="24"/>
        </w:rPr>
        <w:t>til</w:t>
      </w:r>
      <w:r>
        <w:rPr>
          <w:rFonts w:ascii="Trebuchet MS"/>
          <w:spacing w:val="-25"/>
          <w:sz w:val="24"/>
        </w:rPr>
        <w:t> </w:t>
      </w:r>
      <w:r>
        <w:rPr>
          <w:rFonts w:ascii="Trebuchet MS"/>
          <w:sz w:val="24"/>
        </w:rPr>
        <w:t>hull</w:t>
      </w:r>
      <w:r>
        <w:rPr>
          <w:rFonts w:ascii="Trebuchet MS"/>
          <w:spacing w:val="-25"/>
          <w:sz w:val="24"/>
        </w:rPr>
        <w:t> </w:t>
      </w:r>
      <w:r>
        <w:rPr>
          <w:rFonts w:ascii="Trebuchet MS"/>
          <w:sz w:val="24"/>
        </w:rPr>
        <w:t>i</w:t>
      </w:r>
      <w:r>
        <w:rPr>
          <w:rFonts w:ascii="Trebuchet MS"/>
          <w:spacing w:val="-19"/>
          <w:sz w:val="24"/>
        </w:rPr>
        <w:t> </w:t>
      </w:r>
      <w:r>
        <w:rPr>
          <w:rFonts w:ascii="Trebuchet MS"/>
          <w:spacing w:val="-2"/>
          <w:sz w:val="24"/>
        </w:rPr>
        <w:t>t</w:t>
      </w:r>
      <w:r>
        <w:rPr>
          <w:rFonts w:ascii="Trebuchet MS"/>
          <w:spacing w:val="-1"/>
          <w:sz w:val="24"/>
        </w:rPr>
        <w:t>ennene.</w:t>
      </w:r>
      <w:r>
        <w:rPr>
          <w:rFonts w:asci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spacing w:line="275" w:lineRule="auto" w:before="0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år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spiser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sukkerholdig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drikke,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42"/>
          <w:w w:val="10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plakke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lage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</w:t>
      </w:r>
      <w:r>
        <w:rPr>
          <w:rFonts w:ascii="Trebuchet MS" w:hAnsi="Trebuchet MS"/>
          <w:spacing w:val="-5"/>
          <w:w w:val="105"/>
          <w:sz w:val="24"/>
        </w:rPr>
        <w:t>yr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t.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20"/>
          <w:w w:val="102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tid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løse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opp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ytr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erfl</w:t>
      </w:r>
      <w:r>
        <w:rPr>
          <w:rFonts w:ascii="Trebuchet MS" w:hAnsi="Trebuchet MS"/>
          <w:spacing w:val="5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på</w:t>
      </w:r>
      <w:r>
        <w:rPr>
          <w:rFonts w:ascii="Trebuchet MS" w:hAnsi="Trebuchet MS"/>
          <w:spacing w:val="24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år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(</w:t>
      </w:r>
      <w:r>
        <w:rPr>
          <w:rFonts w:ascii="Trebuchet MS" w:hAnsi="Trebuchet MS"/>
          <w:spacing w:val="-5"/>
          <w:w w:val="105"/>
          <w:sz w:val="24"/>
        </w:rPr>
        <w:t>emaljen).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tter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ert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mer</w:t>
      </w:r>
      <w:r>
        <w:rPr>
          <w:rFonts w:ascii="Trebuchet MS" w:hAnsi="Trebuchet MS"/>
          <w:spacing w:val="20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emalje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løst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opp,</w:t>
      </w:r>
      <w:r>
        <w:rPr>
          <w:rFonts w:ascii="Trebuchet MS" w:hAnsi="Trebuchet MS"/>
          <w:spacing w:val="-4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får</w:t>
      </w:r>
      <w:r>
        <w:rPr>
          <w:rFonts w:ascii="Trebuchet MS" w:hAnsi="Trebuchet MS"/>
          <w:spacing w:val="-5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(kavit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t).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tter</w:t>
      </w:r>
      <w:r>
        <w:rPr>
          <w:rFonts w:ascii="Trebuchet MS" w:hAnsi="Trebuchet MS"/>
          <w:spacing w:val="46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ert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forrå</w:t>
      </w:r>
      <w:r>
        <w:rPr>
          <w:rFonts w:ascii="Trebuchet MS" w:hAnsi="Trebuchet MS"/>
          <w:spacing w:val="-4"/>
          <w:w w:val="105"/>
          <w:sz w:val="24"/>
        </w:rPr>
        <w:t>tnelsesprosessen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ortse</w:t>
      </w:r>
      <w:r>
        <w:rPr>
          <w:rFonts w:ascii="Trebuchet MS" w:hAnsi="Trebuchet MS"/>
          <w:spacing w:val="-6"/>
          <w:w w:val="105"/>
          <w:sz w:val="24"/>
        </w:rPr>
        <w:t>tter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53"/>
          <w:w w:val="5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eriene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nå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nerven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gi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tannpine.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28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U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tannbehandling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seg,</w:t>
      </w:r>
      <w:r>
        <w:rPr>
          <w:rFonts w:ascii="Trebuchet MS" w:hAnsi="Trebuchet MS"/>
          <w:spacing w:val="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tr</w:t>
      </w:r>
      <w:r>
        <w:rPr>
          <w:rFonts w:ascii="Trebuchet MS" w:hAnsi="Trebuchet MS"/>
          <w:spacing w:val="-3"/>
          <w:w w:val="105"/>
          <w:sz w:val="24"/>
        </w:rPr>
        <w:t>enge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gjennom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nerven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ennelse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beine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struktur</w:t>
      </w:r>
      <w:r>
        <w:rPr>
          <w:rFonts w:ascii="Trebuchet MS" w:hAnsi="Trebuchet MS"/>
          <w:spacing w:val="-4"/>
          <w:w w:val="105"/>
          <w:sz w:val="24"/>
        </w:rPr>
        <w:t>ene</w:t>
      </w:r>
      <w:r>
        <w:rPr>
          <w:rFonts w:ascii="Trebuchet MS" w:hAnsi="Trebuchet MS"/>
          <w:spacing w:val="22"/>
          <w:w w:val="10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rundt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tennene.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gi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</w:t>
      </w:r>
      <w:r>
        <w:rPr>
          <w:rFonts w:ascii="Trebuchet MS" w:hAnsi="Trebuchet MS"/>
          <w:spacing w:val="-5"/>
          <w:w w:val="105"/>
          <w:sz w:val="24"/>
        </w:rPr>
        <w:t>yll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(kul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på</w:t>
      </w:r>
      <w:r>
        <w:rPr>
          <w:rFonts w:ascii="Trebuchet MS" w:hAnsi="Trebuchet MS"/>
          <w:spacing w:val="22"/>
          <w:w w:val="108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tannkjøtt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t)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fylles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puss.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06" w:right="11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sv</w:t>
      </w:r>
      <w:r>
        <w:rPr>
          <w:rFonts w:ascii="Trebuchet MS" w:hAnsi="Trebuchet MS"/>
          <w:spacing w:val="-5"/>
          <w:w w:val="105"/>
          <w:sz w:val="24"/>
        </w:rPr>
        <w:t>ært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dårlige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7"/>
          <w:w w:val="105"/>
          <w:sz w:val="24"/>
        </w:rPr>
        <w:t>av</w:t>
      </w:r>
      <w:r>
        <w:rPr>
          <w:rFonts w:ascii="Trebuchet MS" w:hAnsi="Trebuchet MS"/>
          <w:spacing w:val="-13"/>
          <w:w w:val="105"/>
          <w:sz w:val="24"/>
        </w:rPr>
        <w:t>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tannen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må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vanligvis</w:t>
      </w:r>
      <w:r>
        <w:rPr>
          <w:rFonts w:ascii="Trebuchet MS" w:hAnsi="Trebuchet MS"/>
          <w:spacing w:val="34"/>
          <w:w w:val="106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tr</w:t>
      </w:r>
      <w:r>
        <w:rPr>
          <w:rFonts w:ascii="Trebuchet MS" w:hAnsi="Trebuchet MS"/>
          <w:spacing w:val="-5"/>
          <w:w w:val="105"/>
          <w:sz w:val="24"/>
        </w:rPr>
        <w:t>ekk</w:t>
      </w:r>
      <w:r>
        <w:rPr>
          <w:rFonts w:ascii="Trebuchet MS" w:hAnsi="Trebuchet MS"/>
          <w:spacing w:val="-6"/>
          <w:w w:val="105"/>
          <w:sz w:val="24"/>
        </w:rPr>
        <w:t>es.</w:t>
      </w:r>
      <w:r>
        <w:rPr>
          <w:rFonts w:ascii="Trebuchet MS" w:hAns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  <w:r>
        <w:rPr/>
        <w:br w:type="column"/>
      </w:r>
      <w:r>
        <w:rPr>
          <w:rFonts w:ascii="Trebuchet MS"/>
          <w:sz w:val="24"/>
        </w:rPr>
      </w:r>
    </w:p>
    <w:p>
      <w:pPr>
        <w:spacing w:line="240" w:lineRule="auto" w:before="8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75" w:lineRule="auto" w:before="0"/>
        <w:ind w:left="106" w:right="124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7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annhels</w:t>
      </w:r>
      <w:r>
        <w:rPr>
          <w:rFonts w:ascii="Trebuchet MS" w:hAnsi="Trebuchet MS"/>
          <w:w w:val="105"/>
          <w:sz w:val="24"/>
        </w:rPr>
        <w:t>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w w:val="105"/>
          <w:sz w:val="24"/>
        </w:rPr>
        <w:t>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ekst</w:t>
      </w:r>
      <w:r>
        <w:rPr>
          <w:rFonts w:ascii="Trebuchet MS" w:hAnsi="Trebuchet MS"/>
          <w:spacing w:val="-7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m</w:t>
      </w:r>
      <w:r>
        <w:rPr>
          <w:rFonts w:ascii="Trebuchet MS" w:hAnsi="Trebuchet MS"/>
          <w:w w:val="105"/>
          <w:sz w:val="24"/>
        </w:rPr>
        <w:t>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viktig</w:t>
      </w:r>
      <w:r>
        <w:rPr>
          <w:rFonts w:ascii="Trebuchet MS" w:hAnsi="Trebuchet MS"/>
          <w:w w:val="105"/>
          <w:sz w:val="24"/>
        </w:rPr>
        <w:t>,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</w:t>
      </w:r>
      <w:r>
        <w:rPr>
          <w:rFonts w:ascii="Trebuchet MS" w:hAnsi="Trebuchet MS"/>
          <w:w w:val="105"/>
          <w:sz w:val="24"/>
        </w:rPr>
        <w:t>g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6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ge</w:t>
      </w:r>
      <w:r>
        <w:rPr>
          <w:rFonts w:ascii="Trebuchet MS" w:hAnsi="Trebuchet MS"/>
          <w:spacing w:val="-3"/>
          <w:w w:val="11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60%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olv</w:t>
      </w:r>
      <w:r>
        <w:rPr>
          <w:rFonts w:ascii="Trebuchet MS" w:hAnsi="Trebuchet MS"/>
          <w:spacing w:val="-5"/>
          <w:w w:val="105"/>
          <w:sz w:val="24"/>
        </w:rPr>
        <w:t>åringer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06" w:right="124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tennene.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or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emåringer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hele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80%</w:t>
      </w:r>
      <w:r>
        <w:rPr>
          <w:rFonts w:ascii="Trebuchet MS" w:hAnsi="Trebuchet MS"/>
          <w:spacing w:val="26"/>
          <w:w w:val="11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har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hull.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121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"/>
          <w:w w:val="105"/>
          <w:sz w:val="24"/>
        </w:rPr>
        <w:t>Vi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for</w:t>
      </w:r>
      <w:r>
        <w:rPr>
          <w:rFonts w:ascii="Trebuchet MS" w:hAnsi="Trebuchet MS"/>
          <w:spacing w:val="-5"/>
          <w:w w:val="105"/>
          <w:sz w:val="24"/>
        </w:rPr>
        <w:t>ebygge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begrense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or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5"/>
          <w:w w:val="105"/>
          <w:sz w:val="24"/>
        </w:rPr>
        <w:t>ft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får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oss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4"/>
          <w:w w:val="117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drikk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tilsatt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sukk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o</w:t>
      </w:r>
      <w:r>
        <w:rPr>
          <w:rFonts w:ascii="Trebuchet MS" w:hAnsi="Trebuchet MS"/>
          <w:sz w:val="24"/>
        </w:rPr>
      </w:r>
    </w:p>
    <w:p>
      <w:pPr>
        <w:tabs>
          <w:tab w:pos="3907" w:val="left" w:leader="none"/>
        </w:tabs>
        <w:spacing w:line="275" w:lineRule="auto" w:before="0"/>
        <w:ind w:left="106" w:right="105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ganger</w:t>
      </w:r>
      <w:r>
        <w:rPr>
          <w:rFonts w:ascii="Trebuchet MS" w:hAnsi="Trebuchet MS"/>
          <w:spacing w:val="-2"/>
          <w:w w:val="105"/>
          <w:sz w:val="24"/>
        </w:rPr>
        <w:t> om</w:t>
      </w:r>
      <w:r>
        <w:rPr>
          <w:rFonts w:ascii="Trebuchet MS" w:hAnsi="Trebuchet MS"/>
          <w:spacing w:val="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dagen</w:t>
      </w:r>
      <w:r>
        <w:rPr>
          <w:rFonts w:ascii="Trebuchet MS" w:hAnsi="Trebuchet MS"/>
          <w:spacing w:val="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  <w:t>em</w:t>
      </w:r>
      <w:r>
        <w:rPr>
          <w:rFonts w:ascii="Trebuchet MS" w:hAnsi="Trebuchet MS"/>
          <w:spacing w:val="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gå</w:t>
      </w:r>
      <w:r>
        <w:rPr>
          <w:rFonts w:ascii="Trebuchet MS" w:hAnsi="Trebuchet MS"/>
          <w:spacing w:val="27"/>
          <w:w w:val="114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egelmessig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tannlegen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kon</w:t>
      </w:r>
      <w:r>
        <w:rPr>
          <w:rFonts w:ascii="Trebuchet MS" w:hAnsi="Trebuchet MS"/>
          <w:spacing w:val="-5"/>
          <w:w w:val="105"/>
          <w:sz w:val="24"/>
        </w:rPr>
        <w:t>troller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25"/>
          <w:w w:val="108"/>
          <w:sz w:val="24"/>
        </w:rPr>
        <w:t> </w:t>
      </w:r>
      <w:r>
        <w:rPr>
          <w:rFonts w:ascii="Trebuchet MS" w:hAnsi="Trebuchet MS"/>
          <w:spacing w:val="-4"/>
          <w:sz w:val="24"/>
        </w:rPr>
        <w:t>t</w:t>
      </w:r>
      <w:r>
        <w:rPr>
          <w:rFonts w:ascii="Trebuchet MS" w:hAnsi="Trebuchet MS"/>
          <w:spacing w:val="-3"/>
          <w:sz w:val="24"/>
        </w:rPr>
        <w:t>ennene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spacing w:val="-4"/>
          <w:sz w:val="24"/>
        </w:rPr>
        <w:t>tannkjø</w:t>
      </w:r>
      <w:r>
        <w:rPr>
          <w:rFonts w:ascii="Trebuchet MS" w:hAnsi="Trebuchet MS"/>
          <w:spacing w:val="-5"/>
          <w:sz w:val="24"/>
        </w:rPr>
        <w:t>tt</w:t>
      </w:r>
      <w:r>
        <w:rPr>
          <w:rFonts w:ascii="Trebuchet MS" w:hAnsi="Trebuchet MS"/>
          <w:spacing w:val="-4"/>
          <w:sz w:val="24"/>
        </w:rPr>
        <w:t>e</w:t>
      </w:r>
      <w:r>
        <w:rPr>
          <w:rFonts w:ascii="Trebuchet MS" w:hAnsi="Trebuchet MS"/>
          <w:spacing w:val="-6"/>
          <w:sz w:val="24"/>
        </w:rPr>
        <w:t>t.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90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Fluor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tannkr</w:t>
      </w:r>
      <w:r>
        <w:rPr>
          <w:rFonts w:ascii="Trebuchet MS" w:hAnsi="Trebuchet MS"/>
          <w:spacing w:val="-3"/>
          <w:w w:val="105"/>
          <w:sz w:val="24"/>
        </w:rPr>
        <w:t>em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styrk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ennene</w:t>
      </w:r>
      <w:r>
        <w:rPr>
          <w:rFonts w:ascii="Trebuchet MS" w:hAnsi="Trebuchet MS"/>
          <w:spacing w:val="26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bremse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forrå</w:t>
      </w:r>
      <w:r>
        <w:rPr>
          <w:rFonts w:ascii="Trebuchet MS" w:hAnsi="Trebuchet MS"/>
          <w:spacing w:val="-4"/>
          <w:w w:val="105"/>
          <w:sz w:val="24"/>
        </w:rPr>
        <w:t>tnelsesprosessen.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43"/>
          <w:w w:val="8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viktigst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tidspunkte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pusse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med</w:t>
      </w:r>
      <w:r>
        <w:rPr>
          <w:rFonts w:ascii="Trebuchet MS" w:hAnsi="Trebuchet MS"/>
          <w:sz w:val="24"/>
        </w:rPr>
      </w:r>
    </w:p>
    <w:p>
      <w:pPr>
        <w:tabs>
          <w:tab w:pos="1317" w:val="left" w:leader="none"/>
        </w:tabs>
        <w:spacing w:line="275" w:lineRule="auto" w:before="0"/>
        <w:ind w:left="106" w:right="105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w w:val="90"/>
          <w:sz w:val="24"/>
        </w:rPr>
        <w:t>fl</w:t>
        <w:tab/>
      </w:r>
      <w:r>
        <w:rPr>
          <w:rFonts w:ascii="Trebuchet MS" w:hAnsi="Trebuchet MS"/>
          <w:spacing w:val="-2"/>
          <w:w w:val="105"/>
          <w:sz w:val="24"/>
        </w:rPr>
        <w:t>em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før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legger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oss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om</w:t>
      </w:r>
      <w:r>
        <w:rPr>
          <w:rFonts w:ascii="Trebuchet MS" w:hAnsi="Trebuchet MS"/>
          <w:spacing w:val="25"/>
          <w:w w:val="111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kv</w:t>
      </w:r>
      <w:r>
        <w:rPr>
          <w:rFonts w:ascii="Trebuchet MS" w:hAnsi="Trebuchet MS"/>
          <w:spacing w:val="-5"/>
          <w:w w:val="105"/>
          <w:sz w:val="24"/>
        </w:rPr>
        <w:t>elden.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or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skal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enk</w:t>
      </w:r>
      <w:r>
        <w:rPr>
          <w:rFonts w:ascii="Trebuchet MS" w:hAnsi="Trebuchet MS"/>
          <w:spacing w:val="-5"/>
          <w:w w:val="105"/>
          <w:sz w:val="24"/>
        </w:rPr>
        <w:t>elt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husk</w:t>
      </w:r>
      <w:r>
        <w:rPr>
          <w:rFonts w:ascii="Trebuchet MS" w:hAnsi="Trebuchet MS"/>
          <w:spacing w:val="-5"/>
          <w:w w:val="105"/>
          <w:sz w:val="24"/>
        </w:rPr>
        <w:t>e,</w:t>
      </w:r>
      <w:r>
        <w:rPr>
          <w:rFonts w:ascii="Trebuchet MS" w:hAnsi="Trebuchet MS"/>
          <w:spacing w:val="32"/>
          <w:w w:val="8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best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</w:t>
      </w:r>
      <w:r>
        <w:rPr>
          <w:rFonts w:ascii="Trebuchet MS" w:hAnsi="Trebuchet MS"/>
          <w:spacing w:val="-3"/>
          <w:w w:val="105"/>
          <w:sz w:val="24"/>
        </w:rPr>
        <w:t>jør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rutine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pusse</w:t>
      </w:r>
      <w:r>
        <w:rPr>
          <w:rFonts w:ascii="Trebuchet MS" w:hAnsi="Trebuchet MS"/>
          <w:spacing w:val="22"/>
          <w:w w:val="114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o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ganger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dagen,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morgen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18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kv</w:t>
      </w:r>
      <w:r>
        <w:rPr>
          <w:rFonts w:ascii="Trebuchet MS" w:hAnsi="Trebuchet MS"/>
          <w:spacing w:val="-5"/>
          <w:w w:val="105"/>
          <w:sz w:val="24"/>
        </w:rPr>
        <w:t>eld.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pStyle w:val="BodyText"/>
        <w:spacing w:line="240" w:lineRule="auto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Spise</w:t>
      </w:r>
      <w:r>
        <w:rPr>
          <w:rFonts w:ascii="Trebuchet MS"/>
          <w:spacing w:val="-11"/>
          <w:w w:val="105"/>
        </w:rPr>
        <w:t> </w:t>
      </w:r>
      <w:r>
        <w:rPr>
          <w:rFonts w:ascii="Trebuchet MS"/>
          <w:spacing w:val="-3"/>
          <w:w w:val="105"/>
        </w:rPr>
        <w:t>sun</w:t>
      </w:r>
      <w:r>
        <w:rPr>
          <w:rFonts w:ascii="Trebuchet MS"/>
          <w:spacing w:val="-4"/>
          <w:w w:val="105"/>
        </w:rPr>
        <w:t>t</w:t>
      </w:r>
      <w:r>
        <w:rPr>
          <w:rFonts w:ascii="Trebuchet MS"/>
          <w:b w:val="0"/>
        </w:rPr>
      </w:r>
    </w:p>
    <w:p>
      <w:pPr>
        <w:spacing w:line="275" w:lineRule="auto" w:before="41"/>
        <w:ind w:left="106" w:right="92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</w:t>
      </w:r>
      <w:r>
        <w:rPr>
          <w:rFonts w:ascii="Trebuchet MS" w:hAnsi="Trebuchet MS"/>
          <w:spacing w:val="-5"/>
          <w:w w:val="105"/>
          <w:sz w:val="24"/>
        </w:rPr>
        <w:t>or</w:t>
      </w:r>
      <w:r>
        <w:rPr>
          <w:rFonts w:ascii="Trebuchet MS" w:hAnsi="Trebuchet MS"/>
          <w:spacing w:val="-4"/>
          <w:w w:val="105"/>
          <w:sz w:val="24"/>
        </w:rPr>
        <w:t>ge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27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%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barneskolebarn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</w:t>
      </w:r>
      <w:r>
        <w:rPr>
          <w:rFonts w:ascii="Trebuchet MS" w:hAnsi="Trebuchet MS"/>
          <w:spacing w:val="40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ervektige,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spiser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langt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mere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24"/>
          <w:w w:val="102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bør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</w:t>
      </w:r>
      <w:r>
        <w:rPr>
          <w:rFonts w:ascii="Trebuchet MS" w:hAnsi="Trebuchet MS"/>
          <w:spacing w:val="-5"/>
          <w:w w:val="105"/>
          <w:sz w:val="24"/>
        </w:rPr>
        <w:t>alvpart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2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spiser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kommer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usunne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mellommåltider</w:t>
      </w:r>
      <w:r>
        <w:rPr>
          <w:rFonts w:ascii="Trebuchet MS" w:hAnsi="Trebuchet MS"/>
          <w:spacing w:val="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sukkerholdig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drikke.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rukt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grøn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06" w:right="90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fortsatt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sunnest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velge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som</w:t>
      </w:r>
      <w:r>
        <w:rPr>
          <w:rFonts w:ascii="Trebuchet MS" w:hAnsi="Trebuchet MS"/>
          <w:spacing w:val="34"/>
          <w:w w:val="113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mellommåltid.</w:t>
      </w:r>
      <w:r>
        <w:rPr>
          <w:rFonts w:ascii="Trebuchet MS" w:hAnsi="Trebuchet MS"/>
          <w:sz w:val="24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460" w:right="0"/>
          <w:cols w:num="2" w:equalWidth="0">
            <w:col w:w="5145" w:space="297"/>
            <w:col w:w="6008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187.362pt;margin-top:-.049985pt;width:408pt;height:842pt;mso-position-horizontal-relative:page;mso-position-vertical-relative:page;z-index:-305872" coordorigin="3747,-1" coordsize="8160,16840">
            <v:shape style="position:absolute;left:8588;top:1320;width:9;height:14" type="#_x0000_t75" stroked="false">
              <v:imagedata r:id="rId37" o:title=""/>
            </v:shape>
            <v:shape style="position:absolute;left:3747;top:0;width:8158;height:16838" type="#_x0000_t75" stroked="false">
              <v:imagedata r:id="rId38" o:title=""/>
            </v:shape>
            <v:group style="position:absolute;left:4387;top:7434;width:12;height:2" coordorigin="4387,7434" coordsize="12,2">
              <v:shape style="position:absolute;left:4387;top:7434;width:12;height:2" coordorigin="4387,7434" coordsize="12,1" path="m4399,7434l4388,7435,4387,7435,4391,7435,4395,7434,4399,7434e" filled="false" stroked="false">
                <v:path arrowok="t"/>
              </v:shape>
            </v:group>
            <v:group style="position:absolute;left:9515;top:4746;width:1968;height:1967" coordorigin="9515,4746" coordsize="1968,1967">
              <v:shape style="position:absolute;left:9515;top:4746;width:1968;height:1967" coordorigin="9515,4746" coordsize="1968,1967" path="m10498,4746l10417,4749,10339,4759,10262,4774,10187,4796,10115,4823,10046,4856,9980,4893,9917,4936,9858,4983,9803,5034,9751,5089,9704,5149,9662,5211,9624,5278,9592,5347,9565,5419,9543,5493,9528,5570,9518,5649,9515,5729,9518,5810,9528,5889,9543,5966,9565,6040,9592,6112,9624,6181,9662,6247,9704,6310,9751,6369,9803,6425,9858,6476,9917,6523,9980,6565,10046,6603,10115,6636,10187,6663,10262,6684,10339,6700,10417,6710,10498,6713,10578,6711,10655,6703,10731,6689,10805,6669,10876,6643,10944,6613,11010,6577,11072,6536,11131,6491,11187,6442,11238,6388,11285,6331,11328,6270,11366,6205,11399,6138,11427,6068,11450,5995,11466,5920,11477,5842,11482,5763,11482,5752,11482,5741,11478,5649,11469,5570,11453,5493,11431,5418,11404,5346,11372,5277,11334,5211,11292,5148,11245,5089,11193,5034,11138,4983,11079,4936,11016,4893,10950,4856,10881,4823,10809,4796,10735,4775,10658,4759,10579,4749,10498,4746xe" filled="true" fillcolor="#e9521e" stroked="false">
                <v:path arrowok="t"/>
                <v:fill type="solid"/>
              </v:shape>
            </v:group>
            <v:group style="position:absolute;left:11906;top:0;width:2;height:16838" coordorigin="11906,0" coordsize="2,16838">
              <v:shape style="position:absolute;left:11906;top:0;width:2;height:16838" coordorigin="11906,0" coordsize="0,16838" path="m11906,0l11906,16838e" filled="false" stroked="true" strokeweight=".1pt" strokecolor="#f9c031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sz w:val="21"/>
          <w:szCs w:val="21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10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0"/>
        </w:sectPr>
      </w:pPr>
    </w:p>
    <w:p>
      <w:pPr>
        <w:pStyle w:val="Heading3"/>
        <w:spacing w:line="790" w:lineRule="exact"/>
        <w:ind w:left="129" w:right="0"/>
        <w:jc w:val="left"/>
        <w:rPr>
          <w:b w:val="0"/>
          <w:bCs w:val="0"/>
        </w:rPr>
      </w:pPr>
      <w:r>
        <w:rPr/>
        <w:pict>
          <v:group style="position:absolute;margin-left:0pt;margin-top:.000015pt;width:595.3pt;height:841.9pt;mso-position-horizontal-relative:page;mso-position-vertical-relative:page;z-index:-305848" coordorigin="0,0" coordsize="11906,16838">
            <v:shape style="position:absolute;left:0;top:0;width:11906;height:16838" coordorigin="0,0" coordsize="11906,16838" path="m0,16838l11906,16838,11906,0,0,0,0,16838xe" filled="true" fillcolor="#f9c031" stroked="false">
              <v:path arrowok="t"/>
              <v:fill type="solid"/>
            </v:shape>
            <w10:wrap type="none"/>
          </v:group>
        </w:pict>
      </w:r>
      <w:r>
        <w:rPr>
          <w:w w:val="110"/>
        </w:rPr>
        <w:t>Barnehage</w:t>
      </w:r>
      <w:r>
        <w:rPr>
          <w:b w:val="0"/>
        </w:rPr>
      </w:r>
    </w:p>
    <w:p>
      <w:pPr>
        <w:spacing w:line="247" w:lineRule="auto" w:before="27"/>
        <w:ind w:left="115" w:right="1837" w:firstLine="14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>
          <w:rFonts w:ascii="Trebuchet MS"/>
          <w:b/>
          <w:sz w:val="70"/>
        </w:rPr>
        <w:t>og</w:t>
      </w:r>
      <w:r>
        <w:rPr>
          <w:rFonts w:ascii="Trebuchet MS"/>
          <w:b/>
          <w:spacing w:val="-96"/>
          <w:sz w:val="70"/>
        </w:rPr>
        <w:t> </w:t>
      </w:r>
      <w:r>
        <w:rPr>
          <w:rFonts w:ascii="Trebuchet MS"/>
          <w:b/>
          <w:spacing w:val="-3"/>
          <w:sz w:val="70"/>
        </w:rPr>
        <w:t>1.-2.</w:t>
      </w:r>
      <w:r>
        <w:rPr>
          <w:rFonts w:ascii="Trebuchet MS"/>
          <w:b/>
          <w:spacing w:val="-95"/>
          <w:sz w:val="70"/>
        </w:rPr>
        <w:t> </w:t>
      </w:r>
      <w:r>
        <w:rPr>
          <w:rFonts w:ascii="Trebuchet MS"/>
          <w:b/>
          <w:sz w:val="70"/>
        </w:rPr>
        <w:t>trinn</w:t>
      </w:r>
      <w:r>
        <w:rPr>
          <w:rFonts w:ascii="Trebuchet MS"/>
          <w:b/>
          <w:spacing w:val="21"/>
          <w:w w:val="99"/>
          <w:sz w:val="70"/>
        </w:rPr>
        <w:t> </w:t>
      </w:r>
      <w:r>
        <w:rPr>
          <w:rFonts w:ascii="Trebuchet MS"/>
          <w:b/>
          <w:sz w:val="70"/>
        </w:rPr>
        <w:t>Undervisningsplaner</w:t>
      </w:r>
      <w:r>
        <w:rPr>
          <w:rFonts w:ascii="Trebuchet MS"/>
          <w:sz w:val="7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7" w:lineRule="auto" w:before="529"/>
        <w:ind w:left="115" w:right="1837" w:firstLine="0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>
          <w:rFonts w:ascii="Trebuchet MS" w:hAnsi="Trebuchet MS"/>
          <w:b/>
          <w:w w:val="105"/>
          <w:sz w:val="70"/>
        </w:rPr>
        <w:t>Alle</w:t>
      </w:r>
      <w:r>
        <w:rPr>
          <w:rFonts w:ascii="Trebuchet MS" w:hAnsi="Trebuchet MS"/>
          <w:b/>
          <w:spacing w:val="44"/>
          <w:w w:val="105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undervisnings-</w:t>
      </w:r>
      <w:r>
        <w:rPr>
          <w:rFonts w:ascii="Trebuchet MS" w:hAnsi="Trebuchet MS"/>
          <w:b/>
          <w:w w:val="113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planer</w:t>
      </w:r>
      <w:r>
        <w:rPr>
          <w:rFonts w:ascii="Trebuchet MS" w:hAnsi="Trebuchet MS"/>
          <w:b/>
          <w:spacing w:val="-21"/>
          <w:w w:val="105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og</w:t>
      </w:r>
      <w:r>
        <w:rPr>
          <w:rFonts w:ascii="Trebuchet MS" w:hAnsi="Trebuchet MS"/>
          <w:b/>
          <w:spacing w:val="2"/>
          <w:w w:val="105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alt</w:t>
      </w:r>
      <w:r>
        <w:rPr>
          <w:rFonts w:ascii="Trebuchet MS" w:hAnsi="Trebuchet MS"/>
          <w:b/>
          <w:w w:val="108"/>
          <w:sz w:val="70"/>
        </w:rPr>
        <w:t> </w:t>
      </w:r>
      <w:r>
        <w:rPr>
          <w:rFonts w:ascii="Trebuchet MS" w:hAnsi="Trebuchet MS"/>
          <w:b/>
          <w:spacing w:val="-3"/>
          <w:w w:val="105"/>
          <w:sz w:val="70"/>
        </w:rPr>
        <w:t>stø</w:t>
      </w:r>
      <w:r>
        <w:rPr>
          <w:rFonts w:ascii="Trebuchet MS" w:hAnsi="Trebuchet MS"/>
          <w:b/>
          <w:spacing w:val="-4"/>
          <w:w w:val="105"/>
          <w:sz w:val="70"/>
        </w:rPr>
        <w:t>tt</w:t>
      </w:r>
      <w:r>
        <w:rPr>
          <w:rFonts w:ascii="Trebuchet MS" w:hAnsi="Trebuchet MS"/>
          <w:b/>
          <w:spacing w:val="-3"/>
          <w:w w:val="105"/>
          <w:sz w:val="70"/>
        </w:rPr>
        <w:t>ema</w:t>
      </w:r>
      <w:r>
        <w:rPr>
          <w:rFonts w:ascii="Trebuchet MS" w:hAnsi="Trebuchet MS"/>
          <w:b/>
          <w:spacing w:val="-4"/>
          <w:w w:val="105"/>
          <w:sz w:val="70"/>
        </w:rPr>
        <w:t>teriell</w:t>
      </w:r>
      <w:r>
        <w:rPr>
          <w:rFonts w:ascii="Trebuchet MS" w:hAnsi="Trebuchet MS"/>
          <w:sz w:val="70"/>
        </w:rPr>
      </w:r>
    </w:p>
    <w:p>
      <w:pPr>
        <w:spacing w:line="247" w:lineRule="auto" w:before="0"/>
        <w:ind w:left="115" w:right="4455" w:firstLine="0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/>
        <w:pict>
          <v:group style="position:absolute;margin-left:469.16568pt;margin-top:49.510208pt;width:70.6pt;height:77pt;mso-position-horizontal-relative:page;mso-position-vertical-relative:paragraph;z-index:1624" coordorigin="9383,990" coordsize="1412,1540">
            <v:group style="position:absolute;left:9383;top:990;width:1412;height:1540" coordorigin="9383,990" coordsize="1412,1540">
              <v:shape style="position:absolute;left:9383;top:990;width:1412;height:1540" coordorigin="9383,990" coordsize="1412,1540" path="m10336,2302l9843,2302,9939,2332,10037,2352,10057,2354,10065,2474,10071,2494,10083,2512,10100,2526,10121,2530,10144,2526,10163,2514,10175,2498,10181,2478,10180,2450,10179,2386,10179,2368,10179,2354,10218,2346,10276,2328,10313,2312,10331,2304,10336,2302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507,2296l10349,2296,10376,2322,10395,2340,10406,2354,10412,2362,10427,2376,10444,2384,10462,2386,10480,2384,10499,2366,10511,2350,10517,2334,10517,2316,10511,2302,10507,2296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793,2092l9616,2092,9627,2110,9639,2126,9652,2142,9665,2156,9678,2172,9722,2214,9742,2228,9748,2234,9728,2266,9718,2284,9714,2290,9715,2290,9708,2308,9707,2326,9712,2344,9723,2360,9744,2370,9763,2374,9781,2374,9796,2366,9809,2356,9823,2334,9834,2316,9843,2302,10336,2302,10349,2296,10507,2296,10495,2276,10483,2254,10464,2224,10462,2220,10072,2220,10051,2218,9991,2206,9915,2178,9862,2148,9845,2138,9829,2124,9811,2110,9795,2094,9793,2092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563,2044l10541,2062,10519,2080,10477,2112,10455,2126,10391,2162,10370,2170,10348,2180,10325,2188,10303,2194,10279,2202,10255,2206,10178,2218,10151,2220,10462,2220,10458,2214,10471,2200,10484,2184,10496,2168,10507,2150,10518,2134,10528,2116,10538,2098,10547,2080,10555,2062,10563,2044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483,1338l9464,1338,9446,1344,9431,1356,9421,1376,9417,1394,9419,1412,9426,1428,9438,1440,9565,1516,9557,1534,9550,1554,9543,1572,9537,1592,9520,1670,9517,1690,9439,1690,9418,1696,9400,1708,9388,1726,9383,1748,9388,1770,9400,1788,9418,1800,9440,1804,9514,1804,9517,1824,9527,1884,9543,1942,9549,1960,9556,1980,9449,2052,9435,2066,9425,2082,9421,2100,9422,2120,9436,2138,9451,2152,9468,2160,9485,2160,9501,2156,9616,2092,9793,2092,9779,2078,9764,2062,9750,2044,9736,2024,9723,2006,9691,1946,9667,1880,9653,1814,9650,1770,9650,1744,9658,1674,9675,1608,9701,1548,9712,1530,9722,1510,9771,1446,9806,1412,9625,1412,9501,1344,9483,1338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738,1620l9755,1706,9788,1784,9836,1854,9901,1912,9953,1946,10012,1972,10077,1992,10150,2006,10210,2012,10289,2012,10368,2004,10446,1988,10504,1970,10547,1952,10566,1944,10584,1934,10600,1924,10615,1914,10630,1902,10644,1892,10659,1878,10209,1878,10171,1874,10141,1870,10083,1858,10056,1850,10031,1844,10006,1836,9983,1826,9960,1818,9897,1784,9840,1742,9788,1688,9754,1644,9738,1620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495,1296l10113,1296,10143,1298,10194,1304,10247,1316,10265,1322,10283,1330,10302,1336,10320,1346,10338,1354,10357,1366,10409,1402,10458,1448,10511,1520,10540,1578,10564,1654,10573,1730,10573,1764,10568,1774,10561,1782,10553,1788,10537,1800,10485,1830,10403,1856,10383,1860,10363,1866,10344,1868,10324,1872,10266,1878,10659,1878,10673,1862,10702,1804,10709,1768,10709,1722,10702,1662,10690,1602,10672,1546,10665,1526,10781,1434,10791,1418,10792,1412,10603,1412,10591,1394,10578,1380,10565,1364,10552,1350,10538,1334,10524,1320,10509,1308,10495,1296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758,1128l9739,1130,9721,1142,9708,1158,9703,1174,9703,1192,9709,1210,9711,1212,9723,1232,9733,1252,9743,1268,9750,1282,9735,1294,9719,1308,9704,1320,9690,1334,9676,1350,9663,1364,9650,1380,9637,1394,9625,1412,9806,1412,9823,1396,9837,1386,9896,1352,9964,1322,9981,1316,9993,1312,10002,1310,10006,1310,10008,1308,10014,1306,10026,1304,10042,1302,10062,1298,10085,1298,10113,1296,10495,1296,10493,1294,10477,1282,10495,1246,10505,1222,10508,1216,9860,1216,9835,1188,9819,1170,9811,1160,9808,1154,9794,1140,9777,1130,9758,1128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740,1338l10721,1340,10708,1346,10707,1348,10603,1412,10792,1412,10794,1398,10792,1380,10788,1370,10788,1368,10787,1368,10775,1352,10759,1342,10740,1338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107,990l10099,990,10078,992,10060,1004,10047,1022,10041,1042,10041,1166,10009,1170,9986,1174,9974,1176,9915,1194,9897,1202,9878,1208,9860,1216,10508,1216,10509,1214,10372,1214,10353,1206,10295,1188,10276,1184,10256,1178,10217,1170,10198,1168,10177,1164,10158,1164,10157,1048,10154,1026,10144,1008,10127,996,10107,990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461,1122l10444,1124,10428,1132,10416,1144,10403,1166,10381,1200,10372,1214,10509,1214,10510,1212,10511,1208,10510,1208,10517,1190,10518,1170,10513,1152,10501,1138,10481,1126,10461,1122xe" filled="true" fillcolor="#010202" stroked="false">
                <v:path arrowok="t"/>
                <v:fill type="solid"/>
              </v:shape>
            </v:group>
            <v:group style="position:absolute;left:9440;top:1689;width:2;height:2" coordorigin="9440,1689" coordsize="2,2">
              <v:shape style="position:absolute;left:9440;top:1689;width:2;height:2" coordorigin="9440,1689" coordsize="2,0" path="m9440,1689l9441,1689e" filled="false" stroked="true" strokeweight=".1pt" strokecolor="#010202">
                <v:path arrowok="t"/>
              </v:shape>
            </v:group>
            <v:group style="position:absolute;left:10409;top:2358;width:8;height:11" coordorigin="10409,2358" coordsize="8,11">
              <v:shape style="position:absolute;left:10409;top:2358;width:8;height:11" coordorigin="10409,2358" coordsize="8,11" path="m10410,2358l10409,2358,10416,2369,10412,2362,10411,2360,10410,2358xe" filled="true" fillcolor="#010202" stroked="false">
                <v:path arrowok="t"/>
                <v:fill type="solid"/>
              </v:shape>
            </v:group>
            <v:group style="position:absolute;left:9891;top:1453;width:173;height:173" coordorigin="9891,1453" coordsize="173,173">
              <v:shape style="position:absolute;left:9891;top:1453;width:173;height:173" coordorigin="9891,1453" coordsize="173,173" path="m9980,1453l9918,1477,9891,1535,9894,1559,9931,1611,9972,1625,9996,1623,10049,1588,10064,1539,10061,1517,10022,1465,9980,1453xe" filled="true" fillcolor="#010202" stroked="false">
                <v:path arrowok="t"/>
                <v:fill type="solid"/>
              </v:shape>
            </v:group>
            <v:group style="position:absolute;left:10302;top:1609;width:125;height:127" coordorigin="10302,1609" coordsize="125,127">
              <v:shape style="position:absolute;left:10302;top:1609;width:125;height:127" coordorigin="10302,1609" coordsize="125,127" path="m10375,1609l10348,1611,10327,1620,10312,1634,10302,1652,10304,1680,10311,1702,10322,1719,10338,1730,10356,1735,10380,1732,10401,1722,10416,1707,10424,1688,10427,1671,10423,1649,10412,1630,10395,1616,10375,1609xe" filled="true" fillcolor="#01020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/>
          <w:b/>
          <w:w w:val="105"/>
          <w:sz w:val="70"/>
        </w:rPr>
        <w:t>i</w:t>
      </w:r>
      <w:r>
        <w:rPr>
          <w:rFonts w:ascii="Trebuchet MS"/>
          <w:b/>
          <w:spacing w:val="-60"/>
          <w:w w:val="105"/>
          <w:sz w:val="70"/>
        </w:rPr>
        <w:t> </w:t>
      </w:r>
      <w:r>
        <w:rPr>
          <w:rFonts w:ascii="Trebuchet MS"/>
          <w:b/>
          <w:w w:val="105"/>
          <w:sz w:val="70"/>
        </w:rPr>
        <w:t>denne</w:t>
      </w:r>
      <w:r>
        <w:rPr>
          <w:rFonts w:ascii="Trebuchet MS"/>
          <w:b/>
          <w:spacing w:val="-59"/>
          <w:w w:val="105"/>
          <w:sz w:val="70"/>
        </w:rPr>
        <w:t> </w:t>
      </w:r>
      <w:r>
        <w:rPr>
          <w:rFonts w:ascii="Trebuchet MS"/>
          <w:b/>
          <w:spacing w:val="-4"/>
          <w:w w:val="105"/>
          <w:sz w:val="70"/>
        </w:rPr>
        <w:t>pakk</w:t>
      </w:r>
      <w:r>
        <w:rPr>
          <w:rFonts w:ascii="Trebuchet MS"/>
          <w:b/>
          <w:spacing w:val="-5"/>
          <w:w w:val="105"/>
          <w:sz w:val="70"/>
        </w:rPr>
        <w:t>en</w:t>
      </w:r>
      <w:r>
        <w:rPr>
          <w:rFonts w:ascii="Trebuchet MS"/>
          <w:b/>
          <w:spacing w:val="25"/>
          <w:w w:val="104"/>
          <w:sz w:val="70"/>
        </w:rPr>
        <w:t> </w:t>
      </w:r>
      <w:r>
        <w:rPr>
          <w:rFonts w:ascii="Trebuchet MS"/>
          <w:b/>
          <w:spacing w:val="-3"/>
          <w:w w:val="105"/>
          <w:sz w:val="70"/>
        </w:rPr>
        <w:t>k</w:t>
      </w:r>
      <w:r>
        <w:rPr>
          <w:rFonts w:ascii="Trebuchet MS"/>
          <w:b/>
          <w:spacing w:val="-2"/>
          <w:w w:val="105"/>
          <w:sz w:val="70"/>
        </w:rPr>
        <w:t>an</w:t>
      </w:r>
      <w:r>
        <w:rPr>
          <w:rFonts w:ascii="Trebuchet MS"/>
          <w:b/>
          <w:spacing w:val="-29"/>
          <w:w w:val="105"/>
          <w:sz w:val="70"/>
        </w:rPr>
        <w:t> </w:t>
      </w:r>
      <w:r>
        <w:rPr>
          <w:rFonts w:ascii="Trebuchet MS"/>
          <w:b/>
          <w:spacing w:val="-2"/>
          <w:w w:val="105"/>
          <w:sz w:val="70"/>
        </w:rPr>
        <w:t>lastes</w:t>
      </w:r>
      <w:r>
        <w:rPr>
          <w:rFonts w:ascii="Trebuchet MS"/>
          <w:b/>
          <w:spacing w:val="-29"/>
          <w:w w:val="105"/>
          <w:sz w:val="70"/>
        </w:rPr>
        <w:t> </w:t>
      </w:r>
      <w:r>
        <w:rPr>
          <w:rFonts w:ascii="Trebuchet MS"/>
          <w:b/>
          <w:w w:val="105"/>
          <w:sz w:val="70"/>
        </w:rPr>
        <w:t>ned</w:t>
      </w:r>
      <w:r>
        <w:rPr>
          <w:rFonts w:ascii="Trebuchet MS"/>
          <w:b/>
          <w:spacing w:val="-28"/>
          <w:w w:val="105"/>
          <w:sz w:val="70"/>
        </w:rPr>
        <w:t> </w:t>
      </w:r>
      <w:r>
        <w:rPr>
          <w:rFonts w:ascii="Trebuchet MS"/>
          <w:b/>
          <w:spacing w:val="-3"/>
          <w:w w:val="105"/>
          <w:sz w:val="70"/>
        </w:rPr>
        <w:t>fr</w:t>
      </w:r>
      <w:r>
        <w:rPr>
          <w:rFonts w:ascii="Trebuchet MS"/>
          <w:b/>
          <w:spacing w:val="-2"/>
          <w:w w:val="105"/>
          <w:sz w:val="70"/>
        </w:rPr>
        <w:t>a</w:t>
      </w:r>
      <w:r>
        <w:rPr>
          <w:rFonts w:ascii="Trebuchet MS"/>
          <w:b/>
          <w:spacing w:val="24"/>
          <w:w w:val="109"/>
          <w:sz w:val="70"/>
        </w:rPr>
        <w:t> </w:t>
      </w:r>
      <w:r>
        <w:rPr>
          <w:rFonts w:ascii="Trebuchet MS"/>
          <w:b/>
          <w:spacing w:val="-1"/>
          <w:w w:val="105"/>
          <w:sz w:val="70"/>
        </w:rPr>
        <w:t>e-Bug-nettstede</w:t>
      </w:r>
      <w:r>
        <w:rPr>
          <w:rFonts w:ascii="Trebuchet MS"/>
          <w:b/>
          <w:spacing w:val="-2"/>
          <w:w w:val="105"/>
          <w:sz w:val="70"/>
        </w:rPr>
        <w:t>t.</w:t>
      </w:r>
      <w:r>
        <w:rPr>
          <w:rFonts w:ascii="Trebuchet MS"/>
          <w:sz w:val="7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p>
      <w:pPr>
        <w:pStyle w:val="BodyText"/>
        <w:spacing w:line="240" w:lineRule="auto" w:before="67"/>
        <w:ind w:left="0" w:right="108"/>
        <w:jc w:val="right"/>
        <w:rPr>
          <w:rFonts w:ascii="Trebuchet MS" w:hAnsi="Trebuchet MS" w:cs="Trebuchet MS" w:eastAsia="Trebuchet MS"/>
          <w:b w:val="0"/>
          <w:bCs w:val="0"/>
        </w:rPr>
      </w:pPr>
      <w:hyperlink r:id="rId19">
        <w:r>
          <w:rPr>
            <w:rFonts w:ascii="Trebuchet MS"/>
            <w:spacing w:val="-1"/>
            <w:w w:val="105"/>
          </w:rPr>
          <w:t>www.e-bug.eu/no-no</w:t>
        </w:r>
        <w:r>
          <w:rPr>
            <w:rFonts w:ascii="Trebuchet MS"/>
            <w:b w:val="0"/>
          </w:rPr>
        </w:r>
      </w:hyperlink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80"/>
        <w:ind w:left="0" w:right="12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11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700" w:bottom="280" w:left="740" w:right="440"/>
        </w:sectPr>
      </w:pPr>
    </w:p>
    <w:p>
      <w:pPr>
        <w:spacing w:before="40"/>
        <w:ind w:left="126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BARNEHAGE</w:t>
      </w:r>
      <w:r>
        <w:rPr>
          <w:rFonts w:ascii="Trebuchet MS" w:hAnsi="Trebuchet MS" w:cs="Trebuchet MS" w:eastAsia="Trebuchet MS"/>
          <w:b/>
          <w:bCs/>
          <w:spacing w:val="-2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OG</w:t>
      </w:r>
      <w:r>
        <w:rPr>
          <w:rFonts w:ascii="Trebuchet MS" w:hAnsi="Trebuchet MS" w:cs="Trebuchet MS" w:eastAsia="Trebuchet MS"/>
          <w:b/>
          <w:bCs/>
          <w:spacing w:val="-2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1.-2.</w:t>
      </w:r>
      <w:r>
        <w:rPr>
          <w:rFonts w:ascii="Trebuchet MS" w:hAnsi="Trebuchet MS" w:cs="Trebuchet MS" w:eastAsia="Trebuchet MS"/>
          <w:b/>
          <w:bCs/>
          <w:spacing w:val="-31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TRINN</w:t>
      </w:r>
      <w:r>
        <w:rPr>
          <w:rFonts w:ascii="Trebuchet MS" w:hAnsi="Trebuchet MS" w:cs="Trebuchet MS" w:eastAsia="Trebuchet MS"/>
          <w:b/>
          <w:bCs/>
          <w:spacing w:val="-2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61"/>
          <w:w w:val="14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TIME</w:t>
      </w:r>
      <w:r>
        <w:rPr>
          <w:rFonts w:ascii="Trebuchet MS" w:hAnsi="Trebuchet MS" w:cs="Trebuchet MS" w:eastAsia="Trebuchet MS"/>
          <w:b/>
          <w:bCs/>
          <w:spacing w:val="-2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1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line="247" w:lineRule="auto" w:before="0"/>
        <w:ind w:left="12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 w:hAnsi="Trebuchet MS"/>
          <w:b/>
          <w:spacing w:val="-2"/>
          <w:w w:val="105"/>
          <w:sz w:val="80"/>
        </w:rPr>
        <w:t>Smittesp</w:t>
      </w:r>
      <w:r>
        <w:rPr>
          <w:rFonts w:ascii="Trebuchet MS" w:hAnsi="Trebuchet MS"/>
          <w:b/>
          <w:spacing w:val="-3"/>
          <w:w w:val="105"/>
          <w:sz w:val="80"/>
        </w:rPr>
        <w:t>r</w:t>
      </w:r>
      <w:r>
        <w:rPr>
          <w:rFonts w:ascii="Trebuchet MS" w:hAnsi="Trebuchet MS"/>
          <w:b/>
          <w:spacing w:val="-2"/>
          <w:w w:val="105"/>
          <w:sz w:val="80"/>
        </w:rPr>
        <w:t>edning:</w:t>
      </w:r>
      <w:r>
        <w:rPr>
          <w:rFonts w:ascii="Trebuchet MS" w:hAnsi="Trebuchet MS"/>
          <w:b/>
          <w:spacing w:val="20"/>
          <w:w w:val="104"/>
          <w:sz w:val="80"/>
        </w:rPr>
        <w:t> </w:t>
      </w:r>
      <w:r>
        <w:rPr>
          <w:rFonts w:ascii="Trebuchet MS" w:hAnsi="Trebuchet MS"/>
          <w:b/>
          <w:spacing w:val="-3"/>
          <w:w w:val="105"/>
          <w:sz w:val="80"/>
        </w:rPr>
        <w:t>Håndh</w:t>
      </w:r>
      <w:r>
        <w:rPr>
          <w:rFonts w:ascii="Trebuchet MS" w:hAnsi="Trebuchet MS"/>
          <w:b/>
          <w:spacing w:val="-4"/>
          <w:w w:val="105"/>
          <w:sz w:val="80"/>
        </w:rPr>
        <w:t>y</w:t>
      </w:r>
      <w:r>
        <w:rPr>
          <w:rFonts w:ascii="Trebuchet MS" w:hAnsi="Trebuchet MS"/>
          <w:b/>
          <w:spacing w:val="-3"/>
          <w:w w:val="105"/>
          <w:sz w:val="80"/>
        </w:rPr>
        <w:t>giene</w:t>
      </w:r>
      <w:r>
        <w:rPr>
          <w:rFonts w:ascii="Trebuchet MS" w:hAnsi="Trebuchet MS"/>
          <w:sz w:val="80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58" w:lineRule="auto" w:before="44"/>
        <w:ind w:left="126" w:right="1215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spacing w:val="-9"/>
          <w:w w:val="105"/>
          <w:sz w:val="40"/>
        </w:rPr>
        <w:t>Ved</w:t>
      </w:r>
      <w:r>
        <w:rPr>
          <w:rFonts w:ascii="Trebuchet MS" w:hAnsi="Trebuchet MS"/>
          <w:b/>
          <w:spacing w:val="-2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2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ta</w:t>
      </w:r>
      <w:r>
        <w:rPr>
          <w:rFonts w:ascii="Trebuchet MS" w:hAnsi="Trebuchet MS"/>
          <w:b/>
          <w:spacing w:val="-2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del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24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2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klasseromseksperimen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24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lær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2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barn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orfor</w:t>
      </w:r>
      <w:r>
        <w:rPr>
          <w:rFonts w:ascii="Trebuchet MS" w:hAnsi="Trebuchet MS"/>
          <w:b/>
          <w:spacing w:val="-43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de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er</w:t>
      </w:r>
      <w:r>
        <w:rPr>
          <w:rFonts w:ascii="Trebuchet MS" w:hAnsi="Trebuchet MS"/>
          <w:b/>
          <w:spacing w:val="-5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viktig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45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vaske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hendene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på</w:t>
      </w:r>
      <w:r>
        <w:rPr>
          <w:rFonts w:ascii="Trebuchet MS" w:hAnsi="Trebuchet MS"/>
          <w:b/>
          <w:spacing w:val="28"/>
          <w:w w:val="109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riktig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må</w:t>
      </w:r>
      <w:r>
        <w:rPr>
          <w:rFonts w:ascii="Trebuchet MS" w:hAnsi="Trebuchet MS"/>
          <w:b/>
          <w:spacing w:val="-3"/>
          <w:w w:val="105"/>
          <w:sz w:val="40"/>
        </w:rPr>
        <w:t>te,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4"/>
          <w:w w:val="105"/>
          <w:sz w:val="40"/>
        </w:rPr>
        <w:t>dan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</w:t>
      </w:r>
      <w:r>
        <w:rPr>
          <w:rFonts w:ascii="Trebuchet MS" w:hAnsi="Trebuchet MS"/>
          <w:b/>
          <w:spacing w:val="-4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best</w:t>
      </w:r>
      <w:r>
        <w:rPr>
          <w:rFonts w:ascii="Trebuchet MS" w:hAnsi="Trebuchet MS"/>
          <w:b/>
          <w:spacing w:val="-56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vask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5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hendene,</w:t>
      </w:r>
      <w:r>
        <w:rPr>
          <w:rFonts w:ascii="Trebuchet MS" w:hAnsi="Trebuchet MS"/>
          <w:b/>
          <w:spacing w:val="27"/>
          <w:w w:val="102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hvilk</w:t>
      </w:r>
      <w:r>
        <w:rPr>
          <w:rFonts w:ascii="Trebuchet MS" w:hAnsi="Trebuchet MS"/>
          <w:b/>
          <w:spacing w:val="-3"/>
          <w:w w:val="105"/>
          <w:sz w:val="40"/>
        </w:rPr>
        <w:t>en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rekk</w:t>
      </w:r>
      <w:r>
        <w:rPr>
          <w:rFonts w:ascii="Trebuchet MS" w:hAnsi="Trebuchet MS"/>
          <w:b/>
          <w:spacing w:val="-4"/>
          <w:w w:val="105"/>
          <w:sz w:val="40"/>
        </w:rPr>
        <w:t>e</w:t>
      </w:r>
      <w:r>
        <w:rPr>
          <w:rFonts w:ascii="Trebuchet MS" w:hAnsi="Trebuchet MS"/>
          <w:b/>
          <w:spacing w:val="-5"/>
          <w:w w:val="105"/>
          <w:sz w:val="40"/>
        </w:rPr>
        <w:t>f</w:t>
      </w:r>
      <w:r>
        <w:rPr>
          <w:rFonts w:ascii="Trebuchet MS" w:hAnsi="Trebuchet MS"/>
          <w:b/>
          <w:spacing w:val="-4"/>
          <w:w w:val="105"/>
          <w:sz w:val="40"/>
        </w:rPr>
        <w:t>ølge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bør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gjøre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de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i.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4"/>
          <w:szCs w:val="24"/>
        </w:rPr>
        <w:sectPr>
          <w:pgSz w:w="11910" w:h="16840"/>
          <w:pgMar w:top="560" w:bottom="280" w:left="440" w:right="1240"/>
        </w:sectPr>
      </w:pP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spacing w:val="-1"/>
          <w:w w:val="110"/>
          <w:sz w:val="40"/>
        </w:rPr>
        <w:t>K</w:t>
      </w:r>
      <w:r>
        <w:rPr>
          <w:rFonts w:ascii="Trebuchet MS" w:hAnsi="Trebuchet MS"/>
          <w:b/>
          <w:spacing w:val="-2"/>
          <w:w w:val="110"/>
          <w:sz w:val="40"/>
        </w:rPr>
        <w:t>ompe</w:t>
      </w:r>
      <w:r>
        <w:rPr>
          <w:rFonts w:ascii="Trebuchet MS" w:hAnsi="Trebuchet MS"/>
          <w:b/>
          <w:spacing w:val="-1"/>
          <w:w w:val="110"/>
          <w:sz w:val="40"/>
        </w:rPr>
        <w:t>tansemål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420" w:bottom="0" w:left="440" w:right="1240"/>
          <w:cols w:num="2" w:equalWidth="0">
            <w:col w:w="2459" w:space="3014"/>
            <w:col w:w="4757"/>
          </w:cols>
        </w:sect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6"/>
          <w:szCs w:val="26"/>
        </w:rPr>
        <w:sectPr>
          <w:type w:val="continuous"/>
          <w:pgSz w:w="11910" w:h="16840"/>
          <w:pgMar w:top="420" w:bottom="0" w:left="440" w:right="124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Grunnleggende</w:t>
      </w:r>
      <w:r>
        <w:rPr>
          <w:rFonts w:ascii="Trebuchet MS"/>
          <w:b/>
          <w:spacing w:val="-17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fer</w:t>
      </w:r>
      <w:r>
        <w:rPr>
          <w:rFonts w:ascii="Trebuchet MS"/>
          <w:b/>
          <w:spacing w:val="-2"/>
          <w:w w:val="105"/>
          <w:sz w:val="28"/>
        </w:rPr>
        <w:t>dighe</w:t>
      </w:r>
      <w:r>
        <w:rPr>
          <w:rFonts w:ascii="Trebuchet MS"/>
          <w:b/>
          <w:spacing w:val="-3"/>
          <w:w w:val="105"/>
          <w:sz w:val="28"/>
        </w:rPr>
        <w:t>ter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"/>
        </w:numPr>
        <w:tabs>
          <w:tab w:pos="388" w:val="left" w:leader="none"/>
        </w:tabs>
        <w:spacing w:line="258" w:lineRule="auto" w:before="12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5"/>
        </w:rPr>
        <w:t>L</w:t>
      </w:r>
      <w:r>
        <w:rPr>
          <w:rFonts w:ascii="Trebuchet MS" w:hAnsi="Trebuchet MS"/>
          <w:spacing w:val="-6"/>
        </w:rPr>
        <w:t>ytt</w:t>
      </w:r>
      <w:r>
        <w:rPr>
          <w:rFonts w:ascii="Trebuchet MS" w:hAnsi="Trebuchet MS"/>
          <w:spacing w:val="-5"/>
        </w:rPr>
        <w:t>e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1"/>
        </w:rPr>
        <w:t>oppmerksomhe</w:t>
      </w:r>
      <w:r>
        <w:rPr>
          <w:rFonts w:ascii="Trebuchet MS" w:hAnsi="Trebuchet MS"/>
          <w:spacing w:val="-2"/>
        </w:rPr>
        <w:t>t,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orståelse,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  <w:spacing w:val="-1"/>
        </w:rPr>
        <w:t>muntlig</w:t>
      </w:r>
      <w:r>
        <w:rPr>
          <w:rFonts w:ascii="Trebuchet MS" w:hAnsi="Trebuchet MS"/>
          <w:b w:val="0"/>
        </w:rPr>
      </w:r>
    </w:p>
    <w:p>
      <w:pPr>
        <w:spacing w:before="192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05"/>
          <w:sz w:val="28"/>
        </w:rPr>
        <w:t>F</w:t>
      </w:r>
      <w:r>
        <w:rPr>
          <w:rFonts w:ascii="Trebuchet MS"/>
          <w:b/>
          <w:spacing w:val="-2"/>
          <w:w w:val="105"/>
          <w:sz w:val="28"/>
        </w:rPr>
        <w:t>olkehelse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liv</w:t>
      </w:r>
      <w:r>
        <w:rPr>
          <w:rFonts w:ascii="Trebuchet MS"/>
          <w:b/>
          <w:spacing w:val="-1"/>
          <w:w w:val="105"/>
          <w:sz w:val="28"/>
        </w:rPr>
        <w:t>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"/>
        </w:numPr>
        <w:tabs>
          <w:tab w:pos="388" w:val="left" w:leader="none"/>
        </w:tabs>
        <w:spacing w:line="258" w:lineRule="auto" w:before="12" w:after="0"/>
        <w:ind w:left="410" w:right="802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Sam</w:t>
      </w:r>
      <w:r>
        <w:rPr>
          <w:rFonts w:ascii="Trebuchet MS"/>
          <w:spacing w:val="-2"/>
          <w:w w:val="105"/>
        </w:rPr>
        <w:t>tale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w w:val="105"/>
        </w:rPr>
        <w:t>om</w:t>
      </w:r>
      <w:r>
        <w:rPr>
          <w:rFonts w:ascii="Trebuchet MS"/>
          <w:spacing w:val="-30"/>
          <w:w w:val="105"/>
        </w:rPr>
        <w:t> </w:t>
      </w:r>
      <w:r>
        <w:rPr>
          <w:rFonts w:ascii="Trebuchet MS"/>
          <w:spacing w:val="-4"/>
          <w:w w:val="105"/>
        </w:rPr>
        <w:t>hvorfor</w:t>
      </w:r>
      <w:r>
        <w:rPr>
          <w:rFonts w:ascii="Trebuchet MS"/>
          <w:spacing w:val="-35"/>
          <w:w w:val="105"/>
        </w:rPr>
        <w:t> </w:t>
      </w:r>
      <w:r>
        <w:rPr>
          <w:rFonts w:ascii="Trebuchet MS"/>
          <w:w w:val="105"/>
        </w:rPr>
        <w:t>personlig</w:t>
      </w:r>
      <w:r>
        <w:rPr>
          <w:rFonts w:ascii="Trebuchet MS"/>
          <w:spacing w:val="21"/>
          <w:w w:val="104"/>
        </w:rPr>
        <w:t> </w:t>
      </w:r>
      <w:r>
        <w:rPr>
          <w:rFonts w:ascii="Trebuchet MS"/>
          <w:spacing w:val="-3"/>
          <w:w w:val="105"/>
        </w:rPr>
        <w:t>hy</w:t>
      </w:r>
      <w:r>
        <w:rPr>
          <w:rFonts w:ascii="Trebuchet MS"/>
          <w:spacing w:val="-2"/>
          <w:w w:val="105"/>
        </w:rPr>
        <w:t>giene</w:t>
      </w:r>
      <w:r>
        <w:rPr>
          <w:rFonts w:ascii="Trebuchet MS"/>
          <w:spacing w:val="-55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59"/>
          <w:w w:val="105"/>
        </w:rPr>
        <w:t> </w:t>
      </w:r>
      <w:r>
        <w:rPr>
          <w:rFonts w:ascii="Trebuchet MS"/>
          <w:w w:val="105"/>
        </w:rPr>
        <w:t>viktig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3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spacing w:val="-2"/>
          <w:w w:val="110"/>
        </w:rPr>
        <w:t>egenomsor</w:t>
      </w:r>
      <w:r>
        <w:rPr>
          <w:rFonts w:ascii="Trebuchet MS"/>
          <w:spacing w:val="-1"/>
          <w:w w:val="110"/>
        </w:rPr>
        <w:t>g</w:t>
      </w:r>
      <w:r>
        <w:rPr>
          <w:rFonts w:asci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Demokra</w:t>
      </w:r>
      <w:r>
        <w:rPr>
          <w:rFonts w:ascii="Trebuchet MS"/>
          <w:b/>
          <w:spacing w:val="-2"/>
          <w:w w:val="105"/>
          <w:sz w:val="28"/>
        </w:rPr>
        <w:t>ti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medborgerskap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"/>
        </w:numPr>
        <w:tabs>
          <w:tab w:pos="388" w:val="left" w:leader="none"/>
        </w:tabs>
        <w:spacing w:line="258" w:lineRule="auto" w:before="12" w:after="0"/>
        <w:ind w:left="410" w:right="549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F</w:t>
      </w:r>
      <w:r>
        <w:rPr>
          <w:rFonts w:ascii="Trebuchet MS" w:hAnsi="Trebuchet MS"/>
          <w:spacing w:val="-2"/>
          <w:w w:val="105"/>
        </w:rPr>
        <w:t>elles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2"/>
          <w:w w:val="105"/>
        </w:rPr>
        <w:t>ans</w:t>
      </w:r>
      <w:r>
        <w:rPr>
          <w:rFonts w:ascii="Trebuchet MS" w:hAnsi="Trebuchet MS"/>
          <w:spacing w:val="-3"/>
          <w:w w:val="105"/>
        </w:rPr>
        <w:t>var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4"/>
          <w:w w:val="105"/>
        </w:rPr>
        <w:t>v</w:t>
      </w:r>
      <w:r>
        <w:rPr>
          <w:rFonts w:ascii="Trebuchet MS" w:hAnsi="Trebuchet MS"/>
          <w:spacing w:val="-3"/>
          <w:w w:val="105"/>
        </w:rPr>
        <w:t>ask</w:t>
      </w:r>
      <w:r>
        <w:rPr>
          <w:rFonts w:ascii="Trebuchet MS" w:hAnsi="Trebuchet MS"/>
          <w:spacing w:val="-4"/>
          <w:w w:val="105"/>
        </w:rPr>
        <w:t>e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hender</w:t>
      </w:r>
      <w:r>
        <w:rPr>
          <w:rFonts w:ascii="Trebuchet MS" w:hAnsi="Trebuchet MS"/>
          <w:spacing w:val="29"/>
          <w:w w:val="101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spacing w:val="-3"/>
          <w:w w:val="105"/>
        </w:rPr>
        <w:t>sør</w:t>
      </w:r>
      <w:r>
        <w:rPr>
          <w:rFonts w:ascii="Trebuchet MS" w:hAnsi="Trebuchet MS"/>
          <w:spacing w:val="-2"/>
          <w:w w:val="105"/>
        </w:rPr>
        <w:t>ge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ikke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2"/>
          <w:w w:val="105"/>
        </w:rPr>
        <w:t>smitt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andre</w:t>
      </w:r>
      <w:r>
        <w:rPr>
          <w:rFonts w:ascii="Trebuchet MS" w:hAnsi="Trebuchet MS"/>
          <w:b w:val="0"/>
        </w:rPr>
      </w:r>
    </w:p>
    <w:p>
      <w:pPr>
        <w:spacing w:before="192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Kunst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1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</w:t>
      </w:r>
      <w:r>
        <w:rPr>
          <w:rFonts w:ascii="Trebuchet MS" w:hAnsi="Trebuchet MS"/>
          <w:b/>
          <w:spacing w:val="-2"/>
          <w:w w:val="105"/>
          <w:sz w:val="28"/>
        </w:rPr>
        <w:t>erk</w:t>
      </w:r>
      <w:r>
        <w:rPr>
          <w:rFonts w:ascii="Trebuchet MS" w:hAnsi="Trebuchet MS"/>
          <w:sz w:val="28"/>
        </w:rPr>
      </w:r>
    </w:p>
    <w:p>
      <w:pPr>
        <w:pStyle w:val="BodyText"/>
        <w:numPr>
          <w:ilvl w:val="0"/>
          <w:numId w:val="3"/>
        </w:numPr>
        <w:tabs>
          <w:tab w:pos="388" w:val="left" w:leader="none"/>
        </w:tabs>
        <w:spacing w:line="258" w:lineRule="auto" w:before="12" w:after="0"/>
        <w:ind w:left="410" w:right="868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Utf</w:t>
      </w:r>
      <w:r>
        <w:rPr>
          <w:rFonts w:ascii="Trebuchet MS"/>
          <w:spacing w:val="-1"/>
          <w:w w:val="105"/>
        </w:rPr>
        <w:t>orsking</w:t>
      </w:r>
      <w:r>
        <w:rPr>
          <w:rFonts w:ascii="Trebuchet MS"/>
          <w:spacing w:val="-32"/>
          <w:w w:val="105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w w:val="105"/>
        </w:rPr>
        <w:t>bruk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spacing w:val="-2"/>
          <w:w w:val="105"/>
        </w:rPr>
        <w:t>a</w:t>
      </w:r>
      <w:r>
        <w:rPr>
          <w:rFonts w:ascii="Trebuchet MS"/>
          <w:spacing w:val="-3"/>
          <w:w w:val="105"/>
        </w:rPr>
        <w:t>v</w:t>
      </w:r>
      <w:r>
        <w:rPr>
          <w:rFonts w:ascii="Trebuchet MS"/>
          <w:spacing w:val="-37"/>
          <w:w w:val="105"/>
        </w:rPr>
        <w:t> </w:t>
      </w:r>
      <w:r>
        <w:rPr>
          <w:rFonts w:ascii="Trebuchet MS"/>
          <w:w w:val="105"/>
        </w:rPr>
        <w:t>medier</w:t>
      </w:r>
      <w:r>
        <w:rPr>
          <w:rFonts w:ascii="Trebuchet MS"/>
          <w:spacing w:val="24"/>
          <w:w w:val="101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49"/>
          <w:w w:val="105"/>
        </w:rPr>
        <w:t> </w:t>
      </w:r>
      <w:r>
        <w:rPr>
          <w:rFonts w:ascii="Trebuchet MS"/>
          <w:spacing w:val="-1"/>
          <w:w w:val="105"/>
        </w:rPr>
        <w:t>ma</w:t>
      </w:r>
      <w:r>
        <w:rPr>
          <w:rFonts w:ascii="Trebuchet MS"/>
          <w:spacing w:val="-2"/>
          <w:w w:val="105"/>
        </w:rPr>
        <w:t>terialer</w:t>
      </w:r>
      <w:r>
        <w:rPr>
          <w:rFonts w:ascii="Trebuchet MS"/>
          <w:b w:val="0"/>
        </w:rPr>
      </w: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  <w:t>Alle</w:t>
      </w:r>
      <w:r>
        <w:rPr>
          <w:rFonts w:ascii="Trebuchet MS"/>
          <w:b/>
          <w:spacing w:val="7"/>
          <w:sz w:val="28"/>
        </w:rPr>
        <w:t> </w:t>
      </w:r>
      <w:r>
        <w:rPr>
          <w:rFonts w:ascii="Trebuchet MS"/>
          <w:b/>
          <w:spacing w:val="-2"/>
          <w:sz w:val="28"/>
        </w:rPr>
        <w:t>elev</w:t>
      </w:r>
      <w:r>
        <w:rPr>
          <w:rFonts w:ascii="Trebuchet MS"/>
          <w:b/>
          <w:spacing w:val="-3"/>
          <w:sz w:val="28"/>
        </w:rPr>
        <w:t>er</w:t>
      </w:r>
      <w:r>
        <w:rPr>
          <w:rFonts w:ascii="Trebuchet MS"/>
          <w:b/>
          <w:sz w:val="28"/>
        </w:rPr>
        <w:t> </w:t>
      </w:r>
      <w:r>
        <w:rPr>
          <w:rFonts w:ascii="Trebuchet MS"/>
          <w:b/>
          <w:spacing w:val="-1"/>
          <w:sz w:val="28"/>
        </w:rPr>
        <w:t>sk</w:t>
      </w:r>
      <w:r>
        <w:rPr>
          <w:rFonts w:ascii="Trebuchet MS"/>
          <w:b/>
          <w:spacing w:val="-2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4"/>
        </w:numPr>
        <w:tabs>
          <w:tab w:pos="388" w:val="left" w:leader="none"/>
        </w:tabs>
        <w:spacing w:line="280" w:lineRule="auto" w:before="0"/>
        <w:ind w:left="387" w:right="425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z w:val="28"/>
        </w:rPr>
        <w:t> vi </w:t>
      </w:r>
      <w:r>
        <w:rPr>
          <w:rFonts w:ascii="Trebuchet MS" w:hAnsi="Trebuchet MS"/>
          <w:b/>
          <w:spacing w:val="-2"/>
          <w:sz w:val="28"/>
        </w:rPr>
        <w:t>vask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2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25"/>
          <w:w w:val="10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for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fjerne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virus</w:t>
      </w:r>
      <w:r>
        <w:rPr>
          <w:rFonts w:ascii="Trebuchet MS" w:hAnsi="Trebuchet MS"/>
          <w:b/>
          <w:spacing w:val="27"/>
          <w:w w:val="10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(mikrober).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4"/>
        </w:numPr>
        <w:tabs>
          <w:tab w:pos="388" w:val="left" w:leader="none"/>
        </w:tabs>
        <w:spacing w:line="280" w:lineRule="auto" w:before="226"/>
        <w:ind w:left="387" w:right="99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rekk</w:t>
      </w:r>
      <w:r>
        <w:rPr>
          <w:rFonts w:ascii="Trebuchet MS" w:hAnsi="Trebuchet MS"/>
          <w:b/>
          <w:spacing w:val="-3"/>
          <w:w w:val="105"/>
          <w:sz w:val="28"/>
        </w:rPr>
        <w:t>e</w:t>
      </w:r>
      <w:r>
        <w:rPr>
          <w:rFonts w:ascii="Trebuchet MS" w:hAnsi="Trebuchet MS"/>
          <w:b/>
          <w:spacing w:val="-4"/>
          <w:w w:val="105"/>
          <w:sz w:val="28"/>
        </w:rPr>
        <w:t>f</w:t>
      </w:r>
      <w:r>
        <w:rPr>
          <w:rFonts w:ascii="Trebuchet MS" w:hAnsi="Trebuchet MS"/>
          <w:b/>
          <w:spacing w:val="-3"/>
          <w:w w:val="105"/>
          <w:sz w:val="28"/>
        </w:rPr>
        <w:t>ølgen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av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31"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nesepuss.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4"/>
        </w:numPr>
        <w:tabs>
          <w:tab w:pos="388" w:val="left" w:leader="none"/>
        </w:tabs>
        <w:spacing w:line="280" w:lineRule="auto" w:before="226"/>
        <w:ind w:left="387" w:right="206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or</w:t>
      </w:r>
      <w:r>
        <w:rPr>
          <w:rFonts w:ascii="Trebuchet MS" w:hAnsi="Trebuchet MS"/>
          <w:b/>
          <w:spacing w:val="-3"/>
          <w:w w:val="105"/>
          <w:sz w:val="28"/>
        </w:rPr>
        <w:t>dan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pusser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nesen</w:t>
      </w:r>
      <w:r>
        <w:rPr>
          <w:rFonts w:ascii="Trebuchet MS" w:hAnsi="Trebuchet MS"/>
          <w:b/>
          <w:spacing w:val="29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begrense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risik</w:t>
      </w:r>
      <w:r>
        <w:rPr>
          <w:rFonts w:ascii="Trebuchet MS" w:hAnsi="Trebuchet MS"/>
          <w:b/>
          <w:spacing w:val="-1"/>
          <w:w w:val="105"/>
          <w:sz w:val="28"/>
        </w:rPr>
        <w:t>oen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sz w:val="28"/>
        </w:rPr>
      </w:r>
    </w:p>
    <w:p>
      <w:pPr>
        <w:spacing w:before="0"/>
        <w:ind w:left="0" w:right="2099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spre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smitt</w:t>
      </w:r>
      <w:r>
        <w:rPr>
          <w:rFonts w:ascii="Trebuchet MS" w:hAnsi="Trebuchet MS"/>
          <w:b/>
          <w:spacing w:val="-2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spacing w:after="0"/>
        <w:jc w:val="center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40" w:right="1240"/>
          <w:cols w:num="2" w:equalWidth="0">
            <w:col w:w="4558" w:space="998"/>
            <w:col w:w="467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shape style="position:absolute;margin-left:0pt;margin-top:721.040039pt;width:276.4pt;height:120.85pt;mso-position-horizontal-relative:page;mso-position-vertical-relative:page;z-index:-30580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10"/>
                    <w:rPr>
                      <w:rFonts w:ascii="Trebuchet MS" w:hAnsi="Trebuchet MS" w:cs="Trebuchet MS" w:eastAsia="Trebuchet MS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56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305776" coordorigin="0,0" coordsize="11906,16838">
            <v:group style="position:absolute;left:7094;top:13196;width:4;height:6" coordorigin="7094,13196" coordsize="4,6">
              <v:shape style="position:absolute;left:7094;top:13196;width:4;height:6" coordorigin="7094,13196" coordsize="4,6" path="m7094,13196l7094,13196,7095,13196,7096,13199,7096,13200,7097,13200,7097,13201,7094,13196e" filled="false" stroked="false">
                <v:path arrowok="t"/>
              </v:shape>
              <v:shape style="position:absolute;left:5268;top:12513;width:6058;height:4325" type="#_x0000_t75" stroked="false">
                <v:imagedata r:id="rId43" o:title=""/>
              </v:shape>
            </v:group>
            <v:group style="position:absolute;left:7444;top:14488;width:742;height:742" coordorigin="7444,14488" coordsize="742,742">
              <v:shape style="position:absolute;left:7444;top:14488;width:742;height:742" coordorigin="7444,14488" coordsize="742,742" path="m7815,14488l7755,14493,7670,14517,7596,14559,7533,14617,7485,14688,7455,14770,7444,14859,7445,14889,7463,14976,7499,15054,7552,15121,7619,15174,7697,15211,7784,15228,7815,15230,7845,15229,7930,15213,8008,15178,8074,15127,8128,15062,8165,14986,8184,14901,8186,14871,8186,14859,8181,14798,8157,14714,8114,14640,8056,14577,7985,14529,7904,14498,7815,14488xe" filled="true" fillcolor="#e9521e" stroked="false">
                <v:path arrowok="t"/>
                <v:fill type="solid"/>
              </v:shape>
            </v:group>
            <v:group style="position:absolute;left:9199;top:15156;width:544;height:544" coordorigin="9199,15156" coordsize="544,544">
              <v:shape style="position:absolute;left:9199;top:15156;width:544;height:544" coordorigin="9199,15156" coordsize="544,544" path="m9476,15156l9407,15164,9345,15188,9291,15225,9248,15273,9217,15331,9201,15395,9199,15418,9200,15442,9214,15511,9242,15571,9282,15622,9333,15662,9392,15688,9458,15699,9471,15700,9495,15699,9560,15684,9619,15655,9669,15613,9708,15561,9733,15500,9743,15433,9743,15428,9742,15405,9728,15339,9699,15280,9657,15230,9605,15191,9544,15166,9476,15156xe" filled="true" fillcolor="#312764" stroked="false">
                <v:path arrowok="t"/>
                <v:fill type="solid"/>
              </v:shape>
            </v:group>
            <v:group style="position:absolute;left:0;top:0;width:11906;height:6010" coordorigin="0,0" coordsize="11906,6010">
              <v:shape style="position:absolute;left:0;top:0;width:11906;height:6010" coordorigin="0,0" coordsize="11906,6010" path="m0,6009l11906,6009,11906,0,0,0,0,6009xe" filled="true" fillcolor="#f9c031" stroked="false">
                <v:path arrowok="t"/>
                <v:fill type="solid"/>
              </v:shape>
            </v:group>
            <v:group style="position:absolute;left:0;top:6009;width:5528;height:6492" coordorigin="0,6009" coordsize="5528,6492">
              <v:shape style="position:absolute;left:0;top:6009;width:5528;height:6492" coordorigin="0,6009" coordsize="5528,6492" path="m0,12501l5528,12501,5528,6009,0,6009,0,12501xe" filled="true" fillcolor="#fbcd64" stroked="false">
                <v:path arrowok="t"/>
                <v:fill type="solid"/>
              </v:shape>
            </v:group>
            <v:group style="position:absolute;left:0;top:12501;width:5528;height:1920" coordorigin="0,12501" coordsize="5528,1920">
              <v:shape style="position:absolute;left:0;top:12501;width:5528;height:1920" coordorigin="0,12501" coordsize="5528,1920" path="m0,14421l5528,14421,5528,12501,0,12501,0,14421xe" filled="true" fillcolor="#fde0a3" stroked="false">
                <v:path arrowok="t"/>
                <v:fill type="solid"/>
              </v:shape>
            </v:group>
            <v:group style="position:absolute;left:0;top:14421;width:5528;height:2417" coordorigin="0,14421" coordsize="5528,2417">
              <v:shape style="position:absolute;left:0;top:14421;width:5528;height:2417" coordorigin="0,14421" coordsize="5528,2417" path="m0,16838l5528,16838,5528,14421,0,14421,0,16838xe" filled="true" fillcolor="#fff3dc" stroked="false">
                <v:path arrowok="t"/>
                <v:fill type="solid"/>
              </v:shape>
            </v:group>
            <v:group style="position:absolute;left:595;top:6550;width:375;height:375" coordorigin="595,6550" coordsize="375,375">
              <v:shape style="position:absolute;left:595;top:6550;width:375;height:375" coordorigin="595,6550" coordsize="375,375" path="m875,6550l609,6610,597,6626,595,6646,655,6912,671,6924,691,6925,943,6872,957,6866,969,6850,969,6849,715,6849,709,6845,709,6840,704,6798,782,6678,785,6677,807,6677,793,6669,791,6667,791,6664,805,6642,810,6634,821,6632,926,6632,910,6564,895,6552,875,6550xe" filled="true" fillcolor="#000000" stroked="false">
                <v:path arrowok="t"/>
                <v:fill type="solid"/>
              </v:shape>
              <v:shape style="position:absolute;left:595;top:6550;width:375;height:375" coordorigin="595,6550" coordsize="375,375" path="m807,6677l785,6677,787,6678,835,6710,837,6711,838,6714,760,6834,715,6849,969,6849,970,6830,941,6701,844,6701,807,6677xe" filled="true" fillcolor="#000000" stroked="false">
                <v:path arrowok="t"/>
                <v:fill type="solid"/>
              </v:shape>
              <v:shape style="position:absolute;left:595;top:6550;width:375;height:375" coordorigin="595,6550" coordsize="375,375" path="m926,6632l821,6632,864,6660,866,6670,848,6699,846,6701,844,6701,941,6701,926,6632xe" filled="true" fillcolor="#000000" stroked="false">
                <v:path arrowok="t"/>
                <v:fill type="solid"/>
              </v:shape>
            </v:group>
            <v:group style="position:absolute;left:556;top:12920;width:356;height:328" coordorigin="556,12920" coordsize="356,328">
              <v:shape style="position:absolute;left:556;top:12920;width:356;height:328" coordorigin="556,12920" coordsize="356,328" path="m718,12920l710,12922,572,12953,558,12967,556,12987,585,13125,590,13132,597,13137,771,13247,790,13246,804,13234,911,13066,910,13047,906,13043,629,13043,614,13032,605,13010,612,12992,629,12982,819,12982,727,12922,718,12920xe" filled="true" fillcolor="#000000" stroked="false">
                <v:path arrowok="t"/>
                <v:fill type="solid"/>
              </v:shape>
              <v:shape style="position:absolute;left:556;top:12920;width:356;height:328" coordorigin="556,12920" coordsize="356,328" path="m819,12982l629,12982,645,12983,659,12995,666,13021,654,13035,629,13043,906,13043,898,13033,819,12982xe" filled="true" fillcolor="#000000" stroked="false">
                <v:path arrowok="t"/>
                <v:fill type="solid"/>
              </v:shape>
            </v:group>
            <v:group style="position:absolute;left:6090;top:6539;width:382;height:390" coordorigin="6090,6539" coordsize="382,390">
              <v:shape style="position:absolute;left:6090;top:6539;width:382;height:390" coordorigin="6090,6539" coordsize="382,390" path="m6224,6781l6163,6830,6152,6868,6152,6888,6155,6902,6165,6919,6182,6929,6444,6876,6462,6866,6471,6849,6470,6834,6306,6834,6224,6781xe" filled="true" fillcolor="#e5aa00" stroked="false">
                <v:path arrowok="t"/>
                <v:fill type="solid"/>
              </v:shape>
              <v:shape style="position:absolute;left:6090;top:6539;width:382;height:390" coordorigin="6090,6539" coordsize="382,390" path="m6384,6752l6363,6752,6359,6753,6306,6834,6470,6834,6439,6775,6384,6752xe" filled="true" fillcolor="#e5aa00" stroked="false">
                <v:path arrowok="t"/>
                <v:fill type="solid"/>
              </v:shape>
              <v:shape style="position:absolute;left:6090;top:6539;width:382;height:390" coordorigin="6090,6539" coordsize="382,390" path="m6248,6539l6239,6541,6090,6612,6094,6628,6112,6629,6120,6670,6116,6674,6114,6680,6116,6692,6121,6696,6126,6698,6124,6745,6124,6750,6128,6754,6165,6746,6167,6741,6144,6695,6148,6690,6150,6685,6148,6673,6143,6668,6137,6666,6130,6629,6355,6629,6353,6620,6344,6603,6404,6566,6416,6560,6413,6544,6248,6539xe" filled="true" fillcolor="#e5aa00" stroked="false">
                <v:path arrowok="t"/>
                <v:fill type="solid"/>
              </v:shape>
              <v:shape style="position:absolute;left:6090;top:6539;width:382;height:390" coordorigin="6090,6539" coordsize="382,390" path="m6355,6629l6130,6629,6178,6631,6175,6650,6194,6708,6261,6746,6281,6745,6336,6715,6359,6662,6359,6642,6355,6629xe" filled="true" fillcolor="#e5aa00" stroked="false">
                <v:path arrowok="t"/>
                <v:fill type="solid"/>
              </v:shape>
            </v:group>
            <v:group style="position:absolute;left:567;top:14821;width:367;height:373" coordorigin="567,14821" coordsize="367,373">
              <v:shape style="position:absolute;left:567;top:14821;width:367;height:373" coordorigin="567,14821" coordsize="367,373" path="m763,14821l694,14832,640,14860,589,14920,567,14997,567,15017,569,15038,592,15099,630,15146,697,15185,756,15194,776,15192,839,15171,880,15143,753,15143,731,15141,661,15109,620,15046,617,15002,619,14981,654,14912,721,14874,765,14869,883,14869,871,14859,802,14826,783,14822,763,14821xe" filled="true" fillcolor="#000000" stroked="false">
                <v:path arrowok="t"/>
                <v:fill type="solid"/>
              </v:shape>
              <v:shape style="position:absolute;left:567;top:14821;width:367;height:373" coordorigin="567,14821" coordsize="367,373" path="m866,15099l856,15099,850,15106,834,15119,817,15130,798,15138,775,15142,753,15143,880,15143,884,15139,892,15131,891,15119,866,15099xe" filled="true" fillcolor="#000000" stroked="false">
                <v:path arrowok="t"/>
                <v:fill type="solid"/>
              </v:shape>
              <v:shape style="position:absolute;left:567;top:14821;width:367;height:373" coordorigin="567,14821" coordsize="367,373" path="m737,14912l682,14939,648,15008,648,15029,655,15056,707,15109,725,15111,748,15104,767,15093,780,15080,853,15080,863,15077,885,15066,903,15054,904,15053,746,15053,727,15050,714,15034,713,15009,718,14989,728,14974,742,14967,839,14967,838,14920,775,14920,757,14913,737,14912xe" filled="true" fillcolor="#000000" stroked="false">
                <v:path arrowok="t"/>
                <v:fill type="solid"/>
              </v:shape>
              <v:shape style="position:absolute;left:567;top:14821;width:367;height:373" coordorigin="567,14821" coordsize="367,373" path="m853,15080l780,15080,797,15087,816,15088,836,15085,853,15080xe" filled="true" fillcolor="#000000" stroked="false">
                <v:path arrowok="t"/>
                <v:fill type="solid"/>
              </v:shape>
              <v:shape style="position:absolute;left:567;top:14821;width:367;height:373" coordorigin="567,14821" coordsize="367,373" path="m839,14967l742,14967,762,14968,774,14982,761,15044,746,15053,904,15053,916,15039,918,15034,841,15034,840,15025,840,15012,839,14967xe" filled="true" fillcolor="#000000" stroked="false">
                <v:path arrowok="t"/>
                <v:fill type="solid"/>
              </v:shape>
              <v:shape style="position:absolute;left:567;top:14821;width:367;height:373" coordorigin="567,14821" coordsize="367,373" path="m883,14869l765,14869,786,14871,806,14876,867,14921,885,14981,882,15002,873,15019,858,15031,841,15034,918,15034,925,15023,931,15005,933,14988,933,14974,909,14904,885,14872,883,14869xe" filled="true" fillcolor="#000000" stroked="false">
                <v:path arrowok="t"/>
                <v:fill type="solid"/>
              </v:shape>
              <v:shape style="position:absolute;left:567;top:14821;width:367;height:373" coordorigin="567,14821" coordsize="367,373" path="m827,14900l778,14911,775,14915,775,14920,838,14920,838,14908,827,14900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175"/>
        <w:ind w:left="622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4"/>
          <w:w w:val="105"/>
          <w:sz w:val="40"/>
        </w:rPr>
        <w:t>S</w:t>
      </w:r>
      <w:r>
        <w:rPr>
          <w:rFonts w:ascii="Trebuchet MS"/>
          <w:b/>
          <w:spacing w:val="-5"/>
          <w:w w:val="105"/>
          <w:sz w:val="40"/>
        </w:rPr>
        <w:t>tikkor</w:t>
      </w:r>
      <w:r>
        <w:rPr>
          <w:rFonts w:ascii="Trebuchet MS"/>
          <w:b/>
          <w:spacing w:val="-4"/>
          <w:w w:val="105"/>
          <w:sz w:val="40"/>
        </w:rPr>
        <w:t>d</w:t>
      </w:r>
      <w:r>
        <w:rPr>
          <w:rFonts w:ascii="Trebuchet MS"/>
          <w:sz w:val="4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pStyle w:val="BodyText"/>
        <w:spacing w:line="240" w:lineRule="auto" w:before="67"/>
        <w:ind w:left="115" w:right="0"/>
        <w:jc w:val="left"/>
        <w:rPr>
          <w:b w:val="0"/>
          <w:bCs w:val="0"/>
        </w:rPr>
      </w:pPr>
      <w:r>
        <w:rPr>
          <w:spacing w:val="-1"/>
          <w:w w:val="105"/>
        </w:rPr>
        <w:t>Hygiene</w:t>
      </w:r>
      <w:r>
        <w:rPr>
          <w:spacing w:val="-23"/>
          <w:w w:val="105"/>
        </w:rPr>
        <w:t> </w:t>
      </w:r>
      <w:r>
        <w:rPr>
          <w:w w:val="105"/>
        </w:rPr>
        <w:t>Såpe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Infeksjon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pStyle w:val="Heading9"/>
        <w:spacing w:line="240" w:lineRule="auto"/>
        <w:ind w:left="623" w:right="0"/>
        <w:jc w:val="left"/>
        <w:rPr>
          <w:b w:val="0"/>
          <w:bCs w:val="0"/>
        </w:rPr>
      </w:pP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pStyle w:val="BodyText"/>
        <w:spacing w:line="310" w:lineRule="auto" w:before="67"/>
        <w:ind w:left="155" w:right="6437"/>
        <w:jc w:val="left"/>
        <w:rPr>
          <w:b w:val="0"/>
          <w:bCs w:val="0"/>
        </w:rPr>
      </w:pPr>
      <w:r>
        <w:rPr>
          <w:spacing w:val="-3"/>
          <w:w w:val="110"/>
        </w:rPr>
        <w:t>h</w:t>
      </w:r>
      <w:r>
        <w:rPr>
          <w:w w:val="110"/>
        </w:rPr>
        <w:t>ttps:</w:t>
      </w:r>
      <w:r>
        <w:rPr>
          <w:spacing w:val="-38"/>
          <w:w w:val="110"/>
        </w:rPr>
        <w:t>/</w:t>
      </w:r>
      <w:r>
        <w:rPr>
          <w:spacing w:val="-3"/>
          <w:w w:val="110"/>
        </w:rPr>
        <w:t>/</w:t>
      </w:r>
      <w:hyperlink r:id="rId44">
        <w:r>
          <w:rPr>
            <w:w w:val="110"/>
          </w:rPr>
          <w:t>ww</w:t>
        </w:r>
        <w:r>
          <w:rPr>
            <w:spacing w:val="-13"/>
            <w:w w:val="110"/>
          </w:rPr>
          <w:t>w</w:t>
        </w:r>
        <w:r>
          <w:rPr>
            <w:w w:val="110"/>
          </w:rPr>
          <w:t>.e-bug.eu</w:t>
        </w:r>
        <w:r>
          <w:rPr>
            <w:spacing w:val="-7"/>
            <w:w w:val="110"/>
          </w:rPr>
          <w:t>/</w:t>
        </w:r>
        <w:r>
          <w:rPr>
            <w:w w:val="110"/>
          </w:rPr>
          <w:t>no-no/</w:t>
        </w:r>
      </w:hyperlink>
      <w:r>
        <w:rPr>
          <w:w w:val="115"/>
        </w:rPr>
        <w:t> </w:t>
      </w:r>
      <w:r>
        <w:rPr>
          <w:spacing w:val="-2"/>
          <w:w w:val="110"/>
        </w:rPr>
        <w:t>barnehage-håndhygiene</w:t>
      </w:r>
      <w:r>
        <w:rPr>
          <w:b w:val="0"/>
        </w:rPr>
      </w:r>
    </w:p>
    <w:p>
      <w:pPr>
        <w:spacing w:after="0" w:line="310" w:lineRule="auto"/>
        <w:jc w:val="left"/>
        <w:sectPr>
          <w:type w:val="continuous"/>
          <w:pgSz w:w="11910" w:h="16840"/>
          <w:pgMar w:top="420" w:bottom="0" w:left="440" w:right="1240"/>
        </w:sectPr>
      </w:pPr>
    </w:p>
    <w:p>
      <w:pPr>
        <w:pStyle w:val="Heading9"/>
        <w:spacing w:line="240" w:lineRule="auto" w:before="32"/>
        <w:ind w:left="598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46"/>
        <w:ind w:left="59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40"/>
        </w:rPr>
        <w:t>Helse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spacing w:val="-2"/>
          <w:w w:val="105"/>
          <w:sz w:val="40"/>
        </w:rPr>
        <w:t>sikk</w:t>
      </w:r>
      <w:r>
        <w:rPr>
          <w:rFonts w:ascii="Trebuchet MS"/>
          <w:b/>
          <w:spacing w:val="-3"/>
          <w:w w:val="105"/>
          <w:sz w:val="40"/>
        </w:rPr>
        <w:t>erhet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740" w:right="0"/>
          <w:cols w:num="2" w:equalWidth="0">
            <w:col w:w="2514" w:space="3308"/>
            <w:col w:w="5348"/>
          </w:cols>
        </w:sect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420" w:bottom="0" w:left="740" w:right="0"/>
        </w:sectPr>
      </w:pPr>
    </w:p>
    <w:p>
      <w:pPr>
        <w:spacing w:before="63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Aktivit</w:t>
      </w:r>
      <w:r>
        <w:rPr>
          <w:rFonts w:ascii="Trebuchet MS"/>
          <w:b/>
          <w:spacing w:val="-1"/>
          <w:w w:val="105"/>
          <w:sz w:val="28"/>
        </w:rPr>
        <w:t>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Ballonghender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6"/>
          <w:sz w:val="28"/>
        </w:rPr>
        <w:t> </w:t>
      </w:r>
      <w:r>
        <w:rPr>
          <w:rFonts w:ascii="Trebuchet MS"/>
          <w:i/>
          <w:sz w:val="28"/>
        </w:rPr>
        <w:t>barn</w:t>
      </w:r>
      <w:r>
        <w:rPr>
          <w:rFonts w:ascii="Trebuchet MS"/>
          <w:sz w:val="28"/>
        </w:rPr>
      </w:r>
    </w:p>
    <w:p>
      <w:pPr>
        <w:spacing w:line="265" w:lineRule="auto" w:before="185"/>
        <w:ind w:left="570" w:right="1366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Plast-/</w:t>
      </w:r>
      <w:r>
        <w:rPr>
          <w:rFonts w:ascii="Trebuchet MS"/>
          <w:b/>
          <w:spacing w:val="-2"/>
          <w:w w:val="105"/>
          <w:sz w:val="28"/>
        </w:rPr>
        <w:t>vin</w:t>
      </w:r>
      <w:r>
        <w:rPr>
          <w:rFonts w:ascii="Trebuchet MS"/>
          <w:b/>
          <w:spacing w:val="-1"/>
          <w:w w:val="105"/>
          <w:sz w:val="28"/>
        </w:rPr>
        <w:t>ylhansk</w:t>
      </w:r>
      <w:r>
        <w:rPr>
          <w:rFonts w:ascii="Trebuchet MS"/>
          <w:b/>
          <w:spacing w:val="-2"/>
          <w:w w:val="105"/>
          <w:sz w:val="28"/>
        </w:rPr>
        <w:t>er</w:t>
      </w:r>
      <w:r>
        <w:rPr>
          <w:rFonts w:ascii="Trebuchet MS"/>
          <w:b/>
          <w:spacing w:val="21"/>
          <w:w w:val="98"/>
          <w:sz w:val="28"/>
        </w:rPr>
        <w:t> </w:t>
      </w:r>
      <w:r>
        <w:rPr>
          <w:rFonts w:ascii="Trebuchet MS"/>
          <w:b/>
          <w:w w:val="105"/>
          <w:sz w:val="28"/>
        </w:rPr>
        <w:t>til</w:t>
      </w:r>
      <w:r>
        <w:rPr>
          <w:rFonts w:ascii="Trebuchet MS"/>
          <w:b/>
          <w:spacing w:val="-6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engangsbruk</w:t>
      </w:r>
      <w:r>
        <w:rPr>
          <w:rFonts w:ascii="Trebuchet MS"/>
          <w:sz w:val="28"/>
        </w:rPr>
      </w:r>
    </w:p>
    <w:p>
      <w:pPr>
        <w:spacing w:line="285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50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gruppe</w:t>
      </w:r>
      <w:r>
        <w:rPr>
          <w:rFonts w:ascii="Trebuchet MS"/>
          <w:i/>
          <w:spacing w:val="-47"/>
          <w:w w:val="105"/>
          <w:sz w:val="28"/>
        </w:rPr>
        <w:t> </w:t>
      </w:r>
      <w:r>
        <w:rPr>
          <w:rFonts w:ascii="Trebuchet MS"/>
          <w:i/>
          <w:spacing w:val="-2"/>
          <w:w w:val="105"/>
          <w:sz w:val="28"/>
        </w:rPr>
        <w:t>eller</w:t>
      </w:r>
      <w:r>
        <w:rPr>
          <w:rFonts w:ascii="Trebuchet MS"/>
          <w:i/>
          <w:spacing w:val="-49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line="376" w:lineRule="auto" w:before="185"/>
        <w:ind w:left="570" w:right="297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0"/>
          <w:w w:val="105"/>
          <w:sz w:val="28"/>
        </w:rPr>
        <w:t>Fat</w:t>
      </w:r>
      <w:r>
        <w:rPr>
          <w:rFonts w:ascii="Trebuchet MS"/>
          <w:b/>
          <w:spacing w:val="22"/>
          <w:w w:val="96"/>
          <w:sz w:val="28"/>
        </w:rPr>
        <w:t> </w:t>
      </w:r>
      <w:r>
        <w:rPr>
          <w:rFonts w:ascii="Trebuchet MS"/>
          <w:b/>
          <w:spacing w:val="-4"/>
          <w:w w:val="105"/>
          <w:sz w:val="28"/>
        </w:rPr>
        <w:t>V</w:t>
      </w:r>
      <w:r>
        <w:rPr>
          <w:rFonts w:ascii="Trebuchet MS"/>
          <w:b/>
          <w:spacing w:val="-5"/>
          <w:w w:val="105"/>
          <w:sz w:val="28"/>
        </w:rPr>
        <w:t>ann</w:t>
      </w:r>
      <w:r>
        <w:rPr>
          <w:rFonts w:ascii="Trebuchet MS"/>
          <w:sz w:val="28"/>
        </w:rPr>
      </w:r>
    </w:p>
    <w:p>
      <w:pPr>
        <w:spacing w:line="376" w:lineRule="auto" w:before="0"/>
        <w:ind w:left="570" w:right="205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Håndsåpe</w:t>
      </w:r>
      <w:r>
        <w:rPr>
          <w:rFonts w:ascii="Trebuchet MS" w:hAnsi="Trebuchet MS"/>
          <w:b/>
          <w:spacing w:val="26"/>
          <w:w w:val="107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Sv</w:t>
      </w:r>
      <w:r>
        <w:rPr>
          <w:rFonts w:ascii="Trebuchet MS" w:hAnsi="Trebuchet MS"/>
          <w:b/>
          <w:spacing w:val="-3"/>
          <w:w w:val="105"/>
          <w:sz w:val="28"/>
        </w:rPr>
        <w:t>art</w:t>
      </w:r>
      <w:r>
        <w:rPr>
          <w:rFonts w:ascii="Trebuchet MS" w:hAnsi="Trebuchet MS"/>
          <w:b/>
          <w:spacing w:val="-5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tusj</w:t>
      </w:r>
      <w:r>
        <w:rPr>
          <w:rFonts w:ascii="Trebuchet MS" w:hAnsi="Trebuchet MS"/>
          <w:sz w:val="28"/>
        </w:rPr>
      </w:r>
    </w:p>
    <w:p>
      <w:pPr>
        <w:spacing w:line="265" w:lineRule="auto" w:before="100"/>
        <w:ind w:left="570" w:right="932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w w:val="110"/>
          <w:sz w:val="28"/>
        </w:rPr>
        <w:t>Ekstraaktivitet:</w:t>
      </w:r>
      <w:r>
        <w:rPr>
          <w:rFonts w:ascii="Trebuchet MS" w:hAnsi="Trebuchet MS"/>
          <w:b/>
          <w:spacing w:val="29"/>
          <w:w w:val="88"/>
          <w:sz w:val="28"/>
        </w:rPr>
        <w:t> </w:t>
      </w:r>
      <w:r>
        <w:rPr>
          <w:rFonts w:ascii="Trebuchet MS" w:hAnsi="Trebuchet MS"/>
          <w:b/>
          <w:spacing w:val="-1"/>
          <w:w w:val="110"/>
          <w:sz w:val="28"/>
        </w:rPr>
        <w:t>H</w:t>
      </w:r>
      <w:r>
        <w:rPr>
          <w:rFonts w:ascii="Trebuchet MS" w:hAnsi="Trebuchet MS"/>
          <w:b/>
          <w:spacing w:val="-2"/>
          <w:w w:val="110"/>
          <w:sz w:val="28"/>
        </w:rPr>
        <w:t>åndv</w:t>
      </w:r>
      <w:r>
        <w:rPr>
          <w:rFonts w:ascii="Trebuchet MS" w:hAnsi="Trebuchet MS"/>
          <w:b/>
          <w:spacing w:val="-1"/>
          <w:w w:val="110"/>
          <w:sz w:val="28"/>
        </w:rPr>
        <w:t>ask</w:t>
      </w:r>
      <w:r>
        <w:rPr>
          <w:rFonts w:ascii="Trebuchet MS" w:hAnsi="Trebuchet MS"/>
          <w:b/>
          <w:spacing w:val="-41"/>
          <w:w w:val="110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og</w:t>
      </w:r>
      <w:r>
        <w:rPr>
          <w:rFonts w:ascii="Trebuchet MS" w:hAnsi="Trebuchet MS"/>
          <w:b/>
          <w:spacing w:val="-40"/>
          <w:w w:val="110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nesepuss</w:t>
      </w:r>
      <w:r>
        <w:rPr>
          <w:rFonts w:ascii="Trebuchet MS" w:hAnsi="Trebuchet MS"/>
          <w:b/>
          <w:spacing w:val="23"/>
          <w:w w:val="108"/>
          <w:sz w:val="28"/>
        </w:rPr>
        <w:t> </w:t>
      </w:r>
      <w:r>
        <w:rPr>
          <w:rFonts w:ascii="Trebuchet MS" w:hAnsi="Trebuchet MS"/>
          <w:b/>
          <w:spacing w:val="-2"/>
          <w:w w:val="110"/>
          <w:sz w:val="28"/>
        </w:rPr>
        <w:t>(bildekort)</w:t>
      </w:r>
      <w:r>
        <w:rPr>
          <w:rFonts w:ascii="Trebuchet MS" w:hAnsi="Trebuchet MS"/>
          <w:sz w:val="28"/>
        </w:rPr>
      </w:r>
    </w:p>
    <w:p>
      <w:pPr>
        <w:spacing w:line="285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26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line="251" w:lineRule="auto" w:before="184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LA1</w:t>
      </w:r>
      <w:r>
        <w:rPr>
          <w:rFonts w:ascii="Trebuchet MS" w:hAnsi="Trebuchet MS"/>
          <w:b/>
          <w:spacing w:val="-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-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nesepuss</w:t>
      </w:r>
      <w:r>
        <w:rPr>
          <w:rFonts w:ascii="Trebuchet MS" w:hAnsi="Trebuchet MS"/>
          <w:b/>
          <w:spacing w:val="23"/>
          <w:w w:val="108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(bildekort)</w:t>
      </w:r>
      <w:r>
        <w:rPr>
          <w:rFonts w:ascii="Trebuchet MS" w:hAnsi="Trebuchet MS"/>
          <w:sz w:val="28"/>
        </w:rPr>
      </w:r>
    </w:p>
    <w:p>
      <w:pPr>
        <w:spacing w:line="258" w:lineRule="auto" w:before="170"/>
        <w:ind w:left="570" w:right="668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w w:val="105"/>
          <w:sz w:val="28"/>
        </w:rPr>
        <w:t>Ekstraaktivit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2"/>
          <w:w w:val="105"/>
          <w:sz w:val="28"/>
        </w:rPr>
        <w:t>t:</w:t>
      </w:r>
      <w:r>
        <w:rPr>
          <w:rFonts w:ascii="Trebuchet MS" w:hAnsi="Trebuchet MS"/>
          <w:b/>
          <w:spacing w:val="29"/>
          <w:w w:val="82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2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2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nesepuss</w:t>
      </w:r>
      <w:r>
        <w:rPr>
          <w:rFonts w:ascii="Trebuchet MS" w:hAnsi="Trebuchet MS"/>
          <w:b/>
          <w:spacing w:val="23"/>
          <w:w w:val="108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(bildekort)</w:t>
      </w:r>
      <w:r>
        <w:rPr>
          <w:rFonts w:ascii="Trebuchet MS" w:hAnsi="Trebuchet MS"/>
          <w:sz w:val="28"/>
        </w:rPr>
      </w:r>
    </w:p>
    <w:p>
      <w:pPr>
        <w:spacing w:line="295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62"/>
          <w:sz w:val="28"/>
        </w:rPr>
        <w:t> </w:t>
      </w:r>
      <w:r>
        <w:rPr>
          <w:rFonts w:ascii="Trebuchet MS"/>
          <w:i/>
          <w:spacing w:val="-1"/>
          <w:sz w:val="28"/>
        </w:rPr>
        <w:t>barn/gruppe</w:t>
      </w:r>
      <w:r>
        <w:rPr>
          <w:rFonts w:ascii="Trebuchet MS"/>
          <w:sz w:val="28"/>
        </w:rPr>
      </w:r>
    </w:p>
    <w:p>
      <w:pPr>
        <w:spacing w:line="376" w:lineRule="auto"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EA1</w:t>
      </w:r>
      <w:r>
        <w:rPr>
          <w:rFonts w:ascii="Trebuchet MS" w:hAnsi="Trebuchet MS"/>
          <w:b/>
          <w:spacing w:val="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Bilderekkefølge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(aktivit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t)</w:t>
      </w:r>
      <w:r>
        <w:rPr>
          <w:rFonts w:ascii="Trebuchet MS" w:hAnsi="Trebuchet MS"/>
          <w:b/>
          <w:spacing w:val="30"/>
          <w:w w:val="90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Limstifter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papir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kort</w:t>
      </w:r>
      <w:r>
        <w:rPr>
          <w:rFonts w:ascii="Trebuchet MS" w:hAnsi="Trebuchet MS"/>
          <w:sz w:val="28"/>
        </w:rPr>
      </w:r>
    </w:p>
    <w:p>
      <w:pPr>
        <w:spacing w:line="251" w:lineRule="auto" w:before="100"/>
        <w:ind w:left="570" w:right="1254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Ekstraaktivite</w:t>
      </w:r>
      <w:r>
        <w:rPr>
          <w:rFonts w:ascii="Trebuchet MS" w:hAnsi="Trebuchet MS"/>
          <w:b/>
          <w:spacing w:val="-2"/>
          <w:w w:val="105"/>
          <w:sz w:val="28"/>
        </w:rPr>
        <w:t>t:</w:t>
      </w:r>
      <w:r>
        <w:rPr>
          <w:rFonts w:ascii="Trebuchet MS" w:hAnsi="Trebuchet MS"/>
          <w:b/>
          <w:spacing w:val="29"/>
          <w:w w:val="88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Håndvaskdiagram</w:t>
      </w:r>
      <w:r>
        <w:rPr>
          <w:rFonts w:ascii="Trebuchet MS" w:hAnsi="Trebuchet MS"/>
          <w:b/>
          <w:spacing w:val="29"/>
          <w:w w:val="109"/>
          <w:sz w:val="28"/>
        </w:rPr>
        <w:t> </w:t>
      </w:r>
      <w:r>
        <w:rPr>
          <w:rFonts w:ascii="Trebuchet MS" w:hAnsi="Trebuchet MS"/>
          <w:i/>
          <w:spacing w:val="-1"/>
          <w:w w:val="105"/>
          <w:sz w:val="28"/>
        </w:rPr>
        <w:t>P</w:t>
      </w:r>
      <w:r>
        <w:rPr>
          <w:rFonts w:ascii="Trebuchet MS" w:hAnsi="Trebuchet MS"/>
          <w:i/>
          <w:spacing w:val="-2"/>
          <w:w w:val="105"/>
          <w:sz w:val="28"/>
        </w:rPr>
        <w:t>er</w:t>
      </w:r>
      <w:r>
        <w:rPr>
          <w:rFonts w:ascii="Trebuchet MS" w:hAnsi="Trebuchet MS"/>
          <w:i/>
          <w:spacing w:val="-60"/>
          <w:w w:val="105"/>
          <w:sz w:val="28"/>
        </w:rPr>
        <w:t> </w:t>
      </w:r>
      <w:r>
        <w:rPr>
          <w:rFonts w:ascii="Trebuchet MS" w:hAnsi="Trebuchet MS"/>
          <w:i/>
          <w:w w:val="105"/>
          <w:sz w:val="28"/>
        </w:rPr>
        <w:t>barn</w:t>
      </w:r>
      <w:r>
        <w:rPr>
          <w:rFonts w:ascii="Trebuchet MS" w:hAnsi="Trebuchet MS"/>
          <w:sz w:val="28"/>
        </w:rPr>
      </w:r>
    </w:p>
    <w:p>
      <w:pPr>
        <w:pStyle w:val="BodyText"/>
        <w:spacing w:line="275" w:lineRule="auto" w:before="67"/>
        <w:ind w:left="576" w:right="928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 w:hAnsi="Trebuchet MS"/>
          <w:spacing w:val="-2"/>
        </w:rPr>
        <w:t>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oller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barna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har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såpe-</w:t>
      </w:r>
      <w:r>
        <w:rPr>
          <w:rFonts w:ascii="Trebuchet MS" w:hAnsi="Trebuchet MS"/>
          <w:spacing w:val="29"/>
          <w:w w:val="114"/>
        </w:rPr>
        <w:t> </w:t>
      </w:r>
      <w:r>
        <w:rPr>
          <w:rFonts w:ascii="Trebuchet MS" w:hAnsi="Trebuchet MS"/>
          <w:spacing w:val="-1"/>
        </w:rPr>
        <w:t>allergier</w:t>
      </w:r>
      <w:r>
        <w:rPr>
          <w:rFonts w:ascii="Trebuchet MS" w:hAnsi="Trebuchet MS"/>
          <w:spacing w:val="-24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23"/>
        </w:rPr>
        <w:t> </w:t>
      </w:r>
      <w:r>
        <w:rPr>
          <w:rFonts w:ascii="Trebuchet MS" w:hAnsi="Trebuchet MS"/>
          <w:spacing w:val="-1"/>
        </w:rPr>
        <w:t>sensitive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1"/>
        </w:rPr>
        <w:t>hudtilstander</w:t>
      </w:r>
      <w:r>
        <w:rPr>
          <w:rFonts w:ascii="Trebuchet MS" w:hAnsi="Trebuchet MS"/>
          <w:spacing w:val="-2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pStyle w:val="Heading9"/>
        <w:spacing w:line="240" w:lineRule="auto" w:before="0"/>
        <w:ind w:left="1005" w:right="0"/>
        <w:jc w:val="left"/>
        <w:rPr>
          <w:b w:val="0"/>
          <w:bCs w:val="0"/>
        </w:rPr>
      </w:pPr>
      <w:r>
        <w:rPr/>
        <w:pict>
          <v:shape style="position:absolute;margin-left:500.661499pt;margin-top:49.670372pt;width:3.9pt;height:35.450pt;mso-position-horizontal-relative:page;mso-position-vertical-relative:paragraph;z-index:208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 w:hAnsi="Arial"/>
                      <w:b/>
                      <w:w w:val="124"/>
                      <w:sz w:val="3"/>
                    </w:rPr>
                    <w:t>LA1</w:t>
                  </w:r>
                  <w:r>
                    <w:rPr>
                      <w:rFonts w:ascii="Arial" w:hAnsi="Arial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-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Håndvask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og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nesepuss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(bildekort)</w:t>
                  </w:r>
                  <w:r>
                    <w:rPr>
                      <w:rFonts w:ascii="Arial" w:hAnsi="Arial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4"/>
          <w:szCs w:val="14"/>
        </w:rPr>
      </w:pPr>
    </w:p>
    <w:p>
      <w:pPr>
        <w:tabs>
          <w:tab w:pos="1693" w:val="left" w:leader="none"/>
          <w:tab w:pos="2593" w:val="left" w:leader="none"/>
          <w:tab w:pos="3397" w:val="left" w:leader="none"/>
        </w:tabs>
        <w:spacing w:line="80" w:lineRule="atLeast"/>
        <w:ind w:left="989" w:right="0" w:firstLine="0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/>
          <w:sz w:val="8"/>
        </w:rPr>
        <w:pict>
          <v:shape style="width:7.6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spacing w:val="-1"/>
                      <w:sz w:val="8"/>
                    </w:rPr>
                    <w:t>N</w:t>
                  </w:r>
                  <w:r>
                    <w:rPr>
                      <w:rFonts w:ascii="Lucida Sans"/>
                      <w:b/>
                      <w:spacing w:val="-2"/>
                      <w:sz w:val="8"/>
                    </w:rPr>
                    <w:t>ys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18.850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spacing w:val="-2"/>
                      <w:w w:val="105"/>
                      <w:sz w:val="8"/>
                    </w:rPr>
                    <w:t>H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8"/>
                    </w:rPr>
                    <w:t>endene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10.7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spacing w:val="-1"/>
                      <w:sz w:val="8"/>
                    </w:rPr>
                    <w:t>Papir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11.85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 w:hAnsi="Lucida Sans"/>
                      <w:b/>
                      <w:w w:val="105"/>
                      <w:sz w:val="8"/>
                    </w:rPr>
                    <w:t>Søpla</w:t>
                  </w:r>
                  <w:r>
                    <w:rPr>
                      <w:rFonts w:ascii="Lucida Sans" w:hAns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tabs>
          <w:tab w:pos="1785" w:val="left" w:leader="none"/>
          <w:tab w:pos="2494" w:val="left" w:leader="none"/>
          <w:tab w:pos="3412" w:val="left" w:leader="none"/>
        </w:tabs>
        <w:spacing w:line="80" w:lineRule="atLeast"/>
        <w:ind w:left="962" w:right="0" w:firstLine="0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/>
          <w:sz w:val="8"/>
        </w:rPr>
        <w:pict>
          <v:shape style="width:10.35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spacing w:val="-2"/>
                      <w:sz w:val="8"/>
                    </w:rPr>
                    <w:t>Vann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9.65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spacing w:val="-1"/>
                      <w:sz w:val="8"/>
                    </w:rPr>
                    <w:t>Kran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20.4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 w:hAnsi="Lucida Sans"/>
                      <w:b/>
                      <w:spacing w:val="-1"/>
                      <w:sz w:val="8"/>
                    </w:rPr>
                    <w:t>Håndsprit</w:t>
                  </w:r>
                  <w:r>
                    <w:rPr>
                      <w:rFonts w:ascii="Lucida Sans" w:hAns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10.4pt;height:4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 w:hAnsi="Lucida Sans"/>
                      <w:b/>
                      <w:w w:val="105"/>
                      <w:sz w:val="8"/>
                    </w:rPr>
                    <w:t>Såpe</w:t>
                  </w:r>
                  <w:r>
                    <w:rPr>
                      <w:rFonts w:ascii="Lucida Sans" w:hAns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39"/>
          <w:szCs w:val="39"/>
        </w:rPr>
      </w:pPr>
    </w:p>
    <w:p>
      <w:pPr>
        <w:pStyle w:val="BodyText"/>
        <w:spacing w:line="275" w:lineRule="auto"/>
        <w:ind w:left="576" w:right="928"/>
        <w:jc w:val="left"/>
        <w:rPr>
          <w:b w:val="0"/>
          <w:bCs w:val="0"/>
        </w:rPr>
      </w:pPr>
      <w:r>
        <w:rPr/>
        <w:pict>
          <v:shape style="position:absolute;margin-left:496.387634pt;margin-top:54.302948pt;width:3.9pt;height:54.7pt;mso-position-horizontal-relative:page;mso-position-vertical-relative:paragraph;z-index:210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 w:hAnsi="Arial"/>
                      <w:b/>
                      <w:w w:val="124"/>
                      <w:sz w:val="3"/>
                    </w:rPr>
                    <w:t>EA1</w:t>
                  </w:r>
                  <w:r>
                    <w:rPr>
                      <w:rFonts w:ascii="Arial" w:hAnsi="Arial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-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Bilderekkefølge</w:t>
                  </w:r>
                  <w:r>
                    <w:rPr>
                      <w:rFonts w:ascii="Arial" w:hAnsi="Arial"/>
                      <w:spacing w:val="1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(sett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håndvasktrinnene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i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riktig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rekkefølge)</w:t>
                  </w:r>
                  <w:r>
                    <w:rPr>
                      <w:rFonts w:ascii="Arial" w:hAnsi="Arial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LA1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Håndvask</w:t>
      </w:r>
      <w:r>
        <w:rPr>
          <w:spacing w:val="-3"/>
          <w:w w:val="105"/>
        </w:rPr>
        <w:t> </w:t>
      </w:r>
      <w:r>
        <w:rPr>
          <w:w w:val="105"/>
        </w:rPr>
        <w:t>og</w:t>
      </w:r>
      <w:r>
        <w:rPr>
          <w:spacing w:val="-3"/>
          <w:w w:val="105"/>
        </w:rPr>
        <w:t> </w:t>
      </w:r>
      <w:r>
        <w:rPr>
          <w:w w:val="105"/>
        </w:rPr>
        <w:t>nesepuss</w:t>
      </w:r>
      <w:r>
        <w:rPr>
          <w:spacing w:val="23"/>
          <w:w w:val="108"/>
        </w:rPr>
        <w:t> </w:t>
      </w:r>
      <w:r>
        <w:rPr>
          <w:spacing w:val="-2"/>
          <w:w w:val="105"/>
        </w:rPr>
        <w:t>(bildekort)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tabs>
          <w:tab w:pos="1978" w:val="left" w:leader="none"/>
          <w:tab w:pos="3202" w:val="left" w:leader="none"/>
        </w:tabs>
        <w:spacing w:line="80" w:lineRule="atLeast"/>
        <w:ind w:left="1093" w:right="0" w:firstLine="0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/>
          <w:sz w:val="8"/>
        </w:rPr>
        <w:pict>
          <v:shape style="width:15.65pt;height:4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6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spacing w:val="-1"/>
                      <w:w w:val="105"/>
                      <w:sz w:val="8"/>
                    </w:rPr>
                    <w:t>Lek</w:t>
                  </w:r>
                  <w:r>
                    <w:rPr>
                      <w:rFonts w:ascii="Lucida Sans"/>
                      <w:b/>
                      <w:spacing w:val="-4"/>
                      <w:w w:val="105"/>
                      <w:sz w:val="8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8"/>
                    </w:rPr>
                    <w:t>ute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28.8pt;height:4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6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 w:hAnsi="Lucida Sans"/>
                      <w:b/>
                      <w:w w:val="105"/>
                      <w:sz w:val="8"/>
                    </w:rPr>
                    <w:t>Slå</w:t>
                  </w:r>
                  <w:r>
                    <w:rPr>
                      <w:rFonts w:ascii="Lucida Sans" w:hAnsi="Lucida Sans"/>
                      <w:b/>
                      <w:spacing w:val="-6"/>
                      <w:w w:val="105"/>
                      <w:sz w:val="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105"/>
                      <w:sz w:val="8"/>
                    </w:rPr>
                    <w:t>på</w:t>
                  </w:r>
                  <w:r>
                    <w:rPr>
                      <w:rFonts w:ascii="Lucida Sans" w:hAnsi="Lucida Sans"/>
                      <w:b/>
                      <w:spacing w:val="-6"/>
                      <w:w w:val="105"/>
                      <w:sz w:val="8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105"/>
                      <w:sz w:val="8"/>
                    </w:rPr>
                    <w:t>kr</w:t>
                  </w:r>
                  <w:r>
                    <w:rPr>
                      <w:rFonts w:ascii="Lucida Sans" w:hAnsi="Lucida Sans"/>
                      <w:b/>
                      <w:spacing w:val="-1"/>
                      <w:w w:val="105"/>
                      <w:sz w:val="8"/>
                    </w:rPr>
                    <w:t>anen</w:t>
                  </w:r>
                  <w:r>
                    <w:rPr>
                      <w:rFonts w:ascii="Lucida Sans" w:hAns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10.65pt;height:4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6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 w:hAnsi="Lucida Sans"/>
                      <w:b/>
                      <w:w w:val="110"/>
                      <w:sz w:val="8"/>
                    </w:rPr>
                    <w:t>Såpe</w:t>
                  </w:r>
                  <w:r>
                    <w:rPr>
                      <w:rFonts w:ascii="Lucida Sans" w:hAns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tabs>
          <w:tab w:pos="1964" w:val="left" w:leader="none"/>
          <w:tab w:pos="3020" w:val="left" w:leader="none"/>
        </w:tabs>
        <w:spacing w:line="80" w:lineRule="atLeast"/>
        <w:ind w:left="900" w:right="0" w:firstLine="0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/>
          <w:sz w:val="8"/>
        </w:rPr>
        <w:pict>
          <v:shape style="width:35pt;height:4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6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w w:val="105"/>
                      <w:sz w:val="8"/>
                    </w:rPr>
                    <w:t>Skrubb</w:t>
                  </w:r>
                  <w:r>
                    <w:rPr>
                      <w:rFonts w:ascii="Lucida Sans"/>
                      <w:b/>
                      <w:spacing w:val="-7"/>
                      <w:w w:val="105"/>
                      <w:sz w:val="8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8"/>
                    </w:rPr>
                    <w:t>hendene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30.1pt;height:4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6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/>
                      <w:b/>
                      <w:w w:val="105"/>
                      <w:sz w:val="8"/>
                    </w:rPr>
                    <w:t>Skyll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8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8"/>
                    </w:rPr>
                    <w:t>hendene</w:t>
                  </w:r>
                  <w:r>
                    <w:rPr>
                      <w:rFonts w:asci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  <w:r>
        <w:rPr>
          <w:rFonts w:ascii="Trebuchet MS"/>
          <w:sz w:val="8"/>
        </w:rPr>
        <w:tab/>
      </w:r>
      <w:r>
        <w:rPr>
          <w:rFonts w:ascii="Trebuchet MS"/>
          <w:sz w:val="8"/>
        </w:rPr>
        <w:pict>
          <v:shape style="width:28.85pt;height:4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86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8"/>
                      <w:szCs w:val="8"/>
                    </w:rPr>
                  </w:pPr>
                  <w:r>
                    <w:rPr>
                      <w:rFonts w:ascii="Lucida Sans" w:hAnsi="Lucida Sans"/>
                      <w:b/>
                      <w:spacing w:val="-4"/>
                      <w:w w:val="105"/>
                      <w:sz w:val="8"/>
                    </w:rPr>
                    <w:t>Tørk</w:t>
                  </w:r>
                  <w:r>
                    <w:rPr>
                      <w:rFonts w:ascii="Lucida Sans" w:hAnsi="Lucida Sans"/>
                      <w:b/>
                      <w:spacing w:val="-13"/>
                      <w:w w:val="105"/>
                      <w:sz w:val="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105"/>
                      <w:sz w:val="8"/>
                    </w:rPr>
                    <w:t>hendene</w:t>
                  </w:r>
                  <w:r>
                    <w:rPr>
                      <w:rFonts w:ascii="Lucida Sans" w:hAnsi="Lucida San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8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spacing w:line="275" w:lineRule="auto"/>
        <w:ind w:left="570" w:right="2573"/>
        <w:jc w:val="left"/>
        <w:rPr>
          <w:b w:val="0"/>
          <w:bCs w:val="0"/>
        </w:rPr>
      </w:pPr>
      <w:r>
        <w:rPr>
          <w:w w:val="105"/>
        </w:rPr>
        <w:t>EA1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Bilder</w:t>
      </w:r>
      <w:r>
        <w:rPr>
          <w:spacing w:val="-3"/>
          <w:w w:val="105"/>
        </w:rPr>
        <w:t>ekk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ølge</w:t>
      </w:r>
      <w:r>
        <w:rPr>
          <w:spacing w:val="28"/>
          <w:w w:val="111"/>
        </w:rPr>
        <w:t> </w:t>
      </w:r>
      <w:r>
        <w:rPr>
          <w:spacing w:val="-1"/>
        </w:rPr>
        <w:t>(se</w:t>
      </w:r>
      <w:r>
        <w:rPr>
          <w:spacing w:val="-2"/>
        </w:rPr>
        <w:t>tt</w:t>
      </w:r>
      <w:r>
        <w:rPr>
          <w:spacing w:val="46"/>
        </w:rPr>
        <w:t> </w:t>
      </w:r>
      <w:r>
        <w:rPr>
          <w:spacing w:val="-1"/>
        </w:rPr>
        <w:t>håndvasktrinnene</w:t>
      </w:r>
      <w:r>
        <w:rPr>
          <w:spacing w:val="33"/>
          <w:w w:val="102"/>
        </w:rPr>
        <w:t> </w:t>
      </w:r>
      <w:r>
        <w:rPr>
          <w:w w:val="105"/>
        </w:rPr>
        <w:t>i</w:t>
      </w:r>
      <w:r>
        <w:rPr>
          <w:spacing w:val="-50"/>
          <w:w w:val="105"/>
        </w:rPr>
        <w:t> </w:t>
      </w:r>
      <w:r>
        <w:rPr>
          <w:w w:val="105"/>
        </w:rPr>
        <w:t>riktig</w:t>
      </w:r>
      <w:r>
        <w:rPr>
          <w:spacing w:val="-49"/>
          <w:w w:val="105"/>
        </w:rPr>
        <w:t> </w:t>
      </w:r>
      <w:r>
        <w:rPr>
          <w:spacing w:val="-4"/>
          <w:w w:val="105"/>
        </w:rPr>
        <w:t>rekk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ølge</w:t>
      </w:r>
      <w:r>
        <w:rPr>
          <w:spacing w:val="-4"/>
          <w:w w:val="105"/>
        </w:rPr>
        <w:t>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57" w:lineRule="auto" w:before="197"/>
        <w:ind w:left="803" w:right="4142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501.898956pt;margin-top:10.195329pt;width:3.9pt;height:35.15pt;mso-position-horizontal-relative:page;mso-position-vertical-relative:paragraph;z-index:205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 w:hAnsi="Arial"/>
                      <w:b/>
                      <w:w w:val="124"/>
                      <w:sz w:val="3"/>
                    </w:rPr>
                    <w:t>EA2</w:t>
                  </w:r>
                  <w:r>
                    <w:rPr>
                      <w:rFonts w:ascii="Arial" w:hAnsi="Arial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-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Friske</w:t>
                  </w:r>
                  <w:r>
                    <w:rPr>
                      <w:rFonts w:ascii="Arial" w:hAnsi="Arial"/>
                      <w:spacing w:val="1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hender</w:t>
                  </w:r>
                  <w:r>
                    <w:rPr>
                      <w:rFonts w:ascii="Arial" w:hAnsi="Arial"/>
                      <w:spacing w:val="2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24"/>
                      <w:sz w:val="3"/>
                    </w:rPr>
                    <w:t>(håndvaskdiagram)</w:t>
                  </w:r>
                  <w:r>
                    <w:rPr>
                      <w:rFonts w:ascii="Arial" w:hAnsi="Arial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171692pt;margin-top:9.778130pt;width:101.25pt;height:11.8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6"/>
                    <w:gridCol w:w="410"/>
                    <w:gridCol w:w="409"/>
                    <w:gridCol w:w="408"/>
                    <w:gridCol w:w="395"/>
                  </w:tblGrid>
                  <w:tr>
                    <w:trPr>
                      <w:trHeight w:val="231" w:hRule="exact"/>
                    </w:trPr>
                    <w:tc>
                      <w:tcPr>
                        <w:tcW w:w="396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FAC214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8"/>
                          </w:rPr>
                          <w:t>MAN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6C224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"/>
                          </w:rPr>
                          <w:t>TIRS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14AB87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"/>
                          </w:rPr>
                          <w:t>ONS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52B9CA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8"/>
                          </w:rPr>
                          <w:t>ORS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2B5A9E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27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"/>
                          </w:rPr>
                          <w:t>FRE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3"/>
          <w:w w:val="105"/>
          <w:sz w:val="13"/>
        </w:rPr>
        <w:t>Frisk</w:t>
      </w:r>
      <w:r>
        <w:rPr>
          <w:rFonts w:ascii="Arial" w:hAnsi="Arial"/>
          <w:b/>
          <w:spacing w:val="-2"/>
          <w:w w:val="105"/>
          <w:sz w:val="13"/>
        </w:rPr>
        <w:t>e</w:t>
      </w:r>
      <w:r>
        <w:rPr>
          <w:rFonts w:ascii="Arial" w:hAnsi="Arial"/>
          <w:b/>
          <w:spacing w:val="-9"/>
          <w:w w:val="105"/>
          <w:sz w:val="13"/>
        </w:rPr>
        <w:t> </w:t>
      </w:r>
      <w:r>
        <w:rPr>
          <w:rFonts w:ascii="Arial" w:hAnsi="Arial"/>
          <w:b/>
          <w:w w:val="105"/>
          <w:sz w:val="13"/>
        </w:rPr>
        <w:t>hender</w:t>
      </w:r>
      <w:r>
        <w:rPr>
          <w:rFonts w:ascii="Arial" w:hAnsi="Arial"/>
          <w:b/>
          <w:spacing w:val="22"/>
          <w:w w:val="107"/>
          <w:sz w:val="13"/>
        </w:rPr>
        <w:t> </w:t>
      </w:r>
      <w:r>
        <w:rPr>
          <w:rFonts w:ascii="Arial" w:hAnsi="Arial"/>
          <w:b/>
          <w:spacing w:val="-1"/>
          <w:w w:val="105"/>
          <w:sz w:val="13"/>
        </w:rPr>
        <w:t>(håndv</w:t>
      </w:r>
      <w:r>
        <w:rPr>
          <w:rFonts w:ascii="Arial" w:hAnsi="Arial"/>
          <w:b/>
          <w:spacing w:val="-2"/>
          <w:w w:val="105"/>
          <w:sz w:val="13"/>
        </w:rPr>
        <w:t>ask</w:t>
      </w:r>
      <w:r>
        <w:rPr>
          <w:rFonts w:ascii="Arial" w:hAnsi="Arial"/>
          <w:b/>
          <w:spacing w:val="-1"/>
          <w:w w:val="105"/>
          <w:sz w:val="13"/>
        </w:rPr>
        <w:t>-</w:t>
      </w:r>
      <w:r>
        <w:rPr>
          <w:rFonts w:ascii="Arial" w:hAnsi="Arial"/>
          <w:sz w:val="13"/>
        </w:rPr>
      </w:r>
    </w:p>
    <w:p>
      <w:pPr>
        <w:spacing w:after="0" w:line="257" w:lineRule="auto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10" w:h="16840"/>
          <w:pgMar w:top="420" w:bottom="0" w:left="740" w:right="0"/>
          <w:cols w:num="2" w:equalWidth="0">
            <w:col w:w="4611" w:space="728"/>
            <w:col w:w="5831"/>
          </w:cols>
        </w:sectPr>
      </w:pPr>
    </w:p>
    <w:p>
      <w:pPr>
        <w:spacing w:before="16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EA2</w:t>
      </w:r>
      <w:r>
        <w:rPr>
          <w:rFonts w:ascii="Trebuchet MS"/>
          <w:b/>
          <w:spacing w:val="-2"/>
          <w:sz w:val="28"/>
        </w:rPr>
        <w:t> </w:t>
      </w:r>
      <w:r>
        <w:rPr>
          <w:rFonts w:ascii="Trebuchet MS"/>
          <w:b/>
          <w:spacing w:val="-5"/>
          <w:sz w:val="28"/>
        </w:rPr>
        <w:t>Frisk</w:t>
      </w:r>
      <w:r>
        <w:rPr>
          <w:rFonts w:ascii="Trebuchet MS"/>
          <w:b/>
          <w:spacing w:val="-4"/>
          <w:sz w:val="28"/>
        </w:rPr>
        <w:t>e</w:t>
      </w:r>
      <w:r>
        <w:rPr>
          <w:rFonts w:ascii="Trebuchet MS"/>
          <w:b/>
          <w:spacing w:val="-2"/>
          <w:sz w:val="28"/>
        </w:rPr>
        <w:t> </w:t>
      </w:r>
      <w:r>
        <w:rPr>
          <w:rFonts w:ascii="Trebuchet MS"/>
          <w:b/>
          <w:sz w:val="28"/>
        </w:rPr>
        <w:t>hender</w:t>
      </w:r>
      <w:r>
        <w:rPr>
          <w:rFonts w:ascii="Trebuchet MS"/>
          <w:sz w:val="28"/>
        </w:rPr>
      </w:r>
    </w:p>
    <w:p>
      <w:pPr>
        <w:spacing w:before="0"/>
        <w:ind w:left="57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13"/>
        </w:rPr>
        <w:t>diagram)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0"/>
        <w:ind w:left="576" w:right="0" w:hanging="6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Navn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0"/>
        <w:ind w:left="57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z w:val="8"/>
        </w:rPr>
        <w:t>Klasse</w:t>
      </w:r>
      <w:r>
        <w:rPr>
          <w:rFonts w:ascii="Arial"/>
          <w:sz w:val="8"/>
        </w:rPr>
      </w:r>
    </w:p>
    <w:p>
      <w:pPr>
        <w:spacing w:before="35"/>
        <w:ind w:left="559" w:right="2142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2"/>
          <w:w w:val="105"/>
          <w:sz w:val="8"/>
        </w:rPr>
        <w:t>J</w:t>
      </w:r>
      <w:r>
        <w:rPr>
          <w:rFonts w:ascii="Arial" w:hAnsi="Arial"/>
          <w:b/>
          <w:spacing w:val="-1"/>
          <w:w w:val="105"/>
          <w:sz w:val="8"/>
        </w:rPr>
        <w:t>eg</w:t>
      </w:r>
      <w:r>
        <w:rPr>
          <w:rFonts w:ascii="Arial" w:hAnsi="Arial"/>
          <w:b/>
          <w:spacing w:val="-4"/>
          <w:w w:val="105"/>
          <w:sz w:val="8"/>
        </w:rPr>
        <w:t> </w:t>
      </w:r>
      <w:r>
        <w:rPr>
          <w:rFonts w:ascii="Arial" w:hAnsi="Arial"/>
          <w:b/>
          <w:spacing w:val="-1"/>
          <w:w w:val="105"/>
          <w:sz w:val="8"/>
        </w:rPr>
        <w:t>v</w:t>
      </w:r>
      <w:r>
        <w:rPr>
          <w:rFonts w:ascii="Arial" w:hAnsi="Arial"/>
          <w:b/>
          <w:spacing w:val="-2"/>
          <w:w w:val="105"/>
          <w:sz w:val="8"/>
        </w:rPr>
        <w:t>ask</w:t>
      </w:r>
      <w:r>
        <w:rPr>
          <w:rFonts w:ascii="Arial" w:hAnsi="Arial"/>
          <w:b/>
          <w:spacing w:val="-1"/>
          <w:w w:val="105"/>
          <w:sz w:val="8"/>
        </w:rPr>
        <w:t>et</w:t>
      </w:r>
      <w:r>
        <w:rPr>
          <w:rFonts w:ascii="Arial" w:hAnsi="Arial"/>
          <w:b/>
          <w:w w:val="105"/>
          <w:sz w:val="8"/>
        </w:rPr>
        <w:t> hendene</w:t>
      </w:r>
      <w:r>
        <w:rPr>
          <w:rFonts w:ascii="Arial" w:hAnsi="Arial"/>
          <w:b/>
          <w:spacing w:val="-1"/>
          <w:w w:val="105"/>
          <w:sz w:val="8"/>
        </w:rPr>
        <w:t> før</w:t>
      </w:r>
      <w:r>
        <w:rPr>
          <w:rFonts w:ascii="Arial" w:hAnsi="Arial"/>
          <w:b/>
          <w:spacing w:val="-2"/>
          <w:w w:val="105"/>
          <w:sz w:val="8"/>
        </w:rPr>
        <w:t> </w:t>
      </w:r>
      <w:r>
        <w:rPr>
          <w:rFonts w:ascii="Arial" w:hAnsi="Arial"/>
          <w:b/>
          <w:w w:val="105"/>
          <w:sz w:val="8"/>
        </w:rPr>
        <w:t>jeg gikk</w:t>
      </w:r>
      <w:r>
        <w:rPr>
          <w:rFonts w:ascii="Arial" w:hAnsi="Arial"/>
          <w:b/>
          <w:spacing w:val="-1"/>
          <w:w w:val="105"/>
          <w:sz w:val="8"/>
        </w:rPr>
        <w:t> </w:t>
      </w:r>
      <w:r>
        <w:rPr>
          <w:rFonts w:ascii="Arial" w:hAnsi="Arial"/>
          <w:b/>
          <w:w w:val="105"/>
          <w:sz w:val="8"/>
        </w:rPr>
        <w:t>på </w:t>
      </w:r>
      <w:r>
        <w:rPr>
          <w:rFonts w:ascii="Arial" w:hAnsi="Arial"/>
          <w:b/>
          <w:spacing w:val="-2"/>
          <w:w w:val="105"/>
          <w:sz w:val="8"/>
        </w:rPr>
        <w:t>sk</w:t>
      </w:r>
      <w:r>
        <w:rPr>
          <w:rFonts w:ascii="Arial" w:hAnsi="Arial"/>
          <w:b/>
          <w:spacing w:val="-1"/>
          <w:w w:val="105"/>
          <w:sz w:val="8"/>
        </w:rPr>
        <w:t>olen</w:t>
      </w:r>
      <w:r>
        <w:rPr>
          <w:rFonts w:ascii="Arial" w:hAns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0"/>
        <w:ind w:left="559" w:right="213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2"/>
          <w:w w:val="110"/>
          <w:sz w:val="8"/>
        </w:rPr>
        <w:t>J</w:t>
      </w:r>
      <w:r>
        <w:rPr>
          <w:rFonts w:ascii="Arial"/>
          <w:b/>
          <w:spacing w:val="-1"/>
          <w:w w:val="110"/>
          <w:sz w:val="8"/>
        </w:rPr>
        <w:t>eg</w:t>
      </w:r>
      <w:r>
        <w:rPr>
          <w:rFonts w:ascii="Arial"/>
          <w:b/>
          <w:spacing w:val="-11"/>
          <w:w w:val="110"/>
          <w:sz w:val="8"/>
        </w:rPr>
        <w:t> </w:t>
      </w:r>
      <w:r>
        <w:rPr>
          <w:rFonts w:ascii="Arial"/>
          <w:b/>
          <w:spacing w:val="-2"/>
          <w:w w:val="110"/>
          <w:sz w:val="8"/>
        </w:rPr>
        <w:t>vask</w:t>
      </w:r>
      <w:r>
        <w:rPr>
          <w:rFonts w:ascii="Arial"/>
          <w:b/>
          <w:spacing w:val="-1"/>
          <w:w w:val="110"/>
          <w:sz w:val="8"/>
        </w:rPr>
        <w:t>et</w:t>
      </w:r>
      <w:r>
        <w:rPr>
          <w:rFonts w:ascii="Arial"/>
          <w:b/>
          <w:spacing w:val="-8"/>
          <w:w w:val="110"/>
          <w:sz w:val="8"/>
        </w:rPr>
        <w:t> </w:t>
      </w:r>
      <w:r>
        <w:rPr>
          <w:rFonts w:ascii="Arial"/>
          <w:b/>
          <w:w w:val="110"/>
          <w:sz w:val="8"/>
        </w:rPr>
        <w:t>hendene</w:t>
      </w:r>
      <w:r>
        <w:rPr>
          <w:rFonts w:ascii="Arial"/>
          <w:b/>
          <w:spacing w:val="-8"/>
          <w:w w:val="110"/>
          <w:sz w:val="8"/>
        </w:rPr>
        <w:t> </w:t>
      </w:r>
      <w:r>
        <w:rPr>
          <w:rFonts w:ascii="Arial"/>
          <w:b/>
          <w:spacing w:val="-1"/>
          <w:w w:val="110"/>
          <w:sz w:val="8"/>
        </w:rPr>
        <w:t>etter</w:t>
      </w:r>
      <w:r>
        <w:rPr>
          <w:rFonts w:ascii="Arial"/>
          <w:b/>
          <w:spacing w:val="-10"/>
          <w:w w:val="110"/>
          <w:sz w:val="8"/>
        </w:rPr>
        <w:t> </w:t>
      </w:r>
      <w:r>
        <w:rPr>
          <w:rFonts w:ascii="Arial"/>
          <w:b/>
          <w:spacing w:val="-1"/>
          <w:w w:val="110"/>
          <w:sz w:val="8"/>
        </w:rPr>
        <w:t>friminuttet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0"/>
        <w:ind w:left="559" w:right="213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b/>
          <w:spacing w:val="-2"/>
          <w:w w:val="105"/>
          <w:sz w:val="8"/>
        </w:rPr>
        <w:t>J</w:t>
      </w:r>
      <w:r>
        <w:rPr>
          <w:rFonts w:ascii="Arial" w:hAnsi="Arial"/>
          <w:b/>
          <w:spacing w:val="-1"/>
          <w:w w:val="105"/>
          <w:sz w:val="8"/>
        </w:rPr>
        <w:t>eg</w:t>
      </w:r>
      <w:r>
        <w:rPr>
          <w:rFonts w:ascii="Arial" w:hAnsi="Arial"/>
          <w:b/>
          <w:spacing w:val="-4"/>
          <w:w w:val="105"/>
          <w:sz w:val="8"/>
        </w:rPr>
        <w:t> </w:t>
      </w:r>
      <w:r>
        <w:rPr>
          <w:rFonts w:ascii="Arial" w:hAnsi="Arial"/>
          <w:b/>
          <w:spacing w:val="-1"/>
          <w:w w:val="105"/>
          <w:sz w:val="8"/>
        </w:rPr>
        <w:t>v</w:t>
      </w:r>
      <w:r>
        <w:rPr>
          <w:rFonts w:ascii="Arial" w:hAnsi="Arial"/>
          <w:b/>
          <w:spacing w:val="-2"/>
          <w:w w:val="105"/>
          <w:sz w:val="8"/>
        </w:rPr>
        <w:t>ask</w:t>
      </w:r>
      <w:r>
        <w:rPr>
          <w:rFonts w:ascii="Arial" w:hAnsi="Arial"/>
          <w:b/>
          <w:spacing w:val="-1"/>
          <w:w w:val="105"/>
          <w:sz w:val="8"/>
        </w:rPr>
        <w:t>et</w:t>
      </w:r>
      <w:r>
        <w:rPr>
          <w:rFonts w:ascii="Arial" w:hAnsi="Arial"/>
          <w:b/>
          <w:spacing w:val="1"/>
          <w:w w:val="105"/>
          <w:sz w:val="8"/>
        </w:rPr>
        <w:t> </w:t>
      </w:r>
      <w:r>
        <w:rPr>
          <w:rFonts w:ascii="Arial" w:hAnsi="Arial"/>
          <w:b/>
          <w:w w:val="105"/>
          <w:sz w:val="8"/>
        </w:rPr>
        <w:t>hendene </w:t>
      </w:r>
      <w:r>
        <w:rPr>
          <w:rFonts w:ascii="Arial" w:hAnsi="Arial"/>
          <w:b/>
          <w:spacing w:val="-1"/>
          <w:w w:val="105"/>
          <w:sz w:val="8"/>
        </w:rPr>
        <w:t>før</w:t>
      </w:r>
      <w:r>
        <w:rPr>
          <w:rFonts w:ascii="Arial" w:hAnsi="Arial"/>
          <w:b/>
          <w:spacing w:val="-2"/>
          <w:w w:val="105"/>
          <w:sz w:val="8"/>
        </w:rPr>
        <w:t> </w:t>
      </w:r>
      <w:r>
        <w:rPr>
          <w:rFonts w:ascii="Arial" w:hAnsi="Arial"/>
          <w:b/>
          <w:w w:val="105"/>
          <w:sz w:val="8"/>
        </w:rPr>
        <w:t>lunsj</w:t>
      </w:r>
      <w:r>
        <w:rPr>
          <w:rFonts w:ascii="Arial" w:hAnsi="Arial"/>
          <w:sz w:val="8"/>
        </w:rPr>
      </w:r>
    </w:p>
    <w:p>
      <w:pPr>
        <w:spacing w:after="0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420" w:bottom="0" w:left="740" w:right="0"/>
          <w:cols w:num="3" w:equalWidth="0">
            <w:col w:w="2967" w:space="2601"/>
            <w:col w:w="1162" w:space="42"/>
            <w:col w:w="4398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420" w:bottom="0" w:left="740" w:right="0"/>
        </w:sectPr>
      </w:pPr>
    </w:p>
    <w:p>
      <w:pPr>
        <w:pStyle w:val="Heading9"/>
        <w:spacing w:line="240" w:lineRule="auto"/>
        <w:ind w:left="657" w:right="0"/>
        <w:jc w:val="left"/>
        <w:rPr>
          <w:b w:val="0"/>
          <w:bCs w:val="0"/>
        </w:rPr>
      </w:pPr>
      <w:r>
        <w:rPr>
          <w:spacing w:val="-3"/>
          <w:w w:val="105"/>
        </w:rPr>
        <w:t>Forber</w:t>
      </w:r>
      <w:r>
        <w:rPr>
          <w:spacing w:val="-2"/>
          <w:w w:val="105"/>
        </w:rPr>
        <w:t>edelser</w:t>
      </w:r>
      <w:r>
        <w:rPr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spacing w:line="240" w:lineRule="auto"/>
        <w:ind w:left="109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1. </w:t>
      </w:r>
      <w:r>
        <w:rPr>
          <w:rFonts w:ascii="Trebuchet MS" w:hAnsi="Trebuchet MS"/>
          <w:spacing w:val="37"/>
        </w:rPr>
        <w:t> </w:t>
      </w:r>
      <w:r>
        <w:rPr>
          <w:rFonts w:ascii="Trebuchet MS" w:hAnsi="Trebuchet MS"/>
          <w:spacing w:val="-2"/>
        </w:rPr>
        <w:t>Fyll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1"/>
        </w:rPr>
        <w:t>såpevann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5"/>
        </w:numPr>
        <w:tabs>
          <w:tab w:pos="450" w:val="left" w:leader="none"/>
        </w:tabs>
        <w:spacing w:line="275" w:lineRule="auto" w:before="98" w:after="0"/>
        <w:ind w:left="449" w:right="0" w:hanging="3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Blås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opp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spacing w:val="-2"/>
          <w:w w:val="105"/>
        </w:rPr>
        <w:t>vin</w:t>
      </w:r>
      <w:r>
        <w:rPr>
          <w:rFonts w:ascii="Trebuchet MS" w:hAnsi="Trebuchet MS"/>
          <w:spacing w:val="-1"/>
          <w:w w:val="105"/>
        </w:rPr>
        <w:t>ylhansk</w:t>
      </w:r>
      <w:r>
        <w:rPr>
          <w:rFonts w:ascii="Trebuchet MS" w:hAnsi="Trebuchet MS"/>
          <w:spacing w:val="-2"/>
          <w:w w:val="105"/>
        </w:rPr>
        <w:t>er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luft,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22"/>
          <w:w w:val="115"/>
        </w:rPr>
        <w:t> </w:t>
      </w:r>
      <w:r>
        <w:rPr>
          <w:rFonts w:ascii="Trebuchet MS" w:hAnsi="Trebuchet MS"/>
          <w:spacing w:val="-2"/>
          <w:w w:val="105"/>
        </w:rPr>
        <w:t>knyt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nederst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lage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håndballonger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5"/>
        </w:numPr>
        <w:tabs>
          <w:tab w:pos="450" w:val="left" w:leader="none"/>
        </w:tabs>
        <w:spacing w:line="275" w:lineRule="auto" w:before="57" w:after="0"/>
        <w:ind w:left="449" w:right="945" w:hanging="3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0"/>
          <w:w w:val="105"/>
        </w:rPr>
        <w:t>T</w:t>
      </w:r>
      <w:r>
        <w:rPr>
          <w:rFonts w:ascii="Trebuchet MS" w:hAnsi="Trebuchet MS"/>
          <w:w w:val="105"/>
        </w:rPr>
        <w:t>egn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sirkler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prik</w:t>
      </w:r>
      <w:r>
        <w:rPr>
          <w:rFonts w:ascii="Trebuchet MS" w:hAnsi="Trebuchet MS"/>
          <w:spacing w:val="-8"/>
          <w:w w:val="105"/>
        </w:rPr>
        <w:t>k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w w:val="106"/>
        </w:rPr>
        <w:t> </w:t>
      </w:r>
      <w:r>
        <w:rPr>
          <w:rFonts w:ascii="Trebuchet MS" w:hAnsi="Trebuchet MS"/>
          <w:w w:val="105"/>
        </w:rPr>
        <w:t>ballonghendene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tusj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22"/>
          <w:w w:val="98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"/>
          <w:w w:val="105"/>
        </w:rPr>
        <w:t>tterligne</w:t>
      </w:r>
      <w:r>
        <w:rPr>
          <w:rFonts w:ascii="Trebuchet MS" w:hAnsi="Trebuchet MS"/>
          <w:spacing w:val="-47"/>
          <w:w w:val="105"/>
        </w:rPr>
        <w:t> </w:t>
      </w:r>
      <w:r>
        <w:rPr>
          <w:rFonts w:ascii="Trebuchet MS" w:hAnsi="Trebuchet MS"/>
          <w:spacing w:val="-2"/>
          <w:w w:val="105"/>
        </w:rPr>
        <w:t>bakterier</w:t>
      </w:r>
      <w:r>
        <w:rPr>
          <w:rFonts w:ascii="Trebuchet MS" w:hAnsi="Trebuchet MS"/>
          <w:spacing w:val="-50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51"/>
          <w:w w:val="105"/>
        </w:rPr>
        <w:t> </w:t>
      </w:r>
      <w:r>
        <w:rPr>
          <w:rFonts w:ascii="Trebuchet MS" w:hAnsi="Trebuchet MS"/>
          <w:w w:val="105"/>
        </w:rPr>
        <w:t>virus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0"/>
          <w:szCs w:val="10"/>
        </w:rPr>
      </w:pPr>
      <w:r>
        <w:rPr/>
        <w:br w:type="column"/>
      </w:r>
      <w:r>
        <w:rPr>
          <w:rFonts w:ascii="Trebuchet MS"/>
          <w:b/>
          <w:sz w:val="10"/>
        </w:rPr>
      </w:r>
    </w:p>
    <w:p>
      <w:pPr>
        <w:spacing w:before="87"/>
        <w:ind w:left="3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w w:val="105"/>
          <w:sz w:val="10"/>
        </w:rPr>
        <w:t>Lim</w:t>
      </w:r>
      <w:r>
        <w:rPr>
          <w:rFonts w:ascii="Arial"/>
          <w:b/>
          <w:spacing w:val="-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inn</w:t>
      </w:r>
      <w:r>
        <w:rPr>
          <w:rFonts w:ascii="Arial"/>
          <w:b/>
          <w:spacing w:val="-5"/>
          <w:w w:val="105"/>
          <w:sz w:val="10"/>
        </w:rPr>
        <w:t> </w:t>
      </w:r>
      <w:r>
        <w:rPr>
          <w:rFonts w:ascii="Arial"/>
          <w:b/>
          <w:spacing w:val="-1"/>
          <w:w w:val="105"/>
          <w:sz w:val="10"/>
        </w:rPr>
        <w:t>et</w:t>
      </w:r>
      <w:r>
        <w:rPr>
          <w:rFonts w:ascii="Arial"/>
          <w:b/>
          <w:spacing w:val="-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bilde</w:t>
      </w:r>
      <w:r>
        <w:rPr>
          <w:rFonts w:ascii="Arial"/>
          <w:b/>
          <w:spacing w:val="-5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eller</w:t>
      </w:r>
      <w:r>
        <w:rPr>
          <w:rFonts w:ascii="Arial"/>
          <w:b/>
          <w:spacing w:val="-8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en</w:t>
      </w:r>
      <w:r>
        <w:rPr>
          <w:rFonts w:ascii="Arial"/>
          <w:b/>
          <w:spacing w:val="-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stjerne</w:t>
      </w:r>
      <w:r>
        <w:rPr>
          <w:rFonts w:ascii="Arial"/>
          <w:b/>
          <w:spacing w:val="-5"/>
          <w:w w:val="105"/>
          <w:sz w:val="10"/>
        </w:rPr>
        <w:t> </w:t>
      </w:r>
      <w:r>
        <w:rPr>
          <w:rFonts w:ascii="Arial"/>
          <w:b/>
          <w:spacing w:val="-2"/>
          <w:w w:val="105"/>
          <w:sz w:val="10"/>
        </w:rPr>
        <w:t>hv</w:t>
      </w:r>
      <w:r>
        <w:rPr>
          <w:rFonts w:ascii="Arial"/>
          <w:b/>
          <w:spacing w:val="-1"/>
          <w:w w:val="105"/>
          <w:sz w:val="10"/>
        </w:rPr>
        <w:t>er</w:t>
      </w:r>
      <w:r>
        <w:rPr>
          <w:rFonts w:ascii="Arial"/>
          <w:b/>
          <w:spacing w:val="-8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gang</w:t>
      </w:r>
      <w:r>
        <w:rPr>
          <w:rFonts w:ascii="Arial"/>
          <w:b/>
          <w:spacing w:val="-5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du</w:t>
      </w:r>
      <w:r>
        <w:rPr>
          <w:rFonts w:ascii="Arial"/>
          <w:b/>
          <w:spacing w:val="-8"/>
          <w:w w:val="105"/>
          <w:sz w:val="10"/>
        </w:rPr>
        <w:t> </w:t>
      </w:r>
      <w:r>
        <w:rPr>
          <w:rFonts w:ascii="Arial"/>
          <w:b/>
          <w:spacing w:val="-2"/>
          <w:w w:val="105"/>
          <w:sz w:val="10"/>
        </w:rPr>
        <w:t>vask</w:t>
      </w:r>
      <w:r>
        <w:rPr>
          <w:rFonts w:ascii="Arial"/>
          <w:b/>
          <w:spacing w:val="-1"/>
          <w:w w:val="105"/>
          <w:sz w:val="10"/>
        </w:rPr>
        <w:t>er</w:t>
      </w:r>
      <w:r>
        <w:rPr>
          <w:rFonts w:ascii="Arial"/>
          <w:b/>
          <w:spacing w:val="-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hendene!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BodyText"/>
        <w:spacing w:line="275" w:lineRule="auto" w:before="59"/>
        <w:ind w:left="109" w:right="2336"/>
        <w:jc w:val="left"/>
        <w:rPr>
          <w:b w:val="0"/>
          <w:bCs w:val="0"/>
        </w:rPr>
      </w:pPr>
      <w:r>
        <w:rPr>
          <w:w w:val="105"/>
        </w:rPr>
        <w:t>EA2</w:t>
      </w:r>
      <w:r>
        <w:rPr>
          <w:spacing w:val="-23"/>
          <w:w w:val="105"/>
        </w:rPr>
        <w:t> </w:t>
      </w:r>
      <w:r>
        <w:rPr>
          <w:w w:val="105"/>
        </w:rPr>
        <w:t>e-Bugs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frisk</w:t>
      </w:r>
      <w:r>
        <w:rPr>
          <w:spacing w:val="-2"/>
          <w:w w:val="105"/>
        </w:rPr>
        <w:t>e</w:t>
      </w:r>
      <w:r>
        <w:rPr>
          <w:spacing w:val="-22"/>
          <w:w w:val="105"/>
        </w:rPr>
        <w:t> </w:t>
      </w:r>
      <w:r>
        <w:rPr>
          <w:w w:val="105"/>
        </w:rPr>
        <w:t>hender</w:t>
      </w:r>
      <w:r>
        <w:rPr>
          <w:spacing w:val="25"/>
          <w:w w:val="102"/>
        </w:rPr>
        <w:t> </w:t>
      </w:r>
      <w:r>
        <w:rPr>
          <w:spacing w:val="-2"/>
          <w:w w:val="105"/>
        </w:rPr>
        <w:t>(håndv</w:t>
      </w:r>
      <w:r>
        <w:rPr>
          <w:spacing w:val="-1"/>
          <w:w w:val="105"/>
        </w:rPr>
        <w:t>askdiagram)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740" w:right="0"/>
          <w:cols w:num="2" w:equalWidth="0">
            <w:col w:w="4737" w:space="1081"/>
            <w:col w:w="5352"/>
          </w:cols>
        </w:sect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0"/>
          <w:szCs w:val="10"/>
        </w:rPr>
      </w:pPr>
      <w:r>
        <w:rPr/>
        <w:pict>
          <v:group style="position:absolute;margin-left:-.05pt;margin-top:-.049685pt;width:595.35pt;height:841.95pt;mso-position-horizontal-relative:page;mso-position-vertical-relative:page;z-index:-305416" coordorigin="-1,-1" coordsize="11907,16839">
            <v:group style="position:absolute;left:0;top:0;width:2;height:6010" coordorigin="0,0" coordsize="2,6010">
              <v:shape style="position:absolute;left:0;top:0;width:2;height:6010" coordorigin="0,0" coordsize="0,6010" path="m0,0l0,6009e" filled="false" stroked="true" strokeweight=".1pt" strokecolor="#f9c031">
                <v:path arrowok="t"/>
              </v:shape>
            </v:group>
            <v:group style="position:absolute;left:6092;top:0;width:5814;height:2731" coordorigin="6092,0" coordsize="5814,2731">
              <v:shape style="position:absolute;left:6092;top:0;width:5814;height:2731" coordorigin="6092,0" coordsize="5814,2731" path="m6092,2731l11906,2731,11906,0,6092,0,6092,2731xe" filled="true" fillcolor="#fff3dc" stroked="false">
                <v:path arrowok="t"/>
                <v:fill type="solid"/>
              </v:shape>
            </v:group>
            <v:group style="position:absolute;left:0;top:0;width:6092;height:12813" coordorigin="0,0" coordsize="6092,12813">
              <v:shape style="position:absolute;left:0;top:0;width:6092;height:12813" coordorigin="0,0" coordsize="6092,12813" path="m0,12813l6092,12813,6092,0,0,0,0,12813xe" filled="true" fillcolor="#fbcd64" stroked="false">
                <v:path arrowok="t"/>
                <v:fill type="solid"/>
              </v:shape>
            </v:group>
            <v:group style="position:absolute;left:0;top:12813;width:6092;height:4026" coordorigin="0,12813" coordsize="6092,4026">
              <v:shape style="position:absolute;left:0;top:12813;width:6092;height:4026" coordorigin="0,12813" coordsize="6092,4026" path="m0,16838l6092,16838,6092,12813,0,12813,0,16838xe" filled="true" fillcolor="#fde0a3" stroked="false">
                <v:path arrowok="t"/>
                <v:fill type="solid"/>
              </v:shape>
            </v:group>
            <v:group style="position:absolute;left:849;top:671;width:266;height:349" coordorigin="849,671" coordsize="266,349">
              <v:shape style="position:absolute;left:849;top:671;width:266;height:349" coordorigin="849,671" coordsize="266,349" path="m877,814l850,831,849,837,936,975,997,1018,1016,1020,1034,1018,1097,976,1019,976,1002,975,986,969,974,958,884,815,877,814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1003,715l946,715,959,723,1064,889,1072,907,1073,923,1073,926,1069,944,1059,960,1038,971,1019,976,1097,976,1098,976,1107,959,1112,941,1114,923,1113,904,1108,885,1099,868,1003,715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32,671l870,712,863,748,866,767,963,926,1012,948,1030,941,1044,927,1051,909,1051,909,1005,909,1000,908,908,763,903,745,909,727,929,716,946,715,1003,715,996,705,983,690,968,679,950,673,932,671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65,756l938,773,936,779,1012,899,1011,904,1005,909,1051,909,1051,891,1044,873,971,757,965,756xe" filled="true" fillcolor="#000000" stroked="false">
                <v:path arrowok="t"/>
                <v:fill type="solid"/>
              </v:shape>
            </v:group>
            <v:group style="position:absolute;left:6657;top:672;width:403;height:362" coordorigin="6657,672" coordsize="403,362">
              <v:shape style="position:absolute;left:6657;top:672;width:403;height:362" coordorigin="6657,672" coordsize="403,362" path="m6695,781l6670,789,6658,805,6657,825,6701,1020,6717,1032,6737,1034,6748,1031,6695,781xe" filled="true" fillcolor="#000000" stroked="false">
                <v:path arrowok="t"/>
                <v:fill type="solid"/>
              </v:shape>
              <v:shape style="position:absolute;left:6657;top:672;width:403;height:362" coordorigin="6657,672" coordsize="403,362" path="m6888,672l6760,696,6742,706,6733,723,6740,771,6718,776,6771,1026,6998,978,6990,938,6852,938,6846,934,6839,902,6797,902,6791,898,6784,863,6788,857,6828,848,6819,808,6823,801,6859,794,6959,794,6952,762,6786,762,6781,739,6872,720,6920,720,6915,699,6905,681,6888,672xe" filled="true" fillcolor="#000000" stroked="false">
                <v:path arrowok="t"/>
                <v:fill type="solid"/>
              </v:shape>
              <v:shape style="position:absolute;left:6657;top:672;width:403;height:362" coordorigin="6657,672" coordsize="403,362" path="m6979,721l6968,723,7021,973,7046,965,7058,950,7059,930,7021,748,7015,734,6999,722,6979,721xe" filled="true" fillcolor="#000000" stroked="false">
                <v:path arrowok="t"/>
                <v:fill type="solid"/>
              </v:shape>
              <v:shape style="position:absolute;left:6657;top:672;width:403;height:362" coordorigin="6657,672" coordsize="403,362" path="m6967,830l6914,830,6920,834,6928,869,6924,875,6883,884,6892,924,6888,930,6852,938,6990,938,6967,830xe" filled="true" fillcolor="#000000" stroked="false">
                <v:path arrowok="t"/>
                <v:fill type="solid"/>
              </v:shape>
              <v:shape style="position:absolute;left:6657;top:672;width:403;height:362" coordorigin="6657,672" coordsize="403,362" path="m6838,893l6797,902,6839,902,6838,893xe" filled="true" fillcolor="#000000" stroked="false">
                <v:path arrowok="t"/>
                <v:fill type="solid"/>
              </v:shape>
              <v:shape style="position:absolute;left:6657;top:672;width:403;height:362" coordorigin="6657,672" coordsize="403,362" path="m6959,794l6859,794,6865,798,6873,838,6914,830,6967,830,6959,794xe" filled="true" fillcolor="#000000" stroked="false">
                <v:path arrowok="t"/>
                <v:fill type="solid"/>
              </v:shape>
              <v:shape style="position:absolute;left:6657;top:672;width:403;height:362" coordorigin="6657,672" coordsize="403,362" path="m6920,720l6872,720,6877,742,6786,762,6952,762,6946,733,6922,733,6920,720xe" filled="true" fillcolor="#000000" stroked="false">
                <v:path arrowok="t"/>
                <v:fill type="solid"/>
              </v:shape>
              <v:shape style="position:absolute;left:6657;top:672;width:403;height:362" coordorigin="6657,672" coordsize="403,362" path="m6945,728l6922,733,6946,733,6945,728xe" filled="true" fillcolor="#000000" stroked="false">
                <v:path arrowok="t"/>
                <v:fill type="solid"/>
              </v:shape>
            </v:group>
            <v:group style="position:absolute;left:859;top:13251;width:436;height:368" coordorigin="859,13251" coordsize="436,368">
              <v:shape style="position:absolute;left:859;top:13251;width:436;height:368" coordorigin="859,13251" coordsize="436,368" path="m879,13331l874,13333,859,13355,860,13361,907,13391,912,13394,918,13393,920,13389,947,13347,904,13347,884,13334,879,13331xe" filled="true" fillcolor="#000000" stroked="false">
                <v:path arrowok="t"/>
                <v:fill type="solid"/>
              </v:shape>
              <v:shape style="position:absolute;left:859;top:13251;width:436;height:368" coordorigin="859,13251" coordsize="436,368" path="m950,13285l944,13286,904,13347,947,13347,975,13305,973,13300,969,13297,954,13287,950,13285xe" filled="true" fillcolor="#000000" stroked="false">
                <v:path arrowok="t"/>
                <v:fill type="solid"/>
              </v:shape>
              <v:shape style="position:absolute;left:859;top:13251;width:436;height:368" coordorigin="859,13251" coordsize="436,368" path="m905,13450l899,13451,884,13474,886,13479,933,13510,937,13513,943,13511,946,13507,973,13466,929,13466,909,13453,905,13450xe" filled="true" fillcolor="#000000" stroked="false">
                <v:path arrowok="t"/>
                <v:fill type="solid"/>
              </v:shape>
              <v:shape style="position:absolute;left:859;top:13251;width:436;height:368" coordorigin="859,13251" coordsize="436,368" path="m975,13403l969,13404,966,13408,929,13466,973,13466,1000,13424,999,13418,994,13415,975,13403xe" filled="true" fillcolor="#000000" stroked="false">
                <v:path arrowok="t"/>
                <v:fill type="solid"/>
              </v:shape>
              <v:shape style="position:absolute;left:859;top:13251;width:436;height:368" coordorigin="859,13251" coordsize="436,368" path="m950,13546l932,13556,922,13572,929,13599,942,13613,958,13618,980,13609,992,13595,994,13576,985,13557,968,13547,950,13546xe" filled="true" fillcolor="#000000" stroked="false">
                <v:path arrowok="t"/>
                <v:fill type="solid"/>
              </v:shape>
              <v:shape style="position:absolute;left:859;top:13251;width:436;height:368" coordorigin="859,13251" coordsize="436,368" path="m1280,13488l1053,13537,1049,13543,1057,13580,1063,13584,1290,13536,1295,13530,1287,13493,1280,13488xe" filled="true" fillcolor="#000000" stroked="false">
                <v:path arrowok="t"/>
                <v:fill type="solid"/>
              </v:shape>
              <v:shape style="position:absolute;left:859;top:13251;width:436;height:368" coordorigin="859,13251" coordsize="436,368" path="m1230,13251l1003,13299,999,13305,1006,13342,1013,13347,1240,13298,1244,13292,1236,13255,1230,13251xe" filled="true" fillcolor="#000000" stroked="false">
                <v:path arrowok="t"/>
                <v:fill type="solid"/>
              </v:shape>
              <v:shape style="position:absolute;left:859;top:13251;width:436;height:368" coordorigin="859,13251" coordsize="436,368" path="m1255,13370l1028,13418,1024,13424,1032,13461,1038,13465,1265,13417,1269,13411,1261,13374,1255,13370xe" filled="true" fillcolor="#000000" stroked="false">
                <v:path arrowok="t"/>
                <v:fill type="solid"/>
              </v:shape>
            </v:group>
            <v:group style="position:absolute;left:6578;top:3260;width:356;height:404" coordorigin="6578,3260" coordsize="356,404">
              <v:shape style="position:absolute;left:6578;top:3260;width:356;height:404" coordorigin="6578,3260" coordsize="356,404" path="m6740,3267l6584,3300,6578,3309,6652,3658,6661,3664,6927,3607,6933,3598,6887,3379,6772,3379,6763,3373,6740,3267xe" filled="true" fillcolor="#e5aa00" stroked="false">
                <v:path arrowok="t"/>
                <v:fill type="solid"/>
              </v:shape>
              <v:shape style="position:absolute;left:6578;top:3260;width:356;height:404" coordorigin="6578,3260" coordsize="356,404" path="m6882,3356l6772,3379,6887,3379,6882,3356xe" filled="true" fillcolor="#e5aa00" stroked="false">
                <v:path arrowok="t"/>
                <v:fill type="solid"/>
              </v:shape>
              <v:shape style="position:absolute;left:6578;top:3260;width:356;height:404" coordorigin="6578,3260" coordsize="356,404" path="m6773,3260l6764,3262,6783,3353,6877,3333,6875,3324,6872,3320,6778,3261,6773,3260xe" filled="true" fillcolor="#e5aa00" stroked="false">
                <v:path arrowok="t"/>
                <v:fill type="solid"/>
              </v:shape>
            </v:group>
            <v:group style="position:absolute;left:6941;top:7712;width:768;height:1038" coordorigin="6941,7712" coordsize="768,1038">
              <v:shape style="position:absolute;left:6941;top:7712;width:768;height:1038" coordorigin="6941,7712" coordsize="768,1038" path="m7640,7712l6990,7715,6945,7759,6941,7781,6944,8700,6953,8720,6968,8736,6988,8746,7010,8750,7640,8750,7660,8747,7679,8737,7688,8729,7640,8729,7000,8728,6981,8719,6967,8702,6962,8681,6963,7772,6972,7752,6988,7738,7010,7733,7688,7733,7682,7726,7662,7716,7640,7712xe" filled="true" fillcolor="#fac214" stroked="false">
                <v:path arrowok="t"/>
                <v:fill type="solid"/>
              </v:shape>
              <v:shape style="position:absolute;left:6941;top:7712;width:768;height:1038" coordorigin="6941,7712" coordsize="768,1038" path="m7688,7733l7010,7733,7649,7734,7669,7743,7683,7759,7688,7781,7687,8690,7678,8710,7662,8724,7640,8729,7688,8729,7695,8722,7705,8703,7709,8681,7706,7761,7697,7742,7688,7733xe" filled="true" fillcolor="#fac214" stroked="false">
                <v:path arrowok="t"/>
                <v:fill type="solid"/>
              </v:shape>
            </v:group>
            <v:group style="position:absolute;left:7962;top:7712;width:768;height:1038" coordorigin="7962,7712" coordsize="768,1038">
              <v:shape style="position:absolute;left:7962;top:7712;width:768;height:1038" coordorigin="7962,7712" coordsize="768,1038" path="m8661,7712l8011,7715,7965,7759,7962,7781,7965,8700,7974,8720,7989,8736,8008,8746,8031,8750,8661,8750,8680,8747,8700,8737,8709,8729,8661,8729,8021,8728,8001,8719,7988,8702,7982,8681,7983,7772,7992,7752,8009,7738,8031,7733,8709,7733,8702,7726,8683,7716,8661,7712xe" filled="true" fillcolor="#96c224" stroked="false">
                <v:path arrowok="t"/>
                <v:fill type="solid"/>
              </v:shape>
              <v:shape style="position:absolute;left:7962;top:7712;width:768;height:1038" coordorigin="7962,7712" coordsize="768,1038" path="m8709,7733l8031,7733,8670,7734,8690,7743,8704,7759,8709,7781,8708,8690,8699,8710,8682,8724,8661,8729,8709,8729,8716,8722,8726,8703,8730,8681,8727,7761,8717,7742,8709,7733xe" filled="true" fillcolor="#96c224" stroked="false">
                <v:path arrowok="t"/>
                <v:fill type="solid"/>
              </v:shape>
              <v:shape style="position:absolute;left:8997;top:7712;width:768;height:2141" type="#_x0000_t75" stroked="false">
                <v:imagedata r:id="rId45" o:title=""/>
              </v:shape>
            </v:group>
            <v:group style="position:absolute;left:6941;top:8815;width:768;height:1038" coordorigin="6941,8815" coordsize="768,1038">
              <v:shape style="position:absolute;left:6941;top:8815;width:768;height:1038" coordorigin="6941,8815" coordsize="768,1038" path="m7640,8815l6990,8818,6945,8862,6941,8884,6944,9804,6953,9823,6968,9839,6988,9849,7010,9853,7640,9853,7660,9850,7679,9840,7688,9832,7640,9832,7000,9831,6981,9822,6967,9806,6962,9784,6963,8875,6972,8855,6988,8841,7010,8836,7688,8836,7682,8829,7662,8819,7640,8815xe" filled="true" fillcolor="#52b9ca" stroked="false">
                <v:path arrowok="t"/>
                <v:fill type="solid"/>
              </v:shape>
              <v:shape style="position:absolute;left:6941;top:8815;width:768;height:1038" coordorigin="6941,8815" coordsize="768,1038" path="m7688,8836l7010,8836,7649,8837,7669,8846,7683,8863,7688,8884,7687,9793,7678,9813,7662,9827,7640,9832,7688,9832,7695,9825,7705,9806,7709,9784,7706,8865,7697,8845,7688,8836xe" filled="true" fillcolor="#52b9ca" stroked="false">
                <v:path arrowok="t"/>
                <v:fill type="solid"/>
              </v:shape>
            </v:group>
            <v:group style="position:absolute;left:7962;top:8815;width:768;height:1038" coordorigin="7962,8815" coordsize="768,1038">
              <v:shape style="position:absolute;left:7962;top:8815;width:768;height:1038" coordorigin="7962,8815" coordsize="768,1038" path="m8661,8815l8011,8818,7965,8862,7962,8884,7965,9804,7974,9823,7989,9839,8008,9849,8031,9853,8661,9853,8680,9850,8700,9840,8709,9832,8661,9832,8021,9831,8001,9822,7988,9806,7982,9784,7983,8875,7992,8855,8009,8841,8031,8836,8709,8836,8702,8829,8683,8819,8661,8815xe" filled="true" fillcolor="#2b5a9e" stroked="false">
                <v:path arrowok="t"/>
                <v:fill type="solid"/>
              </v:shape>
              <v:shape style="position:absolute;left:7962;top:8815;width:768;height:1038" coordorigin="7962,8815" coordsize="768,1038" path="m8709,8836l8031,8836,8670,8837,8690,8846,8704,8863,8709,8884,8708,9793,8699,9813,8682,9827,8661,9832,8709,9832,8716,9825,8726,9806,8730,9784,8727,8865,8717,8845,8709,8836xe" filled="true" fillcolor="#2b5a9e" stroked="false">
                <v:path arrowok="t"/>
                <v:fill type="solid"/>
              </v:shape>
            </v:group>
            <v:group style="position:absolute;left:7093;top:8955;width:437;height:464" coordorigin="7093,8955" coordsize="437,464">
              <v:shape style="position:absolute;left:7093;top:8955;width:437;height:464" coordorigin="7093,8955" coordsize="437,464" path="m7139,9044l7129,9049,7125,9059,7125,9061,7127,9073,7136,9089,7147,9105,7156,9122,7161,9141,7164,9164,7162,9189,7163,9205,7166,9221,7172,9242,7160,9258,7114,9309,7093,9330,7206,9418,7249,9371,7316,9303,7332,9296,7345,9288,7357,9277,7371,9261,7390,9238,7400,9235,7420,9230,7445,9224,7471,9219,7491,9214,7509,9206,7521,9195,7521,9178,7517,9177,7450,9177,7439,9176,7421,9168,7453,9147,7472,9134,7491,9122,7501,9114,7393,9114,7404,9106,7219,9106,7210,9096,7196,9082,7176,9065,7151,9045,7139,9044xe" filled="true" fillcolor="#ca9079" stroked="false">
                <v:path arrowok="t"/>
                <v:fill type="solid"/>
              </v:shape>
              <v:shape style="position:absolute;left:7093;top:8955;width:437;height:464" coordorigin="7093,8955" coordsize="437,464" path="m7505,9171l7484,9171,7464,9175,7450,9177,7517,9177,7505,9171xe" filled="true" fillcolor="#ca9079" stroked="false">
                <v:path arrowok="t"/>
                <v:fill type="solid"/>
              </v:shape>
              <v:shape style="position:absolute;left:7093;top:8955;width:437;height:464" coordorigin="7093,8955" coordsize="437,464" path="m7513,9061l7449,9088,7407,9114,7393,9114,7501,9114,7508,9109,7527,9092,7530,9079,7525,9069,7513,9061xe" filled="true" fillcolor="#ca9079" stroked="false">
                <v:path arrowok="t"/>
                <v:fill type="solid"/>
              </v:shape>
              <v:shape style="position:absolute;left:7093;top:8955;width:437;height:464" coordorigin="7093,8955" coordsize="437,464" path="m7388,8955l7377,8957,7365,8965,7353,8979,7339,8997,7324,9015,7280,9065,7219,9106,7404,9106,7407,9103,7424,9088,7441,9073,7349,9073,7359,9059,7373,9040,7390,9016,7401,8997,7405,8982,7402,8968,7388,8955xe" filled="true" fillcolor="#ca9079" stroked="false">
                <v:path arrowok="t"/>
                <v:fill type="solid"/>
              </v:shape>
              <v:shape style="position:absolute;left:7093;top:8955;width:437;height:464" coordorigin="7093,8955" coordsize="437,464" path="m7472,8993l7452,8998,7438,9009,7384,9051,7371,9059,7349,9073,7441,9073,7492,9022,7493,9013,7486,9002,7472,8993xe" filled="true" fillcolor="#ca9079" stroked="false">
                <v:path arrowok="t"/>
                <v:fill type="solid"/>
              </v:shape>
            </v:group>
            <v:group style="position:absolute;left:7241;top:9140;width:36;height:114" coordorigin="7241,9140" coordsize="36,114">
              <v:shape style="position:absolute;left:7241;top:9140;width:36;height:114" coordorigin="7241,9140" coordsize="36,114" path="m7241,9140l7251,9155,7258,9168,7261,9181,7261,9199,7258,9222,7253,9254,7264,9227,7272,9203,7276,9186,7275,9174,7269,9163,7258,9153,7241,9140xe" filled="true" fillcolor="#d8946d" stroked="false">
                <v:path arrowok="t"/>
                <v:fill type="solid"/>
              </v:shape>
            </v:group>
            <v:group style="position:absolute;left:7267;top:8907;width:47;height:47" coordorigin="7267,8907" coordsize="47,47">
              <v:shape style="position:absolute;left:7267;top:8907;width:47;height:47" coordorigin="7267,8907" coordsize="47,47" path="m7303,8907l7277,8907,7267,8917,7267,8943,7277,8953,7303,8953,7313,8943,7313,8917,7303,8907xe" filled="true" fillcolor="#b8e0eb" stroked="false">
                <v:path arrowok="t"/>
                <v:fill type="solid"/>
              </v:shape>
            </v:group>
            <v:group style="position:absolute;left:7335;top:8916;width:13;height:13" coordorigin="7335,8916" coordsize="13,13">
              <v:shape style="position:absolute;left:7335;top:8916;width:13;height:13" coordorigin="7335,8916" coordsize="13,13" path="m7344,8916l7337,8916,7335,8919,7335,8925,7337,8928,7344,8928,7347,8925,7347,8919,7344,8916xe" filled="true" fillcolor="#b8e0eb" stroked="false">
                <v:path arrowok="t"/>
                <v:fill type="solid"/>
              </v:shape>
            </v:group>
            <v:group style="position:absolute;left:7183;top:8987;width:46;height:46" coordorigin="7183,8987" coordsize="46,46">
              <v:shape style="position:absolute;left:7183;top:8987;width:46;height:46" coordorigin="7183,8987" coordsize="46,46" path="m7218,8987l7193,8987,7183,8997,7183,9022,7193,9032,7218,9032,7228,9022,7228,8997,7218,8987xe" filled="true" fillcolor="#b8e0eb" stroked="false">
                <v:path arrowok="t"/>
                <v:fill type="solid"/>
              </v:shape>
            </v:group>
            <v:group style="position:absolute;left:7449;top:8939;width:21;height:21" coordorigin="7449,8939" coordsize="21,21">
              <v:shape style="position:absolute;left:7449;top:8939;width:21;height:21" coordorigin="7449,8939" coordsize="21,21" path="m7465,8939l7454,8939,7449,8944,7449,8955,7454,8960,7465,8960,7470,8955,7470,8944,7465,8939xe" filled="true" fillcolor="#b8e0eb" stroked="false">
                <v:path arrowok="t"/>
                <v:fill type="solid"/>
              </v:shape>
            </v:group>
            <v:group style="position:absolute;left:7208;top:9100;width:219;height:150" coordorigin="7208,9100" coordsize="219,150">
              <v:shape style="position:absolute;left:7208;top:9100;width:219;height:150" coordorigin="7208,9100" coordsize="219,150" path="m7220,9200l7208,9220,7221,9229,7210,9233,7218,9250,7408,9247,7413,9232,7421,9205,7421,9205,7236,9205,7230,9203,7220,9200xe" filled="true" fillcolor="#b8e0eb" stroked="false">
                <v:path arrowok="t"/>
                <v:fill type="solid"/>
              </v:shape>
              <v:shape style="position:absolute;left:7208;top:9100;width:219;height:150" coordorigin="7208,9100" coordsize="219,150" path="m7315,9100l7297,9111,7303,9131,7257,9164,7237,9170,7226,9188,7237,9193,7230,9199,7236,9205,7421,9205,7426,9187,7426,9182,7423,9182,7421,9179,7411,9179,7379,9178,7384,9153,7389,9142,7351,9142,7331,9138,7328,9129,7329,9111,7319,9109,7318,9106,7315,9100xe" filled="true" fillcolor="#b8e0eb" stroked="false">
                <v:path arrowok="t"/>
                <v:fill type="solid"/>
              </v:shape>
              <v:shape style="position:absolute;left:7208;top:9100;width:219;height:150" coordorigin="7208,9100" coordsize="219,150" path="m7427,9179l7423,9182,7426,9182,7427,9179xe" filled="true" fillcolor="#b8e0eb" stroked="false">
                <v:path arrowok="t"/>
                <v:fill type="solid"/>
              </v:shape>
              <v:shape style="position:absolute;left:7208;top:9100;width:219;height:150" coordorigin="7208,9100" coordsize="219,150" path="m7417,9173l7411,9179,7421,9179,7417,9173xe" filled="true" fillcolor="#b8e0eb" stroked="false">
                <v:path arrowok="t"/>
                <v:fill type="solid"/>
              </v:shape>
              <v:shape style="position:absolute;left:7208;top:9100;width:219;height:150" coordorigin="7208,9100" coordsize="219,150" path="m7374,9111l7367,9123,7351,9142,7389,9142,7392,9135,7383,9127,7386,9119,7383,9113,7374,9111xe" filled="true" fillcolor="#b8e0eb" stroked="false">
                <v:path arrowok="t"/>
                <v:fill type="solid"/>
              </v:shape>
            </v:group>
            <v:group style="position:absolute;left:7113;top:9009;width:402;height:495" coordorigin="7113,9009" coordsize="402,495">
              <v:shape style="position:absolute;left:7113;top:9009;width:402;height:495" coordorigin="7113,9009" coordsize="402,495" path="m7126,9236l7115,9245,7113,9257,7122,9270,7140,9279,7159,9286,7176,9295,7191,9308,7206,9325,7219,9346,7229,9360,7240,9371,7258,9385,7256,9405,7247,9473,7243,9502,7387,9504,7397,9436,7414,9349,7422,9335,7427,9322,7431,9306,7435,9284,7440,9253,7445,9246,7218,9246,7204,9243,7184,9240,7158,9237,7126,9236xe" filled="true" fillcolor="#b77e5e" stroked="false">
                <v:path arrowok="t"/>
                <v:fill type="solid"/>
              </v:shape>
              <v:shape style="position:absolute;left:7113;top:9009;width:402;height:495" coordorigin="7113,9009" coordsize="402,495" path="m7270,9028l7262,9040,7258,9060,7256,9089,7254,9112,7246,9178,7218,9246,7445,9246,7453,9238,7470,9218,7487,9200,7492,9195,7415,9195,7420,9184,7426,9169,7432,9155,7368,9155,7370,9148,7308,9148,7308,9140,7308,9123,7309,9109,7309,9067,7305,9044,7293,9031,7270,9028xe" filled="true" fillcolor="#b77e5e" stroked="false">
                <v:path arrowok="t"/>
                <v:fill type="solid"/>
              </v:shape>
              <v:shape style="position:absolute;left:7113;top:9009;width:402;height:495" coordorigin="7113,9009" coordsize="402,495" path="m7504,9134l7488,9140,7472,9152,7459,9166,7449,9174,7438,9181,7415,9195,7492,9195,7499,9188,7509,9174,7515,9160,7515,9146,7504,9134xe" filled="true" fillcolor="#b77e5e" stroked="false">
                <v:path arrowok="t"/>
                <v:fill type="solid"/>
              </v:shape>
              <v:shape style="position:absolute;left:7113;top:9009;width:402;height:495" coordorigin="7113,9009" coordsize="402,495" path="m7436,9043l7399,9101,7378,9146,7368,9155,7432,9155,7440,9133,7448,9112,7456,9088,7465,9063,7461,9049,7451,9043,7436,9043xe" filled="true" fillcolor="#b77e5e" stroked="false">
                <v:path arrowok="t"/>
                <v:fill type="solid"/>
              </v:shape>
              <v:shape style="position:absolute;left:7113;top:9009;width:402;height:495" coordorigin="7113,9009" coordsize="402,495" path="m7381,9009l7337,9066,7329,9089,7323,9109,7318,9123,7308,9148,7370,9148,7388,9068,7397,9022,7393,9015,7381,9009xe" filled="true" fillcolor="#b77e5e" stroked="false">
                <v:path arrowok="t"/>
                <v:fill type="solid"/>
              </v:shape>
            </v:group>
            <v:group style="position:absolute;left:7482;top:9137;width:37;height:38" coordorigin="7482,9137" coordsize="37,38">
              <v:shape style="position:absolute;left:7482;top:9137;width:37;height:38" coordorigin="7482,9137" coordsize="37,38" path="m7507,9137l7498,9138,7482,9156,7503,9174,7519,9155,7518,9147,7507,9137xe" filled="true" fillcolor="#ca9079" stroked="false">
                <v:path arrowok="t"/>
                <v:fill type="solid"/>
              </v:shape>
            </v:group>
            <v:group style="position:absolute;left:7426;top:9045;width:36;height:38" coordorigin="7426,9045" coordsize="36,38">
              <v:shape style="position:absolute;left:7426;top:9045;width:36;height:38" coordorigin="7426,9045" coordsize="36,38" path="m7445,9045l7437,9047,7426,9069,7450,9082,7461,9060,7459,9051,7445,9045xe" filled="true" fillcolor="#ca9079" stroked="false">
                <v:path arrowok="t"/>
                <v:fill type="solid"/>
              </v:shape>
            </v:group>
            <v:group style="position:absolute;left:7356;top:9009;width:34;height:36" coordorigin="7356,9009" coordsize="34,36">
              <v:shape style="position:absolute;left:7356;top:9009;width:34;height:36" coordorigin="7356,9009" coordsize="34,36" path="m7372,9009l7364,9013,7356,9037,7382,9045,7390,9022,7386,9014,7372,9009xe" filled="true" fillcolor="#ca9079" stroked="false">
                <v:path arrowok="t"/>
                <v:fill type="solid"/>
              </v:shape>
            </v:group>
            <v:group style="position:absolute;left:7271;top:9029;width:28;height:32" coordorigin="7271,9029" coordsize="28,32">
              <v:shape style="position:absolute;left:7271;top:9029;width:28;height:32" coordorigin="7271,9029" coordsize="28,32" path="m7278,9029l7272,9035,7271,9060,7299,9060,7299,9036,7293,9029,7278,9029xe" filled="true" fillcolor="#ca9079" stroked="false">
                <v:path arrowok="t"/>
                <v:fill type="solid"/>
              </v:shape>
            </v:group>
            <v:group style="position:absolute;left:7113;top:9248;width:40;height:34" coordorigin="7113,9248" coordsize="40,34">
              <v:shape style="position:absolute;left:7113;top:9248;width:40;height:34" coordorigin="7113,9248" coordsize="40,34" path="m7139,9248l7119,9251,7115,9256,7113,9261,7115,9268,7121,9274,7137,9278,7142,9280,7147,9282,7152,9258,7139,9248xe" filled="true" fillcolor="#ca9079" stroked="false">
                <v:path arrowok="t"/>
                <v:fill type="solid"/>
              </v:shape>
            </v:group>
            <v:group style="position:absolute;left:7191;top:9132;width:48;height:48" coordorigin="7191,9132" coordsize="48,48">
              <v:shape style="position:absolute;left:7191;top:9132;width:48;height:48" coordorigin="7191,9132" coordsize="48,48" path="m7234,9170l7208,9170,7214,9179,7231,9175,7234,9170xe" filled="true" fillcolor="#b8e0eb" stroked="false">
                <v:path arrowok="t"/>
                <v:fill type="solid"/>
              </v:shape>
              <v:shape style="position:absolute;left:7191;top:9132;width:48;height:48" coordorigin="7191,9132" coordsize="48,48" path="m7208,9132l7191,9152,7205,9160,7196,9160,7195,9176,7206,9175,7208,9170,7234,9170,7239,9159,7233,9154,7234,9147,7233,9141,7220,9141,7208,9132xe" filled="true" fillcolor="#b8e0eb" stroked="false">
                <v:path arrowok="t"/>
                <v:fill type="solid"/>
              </v:shape>
              <v:shape style="position:absolute;left:7191;top:9132;width:48;height:48" coordorigin="7191,9132" coordsize="48,48" path="m7221,9134l7220,9141,7233,9141,7232,9138,7221,9134xe" filled="true" fillcolor="#b8e0eb" stroked="false">
                <v:path arrowok="t"/>
                <v:fill type="solid"/>
              </v:shape>
            </v:group>
            <v:group style="position:absolute;left:8109;top:9004;width:523;height:461" coordorigin="8109,9004" coordsize="523,461">
              <v:shape style="position:absolute;left:8109;top:9004;width:523;height:461" coordorigin="8109,9004" coordsize="523,461" path="m8187,9004l8109,9142,8136,9162,8148,9171,8160,9180,8173,9191,8234,9239,8244,9256,8253,9269,8263,9280,8276,9291,8294,9305,8319,9322,8323,9332,8330,9352,8338,9377,8346,9400,8351,9418,8358,9437,8367,9454,8379,9464,8394,9464,8404,9451,8404,9433,8401,9412,8395,9392,8393,9379,8392,9365,8391,9338,8465,9338,8458,9328,8463,9321,8549,9321,8533,9305,8522,9293,8513,9281,8496,9260,8608,9260,8599,9254,8546,9217,8493,9178,8448,9119,8459,9108,8472,9092,8480,9082,8292,9082,8266,9065,8253,9056,8241,9048,8227,9037,8210,9023,8187,9004xe" filled="true" fillcolor="#f8b78c" stroked="false">
                <v:path arrowok="t"/>
                <v:fill type="solid"/>
              </v:shape>
              <v:shape style="position:absolute;left:8109;top:9004;width:523;height:461" coordorigin="8109,9004" coordsize="523,461" path="m8465,9338l8391,9338,8410,9362,8449,9411,8498,9460,8509,9460,8519,9455,8528,9442,8525,9422,8488,9368,8465,9338xe" filled="true" fillcolor="#f8b78c" stroked="false">
                <v:path arrowok="t"/>
                <v:fill type="solid"/>
              </v:shape>
              <v:shape style="position:absolute;left:8109;top:9004;width:523;height:461" coordorigin="8109,9004" coordsize="523,461" path="m8549,9321l8463,9321,8478,9336,8532,9383,8573,9411,8590,9404,8598,9389,8593,9370,8584,9359,8570,9344,8549,9321xe" filled="true" fillcolor="#f8b78c" stroked="false">
                <v:path arrowok="t"/>
                <v:fill type="solid"/>
              </v:shape>
              <v:shape style="position:absolute;left:8109;top:9004;width:523;height:461" coordorigin="8109,9004" coordsize="523,461" path="m8608,9260l8496,9260,8506,9266,8573,9304,8607,9312,8620,9305,8632,9287,8627,9276,8615,9265,8608,9260xe" filled="true" fillcolor="#f8b78c" stroked="false">
                <v:path arrowok="t"/>
                <v:fill type="solid"/>
              </v:shape>
              <v:shape style="position:absolute;left:8109;top:9004;width:523;height:461" coordorigin="8109,9004" coordsize="523,461" path="m8487,9010l8474,9014,8459,9025,8445,9037,8430,9047,8413,9055,8392,9060,8366,9065,8344,9066,8329,9068,8313,9073,8292,9082,8480,9082,8488,9072,8505,9047,8508,9032,8506,9021,8499,9013,8487,9010xe" filled="true" fillcolor="#f8b78c" stroked="false">
                <v:path arrowok="t"/>
                <v:fill type="solid"/>
              </v:shape>
            </v:group>
            <v:group style="position:absolute;left:8288;top:9139;width:133;height:51" coordorigin="8288,9139" coordsize="133,51">
              <v:shape style="position:absolute;left:8288;top:9139;width:133;height:51" coordorigin="8288,9139" coordsize="133,51" path="m8288,9172l8317,9181,8341,9187,8359,9190,8374,9189,8385,9184,8395,9175,8346,9175,8321,9174,8288,9172xe" filled="true" fillcolor="#d8946d" stroked="false">
                <v:path arrowok="t"/>
                <v:fill type="solid"/>
              </v:shape>
              <v:shape style="position:absolute;left:8288;top:9139;width:133;height:51" coordorigin="8288,9139" coordsize="133,51" path="m8420,9139l8365,9174,8346,9175,8395,9175,8396,9174,8407,9159,8420,9139xe" filled="true" fillcolor="#d8946d" stroked="false">
                <v:path arrowok="t"/>
                <v:fill type="solid"/>
              </v:shape>
            </v:group>
            <v:group style="position:absolute;left:8224;top:9011;width:25;height:25" coordorigin="8224,9011" coordsize="25,25">
              <v:shape style="position:absolute;left:8224;top:9011;width:25;height:25" coordorigin="8224,9011" coordsize="25,25" path="m8243,9011l8229,9011,8224,9017,8224,9030,8229,9035,8243,9035,8248,9030,8248,9017,8243,9011xe" filled="true" fillcolor="#9ad6ed" stroked="false">
                <v:path arrowok="t"/>
                <v:fill type="solid"/>
              </v:shape>
            </v:group>
            <v:group style="position:absolute;left:8277;top:8991;width:16;height:16" coordorigin="8277,8991" coordsize="16,16">
              <v:shape style="position:absolute;left:8277;top:8991;width:16;height:16" coordorigin="8277,8991" coordsize="16,16" path="m8289,8991l8281,8991,8277,8995,8277,9003,8281,9007,8289,9007,8293,9003,8293,8995,8289,8991xe" filled="true" fillcolor="#9ad6ed" stroked="false">
                <v:path arrowok="t"/>
                <v:fill type="solid"/>
              </v:shape>
            </v:group>
            <v:group style="position:absolute;left:8200;top:8836;width:392;height:683" coordorigin="8200,8836" coordsize="392,683">
              <v:shape style="position:absolute;left:8200;top:8836;width:392;height:683" coordorigin="8200,8836" coordsize="392,683" path="m8503,9351l8432,9351,8432,9510,8441,9519,8463,9519,8471,9510,8471,9368,8492,9368,8503,9356,8503,9351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81,9108l8364,9108,8364,9197,8350,9199,8339,9211,8339,9375,8348,9395,8367,9404,8388,9396,8396,9376,8396,9346,8503,9346,8503,9325,8520,9313,8529,9294,8529,9286,8529,9283,8528,9279,8542,9265,8550,9246,8548,9220,8541,9202,8530,9189,8531,9188,8545,9188,8563,9184,8569,9180,8512,9180,8508,9178,8505,9178,8501,9177,8501,9168,8581,9168,8590,9151,8592,9138,8587,9116,8581,9108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492,9368l8471,9368,8473,9368,8475,9368,8491,9368,8492,9368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03,9346l8396,9346,8405,9350,8413,9352,8426,9352,8429,9351,8432,9351,8503,9351,8503,9346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45,9188l8531,9188,8536,9189,8541,9189,8545,9188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81,9168l8501,9168,8504,9173,8508,9176,8512,9180,8569,9180,8580,9171,8581,9168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244,9057l8235,9057,8214,9063,8200,9080,8203,9107,8213,9124,8229,9131,8253,9126,8268,9111,8272,9092,8272,9089,8271,9087,8298,9087,8300,9085,8538,9085,8531,9066,8530,9066,8259,9066,8252,9060,8244,9057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38,9085l8300,9085,8313,9101,8332,9110,8351,9112,8358,9110,8364,9108,8581,9108,8574,9099,8555,9089,8542,9088,8538,9088,8539,9087,8538,9085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298,9087l8271,9087,8275,9089,8280,9090,8290,9090,8296,9088,8298,9087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40,9088l8538,9088,8542,9088,8540,9088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289,9039l8270,9039,8259,9050,8259,9066,8530,9066,8513,9055,8509,9054,8501,9054,8501,9040,8293,9040,8289,9039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04,9054l8502,9054,8501,9054,8509,9054,8504,9054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351,9010l8345,9010,8324,9014,8307,9026,8293,9040,8501,9040,8501,9013,8364,9013,8358,9011,8351,9010xe" filled="true" fillcolor="#9ad6ed" stroked="false">
                <v:path arrowok="t"/>
                <v:fill type="solid"/>
              </v:shape>
              <v:shape style="position:absolute;left:8200;top:8836;width:392;height:683" coordorigin="8200,8836" coordsize="392,683" path="m8501,8836l8364,8836,8364,9013,8501,9013,8501,8836xe" filled="true" fillcolor="#9ad6ed" stroked="false">
                <v:path arrowok="t"/>
                <v:fill type="solid"/>
              </v:shape>
            </v:group>
            <v:group style="position:absolute;left:8556;top:9050;width:24;height:24" coordorigin="8556,9050" coordsize="24,24">
              <v:shape style="position:absolute;left:8556;top:9050;width:24;height:24" coordorigin="8556,9050" coordsize="24,24" path="m8574,9050l8561,9050,8556,9055,8556,9068,8561,9073,8574,9073,8579,9068,8579,9055,8574,9050xe" filled="true" fillcolor="#9ad6ed" stroked="false">
                <v:path arrowok="t"/>
                <v:fill type="solid"/>
              </v:shape>
            </v:group>
            <v:group style="position:absolute;left:8286;top:9162;width:45;height:193" coordorigin="8286,9162" coordsize="45,193">
              <v:shape style="position:absolute;left:8286;top:9162;width:45;height:193" coordorigin="8286,9162" coordsize="45,193" path="m8321,9162l8296,9162,8286,9173,8286,9344,8296,9355,8321,9355,8331,9344,8331,9173,8321,9162xe" filled="true" fillcolor="#9ad6ed" stroked="false">
                <v:path arrowok="t"/>
                <v:fill type="solid"/>
              </v:shape>
            </v:group>
            <v:group style="position:absolute;left:8502;top:9399;width:18;height:55" coordorigin="8502,9399" coordsize="18,55">
              <v:shape style="position:absolute;left:8502;top:9399;width:18;height:55" coordorigin="8502,9399" coordsize="18,55" path="m8516,9399l8506,9399,8502,9403,8502,9450,8506,9454,8516,9454,8520,9450,8520,9403,8516,9399xe" filled="true" fillcolor="#9ad6ed" stroked="false">
                <v:path arrowok="t"/>
                <v:fill type="solid"/>
              </v:shape>
            </v:group>
            <v:group style="position:absolute;left:8057;top:8966;width:558;height:463" coordorigin="8057,8966" coordsize="558,463">
              <v:shape style="position:absolute;left:8057;top:8966;width:558;height:463" coordorigin="8057,8966" coordsize="558,463" path="m8099,9059l8057,9212,8130,9236,8226,9270,8281,9304,8333,9322,8347,9338,8363,9359,8377,9377,8385,9389,8396,9403,8408,9416,8422,9425,8436,9428,8449,9421,8450,9406,8444,9388,8433,9371,8423,9356,8416,9344,8412,9332,8400,9306,8507,9306,8503,9304,8485,9291,8462,9276,8464,9268,8598,9268,8592,9264,8574,9254,8512,9222,8499,9214,8477,9199,8609,9199,8614,9187,8609,9175,8595,9167,8575,9160,8552,9154,8527,9148,8467,9129,8395,9101,8392,9098,8224,9098,8179,9084,8099,9059xe" filled="true" fillcolor="#fac5a2" stroked="false">
                <v:path arrowok="t"/>
                <v:fill type="solid"/>
              </v:shape>
              <v:shape style="position:absolute;left:8057;top:8966;width:558;height:463" coordorigin="8057,8966" coordsize="558,463" path="m8507,9306l8400,9306,8426,9323,8480,9356,8542,9387,8554,9384,8561,9376,8565,9360,8556,9342,8543,9332,8524,9318,8507,9306xe" filled="true" fillcolor="#fac5a2" stroked="false">
                <v:path arrowok="t"/>
                <v:fill type="solid"/>
              </v:shape>
              <v:shape style="position:absolute;left:8057;top:8966;width:558;height:463" coordorigin="8057,8966" coordsize="558,463" path="m8598,9268l8464,9268,8483,9276,8549,9304,8594,9320,8603,9317,8611,9305,8614,9288,8604,9271,8598,9268xe" filled="true" fillcolor="#fac5a2" stroked="false">
                <v:path arrowok="t"/>
                <v:fill type="solid"/>
              </v:shape>
              <v:shape style="position:absolute;left:8057;top:8966;width:558;height:463" coordorigin="8057,8966" coordsize="558,463" path="m8609,9199l8477,9199,8511,9206,8538,9211,8570,9216,8591,9215,8606,9206,8609,9199xe" filled="true" fillcolor="#fac5a2" stroked="false">
                <v:path arrowok="t"/>
                <v:fill type="solid"/>
              </v:shape>
              <v:shape style="position:absolute;left:8057;top:8966;width:558;height:463" coordorigin="8057,8966" coordsize="558,463" path="m8387,8966l8374,8973,8362,8989,8353,9005,8343,9019,8329,9032,8311,9045,8288,9057,8268,9066,8254,9073,8241,9083,8224,9098,8392,9098,8381,9086,8385,9078,8391,9063,8398,9042,8406,9017,8413,8986,8408,8973,8399,8966,8387,8966xe" filled="true" fillcolor="#fac5a2" stroked="false">
                <v:path arrowok="t"/>
                <v:fill type="solid"/>
              </v:shape>
            </v:group>
            <v:group style="position:absolute;left:8407;top:9387;width:41;height:42" coordorigin="8407,9387" coordsize="41,42">
              <v:shape style="position:absolute;left:8407;top:9387;width:41;height:42" coordorigin="8407,9387" coordsize="41,42" path="m8431,9387l8407,9407,8424,9428,8434,9429,8447,9418,8448,9409,8431,9387xe" filled="true" fillcolor="#fcd5bc" stroked="false">
                <v:path arrowok="t"/>
                <v:fill type="solid"/>
              </v:shape>
            </v:group>
            <v:group style="position:absolute;left:8518;top:9343;width:42;height:41" coordorigin="8518,9343" coordsize="42,41">
              <v:shape style="position:absolute;left:8518;top:9343;width:42;height:41" coordorigin="8518,9343" coordsize="42,41" path="m8537,9343l8518,9367,8540,9383,8550,9382,8560,9369,8559,9359,8537,9343xe" filled="true" fillcolor="#fcd5bc" stroked="false">
                <v:path arrowok="t"/>
                <v:fill type="solid"/>
              </v:shape>
            </v:group>
            <v:group style="position:absolute;left:8571;top:9273;width:42;height:40" coordorigin="8571,9273" coordsize="42,40">
              <v:shape style="position:absolute;left:8571;top:9273;width:42;height:40" coordorigin="8571,9273" coordsize="42,40" path="m8585,9273l8571,9300,8596,9313,8605,9310,8613,9295,8610,9286,8585,9273xe" filled="true" fillcolor="#fcd5bc" stroked="false">
                <v:path arrowok="t"/>
                <v:fill type="solid"/>
              </v:shape>
            </v:group>
            <v:group style="position:absolute;left:8571;top:9176;width:39;height:36" coordorigin="8571,9176" coordsize="39,36">
              <v:shape style="position:absolute;left:8571;top:9176;width:39;height:36" coordorigin="8571,9176" coordsize="39,36" path="m8577,9176l8571,9205,8598,9211,8606,9205,8609,9189,8604,9181,8577,9176xe" filled="true" fillcolor="#fcd5bc" stroked="false">
                <v:path arrowok="t"/>
                <v:fill type="solid"/>
              </v:shape>
            </v:group>
            <v:group style="position:absolute;left:8358;top:8963;width:39;height:44" coordorigin="8358,8963" coordsize="39,44">
              <v:shape style="position:absolute;left:8358;top:8963;width:39;height:44" coordorigin="8358,8963" coordsize="39,44" path="m8387,8963l8380,8964,8372,8970,8364,8986,8361,8992,8358,8997,8383,9007,8396,8995,8397,8972,8393,8966,8387,8963xe" filled="true" fillcolor="#fcd5bc" stroked="false">
                <v:path arrowok="t"/>
                <v:fill type="solid"/>
              </v:shape>
            </v:group>
            <v:group style="position:absolute;left:8385;top:9067;width:56;height:191" coordorigin="8385,9067" coordsize="56,191">
              <v:shape style="position:absolute;left:8385;top:9067;width:56;height:191" coordorigin="8385,9067" coordsize="56,191" path="m8427,9067l8397,9067,8385,9079,8385,9245,8397,9257,8427,9257,8440,9245,8440,9079,8427,9067xe" filled="true" fillcolor="#9ad6ed" stroked="false">
                <v:path arrowok="t"/>
                <v:fill type="solid"/>
              </v:shape>
            </v:group>
            <v:group style="position:absolute;left:8462;top:9118;width:28;height:54" coordorigin="8462,9118" coordsize="28,54">
              <v:shape style="position:absolute;left:8462;top:9118;width:28;height:54" coordorigin="8462,9118" coordsize="28,54" path="m8483,9118l8468,9118,8462,9124,8462,9165,8468,9172,8483,9172,8489,9165,8489,9124,8483,9118xe" filled="true" fillcolor="#9ad6ed" stroked="false">
                <v:path arrowok="t"/>
                <v:fill type="solid"/>
              </v:shape>
            </v:group>
            <v:group style="position:absolute;left:8323;top:9109;width:51;height:51" coordorigin="8323,9109" coordsize="51,51">
              <v:shape style="position:absolute;left:8323;top:9109;width:51;height:51" coordorigin="8323,9109" coordsize="51,51" path="m8362,9109l8334,9109,8323,9120,8323,9148,8334,9159,8362,9159,8373,9148,8373,9120,8362,9109xe" filled="true" fillcolor="#9ad6ed" stroked="false">
                <v:path arrowok="t"/>
                <v:fill type="solid"/>
              </v:shape>
            </v:group>
            <v:group style="position:absolute;left:8289;top:9170;width:27;height:27" coordorigin="8289,9170" coordsize="27,27">
              <v:shape style="position:absolute;left:8289;top:9170;width:27;height:27" coordorigin="8289,9170" coordsize="27,27" path="m8310,9170l8295,9170,8289,9176,8289,9190,8295,9196,8310,9196,8316,9190,8316,9176,8310,9170xe" filled="true" fillcolor="#9ad6ed" stroked="false">
                <v:path arrowok="t"/>
                <v:fill type="solid"/>
              </v:shape>
            </v:group>
            <v:group style="position:absolute;left:8493;top:9228;width:29;height:29" coordorigin="8493,9228" coordsize="29,29">
              <v:shape style="position:absolute;left:8493;top:9228;width:29;height:29" coordorigin="8493,9228" coordsize="29,29" path="m8515,9228l8499,9228,8493,9234,8493,9250,8499,9256,8515,9256,8522,9250,8522,9234,8515,9228xe" filled="true" fillcolor="#9ad6ed" stroked="false">
                <v:path arrowok="t"/>
                <v:fill type="solid"/>
              </v:shape>
              <v:shape style="position:absolute;left:7090;top:7847;width:464;height:464" type="#_x0000_t75" stroked="false">
                <v:imagedata r:id="rId46" o:title=""/>
              </v:shape>
              <v:shape style="position:absolute;left:7090;top:7847;width:462;height:464" type="#_x0000_t75" stroked="false">
                <v:imagedata r:id="rId47" o:title=""/>
              </v:shape>
              <v:shape style="position:absolute;left:7344;top:7860;width:125;height:68" type="#_x0000_t75" stroked="false">
                <v:imagedata r:id="rId48" o:title=""/>
              </v:shape>
              <v:shape style="position:absolute;left:7129;top:7899;width:107;height:116" type="#_x0000_t75" stroked="false">
                <v:imagedata r:id="rId49" o:title=""/>
              </v:shape>
              <v:shape style="position:absolute;left:7278;top:8005;width:145;height:154" type="#_x0000_t75" stroked="false">
                <v:imagedata r:id="rId50" o:title=""/>
              </v:shape>
              <v:shape style="position:absolute;left:7509;top:8029;width:42;height:132" type="#_x0000_t75" stroked="false">
                <v:imagedata r:id="rId51" o:title=""/>
              </v:shape>
              <v:shape style="position:absolute;left:7114;top:8127;width:95;height:119" type="#_x0000_t75" stroked="false">
                <v:imagedata r:id="rId52" o:title=""/>
              </v:shape>
              <v:shape style="position:absolute;left:7313;top:8251;width:134;height:58" type="#_x0000_t75" stroked="false">
                <v:imagedata r:id="rId53" o:title=""/>
              </v:shape>
              <v:shape style="position:absolute;left:7196;top:7851;width:156;height:42" type="#_x0000_t75" stroked="false">
                <v:imagedata r:id="rId54" o:title=""/>
              </v:shape>
              <v:shape style="position:absolute;left:7094;top:7976;width:41;height:180" type="#_x0000_t75" stroked="false">
                <v:imagedata r:id="rId55" o:title=""/>
              </v:shape>
              <v:shape style="position:absolute;left:7389;top:7930;width:132;height:154" type="#_x0000_t75" stroked="false">
                <v:imagedata r:id="rId56" o:title=""/>
              </v:shape>
              <v:shape style="position:absolute;left:7135;top:7981;width:141;height:184" type="#_x0000_t75" stroked="false">
                <v:imagedata r:id="rId57" o:title=""/>
              </v:shape>
              <v:shape style="position:absolute;left:7375;top:8095;width:133;height:150" type="#_x0000_t75" stroked="false">
                <v:imagedata r:id="rId50" o:title=""/>
              </v:shape>
              <v:shape style="position:absolute;left:7206;top:8139;width:168;height:141" type="#_x0000_t75" stroked="false">
                <v:imagedata r:id="rId58" o:title=""/>
              </v:shape>
              <v:shape style="position:absolute;left:7223;top:7879;width:173;height:140" type="#_x0000_t75" stroked="false">
                <v:imagedata r:id="rId59" o:title=""/>
              </v:shape>
              <v:shape style="position:absolute;left:7938;top:7693;width:832;height:2180" type="#_x0000_t75" stroked="false">
                <v:imagedata r:id="rId60" o:title=""/>
              </v:shape>
              <v:shape style="position:absolute;left:6916;top:7693;width:832;height:2180" type="#_x0000_t75" stroked="false">
                <v:imagedata r:id="rId61" o:title=""/>
              </v:shape>
              <v:shape style="position:absolute;left:8974;top:7693;width:832;height:2180" type="#_x0000_t75" stroked="false">
                <v:imagedata r:id="rId62" o:title=""/>
              </v:shape>
            </v:group>
            <v:group style="position:absolute;left:6651;top:7545;width:3484;height:2463" coordorigin="6651,7545" coordsize="3484,2463">
              <v:shape style="position:absolute;left:6651;top:7545;width:3484;height:2463" coordorigin="6651,7545" coordsize="3484,2463" path="m6651,10008l10134,10008,10134,7545,6651,7545,6651,10008xe" filled="false" stroked="true" strokeweight=".382pt" strokecolor="#000000">
                <v:path arrowok="t"/>
              </v:shape>
            </v:group>
            <v:group style="position:absolute;left:6792;top:11435;width:3235;height:2210" coordorigin="6792,11435" coordsize="3235,2210">
              <v:shape style="position:absolute;left:6792;top:11435;width:3235;height:2210" coordorigin="6792,11435" coordsize="3235,2210" path="m9957,11435l6842,11439,6796,11483,6792,11505,6796,13596,6806,13616,6821,13631,6840,13641,6863,13645,9957,13645,9978,13642,9998,13632,10006,13624,6852,13623,6832,13614,6819,13597,6813,13576,6815,11495,6824,11475,6841,11461,6863,11456,10006,11456,9999,11449,9979,11439,9957,11435xe" filled="true" fillcolor="#fac214" stroked="false">
                <v:path arrowok="t"/>
                <v:fill type="solid"/>
              </v:shape>
              <v:shape style="position:absolute;left:6792;top:11435;width:3235;height:2210" coordorigin="6792,11435" coordsize="3235,2210" path="m10006,11456l6863,11456,9967,11457,9987,11467,10001,11483,10006,11505,10005,13586,9995,13606,9979,13619,9957,13624,10006,13624,10013,13617,10023,13598,10027,13576,10024,11484,10014,11465,10006,11456xe" filled="true" fillcolor="#fac214" stroked="false">
                <v:path arrowok="t"/>
                <v:fill type="solid"/>
              </v:shape>
            </v:group>
            <v:group style="position:absolute;left:6885;top:12511;width:915;height:235" coordorigin="6885,12511" coordsize="915,235">
              <v:shape style="position:absolute;left:6885;top:12511;width:915;height:235" coordorigin="6885,12511" coordsize="915,235" path="m7799,12745l6885,12745,6885,12511,7799,12511,7799,12745xe" filled="true" fillcolor="#ffffff" stroked="false">
                <v:path arrowok="t"/>
                <v:fill type="solid"/>
              </v:shape>
            </v:group>
            <v:group style="position:absolute;left:6885;top:12511;width:915;height:235" coordorigin="6885,12511" coordsize="915,235">
              <v:shape style="position:absolute;left:6885;top:12511;width:915;height:235" coordorigin="6885,12511" coordsize="915,235" path="m7799,12745l6885,12745,6885,12511,7799,12511,7799,12745xe" filled="false" stroked="true" strokeweight=".103pt" strokecolor="#9d9d9c">
                <v:path arrowok="t"/>
              </v:shape>
            </v:group>
            <v:group style="position:absolute;left:7906;top:11541;width:383;height:231" coordorigin="7906,11541" coordsize="383,231">
              <v:shape style="position:absolute;left:7906;top:11541;width:383;height:231" coordorigin="7906,11541" coordsize="383,231" path="m8288,11772l7906,11772,7906,11541,8288,11541,8288,11772xe" filled="true" fillcolor="#fac214" stroked="false">
                <v:path arrowok="t"/>
                <v:fill type="solid"/>
              </v:shape>
            </v:group>
            <v:group style="position:absolute;left:7907;top:12031;width:383;height:231" coordorigin="7907,12031" coordsize="383,231">
              <v:shape style="position:absolute;left:7907;top:12031;width:383;height:231" coordorigin="7907,12031" coordsize="383,231" path="m8290,12262l7907,12262,7907,12031,8290,12031,8290,12262xe" filled="true" fillcolor="#ffffff" stroked="false">
                <v:path arrowok="t"/>
                <v:fill type="solid"/>
              </v:shape>
            </v:group>
            <v:group style="position:absolute;left:7907;top:12031;width:383;height:231" coordorigin="7907,12031" coordsize="383,231">
              <v:shape style="position:absolute;left:7907;top:12031;width:383;height:231" coordorigin="7907,12031" coordsize="383,231" path="m8290,12262l7907,12262,7907,12031,8290,12031,8290,12262xe" filled="false" stroked="true" strokeweight=".207pt" strokecolor="#fac214">
                <v:path arrowok="t"/>
              </v:shape>
            </v:group>
            <v:group style="position:absolute;left:8317;top:12031;width:383;height:231" coordorigin="8317,12031" coordsize="383,231">
              <v:shape style="position:absolute;left:8317;top:12031;width:383;height:231" coordorigin="8317,12031" coordsize="383,231" path="m8700,12262l8317,12262,8317,12031,8700,12031,8700,12262xe" filled="true" fillcolor="#ffffff" stroked="false">
                <v:path arrowok="t"/>
                <v:fill type="solid"/>
              </v:shape>
            </v:group>
            <v:group style="position:absolute;left:8317;top:12031;width:383;height:231" coordorigin="8317,12031" coordsize="383,231">
              <v:shape style="position:absolute;left:8317;top:12031;width:383;height:231" coordorigin="8317,12031" coordsize="383,231" path="m8700,12262l8317,12262,8317,12031,8700,12031,8700,12262xe" filled="false" stroked="true" strokeweight=".207pt" strokecolor="#96c224">
                <v:path arrowok="t"/>
              </v:shape>
            </v:group>
            <v:group style="position:absolute;left:8726;top:12031;width:383;height:231" coordorigin="8726,12031" coordsize="383,231">
              <v:shape style="position:absolute;left:8726;top:12031;width:383;height:231" coordorigin="8726,12031" coordsize="383,231" path="m9109,12262l8726,12262,8726,12031,9109,12031,9109,12262xe" filled="true" fillcolor="#ffffff" stroked="false">
                <v:path arrowok="t"/>
                <v:fill type="solid"/>
              </v:shape>
            </v:group>
            <v:group style="position:absolute;left:8726;top:12031;width:383;height:231" coordorigin="8726,12031" coordsize="383,231">
              <v:shape style="position:absolute;left:8726;top:12031;width:383;height:231" coordorigin="8726,12031" coordsize="383,231" path="m9109,12262l8726,12262,8726,12031,9109,12031,9109,12262xe" filled="false" stroked="true" strokeweight=".207pt" strokecolor="#14ab87">
                <v:path arrowok="t"/>
              </v:shape>
            </v:group>
            <v:group style="position:absolute;left:9135;top:12031;width:383;height:231" coordorigin="9135,12031" coordsize="383,231">
              <v:shape style="position:absolute;left:9135;top:12031;width:383;height:231" coordorigin="9135,12031" coordsize="383,231" path="m9518,12262l9135,12262,9135,12031,9518,12031,9518,12262xe" filled="true" fillcolor="#ffffff" stroked="false">
                <v:path arrowok="t"/>
                <v:fill type="solid"/>
              </v:shape>
            </v:group>
            <v:group style="position:absolute;left:9135;top:12031;width:383;height:231" coordorigin="9135,12031" coordsize="383,231">
              <v:shape style="position:absolute;left:9135;top:12031;width:383;height:231" coordorigin="9135,12031" coordsize="383,231" path="m9518,12262l9135,12262,9135,12031,9518,12031,9518,12262xe" filled="false" stroked="true" strokeweight=".207pt" strokecolor="#52b9ca">
                <v:path arrowok="t"/>
              </v:shape>
            </v:group>
            <v:group style="position:absolute;left:9542;top:12031;width:383;height:231" coordorigin="9542,12031" coordsize="383,231">
              <v:shape style="position:absolute;left:9542;top:12031;width:383;height:231" coordorigin="9542,12031" coordsize="383,231" path="m9925,12262l9542,12262,9542,12031,9925,12031,9925,12262xe" filled="true" fillcolor="#ffffff" stroked="false">
                <v:path arrowok="t"/>
                <v:fill type="solid"/>
              </v:shape>
            </v:group>
            <v:group style="position:absolute;left:9542;top:12031;width:383;height:231" coordorigin="9542,12031" coordsize="383,231">
              <v:shape style="position:absolute;left:9542;top:12031;width:383;height:231" coordorigin="9542,12031" coordsize="383,231" path="m9925,12262l9542,12262,9542,12031,9925,12031,9925,12262xe" filled="false" stroked="true" strokeweight=".207pt" strokecolor="#2b5a9e">
                <v:path arrowok="t"/>
              </v:shape>
            </v:group>
            <v:group style="position:absolute;left:7907;top:12513;width:383;height:231" coordorigin="7907,12513" coordsize="383,231">
              <v:shape style="position:absolute;left:7907;top:12513;width:383;height:231" coordorigin="7907,12513" coordsize="383,231" path="m8290,12743l7907,12743,7907,12513,8290,12513,8290,12743xe" filled="true" fillcolor="#ffffff" stroked="false">
                <v:path arrowok="t"/>
                <v:fill type="solid"/>
              </v:shape>
            </v:group>
            <v:group style="position:absolute;left:7907;top:12513;width:383;height:231" coordorigin="7907,12513" coordsize="383,231">
              <v:shape style="position:absolute;left:7907;top:12513;width:383;height:231" coordorigin="7907,12513" coordsize="383,231" path="m8290,12743l7907,12743,7907,12513,8290,12513,8290,12743xe" filled="false" stroked="true" strokeweight=".207pt" strokecolor="#fac214">
                <v:path arrowok="t"/>
              </v:shape>
            </v:group>
            <v:group style="position:absolute;left:8317;top:12513;width:383;height:231" coordorigin="8317,12513" coordsize="383,231">
              <v:shape style="position:absolute;left:8317;top:12513;width:383;height:231" coordorigin="8317,12513" coordsize="383,231" path="m8700,12743l8317,12743,8317,12513,8700,12513,8700,12743xe" filled="true" fillcolor="#ffffff" stroked="false">
                <v:path arrowok="t"/>
                <v:fill type="solid"/>
              </v:shape>
            </v:group>
            <v:group style="position:absolute;left:8317;top:12513;width:383;height:231" coordorigin="8317,12513" coordsize="383,231">
              <v:shape style="position:absolute;left:8317;top:12513;width:383;height:231" coordorigin="8317,12513" coordsize="383,231" path="m8700,12743l8317,12743,8317,12513,8700,12513,8700,12743xe" filled="false" stroked="true" strokeweight=".207pt" strokecolor="#96c224">
                <v:path arrowok="t"/>
              </v:shape>
            </v:group>
            <v:group style="position:absolute;left:8726;top:12513;width:383;height:231" coordorigin="8726,12513" coordsize="383,231">
              <v:shape style="position:absolute;left:8726;top:12513;width:383;height:231" coordorigin="8726,12513" coordsize="383,231" path="m9109,12743l8726,12743,8726,12513,9109,12513,9109,12743xe" filled="true" fillcolor="#ffffff" stroked="false">
                <v:path arrowok="t"/>
                <v:fill type="solid"/>
              </v:shape>
            </v:group>
            <v:group style="position:absolute;left:8726;top:12513;width:383;height:231" coordorigin="8726,12513" coordsize="383,231">
              <v:shape style="position:absolute;left:8726;top:12513;width:383;height:231" coordorigin="8726,12513" coordsize="383,231" path="m9109,12743l8726,12743,8726,12513,9109,12513,9109,12743xe" filled="false" stroked="true" strokeweight=".207pt" strokecolor="#14ab87">
                <v:path arrowok="t"/>
              </v:shape>
            </v:group>
            <v:group style="position:absolute;left:9135;top:12513;width:383;height:231" coordorigin="9135,12513" coordsize="383,231">
              <v:shape style="position:absolute;left:9135;top:12513;width:383;height:231" coordorigin="9135,12513" coordsize="383,231" path="m9518,12743l9135,12743,9135,12513,9518,12513,9518,12743xe" filled="true" fillcolor="#ffffff" stroked="false">
                <v:path arrowok="t"/>
                <v:fill type="solid"/>
              </v:shape>
            </v:group>
            <v:group style="position:absolute;left:9135;top:12513;width:383;height:231" coordorigin="9135,12513" coordsize="383,231">
              <v:shape style="position:absolute;left:9135;top:12513;width:383;height:231" coordorigin="9135,12513" coordsize="383,231" path="m9518,12743l9135,12743,9135,12513,9518,12513,9518,12743xe" filled="false" stroked="true" strokeweight=".207pt" strokecolor="#52b9ca">
                <v:path arrowok="t"/>
              </v:shape>
            </v:group>
            <v:group style="position:absolute;left:9542;top:12513;width:383;height:231" coordorigin="9542,12513" coordsize="383,231">
              <v:shape style="position:absolute;left:9542;top:12513;width:383;height:231" coordorigin="9542,12513" coordsize="383,231" path="m9925,12743l9542,12743,9542,12513,9925,12513,9925,12743xe" filled="true" fillcolor="#ffffff" stroked="false">
                <v:path arrowok="t"/>
                <v:fill type="solid"/>
              </v:shape>
            </v:group>
            <v:group style="position:absolute;left:9542;top:12513;width:383;height:231" coordorigin="9542,12513" coordsize="383,231">
              <v:shape style="position:absolute;left:9542;top:12513;width:383;height:231" coordorigin="9542,12513" coordsize="383,231" path="m9925,12743l9542,12743,9542,12513,9925,12513,9925,12743xe" filled="false" stroked="true" strokeweight=".207pt" strokecolor="#2b5a9e">
                <v:path arrowok="t"/>
              </v:shape>
            </v:group>
            <v:group style="position:absolute;left:7907;top:12998;width:383;height:231" coordorigin="7907,12998" coordsize="383,231">
              <v:shape style="position:absolute;left:7907;top:12998;width:383;height:231" coordorigin="7907,12998" coordsize="383,231" path="m8290,13229l7907,13229,7907,12998,8290,12998,8290,13229xe" filled="true" fillcolor="#ffffff" stroked="false">
                <v:path arrowok="t"/>
                <v:fill type="solid"/>
              </v:shape>
            </v:group>
            <v:group style="position:absolute;left:7907;top:12998;width:383;height:231" coordorigin="7907,12998" coordsize="383,231">
              <v:shape style="position:absolute;left:7907;top:12998;width:383;height:231" coordorigin="7907,12998" coordsize="383,231" path="m8290,13229l7907,13229,7907,12998,8290,12998,8290,13229xe" filled="false" stroked="true" strokeweight=".207pt" strokecolor="#fac214">
                <v:path arrowok="t"/>
              </v:shape>
            </v:group>
            <v:group style="position:absolute;left:8317;top:12998;width:383;height:231" coordorigin="8317,12998" coordsize="383,231">
              <v:shape style="position:absolute;left:8317;top:12998;width:383;height:231" coordorigin="8317,12998" coordsize="383,231" path="m8700,13229l8317,13229,8317,12998,8700,12998,8700,13229xe" filled="true" fillcolor="#ffffff" stroked="false">
                <v:path arrowok="t"/>
                <v:fill type="solid"/>
              </v:shape>
            </v:group>
            <v:group style="position:absolute;left:8317;top:12998;width:383;height:231" coordorigin="8317,12998" coordsize="383,231">
              <v:shape style="position:absolute;left:8317;top:12998;width:383;height:231" coordorigin="8317,12998" coordsize="383,231" path="m8700,13229l8317,13229,8317,12998,8700,12998,8700,13229xe" filled="false" stroked="true" strokeweight=".207pt" strokecolor="#96c224">
                <v:path arrowok="t"/>
              </v:shape>
            </v:group>
            <v:group style="position:absolute;left:8726;top:12998;width:383;height:231" coordorigin="8726,12998" coordsize="383,231">
              <v:shape style="position:absolute;left:8726;top:12998;width:383;height:231" coordorigin="8726,12998" coordsize="383,231" path="m9109,13229l8726,13229,8726,12998,9109,12998,9109,13229xe" filled="true" fillcolor="#ffffff" stroked="false">
                <v:path arrowok="t"/>
                <v:fill type="solid"/>
              </v:shape>
            </v:group>
            <v:group style="position:absolute;left:8726;top:12998;width:383;height:231" coordorigin="8726,12998" coordsize="383,231">
              <v:shape style="position:absolute;left:8726;top:12998;width:383;height:231" coordorigin="8726,12998" coordsize="383,231" path="m9109,13229l8726,13229,8726,12998,9109,12998,9109,13229xe" filled="false" stroked="true" strokeweight=".207pt" strokecolor="#14ab87">
                <v:path arrowok="t"/>
              </v:shape>
            </v:group>
            <v:group style="position:absolute;left:9135;top:12998;width:383;height:231" coordorigin="9135,12998" coordsize="383,231">
              <v:shape style="position:absolute;left:9135;top:12998;width:383;height:231" coordorigin="9135,12998" coordsize="383,231" path="m9518,13229l9135,13229,9135,12998,9518,12998,9518,13229xe" filled="true" fillcolor="#ffffff" stroked="false">
                <v:path arrowok="t"/>
                <v:fill type="solid"/>
              </v:shape>
            </v:group>
            <v:group style="position:absolute;left:9135;top:12998;width:383;height:231" coordorigin="9135,12998" coordsize="383,231">
              <v:shape style="position:absolute;left:9135;top:12998;width:383;height:231" coordorigin="9135,12998" coordsize="383,231" path="m9518,13229l9135,13229,9135,12998,9518,12998,9518,13229xe" filled="false" stroked="true" strokeweight=".207pt" strokecolor="#52b9ca">
                <v:path arrowok="t"/>
              </v:shape>
            </v:group>
            <v:group style="position:absolute;left:9542;top:12998;width:383;height:231" coordorigin="9542,12998" coordsize="383,231">
              <v:shape style="position:absolute;left:9542;top:12998;width:383;height:231" coordorigin="9542,12998" coordsize="383,231" path="m9925,13229l9542,13229,9542,12998,9925,12998,9925,13229xe" filled="true" fillcolor="#ffffff" stroked="false">
                <v:path arrowok="t"/>
                <v:fill type="solid"/>
              </v:shape>
            </v:group>
            <v:group style="position:absolute;left:9542;top:12998;width:383;height:231" coordorigin="9542,12998" coordsize="383,231">
              <v:shape style="position:absolute;left:9542;top:12998;width:383;height:231" coordorigin="9542,12998" coordsize="383,231" path="m9925,13229l9542,13229,9542,12998,9925,12998,9925,13229xe" filled="false" stroked="true" strokeweight=".207pt" strokecolor="#2b5a9e">
                <v:path arrowok="t"/>
              </v:shape>
            </v:group>
            <v:group style="position:absolute;left:6885;top:12996;width:915;height:235" coordorigin="6885,12996" coordsize="915,235">
              <v:shape style="position:absolute;left:6885;top:12996;width:915;height:235" coordorigin="6885,12996" coordsize="915,235" path="m7799,13230l6885,13230,6885,12996,7799,12996,7799,13230xe" filled="true" fillcolor="#ffffff" stroked="false">
                <v:path arrowok="t"/>
                <v:fill type="solid"/>
              </v:shape>
            </v:group>
            <v:group style="position:absolute;left:6885;top:12996;width:915;height:235" coordorigin="6885,12996" coordsize="915,235">
              <v:shape style="position:absolute;left:6885;top:12996;width:915;height:235" coordorigin="6885,12996" coordsize="915,235" path="m7799,13230l6885,13230,6885,12996,7799,12996,7799,13230xe" filled="false" stroked="true" strokeweight=".103pt" strokecolor="#9d9d9c">
                <v:path arrowok="t"/>
              </v:shape>
            </v:group>
            <v:group style="position:absolute;left:9903;top:11388;width:178;height:177" coordorigin="9903,11388" coordsize="178,177">
              <v:shape style="position:absolute;left:9903;top:11388;width:178;height:177" coordorigin="9903,11388" coordsize="178,177" path="m9974,11388l9923,11421,9903,11489,9909,11510,9953,11555,10000,11565,10022,11560,10070,11519,10081,11476,10081,11475,10044,11406,9974,11388xe" filled="true" fillcolor="#fac214" stroked="false">
                <v:path arrowok="t"/>
                <v:fill type="solid"/>
              </v:shape>
            </v:group>
            <v:group style="position:absolute;left:9927;top:11405;width:131;height:142" coordorigin="9927,11405" coordsize="131,142">
              <v:shape style="position:absolute;left:9927;top:11405;width:131;height:142" coordorigin="9927,11405" coordsize="131,142" path="m10016,11525l9970,11525,9977,11528,9985,11530,9989,11530,9990,11541,9990,11544,9992,11546,9995,11546,9998,11546,10000,11544,10000,11541,10000,11530,10000,11530,10007,11529,10012,11527,10016,11525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10030,11524l10017,11524,10022,11531,10023,11533,10026,11534,10028,11532,10031,11531,10032,11528,10030,11524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10017,11524l9958,11524,9956,11527,9957,11530,9962,11533,9965,11532,9967,11530,9970,11525,10016,11525,10017,11524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9965,11506l9949,11506,9952,11511,9955,11515,9960,11518,9961,11519,9957,11526,9958,11524,10017,11524,10017,11524,10030,11524,10026,11518,9987,11518,9977,11516,9967,11508,9965,11506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10035,11501l10018,11513,9999,11518,9987,11518,10026,11518,10025,11517,10030,11513,10033,11507,10035,11501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9936,11436l9933,11437,9931,11440,9929,11442,9931,11445,9933,11447,9944,11453,9942,11458,9940,11464,9940,11469,9930,11469,9927,11472,9927,11478,9930,11480,9939,11480,9940,11486,9941,11492,9944,11497,9933,11503,9931,11504,9930,11507,9931,11510,9933,11512,9936,11513,9939,11512,9949,11506,9965,11506,9957,11500,9951,11486,9952,11472,9953,11458,9962,11446,9965,11444,9949,11444,9938,11438,9936,11436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9964,11468l9968,11484,9986,11496,10007,11498,10026,11496,10035,11493,10039,11491,10043,11487,10015,11487,10004,11487,9999,11486,9979,11480,9964,11468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10028,11432l9990,11432,10010,11435,10023,11441,10030,11453,10034,11459,10036,11466,10036,11468,10036,11476,10036,11477,10035,11478,10034,11478,10033,11480,10030,11482,10027,11483,10015,11487,10043,11487,10045,11486,10047,11484,10048,11481,10048,11479,10049,11478,10048,11468,10048,11466,10047,11459,10044,11453,10054,11447,10057,11445,10057,11444,10039,11444,10035,11439,10031,11435,10028,11432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9962,11417l9959,11418,9957,11420,9956,11422,9956,11423,9957,11425,9961,11432,9957,11435,9953,11439,9949,11444,9965,11444,9970,11441,9978,11436,9984,11434,9984,11434,9990,11432,10028,11432,10027,11432,10030,11427,9970,11427,9966,11420,9965,11418,9962,11417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10051,11436l10039,11444,10057,11444,10057,11442,10056,11440,10054,11437,10051,11436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9996,11405l9990,11405,9988,11407,9988,11421,9984,11422,9981,11422,9977,11423,9970,11427,10030,11427,10030,11426,10018,11426,10012,11424,10007,11422,10002,11422,9999,11421,9998,11421,9998,11407,9996,11405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10027,11417l10023,11417,10021,11420,10018,11426,10030,11426,10030,11425,10030,11425,10032,11423,10032,11422,10031,11420,10027,11417xe" filled="true" fillcolor="#ffffff" stroked="false">
                <v:path arrowok="t"/>
                <v:fill type="solid"/>
              </v:shape>
              <v:shape style="position:absolute;left:9927;top:11405;width:131;height:142" coordorigin="9927,11405" coordsize="131,142" path="m10031,11424l10030,11425,10031,11424xe" filled="true" fillcolor="#ffffff" stroked="false">
                <v:path arrowok="t"/>
                <v:fill type="solid"/>
              </v:shape>
            </v:group>
            <v:group style="position:absolute;left:9932;top:11469;width:2;height:2" coordorigin="9932,11469" coordsize="2,2">
              <v:shape style="position:absolute;left:9932;top:11469;width:2;height:2" coordorigin="9932,11469" coordsize="1,0" path="m9932,11469l9933,11469e" filled="false" stroked="true" strokeweight=".1pt" strokecolor="#ffffff">
                <v:path arrowok="t"/>
              </v:shape>
            </v:group>
            <v:group style="position:absolute;left:10021;top:11531;width:2;height:2" coordorigin="10021,11531" coordsize="2,2">
              <v:shape style="position:absolute;left:10021;top:11531;width:2;height:2" coordorigin="10021,11531" coordsize="1,1" path="m10022,11531l10021,11531,10022,11531,10022,11531xe" filled="true" fillcolor="#ffffff" stroked="false">
                <v:path arrowok="t"/>
                <v:fill type="solid"/>
              </v:shape>
            </v:group>
            <v:group style="position:absolute;left:9974;top:11448;width:16;height:16" coordorigin="9974,11448" coordsize="16,16">
              <v:shape style="position:absolute;left:9974;top:11448;width:16;height:16" coordorigin="9974,11448" coordsize="16,16" path="m9986,11448l9977,11448,9974,11451,9974,11460,9977,11464,9986,11464,9990,11460,9990,11451,9986,11448xe" filled="true" fillcolor="#ffffff" stroked="false">
                <v:path arrowok="t"/>
                <v:fill type="solid"/>
              </v:shape>
            </v:group>
            <v:group style="position:absolute;left:10011;top:11462;width:12;height:12" coordorigin="10011,11462" coordsize="12,12">
              <v:shape style="position:absolute;left:10011;top:11462;width:12;height:12" coordorigin="10011,11462" coordsize="12,12" path="m10020,11462l10014,11462,10011,11465,10011,11471,10014,11474,10020,11474,10023,11471,10023,11465,10020,11462xe" filled="true" fillcolor="#ffffff" stroked="false">
                <v:path arrowok="t"/>
                <v:fill type="solid"/>
              </v:shape>
            </v:group>
            <v:group style="position:absolute;left:6665;top:11305;width:3484;height:2463" coordorigin="6665,11305" coordsize="3484,2463">
              <v:shape style="position:absolute;left:6665;top:11305;width:3484;height:2463" coordorigin="6665,11305" coordsize="3484,2463" path="m6665,13768l10149,13768,10149,11305,6665,11305,6665,13768xe" filled="false" stroked="true" strokeweight=".382pt" strokecolor="#000000">
                <v:path arrowok="t"/>
              </v:shape>
              <v:shape style="position:absolute;left:6771;top:4206;width:3199;height:2086" type="#_x0000_t75" stroked="false">
                <v:imagedata r:id="rId63" o:title=""/>
              </v:shape>
              <v:shape style="position:absolute;left:6837;top:4261;width:607;height:696" type="#_x0000_t75" stroked="false">
                <v:imagedata r:id="rId64" o:title=""/>
              </v:shape>
              <v:shape style="position:absolute;left:6751;top:4187;width:3254;height:2125" type="#_x0000_t75" stroked="false">
                <v:imagedata r:id="rId65" o:title=""/>
              </v:shape>
            </v:group>
            <v:group style="position:absolute;left:6657;top:4047;width:3495;height:2471" coordorigin="6657,4047" coordsize="3495,2471">
              <v:shape style="position:absolute;left:6657;top:4047;width:3495;height:2471" coordorigin="6657,4047" coordsize="3495,2471" path="m6657,6518l10152,6518,10152,4047,6657,4047,6657,6518xe" filled="false" stroked="true" strokeweight=".383pt" strokecolor="#000000">
                <v:path arrowok="t"/>
              </v:shape>
            </v:group>
            <v:group style="position:absolute;left:850;top:2294;width:276;height:276" coordorigin="850,2294" coordsize="276,276">
              <v:shape style="position:absolute;left:850;top:2294;width:276;height:276" coordorigin="850,2294" coordsize="276,276" path="m850,2569l1126,2569,1126,2294,850,2294,850,2569xe" filled="true" fillcolor="#ffffff" stroked="false">
                <v:path arrowok="t"/>
                <v:fill type="solid"/>
              </v:shape>
            </v:group>
            <v:group style="position:absolute;left:850;top:3484;width:276;height:276" coordorigin="850,3484" coordsize="276,276">
              <v:shape style="position:absolute;left:850;top:3484;width:276;height:276" coordorigin="850,3484" coordsize="276,276" path="m850,3759l1126,3759,1126,3484,850,3484,850,3759xe" filled="true" fillcolor="#ffffff" stroked="false">
                <v:path arrowok="t"/>
                <v:fill type="solid"/>
              </v:shape>
            </v:group>
            <v:group style="position:absolute;left:850;top:3994;width:276;height:276" coordorigin="850,3994" coordsize="276,276">
              <v:shape style="position:absolute;left:850;top:3994;width:276;height:276" coordorigin="850,3994" coordsize="276,276" path="m850,4269l1126,4269,1126,3994,850,3994,850,4269xe" filled="true" fillcolor="#ffffff" stroked="false">
                <v:path arrowok="t"/>
                <v:fill type="solid"/>
              </v:shape>
            </v:group>
            <v:group style="position:absolute;left:850;top:4504;width:276;height:276" coordorigin="850,4504" coordsize="276,276">
              <v:shape style="position:absolute;left:850;top:4504;width:276;height:276" coordorigin="850,4504" coordsize="276,276" path="m850,4780l1126,4780,1126,4504,850,4504,850,4780xe" filled="true" fillcolor="#ffffff" stroked="false">
                <v:path arrowok="t"/>
                <v:fill type="solid"/>
              </v:shape>
            </v:group>
            <v:group style="position:absolute;left:850;top:5014;width:276;height:276" coordorigin="850,5014" coordsize="276,276">
              <v:shape style="position:absolute;left:850;top:5014;width:276;height:276" coordorigin="850,5014" coordsize="276,276" path="m850,5290l1126,5290,1126,5014,850,5014,850,5290xe" filled="true" fillcolor="#ffffff" stroked="false">
                <v:path arrowok="t"/>
                <v:fill type="solid"/>
              </v:shape>
            </v:group>
            <v:group style="position:absolute;left:850;top:7175;width:276;height:276" coordorigin="850,7175" coordsize="276,276">
              <v:shape style="position:absolute;left:850;top:7175;width:276;height:276" coordorigin="850,7175" coordsize="276,276" path="m850,7450l1126,7450,1126,7175,850,7175,850,7450xe" filled="true" fillcolor="#ffffff" stroked="false">
                <v:path arrowok="t"/>
                <v:fill type="solid"/>
              </v:shape>
            </v:group>
            <v:group style="position:absolute;left:850;top:9555;width:276;height:276" coordorigin="850,9555" coordsize="276,276">
              <v:shape style="position:absolute;left:850;top:9555;width:276;height:276" coordorigin="850,9555" coordsize="276,276" path="m850,9830l1126,9830,1126,9555,850,9555,850,9830xe" filled="true" fillcolor="#ffffff" stroked="false">
                <v:path arrowok="t"/>
                <v:fill type="solid"/>
              </v:shape>
            </v:group>
            <v:group style="position:absolute;left:850;top:10065;width:276;height:276" coordorigin="850,10065" coordsize="276,276">
              <v:shape style="position:absolute;left:850;top:10065;width:276;height:276" coordorigin="850,10065" coordsize="276,276" path="m850,10340l1126,10340,1126,10065,850,10065,850,10340xe" filled="true" fillcolor="#ffffff" stroked="false">
                <v:path arrowok="t"/>
                <v:fill type="solid"/>
              </v:shape>
            </v:group>
            <v:group style="position:absolute;left:850;top:11865;width:276;height:276" coordorigin="850,11865" coordsize="276,276">
              <v:shape style="position:absolute;left:850;top:11865;width:276;height:276" coordorigin="850,11865" coordsize="276,276" path="m850,12140l1126,12140,1126,11865,850,11865,850,1214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80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13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-.049985pt;width:595.35pt;height:822.7pt;mso-position-horizontal-relative:page;mso-position-vertical-relative:page;z-index:-305296" coordorigin="0,-1" coordsize="11907,16454">
            <v:shape style="position:absolute;left:3109;top:2454;width:8;height:12" type="#_x0000_t75" stroked="false">
              <v:imagedata r:id="rId66" o:title=""/>
            </v:shape>
            <v:shape style="position:absolute;left:0;top:862;width:11906;height:15160" type="#_x0000_t75" stroked="false">
              <v:imagedata r:id="rId67" o:title=""/>
            </v:shape>
            <v:shape style="position:absolute;left:9013;top:14320;width:43;height:68" type="#_x0000_t75" stroked="false">
              <v:imagedata r:id="rId68" o:title=""/>
            </v:shape>
            <v:group style="position:absolute;left:3910;top:5417;width:1702;height:1702" coordorigin="3910,5417" coordsize="1702,1702">
              <v:shape style="position:absolute;left:3910;top:5417;width:1702;height:1702" coordorigin="3910,5417" coordsize="1702,1702" path="m4761,5417l4691,5420,4623,5428,4556,5441,4492,5460,4430,5484,4370,5512,4313,5544,4258,5581,4207,5622,4159,5666,4115,5714,4074,5765,4038,5819,4005,5876,3977,5936,3954,5999,3935,6063,3921,6129,3913,6198,3910,6267,3913,6337,3921,6405,3935,6472,3954,6536,3977,6598,4005,6658,4038,6715,4074,6769,4115,6821,4159,6869,4207,6913,4258,6954,4313,6990,4370,7023,4430,7051,4492,7074,4556,7093,4623,7107,4691,7115,4761,7118,4830,7116,4897,7109,4962,7097,5026,7080,5088,7058,5147,7031,5204,7000,5258,6965,5309,6926,5356,6883,5401,6837,5442,6787,5479,6734,5512,6679,5540,6621,5564,6560,5584,6497,5598,6432,5608,6365,5611,6296,5611,6267,5609,6197,5600,6129,5587,6063,5568,5998,5545,5936,5516,5876,5484,5819,5447,5765,5407,5714,5362,5666,5314,5621,5263,5581,5209,5544,5152,5512,5092,5484,5030,5460,4965,5441,4899,5428,4831,5420,4761,5417xe" filled="true" fillcolor="#e9521e" stroked="false">
                <v:path arrowok="t"/>
                <v:fill type="solid"/>
              </v:shape>
            </v:group>
            <v:group style="position:absolute;left:7935;top:6949;width:1248;height:1248" coordorigin="7935,6949" coordsize="1248,1248">
              <v:shape style="position:absolute;left:7935;top:6949;width:1248;height:1248" coordorigin="7935,6949" coordsize="1248,1248" path="m8559,6949l8457,6957,8362,6981,8272,7019,8190,7069,8118,7132,8055,7204,8005,7286,7967,7375,7943,7471,7935,7573,7937,7624,7953,7722,7984,7815,8029,7901,8086,7978,8153,8046,8231,8103,8316,8147,8409,8178,8508,8194,8559,8196,8560,8196,8661,8187,8756,8163,8845,8125,8927,8074,8999,8012,9061,7939,9112,7858,9150,7769,9174,7673,9182,7572,9180,7521,9164,7422,9133,7329,9089,7244,9032,7166,8964,7099,8887,7042,8801,6998,8708,6967,8610,6951,8559,6949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e5aa00" stroked="false">
                <v:path arrowok="t"/>
                <v:fill type="solid"/>
              </v:shape>
            </v:group>
            <v:group style="position:absolute;left:10322;top:643;width:2;height:2" coordorigin="10322,643" coordsize="2,2">
              <v:shape style="position:absolute;left:10322;top:643;width:2;height:2" coordorigin="10322,643" coordsize="2,2" path="m10322,643l10323,645,10323,645,10322,643xe" filled="true" fillcolor="#fac215" stroked="false">
                <v:path arrowok="t"/>
                <v:fill type="solid"/>
              </v:shape>
            </v:group>
            <v:group style="position:absolute;left:10022;top:531;width:996;height:1080" coordorigin="10022,531" coordsize="996,1080">
              <v:shape style="position:absolute;left:10022;top:531;width:996;height:1080" coordorigin="10022,531" coordsize="996,1080" path="m10683,1461l10343,1461,10383,1471,10480,1491,10500,1493,10502,1577,10509,1597,10524,1611,10553,1611,10571,1603,10581,1589,10582,1559,10582,1501,10620,1487,10639,1479,10658,1473,10676,1465,10683,146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315,1309l10186,1309,10198,1325,10237,1371,10271,1401,10280,1409,10262,1437,10256,1447,10711,1447,10731,1475,10743,1491,10748,1499,10763,1511,10781,1515,10799,1511,10814,1495,10820,1477,10818,1461,10803,1435,10791,1415,10783,1401,10786,1397,10511,1397,10448,1387,10392,1365,10358,1345,10342,1335,10325,1319,10315,130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711,1447l10256,1447,10250,1465,10253,1483,10265,1499,10285,1507,10303,1505,10318,1497,10333,1475,10343,1461,10683,1461,10694,1455,10711,144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850,1279l10782,1329,10715,1365,10621,1391,10557,1397,10786,1397,10794,1383,10805,1367,10815,1349,10825,1331,10834,1313,10842,1295,10850,127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087,775l10069,779,10054,791,10047,811,10048,829,10057,845,10151,903,10143,921,10121,997,10118,1017,10080,1023,10065,1025,10043,1031,10028,1047,10022,1067,10029,1087,10045,1101,10115,1105,10118,1125,10130,1185,10142,1223,10069,1281,10056,1293,10049,1311,10050,1331,10064,1347,10081,1355,10099,1355,10186,1309,10315,1309,10268,1255,10239,1201,10215,1127,10211,1065,10211,1049,10224,981,10249,919,10283,867,10331,819,10200,819,10106,781,10087,775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665,1249l10603,1249,10624,1251,10645,1251,10665,124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283,991l10298,1065,10337,1133,10381,1177,10439,1213,10461,1221,10485,1231,10509,1237,10536,1243,10559,1245,10581,1249,10685,1249,10704,1247,10723,1243,10742,1241,10812,1221,10871,1193,10920,1157,10600,1157,10580,1155,10556,1151,10532,1145,10510,1141,10450,1123,10382,1089,10366,1077,10351,1067,10337,1053,10323,1039,10309,1025,10296,1009,10283,99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806,747l10550,747,10580,749,10633,761,10706,793,10758,831,10803,881,10836,943,10858,1017,10861,1077,10858,1083,10853,1089,10847,1093,10831,1105,10736,1143,10638,1157,10920,1157,10952,1101,10957,1047,10955,1027,10945,967,10926,909,10997,851,11012,839,11016,827,10882,827,10870,811,10857,797,10844,781,10829,767,10814,753,10806,74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981,777l10962,779,10956,781,10882,827,11016,827,11018,821,11015,803,11013,799,11012,797,11012,797,10998,783,10981,77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294,627l10277,629,10258,643,10249,659,10249,675,10253,685,10253,685,10254,687,10275,725,10263,741,10237,773,10225,787,10212,803,10200,819,10331,819,10335,815,10355,803,10374,791,10392,781,10427,765,10444,761,10453,757,10465,755,10481,751,10500,749,10523,747,10806,747,10799,741,10812,705,10817,689,10365,689,10339,665,10326,651,10311,635,10294,62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531,531l10528,531,10507,535,10492,551,10488,569,10488,653,10457,659,10441,663,10421,667,10402,673,10383,681,10365,689,10817,689,10817,687,10721,687,10663,669,10605,657,10587,655,10578,653,10569,653,10569,571,10564,551,10550,535,10531,53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789,625l10771,625,10756,635,10741,657,10729,673,10721,687,10817,687,10818,685,10817,685,10823,667,10820,649,10809,633,10789,625xe" filled="true" fillcolor="#fac215" stroked="false">
                <v:path arrowok="t"/>
                <v:fill type="solid"/>
              </v:shape>
            </v:group>
            <v:group style="position:absolute;left:10746;top:1495;width:5;height:8" coordorigin="10746,1495" coordsize="5,8">
              <v:shape style="position:absolute;left:10746;top:1495;width:5;height:8" coordorigin="10746,1495" coordsize="5,8" path="m10748,1498l10750,1502,10748,1499,10748,1498xe" filled="true" fillcolor="#fac215" stroked="false">
                <v:path arrowok="t"/>
                <v:fill type="solid"/>
              </v:shape>
              <v:shape style="position:absolute;left:10746;top:1495;width:5;height:8" coordorigin="10746,1495" coordsize="5,8" path="m10746,1495l10746,1496,10747,1497,10748,1498,10746,1495xe" filled="true" fillcolor="#fac215" stroked="false">
                <v:path arrowok="t"/>
                <v:fill type="solid"/>
              </v:shape>
            </v:group>
            <v:group style="position:absolute;left:10381;top:857;width:121;height:122" coordorigin="10381,857" coordsize="121,122">
              <v:shape style="position:absolute;left:10381;top:857;width:121;height:122" coordorigin="10381,857" coordsize="121,122" path="m10448,857l10423,860,10403,870,10389,886,10381,905,10384,931,10393,952,10407,967,10424,976,10441,978,10463,975,10481,964,10495,947,10501,926,10502,919,10502,917,10498,895,10486,877,10469,863,10448,857xe" filled="true" fillcolor="#fac215" stroked="false">
                <v:path arrowok="t"/>
                <v:fill type="solid"/>
              </v:shape>
            </v:group>
            <v:group style="position:absolute;left:10669;top:966;width:89;height:90" coordorigin="10669,966" coordsize="89,90">
              <v:shape style="position:absolute;left:10669;top:966;width:89;height:90" coordorigin="10669,966" coordsize="89,90" path="m10717,966l10694,971,10677,985,10669,1004,10673,1029,10686,1046,10704,1055,10713,1056,10735,1050,10750,1035,10758,1015,10758,1011,10752,989,10738,974,10717,966xe" filled="true" fillcolor="#fac215" stroked="false">
                <v:path arrowok="t"/>
                <v:fill type="solid"/>
              </v:shape>
            </v:group>
            <v:group style="position:absolute;left:567;top:10507;width:4853;height:4837" coordorigin="567,10507" coordsize="4853,4837">
              <v:shape style="position:absolute;left:567;top:10507;width:4853;height:4837" coordorigin="567,10507" coordsize="4853,4837" path="m3479,14504l2360,14504,2448,15250,2481,15315,2544,15344,2562,15344,2580,15342,2597,15336,2614,15327,3479,14504xe" filled="true" fillcolor="#fde0a3" stroked="false">
                <v:path arrowok="t"/>
                <v:fill type="solid"/>
              </v:shape>
              <v:shape style="position:absolute;left:567;top:10507;width:4853;height:4837" coordorigin="567,10507" coordsize="4853,4837" path="m4525,10507l1072,10914,980,10933,896,10965,818,11009,749,11064,690,11128,641,11201,604,11281,579,11367,567,11456,567,11503,571,11549,873,14105,892,14196,924,14280,968,14358,1023,14427,1087,14486,1160,14535,1240,14573,1326,14597,1416,14609,1462,14609,1508,14605,2360,14504,3479,14504,3638,14353,4915,14202,4962,14195,5050,14169,5131,14131,5204,14081,5269,14021,5323,13952,5366,13876,5397,13793,5416,13705,5420,13614,5416,13567,5114,11012,5095,10921,5063,10836,5019,10758,4964,10690,4900,10630,4827,10581,4747,10544,4661,10519,4571,10508,4525,10507xe" filled="true" fillcolor="#fde0a3" stroked="false">
                <v:path arrowok="t"/>
                <v:fill type="solid"/>
              </v:shape>
            </v:group>
            <v:group style="position:absolute;left:5102;top:10504;width:5960;height:5949" coordorigin="5102,10504" coordsize="5960,5949">
              <v:shape style="position:absolute;left:5102;top:10504;width:5960;height:5949" coordorigin="5102,10504" coordsize="5960,5949" path="m6051,10504l5937,10514,5828,10542,5726,10586,5633,10644,5549,10716,5478,10800,5419,10894,5376,10998,5349,11110,5104,14384,5102,14442,5104,14500,5123,14612,5159,14718,5210,14816,5275,14904,5353,14982,5443,15047,5542,15098,5650,15133,5765,15151,7373,15271,8692,16423,8760,16452,8778,16453,8796,16451,8860,16424,8903,16366,8981,15390,10438,15390,10530,15332,10614,15261,10685,15177,10743,15082,10787,14978,10814,14867,11059,11593,11061,11534,11059,11476,11040,11364,11004,11259,10953,11161,10887,11072,10809,10994,10720,10929,10621,10878,10513,10843,10398,10825,6110,10506,6051,10504xe" filled="true" fillcolor="#fbcd64" stroked="false">
                <v:path arrowok="t"/>
                <v:fill type="solid"/>
              </v:shape>
              <v:shape style="position:absolute;left:5102;top:10504;width:5960;height:5949" coordorigin="5102,10504" coordsize="5960,5949" path="m10438,15390l8981,15390,10053,15470,10111,15472,10169,15469,10281,15450,10387,15414,10438,15390xe" filled="true" fillcolor="#fbcd64" stroked="false">
                <v:path arrowok="t"/>
                <v:fill type="solid"/>
              </v:shape>
            </v:group>
            <v:group style="position:absolute;left:602;top:9864;width:428;height:428" coordorigin="602,9864" coordsize="428,428">
              <v:shape style="position:absolute;left:602;top:9864;width:428;height:428" coordorigin="602,9864" coordsize="428,428" path="m864,10219l777,10219,792,10289,801,10291,806,10286,864,10219xe" filled="true" fillcolor="#e5aa00" stroked="false">
                <v:path arrowok="t"/>
                <v:fill type="solid"/>
              </v:shape>
              <v:shape style="position:absolute;left:602;top:9864;width:428;height:428" coordorigin="602,9864" coordsize="428,428" path="m941,9864l640,9925,602,9967,648,10197,657,10215,671,10229,690,10235,777,10219,864,10219,884,10196,991,10174,1010,10165,1023,10151,1029,10132,983,9902,975,9883,960,9870,941,9864xe" filled="true" fillcolor="#e5aa00" stroked="false">
                <v:path arrowok="t"/>
                <v:fill type="solid"/>
              </v:shape>
            </v:group>
            <v:group style="position:absolute;left:11906;top:8066;width:2;height:6282" coordorigin="11906,8066" coordsize="2,6282">
              <v:shape style="position:absolute;left:11906;top:8066;width:2;height:6282" coordorigin="11906,8066" coordsize="0,6282" path="m11906,8066l11906,14347e" filled="false" stroked="true" strokeweight=".1pt" strokecolor="#fbcd64">
                <v:path arrowok="t"/>
              </v:shape>
            </v:group>
            <v:group style="position:absolute;left:11906;top:0;width:2;height:8066" coordorigin="11906,0" coordsize="2,8066">
              <v:shape style="position:absolute;left:11906;top:0;width:2;height:8066" coordorigin="11906,0" coordsize="0,8066" path="m11906,0l11906,8066e" filled="false" stroked="true" strokeweight=".1pt" strokecolor="#f9c031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85.409973pt;margin-top:626.018494pt;width:224.55pt;height:14pt;mso-position-horizontal-relative:page;mso-position-vertical-relative:page;z-index:-305176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under neglene. Det er viktig å vite"/>
            <w10:wrap type="none"/>
          </v:shape>
        </w:pict>
      </w:r>
      <w:r>
        <w:rPr/>
        <w:pict>
          <v:shape style="position:absolute;margin-left:284.193115pt;margin-top:643.364563pt;width:221.35pt;height:14pt;mso-position-horizontal-relative:page;mso-position-vertical-relative:page;z-index:-305152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både NÅR og HVORDAN vi vasker"/>
            <w10:wrap type="none"/>
          </v:shape>
        </w:pict>
      </w:r>
      <w:r>
        <w:rPr/>
        <w:pict>
          <v:shape style="position:absolute;margin-left:282.938934pt;margin-top:661.779114pt;width:248.8pt;height:14pt;mso-position-horizontal-relative:page;mso-position-vertical-relative:page;z-index:-305128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hendene på riktig måte for å forhindre"/>
            <w10:wrap type="none"/>
          </v:shape>
        </w:pict>
      </w:r>
      <w:r>
        <w:rPr/>
        <w:pict>
          <v:shape style="position:absolute;margin-left:281.760986pt;margin-top:678.01123pt;width:213.65pt;height:14pt;mso-position-horizontal-relative:page;mso-position-vertical-relative:page;z-index:-305104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at mikrober og potensiell smitte"/>
            <w10:wrap type="none"/>
          </v:shape>
        </w:pict>
      </w:r>
      <w:r>
        <w:rPr/>
        <w:pict>
          <v:shape style="position:absolute;margin-left:280.502960pt;margin-top:696.535522pt;width:244.25pt;height:14pt;mso-position-horizontal-relative:page;mso-position-vertical-relative:page;z-index:-305080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sprer seg. Når vi må nyse og ikke kan"/>
            <w10:wrap type="none"/>
          </v:shape>
        </w:pict>
      </w:r>
      <w:r>
        <w:rPr/>
        <w:pict>
          <v:shape style="position:absolute;margin-left:54.479038pt;margin-top:630.389099pt;width:184.1pt;height:14pt;mso-position-horizontal-relative:page;mso-position-vertical-relative:page;z-index:-304912;rotation:354" type="#_x0000_t136" fillcolor="#000000" stroked="f">
            <o:extrusion v:ext="view" autorotationcenter="t"/>
            <v:textpath style="font-family:&amp;quot;Trebuchet MS&amp;quot;;font-size:14pt;v-text-kern:t;mso-text-shadow:auto;font-weight:bold" string="alle mikrobene på hendene"/>
            <w10:wrap type="none"/>
          </v:shape>
        </w:pict>
      </w:r>
      <w:r>
        <w:rPr/>
        <w:pict>
          <v:shape style="position:absolute;margin-left:56.563854pt;margin-top:648.24762pt;width:175.95pt;height:14pt;mso-position-horizontal-relative:page;mso-position-vertical-relative:page;z-index:-304888;rotation:354" type="#_x0000_t136" fillcolor="#000000" stroked="f">
            <o:extrusion v:ext="view" autorotationcenter="t"/>
            <v:textpath style="font-family:&amp;quot;Trebuchet MS&amp;quot;;font-size:14pt;v-text-kern:t;mso-text-shadow:auto;font-weight:bold" string="er skadelige. Det kan også"/>
            <w10:wrap type="none"/>
          </v:shape>
        </w:pict>
      </w:r>
      <w:r>
        <w:rPr/>
        <w:pict>
          <v:shape style="position:absolute;margin-left:58.615219pt;margin-top:665.531738pt;width:177.55pt;height:14pt;mso-position-horizontal-relative:page;mso-position-vertical-relative:page;z-index:-304864;rotation:354" type="#_x0000_t136" fillcolor="#000000" stroked="f">
            <o:extrusion v:ext="view" autorotationcenter="t"/>
            <v:textpath style="font-family:&amp;quot;Trebuchet MS&amp;quot;;font-size:14pt;v-text-kern:t;mso-text-shadow:auto;font-weight:bold" string="være nyttige mikrober der."/>
            <w10:wrap type="none"/>
          </v:shape>
        </w:pic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918" w:lineRule="exact" w:before="0"/>
        <w:ind w:left="10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Undervisningsplan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06"/>
        <w:ind w:left="67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Innledning</w:t>
      </w:r>
      <w:r>
        <w:rPr>
          <w:rFonts w:ascii="Trebuchet MS"/>
          <w:sz w:val="4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line="295" w:lineRule="auto" w:before="61"/>
        <w:ind w:left="503" w:right="773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N</w:t>
      </w:r>
      <w:r>
        <w:rPr>
          <w:rFonts w:ascii="Trebuchet MS" w:hAnsi="Trebuchet MS"/>
          <w:b/>
          <w:spacing w:val="-2"/>
          <w:sz w:val="28"/>
        </w:rPr>
        <w:t>år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du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skal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presen</w:t>
      </w:r>
      <w:r>
        <w:rPr>
          <w:rFonts w:ascii="Trebuchet MS" w:hAnsi="Trebuchet MS"/>
          <w:b/>
          <w:spacing w:val="-4"/>
          <w:sz w:val="28"/>
        </w:rPr>
        <w:t>ter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begrepe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</w:t>
      </w:r>
      <w:r>
        <w:rPr>
          <w:rFonts w:ascii="Trebuchet MS" w:hAnsi="Trebuchet MS"/>
          <w:b/>
          <w:spacing w:val="-3"/>
          <w:sz w:val="28"/>
        </w:rPr>
        <w:t>ene,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finner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du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mer</w:t>
      </w:r>
      <w:r>
        <w:rPr>
          <w:rFonts w:ascii="Trebuchet MS" w:hAnsi="Trebuchet MS"/>
          <w:b/>
          <w:spacing w:val="49"/>
          <w:w w:val="10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inf</w:t>
      </w:r>
      <w:r>
        <w:rPr>
          <w:rFonts w:ascii="Trebuchet MS" w:hAnsi="Trebuchet MS"/>
          <w:b/>
          <w:spacing w:val="-1"/>
          <w:sz w:val="28"/>
        </w:rPr>
        <w:t>ormasjon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3"/>
          <w:sz w:val="28"/>
        </w:rPr>
        <w:t>snitt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oppfriskningsin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ormasjon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2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lær</w:t>
      </w:r>
      <w:r>
        <w:rPr>
          <w:rFonts w:ascii="Trebuchet MS" w:hAnsi="Trebuchet MS"/>
          <w:b/>
          <w:spacing w:val="-4"/>
          <w:sz w:val="28"/>
        </w:rPr>
        <w:t>ere.</w:t>
      </w:r>
      <w:r>
        <w:rPr>
          <w:rFonts w:ascii="Trebuchet MS" w:hAnsi="Trebuchet MS"/>
          <w:sz w:val="28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numPr>
          <w:ilvl w:val="0"/>
          <w:numId w:val="6"/>
        </w:numPr>
        <w:tabs>
          <w:tab w:pos="504" w:val="left" w:leader="none"/>
        </w:tabs>
        <w:spacing w:before="0"/>
        <w:ind w:left="503" w:right="0" w:hanging="39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S</w:t>
      </w:r>
      <w:r>
        <w:rPr>
          <w:rFonts w:ascii="Trebuchet MS" w:hAnsi="Trebuchet MS"/>
          <w:b/>
          <w:spacing w:val="-2"/>
          <w:w w:val="105"/>
          <w:sz w:val="28"/>
        </w:rPr>
        <w:t>tart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timen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2"/>
          <w:w w:val="105"/>
          <w:sz w:val="28"/>
        </w:rPr>
        <w:t>ed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spørre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hvor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mange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barna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har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v</w:t>
      </w:r>
      <w:r>
        <w:rPr>
          <w:rFonts w:ascii="Trebuchet MS" w:hAnsi="Trebuchet MS"/>
          <w:b/>
          <w:spacing w:val="-3"/>
          <w:w w:val="105"/>
          <w:sz w:val="28"/>
        </w:rPr>
        <w:t>ask</w:t>
      </w:r>
      <w:r>
        <w:rPr>
          <w:rFonts w:ascii="Trebuchet MS" w:hAnsi="Trebuchet MS"/>
          <w:b/>
          <w:spacing w:val="-4"/>
          <w:w w:val="105"/>
          <w:sz w:val="28"/>
        </w:rPr>
        <w:t>et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hendene</w:t>
      </w:r>
      <w:r>
        <w:rPr>
          <w:rFonts w:ascii="Trebuchet MS" w:hAnsi="Trebuchet MS"/>
          <w:sz w:val="28"/>
        </w:rPr>
      </w:r>
    </w:p>
    <w:p>
      <w:pPr>
        <w:spacing w:line="295" w:lineRule="auto" w:before="75"/>
        <w:ind w:left="503" w:right="115" w:firstLine="0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dag.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Spør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orfor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vaske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(for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vaske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vekk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skitt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25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være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hendene</w:t>
      </w:r>
      <w:r>
        <w:rPr>
          <w:rFonts w:ascii="Trebuchet MS" w:hAnsi="Trebuchet MS"/>
          <w:b/>
          <w:spacing w:val="-2"/>
          <w:sz w:val="28"/>
        </w:rPr>
        <w:t>),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hva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ville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skjedd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dersom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vaske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23"/>
          <w:w w:val="92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(</w:t>
      </w:r>
      <w:r>
        <w:rPr>
          <w:rFonts w:ascii="Trebuchet MS" w:hAnsi="Trebuchet MS"/>
          <w:b/>
          <w:spacing w:val="-2"/>
          <w:sz w:val="28"/>
        </w:rPr>
        <w:t>de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bli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når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får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seg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fr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hendene</w:t>
      </w:r>
      <w:r>
        <w:rPr>
          <w:rFonts w:ascii="Trebuchet MS" w:hAnsi="Trebuchet MS"/>
          <w:b/>
          <w:spacing w:val="-2"/>
          <w:sz w:val="28"/>
        </w:rPr>
        <w:t>).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6"/>
        </w:numPr>
        <w:tabs>
          <w:tab w:pos="504" w:val="left" w:leader="none"/>
        </w:tabs>
        <w:spacing w:line="295" w:lineRule="auto" w:before="56"/>
        <w:ind w:left="503" w:right="547" w:hanging="39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Snakk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med barna om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3"/>
          <w:sz w:val="28"/>
        </w:rPr>
        <w:t>dan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vi </w:t>
      </w:r>
      <w:r>
        <w:rPr>
          <w:rFonts w:ascii="Trebuchet MS" w:hAnsi="Trebuchet MS"/>
          <w:b/>
          <w:spacing w:val="-2"/>
          <w:sz w:val="28"/>
        </w:rPr>
        <w:t>bruk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hendene hele tiden, og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28"/>
          <w:w w:val="10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plukk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opp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millioner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dag.</w:t>
      </w:r>
      <w:r>
        <w:rPr>
          <w:rFonts w:ascii="Trebuchet MS" w:hAnsi="Trebuchet MS"/>
          <w:b/>
          <w:spacing w:val="-1"/>
          <w:sz w:val="28"/>
        </w:rPr>
        <w:t> Mange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disse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uf</w:t>
      </w:r>
      <w:r>
        <w:rPr>
          <w:rFonts w:ascii="Trebuchet MS" w:hAnsi="Trebuchet MS"/>
          <w:b/>
          <w:spacing w:val="-2"/>
          <w:sz w:val="28"/>
        </w:rPr>
        <w:t>arlige,</w:t>
      </w:r>
      <w:r>
        <w:rPr>
          <w:rFonts w:ascii="Trebuchet MS" w:hAnsi="Trebuchet MS"/>
          <w:b/>
          <w:spacing w:val="35"/>
          <w:w w:val="97"/>
          <w:sz w:val="28"/>
        </w:rPr>
        <w:t> </w:t>
      </w:r>
      <w:r>
        <w:rPr>
          <w:rFonts w:ascii="Trebuchet MS" w:hAnsi="Trebuchet MS"/>
          <w:b/>
          <w:sz w:val="28"/>
        </w:rPr>
        <w:t>men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være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skadelige.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spr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vennene</w:t>
      </w:r>
      <w:r>
        <w:rPr>
          <w:rFonts w:ascii="Trebuchet MS" w:hAnsi="Trebuchet MS"/>
          <w:b/>
          <w:spacing w:val="35"/>
          <w:w w:val="102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</w:t>
      </w:r>
      <w:r>
        <w:rPr>
          <w:rFonts w:ascii="Trebuchet MS" w:hAnsi="Trebuchet MS"/>
          <w:b/>
          <w:spacing w:val="-4"/>
          <w:sz w:val="28"/>
        </w:rPr>
        <w:t>år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andr</w:t>
      </w:r>
      <w:r>
        <w:rPr>
          <w:rFonts w:ascii="Trebuchet MS" w:hAnsi="Trebuchet MS"/>
          <w:b/>
          <w:spacing w:val="-3"/>
          <w:sz w:val="28"/>
        </w:rPr>
        <w:t>e,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g</w:t>
      </w:r>
      <w:r>
        <w:rPr>
          <w:rFonts w:ascii="Trebuchet MS" w:hAnsi="Trebuchet MS"/>
          <w:b/>
          <w:spacing w:val="1"/>
          <w:sz w:val="28"/>
        </w:rPr>
        <w:t>jennom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ber</w:t>
      </w:r>
      <w:r>
        <w:rPr>
          <w:rFonts w:ascii="Trebuchet MS" w:hAnsi="Trebuchet MS"/>
          <w:b/>
          <w:spacing w:val="-2"/>
          <w:sz w:val="28"/>
        </w:rPr>
        <w:t>øring,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derf</w:t>
      </w:r>
      <w:r>
        <w:rPr>
          <w:rFonts w:ascii="Trebuchet MS" w:hAnsi="Trebuchet MS"/>
          <w:b/>
          <w:spacing w:val="-3"/>
          <w:sz w:val="28"/>
        </w:rPr>
        <w:t>or</w:t>
      </w:r>
      <w:r>
        <w:rPr>
          <w:rFonts w:ascii="Trebuchet MS" w:hAnsi="Trebuchet MS"/>
          <w:b/>
          <w:spacing w:val="-25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vask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hendene.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6"/>
        </w:numPr>
        <w:tabs>
          <w:tab w:pos="504" w:val="left" w:leader="none"/>
        </w:tabs>
        <w:spacing w:line="295" w:lineRule="auto" w:before="56"/>
        <w:ind w:left="503" w:right="2795" w:hanging="39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Beskriv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viktige tidspunkt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der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vi bør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vaske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24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(særlig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3"/>
          <w:sz w:val="28"/>
        </w:rPr>
        <w:t>tter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25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3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vært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oale</w:t>
      </w:r>
      <w:r>
        <w:rPr>
          <w:rFonts w:ascii="Trebuchet MS" w:hAnsi="Trebuchet MS"/>
          <w:b/>
          <w:spacing w:val="-3"/>
          <w:sz w:val="28"/>
        </w:rPr>
        <w:t>tt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før</w:t>
      </w:r>
      <w:r>
        <w:rPr>
          <w:rFonts w:ascii="Trebuchet MS" w:hAnsi="Trebuchet MS"/>
          <w:b/>
          <w:spacing w:val="-32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spiser).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6"/>
        </w:numPr>
        <w:tabs>
          <w:tab w:pos="504" w:val="left" w:leader="none"/>
        </w:tabs>
        <w:spacing w:line="295" w:lineRule="auto" w:before="56"/>
        <w:ind w:left="503" w:right="773" w:hanging="39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skal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gjøre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en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oppgave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viser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23"/>
          <w:w w:val="10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2"/>
          <w:sz w:val="28"/>
        </w:rPr>
        <w:t>alt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hendene,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3"/>
          <w:sz w:val="28"/>
        </w:rPr>
        <w:t>dan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best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vask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bort.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44"/>
        <w:ind w:left="67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290.29303pt;margin-top:66.98526pt;width:224.5pt;height:14pt;mso-position-horizontal-relative:page;mso-position-vertical-relative:paragraph;z-index:-305272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Poengter ovenfor barna at vi også"/>
            <w10:wrap type="none"/>
          </v:shape>
        </w:pict>
      </w:r>
      <w:r>
        <w:rPr/>
        <w:pict>
          <v:shape style="position:absolute;margin-left:289.064453pt;margin-top:84.666763pt;width:230.9pt;height:14pt;mso-position-horizontal-relative:page;mso-position-vertical-relative:paragraph;z-index:-305248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trenger å vaske hendene skikkelig:"/>
            <w10:wrap type="none"/>
          </v:shape>
        </w:pict>
      </w:r>
      <w:r>
        <w:rPr/>
        <w:pict>
          <v:shape style="position:absolute;margin-left:287.841583pt;margin-top:102.184135pt;width:232.65pt;height:14pt;mso-position-horizontal-relative:page;mso-position-vertical-relative:paragraph;z-index:-305224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Det er viktig å vite at mikrober liker"/>
            <w10:wrap type="none"/>
          </v:shape>
        </w:pict>
      </w:r>
      <w:r>
        <w:rPr/>
        <w:pict>
          <v:shape style="position:absolute;margin-left:286.624542pt;margin-top:119.535553pt;width:229.6pt;height:14pt;mso-position-horizontal-relative:page;mso-position-vertical-relative:paragraph;z-index:-305200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å gjemme seg mellom fingrene og"/>
            <w10:wrap type="none"/>
          </v:shape>
        </w:pict>
      </w:r>
      <w:r>
        <w:rPr/>
        <w:pict>
          <v:shape style="position:absolute;margin-left:46.283653pt;margin-top:72.222672pt;width:174.7pt;height:14pt;mso-position-horizontal-relative:page;mso-position-vertical-relative:paragraph;z-index:-305008;rotation:354" type="#_x0000_t136" fillcolor="#000000" stroked="f">
            <o:extrusion v:ext="view" autorotationcenter="t"/>
            <v:textpath style="font-family:&amp;quot;Trebuchet MS&amp;quot;;font-size:14pt;v-text-kern:t;mso-text-shadow:auto;font-weight:bold" string="Snakk med barna om hvor"/>
            <w10:wrap type="none"/>
          </v:shape>
        </w:pict>
      </w:r>
      <w:r>
        <w:rPr/>
        <w:pict>
          <v:shape style="position:absolute;margin-left:48.413692pt;margin-top:90.857605pt;width:153.35pt;height:14pt;mso-position-horizontal-relative:page;mso-position-vertical-relative:paragraph;z-index:-304984;rotation:354" type="#_x0000_t136" fillcolor="#000000" stroked="f">
            <o:extrusion v:ext="view" autorotationcenter="t"/>
            <v:textpath style="font-family:&amp;quot;Trebuchet MS&amp;quot;;font-size:14pt;v-text-kern:t;mso-text-shadow:auto;font-weight:bold" string="mikrobene på ballong-"/>
            <w10:wrap type="none"/>
          </v:shape>
        </w:pict>
      </w:r>
      <w:r>
        <w:rPr/>
        <w:pict>
          <v:shape style="position:absolute;margin-left:50.340759pt;margin-top:106.007614pt;width:191.25pt;height:14pt;mso-position-horizontal-relative:page;mso-position-vertical-relative:paragraph;z-index:-304960;rotation:354" type="#_x0000_t136" fillcolor="#000000" stroked="f">
            <o:extrusion v:ext="view" autorotationcenter="t"/>
            <v:textpath style="font-family:&amp;quot;Trebuchet MS&amp;quot;;font-size:14pt;v-text-kern:t;mso-text-shadow:auto;font-weight:bold" string="hendene kan ha kommet fra."/>
            <w10:wrap type="none"/>
          </v:shape>
        </w:pict>
      </w:r>
      <w:r>
        <w:rPr/>
        <w:pict>
          <v:shape style="position:absolute;margin-left:52.427254pt;margin-top:123.894882pt;width:182.6pt;height:14pt;mso-position-horizontal-relative:page;mso-position-vertical-relative:paragraph;z-index:-304936;rotation:354" type="#_x0000_t136" fillcolor="#000000" stroked="f">
            <o:extrusion v:ext="view" autorotationcenter="t"/>
            <v:textpath style="font-family:&amp;quot;Trebuchet MS&amp;quot;;font-size:14pt;v-text-kern:t;mso-text-shadow:auto;font-weight:bold" string="Påpek overfor barna at ikke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79.285065pt;margin-top:-95.927757pt;width:241.9pt;height:14pt;mso-position-horizontal-relative:page;mso-position-vertical-relative:paragraph;z-index:-305056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vaske hendene, kan en løsning være"/>
            <w10:wrap type="none"/>
          </v:shape>
        </w:pict>
      </w:r>
      <w:r>
        <w:rPr/>
        <w:pict>
          <v:shape style="position:absolute;margin-left:278.081726pt;margin-top:-78.969429pt;width:227.6pt;height:14pt;mso-position-horizontal-relative:page;mso-position-vertical-relative:paragraph;z-index:-305032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å nyse eller hoste i ermet/albuen."/>
            <w10:wrap type="none"/>
          </v:shape>
        </w:pict>
      </w:r>
      <w:r>
        <w:rPr>
          <w:rFonts w:ascii="Arial"/>
          <w:sz w:val="16"/>
        </w:rPr>
        <w:t>14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280" w:left="460" w:right="1000"/>
        </w:sectPr>
      </w:pPr>
    </w:p>
    <w:p>
      <w:pPr>
        <w:pStyle w:val="Heading9"/>
        <w:spacing w:line="240" w:lineRule="auto" w:before="18"/>
        <w:ind w:left="606" w:right="0"/>
        <w:jc w:val="left"/>
        <w:rPr>
          <w:b w:val="0"/>
          <w:bCs w:val="0"/>
        </w:rPr>
      </w:pPr>
      <w:r>
        <w:rPr>
          <w:spacing w:val="-2"/>
          <w:w w:val="105"/>
        </w:rPr>
        <w:t>Hov</w:t>
      </w:r>
      <w:r>
        <w:rPr>
          <w:spacing w:val="-3"/>
          <w:w w:val="105"/>
        </w:rPr>
        <w:t>edaktivit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t:</w:t>
      </w:r>
      <w:r>
        <w:rPr>
          <w:spacing w:val="-13"/>
          <w:w w:val="105"/>
        </w:rPr>
        <w:t> </w:t>
      </w:r>
      <w:r>
        <w:rPr>
          <w:w w:val="105"/>
        </w:rPr>
        <w:t>Ballonghender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tbl>
      <w:tblPr>
        <w:tblW w:w="0" w:type="auto"/>
        <w:jc w:val="left"/>
        <w:tblInd w:w="8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"/>
        <w:gridCol w:w="2630"/>
        <w:gridCol w:w="913"/>
        <w:gridCol w:w="2564"/>
        <w:gridCol w:w="1069"/>
        <w:gridCol w:w="2265"/>
      </w:tblGrid>
      <w:tr>
        <w:trPr>
          <w:trHeight w:val="420" w:hRule="exact"/>
        </w:trPr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55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95"/>
                <w:sz w:val="28"/>
              </w:rPr>
              <w:t>1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2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60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105"/>
                <w:sz w:val="28"/>
              </w:rPr>
              <w:t>Lag</w:t>
            </w:r>
            <w:r>
              <w:rPr>
                <w:rFonts w:ascii="Trebuchet MS"/>
                <w:b/>
                <w:spacing w:val="-25"/>
                <w:w w:val="105"/>
                <w:sz w:val="28"/>
              </w:rPr>
              <w:t> </w:t>
            </w:r>
            <w:r>
              <w:rPr>
                <w:rFonts w:ascii="Trebuchet MS"/>
                <w:b/>
                <w:spacing w:val="-3"/>
                <w:w w:val="105"/>
                <w:sz w:val="28"/>
              </w:rPr>
              <w:t>merker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95"/>
                <w:sz w:val="28"/>
              </w:rPr>
              <w:t>2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2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51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4"/>
                <w:w w:val="105"/>
                <w:sz w:val="28"/>
              </w:rPr>
              <w:t>Vask</w:t>
            </w:r>
            <w:r>
              <w:rPr>
                <w:rFonts w:ascii="Trebuchet MS"/>
                <w:b/>
                <w:spacing w:val="-29"/>
                <w:w w:val="105"/>
                <w:sz w:val="28"/>
              </w:rPr>
              <w:t> </w:t>
            </w:r>
            <w:r>
              <w:rPr>
                <w:rFonts w:ascii="Trebuchet MS"/>
                <w:b/>
                <w:spacing w:val="-2"/>
                <w:w w:val="105"/>
                <w:sz w:val="28"/>
              </w:rPr>
              <w:t>v</w:t>
            </w:r>
            <w:r>
              <w:rPr>
                <w:rFonts w:ascii="Trebuchet MS"/>
                <w:b/>
                <w:spacing w:val="-3"/>
                <w:w w:val="105"/>
                <w:sz w:val="28"/>
              </w:rPr>
              <w:t>ekk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2"/>
              <w:ind w:right="49"/>
              <w:jc w:val="righ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95"/>
                <w:sz w:val="28"/>
              </w:rPr>
              <w:t>3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2"/>
              <w:ind w:left="51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 w:hAnsi="Trebuchet MS"/>
                <w:b/>
                <w:spacing w:val="-3"/>
                <w:w w:val="110"/>
                <w:sz w:val="28"/>
              </w:rPr>
              <w:t>Hva</w:t>
            </w:r>
            <w:r>
              <w:rPr>
                <w:rFonts w:ascii="Trebuchet MS" w:hAnsi="Trebuchet MS"/>
                <w:b/>
                <w:spacing w:val="-38"/>
                <w:w w:val="110"/>
                <w:sz w:val="28"/>
              </w:rPr>
              <w:t> </w:t>
            </w:r>
            <w:r>
              <w:rPr>
                <w:rFonts w:ascii="Trebuchet MS" w:hAnsi="Trebuchet MS"/>
                <w:b/>
                <w:w w:val="110"/>
                <w:sz w:val="28"/>
              </w:rPr>
              <w:t>så</w:t>
            </w:r>
            <w:r>
              <w:rPr>
                <w:rFonts w:ascii="Trebuchet MS" w:hAnsi="Trebuchet MS"/>
                <w:b/>
                <w:spacing w:val="-37"/>
                <w:w w:val="110"/>
                <w:sz w:val="28"/>
              </w:rPr>
              <w:t> </w:t>
            </w:r>
            <w:r>
              <w:rPr>
                <w:rFonts w:ascii="Trebuchet MS" w:hAnsi="Trebuchet MS"/>
                <w:b/>
                <w:w w:val="110"/>
                <w:sz w:val="28"/>
              </w:rPr>
              <w:t>du?</w:t>
            </w:r>
            <w:r>
              <w:rPr>
                <w:rFonts w:ascii="Trebuchet MS" w:hAnsi="Trebuchet MS"/>
                <w:sz w:val="28"/>
              </w:rPr>
            </w:r>
          </w:p>
        </w:tc>
      </w:tr>
      <w:tr>
        <w:trPr>
          <w:trHeight w:val="360" w:hRule="exact"/>
        </w:trPr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84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 w:hAnsi="Trebuchet MS"/>
                <w:b/>
                <w:w w:val="105"/>
                <w:sz w:val="28"/>
              </w:rPr>
              <w:t>på</w:t>
            </w:r>
            <w:r>
              <w:rPr>
                <w:rFonts w:ascii="Trebuchet MS" w:hAnsi="Trebuchet MS"/>
                <w:b/>
                <w:spacing w:val="-2"/>
                <w:w w:val="105"/>
                <w:sz w:val="28"/>
              </w:rPr>
              <w:t> </w:t>
            </w:r>
            <w:r>
              <w:rPr>
                <w:rFonts w:ascii="Trebuchet MS" w:hAnsi="Trebuchet MS"/>
                <w:b/>
                <w:w w:val="105"/>
                <w:sz w:val="28"/>
              </w:rPr>
              <w:t>en</w:t>
            </w:r>
            <w:r>
              <w:rPr>
                <w:rFonts w:ascii="Trebuchet MS" w:hAnsi="Trebuchet MS"/>
                <w:b/>
                <w:spacing w:val="-2"/>
                <w:w w:val="105"/>
                <w:sz w:val="28"/>
              </w:rPr>
              <w:t> </w:t>
            </w:r>
            <w:r>
              <w:rPr>
                <w:rFonts w:ascii="Trebuchet MS" w:hAnsi="Trebuchet MS"/>
                <w:b/>
                <w:w w:val="105"/>
                <w:sz w:val="28"/>
              </w:rPr>
              <w:t>ballong</w:t>
            </w:r>
            <w:r>
              <w:rPr>
                <w:rFonts w:ascii="Trebuchet MS" w:hAnsi="Trebuchet MS"/>
                <w:sz w:val="2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4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2"/>
                <w:sz w:val="28"/>
              </w:rPr>
              <w:t>merkene</w:t>
            </w:r>
            <w:r>
              <w:rPr>
                <w:rFonts w:ascii="Trebuchet MS"/>
                <w:b/>
                <w:spacing w:val="9"/>
                <w:sz w:val="28"/>
              </w:rPr>
              <w:t> </w:t>
            </w:r>
            <w:r>
              <w:rPr>
                <w:rFonts w:ascii="Trebuchet MS"/>
                <w:b/>
                <w:spacing w:val="-2"/>
                <w:sz w:val="28"/>
              </w:rPr>
              <w:t>fr</w:t>
            </w:r>
            <w:r>
              <w:rPr>
                <w:rFonts w:ascii="Trebuchet MS"/>
                <w:b/>
                <w:spacing w:val="-1"/>
                <w:sz w:val="28"/>
              </w:rPr>
              <w:t>a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</w:tr>
      <w:tr>
        <w:trPr>
          <w:trHeight w:val="360" w:hRule="exact"/>
        </w:trPr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84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105"/>
                <w:sz w:val="28"/>
              </w:rPr>
              <w:t>med</w:t>
            </w:r>
            <w:r>
              <w:rPr>
                <w:rFonts w:ascii="Trebuchet MS"/>
                <w:b/>
                <w:spacing w:val="-20"/>
                <w:w w:val="105"/>
                <w:sz w:val="28"/>
              </w:rPr>
              <w:t> </w:t>
            </w:r>
            <w:r>
              <w:rPr>
                <w:rFonts w:ascii="Trebuchet MS"/>
                <w:b/>
                <w:spacing w:val="-1"/>
                <w:w w:val="105"/>
                <w:sz w:val="28"/>
              </w:rPr>
              <w:t>vaskbar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4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105"/>
                <w:sz w:val="28"/>
              </w:rPr>
              <w:t>ballongen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</w:tr>
      <w:tr>
        <w:trPr>
          <w:trHeight w:val="420" w:hRule="exact"/>
        </w:trPr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84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z w:val="28"/>
              </w:rPr>
              <w:t>tusj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9"/>
          <w:szCs w:val="19"/>
        </w:rPr>
        <w:sectPr>
          <w:pgSz w:w="11910" w:h="16840"/>
          <w:pgMar w:top="560" w:bottom="280" w:left="740" w:right="460"/>
        </w:sectPr>
      </w:pPr>
    </w:p>
    <w:p>
      <w:pPr>
        <w:pStyle w:val="BodyText"/>
        <w:numPr>
          <w:ilvl w:val="0"/>
          <w:numId w:val="7"/>
        </w:numPr>
        <w:tabs>
          <w:tab w:pos="367" w:val="left" w:leader="none"/>
        </w:tabs>
        <w:spacing w:line="275" w:lineRule="auto" w:before="67" w:after="0"/>
        <w:ind w:left="394" w:right="597" w:hanging="283"/>
        <w:jc w:val="left"/>
        <w:rPr>
          <w:b w:val="0"/>
          <w:bCs w:val="0"/>
        </w:rPr>
      </w:pPr>
      <w:r>
        <w:rPr>
          <w:w w:val="105"/>
        </w:rPr>
        <w:t>Vis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dan</w:t>
      </w:r>
      <w:r>
        <w:rPr>
          <w:spacing w:val="-36"/>
          <w:w w:val="105"/>
        </w:rPr>
        <w:t> </w:t>
      </w:r>
      <w:r>
        <w:rPr>
          <w:w w:val="105"/>
        </w:rPr>
        <w:t>vi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vask</w:t>
      </w:r>
      <w:r>
        <w:rPr>
          <w:spacing w:val="-3"/>
          <w:w w:val="105"/>
        </w:rPr>
        <w:t>er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markøren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29"/>
          <w:w w:val="104"/>
        </w:rPr>
        <w:t> </w:t>
      </w:r>
      <w:r>
        <w:rPr>
          <w:w w:val="105"/>
        </w:rPr>
        <w:t>ballonghendene</w:t>
      </w:r>
      <w:r>
        <w:rPr>
          <w:spacing w:val="-19"/>
          <w:w w:val="105"/>
        </w:rPr>
        <w:t> </w:t>
      </w:r>
      <w:r>
        <w:rPr>
          <w:w w:val="105"/>
        </w:rPr>
        <w:t>med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såpev</w:t>
      </w:r>
      <w:r>
        <w:rPr>
          <w:spacing w:val="-2"/>
          <w:w w:val="105"/>
        </w:rPr>
        <w:t>ann.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367" w:val="left" w:leader="none"/>
        </w:tabs>
        <w:spacing w:line="275" w:lineRule="auto" w:before="170" w:after="0"/>
        <w:ind w:left="394" w:right="243" w:hanging="283"/>
        <w:jc w:val="left"/>
        <w:rPr>
          <w:b w:val="0"/>
          <w:bCs w:val="0"/>
        </w:rPr>
      </w:pPr>
      <w:r>
        <w:rPr/>
        <w:t>Del</w:t>
      </w:r>
      <w:r>
        <w:rPr>
          <w:spacing w:val="12"/>
        </w:rPr>
        <w:t> </w:t>
      </w:r>
      <w:r>
        <w:rPr/>
        <w:t>ut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ballonghånd</w:t>
      </w:r>
      <w:r>
        <w:rPr>
          <w:spacing w:val="27"/>
        </w:rPr>
        <w:t> </w:t>
      </w:r>
      <w:r>
        <w:rPr>
          <w:spacing w:val="-2"/>
        </w:rPr>
        <w:t>dekke</w:t>
      </w:r>
      <w:r>
        <w:rPr>
          <w:spacing w:val="-3"/>
        </w:rPr>
        <w:t>t</w:t>
      </w:r>
      <w:r>
        <w:rPr>
          <w:spacing w:val="27"/>
        </w:rPr>
        <w:t> </w:t>
      </w:r>
      <w:r>
        <w:rPr/>
        <w:t>med</w:t>
      </w:r>
      <w:r>
        <w:rPr>
          <w:spacing w:val="24"/>
          <w:w w:val="107"/>
        </w:rPr>
        <w:t> </w:t>
      </w:r>
      <w:r>
        <w:rPr>
          <w:spacing w:val="-1"/>
        </w:rPr>
        <w:t>mikrober</w:t>
      </w:r>
      <w:r>
        <w:rPr>
          <w:spacing w:val="-25"/>
        </w:rPr>
        <w:t> </w:t>
      </w:r>
      <w:r>
        <w:rPr>
          <w:spacing w:val="-2"/>
        </w:rPr>
        <w:t>(</w:t>
      </w:r>
      <w:r>
        <w:rPr>
          <w:spacing w:val="-1"/>
        </w:rPr>
        <w:t>vaskbar</w:t>
      </w:r>
      <w:r>
        <w:rPr>
          <w:spacing w:val="-24"/>
        </w:rPr>
        <w:t> </w:t>
      </w:r>
      <w:r>
        <w:rPr/>
        <w:t>tusj)</w:t>
      </w:r>
      <w:r>
        <w:rPr>
          <w:spacing w:val="-18"/>
        </w:rPr>
        <w:t> </w:t>
      </w:r>
      <w:r>
        <w:rPr/>
        <w:t>til</w:t>
      </w:r>
      <w:r>
        <w:rPr>
          <w:spacing w:val="-26"/>
        </w:rPr>
        <w:t> </w:t>
      </w:r>
      <w:r>
        <w:rPr>
          <w:spacing w:val="-2"/>
        </w:rPr>
        <w:t>hv</w:t>
      </w:r>
      <w:r>
        <w:rPr>
          <w:spacing w:val="-3"/>
        </w:rPr>
        <w:t>ert</w:t>
      </w:r>
      <w:r>
        <w:rPr>
          <w:spacing w:val="-18"/>
        </w:rPr>
        <w:t> </w:t>
      </w:r>
      <w:r>
        <w:rPr/>
        <w:t>barn.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367" w:val="left" w:leader="none"/>
        </w:tabs>
        <w:spacing w:line="275" w:lineRule="auto" w:before="170" w:after="0"/>
        <w:ind w:left="394" w:right="182" w:hanging="283"/>
        <w:jc w:val="left"/>
        <w:rPr>
          <w:b w:val="0"/>
          <w:bCs w:val="0"/>
        </w:rPr>
      </w:pPr>
      <w:r>
        <w:rPr>
          <w:w w:val="105"/>
        </w:rPr>
        <w:t>Barna</w:t>
      </w:r>
      <w:r>
        <w:rPr>
          <w:spacing w:val="-37"/>
          <w:w w:val="105"/>
        </w:rPr>
        <w:t> </w:t>
      </w:r>
      <w:r>
        <w:rPr>
          <w:w w:val="105"/>
        </w:rPr>
        <w:t>bør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tter</w:t>
      </w:r>
      <w:r>
        <w:rPr>
          <w:spacing w:val="-41"/>
          <w:w w:val="105"/>
        </w:rPr>
        <w:t> </w:t>
      </w:r>
      <w:r>
        <w:rPr>
          <w:w w:val="105"/>
        </w:rPr>
        <w:t>tur</w:t>
      </w:r>
      <w:r>
        <w:rPr>
          <w:spacing w:val="-41"/>
          <w:w w:val="105"/>
        </w:rPr>
        <w:t> </w:t>
      </w:r>
      <w:r>
        <w:rPr>
          <w:w w:val="105"/>
        </w:rPr>
        <w:t>skrubbe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markøren</w:t>
      </w:r>
      <w:r>
        <w:rPr>
          <w:spacing w:val="23"/>
          <w:w w:val="103"/>
        </w:rPr>
        <w:t> </w:t>
      </w:r>
      <w:r>
        <w:rPr>
          <w:spacing w:val="-2"/>
          <w:w w:val="105"/>
        </w:rPr>
        <w:t>av</w:t>
      </w:r>
      <w:r>
        <w:rPr>
          <w:spacing w:val="-27"/>
          <w:w w:val="105"/>
        </w:rPr>
        <w:t> </w:t>
      </w:r>
      <w:r>
        <w:rPr>
          <w:w w:val="105"/>
        </w:rPr>
        <w:t>ballonghendene</w:t>
      </w:r>
      <w:r>
        <w:rPr>
          <w:spacing w:val="-19"/>
          <w:w w:val="105"/>
        </w:rPr>
        <w:t> </w:t>
      </w:r>
      <w:r>
        <w:rPr>
          <w:w w:val="105"/>
        </w:rPr>
        <w:t>i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20"/>
          <w:w w:val="105"/>
        </w:rPr>
        <w:t> </w:t>
      </w:r>
      <w:r>
        <w:rPr>
          <w:w w:val="105"/>
        </w:rPr>
        <w:t>med</w:t>
      </w:r>
      <w:r>
        <w:rPr>
          <w:spacing w:val="23"/>
          <w:w w:val="107"/>
        </w:rPr>
        <w:t> </w:t>
      </w:r>
      <w:r>
        <w:rPr>
          <w:spacing w:val="-1"/>
          <w:w w:val="105"/>
        </w:rPr>
        <w:t>såpev</w:t>
      </w:r>
      <w:r>
        <w:rPr>
          <w:spacing w:val="-2"/>
          <w:w w:val="105"/>
        </w:rPr>
        <w:t>ann.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367" w:val="left" w:leader="none"/>
        </w:tabs>
        <w:spacing w:line="275" w:lineRule="auto" w:before="170" w:after="0"/>
        <w:ind w:left="394" w:right="171" w:hanging="283"/>
        <w:jc w:val="left"/>
        <w:rPr>
          <w:b w:val="0"/>
          <w:bCs w:val="0"/>
        </w:rPr>
      </w:pPr>
      <w:r>
        <w:rPr>
          <w:w w:val="105"/>
        </w:rPr>
        <w:t>Snakk</w:t>
      </w:r>
      <w:r>
        <w:rPr>
          <w:spacing w:val="-21"/>
          <w:w w:val="105"/>
        </w:rPr>
        <w:t> </w:t>
      </w:r>
      <w:r>
        <w:rPr>
          <w:w w:val="105"/>
        </w:rPr>
        <w:t>med</w:t>
      </w:r>
      <w:r>
        <w:rPr>
          <w:spacing w:val="-21"/>
          <w:w w:val="105"/>
        </w:rPr>
        <w:t> </w:t>
      </w:r>
      <w:r>
        <w:rPr>
          <w:w w:val="105"/>
        </w:rPr>
        <w:t>barna</w:t>
      </w:r>
      <w:r>
        <w:rPr>
          <w:spacing w:val="-20"/>
          <w:w w:val="105"/>
        </w:rPr>
        <w:t> </w:t>
      </w:r>
      <w:r>
        <w:rPr>
          <w:w w:val="105"/>
        </w:rPr>
        <w:t>om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w w:val="105"/>
        </w:rPr>
        <w:t>så.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Hv</w:t>
      </w:r>
      <w:r>
        <w:rPr>
          <w:spacing w:val="-3"/>
          <w:w w:val="105"/>
        </w:rPr>
        <w:t>or</w:t>
      </w:r>
      <w:r>
        <w:rPr>
          <w:spacing w:val="25"/>
        </w:rPr>
        <w:t> </w:t>
      </w:r>
      <w:r>
        <w:rPr>
          <w:w w:val="105"/>
        </w:rPr>
        <w:t>lang</w:t>
      </w:r>
      <w:r>
        <w:rPr>
          <w:spacing w:val="-24"/>
          <w:w w:val="105"/>
        </w:rPr>
        <w:t> </w:t>
      </w:r>
      <w:r>
        <w:rPr>
          <w:w w:val="105"/>
        </w:rPr>
        <w:t>tid</w:t>
      </w:r>
      <w:r>
        <w:rPr>
          <w:spacing w:val="-24"/>
          <w:w w:val="105"/>
        </w:rPr>
        <w:t> </w:t>
      </w:r>
      <w:r>
        <w:rPr>
          <w:w w:val="105"/>
        </w:rPr>
        <w:t>gikk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før</w:t>
      </w:r>
      <w:r>
        <w:rPr>
          <w:spacing w:val="-30"/>
          <w:w w:val="105"/>
        </w:rPr>
        <w:t> </w:t>
      </w:r>
      <w:r>
        <w:rPr>
          <w:w w:val="105"/>
        </w:rPr>
        <w:t>alle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obene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ar</w:t>
      </w:r>
      <w:r>
        <w:rPr>
          <w:spacing w:val="-4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orsvunnet?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Hv</w:t>
      </w:r>
      <w:r>
        <w:rPr>
          <w:spacing w:val="-3"/>
          <w:w w:val="105"/>
        </w:rPr>
        <w:t>orfor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tror</w:t>
      </w:r>
      <w:r>
        <w:rPr>
          <w:spacing w:val="-40"/>
          <w:w w:val="105"/>
        </w:rPr>
        <w:t> </w:t>
      </w:r>
      <w:r>
        <w:rPr>
          <w:w w:val="105"/>
        </w:rPr>
        <w:t>du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6"/>
          <w:w w:val="105"/>
        </w:rPr>
        <w:t> </w:t>
      </w:r>
      <w:r>
        <w:rPr>
          <w:w w:val="105"/>
        </w:rPr>
        <w:t>er</w:t>
      </w:r>
      <w:r>
        <w:rPr>
          <w:spacing w:val="28"/>
          <w:w w:val="98"/>
        </w:rPr>
        <w:t> </w:t>
      </w:r>
      <w:r>
        <w:rPr>
          <w:w w:val="105"/>
        </w:rPr>
        <w:t>viktig</w:t>
      </w:r>
      <w:r>
        <w:rPr>
          <w:spacing w:val="-24"/>
          <w:w w:val="105"/>
        </w:rPr>
        <w:t> </w:t>
      </w:r>
      <w:r>
        <w:rPr>
          <w:w w:val="105"/>
        </w:rPr>
        <w:t>å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hendene?</w:t>
      </w:r>
      <w:r>
        <w:rPr>
          <w:spacing w:val="-31"/>
          <w:w w:val="105"/>
        </w:rPr>
        <w:t> </w:t>
      </w:r>
      <w:r>
        <w:rPr>
          <w:w w:val="105"/>
        </w:rPr>
        <w:t>Ville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> </w:t>
      </w:r>
      <w:r>
        <w:rPr>
          <w:w w:val="105"/>
        </w:rPr>
        <w:t>ha</w:t>
      </w:r>
      <w:r>
        <w:rPr>
          <w:spacing w:val="21"/>
          <w:w w:val="104"/>
        </w:rPr>
        <w:t> </w:t>
      </w:r>
      <w:r>
        <w:rPr>
          <w:spacing w:val="-3"/>
          <w:w w:val="105"/>
        </w:rPr>
        <w:t>virk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vis</w:t>
      </w:r>
      <w:r>
        <w:rPr>
          <w:spacing w:val="-42"/>
          <w:w w:val="105"/>
        </w:rPr>
        <w:t> </w:t>
      </w:r>
      <w:r>
        <w:rPr>
          <w:w w:val="105"/>
        </w:rPr>
        <w:t>vi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brukt</w:t>
      </w:r>
      <w:r>
        <w:rPr>
          <w:spacing w:val="-1"/>
          <w:w w:val="105"/>
        </w:rPr>
        <w:t>e</w:t>
      </w:r>
      <w:r>
        <w:rPr>
          <w:spacing w:val="-37"/>
          <w:w w:val="105"/>
        </w:rPr>
        <w:t> </w:t>
      </w:r>
      <w:r>
        <w:rPr>
          <w:spacing w:val="-1"/>
          <w:w w:val="105"/>
        </w:rPr>
        <w:t>såpe?</w:t>
      </w:r>
      <w:r>
        <w:rPr>
          <w:b w:val="0"/>
        </w:rPr>
      </w:r>
    </w:p>
    <w:p>
      <w:pPr>
        <w:pStyle w:val="BodyText"/>
        <w:spacing w:line="275" w:lineRule="auto" w:before="170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Barna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w w:val="105"/>
        </w:rPr>
        <w:t>bør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2"/>
          <w:w w:val="105"/>
        </w:rPr>
        <w:t>merke</w:t>
      </w:r>
      <w:r>
        <w:rPr>
          <w:rFonts w:ascii="Trebuchet MS" w:hAnsi="Trebuchet MS"/>
          <w:spacing w:val="-14"/>
          <w:w w:val="105"/>
        </w:rPr>
        <w:t> </w:t>
      </w:r>
      <w:r>
        <w:rPr>
          <w:rFonts w:ascii="Trebuchet MS" w:hAnsi="Trebuchet MS"/>
          <w:w w:val="105"/>
        </w:rPr>
        <w:t>seg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spacing w:val="-1"/>
          <w:w w:val="105"/>
        </w:rPr>
        <w:t>de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4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3"/>
          <w:w w:val="105"/>
        </w:rPr>
        <w:t>m</w:t>
      </w:r>
      <w:r>
        <w:rPr>
          <w:rFonts w:ascii="Trebuchet MS" w:hAnsi="Trebuchet MS"/>
          <w:spacing w:val="-4"/>
          <w:w w:val="105"/>
        </w:rPr>
        <w:t>y</w:t>
      </w:r>
      <w:r>
        <w:rPr>
          <w:rFonts w:ascii="Trebuchet MS" w:hAnsi="Trebuchet MS"/>
          <w:spacing w:val="-3"/>
          <w:w w:val="105"/>
        </w:rPr>
        <w:t>e</w:t>
      </w:r>
      <w:r>
        <w:rPr>
          <w:rFonts w:ascii="Trebuchet MS" w:hAnsi="Trebuchet MS"/>
          <w:spacing w:val="28"/>
          <w:w w:val="105"/>
        </w:rPr>
        <w:t> </w:t>
      </w:r>
      <w:r>
        <w:rPr>
          <w:rFonts w:ascii="Trebuchet MS" w:hAnsi="Trebuchet MS"/>
          <w:spacing w:val="-1"/>
          <w:w w:val="105"/>
        </w:rPr>
        <w:t>enklere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spacing w:val="-3"/>
          <w:w w:val="105"/>
        </w:rPr>
        <w:t>vaske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2"/>
          <w:w w:val="105"/>
        </w:rPr>
        <w:t>av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w w:val="105"/>
        </w:rPr>
        <w:t>tusjen</w:t>
      </w:r>
      <w:r>
        <w:rPr>
          <w:rFonts w:ascii="Trebuchet MS" w:hAnsi="Trebuchet MS"/>
          <w:spacing w:val="-21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1"/>
          <w:w w:val="105"/>
        </w:rPr>
        <w:t>såpev</w:t>
      </w:r>
      <w:r>
        <w:rPr>
          <w:rFonts w:ascii="Trebuchet MS" w:hAnsi="Trebuchet MS"/>
          <w:spacing w:val="-2"/>
          <w:w w:val="105"/>
        </w:rPr>
        <w:t>ann.</w:t>
      </w:r>
      <w:r>
        <w:rPr>
          <w:rFonts w:ascii="Trebuchet MS" w:hAnsi="Trebuchet MS"/>
          <w:b w:val="0"/>
        </w:rPr>
      </w:r>
    </w:p>
    <w:p>
      <w:pPr>
        <w:pStyle w:val="BodyText"/>
        <w:spacing w:line="240" w:lineRule="auto" w:before="67"/>
        <w:ind w:right="0" w:firstLine="28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rebuchet MS" w:hAnsi="Trebuchet MS"/>
          <w:w w:val="105"/>
        </w:rPr>
        <w:t>Lær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w w:val="105"/>
        </w:rPr>
        <w:t>sangen</w:t>
      </w:r>
      <w:r>
        <w:rPr>
          <w:rFonts w:ascii="Trebuchet MS" w:hAnsi="Trebuchet MS"/>
          <w:spacing w:val="-14"/>
          <w:w w:val="105"/>
        </w:rPr>
        <w:t> </w:t>
      </w:r>
      <w:r>
        <w:rPr>
          <w:rFonts w:ascii="Trebuchet MS" w:hAnsi="Trebuchet MS"/>
          <w:w w:val="105"/>
        </w:rPr>
        <w:t>om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spacing w:val="-1"/>
          <w:w w:val="105"/>
        </w:rPr>
        <w:t>håndvask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w w:val="105"/>
        </w:rPr>
        <w:t>her: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211"/>
        <w:ind w:left="139" w:right="375" w:hanging="29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69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.be</w:t>
        </w:r>
        <w:r>
          <w:rPr>
            <w:spacing w:val="-8"/>
            <w:w w:val="105"/>
          </w:rPr>
          <w:t>r</w:t>
        </w:r>
        <w:r>
          <w:rPr>
            <w:w w:val="105"/>
          </w:rPr>
          <w:t>gen.</w:t>
        </w:r>
        <w:r>
          <w:rPr>
            <w:spacing w:val="-8"/>
            <w:w w:val="105"/>
          </w:rPr>
          <w:t>k</w:t>
        </w:r>
        <w:r>
          <w:rPr>
            <w:w w:val="105"/>
          </w:rPr>
          <w:t>ommune.</w:t>
        </w:r>
      </w:hyperlink>
      <w:r>
        <w:rPr>
          <w:w w:val="102"/>
        </w:rPr>
        <w:t> </w:t>
      </w:r>
      <w:r>
        <w:rPr>
          <w:spacing w:val="-2"/>
          <w:w w:val="105"/>
        </w:rPr>
        <w:t>no/hv</w:t>
      </w:r>
      <w:r>
        <w:rPr>
          <w:spacing w:val="-3"/>
          <w:w w:val="105"/>
        </w:rPr>
        <w:t>askjer</w:t>
      </w:r>
      <w:r>
        <w:rPr>
          <w:spacing w:val="-2"/>
          <w:w w:val="105"/>
        </w:rPr>
        <w:t>/tema/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en-hand-</w:t>
      </w:r>
      <w:r>
        <w:rPr>
          <w:spacing w:val="31"/>
          <w:w w:val="106"/>
        </w:rPr>
        <w:t> </w:t>
      </w:r>
      <w:r>
        <w:rPr>
          <w:rFonts w:ascii="Trebuchet MS"/>
          <w:spacing w:val="-1"/>
          <w:w w:val="105"/>
        </w:rPr>
        <w:t>barnehage/undervisningsopplegg-</w:t>
      </w:r>
      <w:r>
        <w:rPr>
          <w:rFonts w:ascii="Trebuchet MS"/>
          <w:spacing w:val="50"/>
          <w:w w:val="107"/>
        </w:rPr>
        <w:t> </w:t>
      </w:r>
      <w:r>
        <w:rPr>
          <w:rFonts w:ascii="Trebuchet MS"/>
          <w:spacing w:val="-1"/>
          <w:w w:val="105"/>
        </w:rPr>
        <w:t>barn/</w:t>
      </w:r>
      <w:r>
        <w:rPr>
          <w:rFonts w:ascii="Trebuchet MS"/>
          <w:spacing w:val="-2"/>
          <w:w w:val="105"/>
        </w:rPr>
        <w:t>1</w:t>
      </w:r>
      <w:r>
        <w:rPr>
          <w:rFonts w:ascii="Trebuchet MS"/>
          <w:spacing w:val="-1"/>
          <w:w w:val="105"/>
        </w:rPr>
        <w:t>-lar-barna-handvaskesangen</w:t>
      </w:r>
      <w:r>
        <w:rPr>
          <w:rFonts w:ascii="Trebuchet MS"/>
          <w:b w:val="0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420" w:bottom="0" w:left="740" w:right="460"/>
          <w:cols w:num="2" w:equalWidth="0">
            <w:col w:w="4828" w:space="1208"/>
            <w:col w:w="467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04840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8066;width:6095;height:6282" coordorigin="0,8066" coordsize="6095,6282">
              <v:shape style="position:absolute;left:0;top:8066;width:6095;height:6282" coordorigin="0,8066" coordsize="6095,6282" path="m0,14347l6095,14347,6095,8066,0,8066,0,14347xe" filled="true" fillcolor="#fbcd64" stroked="false">
                <v:path arrowok="t"/>
                <v:fill type="solid"/>
              </v:shape>
            </v:group>
            <v:group style="position:absolute;left:6095;top:8066;width:5812;height:2933" coordorigin="6095,8066" coordsize="5812,2933">
              <v:shape style="position:absolute;left:6095;top:8066;width:5812;height:2933" coordorigin="6095,8066" coordsize="5812,2933" path="m6095,10998l11906,10998,11906,8066,6095,8066,6095,10998xe" filled="true" fillcolor="#fde0a3" stroked="false">
                <v:path arrowok="t"/>
                <v:fill type="solid"/>
              </v:shape>
            </v:group>
            <v:group style="position:absolute;left:0;top:0;width:11906;height:8066" coordorigin="0,0" coordsize="11906,8066">
              <v:shape style="position:absolute;left:0;top:0;width:11906;height:8066" coordorigin="0,0" coordsize="11906,8066" path="m0,8066l11906,8066,11906,0,0,0,0,8066xe" filled="true" fillcolor="#f9c031" stroked="false">
                <v:path arrowok="t"/>
                <v:fill type="solid"/>
              </v:shape>
            </v:group>
            <v:group style="position:absolute;left:810;top:639;width:444;height:380" coordorigin="810,639" coordsize="444,380">
              <v:shape style="position:absolute;left:810;top:639;width:444;height:380" coordorigin="810,639" coordsize="444,380" path="m993,995l943,995,947,1014,954,1018,991,1010,995,1003,993,995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970,913l933,921,929,928,933,946,866,960,862,967,870,1005,876,1009,943,995,993,995,991,985,1219,936,981,936,977,917,970,91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39,881l981,936,1219,936,1249,930,1254,923,1246,885,1239,88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36,751l1099,759,1095,766,1099,784,840,839,836,846,844,883,851,888,1109,833,1159,833,1157,823,1224,808,1228,802,1222,774,1147,774,1143,755,1136,75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59,833l1109,833,1113,852,1120,856,1157,848,1161,841,1159,83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13,760l1147,774,1222,774,1220,764,1213,76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14,650l977,658,973,665,977,683,815,718,810,725,818,762,825,766,987,732,1038,732,1035,722,1198,687,1202,681,1201,673,1025,673,1021,654,1014,65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38,732l987,732,991,751,998,755,1035,747,1039,741,1038,732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88,639l1025,673,1201,673,1194,643,1188,639xe" filled="true" fillcolor="#000000" stroked="false">
                <v:path arrowok="t"/>
                <v:fill type="solid"/>
              </v:shape>
            </v:group>
            <v:group style="position:absolute;left:965;top:1414;width:10473;height:3312" coordorigin="965,1414" coordsize="10473,3312">
              <v:shape style="position:absolute;left:965;top:1414;width:10473;height:3312" coordorigin="965,1414" coordsize="10473,3312" path="m11438,1414l965,1555,1248,4584,11013,4725,11438,1414xe" filled="true" fillcolor="#e5aa00" stroked="false">
                <v:path arrowok="t"/>
                <v:fill type="solid"/>
              </v:shape>
            </v:group>
            <v:group style="position:absolute;left:852;top:1257;width:10473;height:3312" coordorigin="852,1257" coordsize="10473,3312">
              <v:shape style="position:absolute;left:852;top:1257;width:10473;height:3312" coordorigin="852,1257" coordsize="10473,3312" path="m11324,1257l852,1398,1135,4427,10899,4568,11324,1257xe" filled="true" fillcolor="#ffffff" stroked="false">
                <v:path arrowok="t"/>
                <v:fill type="solid"/>
              </v:shape>
              <v:shape style="position:absolute;left:3147;top:2913;width:2521;height:4634" type="#_x0000_t75" stroked="false">
                <v:imagedata r:id="rId71" o:title=""/>
              </v:shape>
              <v:shape style="position:absolute;left:4140;top:4671;width:105;height:107" type="#_x0000_t75" stroked="false">
                <v:imagedata r:id="rId72" o:title=""/>
              </v:shape>
              <v:shape style="position:absolute;left:4140;top:4671;width:105;height:107" type="#_x0000_t75" stroked="false">
                <v:imagedata r:id="rId72" o:title=""/>
              </v:shape>
              <v:shape style="position:absolute;left:4043;top:4717;width:157;height:157" type="#_x0000_t75" stroked="false">
                <v:imagedata r:id="rId73" o:title=""/>
              </v:shape>
              <v:shape style="position:absolute;left:4043;top:4717;width:157;height:157" type="#_x0000_t75" stroked="false">
                <v:imagedata r:id="rId74" o:title=""/>
              </v:shape>
              <v:shape style="position:absolute;left:3913;top:4779;width:228;height:227" type="#_x0000_t75" stroked="false">
                <v:imagedata r:id="rId75" o:title=""/>
              </v:shape>
              <v:shape style="position:absolute;left:2803;top:6003;width:135;height:132" type="#_x0000_t75" stroked="false">
                <v:imagedata r:id="rId76" o:title=""/>
              </v:shape>
              <v:shape style="position:absolute;left:2811;top:5937;width:192;height:191" type="#_x0000_t75" stroked="false">
                <v:imagedata r:id="rId77" o:title=""/>
              </v:shape>
              <v:shape style="position:absolute;left:2811;top:5936;width:192;height:191" type="#_x0000_t75" stroked="false">
                <v:imagedata r:id="rId78" o:title=""/>
              </v:shape>
              <v:shape style="position:absolute;left:4018;top:4778;width:123;height:120" type="#_x0000_t75" stroked="false">
                <v:imagedata r:id="rId79" o:title=""/>
              </v:shape>
              <v:shape style="position:absolute;left:4126;top:4717;width:74;height:73" type="#_x0000_t75" stroked="false">
                <v:imagedata r:id="rId80" o:title=""/>
              </v:shape>
              <v:shape style="position:absolute;left:3913;top:4779;width:228;height:227" type="#_x0000_t75" stroked="false">
                <v:imagedata r:id="rId81" o:title=""/>
              </v:shape>
              <v:shape style="position:absolute;left:2857;top:4865;width:1200;height:1215" type="#_x0000_t75" stroked="false">
                <v:imagedata r:id="rId82" o:title=""/>
              </v:shape>
              <v:shape style="position:absolute;left:3891;top:4864;width:165;height:162" type="#_x0000_t75" stroked="false">
                <v:imagedata r:id="rId83" o:title=""/>
              </v:shape>
              <v:shape style="position:absolute;left:6803;top:2913;width:2636;height:4617" type="#_x0000_t75" stroked="false">
                <v:imagedata r:id="rId8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15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Heading9"/>
        <w:spacing w:line="240" w:lineRule="auto" w:before="41"/>
        <w:ind w:left="641" w:right="0"/>
        <w:jc w:val="left"/>
        <w:rPr>
          <w:b w:val="0"/>
          <w:bCs w:val="0"/>
        </w:rPr>
      </w:pPr>
      <w:r>
        <w:rPr/>
        <w:pict>
          <v:group style="position:absolute;margin-left:28.2897pt;margin-top:4.201877pt;width:22.2pt;height:19pt;mso-position-horizontal-relative:page;mso-position-vertical-relative:paragraph;z-index:2632" coordorigin="566,84" coordsize="444,380">
            <v:shape style="position:absolute;left:566;top:84;width:444;height:380" coordorigin="566,84" coordsize="444,380" path="m749,440l698,440,702,459,709,463,746,455,750,449,749,440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726,358l688,366,684,373,688,392,622,406,617,412,625,450,632,454,698,440,749,440,746,430,975,381,736,381,732,363,726,358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995,326l736,381,975,381,1005,375,1009,368,1001,331,995,326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892,196l854,204,850,211,854,230,596,285,592,291,600,329,606,333,865,278,915,278,912,268,979,254,983,247,977,219,902,219,898,201,892,196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915,278l865,278,869,297,875,301,912,293,916,287,915,278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969,205l902,219,977,219,975,210,969,205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770,95l733,103,729,110,733,129,570,163,566,170,574,207,580,212,743,177,793,177,791,167,953,133,958,126,956,119,780,119,776,100,770,95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793,177l743,177,747,196,753,200,791,192,795,186,793,177xe" filled="true" fillcolor="#e5aa00" stroked="false">
              <v:path arrowok="t"/>
              <v:fill type="solid"/>
            </v:shape>
            <v:shape style="position:absolute;left:566;top:84;width:444;height:380" coordorigin="566,84" coordsize="444,380" path="m943,84l780,119,956,119,950,88,943,84xe" filled="true" fillcolor="#e5aa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Ekstraaktivite</w:t>
      </w:r>
      <w:r>
        <w:rPr>
          <w:spacing w:val="-2"/>
          <w:w w:val="105"/>
        </w:rPr>
        <w:t>ter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BodyText"/>
        <w:spacing w:line="240" w:lineRule="auto" w:before="203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10"/>
        </w:rPr>
        <w:t>H</w:t>
      </w:r>
      <w:r>
        <w:rPr>
          <w:rFonts w:ascii="Trebuchet MS" w:hAnsi="Trebuchet MS"/>
          <w:spacing w:val="-2"/>
          <w:w w:val="110"/>
        </w:rPr>
        <w:t>åndv</w:t>
      </w:r>
      <w:r>
        <w:rPr>
          <w:rFonts w:ascii="Trebuchet MS" w:hAnsi="Trebuchet MS"/>
          <w:spacing w:val="-1"/>
          <w:w w:val="110"/>
        </w:rPr>
        <w:t>ask</w:t>
      </w:r>
      <w:r>
        <w:rPr>
          <w:rFonts w:ascii="Trebuchet MS" w:hAnsi="Trebuchet MS"/>
          <w:spacing w:val="-60"/>
          <w:w w:val="110"/>
        </w:rPr>
        <w:t> </w:t>
      </w:r>
      <w:r>
        <w:rPr>
          <w:rFonts w:ascii="Trebuchet MS" w:hAnsi="Trebuchet MS"/>
          <w:w w:val="110"/>
        </w:rPr>
        <w:t>og</w:t>
      </w:r>
      <w:r>
        <w:rPr>
          <w:rFonts w:ascii="Trebuchet MS" w:hAnsi="Trebuchet MS"/>
          <w:spacing w:val="-60"/>
          <w:w w:val="110"/>
        </w:rPr>
        <w:t> </w:t>
      </w:r>
      <w:r>
        <w:rPr>
          <w:rFonts w:ascii="Trebuchet MS" w:hAnsi="Trebuchet MS"/>
          <w:w w:val="110"/>
        </w:rPr>
        <w:t>nesepuss</w:t>
      </w:r>
      <w:r>
        <w:rPr>
          <w:rFonts w:ascii="Trebuchet MS" w:hAnsi="Trebuchet MS"/>
          <w:spacing w:val="-59"/>
          <w:w w:val="110"/>
        </w:rPr>
        <w:t> </w:t>
      </w:r>
      <w:r>
        <w:rPr>
          <w:rFonts w:ascii="Trebuchet MS" w:hAnsi="Trebuchet MS"/>
          <w:spacing w:val="-2"/>
          <w:w w:val="110"/>
        </w:rPr>
        <w:t>(bildekort)</w:t>
      </w:r>
      <w:r>
        <w:rPr>
          <w:rFonts w:ascii="Trebuchet MS" w:hAns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06" w:right="6060"/>
        <w:jc w:val="left"/>
        <w:rPr>
          <w:b w:val="0"/>
          <w:bCs w:val="0"/>
        </w:rPr>
      </w:pPr>
      <w:r>
        <w:rPr/>
        <w:t>LA1</w:t>
      </w:r>
      <w:r>
        <w:rPr>
          <w:spacing w:val="-4"/>
        </w:rPr>
        <w:t> </w:t>
      </w:r>
      <w:r>
        <w:rPr/>
        <w:t>er</w:t>
      </w:r>
      <w:r>
        <w:rPr>
          <w:spacing w:val="-11"/>
        </w:rPr>
        <w:t> </w:t>
      </w:r>
      <w:r>
        <w:rPr>
          <w:spacing w:val="-1"/>
        </w:rPr>
        <w:t>nyttig</w:t>
      </w:r>
      <w:r>
        <w:rPr>
          <w:spacing w:val="-4"/>
        </w:rPr>
        <w:t> </w:t>
      </w:r>
      <w:r>
        <w:rPr/>
        <w:t>som</w:t>
      </w:r>
      <w:r>
        <w:rPr>
          <w:spacing w:val="-4"/>
        </w:rPr>
        <w:t> </w:t>
      </w:r>
      <w:r>
        <w:rPr>
          <w:spacing w:val="-2"/>
        </w:rPr>
        <w:t>stø</w:t>
      </w:r>
      <w:r>
        <w:rPr>
          <w:spacing w:val="-3"/>
        </w:rPr>
        <w:t>tt</w:t>
      </w:r>
      <w:r>
        <w:rPr>
          <w:spacing w:val="-2"/>
        </w:rPr>
        <w:t>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læringen.</w:t>
      </w:r>
      <w:r>
        <w:rPr>
          <w:spacing w:val="26"/>
          <w:w w:val="101"/>
        </w:rPr>
        <w:t> </w:t>
      </w:r>
      <w:r>
        <w:rPr>
          <w:spacing w:val="-2"/>
        </w:rPr>
        <w:t>Kortene</w:t>
      </w:r>
      <w:r>
        <w:rPr>
          <w:spacing w:val="10"/>
        </w:rPr>
        <w:t> </w:t>
      </w:r>
      <w:r>
        <w:rPr>
          <w:spacing w:val="-1"/>
        </w:rPr>
        <w:t>kan</w:t>
      </w:r>
      <w:r>
        <w:rPr>
          <w:spacing w:val="10"/>
        </w:rPr>
        <w:t> </w:t>
      </w:r>
      <w:r>
        <w:rPr/>
        <w:t>klippes</w:t>
      </w:r>
      <w:r>
        <w:rPr>
          <w:spacing w:val="11"/>
        </w:rPr>
        <w:t> </w:t>
      </w:r>
      <w:r>
        <w:rPr/>
        <w:t>ut</w:t>
      </w:r>
      <w:r>
        <w:rPr>
          <w:spacing w:val="10"/>
        </w:rPr>
        <w:t> </w:t>
      </w:r>
      <w:r>
        <w:rPr/>
        <w:t>og</w:t>
      </w:r>
      <w:r>
        <w:rPr>
          <w:spacing w:val="11"/>
        </w:rPr>
        <w:t> </w:t>
      </w:r>
      <w:r>
        <w:rPr>
          <w:spacing w:val="-1"/>
        </w:rPr>
        <w:t>lamineres</w:t>
      </w:r>
      <w:r>
        <w:rPr>
          <w:spacing w:val="10"/>
        </w:rPr>
        <w:t> </w:t>
      </w:r>
      <w:r>
        <w:rPr>
          <w:spacing w:val="-3"/>
        </w:rPr>
        <w:t>for</w:t>
      </w:r>
      <w:r>
        <w:rPr>
          <w:spacing w:val="29"/>
        </w:rPr>
        <w:t> </w:t>
      </w:r>
      <w:r>
        <w:rPr>
          <w:spacing w:val="-2"/>
        </w:rPr>
        <w:t>fr</w:t>
      </w:r>
      <w:r>
        <w:rPr>
          <w:spacing w:val="-1"/>
        </w:rPr>
        <w:t>amtidig</w:t>
      </w:r>
      <w:r>
        <w:rPr>
          <w:spacing w:val="1"/>
        </w:rPr>
        <w:t> </w:t>
      </w:r>
      <w:r>
        <w:rPr/>
        <w:t>bruk</w:t>
      </w:r>
      <w:r>
        <w:rPr>
          <w:spacing w:val="2"/>
        </w:rPr>
        <w:t> </w:t>
      </w:r>
      <w:r>
        <w:rPr/>
        <w:t>eller</w:t>
      </w:r>
      <w:r>
        <w:rPr>
          <w:spacing w:val="-13"/>
        </w:rPr>
        <w:t> </w:t>
      </w:r>
      <w:r>
        <w:rPr/>
        <w:t>vises</w:t>
      </w:r>
      <w:r>
        <w:rPr>
          <w:spacing w:val="1"/>
        </w:rPr>
        <w:t> </w:t>
      </w:r>
      <w:r>
        <w:rPr/>
        <w:t>på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tusjta</w:t>
      </w:r>
      <w:r>
        <w:rPr>
          <w:spacing w:val="-2"/>
        </w:rPr>
        <w:t>vle.</w:t>
      </w:r>
      <w:r>
        <w:rPr>
          <w:spacing w:val="23"/>
          <w:w w:val="95"/>
        </w:rPr>
        <w:t> </w:t>
      </w:r>
      <w:r>
        <w:rPr/>
        <w:t>Be</w:t>
      </w:r>
      <w:r>
        <w:rPr>
          <w:spacing w:val="-1"/>
        </w:rPr>
        <w:t> </w:t>
      </w:r>
      <w:r>
        <w:rPr/>
        <w:t>barna </w:t>
      </w:r>
      <w:r>
        <w:rPr>
          <w:spacing w:val="-1"/>
        </w:rPr>
        <w:t>iden</w:t>
      </w:r>
      <w:r>
        <w:rPr>
          <w:spacing w:val="-2"/>
        </w:rPr>
        <w:t>tifiser</w:t>
      </w:r>
      <w:r>
        <w:rPr>
          <w:spacing w:val="-1"/>
        </w:rPr>
        <w:t>e</w:t>
      </w:r>
      <w:r>
        <w:rPr/>
        <w:t> </w:t>
      </w:r>
      <w:r>
        <w:rPr>
          <w:spacing w:val="-1"/>
        </w:rPr>
        <w:t>bilde</w:t>
      </w:r>
      <w:r>
        <w:rPr>
          <w:spacing w:val="-2"/>
        </w:rPr>
        <w:t>t.</w:t>
      </w:r>
      <w:r>
        <w:rPr/>
        <w:t> </w:t>
      </w:r>
      <w:r>
        <w:rPr>
          <w:spacing w:val="-1"/>
        </w:rPr>
        <w:t>Riktig</w:t>
      </w:r>
      <w:r>
        <w:rPr/>
        <w:t> </w:t>
      </w:r>
      <w:r>
        <w:rPr>
          <w:spacing w:val="-3"/>
        </w:rPr>
        <w:t>ord</w:t>
      </w:r>
      <w:r>
        <w:rPr>
          <w:spacing w:val="31"/>
          <w:w w:val="111"/>
        </w:rPr>
        <w:t> </w:t>
      </w:r>
      <w:r>
        <w:rPr/>
        <w:t>vises</w:t>
      </w:r>
      <w:r>
        <w:rPr>
          <w:spacing w:val="-8"/>
        </w:rPr>
        <w:t> </w:t>
      </w:r>
      <w:r>
        <w:rPr/>
        <w:t>på</w:t>
      </w:r>
      <w:r>
        <w:rPr>
          <w:spacing w:val="-7"/>
        </w:rPr>
        <w:t> </w:t>
      </w:r>
      <w:r>
        <w:rPr>
          <w:spacing w:val="-2"/>
        </w:rPr>
        <w:t>korte</w:t>
      </w:r>
      <w:r>
        <w:rPr>
          <w:spacing w:val="-3"/>
        </w:rPr>
        <w:t>t.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Bilderekkefølge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2"/>
          <w:w w:val="105"/>
        </w:rPr>
        <w:t>(aktivit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"/>
          <w:w w:val="105"/>
        </w:rPr>
        <w:t>t)</w:t>
      </w:r>
      <w:r>
        <w:rPr>
          <w:rFonts w:ascii="Trebuchet MS" w:hAns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06" w:right="6263"/>
        <w:jc w:val="left"/>
        <w:rPr>
          <w:b w:val="0"/>
          <w:bCs w:val="0"/>
        </w:rPr>
      </w:pPr>
      <w:r>
        <w:rPr>
          <w:rFonts w:ascii="Trebuchet MS" w:hAnsi="Trebuchet MS"/>
          <w:w w:val="105"/>
        </w:rPr>
        <w:t>Del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w w:val="105"/>
        </w:rPr>
        <w:t>ut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EA1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til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barn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gruppe.</w:t>
      </w:r>
      <w:r>
        <w:rPr>
          <w:rFonts w:ascii="Trebuchet MS" w:hAnsi="Trebuchet MS"/>
          <w:spacing w:val="21"/>
          <w:w w:val="102"/>
        </w:rPr>
        <w:t> </w:t>
      </w:r>
      <w:r>
        <w:rPr>
          <w:w w:val="105"/>
        </w:rPr>
        <w:t>Del</w:t>
      </w:r>
      <w:r>
        <w:rPr>
          <w:spacing w:val="-38"/>
          <w:w w:val="105"/>
        </w:rPr>
        <w:t> </w:t>
      </w:r>
      <w:r>
        <w:rPr>
          <w:w w:val="105"/>
        </w:rPr>
        <w:t>ut</w:t>
      </w:r>
      <w:r>
        <w:rPr>
          <w:spacing w:val="-31"/>
          <w:w w:val="105"/>
        </w:rPr>
        <w:t> </w:t>
      </w:r>
      <w:r>
        <w:rPr>
          <w:w w:val="105"/>
        </w:rPr>
        <w:t>ark,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kort</w:t>
      </w:r>
      <w:r>
        <w:rPr>
          <w:spacing w:val="-31"/>
          <w:w w:val="105"/>
        </w:rPr>
        <w:t> </w:t>
      </w:r>
      <w:r>
        <w:rPr>
          <w:w w:val="105"/>
        </w:rPr>
        <w:t>og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limstifter</w:t>
      </w:r>
      <w:r>
        <w:rPr>
          <w:spacing w:val="-4"/>
          <w:w w:val="105"/>
        </w:rPr>
        <w:t>,</w:t>
      </w:r>
      <w:r>
        <w:rPr>
          <w:spacing w:val="-31"/>
          <w:w w:val="105"/>
        </w:rPr>
        <w:t> </w:t>
      </w:r>
      <w:r>
        <w:rPr>
          <w:w w:val="105"/>
        </w:rPr>
        <w:t>og</w:t>
      </w:r>
      <w:r>
        <w:rPr>
          <w:spacing w:val="-31"/>
          <w:w w:val="105"/>
        </w:rPr>
        <w:t> </w:t>
      </w:r>
      <w:r>
        <w:rPr>
          <w:w w:val="105"/>
        </w:rPr>
        <w:t>be</w:t>
      </w:r>
      <w:r>
        <w:rPr>
          <w:spacing w:val="-31"/>
          <w:w w:val="105"/>
        </w:rPr>
        <w:t> </w:t>
      </w:r>
      <w:r>
        <w:rPr>
          <w:w w:val="105"/>
        </w:rPr>
        <w:t>barna</w:t>
      </w:r>
      <w:r>
        <w:rPr>
          <w:spacing w:val="28"/>
          <w:w w:val="104"/>
        </w:rPr>
        <w:t> </w:t>
      </w:r>
      <w:r>
        <w:rPr>
          <w:spacing w:val="-3"/>
          <w:w w:val="105"/>
        </w:rPr>
        <w:t>sorter</w:t>
      </w:r>
      <w:r>
        <w:rPr>
          <w:spacing w:val="-2"/>
          <w:w w:val="105"/>
        </w:rPr>
        <w:t>e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kortene</w:t>
      </w:r>
      <w:r>
        <w:rPr>
          <w:spacing w:val="-32"/>
          <w:w w:val="105"/>
        </w:rPr>
        <w:t> </w:t>
      </w:r>
      <w:r>
        <w:rPr>
          <w:w w:val="105"/>
        </w:rPr>
        <w:t>i</w:t>
      </w:r>
      <w:r>
        <w:rPr>
          <w:spacing w:val="-32"/>
          <w:w w:val="105"/>
        </w:rPr>
        <w:t> </w:t>
      </w:r>
      <w:r>
        <w:rPr>
          <w:w w:val="105"/>
        </w:rPr>
        <w:t>riktig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rekk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ølge</w:t>
      </w:r>
      <w:r>
        <w:rPr>
          <w:spacing w:val="-33"/>
          <w:w w:val="105"/>
        </w:rPr>
        <w:t> </w:t>
      </w:r>
      <w:r>
        <w:rPr>
          <w:w w:val="105"/>
        </w:rPr>
        <w:t>og</w:t>
      </w:r>
      <w:r>
        <w:rPr>
          <w:spacing w:val="27"/>
          <w:w w:val="116"/>
        </w:rPr>
        <w:t> </w:t>
      </w:r>
      <w:r>
        <w:rPr>
          <w:w w:val="105"/>
        </w:rPr>
        <w:t>lime</w:t>
      </w:r>
      <w:r>
        <w:rPr>
          <w:spacing w:val="-34"/>
          <w:w w:val="105"/>
        </w:rPr>
        <w:t> </w:t>
      </w:r>
      <w:r>
        <w:rPr>
          <w:w w:val="105"/>
        </w:rPr>
        <w:t>dem</w:t>
      </w:r>
      <w:r>
        <w:rPr>
          <w:spacing w:val="-33"/>
          <w:w w:val="105"/>
        </w:rPr>
        <w:t> </w:t>
      </w:r>
      <w:r>
        <w:rPr>
          <w:w w:val="105"/>
        </w:rPr>
        <w:t>på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ark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3"/>
          <w:w w:val="105"/>
        </w:rPr>
        <w:t> </w:t>
      </w:r>
      <w:r>
        <w:rPr>
          <w:w w:val="105"/>
        </w:rPr>
        <w:t>eller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kort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3"/>
          <w:w w:val="105"/>
        </w:rPr>
        <w:t> </w:t>
      </w:r>
      <w:r>
        <w:rPr>
          <w:w w:val="105"/>
        </w:rPr>
        <w:t>med</w:t>
      </w:r>
      <w:r>
        <w:rPr>
          <w:spacing w:val="-33"/>
          <w:w w:val="105"/>
        </w:rPr>
        <w:t> </w:t>
      </w:r>
      <w:r>
        <w:rPr>
          <w:w w:val="105"/>
        </w:rPr>
        <w:t>lim.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10"/>
        </w:rPr>
        <w:t>H</w:t>
      </w:r>
      <w:r>
        <w:rPr>
          <w:rFonts w:ascii="Trebuchet MS" w:hAnsi="Trebuchet MS"/>
          <w:spacing w:val="-2"/>
          <w:w w:val="110"/>
        </w:rPr>
        <w:t>åndv</w:t>
      </w:r>
      <w:r>
        <w:rPr>
          <w:rFonts w:ascii="Trebuchet MS" w:hAnsi="Trebuchet MS"/>
          <w:spacing w:val="-1"/>
          <w:w w:val="110"/>
        </w:rPr>
        <w:t>askdiagram</w:t>
      </w:r>
      <w:r>
        <w:rPr>
          <w:rFonts w:ascii="Trebuchet MS" w:hAns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06" w:right="6639"/>
        <w:jc w:val="left"/>
        <w:rPr>
          <w:b w:val="0"/>
          <w:bCs w:val="0"/>
        </w:rPr>
      </w:pPr>
      <w:r>
        <w:rPr/>
        <w:t>EA2</w:t>
      </w:r>
      <w:r>
        <w:rPr>
          <w:spacing w:val="16"/>
        </w:rPr>
        <w:t> </w:t>
      </w:r>
      <w:r>
        <w:rPr/>
        <w:t>er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17"/>
        </w:rPr>
        <w:t> </w:t>
      </w:r>
      <w:r>
        <w:rPr>
          <w:spacing w:val="-1"/>
        </w:rPr>
        <w:t>håndvaskdiagram</w:t>
      </w:r>
      <w:r>
        <w:rPr>
          <w:spacing w:val="17"/>
        </w:rPr>
        <w:t> </w:t>
      </w:r>
      <w:r>
        <w:rPr/>
        <w:t>der</w:t>
      </w:r>
      <w:r>
        <w:rPr>
          <w:spacing w:val="7"/>
        </w:rPr>
        <w:t> </w:t>
      </w:r>
      <w:r>
        <w:rPr/>
        <w:t>barn</w:t>
      </w:r>
      <w:r>
        <w:rPr>
          <w:spacing w:val="24"/>
          <w:w w:val="103"/>
        </w:rPr>
        <w:t> </w:t>
      </w:r>
      <w:r>
        <w:rPr>
          <w:spacing w:val="-1"/>
        </w:rPr>
        <w:t>kan</w:t>
      </w:r>
      <w:r>
        <w:rPr/>
        <w:t> </w:t>
      </w:r>
      <w:r>
        <w:rPr>
          <w:spacing w:val="-1"/>
        </w:rPr>
        <w:t>skrive</w:t>
      </w:r>
      <w:r>
        <w:rPr>
          <w:spacing w:val="1"/>
        </w:rPr>
        <w:t> </w:t>
      </w:r>
      <w:r>
        <w:rPr>
          <w:spacing w:val="-3"/>
        </w:rPr>
        <w:t>hvor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3"/>
        </w:rPr>
        <w:t>ft</w:t>
      </w:r>
      <w:r>
        <w:rPr>
          <w:spacing w:val="-2"/>
        </w:rPr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har</w:t>
      </w:r>
      <w:r>
        <w:rPr>
          <w:spacing w:val="-14"/>
        </w:rPr>
        <w:t> </w:t>
      </w:r>
      <w:r>
        <w:rPr>
          <w:spacing w:val="-2"/>
        </w:rPr>
        <w:t>vaske</w:t>
      </w:r>
      <w:r>
        <w:rPr>
          <w:spacing w:val="-3"/>
        </w:rPr>
        <w:t>t</w:t>
      </w:r>
      <w:r>
        <w:rPr>
          <w:spacing w:val="28"/>
          <w:w w:val="96"/>
        </w:rPr>
        <w:t> </w:t>
      </w:r>
      <w:r>
        <w:rPr>
          <w:rFonts w:ascii="Trebuchet MS" w:hAnsi="Trebuchet MS"/>
        </w:rPr>
        <w:t>hendene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løpe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2"/>
        </w:rPr>
        <w:t>skoleuk</w:t>
      </w:r>
      <w:r>
        <w:rPr>
          <w:rFonts w:ascii="Trebuchet MS" w:hAnsi="Trebuchet MS"/>
          <w:spacing w:val="-3"/>
        </w:rPr>
        <w:t>e.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Skriv</w:t>
      </w:r>
      <w:r>
        <w:rPr>
          <w:rFonts w:ascii="Trebuchet MS" w:hAnsi="Trebuchet MS"/>
          <w:spacing w:val="29"/>
          <w:w w:val="102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arke</w:t>
      </w:r>
      <w:r>
        <w:rPr>
          <w:rFonts w:ascii="Trebuchet MS" w:hAnsi="Trebuchet MS"/>
          <w:spacing w:val="-3"/>
        </w:rPr>
        <w:t>t,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del</w:t>
      </w:r>
      <w:r>
        <w:rPr>
          <w:rFonts w:ascii="Trebuchet MS" w:hAnsi="Trebuchet MS"/>
          <w:spacing w:val="-21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  <w:spacing w:val="-2"/>
        </w:rPr>
        <w:t>hv</w:t>
      </w:r>
      <w:r>
        <w:rPr>
          <w:rFonts w:ascii="Trebuchet MS" w:hAnsi="Trebuchet MS"/>
          <w:spacing w:val="-3"/>
        </w:rPr>
        <w:t>ert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barn.</w:t>
      </w:r>
      <w:r>
        <w:rPr>
          <w:rFonts w:ascii="Trebuchet MS" w:hAnsi="Trebuchet MS"/>
          <w:spacing w:val="28"/>
          <w:w w:val="96"/>
        </w:rPr>
        <w:t> </w:t>
      </w:r>
      <w:r>
        <w:rPr>
          <w:spacing w:val="-1"/>
        </w:rPr>
        <w:t>De</w:t>
      </w:r>
      <w:r>
        <w:rPr>
          <w:spacing w:val="-2"/>
        </w:rPr>
        <w:t>tt</w:t>
      </w:r>
      <w:r>
        <w:rPr>
          <w:spacing w:val="-1"/>
        </w:rPr>
        <w:t>e</w:t>
      </w:r>
      <w:r>
        <w:rPr>
          <w:spacing w:val="17"/>
        </w:rPr>
        <w:t> </w:t>
      </w:r>
      <w:r>
        <w:rPr>
          <w:spacing w:val="-1"/>
        </w:rPr>
        <w:t>kan</w:t>
      </w:r>
      <w:r>
        <w:rPr>
          <w:spacing w:val="7"/>
        </w:rPr>
        <w:t> </w:t>
      </w:r>
      <w:r>
        <w:rPr>
          <w:spacing w:val="-3"/>
        </w:rPr>
        <w:t>være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klasseroms-</w:t>
      </w:r>
      <w:r>
        <w:rPr>
          <w:spacing w:val="18"/>
        </w:rPr>
        <w:t> </w:t>
      </w:r>
      <w:r>
        <w:rPr/>
        <w:t>eller</w:t>
      </w:r>
      <w:r>
        <w:rPr>
          <w:spacing w:val="27"/>
          <w:w w:val="102"/>
        </w:rPr>
        <w:t> </w:t>
      </w:r>
      <w:r>
        <w:rPr>
          <w:spacing w:val="-1"/>
        </w:rPr>
        <w:t>hjemmeaktivite</w:t>
      </w:r>
      <w:r>
        <w:rPr>
          <w:spacing w:val="-2"/>
        </w:rPr>
        <w:t>t</w:t>
      </w:r>
      <w:r>
        <w:rPr>
          <w:spacing w:val="9"/>
        </w:rPr>
        <w:t> </w:t>
      </w:r>
      <w:r>
        <w:rPr/>
        <w:t>som</w:t>
      </w:r>
      <w:r>
        <w:rPr>
          <w:spacing w:val="10"/>
        </w:rPr>
        <w:t> </w:t>
      </w:r>
      <w:r>
        <w:rPr>
          <w:spacing w:val="-1"/>
        </w:rPr>
        <w:t>oppmun</w:t>
      </w:r>
      <w:r>
        <w:rPr>
          <w:spacing w:val="-2"/>
        </w:rPr>
        <w:t>tr</w:t>
      </w:r>
      <w:r>
        <w:rPr>
          <w:spacing w:val="-1"/>
        </w:rPr>
        <w:t>er</w:t>
      </w:r>
      <w:r>
        <w:rPr>
          <w:spacing w:val="1"/>
        </w:rPr>
        <w:t> </w:t>
      </w:r>
      <w:r>
        <w:rPr/>
        <w:t>til</w:t>
      </w:r>
      <w:r>
        <w:rPr>
          <w:spacing w:val="23"/>
          <w:w w:val="96"/>
        </w:rPr>
        <w:t> </w:t>
      </w:r>
      <w:r>
        <w:rPr/>
        <w:t>gode</w:t>
      </w:r>
      <w:r>
        <w:rPr>
          <w:spacing w:val="44"/>
        </w:rPr>
        <w:t> </w:t>
      </w:r>
      <w:r>
        <w:rPr>
          <w:spacing w:val="-1"/>
        </w:rPr>
        <w:t>håndvaskrutiner</w:t>
      </w:r>
      <w:r>
        <w:rPr>
          <w:spacing w:val="-2"/>
        </w:rPr>
        <w:t>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63.423004pt;margin-top:-179.027588pt;width:302.9pt;height:211.1pt;mso-position-horizontal-relative:page;mso-position-vertical-relative:paragraph;z-index:2656" coordorigin="5268,-3581" coordsize="6058,4222">
            <v:shape style="position:absolute;left:7094;top:-2898;width:3;height:5" type="#_x0000_t75" stroked="false">
              <v:imagedata r:id="rId66" o:title=""/>
            </v:shape>
            <v:shape style="position:absolute;left:5268;top:-3581;width:6058;height:4222" type="#_x0000_t75" stroked="false">
              <v:imagedata r:id="rId70" o:title=""/>
            </v:shape>
            <v:group style="position:absolute;left:7444;top:-1605;width:742;height:742" coordorigin="7444,-1605" coordsize="742,742">
              <v:shape style="position:absolute;left:7444;top:-1605;width:742;height:742" coordorigin="7444,-1605" coordsize="742,742" path="m7815,-1605l7755,-1601,7670,-1576,7596,-1534,7533,-1476,7485,-1405,7455,-1324,7444,-1234,7445,-1204,7463,-1117,7499,-1039,7552,-972,7619,-919,7697,-883,7784,-865,7815,-864,7845,-864,7930,-880,8008,-915,8074,-966,8128,-1031,8165,-1107,8184,-1192,8186,-1222,8186,-1235,8181,-1295,8157,-1379,8114,-1454,8056,-1516,7985,-1564,7904,-1595,7815,-1605xe" filled="true" fillcolor="#e9521e" stroked="false">
                <v:path arrowok="t"/>
                <v:fill type="solid"/>
              </v:shape>
            </v:group>
            <v:group style="position:absolute;left:9199;top:-937;width:544;height:544" coordorigin="9199,-937" coordsize="544,544">
              <v:shape style="position:absolute;left:9199;top:-937;width:544;height:544" coordorigin="9199,-937" coordsize="544,544" path="m9476,-937l9407,-929,9345,-905,9291,-868,9248,-820,9217,-762,9201,-698,9199,-675,9200,-651,9214,-583,9242,-522,9282,-471,9333,-431,9392,-405,9458,-394,9471,-393,9495,-395,9560,-409,9619,-438,9669,-480,9708,-532,9733,-593,9743,-660,9743,-665,9742,-689,9728,-755,9699,-814,9657,-863,9605,-902,9544,-927,9476,-93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6"/>
        </w:rPr>
        <w:t>16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560" w:bottom="0" w:left="460" w:right="460"/>
        </w:sectPr>
      </w:pPr>
    </w:p>
    <w:p>
      <w:pPr>
        <w:spacing w:before="63"/>
        <w:ind w:left="1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304768" coordorigin="0,0" coordsize="11906,16838">
            <v:shape style="position:absolute;left:0;top:0;width:11906;height:16838" type="#_x0000_t75" stroked="false">
              <v:imagedata r:id="rId85" o:title=""/>
            </v:shape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687;top:11575;width:4162;height:3081" coordorigin="1687,11575" coordsize="4162,3081">
              <v:shape style="position:absolute;left:1687;top:11575;width:4162;height:3081" coordorigin="1687,11575" coordsize="4162,3081" path="m5572,11575l1951,11576,1884,11587,1823,11614,1772,11653,1730,11704,1702,11763,1688,11829,1687,11852,1687,14392,1699,14459,1725,14519,1765,14571,1815,14612,1875,14641,1941,14655,1964,14656,5585,14655,5652,14644,5712,14617,5764,14578,5769,14573,5572,14573,1948,14572,1883,14555,1829,14518,1791,14466,1771,14402,1770,14379,1771,11836,1788,11771,1825,11717,1877,11679,1941,11660,1964,11658,5769,11658,5755,11645,5701,11608,5640,11584,5595,11576,5572,11575xe" filled="true" fillcolor="#e9511d" stroked="false">
                <v:path arrowok="t"/>
                <v:fill type="solid"/>
              </v:shape>
              <v:shape style="position:absolute;left:1687;top:11575;width:4162;height:3081" coordorigin="1687,11575" coordsize="4162,3081" path="m5769,11658l1964,11658,5588,11659,5611,11662,5672,11686,5721,11729,5754,11785,5766,11852,5765,14395,5748,14460,5711,14514,5659,14552,5595,14571,5572,14573,5769,14573,5816,14509,5840,14447,5849,14379,5849,11852,5837,11772,5810,11712,5771,11660,5769,11658xe" filled="true" fillcolor="#e9511d" stroked="false">
                <v:path arrowok="t"/>
                <v:fill type="solid"/>
              </v:shape>
            </v:group>
            <v:group style="position:absolute;left:1687;top:8218;width:4162;height:3081" coordorigin="1687,8218" coordsize="4162,3081">
              <v:shape style="position:absolute;left:1687;top:8218;width:4162;height:3081" coordorigin="1687,8218" coordsize="4162,3081" path="m5572,8218l1951,8218,1884,8230,1823,8256,1772,8296,1730,8346,1702,8405,1688,8472,1687,8495,1687,11035,1699,11102,1725,11162,1765,11214,1815,11255,1875,11284,1941,11297,1964,11298,5585,11298,5652,11286,5712,11260,5764,11220,5769,11215,5572,11215,1948,11215,1883,11198,1829,11161,1791,11108,1771,11045,1770,11022,1771,8478,1788,8414,1825,8360,1877,8321,1941,8302,1964,8301,5769,8301,5755,8287,5701,8250,5640,8226,5595,8219,5572,8218xe" filled="true" fillcolor="#fac214" stroked="false">
                <v:path arrowok="t"/>
                <v:fill type="solid"/>
              </v:shape>
              <v:shape style="position:absolute;left:1687;top:8218;width:4162;height:3081" coordorigin="1687,8218" coordsize="4162,3081" path="m5769,8301l1964,8301,5588,8301,5611,8305,5672,8329,5721,8371,5754,8428,5766,8495,5765,11038,5748,11102,5711,11156,5659,11195,5595,11214,5572,11215,5769,11215,5816,11151,5840,11089,5849,11022,5849,8495,5837,8415,5810,8354,5771,8302,5769,8301xe" filled="true" fillcolor="#fac214" stroked="false">
                <v:path arrowok="t"/>
                <v:fill type="solid"/>
              </v:shape>
            </v:group>
            <v:group style="position:absolute;left:1687;top:4854;width:4162;height:3081" coordorigin="1687,4854" coordsize="4162,3081">
              <v:shape style="position:absolute;left:1687;top:4854;width:4162;height:3081" coordorigin="1687,4854" coordsize="4162,3081" path="m5572,4854l1951,4855,1884,4866,1823,4893,1772,4932,1730,4983,1702,5042,1688,5108,1687,5131,1687,7671,1699,7738,1725,7799,1765,7851,1815,7892,1875,7920,1941,7934,1964,7935,5585,7935,5652,7923,5712,7897,5764,7857,5769,7852,5572,7852,1948,7851,1883,7834,1829,7797,1791,7745,1771,7681,1770,7658,1771,5115,1788,5050,1825,4997,1877,4958,1941,4939,1964,4937,5769,4937,5755,4924,5701,4887,5640,4863,5595,4855,5572,4854xe" filled="true" fillcolor="#96c224" stroked="false">
                <v:path arrowok="t"/>
                <v:fill type="solid"/>
              </v:shape>
              <v:shape style="position:absolute;left:1687;top:4854;width:4162;height:3081" coordorigin="1687,4854" coordsize="4162,3081" path="m5769,4937l1964,4937,5588,4938,5611,4941,5672,4965,5721,5008,5754,5065,5766,5131,5765,7674,5748,7739,5711,7793,5659,7831,5595,7851,5572,7852,5769,7852,5816,7788,5840,7726,5849,7658,5849,5131,5837,5051,5810,4991,5771,4939,5769,4937xe" filled="true" fillcolor="#96c224" stroked="false">
                <v:path arrowok="t"/>
                <v:fill type="solid"/>
              </v:shape>
            </v:group>
            <v:group style="position:absolute;left:6113;top:11575;width:4162;height:3081" coordorigin="6113,11575" coordsize="4162,3081">
              <v:shape style="position:absolute;left:6113;top:11575;width:4162;height:3081" coordorigin="6113,11575" coordsize="4162,3081" path="m9998,11575l6376,11576,6310,11587,6249,11614,6197,11653,6156,11704,6128,11763,6114,11829,6113,11852,6113,14392,6125,14459,6151,14519,6191,14571,6241,14612,6300,14641,6366,14655,6390,14656,10011,14655,10078,14644,10138,14617,10190,14578,10195,14573,9998,14573,6373,14572,6309,14555,6255,14518,6216,14466,6197,14402,6196,14379,6196,11836,6214,11771,6250,11717,6303,11679,6367,11660,6390,11658,10195,11658,10181,11645,10127,11608,10065,11584,10021,11576,9998,11575xe" filled="true" fillcolor="#52b9ca" stroked="false">
                <v:path arrowok="t"/>
                <v:fill type="solid"/>
              </v:shape>
              <v:shape style="position:absolute;left:6113;top:11575;width:4162;height:3081" coordorigin="6113,11575" coordsize="4162,3081" path="m10195,11658l6390,11658,10014,11659,10036,11662,10098,11686,10147,11729,10180,11785,10191,11852,10191,14395,10174,14460,10137,14514,10084,14552,10021,14571,9998,14573,10195,14573,10242,14509,10266,14447,10274,14379,10274,11852,10263,11772,10236,11712,10196,11660,10195,11658xe" filled="true" fillcolor="#52b9ca" stroked="false">
                <v:path arrowok="t"/>
                <v:fill type="solid"/>
              </v:shape>
            </v:group>
            <v:group style="position:absolute;left:6113;top:8218;width:4162;height:3081" coordorigin="6113,8218" coordsize="4162,3081">
              <v:shape style="position:absolute;left:6113;top:8218;width:4162;height:3081" coordorigin="6113,8218" coordsize="4162,3081" path="m9998,8218l6376,8218,6310,8230,6249,8256,6197,8296,6156,8346,6128,8405,6114,8472,6113,8495,6113,11035,6125,11102,6151,11162,6191,11214,6241,11255,6300,11284,6366,11297,6390,11298,10011,11298,10078,11286,10138,11260,10190,11220,10195,11215,9998,11215,6373,11215,6309,11198,6255,11161,6216,11108,6197,11045,6196,11022,6196,8478,6214,8414,6250,8360,6303,8321,6367,8302,6390,8301,10195,8301,10181,8287,10127,8250,10065,8226,10021,8219,9998,8218xe" filled="true" fillcolor="#2b5a9e" stroked="false">
                <v:path arrowok="t"/>
                <v:fill type="solid"/>
              </v:shape>
              <v:shape style="position:absolute;left:6113;top:8218;width:4162;height:3081" coordorigin="6113,8218" coordsize="4162,3081" path="m10195,8301l6390,8301,10014,8301,10036,8305,10098,8329,10147,8371,10180,8428,10191,8495,10191,11038,10174,11102,10137,11156,10084,11195,10021,11214,9998,11215,10195,11215,10242,11151,10266,11089,10274,11022,10274,8495,10263,8415,10236,8354,10196,8302,10195,8301xe" filled="true" fillcolor="#2b5a9e" stroked="false">
                <v:path arrowok="t"/>
                <v:fill type="solid"/>
              </v:shape>
            </v:group>
            <v:group style="position:absolute;left:6113;top:4854;width:4162;height:3081" coordorigin="6113,4854" coordsize="4162,3081">
              <v:shape style="position:absolute;left:6113;top:4854;width:4162;height:3081" coordorigin="6113,4854" coordsize="4162,3081" path="m9998,4854l6376,4855,6310,4866,6249,4893,6197,4932,6156,4983,6128,5042,6114,5108,6113,5131,6113,7671,6125,7738,6151,7799,6191,7851,6241,7892,6300,7920,6366,7934,6390,7935,10011,7935,10078,7923,10138,7897,10190,7857,10195,7852,9998,7852,6373,7851,6309,7834,6255,7797,6216,7745,6197,7681,6196,7658,6196,5115,6214,5050,6250,4997,6303,4958,6366,4939,6390,4937,10195,4937,10181,4924,10127,4887,10065,4863,10021,4855,9998,4854xe" filled="true" fillcolor="#732281" stroked="false">
                <v:path arrowok="t"/>
                <v:fill type="solid"/>
              </v:shape>
              <v:shape style="position:absolute;left:6113;top:4854;width:4162;height:3081" coordorigin="6113,4854" coordsize="4162,3081" path="m10195,4937l6390,4937,10014,4938,10036,4941,10098,4965,10147,5008,10180,5065,10191,5131,10191,7674,10174,7739,10137,7793,10084,7831,10021,7851,9998,7852,10195,7852,10242,7788,10266,7726,10274,7658,10274,5131,10263,5051,10236,4991,10196,4939,10195,4937xe" filled="true" fillcolor="#732281" stroked="false">
                <v:path arrowok="t"/>
                <v:fill type="solid"/>
              </v:shape>
            </v:group>
            <v:group style="position:absolute;left:1687;top:1490;width:4162;height:3081" coordorigin="1687,1490" coordsize="4162,3081">
              <v:shape style="position:absolute;left:1687;top:1490;width:4162;height:3081" coordorigin="1687,1490" coordsize="4162,3081" path="m5572,1490l1951,1491,1884,1502,1823,1529,1772,1568,1730,1618,1702,1678,1688,1744,1687,1767,1687,4307,1699,4374,1725,4434,1765,4486,1815,4527,1875,4556,1941,4570,1964,4571,5585,4570,5652,4559,5712,4532,5764,4493,5769,4488,5572,4488,1948,4487,1883,4470,1829,4433,1791,4381,1771,4317,1770,4294,1771,1751,1788,1686,1825,1632,1877,1594,1941,1575,1964,1573,5769,1573,5755,1560,5701,1522,5640,1499,5595,1491,5572,1490xe" filled="true" fillcolor="#14ab87" stroked="false">
                <v:path arrowok="t"/>
                <v:fill type="solid"/>
              </v:shape>
              <v:shape style="position:absolute;left:1687;top:1490;width:4162;height:3081" coordorigin="1687,1490" coordsize="4162,3081" path="m5769,1573l1964,1573,5588,1574,5611,1577,5672,1601,5721,1644,5754,1700,5766,1767,5765,4310,5748,4375,5711,4429,5659,4467,5595,4486,5572,4488,5769,4488,5816,4424,5840,4362,5849,4294,5849,1767,5837,1687,5810,1627,5771,1575,5769,1573xe" filled="true" fillcolor="#14ab87" stroked="false">
                <v:path arrowok="t"/>
                <v:fill type="solid"/>
              </v:shape>
            </v:group>
            <v:group style="position:absolute;left:6113;top:1490;width:4162;height:3081" coordorigin="6113,1490" coordsize="4162,3081">
              <v:shape style="position:absolute;left:6113;top:1490;width:4162;height:3081" coordorigin="6113,1490" coordsize="4162,3081" path="m9998,1490l6376,1491,6310,1502,6249,1529,6197,1568,6156,1618,6128,1678,6114,1744,6113,1767,6113,4307,6125,4374,6151,4434,6191,4486,6241,4527,6300,4556,6366,4570,6390,4571,10011,4570,10078,4559,10138,4532,10190,4493,10195,4488,9998,4488,6373,4487,6309,4470,6255,4433,6216,4381,6197,4317,6196,4294,6196,1751,6214,1686,6250,1632,6303,1594,6366,1575,6390,1573,10195,1573,10181,1560,10127,1522,10065,1499,10021,1491,9998,1490xe" filled="true" fillcolor="#312564" stroked="false">
                <v:path arrowok="t"/>
                <v:fill type="solid"/>
              </v:shape>
              <v:shape style="position:absolute;left:6113;top:1490;width:4162;height:3081" coordorigin="6113,1490" coordsize="4162,3081" path="m10195,1573l6390,1573,10014,1574,10036,1577,10098,1601,10147,1644,10180,1700,10191,1767,10191,4310,10174,4375,10137,4429,10084,4467,10021,4486,9998,4488,10195,4488,10242,4424,10266,4362,10274,4294,10274,1767,10263,1687,10236,1627,10196,1575,10195,1573xe" filled="true" fillcolor="#312564" stroked="false">
                <v:path arrowok="t"/>
                <v:fill type="solid"/>
              </v:shape>
              <v:shape style="position:absolute;left:6676;top:1925;width:2382;height:2056" type="#_x0000_t75" stroked="false">
                <v:imagedata r:id="rId86" o:title=""/>
              </v:shape>
            </v:group>
            <v:group style="position:absolute;left:7376;top:5878;width:1629;height:1033" coordorigin="7376,5878" coordsize="1629,1033">
              <v:shape style="position:absolute;left:7376;top:5878;width:1629;height:1033" coordorigin="7376,5878" coordsize="1629,1033" path="m8762,5878l8697,5878,8632,5880,8501,5888,8389,5897,8258,5911,8107,5929,7934,5953,7853,5966,7781,5983,7716,6002,7659,6023,7564,6071,7493,6123,7442,6177,7408,6231,7382,6306,7376,6365,7377,6380,7378,6391,7377,6403,7382,6476,7408,6551,7442,6605,7493,6659,7564,6712,7659,6759,7716,6780,7781,6799,7853,6816,7934,6830,8343,6888,8430,6898,8501,6905,8588,6911,8614,6911,8641,6911,8792,6903,8846,6872,8889,6826,8934,6749,8961,6678,8983,6589,8998,6478,9002,6414,9004,6414,9004,6406,9004,6399,9003,6391,9004,6383,9004,6376,9004,6368,9002,6368,8999,6305,8997,6247,8991,6150,8984,6075,8968,5993,8930,5930,8865,5897,8792,5879,8775,5878,8762,5878xe" filled="true" fillcolor="#3ebad4" stroked="false">
                <v:path arrowok="t"/>
                <v:fill type="solid"/>
              </v:shape>
            </v:group>
            <v:group style="position:absolute;left:7177;top:6166;width:310;height:430" coordorigin="7177,6166" coordsize="310,430">
              <v:shape style="position:absolute;left:7177;top:6166;width:310;height:430" coordorigin="7177,6166" coordsize="310,430" path="m7436,6166l7177,6166,7177,6596,7437,6596,7470,6542,7483,6470,7487,6380,7487,6348,7479,6264,7464,6201,7436,6166xe" filled="true" fillcolor="#cdcac8" stroked="false">
                <v:path arrowok="t"/>
                <v:fill type="solid"/>
              </v:shape>
            </v:group>
            <v:group style="position:absolute;left:7126;top:6166;width:104;height:430" coordorigin="7126,6166" coordsize="104,430">
              <v:shape style="position:absolute;left:7126;top:6166;width:104;height:430" coordorigin="7126,6166" coordsize="104,430" path="m7178,6166l7144,6219,7131,6290,7126,6379,7126,6411,7134,6496,7149,6560,7177,6596,7185,6594,7216,6523,7227,6444,7229,6383,7229,6351,7221,6266,7206,6202,7178,6166xe" filled="true" fillcolor="#e4e3e2" stroked="false">
                <v:path arrowok="t"/>
                <v:fill type="solid"/>
              </v:shape>
            </v:group>
            <v:group style="position:absolute;left:6741;top:6308;width:439;height:148" coordorigin="6741,6308" coordsize="439,148">
              <v:shape style="position:absolute;left:6741;top:6308;width:439;height:148" coordorigin="6741,6308" coordsize="439,148" path="m7175,6308l6787,6311,6742,6376,6741,6406,6751,6426,6765,6442,6784,6452,6805,6456,7171,6456,7173,6446,7177,6424,7179,6402,7180,6381,7180,6361,7179,6342,7177,6325,7175,6308xe" filled="true" fillcolor="#cdcac8" stroked="false">
                <v:path arrowok="t"/>
                <v:fill type="solid"/>
              </v:shape>
            </v:group>
            <v:group style="position:absolute;left:6676;top:6090;width:293;height:829" coordorigin="6676,6090" coordsize="293,829">
              <v:shape style="position:absolute;left:6676;top:6090;width:293;height:829" coordorigin="6676,6090" coordsize="293,829" path="m6780,6090l6722,6112,6685,6163,6680,6243,6677,6311,6676,6401,6676,6418,6680,6492,6685,6564,6689,6625,6727,6694,6764,6758,6797,6809,6867,6909,6902,6918,6915,6918,6926,6912,6937,6900,6951,6881,6968,6853,6867,6604,6868,6587,6874,6521,6878,6448,6881,6363,6881,6303,6880,6273,6875,6185,6852,6123,6796,6091,6780,6090xe" filled="true" fillcolor="#e4e3e2" stroked="false">
                <v:path arrowok="t"/>
                <v:fill type="solid"/>
              </v:shape>
            </v:group>
            <v:group style="position:absolute;left:7839;top:6029;width:978;height:720" coordorigin="7839,6029" coordsize="978,720">
              <v:shape style="position:absolute;left:7839;top:6029;width:978;height:720" coordorigin="7839,6029" coordsize="978,720" path="m8432,6029l8355,6029,8288,6032,8224,6038,8160,6048,8089,6061,8007,6079,7853,6114,7862,6148,7871,6179,7890,6256,7899,6318,7901,6357,7900,6377,7890,6441,7870,6522,7851,6590,7839,6630,7979,6675,8054,6698,8120,6716,8183,6729,8247,6738,8319,6743,8403,6747,8698,6749,8721,6699,8759,6615,8788,6544,8807,6483,8817,6402,8816,6375,8798,6287,8775,6218,8741,6136,8698,6035,8476,6029,8432,6029xe" filled="true" fillcolor="#ffffff" stroked="false">
                <v:path arrowok="t"/>
                <v:fill type="solid"/>
              </v:shape>
            </v:group>
            <v:group style="position:absolute;left:8274;top:6440;width:121;height:101" coordorigin="8274,6440" coordsize="121,101">
              <v:shape style="position:absolute;left:8274;top:6440;width:121;height:101" coordorigin="8274,6440" coordsize="121,101" path="m8395,6440l8274,6440,8274,6540,8395,6540,8395,6440xe" filled="true" fillcolor="#eb5d5c" stroked="false">
                <v:path arrowok="t"/>
                <v:fill type="solid"/>
              </v:shape>
            </v:group>
            <v:group style="position:absolute;left:8174;top:6319;width:322;height:121" coordorigin="8174,6319" coordsize="322,121">
              <v:shape style="position:absolute;left:8174;top:6319;width:322;height:121" coordorigin="8174,6319" coordsize="322,121" path="m8495,6319l8174,6319,8174,6440,8495,6440,8495,6319xe" filled="true" fillcolor="#eb5d5c" stroked="false">
                <v:path arrowok="t"/>
                <v:fill type="solid"/>
              </v:shape>
            </v:group>
            <v:group style="position:absolute;left:8274;top:6219;width:121;height:101" coordorigin="8274,6219" coordsize="121,101">
              <v:shape style="position:absolute;left:8274;top:6219;width:121;height:101" coordorigin="8274,6219" coordsize="121,101" path="m8395,6219l8274,6219,8274,6319,8395,6319,8395,6219xe" filled="true" fillcolor="#eb5d5c" stroked="false">
                <v:path arrowok="t"/>
                <v:fill type="solid"/>
              </v:shape>
              <v:shape style="position:absolute;left:2269;top:5297;width:2113;height:2166" type="#_x0000_t75" stroked="false">
                <v:imagedata r:id="rId87" o:title=""/>
              </v:shape>
            </v:group>
            <v:group style="position:absolute;left:2172;top:2866;width:186;height:294" coordorigin="2172,2866" coordsize="186,294">
              <v:shape style="position:absolute;left:2172;top:2866;width:186;height:294" coordorigin="2172,2866" coordsize="186,294" path="m2358,2866l2307,2866,2284,2868,2225,2894,2184,2945,2172,3001,2172,3024,2189,3089,2232,3137,2294,3159,2358,3159,2358,2866xe" filled="true" fillcolor="#3b566b" stroked="false">
                <v:path arrowok="t"/>
                <v:fill type="solid"/>
              </v:shape>
            </v:group>
            <v:group style="position:absolute;left:2758;top:2182;width:1771;height:1662" coordorigin="2758,2182" coordsize="1771,1662">
              <v:shape style="position:absolute;left:2758;top:2182;width:1771;height:1662" coordorigin="2758,2182" coordsize="1771,1662" path="m2758,2182l2758,3843,4417,3562,4475,3533,4514,3483,4529,3419,4529,2606,4508,2531,4464,2484,4403,2460,2758,2182xe" filled="true" fillcolor="#3cb7b1" stroked="false">
                <v:path arrowok="t"/>
                <v:fill type="solid"/>
              </v:shape>
            </v:group>
            <v:group style="position:absolute;left:2344;top:2182;width:309;height:1662" coordorigin="2344,2182" coordsize="309,1662">
              <v:shape style="position:absolute;left:2344;top:2182;width:309;height:1662" coordorigin="2344,2182" coordsize="309,1662" path="m2652,2182l2628,2182,2605,2183,2538,2196,2478,2224,2427,2265,2386,2316,2358,2376,2345,2443,2344,2466,2344,3559,2352,3628,2376,3690,2412,3744,2460,3789,2517,3821,2582,3840,2628,3843,2652,3843,2652,2182xe" filled="true" fillcolor="#3cb7b1" stroked="false">
                <v:path arrowok="t"/>
                <v:fill type="solid"/>
              </v:shape>
            </v:group>
            <v:group style="position:absolute;left:3044;top:2944;width:1242;height:138" coordorigin="3044,2944" coordsize="1242,138">
              <v:shape style="position:absolute;left:3044;top:2944;width:1242;height:138" coordorigin="3044,2944" coordsize="1242,138" path="m4222,2944l3096,2945,3048,2985,3044,3007,3045,3029,3052,3050,3066,3066,3085,3077,3107,3081,4233,3080,4254,3073,4270,3059,4281,3040,4285,3018,4285,3007,4244,2948,4222,2944xe" filled="true" fillcolor="#3b566b" stroked="false">
                <v:path arrowok="t"/>
                <v:fill type="solid"/>
              </v:shape>
            </v:group>
            <v:group style="position:absolute;left:3044;top:3270;width:1242;height:261" coordorigin="3044,3270" coordsize="1242,261">
              <v:shape style="position:absolute;left:3044;top:3270;width:1242;height:261" coordorigin="3044,3270" coordsize="1242,261" path="m4210,3270l3087,3398,3047,3445,3044,3469,3050,3490,3061,3507,3077,3520,3097,3528,3119,3530,4237,3403,4256,3394,4272,3379,4282,3360,4285,3338,4285,3330,4252,3279,4210,3270xe" filled="true" fillcolor="#3b566b" stroked="false">
                <v:path arrowok="t"/>
                <v:fill type="solid"/>
              </v:shape>
            </v:group>
            <v:group style="position:absolute;left:3045;top:2496;width:1241;height:260" coordorigin="3045,2496" coordsize="1241,260">
              <v:shape style="position:absolute;left:3045;top:2496;width:1241;height:260" coordorigin="3045,2496" coordsize="1241,260" path="m3101,2496l3047,2551,3045,2577,3053,2597,3066,2614,3084,2626,3106,2632,4218,2756,4239,2752,4258,2743,4272,2728,4282,2709,4285,2688,4284,2674,4245,2625,3101,2496xe" filled="true" fillcolor="#3b566b" stroked="false">
                <v:path arrowok="t"/>
                <v:fill type="solid"/>
              </v:shape>
              <v:shape style="position:absolute;left:6591;top:8716;width:1832;height:2499" type="#_x0000_t75" stroked="false">
                <v:imagedata r:id="rId88" o:title=""/>
              </v:shape>
            </v:group>
            <v:group style="position:absolute;left:8678;top:8705;width:587;height:437" coordorigin="8678,8705" coordsize="587,437">
              <v:shape style="position:absolute;left:8678;top:8705;width:587;height:437" coordorigin="8678,8705" coordsize="587,437" path="m9062,8705l8999,8714,8944,8739,8795,8846,8776,8860,8723,8896,8678,8921,8678,8922,8736,8959,8863,9051,8899,9076,8959,9117,9032,9139,9079,9141,9101,9138,9159,9117,9207,9077,9241,9022,9261,8954,9264,8902,9261,8878,9240,8814,9202,8762,9150,8725,9086,8706,9062,8705xe" filled="true" fillcolor="#96d4eb" stroked="false">
                <v:path arrowok="t"/>
                <v:fill type="solid"/>
              </v:shape>
            </v:group>
            <v:group style="position:absolute;left:7430;top:12704;width:1397;height:1039" coordorigin="7430,12704" coordsize="1397,1039">
              <v:shape style="position:absolute;left:7430;top:12704;width:1397;height:1039" coordorigin="7430,12704" coordsize="1397,1039" path="m8344,12704l8274,12709,8214,12720,8156,12738,8084,12772,8020,12813,7963,12854,7794,12978,7685,13057,7614,13107,7546,13151,7485,13189,7430,13218,7430,13220,7483,13251,7543,13291,7610,13337,7682,13389,7830,13497,7901,13549,7967,13596,8025,13637,8091,13678,8163,13711,8221,13728,8282,13739,8344,13742,8386,13741,8466,13727,8539,13702,8606,13665,8665,13617,8716,13561,8758,13497,8791,13425,8813,13348,8825,13266,8826,13223,8825,13181,8813,13098,8791,13021,8758,12950,8716,12885,8665,12829,8606,12782,8539,12745,8466,12719,8386,12706,8344,12704xe" filled="true" fillcolor="#96d4eb" stroked="false">
                <v:path arrowok="t"/>
                <v:fill type="solid"/>
              </v:shape>
            </v:group>
            <v:group style="position:absolute;left:6825;top:12295;width:898;height:668" coordorigin="6825,12295" coordsize="898,668">
              <v:shape style="position:absolute;left:6825;top:12295;width:898;height:668" coordorigin="6825,12295" coordsize="898,668" path="m7412,12295l7346,12302,7288,12319,7220,12355,7168,12391,7059,12471,6989,12522,6921,12569,6860,12607,6825,12625,6825,12626,6878,12659,6941,12702,7128,12838,7170,12869,7224,12906,7292,12941,7351,12957,7412,12963,7439,12962,7515,12946,7581,12913,7636,12865,7679,12805,7708,12734,7722,12656,7723,12629,7722,12601,7708,12523,7679,12453,7636,12393,7581,12345,7515,12312,7439,12296,7412,12295xe" filled="true" fillcolor="#96d4eb" stroked="false">
                <v:path arrowok="t"/>
                <v:fill type="solid"/>
              </v:shape>
            </v:group>
            <v:group style="position:absolute;left:6627;top:13296;width:642;height:477" coordorigin="6627,13296" coordsize="642,477">
              <v:shape style="position:absolute;left:6627;top:13296;width:642;height:477" coordorigin="6627,13296" coordsize="642,477" path="m7047,13296l6969,13310,6912,13337,6780,13432,6743,13459,6688,13497,6628,13532,6627,13532,6627,13533,6686,13571,6758,13622,6833,13677,6867,13702,6923,13740,6993,13767,7059,13773,7082,13771,7144,13751,7196,13714,7235,13663,7260,13600,7268,13532,7268,13525,7258,13459,7231,13398,7189,13349,7135,13315,7070,13298,7047,13296xe" filled="true" fillcolor="#96d4eb" stroked="false">
                <v:path arrowok="t"/>
                <v:fill type="solid"/>
              </v:shape>
              <v:shape style="position:absolute;left:2160;top:8910;width:2268;height:1752" type="#_x0000_t75" stroked="false">
                <v:imagedata r:id="rId89" o:title=""/>
              </v:shape>
              <v:shape style="position:absolute;left:1913;top:11884;width:2865;height:2500" type="#_x0000_t75" stroked="false">
                <v:imagedata r:id="rId90" o:title=""/>
              </v:shape>
            </v:group>
            <v:group style="position:absolute;left:1729;top:8240;width:460;height:460" coordorigin="1729,8240" coordsize="460,460">
              <v:shape style="position:absolute;left:1729;top:8240;width:460;height:460" coordorigin="1729,8240" coordsize="460,460" path="m1959,8240l1898,8248,1839,8274,1790,8315,1754,8370,1733,8435,1729,8484,1732,8506,1751,8569,1787,8622,1837,8663,1899,8690,1969,8699,1992,8697,2055,8678,2109,8643,2151,8594,2179,8533,2188,8464,2187,8441,2169,8377,2134,8321,2085,8278,2026,8250,1959,8240xe" filled="true" fillcolor="#fac214" stroked="false">
                <v:path arrowok="t"/>
                <v:fill type="solid"/>
              </v:shape>
            </v:group>
            <v:group style="position:absolute;left:1777;top:8302;width:363;height:334" coordorigin="1777,8302" coordsize="363,334">
              <v:shape style="position:absolute;left:1777;top:8302;width:363;height:334" coordorigin="1777,8302" coordsize="363,334" path="m2043,8593l1901,8593,1920,8600,1940,8604,1942,8620,1942,8626,1942,8630,1949,8636,1964,8636,1969,8630,1969,8605,1989,8602,2008,8596,2045,8596,2043,8593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1891,8549l1846,8549,1859,8563,1874,8577,1861,8608,1857,8614,1859,8622,1866,8626,1872,8630,1880,8628,1884,8622,1901,8593,2043,8593,2037,8581,2048,8573,2049,8573,1957,8573,1932,8569,1910,8561,1893,8551,1891,8549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2045,8596l2008,8596,2027,8620,2031,8626,2040,8629,2046,8626,2052,8622,2055,8613,2051,8607,2045,8596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2032,8362l2064,8432,2066,8454,2066,8474,2045,8530,1996,8566,1957,8573,2049,8573,2059,8564,2068,8553,2070,8550,2104,8550,2105,8548,2105,8547,2104,8539,2097,8535,2084,8527,2093,8505,2097,8486,2126,8476,2134,8475,2140,8469,2140,8462,2139,8454,2134,8449,2097,8449,2093,8429,2085,8411,2095,8397,2101,8394,2106,8390,2107,8384,2065,8384,2049,8372,2032,8362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1823,8367l1815,8369,1811,8375,1806,8381,1809,8390,1815,8393,1831,8404,1818,8454,1783,8454,1777,8459,1777,8475,1783,8481,1819,8481,1820,8491,1822,8497,1822,8497,1824,8509,1832,8526,1817,8535,1816,8536,1810,8540,1808,8548,1811,8554,1815,8561,1823,8563,1829,8559,1846,8549,1891,8549,1879,8539,1861,8510,1854,8494,1851,8482,1850,8458,1854,8438,1860,8418,1870,8400,1884,8385,1893,8377,1848,8377,1832,8371,1829,8371,1823,8367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2099,8558l2083,8558,2089,8562,2097,8560,2099,8558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2104,8550l2070,8550,2087,8561,2083,8558,2099,8558,2101,8554,2104,8550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2001,8356l1960,8356,1961,8357,1963,8358,1965,8361,1970,8366,1974,8373,1977,8380,1983,8405,1986,8426,1986,8444,1968,8508,1930,8550,1949,8547,2007,8491,2018,8432,2017,8429,2017,8412,2013,8391,2006,8368,2002,8359,2001,8356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1822,8497l1821,8497,1822,8497,1822,8497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2133,8448l2126,8449,2097,8449,2134,8449,2133,8448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2092,8368l2085,8372,2065,8384,2107,8384,2107,8382,2104,8376,2100,8370,2092,8368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1872,8302l1866,8306,1859,8310,1857,8318,1861,8325,1877,8349,1861,8362,1848,8377,1893,8377,1900,8372,1918,8363,1938,8357,1958,8356,2001,8356,1998,8349,1985,8334,1982,8332,1910,8332,1884,8311,1880,8304,1872,8302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1825,8368l1829,8371,1832,8371,1825,8368xe" filled="true" fillcolor="#ffffff" stroked="false">
                <v:path arrowok="t"/>
                <v:fill type="solid"/>
              </v:shape>
              <v:shape style="position:absolute;left:1777;top:8302;width:363;height:334" coordorigin="1777,8302" coordsize="363,334" path="m1962,8324l1949,8324,1930,8327,1910,8332,1982,8332,1979,8330,1971,8326,1967,8325,1962,8324xe" filled="true" fillcolor="#ffffff" stroked="false">
                <v:path arrowok="t"/>
                <v:fill type="solid"/>
              </v:shape>
            </v:group>
            <v:group style="position:absolute;left:2099;top:8393;width:3;height:2" coordorigin="2099,8393" coordsize="3,2">
              <v:shape style="position:absolute;left:2099;top:8393;width:3;height:2" coordorigin="2099,8393" coordsize="3,2" path="m2099,8394l2102,8394e" filled="false" stroked="true" strokeweight=".174pt" strokecolor="#ffffff">
                <v:path arrowok="t"/>
              </v:shape>
            </v:group>
            <v:group style="position:absolute;left:1886;top:8476;width:41;height:41" coordorigin="1886,8476" coordsize="41,41">
              <v:shape style="position:absolute;left:1886;top:8476;width:41;height:41" coordorigin="1886,8476" coordsize="41,41" path="m1918,8476l1895,8476,1886,8485,1886,8508,1895,8517,1918,8517,1927,8508,1927,8485,1918,8476xe" filled="true" fillcolor="#ffffff" stroked="false">
                <v:path arrowok="t"/>
                <v:fill type="solid"/>
              </v:shape>
            </v:group>
            <v:group style="position:absolute;left:1923;top:8391;width:30;height:30" coordorigin="1923,8391" coordsize="30,30">
              <v:shape style="position:absolute;left:1923;top:8391;width:30;height:30" coordorigin="1923,8391" coordsize="30,30" path="m1946,8391l1930,8391,1923,8397,1923,8414,1930,8420,1946,8420,1953,8414,1953,8397,1946,8391xe" filled="true" fillcolor="#ffffff" stroked="false">
                <v:path arrowok="t"/>
                <v:fill type="solid"/>
              </v:shape>
            </v:group>
            <v:group style="position:absolute;left:1729;top:11607;width:460;height:460" coordorigin="1729,11607" coordsize="460,460">
              <v:shape style="position:absolute;left:1729;top:11607;width:460;height:460" coordorigin="1729,11607" coordsize="460,460" path="m1959,11607l1898,11615,1839,11641,1790,11682,1754,11737,1733,11802,1729,11851,1732,11873,1751,11935,1787,11988,1837,12030,1899,12057,1969,12066,1992,12064,2055,12045,2109,12010,2151,11960,2179,11900,2188,11831,2187,11808,2169,11743,2134,11688,2085,11645,2026,11617,1959,11607xe" filled="true" fillcolor="#e9511d" stroked="false">
                <v:path arrowok="t"/>
                <v:fill type="solid"/>
              </v:shape>
            </v:group>
            <v:group style="position:absolute;left:1777;top:11669;width:363;height:334" coordorigin="1777,11669" coordsize="363,334">
              <v:shape style="position:absolute;left:1777;top:11669;width:363;height:334" coordorigin="1777,11669" coordsize="363,334" path="m2043,11960l1901,11960,1920,11966,1940,11971,1942,11987,1942,11992,1942,11997,1949,12003,1964,12003,1969,11997,1969,11972,1989,11968,2008,11963,2045,11963,2043,11960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1891,11916l1846,11916,1859,11930,1874,11944,1861,11975,1857,11981,1859,11989,1866,11993,1872,11997,1880,11994,1884,11988,1901,11960,2043,11960,2037,11948,2048,11940,2049,11940,1957,11940,1932,11936,1910,11928,1893,11918,1891,11916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2045,11963l2008,11963,2027,11987,2031,11993,2040,11996,2046,11992,2052,11988,2055,11980,2051,11973,2045,11963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2032,11729l2064,11799,2066,11820,2066,11840,2045,11897,1996,11933,1957,11940,2049,11940,2059,11931,2068,11920,2070,11917,2104,11917,2105,11915,2105,11913,2104,11906,2097,11902,2084,11894,2093,11872,2097,11853,2126,11843,2134,11842,2140,11836,2140,11828,2139,11821,2134,11816,2097,11816,2093,11795,2085,11777,2095,11764,2101,11761,2106,11757,2107,11751,2065,11751,2049,11738,2032,11729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1823,11734l1815,11736,1811,11742,1806,11748,1809,11757,1815,11760,1831,11771,1818,11820,1783,11820,1777,11826,1777,11841,1783,11847,1819,11847,1820,11858,1822,11864,1822,11864,1824,11876,1832,11893,1817,11902,1816,11902,1810,11906,1808,11915,1811,11921,1815,11927,1823,11929,1829,11925,1846,11916,1891,11916,1879,11906,1861,11877,1854,11860,1851,11849,1850,11825,1854,11804,1860,11785,1870,11767,1884,11751,1893,11744,1848,11744,1832,11738,1829,11738,1823,11734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2099,11925l2083,11925,2089,11929,2097,11927,2099,11925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2104,11917l2070,11917,2087,11927,2083,11925,2099,11925,2101,11921,2104,11917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2001,11723l1960,11723,1961,11723,1963,11725,1965,11728,1970,11732,1974,11740,1977,11747,1983,11771,1986,11793,1986,11810,1968,11874,1930,11916,1949,11913,2007,11858,2018,11799,2017,11795,2017,11779,2013,11758,2006,11735,2002,11726,2001,11723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1822,11864l1821,11864,1822,11864,1822,11864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2133,11815l2126,11816,2097,11816,2134,11816,2133,11815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2092,11734l2085,11739,2065,11751,2107,11751,2107,11749,2104,11743,2100,11736,2092,11734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1872,11669l1866,11673,1859,11677,1857,11685,1861,11692,1877,11716,1861,11729,1848,11744,1893,11744,1900,11739,1918,11730,1938,11724,1958,11723,2001,11723,1998,11716,1985,11701,1982,11699,1910,11699,1884,11677,1880,11671,1872,11669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1825,11735l1829,11738,1832,11738,1825,11735xe" filled="true" fillcolor="#ffffff" stroked="false">
                <v:path arrowok="t"/>
                <v:fill type="solid"/>
              </v:shape>
              <v:shape style="position:absolute;left:1777;top:11669;width:363;height:334" coordorigin="1777,11669" coordsize="363,334" path="m1962,11691l1949,11691,1930,11693,1910,11699,1982,11699,1979,11696,1971,11693,1967,11692,1962,11691xe" filled="true" fillcolor="#ffffff" stroked="false">
                <v:path arrowok="t"/>
                <v:fill type="solid"/>
              </v:shape>
            </v:group>
            <v:group style="position:absolute;left:2099;top:11760;width:3;height:2" coordorigin="2099,11760" coordsize="3,2">
              <v:shape style="position:absolute;left:2099;top:11760;width:3;height:2" coordorigin="2099,11760" coordsize="3,2" path="m2099,11761l2102,11761e" filled="false" stroked="true" strokeweight=".174pt" strokecolor="#ffffff">
                <v:path arrowok="t"/>
              </v:shape>
            </v:group>
            <v:group style="position:absolute;left:1886;top:11843;width:41;height:41" coordorigin="1886,11843" coordsize="41,41">
              <v:shape style="position:absolute;left:1886;top:11843;width:41;height:41" coordorigin="1886,11843" coordsize="41,41" path="m1918,11843l1895,11843,1886,11852,1886,11875,1895,11883,1918,11883,1927,11875,1927,11852,1918,11843xe" filled="true" fillcolor="#ffffff" stroked="false">
                <v:path arrowok="t"/>
                <v:fill type="solid"/>
              </v:shape>
            </v:group>
            <v:group style="position:absolute;left:1923;top:11757;width:30;height:30" coordorigin="1923,11757" coordsize="30,30">
              <v:shape style="position:absolute;left:1923;top:11757;width:30;height:30" coordorigin="1923,11757" coordsize="30,30" path="m1946,11757l1930,11757,1923,11764,1923,11780,1930,11787,1946,11787,1953,11780,1953,11764,1946,11757xe" filled="true" fillcolor="#ffffff" stroked="false">
                <v:path arrowok="t"/>
                <v:fill type="solid"/>
              </v:shape>
            </v:group>
            <v:group style="position:absolute;left:1729;top:4892;width:460;height:460" coordorigin="1729,4892" coordsize="460,460">
              <v:shape style="position:absolute;left:1729;top:4892;width:460;height:460" coordorigin="1729,4892" coordsize="460,460" path="m1959,4892l1898,4901,1839,4926,1790,4968,1754,5022,1733,5088,1729,5137,1732,5159,1751,5221,1787,5274,1837,5315,1899,5342,1969,5352,1992,5350,2055,5331,2109,5295,2151,5246,2179,5186,2188,5116,2187,5093,2169,5029,2134,4974,2085,4931,2026,4902,1959,4892xe" filled="true" fillcolor="#96c224" stroked="false">
                <v:path arrowok="t"/>
                <v:fill type="solid"/>
              </v:shape>
            </v:group>
            <v:group style="position:absolute;left:1777;top:4954;width:363;height:334" coordorigin="1777,4954" coordsize="363,334">
              <v:shape style="position:absolute;left:1777;top:4954;width:363;height:334" coordorigin="1777,4954" coordsize="363,334" path="m2043,5245l1901,5245,1920,5252,1940,5256,1942,5273,1942,5278,1942,5282,1949,5288,1964,5288,1969,5282,1969,5257,1989,5254,2008,5248,2045,5248,2043,5245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1891,5202l1846,5202,1859,5216,1874,5229,1861,5260,1857,5267,1859,5275,1866,5279,1872,5283,1880,5280,1884,5274,1901,5245,2043,5245,2037,5233,2048,5226,2049,5226,1957,5226,1932,5222,1910,5214,1893,5203,1891,5202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2045,5248l2008,5248,2027,5273,2031,5279,2040,5281,2046,5278,2052,5274,2055,5266,2051,5259,2045,5248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2032,5014l2064,5084,2066,5106,2066,5126,2045,5183,1996,5218,1957,5226,2049,5226,2059,5217,2068,5205,2069,5204,2070,5202,2104,5202,2105,5200,2105,5199,2104,5191,2097,5187,2084,5179,2093,5158,2097,5138,2126,5128,2134,5128,2140,5122,2140,5114,2139,5107,2134,5102,2097,5102,2093,5081,2085,5063,2095,5049,2100,5047,2101,5046,2106,5042,2107,5036,2065,5036,2049,5024,2032,5014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1823,5019l1815,5021,1811,5027,1806,5034,1809,5042,1815,5046,1831,5056,1818,5106,1783,5106,1777,5111,1777,5127,1783,5133,1819,5133,1820,5144,1822,5149,1822,5149,1824,5161,1832,5179,1817,5188,1816,5188,1810,5192,1808,5200,1811,5206,1815,5213,1823,5215,1829,5211,1846,5202,1891,5202,1879,5191,1861,5163,1854,5146,1851,5135,1850,5110,1854,5090,1860,5071,1870,5053,1884,5037,1893,5029,1848,5029,1832,5023,1829,5023,1823,5019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2099,5210l2083,5210,2089,5214,2097,5212,2099,5210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2104,5202l2070,5202,2087,5213,2083,5210,2099,5210,2101,5206,2104,5202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2001,5008l1960,5008,1961,5009,1963,5011,1965,5013,1970,5018,1974,5025,1977,5033,1983,5057,1986,5079,1986,5096,1968,5160,1930,5202,1949,5199,2007,5143,2018,5084,2017,5081,2017,5064,2013,5043,2006,5021,2002,5011,2001,5008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1822,5149l1821,5149,1822,5150,1822,5149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2133,5101l2126,5101,2097,5102,2134,5102,2133,5101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2092,5020l2085,5024,2065,5036,2107,5036,2107,5034,2104,5029,2100,5022,2092,5020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1872,4954l1866,4958,1859,4962,1857,4971,1861,4977,1877,5002,1861,5015,1848,5029,1893,5029,1900,5024,1918,5015,1938,5010,1958,5008,2001,5008,1998,5002,1985,4987,1982,4984,1910,4984,1884,4963,1880,4956,1872,4954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1825,5021l1829,5023,1832,5023,1825,5021xe" filled="true" fillcolor="#ffffff" stroked="false">
                <v:path arrowok="t"/>
                <v:fill type="solid"/>
              </v:shape>
              <v:shape style="position:absolute;left:1777;top:4954;width:363;height:334" coordorigin="1777,4954" coordsize="363,334" path="m1962,4977l1949,4977,1930,4979,1910,4984,1982,4984,1979,4982,1971,4979,1967,4977,1962,4977xe" filled="true" fillcolor="#ffffff" stroked="false">
                <v:path arrowok="t"/>
                <v:fill type="solid"/>
              </v:shape>
            </v:group>
            <v:group style="position:absolute;left:2099;top:5046;width:3;height:2" coordorigin="2099,5046" coordsize="3,2">
              <v:shape style="position:absolute;left:2099;top:5046;width:3;height:2" coordorigin="2099,5046" coordsize="3,2" path="m2099,5046l2102,5046e" filled="false" stroked="true" strokeweight=".174pt" strokecolor="#ffffff">
                <v:path arrowok="t"/>
              </v:shape>
            </v:group>
            <v:group style="position:absolute;left:1886;top:5128;width:41;height:41" coordorigin="1886,5128" coordsize="41,41">
              <v:shape style="position:absolute;left:1886;top:5128;width:41;height:41" coordorigin="1886,5128" coordsize="41,41" path="m1918,5128l1895,5128,1886,5137,1886,5160,1895,5169,1918,5169,1927,5160,1927,5137,1918,5128xe" filled="true" fillcolor="#ffffff" stroked="false">
                <v:path arrowok="t"/>
                <v:fill type="solid"/>
              </v:shape>
            </v:group>
            <v:group style="position:absolute;left:1923;top:5043;width:30;height:30" coordorigin="1923,5043" coordsize="30,30">
              <v:shape style="position:absolute;left:1923;top:5043;width:30;height:30" coordorigin="1923,5043" coordsize="30,30" path="m1946,5043l1930,5043,1923,5050,1923,5066,1930,5073,1946,5073,1953,5066,1953,5050,1946,5043xe" filled="true" fillcolor="#ffffff" stroked="false">
                <v:path arrowok="t"/>
                <v:fill type="solid"/>
              </v:shape>
            </v:group>
            <v:group style="position:absolute;left:1729;top:1617;width:460;height:460" coordorigin="1729,1617" coordsize="460,460">
              <v:shape style="position:absolute;left:1729;top:1617;width:460;height:460" coordorigin="1729,1617" coordsize="460,460" path="m1959,1617l1898,1625,1839,1651,1790,1692,1754,1747,1733,1813,1729,1861,1732,1884,1751,1946,1787,1999,1837,2040,1899,2067,1969,2077,1992,2074,2055,2056,2109,2020,2151,1971,2179,1910,2188,1841,2187,1818,2169,1754,2134,1698,2085,1655,2026,1627,1959,1617xe" filled="true" fillcolor="#14ab87" stroked="false">
                <v:path arrowok="t"/>
                <v:fill type="solid"/>
              </v:shape>
            </v:group>
            <v:group style="position:absolute;left:1777;top:1679;width:363;height:334" coordorigin="1777,1679" coordsize="363,334">
              <v:shape style="position:absolute;left:1777;top:1679;width:363;height:334" coordorigin="1777,1679" coordsize="363,334" path="m2043,1970l1901,1970,1920,1977,1940,1981,1942,1997,1942,2003,1942,2007,1949,2013,1964,2013,1969,2007,1969,1982,1989,1979,2008,1973,2045,1973,2043,1970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1891,1926l1846,1926,1859,1941,1874,1954,1861,1985,1857,1991,1859,1999,1866,2003,1872,2008,1880,2005,1884,1999,1901,1970,2043,1970,2037,1958,2048,1951,2049,1950,1957,1950,1932,1946,1910,1939,1893,1928,1891,1926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2045,1973l2008,1973,2027,1997,2031,2003,2040,2006,2046,2003,2052,1999,2055,1991,2051,1984,2045,1973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2032,1739l2064,1809,2066,1831,2066,1851,2045,1907,1996,1943,1957,1950,2049,1950,2059,1942,2068,1930,2070,1927,2104,1927,2105,1925,2105,1924,2104,1916,2097,1912,2084,1904,2093,1882,2097,1863,2126,1853,2134,1852,2140,1846,2140,1839,2139,1831,2134,1826,2097,1826,2093,1806,2085,1788,2095,1774,2101,1771,2106,1767,2107,1761,2065,1761,2049,1749,2032,1739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1823,1744l1815,1746,1811,1752,1806,1758,1809,1767,1815,1770,1831,1781,1818,1831,1783,1831,1777,1836,1777,1852,1783,1858,1819,1858,1820,1869,1822,1874,1822,1874,1824,1886,1832,1903,1817,1912,1816,1913,1810,1917,1808,1925,1811,1931,1815,1938,1823,1940,1829,1936,1846,1926,1891,1926,1879,1916,1861,1887,1854,1871,1851,1859,1850,1835,1854,1815,1860,1795,1870,1777,1884,1762,1893,1754,1848,1754,1832,1748,1829,1748,1823,1744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2099,1935l2083,1935,2089,1939,2097,1937,2099,1935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2104,1927l2070,1927,2087,1938,2083,1935,2099,1935,2101,1931,2104,1927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2001,1733l1960,1733,1961,1734,1963,1735,1965,1738,1970,1743,1974,1750,1977,1758,1983,1782,1986,1803,1986,1821,1968,1885,1930,1927,1949,1924,2007,1868,2018,1809,2017,1806,2017,1789,2013,1768,2006,1746,2002,1736,2001,1733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1822,1874l1821,1874,1822,1875,1822,1874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2133,1825l2126,1826,2097,1826,2134,1826,2133,1825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2092,1745l2085,1749,2065,1761,2107,1761,2107,1759,2104,1754,2100,1747,2092,1745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1872,1679l1866,1683,1859,1687,1857,1695,1861,1702,1877,1726,1861,1739,1848,1754,1893,1754,1900,1749,1918,1740,1938,1735,1958,1733,2001,1733,1998,1726,1985,1712,1982,1709,1910,1709,1884,1688,1880,1681,1872,1679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1825,1746l1829,1748,1832,1748,1825,1746xe" filled="true" fillcolor="#ffffff" stroked="false">
                <v:path arrowok="t"/>
                <v:fill type="solid"/>
              </v:shape>
              <v:shape style="position:absolute;left:1777;top:1679;width:363;height:334" coordorigin="1777,1679" coordsize="363,334" path="m1962,1701l1949,1701,1930,1704,1910,1709,1982,1709,1979,1707,1971,1703,1967,1702,1962,1701xe" filled="true" fillcolor="#ffffff" stroked="false">
                <v:path arrowok="t"/>
                <v:fill type="solid"/>
              </v:shape>
            </v:group>
            <v:group style="position:absolute;left:2099;top:1770;width:3;height:2" coordorigin="2099,1770" coordsize="3,2">
              <v:shape style="position:absolute;left:2099;top:1770;width:3;height:2" coordorigin="2099,1770" coordsize="3,2" path="m2099,1771l2102,1771e" filled="false" stroked="true" strokeweight=".174pt" strokecolor="#ffffff">
                <v:path arrowok="t"/>
              </v:shape>
            </v:group>
            <v:group style="position:absolute;left:1886;top:1853;width:41;height:41" coordorigin="1886,1853" coordsize="41,41">
              <v:shape style="position:absolute;left:1886;top:1853;width:41;height:41" coordorigin="1886,1853" coordsize="41,41" path="m1918,1853l1895,1853,1886,1862,1886,1885,1895,1894,1918,1894,1927,1885,1927,1862,1918,1853xe" filled="true" fillcolor="#ffffff" stroked="false">
                <v:path arrowok="t"/>
                <v:fill type="solid"/>
              </v:shape>
            </v:group>
            <v:group style="position:absolute;left:1923;top:1768;width:30;height:30" coordorigin="1923,1768" coordsize="30,30">
              <v:shape style="position:absolute;left:1923;top:1768;width:30;height:30" coordorigin="1923,1768" coordsize="30,30" path="m1946,1768l1930,1768,1923,1775,1923,1791,1930,1798,1946,1798,1953,1791,1953,1775,1946,1768xe" filled="true" fillcolor="#ffffff" stroked="false">
                <v:path arrowok="t"/>
                <v:fill type="solid"/>
              </v:shape>
            </v:group>
            <v:group style="position:absolute;left:6144;top:11601;width:460;height:460" coordorigin="6144,11601" coordsize="460,460">
              <v:shape style="position:absolute;left:6144;top:11601;width:460;height:460" coordorigin="6144,11601" coordsize="460,460" path="m6373,11601l6313,11609,6254,11635,6205,11676,6169,11730,6148,11796,6144,11845,6146,11867,6166,11929,6202,11982,6252,12024,6313,12051,6384,12060,6406,12058,6470,12039,6524,12004,6566,11954,6593,11894,6603,11825,6601,11802,6583,11737,6549,11682,6500,11639,6441,11611,6373,11601xe" filled="true" fillcolor="#52b9ca" stroked="false">
                <v:path arrowok="t"/>
                <v:fill type="solid"/>
              </v:shape>
            </v:group>
            <v:group style="position:absolute;left:6192;top:11662;width:363;height:334" coordorigin="6192,11662" coordsize="363,334">
              <v:shape style="position:absolute;left:6192;top:11662;width:363;height:334" coordorigin="6192,11662" coordsize="363,334" path="m6458,11954l6316,11954,6335,11960,6354,11965,6357,11981,6357,11986,6357,11991,6364,11996,6378,11996,6384,11991,6384,11965,6404,11962,6423,11956,6460,11956,6458,11954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305,11910l6261,11910,6273,11924,6289,11938,6275,11969,6272,11975,6274,11983,6281,11987,6287,11991,6295,11988,6299,11982,6316,11954,6458,11954,6452,11942,6463,11934,6464,11934,6372,11934,6347,11930,6325,11922,6307,11912,6305,11910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460,11956l6423,11956,6442,11981,6446,11987,6454,11990,6461,11986,6467,11982,6470,11974,6466,11967,6460,11956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446,11723l6479,11793,6481,11814,6480,11834,6460,11891,6411,11927,6372,11934,6464,11934,6473,11925,6483,11914,6484,11912,6485,11911,6519,11911,6520,11908,6520,11907,6519,11900,6512,11896,6499,11887,6507,11866,6512,11847,6541,11837,6549,11836,6555,11830,6555,11822,6554,11815,6549,11810,6512,11810,6507,11789,6500,11771,6510,11758,6515,11754,6521,11751,6522,11745,6480,11745,6464,11732,6446,11723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237,11727l6229,11730,6225,11736,6221,11742,6223,11751,6229,11754,6246,11765,6233,11814,6197,11814,6192,11820,6192,11835,6197,11841,6233,11841,6235,11852,6236,11858,6237,11858,6238,11870,6247,11887,6231,11896,6231,11896,6225,11900,6223,11908,6226,11914,6230,11921,6238,11923,6244,11919,6261,11910,6305,11910,6294,11900,6276,11871,6268,11854,6266,11843,6264,11819,6268,11798,6275,11779,6285,11761,6298,11745,6308,11738,6262,11738,6247,11732,6244,11732,6237,11727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513,11919l6498,11919,6504,11923,6512,11921,6513,11919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519,11911l6485,11911,6502,11921,6498,11919,6513,11919,6516,11914,6519,11911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416,11717l6374,11717,6376,11717,6378,11719,6380,11721,6385,11726,6389,11734,6391,11741,6398,11765,6401,11787,6401,11804,6383,11868,6345,11910,6364,11907,6422,11851,6432,11793,6432,11789,6431,11772,6428,11751,6421,11729,6417,11719,6416,11717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236,11858l6236,11858,6237,11858,6236,11858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548,11809l6540,11809,6512,11810,6549,11810,6548,11809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507,11728l6499,11732,6480,11745,6522,11745,6522,11743,6519,11737,6515,11730,6507,11728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287,11662l6281,11667,6274,11671,6272,11679,6276,11685,6291,11710,6275,11723,6262,11738,6308,11738,6315,11732,6333,11723,6353,11718,6373,11717,6416,11717,6412,11710,6399,11695,6396,11693,6325,11693,6299,11671,6295,11664,6287,11662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240,11729l6244,11732,6247,11732,6240,11729xe" filled="true" fillcolor="#ffffff" stroked="false">
                <v:path arrowok="t"/>
                <v:fill type="solid"/>
              </v:shape>
              <v:shape style="position:absolute;left:6192;top:11662;width:363;height:334" coordorigin="6192,11662" coordsize="363,334" path="m6377,11685l6364,11685,6344,11687,6325,11693,6396,11693,6393,11690,6386,11687,6382,11685,6377,11685xe" filled="true" fillcolor="#ffffff" stroked="false">
                <v:path arrowok="t"/>
                <v:fill type="solid"/>
              </v:shape>
            </v:group>
            <v:group style="position:absolute;left:6514;top:11754;width:3;height:2" coordorigin="6514,11754" coordsize="3,2">
              <v:shape style="position:absolute;left:6514;top:11754;width:3;height:2" coordorigin="6514,11754" coordsize="3,2" path="m6514,11755l6516,11755e" filled="false" stroked="true" strokeweight=".174pt" strokecolor="#ffffff">
                <v:path arrowok="t"/>
              </v:shape>
            </v:group>
            <v:group style="position:absolute;left:6301;top:11837;width:41;height:41" coordorigin="6301,11837" coordsize="41,41">
              <v:shape style="position:absolute;left:6301;top:11837;width:41;height:41" coordorigin="6301,11837" coordsize="41,41" path="m6333,11837l6310,11837,6301,11845,6301,11868,6310,11877,6333,11877,6342,11868,6342,11845,6333,11837xe" filled="true" fillcolor="#ffffff" stroked="false">
                <v:path arrowok="t"/>
                <v:fill type="solid"/>
              </v:shape>
            </v:group>
            <v:group style="position:absolute;left:6338;top:11751;width:30;height:30" coordorigin="6338,11751" coordsize="30,30">
              <v:shape style="position:absolute;left:6338;top:11751;width:30;height:30" coordorigin="6338,11751" coordsize="30,30" path="m6361,11751l6345,11751,6338,11758,6338,11774,6345,11781,6361,11781,6368,11774,6368,11758,6361,11751xe" filled="true" fillcolor="#ffffff" stroked="false">
                <v:path arrowok="t"/>
                <v:fill type="solid"/>
              </v:shape>
            </v:group>
            <v:group style="position:absolute;left:6144;top:8253;width:460;height:460" coordorigin="6144,8253" coordsize="460,460">
              <v:shape style="position:absolute;left:6144;top:8253;width:460;height:460" coordorigin="6144,8253" coordsize="460,460" path="m6373,8253l6313,8261,6254,8287,6205,8328,6169,8383,6148,8448,6144,8497,6146,8519,6166,8582,6202,8635,6252,8676,6313,8703,6384,8712,6406,8710,6470,8691,6524,8656,6566,8607,6593,8546,6603,8477,6601,8454,6583,8390,6549,8334,6500,8291,6441,8263,6373,8253xe" filled="true" fillcolor="#2b5a9e" stroked="false">
                <v:path arrowok="t"/>
                <v:fill type="solid"/>
              </v:shape>
            </v:group>
            <v:group style="position:absolute;left:6192;top:8315;width:363;height:334" coordorigin="6192,8315" coordsize="363,334">
              <v:shape style="position:absolute;left:6192;top:8315;width:363;height:334" coordorigin="6192,8315" coordsize="363,334" path="m6458,8606l6316,8606,6335,8613,6354,8617,6357,8633,6357,8639,6357,8643,6364,8649,6378,8649,6384,8643,6384,8618,6404,8615,6423,8609,6460,8609,6458,8606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305,8562l6261,8562,6273,8576,6289,8590,6275,8621,6272,8627,6274,8635,6281,8639,6287,8643,6295,8641,6299,8635,6316,8606,6458,8606,6452,8594,6463,8586,6464,8586,6372,8586,6347,8582,6325,8574,6307,8564,6305,8562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460,8609l6423,8609,6442,8633,6446,8639,6454,8642,6461,8639,6467,8635,6470,8626,6466,8620,6460,8609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446,8375l6479,8445,6481,8467,6480,8487,6460,8543,6411,8579,6372,8586,6464,8586,6473,8577,6483,8566,6485,8563,6519,8563,6520,8561,6520,8560,6519,8552,6512,8548,6499,8540,6507,8518,6512,8499,6541,8489,6549,8488,6555,8482,6555,8475,6554,8467,6549,8462,6512,8462,6507,8442,6500,8424,6510,8410,6515,8407,6521,8403,6522,8397,6480,8397,6464,8385,6446,8375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237,8380l6229,8382,6225,8388,6221,8394,6223,8403,6229,8406,6246,8417,6233,8467,6197,8467,6192,8472,6192,8488,6197,8494,6233,8494,6235,8504,6236,8510,6237,8510,6238,8522,6247,8539,6231,8548,6231,8549,6225,8553,6223,8561,6226,8567,6230,8574,6238,8576,6244,8572,6261,8562,6305,8562,6294,8552,6276,8523,6268,8507,6266,8495,6264,8471,6268,8451,6275,8431,6285,8413,6298,8398,6308,8390,6262,8390,6247,8384,6244,8384,6237,8380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513,8571l6498,8571,6504,8575,6512,8573,6513,8571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519,8563l6485,8563,6502,8574,6498,8571,6513,8571,6516,8567,6519,8563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416,8369l6374,8369,6376,8370,6378,8371,6380,8374,6385,8379,6389,8386,6391,8393,6398,8417,6401,8439,6401,8457,6383,8521,6345,8563,6364,8560,6422,8504,6432,8445,6432,8442,6431,8425,6428,8404,6421,8381,6417,8372,6416,8369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236,8510l6236,8510,6237,8510,6236,8510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548,8461l6540,8462,6512,8462,6549,8462,6548,8461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507,8381l6499,8385,6480,8397,6522,8397,6522,8395,6519,8389,6515,8383,6507,8381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287,8315l6281,8319,6274,8323,6272,8331,6276,8338,6291,8362,6275,8375,6262,8390,6308,8390,6315,8385,6333,8376,6353,8370,6373,8369,6416,8369,6412,8362,6399,8347,6396,8345,6325,8345,6299,8324,6295,8317,6287,8315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240,8381l6244,8384,6247,8384,6240,8381xe" filled="true" fillcolor="#ffffff" stroked="false">
                <v:path arrowok="t"/>
                <v:fill type="solid"/>
              </v:shape>
              <v:shape style="position:absolute;left:6192;top:8315;width:363;height:334" coordorigin="6192,8315" coordsize="363,334" path="m6377,8337l6364,8337,6344,8340,6325,8345,6396,8345,6393,8343,6386,8339,6382,8338,6377,8337xe" filled="true" fillcolor="#ffffff" stroked="false">
                <v:path arrowok="t"/>
                <v:fill type="solid"/>
              </v:shape>
            </v:group>
            <v:group style="position:absolute;left:6514;top:8406;width:3;height:2" coordorigin="6514,8406" coordsize="3,2">
              <v:shape style="position:absolute;left:6514;top:8406;width:3;height:2" coordorigin="6514,8406" coordsize="3,2" path="m6514,8407l6516,8407e" filled="false" stroked="true" strokeweight=".174pt" strokecolor="#ffffff">
                <v:path arrowok="t"/>
              </v:shape>
            </v:group>
            <v:group style="position:absolute;left:6301;top:8489;width:41;height:41" coordorigin="6301,8489" coordsize="41,41">
              <v:shape style="position:absolute;left:6301;top:8489;width:41;height:41" coordorigin="6301,8489" coordsize="41,41" path="m6333,8489l6310,8489,6301,8498,6301,8521,6310,8530,6333,8530,6342,8521,6342,8498,6333,8489xe" filled="true" fillcolor="#ffffff" stroked="false">
                <v:path arrowok="t"/>
                <v:fill type="solid"/>
              </v:shape>
            </v:group>
            <v:group style="position:absolute;left:6338;top:8404;width:30;height:30" coordorigin="6338,8404" coordsize="30,30">
              <v:shape style="position:absolute;left:6338;top:8404;width:30;height:30" coordorigin="6338,8404" coordsize="30,30" path="m6361,8404l6345,8404,6338,8410,6338,8427,6345,8433,6361,8433,6368,8427,6368,8410,6361,8404xe" filled="true" fillcolor="#ffffff" stroked="false">
                <v:path arrowok="t"/>
                <v:fill type="solid"/>
              </v:shape>
            </v:group>
            <v:group style="position:absolute;left:6144;top:4892;width:460;height:460" coordorigin="6144,4892" coordsize="460,460">
              <v:shape style="position:absolute;left:6144;top:4892;width:460;height:460" coordorigin="6144,4892" coordsize="460,460" path="m6373,4892l6313,4900,6254,4926,6205,4967,6169,5022,6148,5087,6144,5136,6146,5158,6166,5220,6202,5274,6252,5315,6313,5342,6384,5351,6406,5349,6470,5330,6524,5295,6566,5246,6593,5185,6603,5116,6601,5093,6583,5028,6549,4973,6500,4930,6441,4902,6373,4892xe" filled="true" fillcolor="#732281" stroked="false">
                <v:path arrowok="t"/>
                <v:fill type="solid"/>
              </v:shape>
            </v:group>
            <v:group style="position:absolute;left:6192;top:4954;width:363;height:334" coordorigin="6192,4954" coordsize="363,334">
              <v:shape style="position:absolute;left:6192;top:4954;width:363;height:334" coordorigin="6192,4954" coordsize="363,334" path="m6458,5245l6316,5245,6335,5252,6354,5256,6357,5272,6357,5277,6357,5282,6364,5288,6378,5288,6384,5282,6384,5257,6404,5254,6423,5248,6460,5248,6458,5245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305,5201l6261,5201,6273,5215,6289,5229,6275,5260,6272,5266,6274,5274,6281,5278,6287,5282,6295,5280,6299,5273,6316,5245,6458,5245,6452,5233,6463,5225,6464,5225,6372,5225,6347,5221,6325,5213,6307,5203,6305,5201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460,5248l6423,5248,6442,5272,6446,5278,6454,5281,6461,5277,6467,5273,6470,5265,6466,5259,6460,5248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446,5014l6479,5084,6481,5105,6480,5125,6460,5182,6411,5218,6372,5225,6464,5225,6473,5216,6483,5205,6485,5202,6519,5202,6520,5200,6520,5198,6519,5191,6512,5187,6499,5179,6507,5157,6512,5138,6541,5128,6549,5127,6555,5121,6555,5114,6554,5106,6549,5101,6512,5101,6507,5080,6500,5062,6510,5049,6515,5046,6521,5042,6522,5036,6480,5036,6464,5024,6446,5014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237,5019l6229,5021,6225,5027,6221,5033,6223,5042,6229,5045,6246,5056,6233,5105,6197,5105,6192,5111,6192,5126,6197,5133,6233,5133,6235,5143,6236,5149,6237,5149,6238,5161,6247,5178,6231,5187,6231,5188,6225,5192,6223,5200,6226,5206,6230,5212,6238,5214,6244,5210,6261,5201,6305,5201,6294,5191,6275,5162,6268,5145,6266,5134,6264,5110,6268,5090,6275,5070,6285,5052,6298,5036,6308,5029,6262,5029,6247,5023,6244,5023,6237,5019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513,5210l6498,5210,6504,5214,6512,5212,6513,5210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519,5202l6485,5202,6502,5212,6498,5210,6513,5210,6516,5206,6519,5202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416,5008l6374,5008,6376,5009,6378,5010,6380,5013,6385,5017,6389,5025,6391,5032,6398,5056,6401,5078,6401,5095,6383,5159,6345,5202,6364,5198,6422,5143,6432,5084,6432,5080,6431,5064,6428,5043,6421,5020,6417,5011,6416,5008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236,5149l6236,5149,6237,5149,6236,5149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548,5100l6540,5101,6512,5101,6549,5101,6548,5100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507,5019l6499,5024,6480,5036,6522,5036,6522,5034,6519,5028,6515,5021,6507,5019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287,4954l6281,4958,6274,4962,6272,4970,6276,4977,6291,5001,6275,5014,6262,5029,6308,5029,6315,5024,6333,5015,6353,5009,6373,5008,6416,5008,6412,5001,6399,4986,6396,4984,6325,4984,6299,4963,6295,4956,6287,4954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240,5020l6244,5023,6247,5023,6240,5020xe" filled="true" fillcolor="#ffffff" stroked="false">
                <v:path arrowok="t"/>
                <v:fill type="solid"/>
              </v:shape>
              <v:shape style="position:absolute;left:6192;top:4954;width:363;height:334" coordorigin="6192,4954" coordsize="363,334" path="m6377,4976l6364,4976,6344,4979,6325,4984,6396,4984,6393,4981,6386,4978,6382,4977,6377,4976xe" filled="true" fillcolor="#ffffff" stroked="false">
                <v:path arrowok="t"/>
                <v:fill type="solid"/>
              </v:shape>
            </v:group>
            <v:group style="position:absolute;left:6514;top:5045;width:3;height:2" coordorigin="6514,5045" coordsize="3,2">
              <v:shape style="position:absolute;left:6514;top:5045;width:3;height:2" coordorigin="6514,5045" coordsize="3,2" path="m6514,5046l6516,5046e" filled="false" stroked="true" strokeweight=".174pt" strokecolor="#ffffff">
                <v:path arrowok="t"/>
              </v:shape>
            </v:group>
            <v:group style="position:absolute;left:6301;top:5128;width:41;height:41" coordorigin="6301,5128" coordsize="41,41">
              <v:shape style="position:absolute;left:6301;top:5128;width:41;height:41" coordorigin="6301,5128" coordsize="41,41" path="m6333,5128l6310,5128,6301,5137,6301,5160,6310,5168,6333,5168,6342,5160,6342,5137,6333,5128xe" filled="true" fillcolor="#ffffff" stroked="false">
                <v:path arrowok="t"/>
                <v:fill type="solid"/>
              </v:shape>
            </v:group>
            <v:group style="position:absolute;left:6338;top:5042;width:30;height:30" coordorigin="6338,5042" coordsize="30,30">
              <v:shape style="position:absolute;left:6338;top:5042;width:30;height:30" coordorigin="6338,5042" coordsize="30,30" path="m6361,5042l6345,5042,6338,5049,6338,5065,6345,5072,6361,5072,6368,5065,6368,5049,6361,5042xe" filled="true" fillcolor="#ffffff" stroked="false">
                <v:path arrowok="t"/>
                <v:fill type="solid"/>
              </v:shape>
            </v:group>
            <v:group style="position:absolute;left:6144;top:1623;width:460;height:460" coordorigin="6144,1623" coordsize="460,460">
              <v:shape style="position:absolute;left:6144;top:1623;width:460;height:460" coordorigin="6144,1623" coordsize="460,460" path="m6373,1623l6313,1632,6254,1657,6205,1699,6169,1753,6148,1819,6144,1868,6146,1890,6166,1952,6202,2005,6252,2046,6313,2073,6384,2083,6406,2081,6470,2062,6524,2026,6566,1977,6593,1916,6603,1847,6601,1824,6583,1760,6549,1705,6500,1661,6441,1633,6373,1623xe" filled="true" fillcolor="#312564" stroked="false">
                <v:path arrowok="t"/>
                <v:fill type="solid"/>
              </v:shape>
            </v:group>
            <v:group style="position:absolute;left:6192;top:1685;width:363;height:334" coordorigin="6192,1685" coordsize="363,334">
              <v:shape style="position:absolute;left:6192;top:1685;width:363;height:334" coordorigin="6192,1685" coordsize="363,334" path="m6458,1976l6316,1976,6335,1983,6354,1987,6357,2004,6357,2009,6357,2013,6364,2019,6378,2019,6384,2013,6384,1988,6404,1985,6423,1979,6460,1979,6458,1976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305,1932l6261,1932,6273,1947,6289,1960,6275,1991,6272,1997,6274,2006,6281,2010,6287,2014,6295,2011,6299,2005,6316,1976,6458,1976,6452,1964,6463,1957,6464,1957,6372,1957,6347,1952,6325,1945,6307,1934,6305,1932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460,1979l6423,1979,6442,2004,6446,2010,6454,2012,6461,2009,6467,2005,6470,1997,6466,1990,6460,1979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446,1745l6479,1815,6481,1837,6480,1857,6460,1914,6411,1949,6372,1957,6464,1957,6473,1948,6483,1936,6485,1933,6519,1933,6520,1931,6520,1930,6519,1922,6512,1918,6499,1910,6507,1888,6512,1869,6541,1859,6549,1859,6555,1852,6555,1845,6554,1838,6549,1833,6512,1833,6507,1812,6500,1794,6510,1780,6514,1778,6515,1777,6521,1773,6522,1767,6480,1767,6464,1755,6446,1745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237,1750l6229,1752,6225,1758,6221,1764,6223,1773,6229,1777,6246,1787,6233,1837,6197,1837,6192,1842,6192,1858,6197,1864,6233,1864,6235,1875,6236,1880,6237,1880,6238,1892,6247,1909,6231,1919,6231,1919,6225,1923,6223,1931,6226,1937,6230,1944,6238,1946,6244,1942,6261,1932,6305,1932,6294,1922,6276,1893,6268,1877,6266,1865,6264,1841,6268,1821,6275,1802,6285,1784,6298,1768,6308,1760,6262,1760,6247,1754,6244,1754,6237,1750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513,1941l6498,1941,6504,1945,6512,1943,6513,1941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519,1933l6485,1933,6502,1944,6498,1941,6513,1941,6516,1937,6519,1933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416,1739l6374,1739,6376,1740,6378,1741,6380,1744,6385,1749,6389,1756,6391,1764,6398,1788,6401,1809,6401,1827,6383,1891,6345,1933,6364,1930,6422,1874,6432,1815,6432,1812,6431,1795,6428,1774,6421,1752,6417,1742,6416,1739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236,1880l6236,1880,6237,1881,6236,1880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548,1831l6540,1832,6512,1833,6549,1833,6548,1831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507,1751l6499,1755,6480,1767,6522,1767,6522,1765,6519,1760,6515,1753,6507,1751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287,1685l6281,1689,6274,1693,6272,1701,6276,1708,6291,1733,6275,1746,6262,1760,6308,1760,6315,1755,6333,1746,6353,1741,6373,1739,6416,1739,6412,1733,6399,1718,6396,1715,6325,1715,6299,1694,6295,1687,6287,1685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240,1752l6244,1754,6247,1754,6240,1752xe" filled="true" fillcolor="#ffffff" stroked="false">
                <v:path arrowok="t"/>
                <v:fill type="solid"/>
              </v:shape>
              <v:shape style="position:absolute;left:6192;top:1685;width:363;height:334" coordorigin="6192,1685" coordsize="363,334" path="m6377,1708l6364,1708,6344,1710,6325,1715,6396,1715,6393,1713,6386,1710,6382,1708,6377,1708xe" filled="true" fillcolor="#ffffff" stroked="false">
                <v:path arrowok="t"/>
                <v:fill type="solid"/>
              </v:shape>
            </v:group>
            <v:group style="position:absolute;left:6514;top:1776;width:3;height:2" coordorigin="6514,1776" coordsize="3,2">
              <v:shape style="position:absolute;left:6514;top:1776;width:3;height:2" coordorigin="6514,1776" coordsize="3,2" path="m6514,1777l6516,1777e" filled="false" stroked="true" strokeweight=".174pt" strokecolor="#ffffff">
                <v:path arrowok="t"/>
              </v:shape>
            </v:group>
            <v:group style="position:absolute;left:6301;top:1859;width:41;height:41" coordorigin="6301,1859" coordsize="41,41">
              <v:shape style="position:absolute;left:6301;top:1859;width:41;height:41" coordorigin="6301,1859" coordsize="41,41" path="m6333,1859l6310,1859,6301,1868,6301,1891,6310,1900,6333,1900,6342,1891,6342,1868,6333,1859xe" filled="true" fillcolor="#ffffff" stroked="false">
                <v:path arrowok="t"/>
                <v:fill type="solid"/>
              </v:shape>
            </v:group>
            <v:group style="position:absolute;left:6338;top:1774;width:30;height:30" coordorigin="6338,1774" coordsize="30,30">
              <v:shape style="position:absolute;left:6338;top:1774;width:30;height:30" coordorigin="6338,1774" coordsize="30,30" path="m6361,1774l6345,1774,6338,1781,6338,1797,6345,1804,6361,1804,6368,1797,6368,1781,6361,1774xe" filled="true" fillcolor="#ffffff" stroked="false">
                <v:path arrowok="t"/>
                <v:fill type="solid"/>
              </v:shape>
            </v:group>
            <v:group style="position:absolute;left:1618;top:11501;width:4301;height:3231" coordorigin="1618,11501" coordsize="4301,3231">
              <v:shape style="position:absolute;left:1618;top:11501;width:4301;height:3231" coordorigin="1618,11501" coordsize="4301,3231" path="m5918,11840l5918,14392,5917,14420,5901,14499,5867,14570,5818,14632,5757,14680,5686,14714,5607,14730,5579,14731,1957,14731,1876,14721,1801,14693,1736,14649,1683,14592,1645,14524,1622,14447,1618,14392,1618,11840,1628,11758,1656,11684,1700,11619,1757,11566,1825,11527,1902,11505,1957,11501,5579,11501,5660,11510,5734,11539,5799,11582,5852,11640,5891,11708,5914,11785,5918,11840xe" filled="false" stroked="true" strokeweight=".854pt" strokecolor="#c6c6c6">
                <v:path arrowok="t"/>
                <v:stroke dashstyle="dash"/>
              </v:shape>
            </v:group>
            <v:group style="position:absolute;left:4824;top:11431;width:140;height:139" coordorigin="4824,11431" coordsize="140,139">
              <v:shape style="position:absolute;left:4824;top:11431;width:140;height:139" coordorigin="4824,11431" coordsize="140,139" path="m4956,11522l4898,11522,4906,11529,4905,11533,4904,11536,4904,11540,4912,11561,4931,11570,4953,11563,4960,11550,4928,11550,4924,11546,4924,11535,4928,11530,4959,11530,4956,11522,4956,11522xe" filled="true" fillcolor="#c6c6c6" stroked="false">
                <v:path arrowok="t"/>
                <v:fill type="solid"/>
              </v:shape>
              <v:shape style="position:absolute;left:4824;top:11431;width:140;height:139" coordorigin="4824,11431" coordsize="140,139" path="m4845,11436l4827,11442,4824,11445,4824,11447,4877,11501,4824,11554,4824,11556,4825,11557,4843,11565,4861,11559,4898,11522,4956,11522,4939,11511,4936,11511,4929,11511,4919,11501,4929,11490,4934,11490,4954,11483,4955,11480,4898,11480,4862,11444,4845,11436xe" filled="true" fillcolor="#c6c6c6" stroked="false">
                <v:path arrowok="t"/>
                <v:fill type="solid"/>
              </v:shape>
              <v:shape style="position:absolute;left:4824;top:11431;width:140;height:139" coordorigin="4824,11431" coordsize="140,139" path="m4959,11530l4939,11530,4944,11535,4944,11546,4939,11550,4960,11550,4963,11545,4959,11530xe" filled="true" fillcolor="#c6c6c6" stroked="false">
                <v:path arrowok="t"/>
                <v:fill type="solid"/>
              </v:shape>
              <v:shape style="position:absolute;left:4824;top:11431;width:140;height:139" coordorigin="4824,11431" coordsize="140,139" path="m4932,11511l4929,11511,4936,11511,4932,11511xe" filled="true" fillcolor="#c6c6c6" stroked="false">
                <v:path arrowok="t"/>
                <v:fill type="solid"/>
              </v:shape>
              <v:shape style="position:absolute;left:4824;top:11431;width:140;height:139" coordorigin="4824,11431" coordsize="140,139" path="m4934,11490l4929,11490,4931,11491,4934,11491,4934,11490xe" filled="true" fillcolor="#c6c6c6" stroked="false">
                <v:path arrowok="t"/>
                <v:fill type="solid"/>
              </v:shape>
              <v:shape style="position:absolute;left:4824;top:11431;width:140;height:139" coordorigin="4824,11431" coordsize="140,139" path="m4938,11431l4915,11438,4904,11455,4904,11465,4905,11468,4906,11472,4898,11480,4955,11480,4960,11471,4928,11471,4924,11466,4924,11455,4928,11451,4959,11451,4956,11442,4938,11431xe" filled="true" fillcolor="#c6c6c6" stroked="false">
                <v:path arrowok="t"/>
                <v:fill type="solid"/>
              </v:shape>
              <v:shape style="position:absolute;left:4824;top:11431;width:140;height:139" coordorigin="4824,11431" coordsize="140,139" path="m4959,11451l4939,11451,4944,11455,4944,11466,4939,11471,4960,11471,4963,11463,4959,11451xe" filled="true" fillcolor="#c6c6c6" stroked="false">
                <v:path arrowok="t"/>
                <v:fill type="solid"/>
              </v:shape>
            </v:group>
            <v:group style="position:absolute;left:1618;top:8139;width:4301;height:3231" coordorigin="1618,8139" coordsize="4301,3231">
              <v:shape style="position:absolute;left:1618;top:8139;width:4301;height:3231" coordorigin="1618,8139" coordsize="4301,3231" path="m5918,8478l5918,11030,5917,11058,5901,11137,5867,11209,5818,11270,5757,11318,5686,11352,5607,11368,5579,11369,1957,11369,1876,11359,1801,11331,1736,11287,1683,11230,1645,11162,1622,11085,1618,11030,1618,8478,1628,8396,1656,8322,1700,8257,1757,8204,1825,8165,1902,8143,1957,8139,5579,8139,5660,8149,5734,8177,5799,8221,5852,8278,5891,8346,5914,8423,5918,8478xe" filled="false" stroked="true" strokeweight=".854pt" strokecolor="#c6c6c6">
                <v:path arrowok="t"/>
                <v:stroke dashstyle="dash"/>
              </v:shape>
            </v:group>
            <v:group style="position:absolute;left:4824;top:8070;width:140;height:139" coordorigin="4824,8070" coordsize="140,139">
              <v:shape style="position:absolute;left:4824;top:8070;width:140;height:139" coordorigin="4824,8070" coordsize="140,139" path="m4956,8160l4898,8160,4906,8168,4905,8171,4904,8175,4904,8178,4912,8199,4931,8208,4953,8201,4960,8188,4928,8188,4924,8184,4924,8173,4928,8169,4959,8169,4956,8160,4956,8160xe" filled="true" fillcolor="#c6c6c6" stroked="false">
                <v:path arrowok="t"/>
                <v:fill type="solid"/>
              </v:shape>
              <v:shape style="position:absolute;left:4824;top:8070;width:140;height:139" coordorigin="4824,8070" coordsize="140,139" path="m4845,8074l4827,8080,4824,8083,4824,8086,4877,8139,4824,8192,4824,8194,4825,8196,4843,8203,4861,8197,4898,8160,4956,8160,4939,8149,4936,8149,4929,8149,4919,8139,4929,8128,4934,8128,4954,8121,4955,8118,4898,8118,4862,8082,4845,8074xe" filled="true" fillcolor="#c6c6c6" stroked="false">
                <v:path arrowok="t"/>
                <v:fill type="solid"/>
              </v:shape>
              <v:shape style="position:absolute;left:4824;top:8070;width:140;height:139" coordorigin="4824,8070" coordsize="140,139" path="m4959,8169l4939,8169,4944,8173,4944,8184,4939,8188,4960,8188,4963,8183,4959,8169xe" filled="true" fillcolor="#c6c6c6" stroked="false">
                <v:path arrowok="t"/>
                <v:fill type="solid"/>
              </v:shape>
              <v:shape style="position:absolute;left:4824;top:8070;width:140;height:139" coordorigin="4824,8070" coordsize="140,139" path="m4932,8149l4929,8149,4936,8149,4932,8149xe" filled="true" fillcolor="#c6c6c6" stroked="false">
                <v:path arrowok="t"/>
                <v:fill type="solid"/>
              </v:shape>
              <v:shape style="position:absolute;left:4824;top:8070;width:140;height:139" coordorigin="4824,8070" coordsize="140,139" path="m4934,8128l4929,8128,4931,8129,4934,8129,4934,8128xe" filled="true" fillcolor="#c6c6c6" stroked="false">
                <v:path arrowok="t"/>
                <v:fill type="solid"/>
              </v:shape>
              <v:shape style="position:absolute;left:4824;top:8070;width:140;height:139" coordorigin="4824,8070" coordsize="140,139" path="m4938,8070l4915,8076,4904,8093,4904,8103,4905,8107,4906,8110,4898,8118,4955,8118,4960,8109,4928,8109,4924,8104,4924,8094,4928,8089,4959,8089,4956,8080,4938,8070xe" filled="true" fillcolor="#c6c6c6" stroked="false">
                <v:path arrowok="t"/>
                <v:fill type="solid"/>
              </v:shape>
              <v:shape style="position:absolute;left:4824;top:8070;width:140;height:139" coordorigin="4824,8070" coordsize="140,139" path="m4959,8089l4939,8089,4944,8094,4944,8104,4939,8109,4960,8109,4963,8101,4959,8089xe" filled="true" fillcolor="#c6c6c6" stroked="false">
                <v:path arrowok="t"/>
                <v:fill type="solid"/>
              </v:shape>
            </v:group>
            <v:group style="position:absolute;left:1618;top:4774;width:4301;height:3231" coordorigin="1618,4774" coordsize="4301,3231">
              <v:shape style="position:absolute;left:1618;top:4774;width:4301;height:3231" coordorigin="1618,4774" coordsize="4301,3231" path="m5918,5113l5918,7666,5917,7693,5901,7773,5867,7844,5818,7905,5757,7954,5686,7987,5607,8004,5579,8005,1957,8005,1876,7995,1801,7967,1736,7923,1683,7866,1645,7797,1622,7721,1618,7666,1618,5113,1628,5032,1656,4958,1700,4893,1757,4840,1825,4801,1902,4779,1957,4774,5579,4774,5660,4784,5734,4812,5799,4856,5852,4913,5891,4982,5914,5058,5918,5113xe" filled="false" stroked="true" strokeweight=".854pt" strokecolor="#c6c6c6">
                <v:path arrowok="t"/>
                <v:stroke dashstyle="dash"/>
              </v:shape>
            </v:group>
            <v:group style="position:absolute;left:4824;top:4705;width:140;height:139" coordorigin="4824,4705" coordsize="140,139">
              <v:shape style="position:absolute;left:4824;top:4705;width:140;height:139" coordorigin="4824,4705" coordsize="140,139" path="m4956,4795l4898,4795,4906,4803,4905,4806,4904,4810,4904,4814,4912,4834,4931,4844,4953,4836,4960,4824,4928,4824,4924,4819,4924,4808,4928,4804,4959,4804,4956,4796,4956,4795xe" filled="true" fillcolor="#c6c6c6" stroked="false">
                <v:path arrowok="t"/>
                <v:fill type="solid"/>
              </v:shape>
              <v:shape style="position:absolute;left:4824;top:4705;width:140;height:139" coordorigin="4824,4705" coordsize="140,139" path="m4845,4710l4827,4716,4824,4719,4824,4721,4877,4774,4824,4827,4824,4830,4825,4831,4843,4839,4861,4833,4898,4795,4956,4795,4939,4785,4936,4784,4929,4784,4919,4774,4929,4764,4934,4764,4954,4756,4955,4753,4898,4753,4862,4717,4845,4710xe" filled="true" fillcolor="#c6c6c6" stroked="false">
                <v:path arrowok="t"/>
                <v:fill type="solid"/>
              </v:shape>
              <v:shape style="position:absolute;left:4824;top:4705;width:140;height:139" coordorigin="4824,4705" coordsize="140,139" path="m4959,4804l4939,4804,4944,4808,4944,4819,4939,4824,4960,4824,4963,4818,4959,4804xe" filled="true" fillcolor="#c6c6c6" stroked="false">
                <v:path arrowok="t"/>
                <v:fill type="solid"/>
              </v:shape>
              <v:shape style="position:absolute;left:4824;top:4705;width:140;height:139" coordorigin="4824,4705" coordsize="140,139" path="m4932,4784l4929,4784,4936,4784,4932,4784xe" filled="true" fillcolor="#c6c6c6" stroked="false">
                <v:path arrowok="t"/>
                <v:fill type="solid"/>
              </v:shape>
              <v:shape style="position:absolute;left:4824;top:4705;width:140;height:139" coordorigin="4824,4705" coordsize="140,139" path="m4934,4764l4929,4764,4931,4764,4934,4764,4934,4764xe" filled="true" fillcolor="#c6c6c6" stroked="false">
                <v:path arrowok="t"/>
                <v:fill type="solid"/>
              </v:shape>
              <v:shape style="position:absolute;left:4824;top:4705;width:140;height:139" coordorigin="4824,4705" coordsize="140,139" path="m4938,4705l4915,4712,4904,4729,4904,4738,4905,4742,4906,4745,4898,4753,4955,4753,4960,4744,4928,4744,4924,4740,4924,4729,4928,4725,4959,4725,4956,4715,4938,4705xe" filled="true" fillcolor="#c6c6c6" stroked="false">
                <v:path arrowok="t"/>
                <v:fill type="solid"/>
              </v:shape>
              <v:shape style="position:absolute;left:4824;top:4705;width:140;height:139" coordorigin="4824,4705" coordsize="140,139" path="m4959,4725l4939,4725,4944,4729,4944,4740,4939,4744,4960,4744,4963,4737,4959,4725xe" filled="true" fillcolor="#c6c6c6" stroked="false">
                <v:path arrowok="t"/>
                <v:fill type="solid"/>
              </v:shape>
            </v:group>
            <v:group style="position:absolute;left:1618;top:1415;width:4301;height:3231" coordorigin="1618,1415" coordsize="4301,3231">
              <v:shape style="position:absolute;left:1618;top:1415;width:4301;height:3231" coordorigin="1618,1415" coordsize="4301,3231" path="m5918,1754l5918,4307,5917,4334,5901,4413,5867,4485,5818,4546,5757,4595,5686,4628,5607,4644,5579,4646,1957,4646,1876,4636,1801,4608,1736,4564,1683,4506,1645,4438,1622,4361,1618,4307,1618,1754,1628,1673,1656,1599,1700,1534,1757,1481,1825,1442,1902,1419,1957,1415,5579,1415,5660,1425,5734,1453,5799,1497,5852,1554,5891,1622,5914,1699,5918,1754xe" filled="false" stroked="true" strokeweight=".854pt" strokecolor="#c6c6c6">
                <v:path arrowok="t"/>
                <v:stroke dashstyle="dash"/>
              </v:shape>
            </v:group>
            <v:group style="position:absolute;left:4824;top:1346;width:140;height:139" coordorigin="4824,1346" coordsize="140,139">
              <v:shape style="position:absolute;left:4824;top:1346;width:140;height:139" coordorigin="4824,1346" coordsize="140,139" path="m4956,1436l4898,1436,4906,1444,4905,1447,4904,1451,4904,1455,4912,1475,4931,1484,4953,1477,4960,1465,4928,1465,4924,1460,4924,1449,4928,1445,4959,1445,4956,1436,4956,1436xe" filled="true" fillcolor="#c6c6c6" stroked="false">
                <v:path arrowok="t"/>
                <v:fill type="solid"/>
              </v:shape>
              <v:shape style="position:absolute;left:4824;top:1346;width:140;height:139" coordorigin="4824,1346" coordsize="140,139" path="m4845,1350l4827,1357,4824,1360,4824,1362,4877,1415,4824,1468,4824,1470,4825,1472,4843,1480,4861,1473,4898,1436,4956,1436,4939,1426,4936,1425,4929,1425,4919,1415,4929,1405,4934,1405,4954,1397,4955,1394,4898,1394,4862,1358,4845,1350xe" filled="true" fillcolor="#c6c6c6" stroked="false">
                <v:path arrowok="t"/>
                <v:fill type="solid"/>
              </v:shape>
              <v:shape style="position:absolute;left:4824;top:1346;width:140;height:139" coordorigin="4824,1346" coordsize="140,139" path="m4959,1445l4939,1445,4944,1449,4944,1460,4939,1465,4960,1465,4963,1459,4959,1445xe" filled="true" fillcolor="#c6c6c6" stroked="false">
                <v:path arrowok="t"/>
                <v:fill type="solid"/>
              </v:shape>
              <v:shape style="position:absolute;left:4824;top:1346;width:140;height:139" coordorigin="4824,1346" coordsize="140,139" path="m4932,1425l4929,1425,4936,1425,4932,1425xe" filled="true" fillcolor="#c6c6c6" stroked="false">
                <v:path arrowok="t"/>
                <v:fill type="solid"/>
              </v:shape>
              <v:shape style="position:absolute;left:4824;top:1346;width:140;height:139" coordorigin="4824,1346" coordsize="140,139" path="m4934,1405l4929,1405,4931,1405,4934,1405,4934,1405xe" filled="true" fillcolor="#c6c6c6" stroked="false">
                <v:path arrowok="t"/>
                <v:fill type="solid"/>
              </v:shape>
              <v:shape style="position:absolute;left:4824;top:1346;width:140;height:139" coordorigin="4824,1346" coordsize="140,139" path="m4938,1346l4915,1352,4904,1369,4904,1379,4905,1383,4906,1386,4898,1394,4955,1394,4960,1385,4928,1385,4924,1381,4924,1370,4928,1365,4959,1365,4956,1356,4938,1346xe" filled="true" fillcolor="#c6c6c6" stroked="false">
                <v:path arrowok="t"/>
                <v:fill type="solid"/>
              </v:shape>
              <v:shape style="position:absolute;left:4824;top:1346;width:140;height:139" coordorigin="4824,1346" coordsize="140,139" path="m4959,1365l4939,1365,4944,1370,4944,1381,4939,1385,4960,1385,4963,1378,4959,1365xe" filled="true" fillcolor="#c6c6c6" stroked="false">
                <v:path arrowok="t"/>
                <v:fill type="solid"/>
              </v:shape>
            </v:group>
            <v:group style="position:absolute;left:6046;top:11501;width:4301;height:3231" coordorigin="6046,11501" coordsize="4301,3231">
              <v:shape style="position:absolute;left:6046;top:11501;width:4301;height:3231" coordorigin="6046,11501" coordsize="4301,3231" path="m10347,11840l10347,14392,10345,14420,10329,14499,10296,14570,10247,14632,10186,14680,10114,14714,10035,14730,10008,14731,6385,14731,6304,14721,6230,14693,6165,14649,6112,14592,6073,14524,6051,14447,6046,14392,6046,11840,6056,11758,6084,11684,6128,11619,6186,11566,6254,11527,6331,11505,6385,11501,10008,11501,10089,11510,10163,11539,10228,11582,10281,11640,10320,11708,10342,11785,10347,11840xe" filled="false" stroked="true" strokeweight=".854pt" strokecolor="#c6c6c6">
                <v:path arrowok="t"/>
                <v:stroke dashstyle="dash"/>
              </v:shape>
            </v:group>
            <v:group style="position:absolute;left:9253;top:11431;width:140;height:139" coordorigin="9253,11431" coordsize="140,139">
              <v:shape style="position:absolute;left:9253;top:11431;width:140;height:139" coordorigin="9253,11431" coordsize="140,139" path="m9384,11522l9327,11522,9334,11529,9333,11533,9332,11536,9332,11540,9340,11561,9360,11570,9381,11563,9389,11550,9357,11550,9352,11546,9352,11535,9357,11530,9388,11530,9385,11522,9384,11522xe" filled="true" fillcolor="#c6c6c6" stroked="false">
                <v:path arrowok="t"/>
                <v:fill type="solid"/>
              </v:shape>
              <v:shape style="position:absolute;left:9253;top:11431;width:140;height:139" coordorigin="9253,11431" coordsize="140,139" path="m9273,11436l9256,11442,9253,11445,9253,11447,9306,11501,9253,11554,9253,11556,9254,11557,9271,11565,9289,11559,9327,11522,9384,11522,9368,11511,9365,11511,9358,11511,9348,11501,9358,11490,9363,11490,9382,11483,9384,11480,9327,11480,9291,11444,9273,11436xe" filled="true" fillcolor="#c6c6c6" stroked="false">
                <v:path arrowok="t"/>
                <v:fill type="solid"/>
              </v:shape>
              <v:shape style="position:absolute;left:9253;top:11431;width:140;height:139" coordorigin="9253,11431" coordsize="140,139" path="m9388,11530l9368,11530,9372,11535,9372,11546,9368,11550,9389,11550,9392,11545,9388,11530xe" filled="true" fillcolor="#c6c6c6" stroked="false">
                <v:path arrowok="t"/>
                <v:fill type="solid"/>
              </v:shape>
              <v:shape style="position:absolute;left:9253;top:11431;width:140;height:139" coordorigin="9253,11431" coordsize="140,139" path="m9361,11511l9358,11511,9365,11511,9361,11511xe" filled="true" fillcolor="#c6c6c6" stroked="false">
                <v:path arrowok="t"/>
                <v:fill type="solid"/>
              </v:shape>
              <v:shape style="position:absolute;left:9253;top:11431;width:140;height:139" coordorigin="9253,11431" coordsize="140,139" path="m9363,11490l9358,11490,9359,11491,9362,11491,9363,11490xe" filled="true" fillcolor="#c6c6c6" stroked="false">
                <v:path arrowok="t"/>
                <v:fill type="solid"/>
              </v:shape>
              <v:shape style="position:absolute;left:9253;top:11431;width:140;height:139" coordorigin="9253,11431" coordsize="140,139" path="m9367,11431l9344,11438,9333,11455,9332,11465,9333,11468,9334,11472,9327,11480,9384,11480,9388,11471,9357,11471,9352,11466,9352,11455,9357,11451,9388,11451,9385,11442,9367,11431xe" filled="true" fillcolor="#c6c6c6" stroked="false">
                <v:path arrowok="t"/>
                <v:fill type="solid"/>
              </v:shape>
              <v:shape style="position:absolute;left:9253;top:11431;width:140;height:139" coordorigin="9253,11431" coordsize="140,139" path="m9388,11451l9368,11451,9372,11455,9372,11466,9368,11471,9388,11471,9392,11463,9388,11451xe" filled="true" fillcolor="#c6c6c6" stroked="false">
                <v:path arrowok="t"/>
                <v:fill type="solid"/>
              </v:shape>
            </v:group>
            <v:group style="position:absolute;left:6046;top:8139;width:4301;height:3231" coordorigin="6046,8139" coordsize="4301,3231">
              <v:shape style="position:absolute;left:6046;top:8139;width:4301;height:3231" coordorigin="6046,8139" coordsize="4301,3231" path="m10347,8478l10347,11030,10345,11058,10329,11137,10296,11209,10247,11270,10186,11318,10114,11352,10035,11368,10008,11369,6385,11369,6304,11359,6230,11331,6165,11287,6112,11230,6073,11162,6051,11085,6046,11030,6046,8478,6056,8396,6084,8322,6128,8257,6186,8204,6254,8165,6331,8143,6385,8139,10008,8139,10089,8149,10163,8177,10228,8221,10281,8278,10320,8346,10342,8423,10347,8478xe" filled="false" stroked="true" strokeweight=".854pt" strokecolor="#c6c6c6">
                <v:path arrowok="t"/>
                <v:stroke dashstyle="dash"/>
              </v:shape>
            </v:group>
            <v:group style="position:absolute;left:9253;top:8070;width:140;height:139" coordorigin="9253,8070" coordsize="140,139">
              <v:shape style="position:absolute;left:9253;top:8070;width:140;height:139" coordorigin="9253,8070" coordsize="140,139" path="m9384,8160l9327,8160,9334,8168,9333,8171,9332,8175,9332,8178,9340,8199,9360,8208,9381,8201,9389,8188,9357,8188,9352,8184,9352,8173,9357,8169,9388,8169,9385,8160,9384,8160xe" filled="true" fillcolor="#c6c6c6" stroked="false">
                <v:path arrowok="t"/>
                <v:fill type="solid"/>
              </v:shape>
              <v:shape style="position:absolute;left:9253;top:8070;width:140;height:139" coordorigin="9253,8070" coordsize="140,139" path="m9273,8074l9256,8080,9253,8083,9253,8086,9306,8139,9253,8192,9253,8194,9254,8196,9271,8203,9289,8197,9327,8160,9384,8160,9368,8149,9365,8149,9358,8149,9348,8139,9358,8128,9363,8128,9382,8121,9384,8118,9327,8118,9291,8082,9273,8074xe" filled="true" fillcolor="#c6c6c6" stroked="false">
                <v:path arrowok="t"/>
                <v:fill type="solid"/>
              </v:shape>
              <v:shape style="position:absolute;left:9253;top:8070;width:140;height:139" coordorigin="9253,8070" coordsize="140,139" path="m9388,8169l9368,8169,9372,8173,9372,8184,9368,8188,9389,8188,9392,8183,9388,8169xe" filled="true" fillcolor="#c6c6c6" stroked="false">
                <v:path arrowok="t"/>
                <v:fill type="solid"/>
              </v:shape>
              <v:shape style="position:absolute;left:9253;top:8070;width:140;height:139" coordorigin="9253,8070" coordsize="140,139" path="m9361,8149l9358,8149,9365,8149,9361,8149xe" filled="true" fillcolor="#c6c6c6" stroked="false">
                <v:path arrowok="t"/>
                <v:fill type="solid"/>
              </v:shape>
              <v:shape style="position:absolute;left:9253;top:8070;width:140;height:139" coordorigin="9253,8070" coordsize="140,139" path="m9363,8128l9358,8128,9359,8129,9362,8129,9363,8128xe" filled="true" fillcolor="#c6c6c6" stroked="false">
                <v:path arrowok="t"/>
                <v:fill type="solid"/>
              </v:shape>
              <v:shape style="position:absolute;left:9253;top:8070;width:140;height:139" coordorigin="9253,8070" coordsize="140,139" path="m9367,8070l9344,8076,9333,8093,9332,8103,9333,8107,9334,8110,9327,8118,9384,8118,9388,8109,9357,8109,9352,8104,9352,8094,9357,8089,9388,8089,9385,8080,9367,8070xe" filled="true" fillcolor="#c6c6c6" stroked="false">
                <v:path arrowok="t"/>
                <v:fill type="solid"/>
              </v:shape>
              <v:shape style="position:absolute;left:9253;top:8070;width:140;height:139" coordorigin="9253,8070" coordsize="140,139" path="m9388,8089l9368,8089,9372,8094,9372,8104,9368,8109,9388,8109,9392,8101,9388,8089xe" filled="true" fillcolor="#c6c6c6" stroked="false">
                <v:path arrowok="t"/>
                <v:fill type="solid"/>
              </v:shape>
            </v:group>
            <v:group style="position:absolute;left:6046;top:4774;width:4301;height:3231" coordorigin="6046,4774" coordsize="4301,3231">
              <v:shape style="position:absolute;left:6046;top:4774;width:4301;height:3231" coordorigin="6046,4774" coordsize="4301,3231" path="m10347,5113l10347,7666,10345,7693,10329,7773,10296,7844,10247,7905,10186,7954,10114,7987,10035,8004,10008,8005,6385,8005,6304,7995,6230,7967,6165,7923,6112,7866,6073,7797,6051,7721,6046,7666,6046,5113,6056,5032,6084,4958,6128,4893,6186,4840,6254,4801,6331,4779,6385,4774,10008,4774,10089,4784,10163,4812,10228,4856,10281,4913,10320,4982,10342,5058,10347,5113xe" filled="false" stroked="true" strokeweight=".854pt" strokecolor="#c6c6c6">
                <v:path arrowok="t"/>
                <v:stroke dashstyle="dash"/>
              </v:shape>
            </v:group>
            <v:group style="position:absolute;left:9253;top:4705;width:140;height:139" coordorigin="9253,4705" coordsize="140,139">
              <v:shape style="position:absolute;left:9253;top:4705;width:140;height:139" coordorigin="9253,4705" coordsize="140,139" path="m9384,4795l9327,4795,9334,4803,9333,4806,9332,4810,9332,4814,9340,4834,9360,4844,9381,4836,9389,4824,9357,4824,9352,4819,9352,4808,9357,4804,9388,4804,9385,4796,9384,4795xe" filled="true" fillcolor="#c6c6c6" stroked="false">
                <v:path arrowok="t"/>
                <v:fill type="solid"/>
              </v:shape>
              <v:shape style="position:absolute;left:9253;top:4705;width:140;height:139" coordorigin="9253,4705" coordsize="140,139" path="m9273,4710l9256,4716,9253,4719,9253,4721,9306,4774,9253,4827,9253,4830,9254,4831,9271,4839,9289,4833,9327,4795,9384,4795,9368,4785,9365,4784,9358,4784,9348,4774,9358,4764,9363,4764,9382,4756,9384,4753,9327,4753,9291,4717,9273,4710xe" filled="true" fillcolor="#c6c6c6" stroked="false">
                <v:path arrowok="t"/>
                <v:fill type="solid"/>
              </v:shape>
              <v:shape style="position:absolute;left:9253;top:4705;width:140;height:139" coordorigin="9253,4705" coordsize="140,139" path="m9388,4804l9368,4804,9372,4808,9372,4819,9368,4824,9389,4824,9392,4818,9388,4804xe" filled="true" fillcolor="#c6c6c6" stroked="false">
                <v:path arrowok="t"/>
                <v:fill type="solid"/>
              </v:shape>
              <v:shape style="position:absolute;left:9253;top:4705;width:140;height:139" coordorigin="9253,4705" coordsize="140,139" path="m9361,4784l9358,4784,9365,4784,9361,4784xe" filled="true" fillcolor="#c6c6c6" stroked="false">
                <v:path arrowok="t"/>
                <v:fill type="solid"/>
              </v:shape>
              <v:shape style="position:absolute;left:9253;top:4705;width:140;height:139" coordorigin="9253,4705" coordsize="140,139" path="m9363,4764l9358,4764,9359,4764,9362,4764,9363,4764xe" filled="true" fillcolor="#c6c6c6" stroked="false">
                <v:path arrowok="t"/>
                <v:fill type="solid"/>
              </v:shape>
              <v:shape style="position:absolute;left:9253;top:4705;width:140;height:139" coordorigin="9253,4705" coordsize="140,139" path="m9367,4705l9344,4712,9333,4729,9332,4738,9333,4742,9334,4745,9327,4753,9384,4753,9388,4744,9357,4744,9352,4740,9352,4729,9357,4725,9388,4725,9385,4715,9367,4705xe" filled="true" fillcolor="#c6c6c6" stroked="false">
                <v:path arrowok="t"/>
                <v:fill type="solid"/>
              </v:shape>
              <v:shape style="position:absolute;left:9253;top:4705;width:140;height:139" coordorigin="9253,4705" coordsize="140,139" path="m9388,4725l9368,4725,9372,4729,9372,4740,9368,4744,9388,4744,9392,4737,9388,4725xe" filled="true" fillcolor="#c6c6c6" stroked="false">
                <v:path arrowok="t"/>
                <v:fill type="solid"/>
              </v:shape>
            </v:group>
            <v:group style="position:absolute;left:6046;top:1415;width:4301;height:3231" coordorigin="6046,1415" coordsize="4301,3231">
              <v:shape style="position:absolute;left:6046;top:1415;width:4301;height:3231" coordorigin="6046,1415" coordsize="4301,3231" path="m10347,1754l10347,4307,10345,4334,10329,4413,10296,4485,10247,4546,10186,4595,10114,4628,10035,4644,10008,4646,6385,4646,6304,4636,6230,4608,6165,4564,6112,4506,6073,4438,6051,4361,6046,4307,6046,1754,6056,1673,6084,1599,6128,1534,6186,1481,6254,1442,6331,1419,6385,1415,10008,1415,10089,1425,10163,1453,10228,1497,10281,1554,10320,1622,10342,1699,10347,1754xe" filled="false" stroked="true" strokeweight=".854pt" strokecolor="#c6c6c6">
                <v:path arrowok="t"/>
                <v:stroke dashstyle="dash"/>
              </v:shape>
            </v:group>
            <v:group style="position:absolute;left:9253;top:1346;width:140;height:139" coordorigin="9253,1346" coordsize="140,139">
              <v:shape style="position:absolute;left:9253;top:1346;width:140;height:139" coordorigin="9253,1346" coordsize="140,139" path="m9384,1436l9327,1436,9334,1444,9333,1447,9332,1451,9332,1455,9340,1475,9360,1484,9381,1477,9389,1465,9357,1465,9352,1460,9352,1449,9357,1445,9388,1445,9385,1436,9384,1436xe" filled="true" fillcolor="#c6c6c6" stroked="false">
                <v:path arrowok="t"/>
                <v:fill type="solid"/>
              </v:shape>
              <v:shape style="position:absolute;left:9253;top:1346;width:140;height:139" coordorigin="9253,1346" coordsize="140,139" path="m9273,1350l9256,1357,9253,1360,9253,1362,9306,1415,9253,1468,9253,1470,9254,1472,9271,1480,9289,1473,9327,1436,9384,1436,9368,1426,9365,1425,9358,1425,9348,1415,9358,1405,9363,1405,9382,1397,9384,1394,9327,1394,9291,1358,9273,1350xe" filled="true" fillcolor="#c6c6c6" stroked="false">
                <v:path arrowok="t"/>
                <v:fill type="solid"/>
              </v:shape>
              <v:shape style="position:absolute;left:9253;top:1346;width:140;height:139" coordorigin="9253,1346" coordsize="140,139" path="m9388,1445l9368,1445,9372,1449,9372,1460,9368,1465,9389,1465,9392,1459,9388,1445xe" filled="true" fillcolor="#c6c6c6" stroked="false">
                <v:path arrowok="t"/>
                <v:fill type="solid"/>
              </v:shape>
              <v:shape style="position:absolute;left:9253;top:1346;width:140;height:139" coordorigin="9253,1346" coordsize="140,139" path="m9361,1425l9358,1425,9365,1425,9361,1425xe" filled="true" fillcolor="#c6c6c6" stroked="false">
                <v:path arrowok="t"/>
                <v:fill type="solid"/>
              </v:shape>
              <v:shape style="position:absolute;left:9253;top:1346;width:140;height:139" coordorigin="9253,1346" coordsize="140,139" path="m9363,1405l9358,1405,9359,1405,9362,1405,9363,1405xe" filled="true" fillcolor="#c6c6c6" stroked="false">
                <v:path arrowok="t"/>
                <v:fill type="solid"/>
              </v:shape>
              <v:shape style="position:absolute;left:9253;top:1346;width:140;height:139" coordorigin="9253,1346" coordsize="140,139" path="m9367,1346l9344,1352,9333,1369,9332,1379,9333,1383,9334,1386,9327,1394,9384,1394,9388,1385,9357,1385,9352,1381,9352,1370,9357,1365,9388,1365,9385,1356,9367,1346xe" filled="true" fillcolor="#c6c6c6" stroked="false">
                <v:path arrowok="t"/>
                <v:fill type="solid"/>
              </v:shape>
              <v:shape style="position:absolute;left:9253;top:1346;width:140;height:139" coordorigin="9253,1346" coordsize="140,139" path="m9388,1365l9368,1365,9372,1370,9372,1381,9368,1385,9388,1385,9392,1378,9388,1365xe" filled="true" fillcolor="#c6c6c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49.012314pt;margin-top:639.277832pt;width:19.5pt;height:33.2pt;mso-position-horizontal-relative:page;mso-position-vertical-relative:page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4"/>
                      <w:w w:val="98"/>
                      <w:sz w:val="35"/>
                    </w:rPr>
                    <w:t>N</w:t>
                  </w:r>
                  <w:r>
                    <w:rPr>
                      <w:rFonts w:ascii="Lucida Sans"/>
                      <w:b/>
                      <w:spacing w:val="-4"/>
                      <w:w w:val="91"/>
                      <w:sz w:val="35"/>
                    </w:rPr>
                    <w:t>ys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012314pt;margin-top:448.212799pt;width:19.5pt;height:79.4pt;mso-position-horizontal-relative:page;mso-position-vertical-relative:page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1"/>
                      <w:w w:val="95"/>
                      <w:sz w:val="35"/>
                    </w:rPr>
                    <w:t>H</w:t>
                  </w:r>
                  <w:r>
                    <w:rPr>
                      <w:rFonts w:ascii="Lucida Sans"/>
                      <w:b/>
                      <w:spacing w:val="-1"/>
                      <w:w w:val="98"/>
                      <w:sz w:val="35"/>
                    </w:rPr>
                    <w:t>endene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012314pt;margin-top:296.57666pt;width:19.5pt;height:45.95pt;mso-position-horizontal-relative:page;mso-position-vertical-relative:page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1"/>
                      <w:w w:val="101"/>
                      <w:sz w:val="35"/>
                    </w:rPr>
                    <w:t>P</w:t>
                  </w:r>
                  <w:r>
                    <w:rPr>
                      <w:rFonts w:ascii="Lucida Sans"/>
                      <w:b/>
                      <w:spacing w:val="-1"/>
                      <w:w w:val="93"/>
                      <w:sz w:val="35"/>
                    </w:rPr>
                    <w:t>apir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013123pt;margin-top:76.299232pt;width:19.5pt;height:50.7pt;mso-position-horizontal-relative:page;mso-position-vertical-relative:paragraph;z-index:2776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 w:hAnsi="Lucida Sans"/>
                      <w:b/>
                      <w:w w:val="99"/>
                      <w:sz w:val="35"/>
                    </w:rPr>
                    <w:t>Søpla</w:t>
                  </w:r>
                  <w:r>
                    <w:rPr>
                      <w:rFonts w:ascii="Lucida Sans" w:hAns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251556pt;margin-top:467.097443pt;width:19.5pt;height:41.7pt;mso-position-horizontal-relative:page;mso-position-vertical-relative:page;z-index:2824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1"/>
                      <w:w w:val="92"/>
                      <w:sz w:val="35"/>
                    </w:rPr>
                    <w:t>Kr</w:t>
                  </w:r>
                  <w:r>
                    <w:rPr>
                      <w:rFonts w:ascii="Lucida Sans"/>
                      <w:b/>
                      <w:spacing w:val="-1"/>
                      <w:w w:val="96"/>
                      <w:sz w:val="35"/>
                    </w:rPr>
                    <w:t>an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251556pt;margin-top:276.888428pt;width:19.5pt;height:85.95pt;mso-position-horizontal-relative:page;mso-position-vertical-relative:page;z-index:2848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 w:hAnsi="Lucida Sans"/>
                      <w:b/>
                      <w:spacing w:val="-1"/>
                      <w:w w:val="95"/>
                      <w:sz w:val="35"/>
                    </w:rPr>
                    <w:t>H</w:t>
                  </w:r>
                  <w:r>
                    <w:rPr>
                      <w:rFonts w:ascii="Lucida Sans" w:hAnsi="Lucida Sans"/>
                      <w:b/>
                      <w:spacing w:val="-1"/>
                      <w:w w:val="93"/>
                      <w:sz w:val="35"/>
                    </w:rPr>
                    <w:t>åndsprit</w:t>
                  </w:r>
                  <w:r>
                    <w:rPr>
                      <w:rFonts w:ascii="Lucida Sans" w:hAns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25235pt;margin-top:79.269066pt;width:19.5pt;height:44.75pt;mso-position-horizontal-relative:page;mso-position-vertical-relative:paragraph;z-index:2872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 w:hAnsi="Lucida Sans"/>
                      <w:b/>
                      <w:w w:val="101"/>
                      <w:sz w:val="35"/>
                    </w:rPr>
                    <w:t>Såpe</w:t>
                  </w:r>
                  <w:r>
                    <w:rPr>
                      <w:rFonts w:ascii="Lucida Sans" w:hAns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5"/>
        </w:rPr>
        <w:t>LA1</w:t>
      </w:r>
      <w:r>
        <w:rPr>
          <w:rFonts w:ascii="Arial" w:hAnsi="Arial"/>
          <w:b/>
          <w:spacing w:val="9"/>
          <w:sz w:val="15"/>
        </w:rPr>
        <w:t> 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Håndvask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og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nesepuss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z w:val="15"/>
        </w:rPr>
        <w:t>(bildekort)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58"/>
        <w:ind w:left="4076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/>
        <w:pict>
          <v:shape style="position:absolute;margin-left:469.251556pt;margin-top:-141.487228pt;width:19.5pt;height:44.55pt;mso-position-horizontal-relative:page;mso-position-vertical-relative:paragraph;z-index:2800" type="#_x0000_t202" filled="false" stroked="false">
            <v:textbox inset="0,0,0,0" style="layout-flow:vertical;mso-layout-flow-alt:bottom-to-top">
              <w:txbxContent>
                <w:p>
                  <w:pPr>
                    <w:spacing w:line="372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5"/>
                      <w:w w:val="96"/>
                      <w:sz w:val="35"/>
                    </w:rPr>
                    <w:t>V</w:t>
                  </w:r>
                  <w:r>
                    <w:rPr>
                      <w:rFonts w:ascii="Lucida Sans"/>
                      <w:b/>
                      <w:spacing w:val="-5"/>
                      <w:w w:val="94"/>
                      <w:sz w:val="35"/>
                    </w:rPr>
                    <w:t>ann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 w:hAnsi="Trebuchet MS"/>
          <w:b/>
          <w:color w:val="FFFFFF"/>
          <w:spacing w:val="12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Håndh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17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980" w:bottom="280" w:left="1660" w:right="0"/>
        </w:sectPr>
      </w:pPr>
    </w:p>
    <w:p>
      <w:pPr>
        <w:spacing w:before="72"/>
        <w:ind w:left="7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304552" coordorigin="0,0" coordsize="11906,16838">
            <v:shape style="position:absolute;left:0;top:0;width:11906;height:16838" type="#_x0000_t75" stroked="false">
              <v:imagedata r:id="rId91" o:title=""/>
            </v:shape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310;top:10831;width:4357;height:3225" coordorigin="1310,10831" coordsize="4357,3225">
              <v:shape style="position:absolute;left:1310;top:10831;width:4357;height:3225" coordorigin="1310,10831" coordsize="4357,3225" path="m5376,10831l1599,10831,1576,10832,1508,10846,1447,10875,1395,10916,1353,10968,1325,11029,1311,11097,1310,11121,1310,13766,1318,13836,1342,13899,1380,13954,1428,14000,1487,14033,1552,14052,1599,14056,5376,14056,5446,14047,5509,14023,5565,13986,5583,13969,1591,13969,1569,13967,1506,13946,1453,13907,1416,13853,1398,13789,1397,13766,1397,11113,1411,11047,1444,10991,1493,10948,1554,10923,1599,10918,5583,10918,5581,10916,5529,10875,5468,10846,5400,10832,5376,10831xe" filled="true" fillcolor="#fac214" stroked="false">
                <v:path arrowok="t"/>
                <v:fill type="solid"/>
              </v:shape>
              <v:shape style="position:absolute;left:1310;top:10831;width:4357;height:3225" coordorigin="1310,10831" coordsize="4357,3225" path="m5583,10918l1599,10918,5384,10918,5407,10920,5470,10941,5522,10980,5559,11034,5578,11098,5579,11121,5579,13774,5565,13840,5532,13896,5483,13939,5422,13964,5376,13969,5583,13969,5622,13919,5651,13858,5665,13790,5666,13766,5666,11121,5657,11051,5633,10988,5596,10932,5583,10918xe" filled="true" fillcolor="#fac214" stroked="false">
                <v:path arrowok="t"/>
                <v:fill type="solid"/>
              </v:shape>
            </v:group>
            <v:group style="position:absolute;left:5942;top:10831;width:4357;height:3225" coordorigin="5942,10831" coordsize="4357,3225">
              <v:shape style="position:absolute;left:5942;top:10831;width:4357;height:3225" coordorigin="5942,10831" coordsize="4357,3225" path="m10009,10831l6232,10831,6208,10832,6141,10846,6080,10875,6027,10916,5986,10968,5957,11029,5943,11097,5942,11121,5942,13766,5951,13836,5975,13899,6012,13954,6061,14000,6119,14033,6185,14052,6232,14056,10009,14056,10078,14047,10142,14023,10197,13986,10215,13969,6224,13969,6201,13967,6138,13946,6086,13907,6049,13853,6031,13789,6029,13766,6029,11113,6043,11047,6077,10991,6126,10948,6187,10923,6232,10918,10215,10918,10214,10916,10161,10875,10100,10846,10033,10832,10009,10831xe" filled="true" fillcolor="#52b9ca" stroked="false">
                <v:path arrowok="t"/>
                <v:fill type="solid"/>
              </v:shape>
              <v:shape style="position:absolute;left:5942;top:10831;width:4357;height:3225" coordorigin="5942,10831" coordsize="4357,3225" path="m10215,10918l6232,10918,10017,10918,10040,10920,10103,10941,10155,10980,10192,11034,10210,11098,10212,11121,10212,13774,10198,13840,10164,13896,10115,13939,10054,13964,10009,13969,10215,13969,10255,13919,10284,13858,10298,13790,10299,13766,10299,11121,10290,11051,10266,10988,10229,10932,10215,10918xe" filled="true" fillcolor="#52b9ca" stroked="false">
                <v:path arrowok="t"/>
                <v:fill type="solid"/>
              </v:shape>
              <v:shape style="position:absolute;left:6326;top:11582;width:2575;height:1834" type="#_x0000_t75" stroked="false">
                <v:imagedata r:id="rId92" o:title=""/>
              </v:shape>
              <v:shape style="position:absolute;left:1876;top:11480;width:1950;height:1950" type="#_x0000_t75" stroked="false">
                <v:imagedata r:id="rId93" o:title=""/>
              </v:shape>
              <v:shape style="position:absolute;left:1876;top:11490;width:1950;height:1940" type="#_x0000_t75" stroked="false">
                <v:imagedata r:id="rId94" o:title=""/>
              </v:shape>
              <v:shape style="position:absolute;left:1932;top:11839;width:286;height:525" type="#_x0000_t75" stroked="false">
                <v:imagedata r:id="rId95" o:title=""/>
              </v:shape>
              <v:shape style="position:absolute;left:2095;top:12820;width:486;height:445" type="#_x0000_t75" stroked="false">
                <v:imagedata r:id="rId96" o:title=""/>
              </v:shape>
              <v:shape style="position:absolute;left:2541;top:12029;width:647;height:611" type="#_x0000_t75" stroked="false">
                <v:imagedata r:id="rId97" o:title=""/>
              </v:shape>
              <v:shape style="position:absolute;left:2641;top:11494;width:555;height:178" type="#_x0000_t75" stroked="false">
                <v:imagedata r:id="rId98" o:title=""/>
              </v:shape>
              <v:shape style="position:absolute;left:3053;top:12931;width:499;height:398" type="#_x0000_t75" stroked="false">
                <v:imagedata r:id="rId99" o:title=""/>
              </v:shape>
              <v:shape style="position:absolute;left:3574;top:11931;width:244;height:562" type="#_x0000_t75" stroked="false">
                <v:imagedata r:id="rId100" o:title=""/>
              </v:shape>
              <v:shape style="position:absolute;left:1892;top:12327;width:176;height:656" type="#_x0000_t75" stroked="false">
                <v:imagedata r:id="rId101" o:title=""/>
              </v:shape>
              <v:shape style="position:absolute;left:2416;top:13243;width:757;height:171" type="#_x0000_t75" stroked="false">
                <v:imagedata r:id="rId102" o:title=""/>
              </v:shape>
              <v:shape style="position:absolute;left:2227;top:11623;width:649;height:552" type="#_x0000_t75" stroked="false">
                <v:imagedata r:id="rId103" o:title=""/>
              </v:shape>
              <v:shape style="position:absolute;left:2439;top:12651;width:773;height:591" type="#_x0000_t75" stroked="false">
                <v:imagedata r:id="rId104" o:title=""/>
              </v:shape>
              <v:shape style="position:absolute;left:2919;top:11675;width:630;height:559" type="#_x0000_t75" stroked="false">
                <v:imagedata r:id="rId105" o:title=""/>
              </v:shape>
              <v:shape style="position:absolute;left:3103;top:12236;width:594;height:705" type="#_x0000_t75" stroked="false">
                <v:imagedata r:id="rId106" o:title=""/>
              </v:shape>
              <v:shape style="position:absolute;left:2012;top:12144;width:587;height:728" type="#_x0000_t75" stroked="false">
                <v:imagedata r:id="rId107" o:title=""/>
              </v:shape>
            </v:group>
            <v:group style="position:absolute;left:1371;top:10859;width:482;height:482" coordorigin="1371,10859" coordsize="482,482">
              <v:shape style="position:absolute;left:1371;top:10859;width:482;height:482" coordorigin="1371,10859" coordsize="482,482" path="m1611,10859l1543,10868,1483,10895,1434,10937,1397,10991,1375,11054,1371,11100,1372,11123,1388,11188,1420,11245,1466,11291,1523,11323,1588,11339,1612,11340,1635,11339,1700,11323,1757,11291,1803,11245,1835,11187,1851,11122,1852,11099,1851,11076,1835,11010,1803,10953,1757,10908,1700,10875,1634,10860,1611,10859xe" filled="true" fillcolor="#fac214" stroked="false">
                <v:path arrowok="t"/>
                <v:fill type="solid"/>
              </v:shape>
            </v:group>
            <v:group style="position:absolute;left:1422;top:10923;width:380;height:350" coordorigin="1422,10923" coordsize="380,350">
              <v:shape style="position:absolute;left:1422;top:10923;width:380;height:350" coordorigin="1422,10923" coordsize="380,350" path="m1700,11228l1551,11228,1570,11235,1590,11239,1594,11257,1594,11262,1594,11267,1601,11273,1617,11273,1622,11267,1622,11240,1642,11237,1661,11232,1702,11232,1700,11228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541,11182l1494,11182,1506,11197,1521,11210,1509,11244,1505,11250,1507,11259,1514,11263,1521,11267,1529,11264,1534,11258,1551,11228,1700,11228,1693,11216,1705,11207,1620,11207,1592,11204,1569,11197,1550,11188,1541,11182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702,11232l1661,11232,1683,11257,1688,11263,1696,11266,1703,11262,1710,11258,1712,11249,1708,11242,1702,11232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689,10987l1721,11057,1724,11088,1723,11099,1691,11173,1639,11203,1620,11207,1705,11207,1710,11203,1723,11189,1726,11186,1728,11183,1763,11183,1765,11181,1763,11171,1756,11167,1743,11159,1751,11137,1756,11118,1787,11106,1795,11105,1801,11098,1801,11091,1800,11083,1795,11078,1756,11078,1752,11057,1745,11039,1754,11023,1760,11020,1766,11015,1766,11009,1723,11009,1707,10997,1689,10987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469,10991l1461,10994,1452,11006,1454,11016,1461,11019,1478,11030,1464,11082,1427,11082,1422,11088,1422,11104,1427,11110,1465,11110,1466,11122,1468,11128,1468,11128,1470,11140,1479,11158,1463,11168,1462,11168,1456,11172,1453,11181,1457,11187,1461,11194,1470,11196,1476,11192,1494,11182,1541,11182,1535,11178,1523,11167,1507,11139,1501,11123,1498,11112,1497,11088,1501,11067,1508,11047,1517,11029,1530,11013,1544,11001,1496,11001,1480,10996,1475,10996,1469,10991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758,11191l1741,11191,1748,11196,1756,11193,1758,11191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763,11183l1728,11183,1745,11194,1741,11191,1758,11191,1761,11186,1763,11183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655,10980l1612,10980,1614,10981,1616,10982,1618,10985,1623,10990,1627,10998,1630,11006,1637,11030,1640,11052,1640,11070,1635,11095,1614,11151,1587,11178,1605,11177,1662,11123,1673,11067,1672,11043,1670,11023,1664,11001,1655,10981,1655,10980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468,11128l1468,11128,1468,11128,1468,11128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794,11076l1786,11077,1756,11078,1795,11078,1794,11076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751,10992l1744,10996,1723,11009,1766,11009,1767,11007,1763,11001,1759,10994,1751,10992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521,10923l1514,10928,1507,10932,1505,10940,1511,10949,1525,10973,1509,10986,1496,11001,1544,11001,1545,11000,1565,10989,1584,10983,1602,10980,1655,10980,1646,10966,1639,10957,1635,10954,1562,10954,1534,10933,1529,10925,1521,10923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472,10993l1475,10996,1480,10996,1472,10993xe" filled="true" fillcolor="#ffffff" stroked="false">
                <v:path arrowok="t"/>
                <v:fill type="solid"/>
              </v:shape>
              <v:shape style="position:absolute;left:1422;top:10923;width:380;height:350" coordorigin="1422,10923" coordsize="380,350" path="m1615,10947l1602,10947,1582,10949,1562,10954,1635,10954,1632,10952,1624,10949,1620,10947,1615,10947xe" filled="true" fillcolor="#ffffff" stroked="false">
                <v:path arrowok="t"/>
                <v:fill type="solid"/>
              </v:shape>
            </v:group>
            <v:group style="position:absolute;left:1758;top:11019;width:3;height:2" coordorigin="1758,11019" coordsize="3,2">
              <v:shape style="position:absolute;left:1758;top:11019;width:3;height:2" coordorigin="1758,11019" coordsize="3,2" path="m1758,11020l1761,11020e" filled="false" stroked="true" strokeweight=".177pt" strokecolor="#ffffff">
                <v:path arrowok="t"/>
              </v:shape>
            </v:group>
            <v:group style="position:absolute;left:1536;top:11106;width:43;height:43" coordorigin="1536,11106" coordsize="43,43">
              <v:shape style="position:absolute;left:1536;top:11106;width:43;height:43" coordorigin="1536,11106" coordsize="43,43" path="m1569,11106l1545,11106,1536,11115,1536,11139,1545,11148,1569,11148,1578,11139,1578,11115,1569,11106xe" filled="true" fillcolor="#ffffff" stroked="false">
                <v:path arrowok="t"/>
                <v:fill type="solid"/>
              </v:shape>
            </v:group>
            <v:group style="position:absolute;left:1574;top:11016;width:32;height:32" coordorigin="1574,11016" coordsize="32,32">
              <v:shape style="position:absolute;left:1574;top:11016;width:32;height:32" coordorigin="1574,11016" coordsize="32,32" path="m1598,11016l1581,11016,1574,11023,1574,11040,1581,11047,1598,11047,1605,11040,1605,11023,1598,11016xe" filled="true" fillcolor="#ffffff" stroked="false">
                <v:path arrowok="t"/>
                <v:fill type="solid"/>
              </v:shape>
            </v:group>
            <v:group style="position:absolute;left:5992;top:10859;width:482;height:482" coordorigin="5992,10859" coordsize="482,482">
              <v:shape style="position:absolute;left:5992;top:10859;width:482;height:482" coordorigin="5992,10859" coordsize="482,482" path="m6233,10859l6165,10868,6105,10895,6055,10937,6018,10991,5996,11054,5992,11100,5993,11123,6009,11188,6041,11245,6087,11291,6144,11323,6210,11339,6233,11340,6256,11339,6321,11323,6378,11291,6424,11245,6456,11187,6472,11122,6473,11099,6472,11076,6456,11010,6424,10953,6378,10908,6321,10875,6256,10860,6233,10859xe" filled="true" fillcolor="#52b9ca" stroked="false">
                <v:path arrowok="t"/>
                <v:fill type="solid"/>
              </v:shape>
            </v:group>
            <v:group style="position:absolute;left:6043;top:10923;width:380;height:350" coordorigin="6043,10923" coordsize="380,350">
              <v:shape style="position:absolute;left:6043;top:10923;width:380;height:350" coordorigin="6043,10923" coordsize="380,350" path="m6321,11228l6173,11228,6191,11235,6211,11239,6215,11257,6215,11262,6215,11267,6222,11273,6238,11273,6243,11267,6244,11240,6263,11237,6283,11232,6323,11232,6321,11228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162,11182l6115,11182,6127,11197,6143,11210,6130,11244,6126,11250,6129,11259,6136,11263,6142,11267,6151,11264,6155,11258,6173,11228,6321,11228,6314,11216,6326,11207,6241,11207,6213,11204,6190,11197,6171,11188,6162,11182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323,11232l6283,11232,6305,11257,6309,11263,6317,11266,6324,11262,6331,11258,6334,11249,6329,11242,6323,11232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311,10987l6342,11057,6345,11088,6345,11099,6312,11173,6260,11203,6241,11207,6326,11207,6331,11203,6345,11189,6347,11186,6349,11183,6385,11183,6386,11181,6385,11171,6378,11167,6364,11159,6373,11137,6377,11118,6408,11106,6416,11105,6422,11098,6422,11091,6422,11083,6416,11078,6378,11078,6373,11057,6366,11039,6376,11023,6381,11020,6387,11015,6388,11009,6344,11009,6328,10997,6311,10987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090,10991l6082,10994,6073,11006,6075,11016,6082,11019,6099,11030,6086,11082,6048,11082,6043,11088,6043,11104,6048,11110,6086,11110,6087,11122,6089,11128,6089,11128,6091,11140,6100,11158,6084,11168,6083,11168,6077,11172,6075,11181,6078,11187,6082,11194,6091,11196,6097,11192,6115,11182,6162,11182,6156,11178,6145,11167,6128,11139,6122,11123,6120,11112,6118,11088,6122,11067,6129,11047,6138,11029,6151,11013,6166,11001,6117,11001,6101,10996,6097,10996,6090,10991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379,11191l6363,11191,6369,11196,6378,11193,6379,11191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385,11183l6349,11183,6367,11194,6363,11191,6379,11191,6382,11186,6385,11183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276,10980l6234,10980,6235,10981,6237,10982,6239,10985,6244,10990,6248,10998,6251,11006,6258,11030,6261,11052,6261,11070,6257,11095,6235,11151,6209,11178,6226,11177,6283,11123,6294,11067,6294,11043,6291,11023,6286,11001,6277,10981,6276,10980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089,11128l6089,11128,6089,11128,6089,11128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415,11076l6407,11077,6378,11078,6416,11078,6415,11076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372,10992l6365,10996,6344,11009,6388,11009,6388,11007,6385,11001,6380,10994,6372,10992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142,10923l6136,10928,6129,10932,6126,10940,6132,10949,6147,10973,6131,10986,6117,11001,6166,11001,6167,11000,6186,10989,6205,10983,6224,10980,6276,10980,6267,10966,6260,10957,6256,10954,6184,10954,6155,10933,6151,10925,6142,10923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093,10993l6097,10996,6101,10996,6093,10993xe" filled="true" fillcolor="#ffffff" stroked="false">
                <v:path arrowok="t"/>
                <v:fill type="solid"/>
              </v:shape>
              <v:shape style="position:absolute;left:6043;top:10923;width:380;height:350" coordorigin="6043,10923" coordsize="380,350" path="m6236,10947l6223,10947,6203,10949,6184,10954,6256,10954,6253,10952,6246,10949,6241,10947,6236,10947xe" filled="true" fillcolor="#ffffff" stroked="false">
                <v:path arrowok="t"/>
                <v:fill type="solid"/>
              </v:shape>
            </v:group>
            <v:group style="position:absolute;left:6380;top:11019;width:3;height:2" coordorigin="6380,11019" coordsize="3,2">
              <v:shape style="position:absolute;left:6380;top:11019;width:3;height:2" coordorigin="6380,11019" coordsize="3,2" path="m6380,11020l6382,11020e" filled="false" stroked="true" strokeweight=".177pt" strokecolor="#ffffff">
                <v:path arrowok="t"/>
              </v:shape>
            </v:group>
            <v:group style="position:absolute;left:6157;top:11106;width:43;height:43" coordorigin="6157,11106" coordsize="43,43">
              <v:shape style="position:absolute;left:6157;top:11106;width:43;height:43" coordorigin="6157,11106" coordsize="43,43" path="m6190,11106l6166,11106,6157,11115,6157,11139,6166,11148,6190,11148,6200,11139,6200,11115,6190,11106xe" filled="true" fillcolor="#ffffff" stroked="false">
                <v:path arrowok="t"/>
                <v:fill type="solid"/>
              </v:shape>
            </v:group>
            <v:group style="position:absolute;left:6195;top:11016;width:32;height:32" coordorigin="6195,11016" coordsize="32,32">
              <v:shape style="position:absolute;left:6195;top:11016;width:32;height:32" coordorigin="6195,11016" coordsize="32,32" path="m6219,11016l6202,11016,6195,11023,6195,11040,6202,11047,6219,11047,6227,11040,6227,11023,6219,11016xe" filled="true" fillcolor="#ffffff" stroked="false">
                <v:path arrowok="t"/>
                <v:fill type="solid"/>
              </v:shape>
            </v:group>
            <v:group style="position:absolute;left:1237;top:10739;width:4502;height:3413" coordorigin="1237,10739" coordsize="4502,3413">
              <v:shape style="position:absolute;left:1237;top:10739;width:4502;height:3413" coordorigin="1237,10739" coordsize="4502,3413" path="m5738,11083l5738,13807,5737,13835,5720,13915,5686,13988,5637,14050,5575,14099,5502,14134,5422,14150,5393,14151,1581,14151,1499,14141,1423,14113,1357,14068,1303,14010,1264,13940,1241,13862,1237,13807,1237,11083,1247,11001,1275,10925,1320,10859,1378,10805,1448,10766,1526,10743,1581,10739,5393,10739,5476,10749,5551,10777,5617,10822,5671,10880,5711,10950,5734,11028,5738,11083xe" filled="false" stroked="true" strokeweight=".869pt" strokecolor="#c6c6c6">
                <v:path arrowok="t"/>
                <v:stroke dashstyle="dash"/>
              </v:shape>
            </v:group>
            <v:group style="position:absolute;left:4629;top:10667;width:146;height:145" coordorigin="4629,10667" coordsize="146,145">
              <v:shape style="position:absolute;left:4629;top:10667;width:146;height:145" coordorigin="4629,10667" coordsize="146,145" path="m4765,10761l4706,10761,4714,10769,4713,10772,4712,10776,4712,10780,4720,10801,4739,10811,4762,10805,4772,10791,4738,10791,4733,10786,4733,10775,4738,10770,4770,10770,4769,10764,4765,10761xe" filled="true" fillcolor="#c6c6c6" stroked="false">
                <v:path arrowok="t"/>
                <v:fill type="solid"/>
              </v:shape>
              <v:shape style="position:absolute;left:4629;top:10667;width:146;height:145" coordorigin="4629,10667" coordsize="146,145" path="m4651,10671l4633,10676,4629,10681,4629,10683,4632,10687,4684,10739,4630,10793,4629,10794,4629,10797,4630,10798,4648,10806,4666,10801,4706,10761,4765,10761,4754,10751,4744,10749,4739,10749,4728,10739,4739,10728,4744,10728,4764,10721,4766,10717,4706,10717,4669,10679,4651,10671xe" filled="true" fillcolor="#c6c6c6" stroked="false">
                <v:path arrowok="t"/>
                <v:fill type="solid"/>
              </v:shape>
              <v:shape style="position:absolute;left:4629;top:10667;width:146;height:145" coordorigin="4629,10667" coordsize="146,145" path="m4770,10770l4749,10770,4754,10775,4754,10786,4749,10791,4772,10791,4774,10788,4770,10770xe" filled="true" fillcolor="#c6c6c6" stroked="false">
                <v:path arrowok="t"/>
                <v:fill type="solid"/>
              </v:shape>
              <v:shape style="position:absolute;left:4629;top:10667;width:146;height:145" coordorigin="4629,10667" coordsize="146,145" path="m4742,10749l4739,10749,4744,10749,4742,10749xe" filled="true" fillcolor="#c6c6c6" stroked="false">
                <v:path arrowok="t"/>
                <v:fill type="solid"/>
              </v:shape>
              <v:shape style="position:absolute;left:4629;top:10667;width:146;height:145" coordorigin="4629,10667" coordsize="146,145" path="m4744,10728l4739,10728,4742,10728,4743,10728,4744,10728xe" filled="true" fillcolor="#c6c6c6" stroked="false">
                <v:path arrowok="t"/>
                <v:fill type="solid"/>
              </v:shape>
              <v:shape style="position:absolute;left:4629;top:10667;width:146;height:145" coordorigin="4629,10667" coordsize="146,145" path="m4752,10667l4727,10672,4714,10687,4712,10701,4713,10705,4714,10709,4706,10717,4766,10717,4771,10708,4738,10708,4733,10703,4733,10691,4738,10687,4770,10687,4768,10679,4752,10667xe" filled="true" fillcolor="#c6c6c6" stroked="false">
                <v:path arrowok="t"/>
                <v:fill type="solid"/>
              </v:shape>
              <v:shape style="position:absolute;left:4629;top:10667;width:146;height:145" coordorigin="4629,10667" coordsize="146,145" path="m4770,10687l4749,10687,4754,10691,4754,10703,4749,10708,4771,10708,4774,10702,4770,10687xe" filled="true" fillcolor="#c6c6c6" stroked="false">
                <v:path arrowok="t"/>
                <v:fill type="solid"/>
              </v:shape>
            </v:group>
            <v:group style="position:absolute;left:5870;top:10739;width:4502;height:3413" coordorigin="5870,10739" coordsize="4502,3413">
              <v:shape style="position:absolute;left:5870;top:10739;width:4502;height:3413" coordorigin="5870,10739" coordsize="4502,3413" path="m10371,11083l10371,13807,10370,13835,10354,13915,10319,13988,10270,14050,10208,14099,10135,14134,10055,14150,10026,14151,6215,14151,6132,14141,6056,14113,5991,14068,5937,14010,5897,13940,5874,13862,5870,13807,5870,11083,5880,11001,5908,10925,5953,10859,6011,10805,6081,10766,6159,10743,6215,10739,10026,10739,10109,10749,10185,10777,10251,10822,10304,10880,10344,10950,10367,11028,10371,11083xe" filled="false" stroked="true" strokeweight=".869pt" strokecolor="#c6c6c6">
                <v:path arrowok="t"/>
                <v:stroke dashstyle="dash"/>
              </v:shape>
            </v:group>
            <v:group style="position:absolute;left:9262;top:10667;width:146;height:145" coordorigin="9262,10667" coordsize="146,145">
              <v:shape style="position:absolute;left:9262;top:10667;width:146;height:145" coordorigin="9262,10667" coordsize="146,145" path="m9398,10761l9339,10761,9348,10769,9346,10772,9345,10776,9345,10780,9353,10801,9372,10811,9395,10805,9405,10791,9371,10791,9366,10786,9366,10775,9371,10770,9403,10770,9402,10764,9398,10761xe" filled="true" fillcolor="#c6c6c6" stroked="false">
                <v:path arrowok="t"/>
                <v:fill type="solid"/>
              </v:shape>
              <v:shape style="position:absolute;left:9262;top:10667;width:146;height:145" coordorigin="9262,10667" coordsize="146,145" path="m9285,10671l9266,10676,9262,10681,9262,10683,9265,10687,9317,10739,9263,10793,9262,10794,9262,10797,9263,10798,9281,10806,9299,10801,9339,10761,9398,10761,9387,10751,9377,10749,9372,10749,9361,10739,9372,10728,9377,10728,9397,10721,9399,10717,9339,10717,9302,10679,9285,10671xe" filled="true" fillcolor="#c6c6c6" stroked="false">
                <v:path arrowok="t"/>
                <v:fill type="solid"/>
              </v:shape>
              <v:shape style="position:absolute;left:9262;top:10667;width:146;height:145" coordorigin="9262,10667" coordsize="146,145" path="m9403,10770l9382,10770,9387,10775,9387,10786,9382,10791,9405,10791,9407,10788,9403,10770xe" filled="true" fillcolor="#c6c6c6" stroked="false">
                <v:path arrowok="t"/>
                <v:fill type="solid"/>
              </v:shape>
              <v:shape style="position:absolute;left:9262;top:10667;width:146;height:145" coordorigin="9262,10667" coordsize="146,145" path="m9375,10749l9372,10749,9377,10749,9375,10749xe" filled="true" fillcolor="#c6c6c6" stroked="false">
                <v:path arrowok="t"/>
                <v:fill type="solid"/>
              </v:shape>
              <v:shape style="position:absolute;left:9262;top:10667;width:146;height:145" coordorigin="9262,10667" coordsize="146,145" path="m9377,10728l9372,10728,9375,10728,9377,10728,9377,10728xe" filled="true" fillcolor="#c6c6c6" stroked="false">
                <v:path arrowok="t"/>
                <v:fill type="solid"/>
              </v:shape>
              <v:shape style="position:absolute;left:9262;top:10667;width:146;height:145" coordorigin="9262,10667" coordsize="146,145" path="m9385,10667l9360,10672,9347,10687,9345,10701,9346,10705,9348,10709,9339,10717,9399,10717,9404,10708,9371,10708,9366,10703,9366,10691,9371,10687,9403,10687,9401,10679,9385,10667xe" filled="true" fillcolor="#c6c6c6" stroked="false">
                <v:path arrowok="t"/>
                <v:fill type="solid"/>
              </v:shape>
              <v:shape style="position:absolute;left:9262;top:10667;width:146;height:145" coordorigin="9262,10667" coordsize="146,145" path="m9403,10687l9382,10687,9387,10691,9387,10703,9382,10708,9404,10708,9407,10702,9403,10687xe" filled="true" fillcolor="#c6c6c6" stroked="false">
                <v:path arrowok="t"/>
                <v:fill type="solid"/>
              </v:shape>
            </v:group>
            <v:group style="position:absolute;left:1310;top:2274;width:4357;height:3225" coordorigin="1310,2274" coordsize="4357,3225">
              <v:shape style="position:absolute;left:1310;top:2274;width:4357;height:3225" coordorigin="1310,2274" coordsize="4357,3225" path="m5376,2274l1599,2274,1576,2275,1508,2289,1447,2318,1395,2359,1353,2412,1325,2473,1311,2540,1310,2564,1310,5209,1318,5279,1342,5342,1380,5398,1428,5443,1487,5476,1552,5495,1599,5499,5376,5499,5446,5491,5509,5467,5565,5429,5583,5412,1591,5412,1569,5410,1506,5389,1453,5350,1416,5297,1398,5232,1397,5209,1397,2556,1411,2490,1444,2434,1493,2392,1554,2366,1599,2361,5583,2361,5581,2359,5529,2318,5468,2289,5400,2275,5376,2274xe" filled="true" fillcolor="#14ab87" stroked="false">
                <v:path arrowok="t"/>
                <v:fill type="solid"/>
              </v:shape>
              <v:shape style="position:absolute;left:1310;top:2274;width:4357;height:3225" coordorigin="1310,2274" coordsize="4357,3225" path="m5583,2361l1599,2361,5384,2361,5407,2364,5470,2384,5522,2423,5559,2477,5578,2541,5579,2564,5579,5217,5565,5283,5532,5339,5483,5382,5422,5407,5376,5412,5583,5412,5622,5362,5651,5301,5665,5233,5666,5209,5666,2564,5657,2495,5633,2431,5596,2376,5583,2361xe" filled="true" fillcolor="#14ab87" stroked="false">
                <v:path arrowok="t"/>
                <v:fill type="solid"/>
              </v:shape>
            </v:group>
            <v:group style="position:absolute;left:5942;top:2274;width:4357;height:3225" coordorigin="5942,2274" coordsize="4357,3225">
              <v:shape style="position:absolute;left:5942;top:2274;width:4357;height:3225" coordorigin="5942,2274" coordsize="4357,3225" path="m10009,2274l6232,2274,6208,2275,6141,2289,6080,2318,6027,2359,5986,2412,5957,2473,5943,2540,5942,2564,5942,5209,5951,5279,5975,5342,6012,5398,6061,5443,6119,5476,6185,5495,6232,5499,10009,5499,10078,5491,10142,5467,10197,5429,10215,5412,6224,5412,6201,5410,6138,5389,6086,5350,6049,5297,6031,5232,6029,5209,6029,2556,6043,2490,6077,2434,6126,2392,6187,2366,6232,2361,10215,2361,10214,2359,10161,2318,10100,2289,10033,2275,10009,2274xe" filled="true" fillcolor="#732281" stroked="false">
                <v:path arrowok="t"/>
                <v:fill type="solid"/>
              </v:shape>
              <v:shape style="position:absolute;left:5942;top:2274;width:4357;height:3225" coordorigin="5942,2274" coordsize="4357,3225" path="m10215,2361l6232,2361,10017,2361,10040,2364,10103,2384,10155,2423,10192,2477,10210,2541,10212,2564,10212,5217,10198,5283,10164,5339,10115,5382,10054,5407,10009,5412,10215,5412,10255,5362,10284,5301,10298,5233,10299,5209,10299,2564,10290,2495,10266,2431,10229,2376,10215,2361xe" filled="true" fillcolor="#732281" stroked="false">
                <v:path arrowok="t"/>
                <v:fill type="solid"/>
              </v:shape>
              <v:shape style="position:absolute;left:1732;top:2927;width:2568;height:2094" type="#_x0000_t75" stroked="false">
                <v:imagedata r:id="rId108" o:title=""/>
              </v:shape>
              <v:shape style="position:absolute;left:5992;top:2320;width:2909;height:2550" type="#_x0000_t75" stroked="false">
                <v:imagedata r:id="rId109" o:title=""/>
              </v:shape>
            </v:group>
            <v:group style="position:absolute;left:1371;top:2320;width:482;height:482" coordorigin="1371,2320" coordsize="482,482">
              <v:shape style="position:absolute;left:1371;top:2320;width:482;height:482" coordorigin="1371,2320" coordsize="482,482" path="m1611,2320l1543,2330,1483,2357,1434,2399,1397,2453,1375,2516,1371,2561,1372,2584,1388,2650,1420,2707,1466,2752,1523,2785,1588,2800,1612,2801,1635,2800,1700,2784,1757,2752,1803,2706,1835,2649,1851,2584,1852,2561,1851,2537,1835,2472,1803,2415,1757,2369,1700,2337,1634,2321,1611,2320xe" filled="true" fillcolor="#14ab87" stroked="false">
                <v:path arrowok="t"/>
                <v:fill type="solid"/>
              </v:shape>
            </v:group>
            <v:group style="position:absolute;left:1422;top:2385;width:380;height:350" coordorigin="1422,2385" coordsize="380,350">
              <v:shape style="position:absolute;left:1422;top:2385;width:380;height:350" coordorigin="1422,2385" coordsize="380,350" path="m1700,2690l1551,2690,1570,2697,1590,2701,1594,2718,1594,2724,1594,2728,1601,2735,1617,2735,1622,2728,1622,2702,1642,2699,1661,2693,1702,2693,1700,2690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541,2644l1494,2644,1506,2658,1521,2672,1509,2706,1505,2712,1507,2720,1514,2725,1521,2729,1529,2726,1534,2720,1551,2690,1700,2690,1693,2677,1705,2669,1620,2669,1592,2665,1569,2659,1550,2650,1541,2644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702,2693l1661,2693,1683,2718,1688,2725,1696,2728,1703,2724,1710,2720,1712,2711,1708,2704,1702,2693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689,2449l1721,2519,1724,2549,1723,2561,1691,2634,1639,2665,1620,2669,1705,2669,1710,2665,1723,2651,1726,2648,1728,2645,1763,2645,1765,2642,1763,2633,1756,2629,1743,2621,1751,2599,1756,2579,1787,2567,1795,2567,1801,2560,1801,2552,1800,2545,1795,2539,1756,2539,1752,2519,1745,2500,1754,2485,1760,2481,1766,2477,1766,2471,1723,2471,1707,2459,1689,2449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469,2453l1461,2455,1452,2468,1454,2477,1461,2481,1478,2492,1464,2544,1427,2544,1422,2550,1422,2566,1427,2572,1465,2572,1466,2583,1468,2589,1468,2589,1470,2602,1479,2620,1463,2629,1462,2630,1456,2634,1453,2642,1457,2649,1461,2656,1470,2658,1476,2654,1494,2644,1541,2644,1535,2640,1523,2628,1507,2600,1501,2584,1498,2574,1497,2549,1501,2529,1508,2509,1517,2491,1530,2475,1544,2462,1496,2462,1480,2457,1475,2457,1469,2453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758,2653l1741,2653,1748,2657,1756,2655,1758,2653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763,2645l1728,2645,1745,2656,1741,2653,1758,2653,1761,2648,1763,2645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655,2442l1612,2442,1614,2442,1616,2444,1618,2447,1623,2452,1627,2459,1630,2467,1637,2491,1640,2513,1640,2531,1635,2557,1614,2613,1587,2640,1605,2638,1662,2585,1673,2529,1672,2505,1670,2485,1664,2463,1655,2443,1655,2442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468,2589l1468,2589,1468,2590,1468,2589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794,2538l1786,2539,1756,2539,1795,2539,1794,2538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751,2454l1744,2458,1723,2471,1766,2471,1767,2469,1763,2463,1759,2456,1751,2454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521,2385l1514,2389,1507,2394,1505,2402,1511,2411,1525,2435,1509,2448,1496,2462,1544,2462,1545,2461,1565,2451,1584,2444,1602,2442,1655,2442,1646,2427,1639,2419,1635,2416,1562,2416,1534,2394,1529,2387,1521,2385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472,2455l1475,2457,1480,2457,1472,2455xe" filled="true" fillcolor="#ffffff" stroked="false">
                <v:path arrowok="t"/>
                <v:fill type="solid"/>
              </v:shape>
              <v:shape style="position:absolute;left:1422;top:2385;width:380;height:350" coordorigin="1422,2385" coordsize="380,350" path="m1615,2408l1602,2408,1582,2411,1562,2416,1635,2416,1632,2414,1624,2411,1620,2409,1615,2408xe" filled="true" fillcolor="#ffffff" stroked="false">
                <v:path arrowok="t"/>
                <v:fill type="solid"/>
              </v:shape>
            </v:group>
            <v:group style="position:absolute;left:1758;top:2481;width:3;height:2" coordorigin="1758,2481" coordsize="3,2">
              <v:shape style="position:absolute;left:1758;top:2481;width:3;height:2" coordorigin="1758,2481" coordsize="3,2" path="m1759,2482l1758,2482,1759,2482,1759,2482xe" filled="true" fillcolor="#ffffff" stroked="false">
                <v:path arrowok="t"/>
                <v:fill type="solid"/>
              </v:shape>
              <v:shape style="position:absolute;left:1758;top:2481;width:3;height:2" coordorigin="1758,2481" coordsize="3,2" path="m1761,2481l1760,2481,1759,2482,1761,2481xe" filled="true" fillcolor="#ffffff" stroked="false">
                <v:path arrowok="t"/>
                <v:fill type="solid"/>
              </v:shape>
            </v:group>
            <v:group style="position:absolute;left:1536;top:2567;width:43;height:43" coordorigin="1536,2567" coordsize="43,43">
              <v:shape style="position:absolute;left:1536;top:2567;width:43;height:43" coordorigin="1536,2567" coordsize="43,43" path="m1569,2567l1545,2567,1536,2576,1536,2601,1545,2610,1569,2610,1578,2601,1578,2576,1569,2567xe" filled="true" fillcolor="#ffffff" stroked="false">
                <v:path arrowok="t"/>
                <v:fill type="solid"/>
              </v:shape>
            </v:group>
            <v:group style="position:absolute;left:1574;top:2478;width:32;height:32" coordorigin="1574,2478" coordsize="32,32">
              <v:shape style="position:absolute;left:1574;top:2478;width:32;height:32" coordorigin="1574,2478" coordsize="32,32" path="m1598,2478l1581,2478,1574,2485,1574,2502,1581,2509,1598,2509,1605,2502,1605,2485,1598,2478xe" filled="true" fillcolor="#ffffff" stroked="false">
                <v:path arrowok="t"/>
                <v:fill type="solid"/>
              </v:shape>
            </v:group>
            <v:group style="position:absolute;left:1237;top:2174;width:4502;height:3413" coordorigin="1237,2174" coordsize="4502,3413">
              <v:shape style="position:absolute;left:1237;top:2174;width:4502;height:3413" coordorigin="1237,2174" coordsize="4502,3413" path="m5738,2519l5738,5242,5737,5270,5720,5350,5686,5423,5637,5485,5575,5535,5502,5569,5422,5585,5393,5586,1581,5586,1499,5576,1423,5548,1357,5503,1303,5445,1264,5375,1241,5297,1237,5242,1237,2519,1247,2436,1275,2360,1320,2295,1378,2241,1448,2201,1526,2178,1581,2174,5393,2174,5476,2184,5551,2212,5617,2257,5671,2315,5711,2385,5734,2463,5738,2519xe" filled="false" stroked="true" strokeweight=".869pt" strokecolor="#c6c6c6">
                <v:path arrowok="t"/>
                <v:stroke dashstyle="dash"/>
              </v:shape>
            </v:group>
            <v:group style="position:absolute;left:4629;top:2102;width:146;height:145" coordorigin="4629,2102" coordsize="146,145">
              <v:shape style="position:absolute;left:4629;top:2102;width:146;height:145" coordorigin="4629,2102" coordsize="146,145" path="m4765,2196l4706,2196,4714,2204,4713,2208,4712,2211,4712,2215,4720,2236,4739,2246,4762,2240,4772,2226,4738,2226,4733,2221,4733,2210,4738,2205,4770,2205,4769,2199,4765,2196xe" filled="true" fillcolor="#c6c6c6" stroked="false">
                <v:path arrowok="t"/>
                <v:fill type="solid"/>
              </v:shape>
              <v:shape style="position:absolute;left:4629;top:2102;width:146;height:145" coordorigin="4629,2102" coordsize="146,145" path="m4651,2106l4633,2112,4629,2116,4629,2118,4632,2122,4684,2174,4630,2228,4629,2229,4629,2232,4630,2233,4648,2241,4666,2236,4706,2196,4765,2196,4754,2186,4744,2185,4739,2185,4728,2174,4739,2163,4744,2163,4764,2156,4766,2152,4706,2152,4669,2114,4651,2106xe" filled="true" fillcolor="#c6c6c6" stroked="false">
                <v:path arrowok="t"/>
                <v:fill type="solid"/>
              </v:shape>
              <v:shape style="position:absolute;left:4629;top:2102;width:146;height:145" coordorigin="4629,2102" coordsize="146,145" path="m4770,2205l4749,2205,4754,2210,4754,2221,4749,2226,4772,2226,4774,2224,4770,2205xe" filled="true" fillcolor="#c6c6c6" stroked="false">
                <v:path arrowok="t"/>
                <v:fill type="solid"/>
              </v:shape>
              <v:shape style="position:absolute;left:4629;top:2102;width:146;height:145" coordorigin="4629,2102" coordsize="146,145" path="m4742,2184l4739,2185,4744,2185,4742,2184xe" filled="true" fillcolor="#c6c6c6" stroked="false">
                <v:path arrowok="t"/>
                <v:fill type="solid"/>
              </v:shape>
              <v:shape style="position:absolute;left:4629;top:2102;width:146;height:145" coordorigin="4629,2102" coordsize="146,145" path="m4744,2163l4739,2163,4742,2163,4743,2163,4744,2163xe" filled="true" fillcolor="#c6c6c6" stroked="false">
                <v:path arrowok="t"/>
                <v:fill type="solid"/>
              </v:shape>
              <v:shape style="position:absolute;left:4629;top:2102;width:146;height:145" coordorigin="4629,2102" coordsize="146,145" path="m4752,2102l4727,2107,4714,2122,4712,2136,4713,2140,4714,2144,4706,2152,4766,2152,4771,2143,4738,2143,4733,2138,4733,2127,4738,2122,4770,2122,4768,2114,4752,2102xe" filled="true" fillcolor="#c6c6c6" stroked="false">
                <v:path arrowok="t"/>
                <v:fill type="solid"/>
              </v:shape>
              <v:shape style="position:absolute;left:4629;top:2102;width:146;height:145" coordorigin="4629,2102" coordsize="146,145" path="m4770,2122l4749,2122,4754,2127,4754,2138,4749,2143,4771,2143,4774,2137,4770,2122xe" filled="true" fillcolor="#c6c6c6" stroked="false">
                <v:path arrowok="t"/>
                <v:fill type="solid"/>
              </v:shape>
            </v:group>
            <v:group style="position:absolute;left:5870;top:2174;width:4502;height:3413" coordorigin="5870,2174" coordsize="4502,3413">
              <v:shape style="position:absolute;left:5870;top:2174;width:4502;height:3413" coordorigin="5870,2174" coordsize="4502,3413" path="m10371,2519l10371,5242,10370,5270,10354,5350,10319,5423,10270,5485,10208,5535,10135,5569,10055,5585,10026,5586,6215,5586,6132,5576,6056,5548,5991,5503,5937,5445,5897,5375,5874,5297,5870,5242,5870,2519,5880,2436,5908,2360,5953,2295,6011,2241,6081,2201,6159,2178,6215,2174,10026,2174,10109,2184,10185,2212,10251,2257,10304,2315,10344,2385,10367,2463,10371,2519xe" filled="false" stroked="true" strokeweight=".869pt" strokecolor="#c6c6c6">
                <v:path arrowok="t"/>
                <v:stroke dashstyle="dash"/>
              </v:shape>
            </v:group>
            <v:group style="position:absolute;left:9262;top:2102;width:146;height:145" coordorigin="9262,2102" coordsize="146,145">
              <v:shape style="position:absolute;left:9262;top:2102;width:146;height:145" coordorigin="9262,2102" coordsize="146,145" path="m9398,2196l9339,2196,9348,2204,9346,2208,9345,2211,9345,2215,9353,2236,9372,2246,9395,2240,9405,2226,9371,2226,9366,2221,9366,2210,9371,2205,9403,2205,9402,2199,9398,2196xe" filled="true" fillcolor="#c6c6c6" stroked="false">
                <v:path arrowok="t"/>
                <v:fill type="solid"/>
              </v:shape>
              <v:shape style="position:absolute;left:9262;top:2102;width:146;height:145" coordorigin="9262,2102" coordsize="146,145" path="m9285,2106l9266,2112,9262,2116,9262,2118,9265,2122,9317,2174,9263,2228,9262,2229,9262,2232,9263,2233,9281,2241,9299,2236,9339,2196,9398,2196,9387,2186,9377,2185,9372,2185,9361,2174,9372,2163,9377,2163,9397,2156,9399,2152,9339,2152,9302,2114,9285,2106xe" filled="true" fillcolor="#c6c6c6" stroked="false">
                <v:path arrowok="t"/>
                <v:fill type="solid"/>
              </v:shape>
              <v:shape style="position:absolute;left:9262;top:2102;width:146;height:145" coordorigin="9262,2102" coordsize="146,145" path="m9403,2205l9382,2205,9387,2210,9387,2221,9382,2226,9405,2226,9407,2224,9403,2205xe" filled="true" fillcolor="#c6c6c6" stroked="false">
                <v:path arrowok="t"/>
                <v:fill type="solid"/>
              </v:shape>
              <v:shape style="position:absolute;left:9262;top:2102;width:146;height:145" coordorigin="9262,2102" coordsize="146,145" path="m9375,2184l9372,2185,9377,2185,9375,2184xe" filled="true" fillcolor="#c6c6c6" stroked="false">
                <v:path arrowok="t"/>
                <v:fill type="solid"/>
              </v:shape>
              <v:shape style="position:absolute;left:9262;top:2102;width:146;height:145" coordorigin="9262,2102" coordsize="146,145" path="m9377,2163l9372,2163,9375,2163,9377,2163,9377,2163xe" filled="true" fillcolor="#c6c6c6" stroked="false">
                <v:path arrowok="t"/>
                <v:fill type="solid"/>
              </v:shape>
              <v:shape style="position:absolute;left:9262;top:2102;width:146;height:145" coordorigin="9262,2102" coordsize="146,145" path="m9385,2102l9360,2107,9347,2122,9345,2136,9346,2140,9348,2144,9339,2152,9399,2152,9404,2143,9371,2143,9366,2138,9366,2127,9371,2122,9403,2122,9401,2114,9385,2102xe" filled="true" fillcolor="#c6c6c6" stroked="false">
                <v:path arrowok="t"/>
                <v:fill type="solid"/>
              </v:shape>
              <v:shape style="position:absolute;left:9262;top:2102;width:146;height:145" coordorigin="9262,2102" coordsize="146,145" path="m9403,2122l9382,2122,9387,2127,9387,2138,9382,2143,9404,2143,9407,2137,9403,2122xe" filled="true" fillcolor="#c6c6c6" stroked="false">
                <v:path arrowok="t"/>
                <v:fill type="solid"/>
              </v:shape>
            </v:group>
            <v:group style="position:absolute;left:1310;top:6575;width:4357;height:3225" coordorigin="1310,6575" coordsize="4357,3225">
              <v:shape style="position:absolute;left:1310;top:6575;width:4357;height:3225" coordorigin="1310,6575" coordsize="4357,3225" path="m5376,6575l1599,6575,1576,6576,1508,6590,1447,6618,1395,6660,1353,6712,1325,6773,1311,6841,1310,6865,1310,9510,1318,9579,1342,9643,1380,9698,1428,9744,1487,9777,1552,9796,1599,9800,5376,9800,5446,9791,5509,9767,5565,9730,5583,9713,1591,9713,1569,9710,1506,9690,1453,9651,1416,9597,1398,9533,1397,9510,1397,6857,1411,6791,1444,6735,1493,6692,1554,6667,1599,6662,5583,6662,5581,6660,5529,6618,5468,6590,5400,6576,5376,6575xe" filled="true" fillcolor="#96c224" stroked="false">
                <v:path arrowok="t"/>
                <v:fill type="solid"/>
              </v:shape>
              <v:shape style="position:absolute;left:1310;top:6575;width:4357;height:3225" coordorigin="1310,6575" coordsize="4357,3225" path="m5583,6662l1599,6662,5384,6662,5407,6664,5470,6685,5522,6724,5559,6777,5578,6842,5579,6865,5579,9518,5565,9584,5532,9640,5483,9682,5422,9708,5376,9713,5583,9713,5622,9662,5651,9601,5665,9534,5666,9510,5666,6865,5657,6795,5633,6732,5596,6676,5583,6662xe" filled="true" fillcolor="#96c224" stroked="false">
                <v:path arrowok="t"/>
                <v:fill type="solid"/>
              </v:shape>
            </v:group>
            <v:group style="position:absolute;left:5942;top:6575;width:4357;height:3225" coordorigin="5942,6575" coordsize="4357,3225">
              <v:shape style="position:absolute;left:5942;top:6575;width:4357;height:3225" coordorigin="5942,6575" coordsize="4357,3225" path="m10009,6575l6232,6575,6208,6576,6141,6590,6080,6618,6027,6660,5986,6712,5957,6773,5943,6841,5942,6865,5942,9510,5951,9579,5975,9643,6012,9698,6061,9744,6119,9777,6185,9796,6232,9800,10009,9800,10078,9791,10142,9767,10197,9730,10215,9713,6224,9713,6201,9710,6138,9690,6086,9651,6049,9597,6031,9533,6029,9510,6029,6857,6043,6791,6077,6735,6126,6692,6187,6667,6232,6662,10215,6662,10214,6660,10161,6618,10100,6590,10033,6576,10009,6575xe" filled="true" fillcolor="#2b5a9e" stroked="false">
                <v:path arrowok="t"/>
                <v:fill type="solid"/>
              </v:shape>
              <v:shape style="position:absolute;left:5942;top:6575;width:4357;height:3225" coordorigin="5942,6575" coordsize="4357,3225" path="m10215,6662l6232,6662,10017,6662,10040,6664,10103,6685,10155,6724,10192,6777,10210,6842,10212,6865,10212,9518,10198,9584,10164,9640,10115,9682,10054,9708,10009,9713,10215,9713,10255,9662,10284,9601,10298,9534,10299,9510,10299,6865,10290,6795,10266,6732,10229,6676,10215,6662xe" filled="true" fillcolor="#2b5a9e" stroked="false">
                <v:path arrowok="t"/>
                <v:fill type="solid"/>
              </v:shape>
              <v:shape style="position:absolute;left:5992;top:6623;width:2901;height:2797" type="#_x0000_t75" stroked="false">
                <v:imagedata r:id="rId110" o:title=""/>
              </v:shape>
              <v:shape style="position:absolute;left:1371;top:6623;width:2280;height:3090" type="#_x0000_t75" stroked="false">
                <v:imagedata r:id="rId111" o:title=""/>
              </v:shape>
            </v:group>
            <v:group style="position:absolute;left:3919;top:7085;width:615;height:458" coordorigin="3919,7085" coordsize="615,458">
              <v:shape style="position:absolute;left:3919;top:7085;width:615;height:458" coordorigin="3919,7085" coordsize="615,458" path="m4321,7085l4246,7098,4188,7126,4073,7210,4035,7237,3980,7275,3920,7311,3919,7311,3919,7312,3986,7355,4115,7448,4150,7474,4208,7513,4282,7539,4325,7542,4347,7541,4409,7523,4461,7487,4500,7437,4525,7373,4533,7299,4531,7275,4512,7210,4477,7155,4428,7114,4367,7090,4345,7086,4321,7085xe" filled="true" fillcolor="#96d4eb" stroked="false">
                <v:path arrowok="t"/>
                <v:fill type="solid"/>
              </v:shape>
            </v:group>
            <v:group style="position:absolute;left:1237;top:6477;width:4502;height:3413" coordorigin="1237,6477" coordsize="4502,3413">
              <v:shape style="position:absolute;left:1237;top:6477;width:4502;height:3413" coordorigin="1237,6477" coordsize="4502,3413" path="m5738,6821l5738,9545,5737,9573,5720,9653,5686,9726,5637,9788,5575,9837,5502,9872,5422,9888,5393,9889,1581,9889,1499,9879,1423,9851,1357,9806,1303,9748,1264,9678,1241,9600,1237,9545,1237,6821,1247,6739,1275,6663,1320,6597,1378,6543,1448,6504,1526,6481,1581,6477,5393,6477,5476,6487,5551,6515,5617,6560,5671,6618,5711,6688,5734,6766,5738,6821xe" filled="false" stroked="true" strokeweight=".869pt" strokecolor="#c6c6c6">
                <v:path arrowok="t"/>
                <v:stroke dashstyle="dash"/>
              </v:shape>
            </v:group>
            <v:group style="position:absolute;left:4629;top:6405;width:146;height:145" coordorigin="4629,6405" coordsize="146,145">
              <v:shape style="position:absolute;left:4629;top:6405;width:146;height:145" coordorigin="4629,6405" coordsize="146,145" path="m4765,6499l4706,6499,4714,6507,4713,6510,4712,6514,4712,6518,4720,6539,4739,6549,4762,6543,4772,6529,4738,6529,4733,6524,4733,6513,4738,6508,4770,6508,4769,6502,4765,6499xe" filled="true" fillcolor="#c6c6c6" stroked="false">
                <v:path arrowok="t"/>
                <v:fill type="solid"/>
              </v:shape>
              <v:shape style="position:absolute;left:4629;top:6405;width:146;height:145" coordorigin="4629,6405" coordsize="146,145" path="m4651,6409l4633,6414,4629,6419,4629,6421,4632,6425,4684,6477,4630,6531,4629,6532,4629,6535,4630,6536,4648,6544,4666,6539,4706,6499,4765,6499,4754,6489,4744,6487,4739,6487,4728,6477,4739,6466,4744,6466,4764,6459,4766,6455,4706,6455,4669,6417,4651,6409xe" filled="true" fillcolor="#c6c6c6" stroked="false">
                <v:path arrowok="t"/>
                <v:fill type="solid"/>
              </v:shape>
              <v:shape style="position:absolute;left:4629;top:6405;width:146;height:145" coordorigin="4629,6405" coordsize="146,145" path="m4770,6508l4749,6508,4754,6513,4754,6524,4749,6529,4772,6529,4774,6526,4770,6508xe" filled="true" fillcolor="#c6c6c6" stroked="false">
                <v:path arrowok="t"/>
                <v:fill type="solid"/>
              </v:shape>
              <v:shape style="position:absolute;left:4629;top:6405;width:146;height:145" coordorigin="4629,6405" coordsize="146,145" path="m4742,6487l4739,6487,4744,6487,4742,6487xe" filled="true" fillcolor="#c6c6c6" stroked="false">
                <v:path arrowok="t"/>
                <v:fill type="solid"/>
              </v:shape>
              <v:shape style="position:absolute;left:4629;top:6405;width:146;height:145" coordorigin="4629,6405" coordsize="146,145" path="m4744,6466l4739,6466,4742,6466,4743,6466,4744,6466xe" filled="true" fillcolor="#c6c6c6" stroked="false">
                <v:path arrowok="t"/>
                <v:fill type="solid"/>
              </v:shape>
              <v:shape style="position:absolute;left:4629;top:6405;width:146;height:145" coordorigin="4629,6405" coordsize="146,145" path="m4752,6405l4727,6410,4714,6425,4712,6439,4713,6443,4714,6447,4706,6455,4766,6455,4771,6446,4738,6446,4733,6441,4733,6429,4738,6425,4770,6425,4768,6417,4752,6405xe" filled="true" fillcolor="#c6c6c6" stroked="false">
                <v:path arrowok="t"/>
                <v:fill type="solid"/>
              </v:shape>
              <v:shape style="position:absolute;left:4629;top:6405;width:146;height:145" coordorigin="4629,6405" coordsize="146,145" path="m4770,6425l4749,6425,4754,6429,4754,6441,4749,6446,4771,6446,4774,6440,4770,6425xe" filled="true" fillcolor="#c6c6c6" stroked="false">
                <v:path arrowok="t"/>
                <v:fill type="solid"/>
              </v:shape>
            </v:group>
            <v:group style="position:absolute;left:5870;top:6477;width:4502;height:3413" coordorigin="5870,6477" coordsize="4502,3413">
              <v:shape style="position:absolute;left:5870;top:6477;width:4502;height:3413" coordorigin="5870,6477" coordsize="4502,3413" path="m10371,6821l10371,9545,10370,9573,10354,9653,10319,9726,10270,9788,10208,9837,10135,9872,10055,9888,10026,9889,6215,9889,6132,9879,6056,9851,5991,9806,5937,9748,5897,9678,5874,9600,5870,9545,5870,6821,5880,6739,5908,6663,5953,6597,6011,6543,6081,6504,6159,6481,6215,6477,10026,6477,10109,6487,10185,6515,10251,6560,10304,6618,10344,6688,10367,6766,10371,6821xe" filled="false" stroked="true" strokeweight=".869pt" strokecolor="#c6c6c6">
                <v:path arrowok="t"/>
                <v:stroke dashstyle="dash"/>
              </v:shape>
            </v:group>
            <v:group style="position:absolute;left:9262;top:6405;width:146;height:145" coordorigin="9262,6405" coordsize="146,145">
              <v:shape style="position:absolute;left:9262;top:6405;width:146;height:145" coordorigin="9262,6405" coordsize="146,145" path="m9398,6499l9339,6499,9348,6507,9346,6510,9345,6514,9345,6518,9353,6539,9372,6549,9395,6543,9405,6529,9371,6529,9366,6524,9366,6513,9371,6508,9403,6508,9402,6502,9398,6499xe" filled="true" fillcolor="#c6c6c6" stroked="false">
                <v:path arrowok="t"/>
                <v:fill type="solid"/>
              </v:shape>
              <v:shape style="position:absolute;left:9262;top:6405;width:146;height:145" coordorigin="9262,6405" coordsize="146,145" path="m9285,6409l9266,6414,9262,6419,9262,6421,9265,6425,9317,6477,9263,6531,9262,6532,9262,6535,9263,6536,9281,6544,9299,6539,9339,6499,9398,6499,9387,6489,9377,6487,9372,6487,9361,6477,9372,6466,9377,6466,9397,6459,9399,6455,9339,6455,9302,6417,9285,6409xe" filled="true" fillcolor="#c6c6c6" stroked="false">
                <v:path arrowok="t"/>
                <v:fill type="solid"/>
              </v:shape>
              <v:shape style="position:absolute;left:9262;top:6405;width:146;height:145" coordorigin="9262,6405" coordsize="146,145" path="m9403,6508l9382,6508,9387,6513,9387,6524,9382,6529,9405,6529,9407,6526,9403,6508xe" filled="true" fillcolor="#c6c6c6" stroked="false">
                <v:path arrowok="t"/>
                <v:fill type="solid"/>
              </v:shape>
              <v:shape style="position:absolute;left:9262;top:6405;width:146;height:145" coordorigin="9262,6405" coordsize="146,145" path="m9375,6487l9372,6487,9377,6487,9375,6487xe" filled="true" fillcolor="#c6c6c6" stroked="false">
                <v:path arrowok="t"/>
                <v:fill type="solid"/>
              </v:shape>
              <v:shape style="position:absolute;left:9262;top:6405;width:146;height:145" coordorigin="9262,6405" coordsize="146,145" path="m9377,6466l9372,6466,9375,6466,9377,6466,9377,6466xe" filled="true" fillcolor="#c6c6c6" stroked="false">
                <v:path arrowok="t"/>
                <v:fill type="solid"/>
              </v:shape>
              <v:shape style="position:absolute;left:9262;top:6405;width:146;height:145" coordorigin="9262,6405" coordsize="146,145" path="m9385,6405l9360,6410,9347,6425,9345,6439,9346,6443,9348,6447,9339,6455,9399,6455,9404,6446,9371,6446,9366,6441,9366,6429,9371,6425,9403,6425,9401,6417,9385,6405xe" filled="true" fillcolor="#c6c6c6" stroked="false">
                <v:path arrowok="t"/>
                <v:fill type="solid"/>
              </v:shape>
              <v:shape style="position:absolute;left:9262;top:6405;width:146;height:145" coordorigin="9262,6405" coordsize="146,145" path="m9403,6425l9382,6425,9387,6429,9387,6441,9382,6446,9404,6446,9407,6440,9403,6425xe" filled="true" fillcolor="#c6c6c6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37.891663pt;margin-top:587.371399pt;width:20.3pt;height:67.650pt;mso-position-horizontal-relative:page;mso-position-vertical-relative:page;z-index:2920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6"/>
                      <w:szCs w:val="36"/>
                    </w:rPr>
                  </w:pPr>
                  <w:r>
                    <w:rPr>
                      <w:rFonts w:ascii="Lucida Sans"/>
                      <w:b/>
                      <w:spacing w:val="-3"/>
                      <w:w w:val="102"/>
                      <w:sz w:val="36"/>
                    </w:rPr>
                    <w:t>L</w:t>
                  </w:r>
                  <w:r>
                    <w:rPr>
                      <w:rFonts w:ascii="Lucida Sans"/>
                      <w:b/>
                      <w:spacing w:val="-3"/>
                      <w:w w:val="97"/>
                      <w:sz w:val="36"/>
                    </w:rPr>
                    <w:t>ek</w:t>
                  </w:r>
                  <w:r>
                    <w:rPr>
                      <w:rFonts w:ascii="Lucida Sans"/>
                      <w:b/>
                      <w:spacing w:val="-30"/>
                      <w:sz w:val="36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8"/>
                      <w:sz w:val="36"/>
                    </w:rPr>
                    <w:t>ut</w:t>
                  </w:r>
                  <w:r>
                    <w:rPr>
                      <w:rFonts w:ascii="Lucida Sans"/>
                      <w:b/>
                      <w:spacing w:val="-2"/>
                      <w:w w:val="104"/>
                      <w:sz w:val="36"/>
                    </w:rPr>
                    <w:t>e</w:t>
                  </w:r>
                  <w:r>
                    <w:rPr>
                      <w:rFonts w:ascii="Lucida Sans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891663pt;margin-top:347.984314pt;width:20.3pt;height:122.8pt;mso-position-horizontal-relative:page;mso-position-vertical-relative:page;z-index:2944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6"/>
                      <w:szCs w:val="36"/>
                    </w:rPr>
                  </w:pPr>
                  <w:r>
                    <w:rPr>
                      <w:rFonts w:ascii="Lucida Sans" w:hAnsi="Lucida Sans"/>
                      <w:b/>
                      <w:w w:val="105"/>
                      <w:sz w:val="36"/>
                    </w:rPr>
                    <w:t>Slå</w:t>
                  </w:r>
                  <w:r>
                    <w:rPr>
                      <w:rFonts w:ascii="Lucida Sans" w:hAnsi="Lucida Sans"/>
                      <w:b/>
                      <w:spacing w:val="-30"/>
                      <w:sz w:val="36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9"/>
                      <w:sz w:val="36"/>
                    </w:rPr>
                    <w:t>på</w:t>
                  </w:r>
                  <w:r>
                    <w:rPr>
                      <w:rFonts w:ascii="Lucida Sans" w:hAnsi="Lucida Sans"/>
                      <w:b/>
                      <w:spacing w:val="-30"/>
                      <w:sz w:val="36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1"/>
                      <w:w w:val="90"/>
                      <w:sz w:val="36"/>
                    </w:rPr>
                    <w:t>kr</w:t>
                  </w:r>
                  <w:r>
                    <w:rPr>
                      <w:rFonts w:ascii="Lucida Sans" w:hAnsi="Lucida Sans"/>
                      <w:b/>
                      <w:spacing w:val="-1"/>
                      <w:w w:val="98"/>
                      <w:sz w:val="36"/>
                    </w:rPr>
                    <w:t>anen</w:t>
                  </w:r>
                  <w:r>
                    <w:rPr>
                      <w:rFonts w:ascii="Lucida Sans" w:hAnsi="Lucida Sans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891663pt;margin-top:169.30687pt;width:20.3pt;height:46.75pt;mso-position-horizontal-relative:page;mso-position-vertical-relative:page;z-index:2968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6"/>
                      <w:szCs w:val="36"/>
                    </w:rPr>
                  </w:pPr>
                  <w:r>
                    <w:rPr>
                      <w:rFonts w:ascii="Lucida Sans" w:hAnsi="Lucida Sans"/>
                      <w:b/>
                      <w:w w:val="103"/>
                      <w:sz w:val="36"/>
                    </w:rPr>
                    <w:t>Såpe</w:t>
                  </w:r>
                  <w:r>
                    <w:rPr>
                      <w:rFonts w:ascii="Lucida Sans" w:hAnsi="Lucida Sans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430969pt;margin-top:345.186615pt;width:20.3pt;height:128.4pt;mso-position-horizontal-relative:page;mso-position-vertical-relative:page;z-index:3016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6"/>
                      <w:szCs w:val="36"/>
                    </w:rPr>
                  </w:pPr>
                  <w:r>
                    <w:rPr>
                      <w:rFonts w:ascii="Lucida Sans"/>
                      <w:b/>
                      <w:sz w:val="36"/>
                    </w:rPr>
                    <w:t>Skyll</w:t>
                  </w:r>
                  <w:r>
                    <w:rPr>
                      <w:rFonts w:ascii="Lucida Sans"/>
                      <w:b/>
                      <w:spacing w:val="-41"/>
                      <w:sz w:val="36"/>
                    </w:rPr>
                    <w:t> </w:t>
                  </w:r>
                  <w:r>
                    <w:rPr>
                      <w:rFonts w:ascii="Lucida Sans"/>
                      <w:b/>
                      <w:w w:val="99"/>
                      <w:sz w:val="36"/>
                    </w:rPr>
                    <w:t>hendene</w:t>
                  </w:r>
                  <w:r>
                    <w:rPr>
                      <w:rFonts w:ascii="Lucida Sans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430969pt;margin-top:87.223495pt;width:20.3pt;height:123.1pt;mso-position-horizontal-relative:page;mso-position-vertical-relative:paragraph;z-index:3040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6"/>
                      <w:szCs w:val="36"/>
                    </w:rPr>
                  </w:pPr>
                  <w:r>
                    <w:rPr>
                      <w:rFonts w:ascii="Lucida Sans" w:hAnsi="Lucida Sans"/>
                      <w:b/>
                      <w:spacing w:val="-42"/>
                      <w:w w:val="91"/>
                      <w:sz w:val="36"/>
                    </w:rPr>
                    <w:t>T</w:t>
                  </w:r>
                  <w:r>
                    <w:rPr>
                      <w:rFonts w:ascii="Lucida Sans" w:hAnsi="Lucida Sans"/>
                      <w:b/>
                      <w:w w:val="92"/>
                      <w:sz w:val="36"/>
                    </w:rPr>
                    <w:t>ørk</w:t>
                  </w:r>
                  <w:r>
                    <w:rPr>
                      <w:rFonts w:ascii="Lucida Sans" w:hAnsi="Lucida Sans"/>
                      <w:b/>
                      <w:spacing w:val="-30"/>
                      <w:sz w:val="36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9"/>
                      <w:sz w:val="36"/>
                    </w:rPr>
                    <w:t>hendene</w:t>
                  </w:r>
                  <w:r>
                    <w:rPr>
                      <w:rFonts w:ascii="Lucida Sans" w:hAnsi="Lucida Sans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5"/>
          <w:sz w:val="16"/>
        </w:rPr>
        <w:t>EA1</w:t>
      </w:r>
      <w:r>
        <w:rPr>
          <w:rFonts w:ascii="Arial" w:hAnsi="Arial"/>
          <w:b/>
          <w:spacing w:val="-1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-</w:t>
      </w:r>
      <w:r>
        <w:rPr>
          <w:rFonts w:ascii="Arial" w:hAnsi="Arial"/>
          <w:spacing w:val="-1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Bilderekkefølge</w:t>
      </w:r>
      <w:r>
        <w:rPr>
          <w:rFonts w:ascii="Arial" w:hAnsi="Arial"/>
          <w:spacing w:val="-1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(sett</w:t>
      </w:r>
      <w:r>
        <w:rPr>
          <w:rFonts w:ascii="Arial" w:hAnsi="Arial"/>
          <w:spacing w:val="-13"/>
          <w:w w:val="105"/>
          <w:sz w:val="16"/>
        </w:rPr>
        <w:t> </w:t>
      </w:r>
      <w:r>
        <w:rPr>
          <w:rFonts w:ascii="Arial" w:hAnsi="Arial"/>
          <w:spacing w:val="-1"/>
          <w:w w:val="105"/>
          <w:sz w:val="16"/>
        </w:rPr>
        <w:t>håndvasktrinnene</w:t>
      </w:r>
      <w:r>
        <w:rPr>
          <w:rFonts w:ascii="Arial" w:hAnsi="Arial"/>
          <w:spacing w:val="-1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</w:t>
      </w:r>
      <w:r>
        <w:rPr>
          <w:rFonts w:ascii="Arial" w:hAnsi="Arial"/>
          <w:spacing w:val="-1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riktig</w:t>
      </w:r>
      <w:r>
        <w:rPr>
          <w:rFonts w:ascii="Arial" w:hAnsi="Arial"/>
          <w:spacing w:val="-1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rekkefølge)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58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/>
        <w:pict>
          <v:shape style="position:absolute;margin-left:468.430969pt;margin-top:-228.258087pt;width:20.3pt;height:148.8pt;mso-position-horizontal-relative:page;mso-position-vertical-relative:paragraph;z-index:2992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6"/>
                      <w:szCs w:val="36"/>
                    </w:rPr>
                  </w:pPr>
                  <w:r>
                    <w:rPr>
                      <w:rFonts w:ascii="Lucida Sans"/>
                      <w:b/>
                      <w:w w:val="97"/>
                      <w:sz w:val="36"/>
                    </w:rPr>
                    <w:t>Skrubb</w:t>
                  </w:r>
                  <w:r>
                    <w:rPr>
                      <w:rFonts w:ascii="Lucida Sans"/>
                      <w:b/>
                      <w:spacing w:val="-30"/>
                      <w:sz w:val="36"/>
                    </w:rPr>
                    <w:t> </w:t>
                  </w:r>
                  <w:r>
                    <w:rPr>
                      <w:rFonts w:ascii="Lucida Sans"/>
                      <w:b/>
                      <w:w w:val="99"/>
                      <w:sz w:val="36"/>
                    </w:rPr>
                    <w:t>hendene</w:t>
                  </w:r>
                  <w:r>
                    <w:rPr>
                      <w:rFonts w:ascii="Lucida Sans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 w:hAnsi="Trebuchet MS"/>
          <w:b/>
          <w:color w:val="FFFFFF"/>
          <w:spacing w:val="12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Håndh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18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60" w:bottom="280" w:left="4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6840" w:h="11910" w:orient="landscape"/>
          <w:pgMar w:top="0" w:bottom="0" w:left="1960" w:right="1640"/>
        </w:sectPr>
      </w:pPr>
    </w:p>
    <w:p>
      <w:pPr>
        <w:spacing w:line="253" w:lineRule="auto" w:before="30"/>
        <w:ind w:left="518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Arial" w:hAnsi="Arial"/>
          <w:b/>
          <w:spacing w:val="-8"/>
          <w:w w:val="105"/>
          <w:sz w:val="55"/>
        </w:rPr>
        <w:t>Frisk</w:t>
      </w:r>
      <w:r>
        <w:rPr>
          <w:rFonts w:ascii="Arial" w:hAnsi="Arial"/>
          <w:b/>
          <w:spacing w:val="-7"/>
          <w:w w:val="105"/>
          <w:sz w:val="55"/>
        </w:rPr>
        <w:t>e</w:t>
      </w:r>
      <w:r>
        <w:rPr>
          <w:rFonts w:ascii="Arial" w:hAnsi="Arial"/>
          <w:b/>
          <w:spacing w:val="-117"/>
          <w:w w:val="105"/>
          <w:sz w:val="55"/>
        </w:rPr>
        <w:t> </w:t>
      </w:r>
      <w:r>
        <w:rPr>
          <w:rFonts w:ascii="Arial" w:hAnsi="Arial"/>
          <w:b/>
          <w:w w:val="105"/>
          <w:sz w:val="55"/>
        </w:rPr>
        <w:t>hender</w:t>
      </w:r>
      <w:r>
        <w:rPr>
          <w:rFonts w:ascii="Arial" w:hAnsi="Arial"/>
          <w:b/>
          <w:spacing w:val="24"/>
          <w:w w:val="105"/>
          <w:sz w:val="55"/>
        </w:rPr>
        <w:t> </w:t>
      </w:r>
      <w:r>
        <w:rPr>
          <w:rFonts w:ascii="Arial" w:hAnsi="Arial"/>
          <w:b/>
          <w:spacing w:val="-4"/>
          <w:w w:val="105"/>
          <w:sz w:val="55"/>
        </w:rPr>
        <w:t>(håndvask</w:t>
      </w:r>
      <w:r>
        <w:rPr>
          <w:rFonts w:ascii="Arial" w:hAnsi="Arial"/>
          <w:b/>
          <w:spacing w:val="-3"/>
          <w:w w:val="105"/>
          <w:sz w:val="55"/>
        </w:rPr>
        <w:t>-</w:t>
      </w:r>
      <w:r>
        <w:rPr>
          <w:rFonts w:ascii="Arial" w:hAnsi="Arial"/>
          <w:b/>
          <w:spacing w:val="27"/>
          <w:w w:val="126"/>
          <w:sz w:val="55"/>
        </w:rPr>
        <w:t> </w:t>
      </w:r>
      <w:r>
        <w:rPr>
          <w:rFonts w:ascii="Arial" w:hAnsi="Arial"/>
          <w:b/>
          <w:spacing w:val="-1"/>
          <w:w w:val="105"/>
          <w:sz w:val="55"/>
        </w:rPr>
        <w:t>diagram)</w:t>
      </w:r>
      <w:r>
        <w:rPr>
          <w:rFonts w:ascii="Arial" w:hAnsi="Arial"/>
          <w:sz w:val="5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79"/>
          <w:szCs w:val="79"/>
        </w:rPr>
      </w:pPr>
    </w:p>
    <w:p>
      <w:pPr>
        <w:spacing w:before="0"/>
        <w:ind w:left="524" w:right="0" w:hanging="24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pacing w:val="-2"/>
          <w:w w:val="105"/>
          <w:sz w:val="34"/>
        </w:rPr>
        <w:t>Nav</w:t>
      </w:r>
      <w:r>
        <w:rPr>
          <w:rFonts w:ascii="Arial"/>
          <w:b/>
          <w:spacing w:val="-3"/>
          <w:w w:val="105"/>
          <w:sz w:val="34"/>
        </w:rPr>
        <w:t>n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524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z w:val="34"/>
        </w:rPr>
        <w:t>Klasse</w:t>
      </w:r>
      <w:r>
        <w:rPr>
          <w:rFonts w:ascii="Arial"/>
          <w:sz w:val="3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before="0"/>
        <w:ind w:left="0" w:right="522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336.900696pt;margin-top:-14.455242pt;width:79.75pt;height:48.15pt;mso-position-horizontal-relative:page;mso-position-vertical-relative:paragraph;z-index:3088" type="#_x0000_t202" filled="true" fillcolor="#fac214" stroked="true" strokeweight=".862pt" strokecolor="#ffffff">
            <v:textbox inset="0,0,0,0">
              <w:txbxContent>
                <w:p>
                  <w:pPr>
                    <w:spacing w:before="280"/>
                    <w:ind w:left="40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MAN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22.313507pt;margin-top:-14.455242pt;width:79.75pt;height:48.15pt;mso-position-horizontal-relative:page;mso-position-vertical-relative:paragraph;z-index:3112" type="#_x0000_t202" filled="true" fillcolor="#96c224" stroked="true" strokeweight=".862pt" strokecolor="#ffffff">
            <v:textbox inset="0,0,0,0">
              <w:txbxContent>
                <w:p>
                  <w:pPr>
                    <w:spacing w:before="280"/>
                    <w:ind w:left="408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TIRS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07.578796pt;margin-top:-14.455242pt;width:79.75pt;height:48.15pt;mso-position-horizontal-relative:page;mso-position-vertical-relative:paragraph;z-index:3136" type="#_x0000_t202" filled="true" fillcolor="#14ab87" stroked="true" strokeweight=".862pt" strokecolor="#ffffff">
            <v:textbox inset="0,0,0,0">
              <w:txbxContent>
                <w:p>
                  <w:pPr>
                    <w:spacing w:before="280"/>
                    <w:ind w:left="426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ONS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92.753784pt;margin-top:-14.455242pt;width:79.75pt;height:48.15pt;mso-position-horizontal-relative:page;mso-position-vertical-relative:paragraph;z-index:3160" type="#_x0000_t202" filled="true" fillcolor="#52b9ca" stroked="true" strokeweight=".862pt" strokecolor="#ffffff">
            <v:textbox inset="0,0,0,0">
              <w:txbxContent>
                <w:p>
                  <w:pPr>
                    <w:spacing w:before="280"/>
                    <w:ind w:left="34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3"/>
                      <w:sz w:val="34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34"/>
                    </w:rPr>
                    <w:t>ORS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w w:val="90"/>
          <w:sz w:val="34"/>
        </w:rPr>
        <w:t>FRE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before="0"/>
        <w:ind w:left="0" w:right="273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/>
          <w:b/>
          <w:spacing w:val="-2"/>
          <w:w w:val="105"/>
          <w:sz w:val="34"/>
        </w:rPr>
        <w:t>J</w:t>
      </w:r>
      <w:r>
        <w:rPr>
          <w:rFonts w:ascii="Arial" w:hAnsi="Arial"/>
          <w:b/>
          <w:spacing w:val="-1"/>
          <w:w w:val="105"/>
          <w:sz w:val="34"/>
        </w:rPr>
        <w:t>eg</w:t>
      </w:r>
      <w:r>
        <w:rPr>
          <w:rFonts w:ascii="Arial" w:hAnsi="Arial"/>
          <w:b/>
          <w:spacing w:val="-33"/>
          <w:w w:val="105"/>
          <w:sz w:val="34"/>
        </w:rPr>
        <w:t> </w:t>
      </w:r>
      <w:r>
        <w:rPr>
          <w:rFonts w:ascii="Arial" w:hAnsi="Arial"/>
          <w:b/>
          <w:spacing w:val="-4"/>
          <w:w w:val="105"/>
          <w:sz w:val="34"/>
        </w:rPr>
        <w:t>vask</w:t>
      </w:r>
      <w:r>
        <w:rPr>
          <w:rFonts w:ascii="Arial" w:hAnsi="Arial"/>
          <w:b/>
          <w:spacing w:val="-3"/>
          <w:w w:val="105"/>
          <w:sz w:val="34"/>
        </w:rPr>
        <w:t>et</w:t>
      </w:r>
      <w:r>
        <w:rPr>
          <w:rFonts w:ascii="Arial" w:hAnsi="Arial"/>
          <w:b/>
          <w:spacing w:val="-23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hendene</w:t>
      </w:r>
      <w:r>
        <w:rPr>
          <w:rFonts w:ascii="Arial" w:hAnsi="Arial"/>
          <w:b/>
          <w:spacing w:val="-23"/>
          <w:w w:val="105"/>
          <w:sz w:val="34"/>
        </w:rPr>
        <w:t> </w:t>
      </w:r>
      <w:r>
        <w:rPr>
          <w:rFonts w:ascii="Arial" w:hAnsi="Arial"/>
          <w:b/>
          <w:spacing w:val="-3"/>
          <w:w w:val="105"/>
          <w:sz w:val="34"/>
        </w:rPr>
        <w:t>f</w:t>
      </w:r>
      <w:r>
        <w:rPr>
          <w:rFonts w:ascii="Arial" w:hAnsi="Arial"/>
          <w:b/>
          <w:spacing w:val="-4"/>
          <w:w w:val="105"/>
          <w:sz w:val="34"/>
        </w:rPr>
        <w:t>ør</w:t>
      </w:r>
      <w:r>
        <w:rPr>
          <w:rFonts w:ascii="Arial" w:hAnsi="Arial"/>
          <w:b/>
          <w:spacing w:val="-31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jeg</w:t>
      </w:r>
      <w:r>
        <w:rPr>
          <w:rFonts w:ascii="Arial" w:hAnsi="Arial"/>
          <w:b/>
          <w:spacing w:val="-24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gikk</w:t>
      </w:r>
      <w:r>
        <w:rPr>
          <w:rFonts w:ascii="Arial" w:hAnsi="Arial"/>
          <w:b/>
          <w:spacing w:val="-23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på</w:t>
      </w:r>
      <w:r>
        <w:rPr>
          <w:rFonts w:ascii="Arial" w:hAnsi="Arial"/>
          <w:b/>
          <w:spacing w:val="-24"/>
          <w:w w:val="105"/>
          <w:sz w:val="34"/>
        </w:rPr>
        <w:t> </w:t>
      </w:r>
      <w:r>
        <w:rPr>
          <w:rFonts w:ascii="Arial" w:hAnsi="Arial"/>
          <w:b/>
          <w:spacing w:val="-3"/>
          <w:w w:val="105"/>
          <w:sz w:val="34"/>
        </w:rPr>
        <w:t>sk</w:t>
      </w:r>
      <w:r>
        <w:rPr>
          <w:rFonts w:ascii="Arial" w:hAnsi="Arial"/>
          <w:b/>
          <w:spacing w:val="-2"/>
          <w:w w:val="105"/>
          <w:sz w:val="34"/>
        </w:rPr>
        <w:t>olen</w:t>
      </w:r>
      <w:r>
        <w:rPr>
          <w:rFonts w:ascii="Arial" w:hAns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before="0"/>
        <w:ind w:left="915" w:right="1174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pacing w:val="-2"/>
          <w:w w:val="105"/>
          <w:sz w:val="34"/>
        </w:rPr>
        <w:t>J</w:t>
      </w:r>
      <w:r>
        <w:rPr>
          <w:rFonts w:ascii="Arial"/>
          <w:b/>
          <w:spacing w:val="-1"/>
          <w:w w:val="105"/>
          <w:sz w:val="34"/>
        </w:rPr>
        <w:t>eg</w:t>
      </w:r>
      <w:r>
        <w:rPr>
          <w:rFonts w:ascii="Arial"/>
          <w:b/>
          <w:spacing w:val="-4"/>
          <w:w w:val="105"/>
          <w:sz w:val="34"/>
        </w:rPr>
        <w:t> vask</w:t>
      </w:r>
      <w:r>
        <w:rPr>
          <w:rFonts w:ascii="Arial"/>
          <w:b/>
          <w:spacing w:val="-3"/>
          <w:w w:val="105"/>
          <w:sz w:val="34"/>
        </w:rPr>
        <w:t>et</w:t>
      </w:r>
      <w:r>
        <w:rPr>
          <w:rFonts w:ascii="Arial"/>
          <w:b/>
          <w:spacing w:val="8"/>
          <w:w w:val="105"/>
          <w:sz w:val="34"/>
        </w:rPr>
        <w:t> </w:t>
      </w:r>
      <w:r>
        <w:rPr>
          <w:rFonts w:ascii="Arial"/>
          <w:b/>
          <w:w w:val="105"/>
          <w:sz w:val="34"/>
        </w:rPr>
        <w:t>hendene</w:t>
      </w:r>
      <w:r>
        <w:rPr>
          <w:rFonts w:ascii="Arial"/>
          <w:b/>
          <w:spacing w:val="8"/>
          <w:w w:val="105"/>
          <w:sz w:val="34"/>
        </w:rPr>
        <w:t> </w:t>
      </w:r>
      <w:r>
        <w:rPr>
          <w:rFonts w:ascii="Arial"/>
          <w:b/>
          <w:spacing w:val="-2"/>
          <w:w w:val="105"/>
          <w:sz w:val="34"/>
        </w:rPr>
        <w:t>etter </w:t>
      </w:r>
      <w:r>
        <w:rPr>
          <w:rFonts w:ascii="Arial"/>
          <w:b/>
          <w:spacing w:val="-1"/>
          <w:w w:val="105"/>
          <w:sz w:val="34"/>
        </w:rPr>
        <w:t>friminuttet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914" w:right="1174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/>
          <w:b/>
          <w:spacing w:val="-2"/>
          <w:w w:val="105"/>
          <w:sz w:val="34"/>
        </w:rPr>
        <w:t>J</w:t>
      </w:r>
      <w:r>
        <w:rPr>
          <w:rFonts w:ascii="Arial" w:hAnsi="Arial"/>
          <w:b/>
          <w:spacing w:val="-1"/>
          <w:w w:val="105"/>
          <w:sz w:val="34"/>
        </w:rPr>
        <w:t>eg</w:t>
      </w:r>
      <w:r>
        <w:rPr>
          <w:rFonts w:ascii="Arial" w:hAnsi="Arial"/>
          <w:b/>
          <w:spacing w:val="-36"/>
          <w:w w:val="105"/>
          <w:sz w:val="34"/>
        </w:rPr>
        <w:t> </w:t>
      </w:r>
      <w:r>
        <w:rPr>
          <w:rFonts w:ascii="Arial" w:hAnsi="Arial"/>
          <w:b/>
          <w:spacing w:val="-4"/>
          <w:w w:val="105"/>
          <w:sz w:val="34"/>
        </w:rPr>
        <w:t>vask</w:t>
      </w:r>
      <w:r>
        <w:rPr>
          <w:rFonts w:ascii="Arial" w:hAnsi="Arial"/>
          <w:b/>
          <w:spacing w:val="-3"/>
          <w:w w:val="105"/>
          <w:sz w:val="34"/>
        </w:rPr>
        <w:t>et</w:t>
      </w:r>
      <w:r>
        <w:rPr>
          <w:rFonts w:ascii="Arial" w:hAnsi="Arial"/>
          <w:b/>
          <w:spacing w:val="-28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hendene</w:t>
      </w:r>
      <w:r>
        <w:rPr>
          <w:rFonts w:ascii="Arial" w:hAnsi="Arial"/>
          <w:b/>
          <w:spacing w:val="-28"/>
          <w:w w:val="105"/>
          <w:sz w:val="34"/>
        </w:rPr>
        <w:t> </w:t>
      </w:r>
      <w:r>
        <w:rPr>
          <w:rFonts w:ascii="Arial" w:hAnsi="Arial"/>
          <w:b/>
          <w:spacing w:val="-3"/>
          <w:w w:val="105"/>
          <w:sz w:val="34"/>
        </w:rPr>
        <w:t>f</w:t>
      </w:r>
      <w:r>
        <w:rPr>
          <w:rFonts w:ascii="Arial" w:hAnsi="Arial"/>
          <w:b/>
          <w:spacing w:val="-4"/>
          <w:w w:val="105"/>
          <w:sz w:val="34"/>
        </w:rPr>
        <w:t>ør</w:t>
      </w:r>
      <w:r>
        <w:rPr>
          <w:rFonts w:ascii="Arial" w:hAnsi="Arial"/>
          <w:b/>
          <w:spacing w:val="-35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lunsj</w:t>
      </w:r>
      <w:r>
        <w:rPr>
          <w:rFonts w:ascii="Arial" w:hAnsi="Arial"/>
          <w:sz w:val="34"/>
        </w:rPr>
      </w:r>
    </w:p>
    <w:p>
      <w:pPr>
        <w:spacing w:after="0"/>
        <w:jc w:val="center"/>
        <w:rPr>
          <w:rFonts w:ascii="Arial" w:hAnsi="Arial" w:cs="Arial" w:eastAsia="Arial"/>
          <w:sz w:val="34"/>
          <w:szCs w:val="34"/>
        </w:rPr>
        <w:sectPr>
          <w:type w:val="continuous"/>
          <w:pgSz w:w="16840" w:h="11910" w:orient="landscape"/>
          <w:pgMar w:top="420" w:bottom="0" w:left="1960" w:right="1640"/>
          <w:cols w:num="2" w:equalWidth="0">
            <w:col w:w="4175" w:space="839"/>
            <w:col w:w="822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841.9pt;height:595.3pt;mso-position-horizontal-relative:page;mso-position-vertical-relative:page;z-index:-304384" coordorigin="0,0" coordsize="16838,11906">
            <v:shape style="position:absolute;left:0;top:0;width:16838;height:11906" type="#_x0000_t75" stroked="false">
              <v:imagedata r:id="rId112" o:title=""/>
            </v:shape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2100;top:1532;width:13479;height:9208" coordorigin="2100,1532" coordsize="13479,9208">
              <v:shape style="position:absolute;left:2100;top:1532;width:13479;height:9208" coordorigin="2100,1532" coordsize="13479,9208" path="m15578,10450l15578,1822,15577,1798,15563,1730,15534,1669,15493,1617,15440,1575,15378,1547,15310,1533,15286,1532,2392,1532,2322,1540,2258,1564,2202,1602,2156,1651,2123,1709,2104,1775,2100,1822,2100,10450,2108,10520,2133,10583,2170,10639,2188,10657,2188,1812,2190,1790,2211,1727,2251,1675,2304,1638,2369,1620,2392,1619,15295,1619,15362,1633,15418,1667,15460,1716,15485,1776,15491,1822,15491,10657,15493,10655,15534,10603,15563,10542,15577,10474,15578,10450xe" filled="true" fillcolor="#fac214" stroked="false">
                <v:path arrowok="t"/>
                <v:fill type="solid"/>
              </v:shape>
              <v:shape style="position:absolute;left:2100;top:1532;width:13479;height:9208" coordorigin="2100,1532" coordsize="13479,9208" path="m15491,10657l15491,1822,15490,10459,15488,10482,15467,10545,15428,10597,15374,10633,15309,10652,15286,10653,2383,10653,2317,10639,2260,10605,2218,10556,2193,10495,2188,10450,2188,10657,2238,10696,2300,10725,2368,10739,2392,10740,15286,10740,15356,10731,15420,10707,15476,10670,15491,10657xe" filled="true" fillcolor="#fac214" stroked="false">
                <v:path arrowok="t"/>
                <v:fill type="solid"/>
              </v:shape>
            </v:group>
            <v:group style="position:absolute;left:2484;top:6014;width:3811;height:978" coordorigin="2484,6014" coordsize="3811,978">
              <v:shape style="position:absolute;left:2484;top:6014;width:3811;height:978" coordorigin="2484,6014" coordsize="3811,978" path="m2484,6991l2484,6014,6294,6014,6294,6991,2484,6991xe" filled="true" fillcolor="#ffffff" stroked="false">
                <v:path arrowok="t"/>
                <v:fill type="solid"/>
              </v:shape>
            </v:group>
            <v:group style="position:absolute;left:2484;top:6014;width:3811;height:978" coordorigin="2484,6014" coordsize="3811,978">
              <v:shape style="position:absolute;left:2484;top:6014;width:3811;height:978" coordorigin="2484,6014" coordsize="3811,978" path="m6294,6991l2484,6991,2484,6014,6294,6014,6294,6991xe" filled="false" stroked="true" strokeweight=".431pt" strokecolor="#9d9d9c">
                <v:path arrowok="t"/>
              </v:shape>
            </v:group>
            <v:group style="position:absolute;left:6738;top:1971;width:1595;height:963" coordorigin="6738,1971" coordsize="1595,963">
              <v:shape style="position:absolute;left:6738;top:1971;width:1595;height:963" coordorigin="6738,1971" coordsize="1595,963" path="m6738,2933l6738,1971,8333,1971,8333,2933,6738,2933xe" filled="true" fillcolor="#fac214" stroked="false">
                <v:path arrowok="t"/>
                <v:fill type="solid"/>
              </v:shape>
            </v:group>
            <v:group style="position:absolute;left:13553;top:1971;width:1595;height:963" coordorigin="13553,1971" coordsize="1595,963">
              <v:shape style="position:absolute;left:13553;top:1971;width:1595;height:963" coordorigin="13553,1971" coordsize="1595,963" path="m13553,2933l13553,1971,15148,1971,15148,2933,13553,2933xe" filled="true" fillcolor="#2b5a9e" stroked="false">
                <v:path arrowok="t"/>
                <v:fill type="solid"/>
              </v:shape>
            </v:group>
            <v:group style="position:absolute;left:13553;top:1971;width:1595;height:963" coordorigin="13553,1971" coordsize="1595,963">
              <v:shape style="position:absolute;left:13553;top:1971;width:1595;height:963" coordorigin="13553,1971" coordsize="1595,963" path="m15148,2933l13553,2933,13553,1971,15148,1971,15148,2933xe" filled="false" stroked="true" strokeweight=".862pt" strokecolor="#ffffff">
                <v:path arrowok="t"/>
              </v:shape>
            </v:group>
            <v:group style="position:absolute;left:6744;top:4013;width:1595;height:963" coordorigin="6744,4013" coordsize="1595,963">
              <v:shape style="position:absolute;left:6744;top:4013;width:1595;height:963" coordorigin="6744,4013" coordsize="1595,963" path="m6744,4975l6744,4013,8339,4013,8339,4975,6744,4975xe" filled="true" fillcolor="#ffffff" stroked="false">
                <v:path arrowok="t"/>
                <v:fill type="solid"/>
              </v:shape>
            </v:group>
            <v:group style="position:absolute;left:6744;top:4013;width:1595;height:963" coordorigin="6744,4013" coordsize="1595,963">
              <v:shape style="position:absolute;left:6744;top:4013;width:1595;height:963" coordorigin="6744,4013" coordsize="1595,963" path="m8339,4975l6744,4975,6744,4013,8339,4013,8339,4975xe" filled="false" stroked="true" strokeweight=".862pt" strokecolor="#fac214">
                <v:path arrowok="t"/>
              </v:shape>
            </v:group>
            <v:group style="position:absolute;left:8452;top:4013;width:1595;height:963" coordorigin="8452,4013" coordsize="1595,963">
              <v:shape style="position:absolute;left:8452;top:4013;width:1595;height:963" coordorigin="8452,4013" coordsize="1595,963" path="m8452,4975l8452,4013,10047,4013,10047,4975,8452,4975xe" filled="true" fillcolor="#ffffff" stroked="false">
                <v:path arrowok="t"/>
                <v:fill type="solid"/>
              </v:shape>
            </v:group>
            <v:group style="position:absolute;left:8452;top:4013;width:1595;height:963" coordorigin="8452,4013" coordsize="1595,963">
              <v:shape style="position:absolute;left:8452;top:4013;width:1595;height:963" coordorigin="8452,4013" coordsize="1595,963" path="m10047,4975l8452,4975,8452,4013,10047,4013,10047,4975xe" filled="false" stroked="true" strokeweight=".862pt" strokecolor="#96c224">
                <v:path arrowok="t"/>
              </v:shape>
            </v:group>
            <v:group style="position:absolute;left:10158;top:4013;width:1595;height:963" coordorigin="10158,4013" coordsize="1595,963">
              <v:shape style="position:absolute;left:10158;top:4013;width:1595;height:963" coordorigin="10158,4013" coordsize="1595,963" path="m10158,4975l10158,4013,11752,4013,11752,4975,10158,4975xe" filled="true" fillcolor="#ffffff" stroked="false">
                <v:path arrowok="t"/>
                <v:fill type="solid"/>
              </v:shape>
            </v:group>
            <v:group style="position:absolute;left:10158;top:4013;width:1595;height:963" coordorigin="10158,4013" coordsize="1595,963">
              <v:shape style="position:absolute;left:10158;top:4013;width:1595;height:963" coordorigin="10158,4013" coordsize="1595,963" path="m11752,4975l10158,4975,10158,4013,11752,4013,11752,4975xe" filled="false" stroked="true" strokeweight=".862pt" strokecolor="#14ab87">
                <v:path arrowok="t"/>
              </v:shape>
            </v:group>
            <v:group style="position:absolute;left:11861;top:4013;width:1595;height:963" coordorigin="11861,4013" coordsize="1595,963">
              <v:shape style="position:absolute;left:11861;top:4013;width:1595;height:963" coordorigin="11861,4013" coordsize="1595,963" path="m11861,4975l11861,4013,13456,4013,13456,4975,11861,4975xe" filled="true" fillcolor="#ffffff" stroked="false">
                <v:path arrowok="t"/>
                <v:fill type="solid"/>
              </v:shape>
            </v:group>
            <v:group style="position:absolute;left:11861;top:4013;width:1595;height:963" coordorigin="11861,4013" coordsize="1595,963">
              <v:shape style="position:absolute;left:11861;top:4013;width:1595;height:963" coordorigin="11861,4013" coordsize="1595,963" path="m13456,4975l11861,4975,11861,4013,13456,4013,13456,4975xe" filled="false" stroked="true" strokeweight=".862pt" strokecolor="#52b9ca">
                <v:path arrowok="t"/>
              </v:shape>
            </v:group>
            <v:group style="position:absolute;left:13559;top:4013;width:1595;height:963" coordorigin="13559,4013" coordsize="1595,963">
              <v:shape style="position:absolute;left:13559;top:4013;width:1595;height:963" coordorigin="13559,4013" coordsize="1595,963" path="m13559,4975l13559,4013,15154,4013,15154,4975,13559,4975xe" filled="true" fillcolor="#ffffff" stroked="false">
                <v:path arrowok="t"/>
                <v:fill type="solid"/>
              </v:shape>
            </v:group>
            <v:group style="position:absolute;left:13559;top:4013;width:1595;height:963" coordorigin="13559,4013" coordsize="1595,963">
              <v:shape style="position:absolute;left:13559;top:4013;width:1595;height:963" coordorigin="13559,4013" coordsize="1595,963" path="m15154,4975l13559,4975,13559,4013,15154,4013,15154,4975xe" filled="false" stroked="true" strokeweight=".862pt" strokecolor="#2b5a9e">
                <v:path arrowok="t"/>
              </v:shape>
            </v:group>
            <v:group style="position:absolute;left:6744;top:6021;width:1595;height:963" coordorigin="6744,6021" coordsize="1595,963">
              <v:shape style="position:absolute;left:6744;top:6021;width:1595;height:963" coordorigin="6744,6021" coordsize="1595,963" path="m6744,6983l6744,6021,8339,6021,8339,6983,6744,6983xe" filled="true" fillcolor="#ffffff" stroked="false">
                <v:path arrowok="t"/>
                <v:fill type="solid"/>
              </v:shape>
            </v:group>
            <v:group style="position:absolute;left:6744;top:6021;width:1595;height:963" coordorigin="6744,6021" coordsize="1595,963">
              <v:shape style="position:absolute;left:6744;top:6021;width:1595;height:963" coordorigin="6744,6021" coordsize="1595,963" path="m8339,6983l6744,6983,6744,6021,8339,6021,8339,6983xe" filled="false" stroked="true" strokeweight=".862pt" strokecolor="#fac214">
                <v:path arrowok="t"/>
              </v:shape>
            </v:group>
            <v:group style="position:absolute;left:8452;top:6021;width:1595;height:963" coordorigin="8452,6021" coordsize="1595,963">
              <v:shape style="position:absolute;left:8452;top:6021;width:1595;height:963" coordorigin="8452,6021" coordsize="1595,963" path="m8452,6983l8452,6021,10047,6021,10047,6983,8452,6983xe" filled="true" fillcolor="#ffffff" stroked="false">
                <v:path arrowok="t"/>
                <v:fill type="solid"/>
              </v:shape>
            </v:group>
            <v:group style="position:absolute;left:8452;top:6021;width:1595;height:963" coordorigin="8452,6021" coordsize="1595,963">
              <v:shape style="position:absolute;left:8452;top:6021;width:1595;height:963" coordorigin="8452,6021" coordsize="1595,963" path="m10047,6983l8452,6983,8452,6021,10047,6021,10047,6983xe" filled="false" stroked="true" strokeweight=".862pt" strokecolor="#96c224">
                <v:path arrowok="t"/>
              </v:shape>
            </v:group>
            <v:group style="position:absolute;left:10158;top:6021;width:1595;height:963" coordorigin="10158,6021" coordsize="1595,963">
              <v:shape style="position:absolute;left:10158;top:6021;width:1595;height:963" coordorigin="10158,6021" coordsize="1595,963" path="m10158,6983l10158,6021,11752,6021,11752,6983,10158,6983xe" filled="true" fillcolor="#ffffff" stroked="false">
                <v:path arrowok="t"/>
                <v:fill type="solid"/>
              </v:shape>
            </v:group>
            <v:group style="position:absolute;left:10158;top:6021;width:1595;height:963" coordorigin="10158,6021" coordsize="1595,963">
              <v:shape style="position:absolute;left:10158;top:6021;width:1595;height:963" coordorigin="10158,6021" coordsize="1595,963" path="m11752,6983l10158,6983,10158,6021,11752,6021,11752,6983xe" filled="false" stroked="true" strokeweight=".862pt" strokecolor="#14ab87">
                <v:path arrowok="t"/>
              </v:shape>
            </v:group>
            <v:group style="position:absolute;left:11861;top:6021;width:1595;height:963" coordorigin="11861,6021" coordsize="1595,963">
              <v:shape style="position:absolute;left:11861;top:6021;width:1595;height:963" coordorigin="11861,6021" coordsize="1595,963" path="m11861,6983l11861,6021,13456,6021,13456,6983,11861,6983xe" filled="true" fillcolor="#ffffff" stroked="false">
                <v:path arrowok="t"/>
                <v:fill type="solid"/>
              </v:shape>
            </v:group>
            <v:group style="position:absolute;left:11861;top:6021;width:1595;height:963" coordorigin="11861,6021" coordsize="1595,963">
              <v:shape style="position:absolute;left:11861;top:6021;width:1595;height:963" coordorigin="11861,6021" coordsize="1595,963" path="m13456,6983l11861,6983,11861,6021,13456,6021,13456,6983xe" filled="false" stroked="true" strokeweight=".862pt" strokecolor="#52b9ca">
                <v:path arrowok="t"/>
              </v:shape>
            </v:group>
            <v:group style="position:absolute;left:13559;top:6021;width:1595;height:963" coordorigin="13559,6021" coordsize="1595,963">
              <v:shape style="position:absolute;left:13559;top:6021;width:1595;height:963" coordorigin="13559,6021" coordsize="1595,963" path="m13559,6983l13559,6021,15154,6021,15154,6983,13559,6983xe" filled="true" fillcolor="#ffffff" stroked="false">
                <v:path arrowok="t"/>
                <v:fill type="solid"/>
              </v:shape>
            </v:group>
            <v:group style="position:absolute;left:13559;top:6021;width:1595;height:963" coordorigin="13559,6021" coordsize="1595,963">
              <v:shape style="position:absolute;left:13559;top:6021;width:1595;height:963" coordorigin="13559,6021" coordsize="1595,963" path="m15154,6983l13559,6983,13559,6021,15154,6021,15154,6983xe" filled="false" stroked="true" strokeweight=".862pt" strokecolor="#2b5a9e">
                <v:path arrowok="t"/>
              </v:shape>
            </v:group>
            <v:group style="position:absolute;left:6744;top:8042;width:1595;height:963" coordorigin="6744,8042" coordsize="1595,963">
              <v:shape style="position:absolute;left:6744;top:8042;width:1595;height:963" coordorigin="6744,8042" coordsize="1595,963" path="m6744,9004l6744,8042,8339,8042,8339,9004,6744,9004xe" filled="true" fillcolor="#ffffff" stroked="false">
                <v:path arrowok="t"/>
                <v:fill type="solid"/>
              </v:shape>
            </v:group>
            <v:group style="position:absolute;left:6744;top:8042;width:1595;height:963" coordorigin="6744,8042" coordsize="1595,963">
              <v:shape style="position:absolute;left:6744;top:8042;width:1595;height:963" coordorigin="6744,8042" coordsize="1595,963" path="m8339,9004l6744,9004,6744,8042,8339,8042,8339,9004xe" filled="false" stroked="true" strokeweight=".862pt" strokecolor="#fac214">
                <v:path arrowok="t"/>
              </v:shape>
            </v:group>
            <v:group style="position:absolute;left:8452;top:8042;width:1595;height:963" coordorigin="8452,8042" coordsize="1595,963">
              <v:shape style="position:absolute;left:8452;top:8042;width:1595;height:963" coordorigin="8452,8042" coordsize="1595,963" path="m8452,9004l8452,8042,10047,8042,10047,9004,8452,9004xe" filled="true" fillcolor="#ffffff" stroked="false">
                <v:path arrowok="t"/>
                <v:fill type="solid"/>
              </v:shape>
            </v:group>
            <v:group style="position:absolute;left:8452;top:8042;width:1595;height:963" coordorigin="8452,8042" coordsize="1595,963">
              <v:shape style="position:absolute;left:8452;top:8042;width:1595;height:963" coordorigin="8452,8042" coordsize="1595,963" path="m10047,9004l8452,9004,8452,8042,10047,8042,10047,9004xe" filled="false" stroked="true" strokeweight=".862pt" strokecolor="#96c224">
                <v:path arrowok="t"/>
              </v:shape>
            </v:group>
            <v:group style="position:absolute;left:10158;top:8042;width:1595;height:963" coordorigin="10158,8042" coordsize="1595,963">
              <v:shape style="position:absolute;left:10158;top:8042;width:1595;height:963" coordorigin="10158,8042" coordsize="1595,963" path="m10158,9004l10158,8042,11752,8042,11752,9004,10158,9004xe" filled="true" fillcolor="#ffffff" stroked="false">
                <v:path arrowok="t"/>
                <v:fill type="solid"/>
              </v:shape>
            </v:group>
            <v:group style="position:absolute;left:10158;top:8042;width:1595;height:963" coordorigin="10158,8042" coordsize="1595,963">
              <v:shape style="position:absolute;left:10158;top:8042;width:1595;height:963" coordorigin="10158,8042" coordsize="1595,963" path="m11752,9004l10158,9004,10158,8042,11752,8042,11752,9004xe" filled="false" stroked="true" strokeweight=".862pt" strokecolor="#14ab87">
                <v:path arrowok="t"/>
              </v:shape>
            </v:group>
            <v:group style="position:absolute;left:11861;top:8042;width:1595;height:963" coordorigin="11861,8042" coordsize="1595,963">
              <v:shape style="position:absolute;left:11861;top:8042;width:1595;height:963" coordorigin="11861,8042" coordsize="1595,963" path="m11861,9004l11861,8042,13456,8042,13456,9004,11861,9004xe" filled="true" fillcolor="#ffffff" stroked="false">
                <v:path arrowok="t"/>
                <v:fill type="solid"/>
              </v:shape>
            </v:group>
            <v:group style="position:absolute;left:11861;top:8042;width:1595;height:963" coordorigin="11861,8042" coordsize="1595,963">
              <v:shape style="position:absolute;left:11861;top:8042;width:1595;height:963" coordorigin="11861,8042" coordsize="1595,963" path="m13456,9004l11861,9004,11861,8042,13456,8042,13456,9004xe" filled="false" stroked="true" strokeweight=".862pt" strokecolor="#52b9ca">
                <v:path arrowok="t"/>
              </v:shape>
            </v:group>
            <v:group style="position:absolute;left:13559;top:8042;width:1595;height:963" coordorigin="13559,8042" coordsize="1595,963">
              <v:shape style="position:absolute;left:13559;top:8042;width:1595;height:963" coordorigin="13559,8042" coordsize="1595,963" path="m13559,9004l13559,8042,15154,8042,15154,9004,13559,9004xe" filled="true" fillcolor="#ffffff" stroked="false">
                <v:path arrowok="t"/>
                <v:fill type="solid"/>
              </v:shape>
            </v:group>
            <v:group style="position:absolute;left:13559;top:8042;width:1595;height:963" coordorigin="13559,8042" coordsize="1595,963">
              <v:shape style="position:absolute;left:13559;top:8042;width:1595;height:963" coordorigin="13559,8042" coordsize="1595,963" path="m15154,9004l13559,9004,13559,8042,15154,8042,15154,9004xe" filled="false" stroked="true" strokeweight=".862pt" strokecolor="#2b5a9e">
                <v:path arrowok="t"/>
              </v:shape>
            </v:group>
            <v:group style="position:absolute;left:2484;top:8034;width:3811;height:978" coordorigin="2484,8034" coordsize="3811,978">
              <v:shape style="position:absolute;left:2484;top:8034;width:3811;height:978" coordorigin="2484,8034" coordsize="3811,978" path="m2484,9012l2484,8034,6294,8034,6294,9012,2484,9012xe" filled="true" fillcolor="#ffffff" stroked="false">
                <v:path arrowok="t"/>
                <v:fill type="solid"/>
              </v:shape>
            </v:group>
            <v:group style="position:absolute;left:2484;top:8034;width:3811;height:978" coordorigin="2484,8034" coordsize="3811,978">
              <v:shape style="position:absolute;left:2484;top:8034;width:3811;height:978" coordorigin="2484,8034" coordsize="3811,978" path="m6294,9012l2484,9012,2484,8034,6294,8034,6294,9012xe" filled="false" stroked="true" strokeweight=".431pt" strokecolor="#9d9d9c">
                <v:path arrowok="t"/>
              </v:shape>
            </v:group>
            <v:group style="position:absolute;left:15059;top:1327;width:746;height:746" coordorigin="15059,1327" coordsize="746,746">
              <v:shape style="position:absolute;left:15059;top:1327;width:746;height:746" coordorigin="15059,1327" coordsize="746,746" path="m15805,1700l15801,1640,15776,1555,15733,1480,15675,1417,15604,1369,15522,1338,15432,1327,15402,1329,15315,1346,15236,1383,15169,1437,15115,1504,15079,1582,15061,1670,15059,1700,15061,1731,15079,1818,15115,1897,15169,1964,15236,2017,15315,2054,15402,2072,15432,2073,15463,2072,15550,2054,15629,2017,15696,1964,15750,1897,15786,1818,15804,1731,15805,1700xe" filled="true" fillcolor="#fac214" stroked="false">
                <v:path arrowok="t"/>
                <v:fill type="solid"/>
              </v:shape>
            </v:group>
            <v:group style="position:absolute;left:15325;top:1468;width:2;height:2" coordorigin="15325,1468" coordsize="2,2">
              <v:shape style="position:absolute;left:15325;top:1468;width:2;height:2" coordorigin="15325,1468" coordsize="1,1" path="m15326,1469l15325,1468,15326,1469xe" filled="true" fillcolor="#ffffff" stroked="false">
                <v:path arrowok="t"/>
                <v:fill type="solid"/>
              </v:shape>
            </v:group>
            <v:group style="position:absolute;left:15163;top:1406;width:543;height:589" coordorigin="15163,1406" coordsize="543,589">
              <v:shape style="position:absolute;left:15163;top:1406;width:543;height:589" coordorigin="15163,1406" coordsize="543,589" path="m15224,1771l15224,1602,15223,1623,15216,1662,15188,1674,15180,1674,15173,1674,15163,1685,15163,1709,15173,1717,15213,1717,15216,1737,15220,1757,15224,1771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304,1589l15304,1518,15289,1529,15275,1543,15262,1559,15209,1542,15198,1536,15185,1539,15178,1550,15172,1560,15176,1573,15186,1580,15224,1602,15224,1771,15226,1776,15226,1842,15247,1830,15265,1847,15265,1708,15265,1689,15268,1665,15275,1642,15283,1622,15294,1603,15304,1589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226,1842l15226,1776,15189,1811,15178,1819,15174,1832,15180,1843,15186,1853,15199,1857,15210,1850,15226,1842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605,1823l15539,1859,15480,1873,15453,1875,15438,1875,15361,1857,15311,1816,15278,1764,15265,1708,15265,1847,15276,1859,15291,1872,15297,1878,15302,1881,15302,1936,15306,1938,15320,1936,15327,1925,15340,1904,15362,1914,15383,1920,15402,1924,15418,1926,15424,1985,15434,1995,15446,1995,15458,1993,15466,1985,15466,1929,15487,1923,15506,1916,15524,1908,15551,1922,15555,1929,15556,1931,15562,1940,15572,1941,15572,1873,15585,1858,15596,1841,15605,1823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600,1480l15596,1467,15576,1453,15562,1457,15557,1467,15539,1494,15481,1475,15459,1473,15459,1415,15450,1406,15425,1406,15415,1415,15415,1473,15398,1475,15388,1478,15388,1478,15380,1480,15357,1488,15329,1475,15326,1469,15319,1459,15306,1456,15296,1461,15285,1468,15282,1481,15288,1491,15304,1518,15304,1589,15305,1587,15318,1573,15331,1561,15361,1544,15383,1533,15388,1532,15388,1478,15388,1478,15388,1532,15397,1529,15404,1527,15422,1524,15448,1523,15469,1527,15528,1547,15576,1584,15588,1600,15588,1524,15593,1496,15593,1489,15600,1480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289,1927l15289,1902,15283,1912,15286,1925,15289,1927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302,1936l15302,1881,15285,1908,15289,1902,15289,1927,15296,1932,15302,1936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617,1768l15617,1702,15616,1704,15614,1707,15609,1711,15602,1718,15590,1725,15530,1742,15490,1745,15487,1745,15425,1735,15368,1714,15311,1665,15298,1647,15302,1668,15338,1738,15390,1776,15453,1793,15487,1796,15510,1796,15570,1787,15611,1771,15617,1768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468,1984l15467,1971,15466,1929,15466,1985,15468,1984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598,1916l15572,1873,15572,1941,15575,1941,15584,1936,15595,1930,15598,1916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705,1560l15698,1550,15692,1539,15679,1536,15668,1543,15632,1565,15617,1550,15602,1536,15588,1524,15588,1600,15589,1601,15599,1620,15607,1639,15613,1658,15616,1677,15617,1700,15617,1768,15628,1762,15644,1750,15651,1744,15651,1608,15691,1580,15702,1573,15705,1560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594,1494l15593,1489,15593,1496,15594,1494xe" filled="true" fillcolor="#ffffff" stroked="false">
                <v:path arrowok="t"/>
                <v:fill type="solid"/>
              </v:shape>
              <v:shape style="position:absolute;left:15163;top:1406;width:543;height:589" coordorigin="15163,1406" coordsize="543,589" path="m15669,1706l15669,1685,15667,1666,15663,1646,15658,1626,15651,1608,15651,1744,15669,1706xe" filled="true" fillcolor="#ffffff" stroked="false">
                <v:path arrowok="t"/>
                <v:fill type="solid"/>
              </v:shape>
            </v:group>
            <v:group style="position:absolute;left:15554;top:1929;width:3;height:4" coordorigin="15554,1929" coordsize="3,4">
              <v:shape style="position:absolute;left:15554;top:1929;width:3;height:4" coordorigin="15554,1929" coordsize="3,4" path="m15555,1930l15554,1929,15555,1929,15555,1930xe" filled="true" fillcolor="#ffffff" stroked="false">
                <v:path arrowok="t"/>
                <v:fill type="solid"/>
              </v:shape>
              <v:shape style="position:absolute;left:15554;top:1929;width:3;height:4" coordorigin="15554,1929" coordsize="3,4" path="m15557,1932l15556,1931,15555,1930,15557,1932xe" filled="true" fillcolor="#ffffff" stroked="false">
                <v:path arrowok="t"/>
                <v:fill type="solid"/>
              </v:shape>
            </v:group>
            <v:group style="position:absolute;left:15359;top:1584;width:64;height:61" coordorigin="15359,1584" coordsize="64,61">
              <v:shape style="position:absolute;left:15359;top:1584;width:64;height:61" coordorigin="15359,1584" coordsize="64,61" path="m15423,1616l15415,1595,15397,1584,15373,1589,15359,1603,15362,1630,15374,1645,15401,1644,15417,1633,15422,1617,15423,1616xe" filled="true" fillcolor="#ffffff" stroked="false">
                <v:path arrowok="t"/>
                <v:fill type="solid"/>
              </v:shape>
            </v:group>
            <v:group style="position:absolute;left:15513;top:1643;width:49;height:49" coordorigin="15513,1643" coordsize="49,49">
              <v:shape style="position:absolute;left:15513;top:1643;width:49;height:49" coordorigin="15513,1643" coordsize="49,49" path="m15561,1680l15561,1654,15550,1643,15524,1643,15513,1654,15513,1680,15524,1691,15550,1691,15561,1680xe" filled="true" fillcolor="#ffffff" stroked="false">
                <v:path arrowok="t"/>
                <v:fill type="solid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4.371765pt;margin-top:103.014297pt;width:9.8pt;height:140pt;mso-position-horizontal-relative:page;mso-position-vertical-relative:page;z-index:3184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b/>
                      <w:w w:val="103"/>
                      <w:sz w:val="15"/>
                    </w:rPr>
                    <w:t>EA2</w:t>
                  </w:r>
                  <w:r>
                    <w:rPr>
                      <w:rFonts w:ascii="Arial" w:hAns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 w:hAns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Friske</w:t>
                  </w:r>
                  <w:r>
                    <w:rPr>
                      <w:rFonts w:ascii="Arial" w:hAns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3"/>
                      <w:sz w:val="15"/>
                    </w:rPr>
                    <w:t>hender</w:t>
                  </w:r>
                  <w:r>
                    <w:rPr>
                      <w:rFonts w:ascii="Arial" w:hAns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(håndvaskdiagram)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845821pt;margin-top:285.827789pt;width:17pt;height:228.25pt;mso-position-horizontal-relative:page;mso-position-vertical-relative:page;z-index:3208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  <w:sz w:val="30"/>
                    </w:rPr>
                    <w:t>Smittespr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edning: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9"/>
                      <w:sz w:val="30"/>
                    </w:rPr>
                    <w:t>H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7"/>
                      <w:sz w:val="30"/>
                    </w:rPr>
                    <w:t>åndh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3"/>
                      <w:sz w:val="30"/>
                    </w:rPr>
                    <w:t>y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7"/>
                      <w:sz w:val="30"/>
                    </w:rPr>
                    <w:t>giene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3232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19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44"/>
        <w:ind w:left="524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b/>
          <w:w w:val="105"/>
          <w:sz w:val="42"/>
        </w:rPr>
        <w:t>Lim</w:t>
      </w:r>
      <w:r>
        <w:rPr>
          <w:rFonts w:ascii="Arial"/>
          <w:b/>
          <w:spacing w:val="-3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inn</w:t>
      </w:r>
      <w:r>
        <w:rPr>
          <w:rFonts w:ascii="Arial"/>
          <w:b/>
          <w:spacing w:val="-31"/>
          <w:w w:val="105"/>
          <w:sz w:val="42"/>
        </w:rPr>
        <w:t> </w:t>
      </w:r>
      <w:r>
        <w:rPr>
          <w:rFonts w:ascii="Arial"/>
          <w:b/>
          <w:spacing w:val="-1"/>
          <w:w w:val="105"/>
          <w:sz w:val="42"/>
        </w:rPr>
        <w:t>et</w:t>
      </w:r>
      <w:r>
        <w:rPr>
          <w:rFonts w:ascii="Arial"/>
          <w:b/>
          <w:spacing w:val="-3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bilde</w:t>
      </w:r>
      <w:r>
        <w:rPr>
          <w:rFonts w:ascii="Arial"/>
          <w:b/>
          <w:spacing w:val="-31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eller</w:t>
      </w:r>
      <w:r>
        <w:rPr>
          <w:rFonts w:ascii="Arial"/>
          <w:b/>
          <w:spacing w:val="-41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en</w:t>
      </w:r>
      <w:r>
        <w:rPr>
          <w:rFonts w:ascii="Arial"/>
          <w:b/>
          <w:spacing w:val="-31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stjerne</w:t>
      </w:r>
      <w:r>
        <w:rPr>
          <w:rFonts w:ascii="Arial"/>
          <w:b/>
          <w:spacing w:val="-32"/>
          <w:w w:val="105"/>
          <w:sz w:val="42"/>
        </w:rPr>
        <w:t> </w:t>
      </w:r>
      <w:r>
        <w:rPr>
          <w:rFonts w:ascii="Arial"/>
          <w:b/>
          <w:spacing w:val="-5"/>
          <w:w w:val="105"/>
          <w:sz w:val="42"/>
        </w:rPr>
        <w:t>hv</w:t>
      </w:r>
      <w:r>
        <w:rPr>
          <w:rFonts w:ascii="Arial"/>
          <w:b/>
          <w:spacing w:val="-4"/>
          <w:w w:val="105"/>
          <w:sz w:val="42"/>
        </w:rPr>
        <w:t>er</w:t>
      </w:r>
      <w:r>
        <w:rPr>
          <w:rFonts w:ascii="Arial"/>
          <w:b/>
          <w:spacing w:val="-41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gang</w:t>
      </w:r>
      <w:r>
        <w:rPr>
          <w:rFonts w:ascii="Arial"/>
          <w:b/>
          <w:spacing w:val="-31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du</w:t>
      </w:r>
      <w:r>
        <w:rPr>
          <w:rFonts w:ascii="Arial"/>
          <w:b/>
          <w:spacing w:val="-42"/>
          <w:w w:val="105"/>
          <w:sz w:val="42"/>
        </w:rPr>
        <w:t> </w:t>
      </w:r>
      <w:r>
        <w:rPr>
          <w:rFonts w:ascii="Arial"/>
          <w:b/>
          <w:spacing w:val="-4"/>
          <w:w w:val="105"/>
          <w:sz w:val="42"/>
        </w:rPr>
        <w:t>vask</w:t>
      </w:r>
      <w:r>
        <w:rPr>
          <w:rFonts w:ascii="Arial"/>
          <w:b/>
          <w:spacing w:val="-3"/>
          <w:w w:val="105"/>
          <w:sz w:val="42"/>
        </w:rPr>
        <w:t>er</w:t>
      </w:r>
      <w:r>
        <w:rPr>
          <w:rFonts w:ascii="Arial"/>
          <w:b/>
          <w:spacing w:val="-41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hendene!</w:t>
      </w:r>
      <w:r>
        <w:rPr>
          <w:rFonts w:ascii="Arial"/>
          <w:sz w:val="42"/>
        </w:rPr>
      </w:r>
    </w:p>
    <w:p>
      <w:pPr>
        <w:spacing w:after="0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6840" w:h="11910" w:orient="landscape"/>
          <w:pgMar w:top="420" w:bottom="0" w:left="1960" w:right="1640"/>
        </w:sectPr>
      </w:pPr>
    </w:p>
    <w:p>
      <w:pPr>
        <w:spacing w:before="40"/>
        <w:ind w:left="12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BARNEHAGE</w:t>
      </w:r>
      <w:r>
        <w:rPr>
          <w:rFonts w:ascii="Trebuchet MS"/>
          <w:b/>
          <w:spacing w:val="-26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2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1.-2.</w:t>
      </w:r>
      <w:r>
        <w:rPr>
          <w:rFonts w:ascii="Trebuchet MS"/>
          <w:b/>
          <w:spacing w:val="-32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TRINN</w:t>
      </w:r>
      <w:r>
        <w:rPr>
          <w:rFonts w:ascii="Trebuchet MS"/>
          <w:b/>
          <w:spacing w:val="-25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-</w:t>
      </w:r>
      <w:r>
        <w:rPr>
          <w:rFonts w:ascii="Trebuchet MS"/>
          <w:b/>
          <w:spacing w:val="-32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TIME</w:t>
      </w:r>
      <w:r>
        <w:rPr>
          <w:rFonts w:ascii="Trebuchet MS"/>
          <w:b/>
          <w:spacing w:val="-25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2</w:t>
      </w:r>
      <w:r>
        <w:rPr>
          <w:rFonts w:ascii="Trebuchet MS"/>
          <w:sz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line="247" w:lineRule="auto" w:before="0"/>
        <w:ind w:left="124" w:right="3803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spacing w:val="-2"/>
          <w:w w:val="105"/>
          <w:sz w:val="80"/>
        </w:rPr>
        <w:t>Smittesp</w:t>
      </w:r>
      <w:r>
        <w:rPr>
          <w:rFonts w:ascii="Trebuchet MS"/>
          <w:b/>
          <w:spacing w:val="-3"/>
          <w:w w:val="105"/>
          <w:sz w:val="80"/>
        </w:rPr>
        <w:t>r</w:t>
      </w:r>
      <w:r>
        <w:rPr>
          <w:rFonts w:ascii="Trebuchet MS"/>
          <w:b/>
          <w:spacing w:val="-2"/>
          <w:w w:val="105"/>
          <w:sz w:val="80"/>
        </w:rPr>
        <w:t>edning:</w:t>
      </w:r>
      <w:r>
        <w:rPr>
          <w:rFonts w:ascii="Trebuchet MS"/>
          <w:b/>
          <w:spacing w:val="20"/>
          <w:w w:val="104"/>
          <w:sz w:val="80"/>
        </w:rPr>
        <w:t> </w:t>
      </w:r>
      <w:r>
        <w:rPr>
          <w:rFonts w:ascii="Trebuchet MS"/>
          <w:b/>
          <w:spacing w:val="-4"/>
          <w:w w:val="105"/>
          <w:sz w:val="80"/>
        </w:rPr>
        <w:t>L</w:t>
      </w:r>
      <w:r>
        <w:rPr>
          <w:rFonts w:ascii="Trebuchet MS"/>
          <w:b/>
          <w:spacing w:val="-5"/>
          <w:w w:val="105"/>
          <w:sz w:val="80"/>
        </w:rPr>
        <w:t>uftveishy</w:t>
      </w:r>
      <w:r>
        <w:rPr>
          <w:rFonts w:ascii="Trebuchet MS"/>
          <w:b/>
          <w:spacing w:val="-4"/>
          <w:w w:val="105"/>
          <w:sz w:val="80"/>
        </w:rPr>
        <w:t>giene</w:t>
      </w:r>
      <w:r>
        <w:rPr>
          <w:rFonts w:ascii="Trebuchet MS"/>
          <w:sz w:val="80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58" w:lineRule="auto" w:before="44"/>
        <w:ind w:left="124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w w:val="105"/>
          <w:sz w:val="40"/>
        </w:rPr>
        <w:t>Barna</w:t>
      </w:r>
      <w:r>
        <w:rPr>
          <w:rFonts w:ascii="Trebuchet MS" w:hAnsi="Trebuchet MS"/>
          <w:b/>
          <w:spacing w:val="-29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lær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39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38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le</w:t>
      </w:r>
      <w:r>
        <w:rPr>
          <w:rFonts w:ascii="Trebuchet MS" w:hAnsi="Trebuchet MS"/>
          <w:b/>
          <w:spacing w:val="-2"/>
          <w:w w:val="105"/>
          <w:sz w:val="40"/>
        </w:rPr>
        <w:t>tt</w:t>
      </w:r>
      <w:r>
        <w:rPr>
          <w:rFonts w:ascii="Trebuchet MS" w:hAnsi="Trebuchet MS"/>
          <w:b/>
          <w:spacing w:val="-29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skadelige</w:t>
      </w:r>
      <w:r>
        <w:rPr>
          <w:rFonts w:ascii="Trebuchet MS" w:hAnsi="Trebuchet MS"/>
          <w:b/>
          <w:spacing w:val="-29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bakt</w:t>
      </w:r>
      <w:r>
        <w:rPr>
          <w:rFonts w:ascii="Trebuchet MS" w:hAnsi="Trebuchet MS"/>
          <w:b/>
          <w:spacing w:val="-2"/>
          <w:w w:val="105"/>
          <w:sz w:val="40"/>
        </w:rPr>
        <w:t>erier</w:t>
      </w:r>
      <w:r>
        <w:rPr>
          <w:rFonts w:ascii="Trebuchet MS" w:hAnsi="Trebuchet MS"/>
          <w:b/>
          <w:spacing w:val="-3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4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virus</w:t>
      </w:r>
      <w:r>
        <w:rPr>
          <w:rFonts w:ascii="Trebuchet MS" w:hAnsi="Trebuchet MS"/>
          <w:b/>
          <w:spacing w:val="35"/>
          <w:w w:val="103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(mikrober)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spr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5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seg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g</w:t>
      </w:r>
      <w:r>
        <w:rPr>
          <w:rFonts w:ascii="Trebuchet MS" w:hAnsi="Trebuchet MS"/>
          <w:b/>
          <w:spacing w:val="1"/>
          <w:w w:val="105"/>
          <w:sz w:val="40"/>
        </w:rPr>
        <w:t>jennom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nysing.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1"/>
          <w:szCs w:val="21"/>
        </w:rPr>
        <w:sectPr>
          <w:pgSz w:w="11910" w:h="16840"/>
          <w:pgMar w:top="560" w:bottom="280" w:left="440" w:right="820"/>
        </w:sectPr>
      </w:pPr>
    </w:p>
    <w:p>
      <w:pPr>
        <w:spacing w:before="58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spacing w:val="-1"/>
          <w:w w:val="110"/>
          <w:sz w:val="40"/>
        </w:rPr>
        <w:t>K</w:t>
      </w:r>
      <w:r>
        <w:rPr>
          <w:rFonts w:ascii="Trebuchet MS" w:hAnsi="Trebuchet MS"/>
          <w:b/>
          <w:spacing w:val="-2"/>
          <w:w w:val="110"/>
          <w:sz w:val="40"/>
        </w:rPr>
        <w:t>ompe</w:t>
      </w:r>
      <w:r>
        <w:rPr>
          <w:rFonts w:ascii="Trebuchet MS" w:hAnsi="Trebuchet MS"/>
          <w:b/>
          <w:spacing w:val="-1"/>
          <w:w w:val="110"/>
          <w:sz w:val="40"/>
        </w:rPr>
        <w:t>tansemål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420" w:bottom="0" w:left="440" w:right="820"/>
          <w:cols w:num="2" w:equalWidth="0">
            <w:col w:w="2459" w:space="2998"/>
            <w:col w:w="5193"/>
          </w:cols>
        </w:sect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6"/>
          <w:szCs w:val="26"/>
        </w:rPr>
        <w:sectPr>
          <w:type w:val="continuous"/>
          <w:pgSz w:w="11910" w:h="16840"/>
          <w:pgMar w:top="420" w:bottom="0" w:left="440" w:right="82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05"/>
          <w:sz w:val="28"/>
        </w:rPr>
        <w:t>F</w:t>
      </w:r>
      <w:r>
        <w:rPr>
          <w:rFonts w:ascii="Trebuchet MS"/>
          <w:b/>
          <w:spacing w:val="-2"/>
          <w:w w:val="105"/>
          <w:sz w:val="28"/>
        </w:rPr>
        <w:t>olkehelse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liv</w:t>
      </w:r>
      <w:r>
        <w:rPr>
          <w:rFonts w:ascii="Trebuchet MS"/>
          <w:b/>
          <w:spacing w:val="-1"/>
          <w:w w:val="105"/>
          <w:sz w:val="28"/>
        </w:rPr>
        <w:t>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8"/>
        </w:numPr>
        <w:tabs>
          <w:tab w:pos="388" w:val="left" w:leader="none"/>
        </w:tabs>
        <w:spacing w:line="240" w:lineRule="auto" w:before="69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spacing w:val="-2"/>
          <w:w w:val="110"/>
        </w:rPr>
        <w:t>egenomsor</w:t>
      </w:r>
      <w:r>
        <w:rPr>
          <w:rFonts w:ascii="Trebuchet MS"/>
          <w:spacing w:val="-1"/>
          <w:w w:val="110"/>
        </w:rPr>
        <w:t>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388" w:val="left" w:leader="none"/>
        </w:tabs>
        <w:spacing w:line="258" w:lineRule="auto" w:before="21" w:after="0"/>
        <w:ind w:left="410" w:right="396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Sam</w:t>
      </w:r>
      <w:r>
        <w:rPr>
          <w:rFonts w:ascii="Trebuchet MS"/>
          <w:spacing w:val="-2"/>
          <w:w w:val="105"/>
        </w:rPr>
        <w:t>tale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w w:val="105"/>
        </w:rPr>
        <w:t>om</w:t>
      </w:r>
      <w:r>
        <w:rPr>
          <w:rFonts w:ascii="Trebuchet MS"/>
          <w:spacing w:val="-30"/>
          <w:w w:val="105"/>
        </w:rPr>
        <w:t> </w:t>
      </w:r>
      <w:r>
        <w:rPr>
          <w:rFonts w:ascii="Trebuchet MS"/>
          <w:spacing w:val="-4"/>
          <w:w w:val="105"/>
        </w:rPr>
        <w:t>hvorfor</w:t>
      </w:r>
      <w:r>
        <w:rPr>
          <w:rFonts w:ascii="Trebuchet MS"/>
          <w:spacing w:val="-35"/>
          <w:w w:val="105"/>
        </w:rPr>
        <w:t> </w:t>
      </w:r>
      <w:r>
        <w:rPr>
          <w:rFonts w:ascii="Trebuchet MS"/>
          <w:w w:val="105"/>
        </w:rPr>
        <w:t>personlig</w:t>
      </w:r>
      <w:r>
        <w:rPr>
          <w:rFonts w:ascii="Trebuchet MS"/>
          <w:spacing w:val="21"/>
          <w:w w:val="104"/>
        </w:rPr>
        <w:t> </w:t>
      </w:r>
      <w:r>
        <w:rPr>
          <w:rFonts w:ascii="Trebuchet MS"/>
          <w:spacing w:val="-3"/>
          <w:w w:val="105"/>
        </w:rPr>
        <w:t>hy</w:t>
      </w:r>
      <w:r>
        <w:rPr>
          <w:rFonts w:ascii="Trebuchet MS"/>
          <w:spacing w:val="-2"/>
          <w:w w:val="105"/>
        </w:rPr>
        <w:t>giene</w:t>
      </w:r>
      <w:r>
        <w:rPr>
          <w:rFonts w:ascii="Trebuchet MS"/>
          <w:spacing w:val="-55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59"/>
          <w:w w:val="105"/>
        </w:rPr>
        <w:t> </w:t>
      </w:r>
      <w:r>
        <w:rPr>
          <w:rFonts w:ascii="Trebuchet MS"/>
          <w:w w:val="105"/>
        </w:rPr>
        <w:t>viktig</w:t>
      </w:r>
      <w:r>
        <w:rPr>
          <w:rFonts w:ascii="Trebuchet MS"/>
          <w:b w:val="0"/>
        </w:rPr>
      </w:r>
    </w:p>
    <w:p>
      <w:pPr>
        <w:spacing w:before="192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Demokra</w:t>
      </w:r>
      <w:r>
        <w:rPr>
          <w:rFonts w:ascii="Trebuchet MS"/>
          <w:b/>
          <w:spacing w:val="-2"/>
          <w:w w:val="105"/>
          <w:sz w:val="28"/>
        </w:rPr>
        <w:t>ti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medborgerskap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8"/>
        </w:numPr>
        <w:tabs>
          <w:tab w:pos="388" w:val="left" w:leader="none"/>
        </w:tabs>
        <w:spacing w:line="258" w:lineRule="auto" w:before="69" w:after="0"/>
        <w:ind w:left="410" w:right="144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F</w:t>
      </w:r>
      <w:r>
        <w:rPr>
          <w:rFonts w:ascii="Trebuchet MS" w:hAnsi="Trebuchet MS"/>
          <w:spacing w:val="-2"/>
          <w:w w:val="105"/>
        </w:rPr>
        <w:t>elles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2"/>
          <w:w w:val="105"/>
        </w:rPr>
        <w:t>ans</w:t>
      </w:r>
      <w:r>
        <w:rPr>
          <w:rFonts w:ascii="Trebuchet MS" w:hAnsi="Trebuchet MS"/>
          <w:spacing w:val="-3"/>
          <w:w w:val="105"/>
        </w:rPr>
        <w:t>var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4"/>
          <w:w w:val="105"/>
        </w:rPr>
        <w:t>v</w:t>
      </w:r>
      <w:r>
        <w:rPr>
          <w:rFonts w:ascii="Trebuchet MS" w:hAnsi="Trebuchet MS"/>
          <w:spacing w:val="-3"/>
          <w:w w:val="105"/>
        </w:rPr>
        <w:t>ask</w:t>
      </w:r>
      <w:r>
        <w:rPr>
          <w:rFonts w:ascii="Trebuchet MS" w:hAnsi="Trebuchet MS"/>
          <w:spacing w:val="-4"/>
          <w:w w:val="105"/>
        </w:rPr>
        <w:t>e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hender</w:t>
      </w:r>
      <w:r>
        <w:rPr>
          <w:rFonts w:ascii="Trebuchet MS" w:hAnsi="Trebuchet MS"/>
          <w:spacing w:val="29"/>
          <w:w w:val="101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spacing w:val="-3"/>
          <w:w w:val="105"/>
        </w:rPr>
        <w:t>sør</w:t>
      </w:r>
      <w:r>
        <w:rPr>
          <w:rFonts w:ascii="Trebuchet MS" w:hAnsi="Trebuchet MS"/>
          <w:spacing w:val="-2"/>
          <w:w w:val="105"/>
        </w:rPr>
        <w:t>ge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ikke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2"/>
          <w:w w:val="105"/>
        </w:rPr>
        <w:t>smitt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andre</w:t>
      </w:r>
      <w:r>
        <w:rPr>
          <w:rFonts w:ascii="Trebuchet MS" w:hAnsi="Trebuchet MS"/>
          <w:b w:val="0"/>
        </w:rPr>
      </w:r>
    </w:p>
    <w:p>
      <w:pPr>
        <w:spacing w:before="192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Grunnleggende</w:t>
      </w:r>
      <w:r>
        <w:rPr>
          <w:rFonts w:ascii="Trebuchet MS"/>
          <w:b/>
          <w:spacing w:val="-17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fer</w:t>
      </w:r>
      <w:r>
        <w:rPr>
          <w:rFonts w:ascii="Trebuchet MS"/>
          <w:b/>
          <w:spacing w:val="-2"/>
          <w:w w:val="105"/>
          <w:sz w:val="28"/>
        </w:rPr>
        <w:t>dighe</w:t>
      </w:r>
      <w:r>
        <w:rPr>
          <w:rFonts w:ascii="Trebuchet MS"/>
          <w:b/>
          <w:spacing w:val="-3"/>
          <w:w w:val="105"/>
          <w:sz w:val="28"/>
        </w:rPr>
        <w:t>ter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8"/>
        </w:numPr>
        <w:tabs>
          <w:tab w:pos="388" w:val="left" w:leader="none"/>
        </w:tabs>
        <w:spacing w:line="258" w:lineRule="auto" w:before="69" w:after="0"/>
        <w:ind w:left="410" w:right="411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</w:rPr>
        <w:t>Lytting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  <w:spacing w:val="-1"/>
        </w:rPr>
        <w:t>oppmerksomhe</w:t>
      </w:r>
      <w:r>
        <w:rPr>
          <w:rFonts w:ascii="Trebuchet MS" w:hAnsi="Trebuchet MS"/>
          <w:spacing w:val="-2"/>
        </w:rPr>
        <w:t>t,</w:t>
      </w:r>
      <w:r>
        <w:rPr>
          <w:rFonts w:ascii="Trebuchet MS" w:hAnsi="Trebuchet MS"/>
          <w:spacing w:val="26"/>
          <w:w w:val="77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orståelse,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1"/>
        </w:rPr>
        <w:t>muntlig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  <w:spacing w:val="-1"/>
        </w:rPr>
        <w:t>språkbruk</w:t>
      </w:r>
      <w:r>
        <w:rPr>
          <w:rFonts w:ascii="Trebuchet MS" w:hAnsi="Trebuchet MS"/>
          <w:b w:val="0"/>
        </w:rPr>
      </w:r>
    </w:p>
    <w:p>
      <w:pPr>
        <w:spacing w:before="192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Kunst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1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</w:t>
      </w:r>
      <w:r>
        <w:rPr>
          <w:rFonts w:ascii="Trebuchet MS" w:hAnsi="Trebuchet MS"/>
          <w:b/>
          <w:spacing w:val="-2"/>
          <w:w w:val="105"/>
          <w:sz w:val="28"/>
        </w:rPr>
        <w:t>erk</w:t>
      </w:r>
      <w:r>
        <w:rPr>
          <w:rFonts w:ascii="Trebuchet MS" w:hAnsi="Trebuchet MS"/>
          <w:sz w:val="28"/>
        </w:rPr>
      </w:r>
    </w:p>
    <w:p>
      <w:pPr>
        <w:pStyle w:val="BodyText"/>
        <w:numPr>
          <w:ilvl w:val="0"/>
          <w:numId w:val="8"/>
        </w:numPr>
        <w:tabs>
          <w:tab w:pos="388" w:val="left" w:leader="none"/>
        </w:tabs>
        <w:spacing w:line="258" w:lineRule="auto" w:before="69" w:after="0"/>
        <w:ind w:left="410" w:right="461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Utf</w:t>
      </w:r>
      <w:r>
        <w:rPr>
          <w:rFonts w:ascii="Trebuchet MS"/>
          <w:spacing w:val="-1"/>
          <w:w w:val="105"/>
        </w:rPr>
        <w:t>orsking</w:t>
      </w:r>
      <w:r>
        <w:rPr>
          <w:rFonts w:ascii="Trebuchet MS"/>
          <w:spacing w:val="-32"/>
          <w:w w:val="105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w w:val="105"/>
        </w:rPr>
        <w:t>bruk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spacing w:val="-2"/>
          <w:w w:val="105"/>
        </w:rPr>
        <w:t>a</w:t>
      </w:r>
      <w:r>
        <w:rPr>
          <w:rFonts w:ascii="Trebuchet MS"/>
          <w:spacing w:val="-3"/>
          <w:w w:val="105"/>
        </w:rPr>
        <w:t>v</w:t>
      </w:r>
      <w:r>
        <w:rPr>
          <w:rFonts w:ascii="Trebuchet MS"/>
          <w:spacing w:val="-37"/>
          <w:w w:val="105"/>
        </w:rPr>
        <w:t> </w:t>
      </w:r>
      <w:r>
        <w:rPr>
          <w:rFonts w:ascii="Trebuchet MS"/>
          <w:w w:val="105"/>
        </w:rPr>
        <w:t>medier</w:t>
      </w:r>
      <w:r>
        <w:rPr>
          <w:rFonts w:ascii="Trebuchet MS"/>
          <w:spacing w:val="24"/>
          <w:w w:val="101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49"/>
          <w:w w:val="105"/>
        </w:rPr>
        <w:t> </w:t>
      </w:r>
      <w:r>
        <w:rPr>
          <w:rFonts w:ascii="Trebuchet MS"/>
          <w:spacing w:val="-1"/>
          <w:w w:val="105"/>
        </w:rPr>
        <w:t>ma</w:t>
      </w:r>
      <w:r>
        <w:rPr>
          <w:rFonts w:ascii="Trebuchet MS"/>
          <w:spacing w:val="-2"/>
          <w:w w:val="105"/>
        </w:rPr>
        <w:t>terialer</w:t>
      </w:r>
      <w:r>
        <w:rPr>
          <w:rFonts w:ascii="Trebuchet MS"/>
          <w:b w:val="0"/>
        </w:rPr>
      </w: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/>
          <w:b/>
          <w:w w:val="105"/>
          <w:sz w:val="28"/>
        </w:rPr>
        <w:t>Alle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elev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34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skal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9"/>
        </w:numPr>
        <w:tabs>
          <w:tab w:pos="388" w:val="left" w:leader="none"/>
        </w:tabs>
        <w:spacing w:line="280" w:lineRule="auto" w:before="0"/>
        <w:ind w:left="387" w:right="241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1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11"/>
          <w:sz w:val="28"/>
        </w:rPr>
        <w:t> </w:t>
      </w:r>
      <w:r>
        <w:rPr>
          <w:rFonts w:ascii="Trebuchet MS" w:hAnsi="Trebuchet MS"/>
          <w:b/>
          <w:sz w:val="28"/>
        </w:rPr>
        <w:t>den</w:t>
      </w:r>
      <w:r>
        <w:rPr>
          <w:rFonts w:ascii="Trebuchet MS" w:hAnsi="Trebuchet MS"/>
          <w:b/>
          <w:spacing w:val="1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beste</w:t>
      </w:r>
      <w:r>
        <w:rPr>
          <w:rFonts w:ascii="Trebuchet MS" w:hAnsi="Trebuchet MS"/>
          <w:b/>
          <w:spacing w:val="1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må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11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30"/>
          <w:w w:val="10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stoppe</w:t>
      </w:r>
      <w:r>
        <w:rPr>
          <w:rFonts w:ascii="Trebuchet MS" w:hAnsi="Trebuchet MS"/>
          <w:b/>
          <w:spacing w:val="5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spredning</w:t>
      </w:r>
      <w:r>
        <w:rPr>
          <w:rFonts w:ascii="Trebuchet MS" w:hAnsi="Trebuchet MS"/>
          <w:b/>
          <w:spacing w:val="5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4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forkjølelses-</w:t>
      </w:r>
      <w:r>
        <w:rPr>
          <w:rFonts w:ascii="Trebuchet MS" w:hAnsi="Trebuchet MS"/>
          <w:b/>
          <w:spacing w:val="29"/>
          <w:w w:val="104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2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in</w:t>
      </w:r>
      <w:r>
        <w:rPr>
          <w:rFonts w:ascii="Trebuchet MS" w:hAnsi="Trebuchet MS"/>
          <w:b/>
          <w:spacing w:val="-1"/>
          <w:sz w:val="28"/>
        </w:rPr>
        <w:t>fluensavirus</w:t>
      </w:r>
      <w:r>
        <w:rPr>
          <w:rFonts w:ascii="Trebuchet MS" w:hAnsi="Trebuchet MS"/>
          <w:b/>
          <w:spacing w:val="2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2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27"/>
          <w:w w:val="9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(mikr</w:t>
      </w:r>
      <w:r>
        <w:rPr>
          <w:rFonts w:ascii="Trebuchet MS" w:hAnsi="Trebuchet MS"/>
          <w:b/>
          <w:spacing w:val="-1"/>
          <w:sz w:val="28"/>
        </w:rPr>
        <w:t>ober)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nyse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papir</w:t>
      </w:r>
      <w:r>
        <w:rPr>
          <w:rFonts w:ascii="Trebuchet MS" w:hAnsi="Trebuchet MS"/>
          <w:b/>
          <w:spacing w:val="23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28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erme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(ikk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hendene</w:t>
      </w:r>
      <w:r>
        <w:rPr>
          <w:rFonts w:ascii="Trebuchet MS" w:hAnsi="Trebuchet MS"/>
          <w:b/>
          <w:spacing w:val="-2"/>
          <w:sz w:val="28"/>
        </w:rPr>
        <w:t>).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9"/>
        </w:numPr>
        <w:tabs>
          <w:tab w:pos="388" w:val="left" w:leader="none"/>
        </w:tabs>
        <w:spacing w:line="280" w:lineRule="auto" w:before="226"/>
        <w:ind w:left="387" w:right="115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ær</w:t>
      </w:r>
      <w:r>
        <w:rPr>
          <w:rFonts w:ascii="Trebuchet MS" w:hAnsi="Trebuchet MS"/>
          <w:b/>
          <w:spacing w:val="-3"/>
          <w:w w:val="105"/>
          <w:sz w:val="28"/>
        </w:rPr>
        <w:t>e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</w:t>
      </w:r>
      <w:r>
        <w:rPr>
          <w:rFonts w:ascii="Trebuchet MS" w:hAnsi="Trebuchet MS"/>
          <w:b/>
          <w:spacing w:val="27"/>
          <w:w w:val="107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ny</w:t>
      </w:r>
      <w:r>
        <w:rPr>
          <w:rFonts w:ascii="Trebuchet MS" w:hAnsi="Trebuchet MS"/>
          <w:b/>
          <w:spacing w:val="-3"/>
          <w:w w:val="105"/>
          <w:sz w:val="28"/>
        </w:rPr>
        <w:t>s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spre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seg</w:t>
      </w:r>
      <w:r>
        <w:rPr>
          <w:rFonts w:ascii="Trebuchet MS" w:hAnsi="Trebuchet MS"/>
          <w:b/>
          <w:spacing w:val="23"/>
          <w:w w:val="1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utov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hendene.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9"/>
        </w:numPr>
        <w:tabs>
          <w:tab w:pos="388" w:val="left" w:leader="none"/>
        </w:tabs>
        <w:spacing w:line="280" w:lineRule="auto" w:before="226"/>
        <w:ind w:left="387" w:right="535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rekk</w:t>
      </w:r>
      <w:r>
        <w:rPr>
          <w:rFonts w:ascii="Trebuchet MS" w:hAnsi="Trebuchet MS"/>
          <w:b/>
          <w:spacing w:val="-3"/>
          <w:w w:val="105"/>
          <w:sz w:val="28"/>
        </w:rPr>
        <w:t>e</w:t>
      </w:r>
      <w:r>
        <w:rPr>
          <w:rFonts w:ascii="Trebuchet MS" w:hAnsi="Trebuchet MS"/>
          <w:b/>
          <w:spacing w:val="-4"/>
          <w:w w:val="105"/>
          <w:sz w:val="28"/>
        </w:rPr>
        <w:t>f</w:t>
      </w:r>
      <w:r>
        <w:rPr>
          <w:rFonts w:ascii="Trebuchet MS" w:hAnsi="Trebuchet MS"/>
          <w:b/>
          <w:spacing w:val="-3"/>
          <w:w w:val="105"/>
          <w:sz w:val="28"/>
        </w:rPr>
        <w:t>ølgen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av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31"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nesepuss.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40" w:right="820"/>
          <w:cols w:num="2" w:equalWidth="0">
            <w:col w:w="4152" w:space="1388"/>
            <w:col w:w="5110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04192" coordorigin="0,0" coordsize="11906,16838">
            <v:group style="position:absolute;left:0;top:13583;width:5528;height:2296" coordorigin="0,13583" coordsize="5528,2296">
              <v:shape style="position:absolute;left:0;top:13583;width:5528;height:2296" coordorigin="0,13583" coordsize="5528,2296" path="m0,15878l5528,15878,5528,13583,0,13583,0,15878xe" filled="true" fillcolor="#fff3dc" stroked="false">
                <v:path arrowok="t"/>
                <v:fill type="solid"/>
              </v:shape>
            </v:group>
            <v:group style="position:absolute;left:565;top:13991;width:367;height:373" coordorigin="565,13991" coordsize="367,373">
              <v:shape style="position:absolute;left:565;top:13991;width:367;height:373" coordorigin="565,13991" coordsize="367,373" path="m760,13991l691,14001,637,14030,586,14090,565,14166,565,14187,567,14208,590,14268,628,14316,695,14355,754,14363,774,14362,837,14341,878,14312,750,14312,729,14310,658,14279,618,14216,614,14172,617,14151,652,14082,719,14043,763,14039,880,14039,868,14028,800,13995,780,13992,760,13991xe" filled="true" fillcolor="#000000" stroked="false">
                <v:path arrowok="t"/>
                <v:fill type="solid"/>
              </v:shape>
              <v:shape style="position:absolute;left:565;top:13991;width:367;height:373" coordorigin="565,13991" coordsize="367,373" path="m864,14269l854,14269,847,14275,832,14289,815,14299,796,14307,773,14311,750,14312,878,14312,882,14309,889,14301,889,14289,864,14269xe" filled="true" fillcolor="#000000" stroked="false">
                <v:path arrowok="t"/>
                <v:fill type="solid"/>
              </v:shape>
              <v:shape style="position:absolute;left:565;top:13991;width:367;height:373" coordorigin="565,13991" coordsize="367,373" path="m734,14082l680,14109,646,14178,646,14199,653,14225,705,14279,723,14280,746,14273,764,14263,777,14249,851,14249,861,14247,883,14236,900,14223,901,14222,743,14222,724,14220,712,14204,710,14178,715,14158,726,14144,740,14136,836,14136,835,14090,773,14090,754,14082,734,14082xe" filled="true" fillcolor="#000000" stroked="false">
                <v:path arrowok="t"/>
                <v:fill type="solid"/>
              </v:shape>
              <v:shape style="position:absolute;left:565;top:13991;width:367;height:373" coordorigin="565,13991" coordsize="367,373" path="m851,14249l777,14249,795,14257,814,14257,834,14254,851,14249xe" filled="true" fillcolor="#000000" stroked="false">
                <v:path arrowok="t"/>
                <v:fill type="solid"/>
              </v:shape>
              <v:shape style="position:absolute;left:565;top:13991;width:367;height:373" coordorigin="565,13991" coordsize="367,373" path="m836,14136l740,14136,760,14138,772,14152,759,14214,743,14222,901,14222,913,14209,916,14204,839,14204,837,14195,837,14182,836,14136xe" filled="true" fillcolor="#000000" stroked="false">
                <v:path arrowok="t"/>
                <v:fill type="solid"/>
              </v:shape>
              <v:shape style="position:absolute;left:565;top:13991;width:367;height:373" coordorigin="565,13991" coordsize="367,373" path="m880,14039l763,14039,784,14041,804,14046,865,14091,883,14151,879,14172,870,14189,855,14200,839,14204,916,14204,923,14192,929,14175,931,14158,931,14144,907,14074,883,14041,880,14039xe" filled="true" fillcolor="#000000" stroked="false">
                <v:path arrowok="t"/>
                <v:fill type="solid"/>
              </v:shape>
              <v:shape style="position:absolute;left:565;top:13991;width:367;height:373" coordorigin="565,13991" coordsize="367,373" path="m825,14070l776,14080,772,14085,773,14090,835,14090,835,14078,825,14070xe" filled="true" fillcolor="#000000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66" o:title=""/>
              </v:shape>
              <v:shape style="position:absolute;left:5268;top:12616;width:6058;height:4222" type="#_x0000_t75" stroked="false">
                <v:imagedata r:id="rId70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4983" coordorigin="0,0" coordsize="11906,4983">
              <v:shape style="position:absolute;left:0;top:0;width:11906;height:4983" coordorigin="0,0" coordsize="11906,4983" path="m0,4983l11906,4983,11906,0,0,0,0,4983xe" filled="true" fillcolor="#f9c031" stroked="false">
                <v:path arrowok="t"/>
                <v:fill type="solid"/>
              </v:shape>
            </v:group>
            <v:group style="position:absolute;left:0;top:4983;width:5528;height:6706" coordorigin="0,4983" coordsize="5528,6706">
              <v:shape style="position:absolute;left:0;top:4983;width:5528;height:6706" coordorigin="0,4983" coordsize="5528,6706" path="m0,11688l5528,11688,5528,4983,0,4983,0,11688xe" filled="true" fillcolor="#fbcd64" stroked="false">
                <v:path arrowok="t"/>
                <v:fill type="solid"/>
              </v:shape>
            </v:group>
            <v:group style="position:absolute;left:0;top:11688;width:5528;height:1910" coordorigin="0,11688" coordsize="5528,1910">
              <v:shape style="position:absolute;left:0;top:11688;width:5528;height:1910" coordorigin="0,11688" coordsize="5528,1910" path="m0,13598l5528,13598,5528,11688,0,11688,0,13598xe" filled="true" fillcolor="#fde0a3" stroked="false">
                <v:path arrowok="t"/>
                <v:fill type="solid"/>
              </v:shape>
            </v:group>
            <v:group style="position:absolute;left:595;top:5524;width:375;height:375" coordorigin="595,5524" coordsize="375,375">
              <v:shape style="position:absolute;left:595;top:5524;width:375;height:375" coordorigin="595,5524" coordsize="375,375" path="m875,5524l609,5583,597,5599,595,5619,655,5885,671,5897,691,5899,943,5845,957,5839,969,5823,969,5822,715,5822,709,5818,709,5813,704,5771,782,5651,785,5650,807,5650,793,5642,791,5641,791,5638,805,5616,810,5608,821,5605,926,5605,910,5537,895,5525,875,5524xe" filled="true" fillcolor="#000000" stroked="false">
                <v:path arrowok="t"/>
                <v:fill type="solid"/>
              </v:shape>
              <v:shape style="position:absolute;left:595;top:5524;width:375;height:375" coordorigin="595,5524" coordsize="375,375" path="m807,5650l785,5650,787,5652,835,5683,837,5684,838,5687,760,5807,715,5822,969,5822,970,5803,941,5675,844,5675,807,5650xe" filled="true" fillcolor="#000000" stroked="false">
                <v:path arrowok="t"/>
                <v:fill type="solid"/>
              </v:shape>
              <v:shape style="position:absolute;left:595;top:5524;width:375;height:375" coordorigin="595,5524" coordsize="375,375" path="m926,5605l821,5605,864,5633,866,5644,848,5672,846,5674,844,5675,941,5675,926,5605xe" filled="true" fillcolor="#000000" stroked="false">
                <v:path arrowok="t"/>
                <v:fill type="solid"/>
              </v:shape>
            </v:group>
            <v:group style="position:absolute;left:553;top:12134;width:356;height:328" coordorigin="553,12134" coordsize="356,328">
              <v:shape style="position:absolute;left:553;top:12134;width:356;height:328" coordorigin="553,12134" coordsize="356,328" path="m716,12134l708,12135,569,12166,556,12180,553,12200,583,12339,588,12346,595,12350,769,12461,787,12459,802,12447,909,12279,907,12261,904,12256,626,12256,611,12246,602,12223,610,12205,627,12195,817,12195,724,12135,716,12134xe" filled="true" fillcolor="#000000" stroked="false">
                <v:path arrowok="t"/>
                <v:fill type="solid"/>
              </v:shape>
              <v:shape style="position:absolute;left:553;top:12134;width:356;height:328" coordorigin="553,12134" coordsize="356,328" path="m817,12195l627,12195,643,12196,656,12209,663,12235,651,12249,626,12256,904,12256,895,12246,817,12195xe" filled="true" fillcolor="#000000" stroked="false">
                <v:path arrowok="t"/>
                <v:fill type="solid"/>
              </v:shape>
            </v:group>
            <v:group style="position:absolute;left:6074;top:5499;width:382;height:390" coordorigin="6074,5499" coordsize="382,390">
              <v:shape style="position:absolute;left:6074;top:5499;width:382;height:390" coordorigin="6074,5499" coordsize="382,390" path="m6208,5741l6146,5790,6135,5828,6136,5848,6138,5862,6148,5879,6165,5889,6428,5836,6445,5826,6455,5809,6454,5794,6289,5794,6208,5741xe" filled="true" fillcolor="#e5aa00" stroked="false">
                <v:path arrowok="t"/>
                <v:fill type="solid"/>
              </v:shape>
              <v:shape style="position:absolute;left:6074;top:5499;width:382;height:390" coordorigin="6074,5499" coordsize="382,390" path="m6368,5712l6347,5712,6342,5713,6289,5794,6454,5794,6422,5735,6368,5712xe" filled="true" fillcolor="#e5aa00" stroked="false">
                <v:path arrowok="t"/>
                <v:fill type="solid"/>
              </v:shape>
              <v:shape style="position:absolute;left:6074;top:5499;width:382;height:390" coordorigin="6074,5499" coordsize="382,390" path="m6232,5499l6222,5501,6074,5572,6077,5588,6095,5589,6104,5630,6100,5634,6097,5640,6100,5652,6104,5656,6109,5658,6108,5705,6107,5710,6111,5714,6148,5706,6150,5701,6127,5654,6131,5650,6134,5645,6131,5633,6126,5628,6121,5626,6113,5589,6339,5589,6336,5580,6328,5563,6387,5526,6399,5520,6396,5504,6232,5499xe" filled="true" fillcolor="#e5aa00" stroked="false">
                <v:path arrowok="t"/>
                <v:fill type="solid"/>
              </v:shape>
              <v:shape style="position:absolute;left:6074;top:5499;width:382;height:390" coordorigin="6074,5499" coordsize="382,390" path="m6339,5589l6113,5589,6162,5591,6159,5610,6177,5668,6244,5706,6264,5705,6319,5675,6343,5622,6342,5602,6339,5589xe" filled="true" fillcolor="#e5aa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182"/>
        <w:ind w:left="619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4"/>
          <w:w w:val="105"/>
          <w:sz w:val="40"/>
        </w:rPr>
        <w:t>S</w:t>
      </w:r>
      <w:r>
        <w:rPr>
          <w:rFonts w:ascii="Trebuchet MS"/>
          <w:b/>
          <w:spacing w:val="-5"/>
          <w:w w:val="105"/>
          <w:sz w:val="40"/>
        </w:rPr>
        <w:t>tikkor</w:t>
      </w:r>
      <w:r>
        <w:rPr>
          <w:rFonts w:ascii="Trebuchet MS"/>
          <w:b/>
          <w:spacing w:val="-4"/>
          <w:w w:val="105"/>
          <w:sz w:val="40"/>
        </w:rPr>
        <w:t>d</w:t>
      </w:r>
      <w:r>
        <w:rPr>
          <w:rFonts w:ascii="Trebuchet MS"/>
          <w:sz w:val="4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pStyle w:val="BodyText"/>
        <w:spacing w:line="240" w:lineRule="auto" w:before="67"/>
        <w:ind w:left="112" w:right="0"/>
        <w:jc w:val="left"/>
        <w:rPr>
          <w:b w:val="0"/>
          <w:bCs w:val="0"/>
        </w:rPr>
      </w:pPr>
      <w:r>
        <w:rPr>
          <w:spacing w:val="-2"/>
          <w:w w:val="105"/>
        </w:rPr>
        <w:t>Symp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om</w:t>
      </w:r>
      <w:r>
        <w:rPr>
          <w:spacing w:val="48"/>
          <w:w w:val="105"/>
        </w:rPr>
        <w:t> </w:t>
      </w:r>
      <w:r>
        <w:rPr>
          <w:spacing w:val="-1"/>
          <w:w w:val="105"/>
        </w:rPr>
        <w:t>Nys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aksiner</w:t>
      </w:r>
      <w:r>
        <w:rPr>
          <w:spacing w:val="4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before="44"/>
        <w:ind w:left="620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2"/>
          <w:w w:val="105"/>
          <w:sz w:val="40"/>
        </w:rPr>
        <w:t>Nettlenk</w:t>
      </w:r>
      <w:r>
        <w:rPr>
          <w:rFonts w:ascii="Trebuchet MS"/>
          <w:b/>
          <w:spacing w:val="-3"/>
          <w:w w:val="105"/>
          <w:sz w:val="40"/>
        </w:rPr>
        <w:t>er</w:t>
      </w:r>
      <w:r>
        <w:rPr>
          <w:rFonts w:ascii="Trebuchet MS"/>
          <w:sz w:val="4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pStyle w:val="BodyText"/>
        <w:spacing w:line="310" w:lineRule="auto" w:before="67"/>
        <w:ind w:left="152" w:right="6859"/>
        <w:jc w:val="left"/>
        <w:rPr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44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.e-bug.eu</w:t>
        </w:r>
        <w:r>
          <w:rPr>
            <w:spacing w:val="-6"/>
            <w:w w:val="105"/>
          </w:rPr>
          <w:t>/</w:t>
        </w:r>
        <w:r>
          <w:rPr>
            <w:w w:val="105"/>
          </w:rPr>
          <w:t>no-no/</w:t>
        </w:r>
      </w:hyperlink>
      <w:r>
        <w:rPr>
          <w:w w:val="115"/>
        </w:rPr>
        <w:t> </w:t>
      </w:r>
      <w:r>
        <w:rPr>
          <w:spacing w:val="-1"/>
          <w:w w:val="105"/>
        </w:rPr>
        <w:t>barnehage-luftveish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giene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820"/>
        </w:sectPr>
      </w:pPr>
    </w:p>
    <w:p>
      <w:pPr>
        <w:pStyle w:val="Heading9"/>
        <w:spacing w:line="240" w:lineRule="auto" w:before="32"/>
        <w:ind w:left="596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32"/>
        <w:ind w:left="59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40"/>
        </w:rPr>
        <w:t>Helse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spacing w:val="-2"/>
          <w:w w:val="105"/>
          <w:sz w:val="40"/>
        </w:rPr>
        <w:t>sikk</w:t>
      </w:r>
      <w:r>
        <w:rPr>
          <w:rFonts w:ascii="Trebuchet MS"/>
          <w:b/>
          <w:spacing w:val="-3"/>
          <w:w w:val="105"/>
          <w:sz w:val="40"/>
        </w:rPr>
        <w:t>erhet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740" w:right="460"/>
          <w:cols w:num="2" w:equalWidth="0">
            <w:col w:w="2512" w:space="3311"/>
            <w:col w:w="4887"/>
          </w:cols>
        </w:sect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323" w:lineRule="exact" w:before="77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Aktivit</w:t>
      </w:r>
      <w:r>
        <w:rPr>
          <w:rFonts w:ascii="Trebuchet MS"/>
          <w:b/>
          <w:spacing w:val="-1"/>
          <w:w w:val="105"/>
          <w:sz w:val="28"/>
        </w:rPr>
        <w:t>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-2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Malingsnys</w:t>
      </w:r>
      <w:r>
        <w:rPr>
          <w:rFonts w:ascii="Trebuchet MS"/>
          <w:sz w:val="28"/>
        </w:rPr>
      </w:r>
    </w:p>
    <w:p>
      <w:pPr>
        <w:spacing w:line="376" w:lineRule="auto" w:before="0"/>
        <w:ind w:left="570" w:right="42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60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barn</w:t>
      </w:r>
      <w:r>
        <w:rPr>
          <w:rFonts w:ascii="Trebuchet MS"/>
          <w:i/>
          <w:spacing w:val="21"/>
          <w:w w:val="103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P</w:t>
      </w:r>
      <w:r>
        <w:rPr>
          <w:rFonts w:ascii="Trebuchet MS"/>
          <w:b/>
          <w:spacing w:val="-2"/>
          <w:w w:val="105"/>
          <w:sz w:val="28"/>
        </w:rPr>
        <w:t>apirtallerk</w:t>
      </w:r>
      <w:r>
        <w:rPr>
          <w:rFonts w:ascii="Trebuchet MS"/>
          <w:b/>
          <w:spacing w:val="-1"/>
          <w:w w:val="105"/>
          <w:sz w:val="28"/>
        </w:rPr>
        <w:t>en/</w:t>
      </w:r>
      <w:r>
        <w:rPr>
          <w:rFonts w:ascii="Trebuchet MS"/>
          <w:b/>
          <w:spacing w:val="-2"/>
          <w:w w:val="105"/>
          <w:sz w:val="28"/>
        </w:rPr>
        <w:t>papirark</w:t>
      </w:r>
      <w:r>
        <w:rPr>
          <w:rFonts w:ascii="Trebuchet MS"/>
          <w:b/>
          <w:spacing w:val="2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Plast-/</w:t>
      </w:r>
      <w:r>
        <w:rPr>
          <w:rFonts w:ascii="Trebuchet MS"/>
          <w:b/>
          <w:spacing w:val="-2"/>
          <w:w w:val="105"/>
          <w:sz w:val="28"/>
        </w:rPr>
        <w:t>vin</w:t>
      </w:r>
      <w:r>
        <w:rPr>
          <w:rFonts w:ascii="Trebuchet MS"/>
          <w:b/>
          <w:spacing w:val="-1"/>
          <w:w w:val="105"/>
          <w:sz w:val="28"/>
        </w:rPr>
        <w:t>ylhansk</w:t>
      </w:r>
      <w:r>
        <w:rPr>
          <w:rFonts w:ascii="Trebuchet MS"/>
          <w:b/>
          <w:spacing w:val="-2"/>
          <w:w w:val="105"/>
          <w:sz w:val="28"/>
        </w:rPr>
        <w:t>er</w:t>
      </w:r>
      <w:r>
        <w:rPr>
          <w:rFonts w:ascii="Trebuchet MS"/>
          <w:sz w:val="28"/>
        </w:rPr>
      </w:r>
    </w:p>
    <w:p>
      <w:pPr>
        <w:spacing w:line="376" w:lineRule="auto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4"/>
          <w:w w:val="105"/>
          <w:sz w:val="28"/>
        </w:rPr>
        <w:t>V</w:t>
      </w:r>
      <w:r>
        <w:rPr>
          <w:rFonts w:ascii="Trebuchet MS" w:hAnsi="Trebuchet MS"/>
          <w:b/>
          <w:spacing w:val="-5"/>
          <w:w w:val="105"/>
          <w:sz w:val="28"/>
        </w:rPr>
        <w:t>ann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tilsa</w:t>
      </w:r>
      <w:r>
        <w:rPr>
          <w:rFonts w:ascii="Trebuchet MS" w:hAnsi="Trebuchet MS"/>
          <w:b/>
          <w:spacing w:val="-2"/>
          <w:w w:val="105"/>
          <w:sz w:val="28"/>
        </w:rPr>
        <w:t>tt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konditorfar</w:t>
      </w:r>
      <w:r>
        <w:rPr>
          <w:rFonts w:ascii="Trebuchet MS" w:hAnsi="Trebuchet MS"/>
          <w:b/>
          <w:spacing w:val="-2"/>
          <w:w w:val="105"/>
          <w:sz w:val="28"/>
        </w:rPr>
        <w:t>ge</w:t>
      </w:r>
      <w:r>
        <w:rPr>
          <w:rFonts w:ascii="Trebuchet MS" w:hAnsi="Trebuchet MS"/>
          <w:b/>
          <w:spacing w:val="21"/>
          <w:w w:val="114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Suger</w:t>
      </w:r>
      <w:r>
        <w:rPr>
          <w:rFonts w:ascii="Trebuchet MS" w:hAnsi="Trebuchet MS"/>
          <w:b/>
          <w:spacing w:val="-3"/>
          <w:w w:val="105"/>
          <w:sz w:val="28"/>
        </w:rPr>
        <w:t>ør</w:t>
      </w:r>
      <w:r>
        <w:rPr>
          <w:rFonts w:ascii="Trebuchet MS" w:hAnsi="Trebuchet MS"/>
          <w:sz w:val="28"/>
        </w:rPr>
      </w:r>
    </w:p>
    <w:p>
      <w:pPr>
        <w:spacing w:line="265" w:lineRule="auto" w:before="100"/>
        <w:ind w:left="570" w:right="52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w w:val="110"/>
          <w:sz w:val="28"/>
        </w:rPr>
        <w:t>Ekstraaktivitet:</w:t>
      </w:r>
      <w:r>
        <w:rPr>
          <w:rFonts w:ascii="Trebuchet MS" w:hAnsi="Trebuchet MS"/>
          <w:b/>
          <w:spacing w:val="29"/>
          <w:w w:val="88"/>
          <w:sz w:val="28"/>
        </w:rPr>
        <w:t> </w:t>
      </w:r>
      <w:r>
        <w:rPr>
          <w:rFonts w:ascii="Trebuchet MS" w:hAnsi="Trebuchet MS"/>
          <w:b/>
          <w:spacing w:val="-1"/>
          <w:w w:val="110"/>
          <w:sz w:val="28"/>
        </w:rPr>
        <w:t>H</w:t>
      </w:r>
      <w:r>
        <w:rPr>
          <w:rFonts w:ascii="Trebuchet MS" w:hAnsi="Trebuchet MS"/>
          <w:b/>
          <w:spacing w:val="-2"/>
          <w:w w:val="110"/>
          <w:sz w:val="28"/>
        </w:rPr>
        <w:t>åndv</w:t>
      </w:r>
      <w:r>
        <w:rPr>
          <w:rFonts w:ascii="Trebuchet MS" w:hAnsi="Trebuchet MS"/>
          <w:b/>
          <w:spacing w:val="-1"/>
          <w:w w:val="110"/>
          <w:sz w:val="28"/>
        </w:rPr>
        <w:t>ask</w:t>
      </w:r>
      <w:r>
        <w:rPr>
          <w:rFonts w:ascii="Trebuchet MS" w:hAnsi="Trebuchet MS"/>
          <w:b/>
          <w:spacing w:val="-41"/>
          <w:w w:val="110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og</w:t>
      </w:r>
      <w:r>
        <w:rPr>
          <w:rFonts w:ascii="Trebuchet MS" w:hAnsi="Trebuchet MS"/>
          <w:b/>
          <w:spacing w:val="-40"/>
          <w:w w:val="110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nesepuss</w:t>
      </w:r>
      <w:r>
        <w:rPr>
          <w:rFonts w:ascii="Trebuchet MS" w:hAnsi="Trebuchet MS"/>
          <w:b/>
          <w:spacing w:val="23"/>
          <w:w w:val="108"/>
          <w:sz w:val="28"/>
        </w:rPr>
        <w:t> </w:t>
      </w:r>
      <w:r>
        <w:rPr>
          <w:rFonts w:ascii="Trebuchet MS" w:hAnsi="Trebuchet MS"/>
          <w:b/>
          <w:spacing w:val="-2"/>
          <w:w w:val="110"/>
          <w:sz w:val="28"/>
        </w:rPr>
        <w:t>(bildekort)</w:t>
      </w:r>
      <w:r>
        <w:rPr>
          <w:rFonts w:ascii="Trebuchet MS" w:hAnsi="Trebuchet MS"/>
          <w:sz w:val="28"/>
        </w:rPr>
      </w:r>
    </w:p>
    <w:p>
      <w:pPr>
        <w:spacing w:line="285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26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line="251" w:lineRule="auto" w:before="184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LA1</w:t>
      </w:r>
      <w:r>
        <w:rPr>
          <w:rFonts w:ascii="Trebuchet MS" w:hAnsi="Trebuchet MS"/>
          <w:b/>
          <w:spacing w:val="-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-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nesepuss</w:t>
      </w:r>
      <w:r>
        <w:rPr>
          <w:rFonts w:ascii="Trebuchet MS" w:hAnsi="Trebuchet MS"/>
          <w:b/>
          <w:spacing w:val="23"/>
          <w:w w:val="108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(bildekort)</w:t>
      </w:r>
      <w:r>
        <w:rPr>
          <w:rFonts w:ascii="Trebuchet MS" w:hAns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Ekstraaktivitet</w:t>
      </w:r>
      <w:r>
        <w:rPr>
          <w:rFonts w:ascii="Trebuchet MS"/>
          <w:b/>
          <w:spacing w:val="-2"/>
          <w:sz w:val="28"/>
        </w:rPr>
        <w:t>:</w:t>
      </w:r>
      <w:r>
        <w:rPr>
          <w:rFonts w:ascii="Trebuchet MS"/>
          <w:sz w:val="28"/>
        </w:rPr>
      </w:r>
    </w:p>
    <w:p>
      <w:pPr>
        <w:spacing w:line="323" w:lineRule="exact" w:before="3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Nesepuss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(skriveaktivit</w:t>
      </w:r>
      <w:r>
        <w:rPr>
          <w:rFonts w:ascii="Trebuchet MS"/>
          <w:b/>
          <w:spacing w:val="-1"/>
          <w:w w:val="105"/>
          <w:sz w:val="28"/>
        </w:rPr>
        <w:t>e</w:t>
      </w:r>
      <w:r>
        <w:rPr>
          <w:rFonts w:ascii="Trebuchet MS"/>
          <w:b/>
          <w:spacing w:val="-2"/>
          <w:w w:val="105"/>
          <w:sz w:val="28"/>
        </w:rPr>
        <w:t>t)</w:t>
      </w:r>
      <w:r>
        <w:rPr>
          <w:rFonts w:ascii="Trebuchet MS"/>
          <w:sz w:val="28"/>
        </w:rPr>
      </w:r>
    </w:p>
    <w:p>
      <w:pPr>
        <w:spacing w:line="323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6"/>
          <w:sz w:val="28"/>
        </w:rPr>
        <w:t> </w:t>
      </w:r>
      <w:r>
        <w:rPr>
          <w:rFonts w:ascii="Trebuchet MS"/>
          <w:i/>
          <w:sz w:val="28"/>
        </w:rPr>
        <w:t>barn</w:t>
      </w:r>
      <w:r>
        <w:rPr>
          <w:rFonts w:ascii="Trebuchet MS"/>
          <w:sz w:val="28"/>
        </w:rPr>
      </w:r>
    </w:p>
    <w:p>
      <w:pPr>
        <w:spacing w:line="251" w:lineRule="auto" w:before="185"/>
        <w:ind w:left="570" w:right="42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EA1</w:t>
      </w:r>
      <w:r>
        <w:rPr>
          <w:rFonts w:ascii="Trebuchet MS"/>
          <w:b/>
          <w:spacing w:val="79"/>
          <w:sz w:val="28"/>
        </w:rPr>
        <w:t> </w:t>
      </w:r>
      <w:r>
        <w:rPr>
          <w:rFonts w:ascii="Trebuchet MS"/>
          <w:b/>
          <w:spacing w:val="-1"/>
          <w:sz w:val="28"/>
        </w:rPr>
        <w:t>Nesepuss</w:t>
      </w:r>
      <w:r>
        <w:rPr>
          <w:rFonts w:ascii="Trebuchet MS"/>
          <w:b/>
          <w:spacing w:val="26"/>
          <w:w w:val="108"/>
          <w:sz w:val="28"/>
        </w:rPr>
        <w:t> </w:t>
      </w:r>
      <w:r>
        <w:rPr>
          <w:rFonts w:ascii="Trebuchet MS"/>
          <w:b/>
          <w:spacing w:val="-1"/>
          <w:w w:val="95"/>
          <w:sz w:val="28"/>
        </w:rPr>
        <w:t>(skriveaktivite</w:t>
      </w:r>
      <w:r>
        <w:rPr>
          <w:rFonts w:ascii="Trebuchet MS"/>
          <w:b/>
          <w:spacing w:val="-2"/>
          <w:w w:val="95"/>
          <w:sz w:val="28"/>
        </w:rPr>
        <w:t>t)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67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 w:hAnsi="Trebuchet MS"/>
        </w:rPr>
        <w:t>Barna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enge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4"/>
        </w:rPr>
        <w:t>f</w:t>
      </w:r>
      <w:r>
        <w:rPr>
          <w:rFonts w:ascii="Trebuchet MS" w:hAnsi="Trebuchet MS"/>
          <w:spacing w:val="-3"/>
        </w:rPr>
        <w:t>orklær</w:t>
      </w:r>
      <w:r>
        <w:rPr>
          <w:rFonts w:ascii="Trebuchet MS" w:hAnsi="Trebuchet MS"/>
          <w:spacing w:val="-6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98"/>
        <w:ind w:left="570" w:right="257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kondit</w:t>
      </w:r>
      <w:r>
        <w:rPr>
          <w:rFonts w:ascii="Trebuchet MS" w:hAnsi="Trebuchet MS"/>
          <w:spacing w:val="-3"/>
        </w:rPr>
        <w:t>orfar</w:t>
      </w:r>
      <w:r>
        <w:rPr>
          <w:rFonts w:ascii="Trebuchet MS" w:hAnsi="Trebuchet MS"/>
          <w:spacing w:val="-2"/>
        </w:rPr>
        <w:t>gen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ortynne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9"/>
          <w:w w:val="92"/>
        </w:rPr>
        <w:t> </w:t>
      </w:r>
      <w:r>
        <w:rPr>
          <w:rFonts w:ascii="Trebuchet MS" w:hAnsi="Trebuchet MS"/>
          <w:spacing w:val="-3"/>
        </w:rPr>
        <w:t>(for</w:t>
      </w:r>
      <w:r>
        <w:rPr>
          <w:rFonts w:ascii="Trebuchet MS" w:hAnsi="Trebuchet MS"/>
          <w:spacing w:val="-32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6"/>
        </w:rPr>
        <w:t> </w:t>
      </w:r>
      <w:r>
        <w:rPr>
          <w:rFonts w:ascii="Trebuchet MS" w:hAnsi="Trebuchet MS"/>
        </w:rPr>
        <w:t>unngå</w:t>
      </w:r>
      <w:r>
        <w:rPr>
          <w:rFonts w:ascii="Trebuchet MS" w:hAnsi="Trebuchet MS"/>
          <w:spacing w:val="-27"/>
        </w:rPr>
        <w:t> </w:t>
      </w:r>
      <w:r>
        <w:rPr>
          <w:rFonts w:ascii="Trebuchet MS" w:hAnsi="Trebuchet MS"/>
          <w:spacing w:val="-1"/>
        </w:rPr>
        <w:t>flekk</w:t>
      </w:r>
      <w:r>
        <w:rPr>
          <w:rFonts w:ascii="Trebuchet MS" w:hAnsi="Trebuchet MS"/>
          <w:spacing w:val="-2"/>
        </w:rPr>
        <w:t>er).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9"/>
        <w:spacing w:line="240" w:lineRule="auto" w:before="0"/>
        <w:ind w:left="1079" w:right="0"/>
        <w:jc w:val="left"/>
        <w:rPr>
          <w:b w:val="0"/>
          <w:bCs w:val="0"/>
        </w:rPr>
      </w:pPr>
      <w:r>
        <w:rPr/>
        <w:pict>
          <v:shape style="position:absolute;margin-left:361.098785pt;margin-top:108.267075pt;width:10pt;height:5.6pt;mso-position-horizontal-relative:page;mso-position-vertical-relative:paragraph;z-index:34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/>
                      <w:b/>
                      <w:spacing w:val="-2"/>
                      <w:w w:val="95"/>
                      <w:sz w:val="11"/>
                    </w:rPr>
                    <w:t>N</w:t>
                  </w:r>
                  <w:r>
                    <w:rPr>
                      <w:rFonts w:ascii="Lucida Sans"/>
                      <w:b/>
                      <w:spacing w:val="-3"/>
                      <w:w w:val="95"/>
                      <w:sz w:val="11"/>
                    </w:rPr>
                    <w:t>ys</w:t>
                  </w:r>
                  <w:r>
                    <w:rPr>
                      <w:rFonts w:asci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51059pt;margin-top:108.267075pt;width:24.8pt;height:5.6pt;mso-position-horizontal-relative:page;mso-position-vertical-relative:paragraph;z-index:35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/>
                      <w:b/>
                      <w:spacing w:val="-2"/>
                      <w:sz w:val="11"/>
                    </w:rPr>
                    <w:t>H</w:t>
                  </w:r>
                  <w:r>
                    <w:rPr>
                      <w:rFonts w:ascii="Lucida Sans"/>
                      <w:b/>
                      <w:spacing w:val="-1"/>
                      <w:sz w:val="11"/>
                    </w:rPr>
                    <w:t>endene</w:t>
                  </w:r>
                  <w:r>
                    <w:rPr>
                      <w:rFonts w:asci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811096pt;margin-top:108.267075pt;width:14.1pt;height:5.6pt;mso-position-horizontal-relative:page;mso-position-vertical-relative:paragraph;z-index:35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/>
                      <w:b/>
                      <w:spacing w:val="-1"/>
                      <w:w w:val="95"/>
                      <w:sz w:val="11"/>
                    </w:rPr>
                    <w:t>Papir</w:t>
                  </w:r>
                  <w:r>
                    <w:rPr>
                      <w:rFonts w:asci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872925pt;margin-top:108.26738pt;width:15.6pt;height:5.6pt;mso-position-horizontal-relative:page;mso-position-vertical-relative:paragraph;z-index:35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 w:hAnsi="Lucida Sans"/>
                      <w:b/>
                      <w:sz w:val="11"/>
                    </w:rPr>
                    <w:t>Søpla</w:t>
                  </w:r>
                  <w:r>
                    <w:rPr>
                      <w:rFonts w:ascii="Lucida Sans" w:hAns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5.497742pt;margin-top:55.438492pt;width:4.5pt;height:46.1pt;mso-position-horizontal-relative:page;mso-position-vertical-relative:paragraph;z-index:3616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 w:hAnsi="Arial"/>
                      <w:b/>
                      <w:w w:val="98"/>
                      <w:sz w:val="5"/>
                    </w:rPr>
                    <w:t>LA1</w:t>
                  </w:r>
                  <w:r>
                    <w:rPr>
                      <w:rFonts w:ascii="Arial" w:hAnsi="Arial"/>
                      <w:b/>
                      <w:spacing w:val="-1"/>
                      <w:sz w:val="5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5"/>
                    </w:rPr>
                    <w:t>-</w:t>
                  </w:r>
                  <w:r>
                    <w:rPr>
                      <w:rFonts w:ascii="Arial" w:hAns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5"/>
                    </w:rPr>
                    <w:t>Håndvask</w:t>
                  </w:r>
                  <w:r>
                    <w:rPr>
                      <w:rFonts w:ascii="Arial" w:hAns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5"/>
                    </w:rPr>
                    <w:t>og</w:t>
                  </w:r>
                  <w:r>
                    <w:rPr>
                      <w:rFonts w:ascii="Arial" w:hAns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5"/>
                    </w:rPr>
                    <w:t>nesepuss</w:t>
                  </w:r>
                  <w:r>
                    <w:rPr>
                      <w:rFonts w:ascii="Arial" w:hAns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5"/>
                    </w:rPr>
                    <w:t>(bildekort)</w:t>
                  </w:r>
                  <w:r>
                    <w:rPr>
                      <w:rFonts w:ascii="Arial" w:hAns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4206" w:space="1125"/>
            <w:col w:w="5379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tabs>
          <w:tab w:pos="7531" w:val="left" w:leader="none"/>
          <w:tab w:pos="8465" w:val="left" w:leader="none"/>
          <w:tab w:pos="9676" w:val="left" w:leader="none"/>
        </w:tabs>
        <w:spacing w:line="110" w:lineRule="atLeast"/>
        <w:ind w:left="6445" w:right="0" w:firstLine="0"/>
        <w:rPr>
          <w:rFonts w:ascii="Trebuchet MS" w:hAnsi="Trebuchet MS" w:cs="Trebuchet MS" w:eastAsia="Trebuchet MS"/>
          <w:sz w:val="11"/>
          <w:szCs w:val="11"/>
        </w:rPr>
      </w:pPr>
      <w:r>
        <w:rPr>
          <w:rFonts w:ascii="Trebuchet MS"/>
          <w:sz w:val="11"/>
        </w:rPr>
        <w:pict>
          <v:shape style="width:13.65pt;height:5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/>
                      <w:b/>
                      <w:spacing w:val="-2"/>
                      <w:w w:val="95"/>
                      <w:sz w:val="11"/>
                    </w:rPr>
                    <w:t>Vann</w:t>
                  </w:r>
                  <w:r>
                    <w:rPr>
                      <w:rFonts w:asci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1"/>
        </w:rPr>
      </w:r>
      <w:r>
        <w:rPr>
          <w:rFonts w:ascii="Trebuchet MS"/>
          <w:sz w:val="11"/>
        </w:rPr>
        <w:tab/>
      </w:r>
      <w:r>
        <w:rPr>
          <w:rFonts w:ascii="Trebuchet MS"/>
          <w:sz w:val="11"/>
        </w:rPr>
        <w:pict>
          <v:shape style="width:12.75pt;height:5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/>
                      <w:b/>
                      <w:spacing w:val="-1"/>
                      <w:w w:val="95"/>
                      <w:sz w:val="11"/>
                    </w:rPr>
                    <w:t>Kran</w:t>
                  </w:r>
                  <w:r>
                    <w:rPr>
                      <w:rFonts w:asci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1"/>
        </w:rPr>
      </w:r>
      <w:r>
        <w:rPr>
          <w:rFonts w:ascii="Trebuchet MS"/>
          <w:sz w:val="11"/>
        </w:rPr>
        <w:tab/>
      </w:r>
      <w:r>
        <w:rPr>
          <w:rFonts w:ascii="Trebuchet MS"/>
          <w:sz w:val="11"/>
        </w:rPr>
        <w:pict>
          <v:shape style="width:26.9pt;height:5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 w:hAnsi="Lucida Sans"/>
                      <w:b/>
                      <w:spacing w:val="-1"/>
                      <w:w w:val="95"/>
                      <w:sz w:val="11"/>
                    </w:rPr>
                    <w:t>Håndsprit</w:t>
                  </w:r>
                  <w:r>
                    <w:rPr>
                      <w:rFonts w:ascii="Lucida Sans" w:hAns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1"/>
        </w:rPr>
      </w:r>
      <w:r>
        <w:rPr>
          <w:rFonts w:ascii="Trebuchet MS"/>
          <w:sz w:val="11"/>
        </w:rPr>
        <w:tab/>
      </w:r>
      <w:r>
        <w:rPr>
          <w:rFonts w:ascii="Trebuchet MS"/>
          <w:sz w:val="11"/>
        </w:rPr>
        <w:pict>
          <v:shape style="width:13.7pt;height:5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 w:hAnsi="Lucida Sans"/>
                      <w:b/>
                      <w:sz w:val="11"/>
                    </w:rPr>
                    <w:t>Såpe</w:t>
                  </w:r>
                  <w:r>
                    <w:rPr>
                      <w:rFonts w:ascii="Lucida Sans" w:hAnsi="Lucida San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1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Heading9"/>
        <w:spacing w:line="240" w:lineRule="auto" w:before="198"/>
        <w:ind w:left="660" w:right="0"/>
        <w:jc w:val="left"/>
        <w:rPr>
          <w:b w:val="0"/>
          <w:bCs w:val="0"/>
        </w:rPr>
      </w:pPr>
      <w:r>
        <w:rPr>
          <w:spacing w:val="-3"/>
        </w:rPr>
        <w:t>F</w:t>
      </w:r>
      <w:r>
        <w:rPr>
          <w:spacing w:val="-2"/>
        </w:rPr>
        <w:t>orberedelser</w:t>
      </w:r>
      <w:r>
        <w:rPr>
          <w:b w:val="0"/>
        </w:rPr>
      </w:r>
    </w:p>
    <w:p>
      <w:pPr>
        <w:pStyle w:val="BodyText"/>
        <w:spacing w:line="240" w:lineRule="auto" w:before="214"/>
        <w:ind w:left="660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w w:val="105"/>
        </w:rPr>
        <w:t>LA1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Håndvask</w:t>
      </w:r>
      <w:r>
        <w:rPr>
          <w:spacing w:val="-20"/>
          <w:w w:val="105"/>
        </w:rPr>
        <w:t> </w:t>
      </w:r>
      <w:r>
        <w:rPr>
          <w:w w:val="105"/>
        </w:rPr>
        <w:t>og</w:t>
      </w:r>
      <w:r>
        <w:rPr>
          <w:spacing w:val="-19"/>
          <w:w w:val="105"/>
        </w:rPr>
        <w:t> </w:t>
      </w:r>
      <w:r>
        <w:rPr>
          <w:w w:val="105"/>
        </w:rPr>
        <w:t>nesepuss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(bildekort)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3406" w:space="1870"/>
            <w:col w:w="543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pStyle w:val="BodyText"/>
        <w:numPr>
          <w:ilvl w:val="0"/>
          <w:numId w:val="10"/>
        </w:numPr>
        <w:tabs>
          <w:tab w:pos="372" w:val="left" w:leader="none"/>
        </w:tabs>
        <w:spacing w:line="310" w:lineRule="auto" w:before="67" w:after="0"/>
        <w:ind w:left="371" w:right="734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shape style="position:absolute;margin-left:351.351288pt;margin-top:22.233257pt;width:160.550pt;height:72.4pt;mso-position-horizontal-relative:page;mso-position-vertical-relative:paragraph;z-index:3592" type="#_x0000_t202" filled="false" stroked="false">
            <v:textbox inset="0,0,0,0">
              <w:txbxContent>
                <w:p>
                  <w:pPr>
                    <w:spacing w:line="71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b/>
                      <w:sz w:val="7"/>
                    </w:rPr>
                    <w:t>EA1</w:t>
                  </w:r>
                  <w:r>
                    <w:rPr>
                      <w:rFonts w:ascii="Arial" w:hAnsi="Arial"/>
                      <w:b/>
                      <w:spacing w:val="-4"/>
                      <w:sz w:val="7"/>
                    </w:rPr>
                    <w:t> </w:t>
                  </w:r>
                  <w:r>
                    <w:rPr>
                      <w:rFonts w:ascii="Arial" w:hAnsi="Arial"/>
                      <w:sz w:val="7"/>
                    </w:rPr>
                    <w:t>-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7"/>
                    </w:rPr>
                    <w:t>Nesepuss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> </w:t>
                  </w:r>
                  <w:r>
                    <w:rPr>
                      <w:rFonts w:ascii="Arial" w:hAnsi="Arial"/>
                      <w:sz w:val="7"/>
                    </w:rPr>
                    <w:t>(sett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7"/>
                    </w:rPr>
                    <w:t>håndvasktrinnene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> </w:t>
                  </w:r>
                  <w:r>
                    <w:rPr>
                      <w:rFonts w:ascii="Arial" w:hAnsi="Arial"/>
                      <w:sz w:val="7"/>
                    </w:rPr>
                    <w:t>i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> </w:t>
                  </w:r>
                  <w:r>
                    <w:rPr>
                      <w:rFonts w:ascii="Arial" w:hAnsi="Arial"/>
                      <w:sz w:val="7"/>
                    </w:rPr>
                    <w:t>riktig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> </w:t>
                  </w:r>
                  <w:r>
                    <w:rPr>
                      <w:rFonts w:ascii="Arial" w:hAnsi="Arial"/>
                      <w:sz w:val="7"/>
                    </w:rPr>
                    <w:t>rekkefølge)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</w:p>
                <w:p>
                  <w:pPr>
                    <w:spacing w:line="244" w:lineRule="auto" w:before="47"/>
                    <w:ind w:left="139" w:right="1307" w:firstLine="0"/>
                    <w:jc w:val="left"/>
                    <w:rPr>
                      <w:rFonts w:ascii="Lucida Sans" w:hAnsi="Lucida Sans" w:cs="Lucida Sans" w:eastAsia="Lucida Sans"/>
                      <w:sz w:val="25"/>
                      <w:szCs w:val="25"/>
                    </w:rPr>
                  </w:pPr>
                  <w:r>
                    <w:rPr>
                      <w:rFonts w:ascii="Lucida Sans"/>
                      <w:b/>
                      <w:spacing w:val="-1"/>
                      <w:sz w:val="25"/>
                    </w:rPr>
                    <w:t>N</w:t>
                  </w:r>
                  <w:r>
                    <w:rPr>
                      <w:rFonts w:ascii="Lucida Sans"/>
                      <w:b/>
                      <w:spacing w:val="-2"/>
                      <w:sz w:val="25"/>
                    </w:rPr>
                    <w:t>esepuss</w:t>
                  </w:r>
                  <w:r>
                    <w:rPr>
                      <w:rFonts w:ascii="Lucida Sans"/>
                      <w:b/>
                      <w:spacing w:val="26"/>
                      <w:w w:val="94"/>
                      <w:sz w:val="25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w w:val="95"/>
                      <w:sz w:val="25"/>
                    </w:rPr>
                    <w:t>Skriveaktivitet</w:t>
                  </w:r>
                  <w:r>
                    <w:rPr>
                      <w:rFonts w:ascii="Lucida Sans"/>
                      <w:sz w:val="25"/>
                    </w:rPr>
                  </w:r>
                </w:p>
                <w:p>
                  <w:pPr>
                    <w:spacing w:line="180" w:lineRule="atLeast" w:before="158"/>
                    <w:ind w:left="138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w w:val="105"/>
                      <w:sz w:val="13"/>
                    </w:rPr>
                    <w:t>Skriv</w:t>
                  </w:r>
                  <w:r>
                    <w:rPr>
                      <w:rFonts w:ascii="Arial" w:hAnsi="Arial"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i</w:t>
                  </w:r>
                  <w:r>
                    <w:rPr>
                      <w:rFonts w:ascii="Arial" w:hAnsi="Arial"/>
                      <w:spacing w:val="3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riktig</w:t>
                  </w:r>
                  <w:r>
                    <w:rPr>
                      <w:rFonts w:ascii="Arial" w:hAnsi="Arial"/>
                      <w:spacing w:val="2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13"/>
                    </w:rPr>
                    <w:t>rekkefølge</w:t>
                  </w:r>
                  <w:r>
                    <w:rPr>
                      <w:rFonts w:ascii="Arial" w:hAnsi="Arial"/>
                      <w:spacing w:val="2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13"/>
                    </w:rPr>
                    <w:t>hvordan</w:t>
                  </w:r>
                  <w:r>
                    <w:rPr>
                      <w:rFonts w:ascii="Arial" w:hAnsi="Arial"/>
                      <w:spacing w:val="3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du</w:t>
                  </w:r>
                  <w:r>
                    <w:rPr>
                      <w:rFonts w:ascii="Arial" w:hAnsi="Arial"/>
                      <w:spacing w:val="2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pusser</w:t>
                  </w:r>
                  <w:r>
                    <w:rPr>
                      <w:rFonts w:ascii="Arial" w:hAnsi="Arial"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nesa</w:t>
                  </w:r>
                  <w:r>
                    <w:rPr>
                      <w:rFonts w:ascii="Arial" w:hAnsi="Arial"/>
                      <w:spacing w:val="2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di.</w:t>
                  </w:r>
                  <w:r>
                    <w:rPr>
                      <w:rFonts w:ascii="Arial" w:hAnsi="Arial"/>
                      <w:spacing w:val="22"/>
                      <w:w w:val="101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5"/>
                      <w:w w:val="105"/>
                      <w:sz w:val="13"/>
                    </w:rPr>
                    <w:t>Få</w:t>
                  </w:r>
                  <w:r>
                    <w:rPr>
                      <w:rFonts w:ascii="Arial" w:hAnsi="Arial"/>
                      <w:spacing w:val="6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hjelp</w:t>
                  </w:r>
                  <w:r>
                    <w:rPr>
                      <w:rFonts w:ascii="Arial" w:hAnsi="Arial"/>
                      <w:spacing w:val="7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3"/>
                      <w:w w:val="105"/>
                      <w:sz w:val="13"/>
                    </w:rPr>
                    <w:t>a</w:t>
                  </w:r>
                  <w:r>
                    <w:rPr>
                      <w:rFonts w:ascii="Arial" w:hAnsi="Arial"/>
                      <w:spacing w:val="-2"/>
                      <w:w w:val="105"/>
                      <w:sz w:val="13"/>
                    </w:rPr>
                    <w:t>v</w:t>
                  </w:r>
                  <w:r>
                    <w:rPr>
                      <w:rFonts w:ascii="Arial" w:hAnsi="Arial"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bildene</w:t>
                  </w:r>
                  <w:r>
                    <w:rPr>
                      <w:rFonts w:ascii="Arial" w:hAnsi="Arial"/>
                      <w:spacing w:val="6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13"/>
                    </w:rPr>
                    <w:t>nedenfor</w:t>
                  </w:r>
                  <w:r>
                    <w:rPr>
                      <w:rFonts w:ascii="Arial" w:hAnsi="Arial"/>
                      <w:spacing w:val="-3"/>
                      <w:w w:val="105"/>
                      <w:sz w:val="13"/>
                    </w:rPr>
                    <w:t>.</w:t>
                  </w:r>
                  <w:r>
                    <w:rPr>
                      <w:rFonts w:ascii="Arial" w:hAns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</w:rPr>
        <w:t>Du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3"/>
        </w:rPr>
        <w:t>vur</w:t>
      </w:r>
      <w:r>
        <w:rPr>
          <w:rFonts w:ascii="Trebuchet MS" w:hAnsi="Trebuchet MS"/>
          <w:spacing w:val="-2"/>
        </w:rPr>
        <w:t>dere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"/>
        </w:rPr>
        <w:t> bruke</w:t>
      </w:r>
      <w:r>
        <w:rPr>
          <w:rFonts w:ascii="Trebuchet MS" w:hAnsi="Trebuchet MS"/>
          <w:spacing w:val="25"/>
          <w:w w:val="103"/>
        </w:rPr>
        <w:t> </w:t>
      </w:r>
      <w:r>
        <w:rPr>
          <w:rFonts w:ascii="Trebuchet MS" w:hAnsi="Trebuchet MS"/>
        </w:rPr>
        <w:t>ballonghendene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fr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time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</w:rPr>
        <w:t>1</w:t>
      </w:r>
      <w:r>
        <w:rPr>
          <w:rFonts w:ascii="Trebuchet MS" w:hAnsi="Trebuchet MS"/>
          <w:b w:val="0"/>
        </w:rPr>
      </w:r>
    </w:p>
    <w:p>
      <w:pPr>
        <w:pStyle w:val="BodyText"/>
        <w:spacing w:line="310" w:lineRule="auto"/>
        <w:ind w:left="371" w:right="7038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i</w:t>
      </w:r>
      <w:r>
        <w:rPr>
          <w:rFonts w:ascii="Trebuchet MS"/>
          <w:spacing w:val="-3"/>
        </w:rPr>
        <w:t> </w:t>
      </w:r>
      <w:r>
        <w:rPr>
          <w:rFonts w:ascii="Trebuchet MS"/>
          <w:spacing w:val="-1"/>
        </w:rPr>
        <w:t>stede</w:t>
      </w:r>
      <w:r>
        <w:rPr>
          <w:rFonts w:ascii="Trebuchet MS"/>
          <w:spacing w:val="-2"/>
        </w:rPr>
        <w:t>t</w:t>
      </w:r>
      <w:r>
        <w:rPr>
          <w:rFonts w:ascii="Trebuchet MS"/>
          <w:spacing w:val="-3"/>
        </w:rPr>
        <w:t> </w:t>
      </w:r>
      <w:r>
        <w:rPr>
          <w:rFonts w:ascii="Trebuchet MS"/>
          <w:spacing w:val="-4"/>
        </w:rPr>
        <w:t>for</w:t>
      </w:r>
      <w:r>
        <w:rPr>
          <w:rFonts w:ascii="Trebuchet MS"/>
          <w:spacing w:val="-11"/>
        </w:rPr>
        <w:t> </w:t>
      </w:r>
      <w:r>
        <w:rPr>
          <w:rFonts w:ascii="Trebuchet MS"/>
          <w:spacing w:val="-1"/>
        </w:rPr>
        <w:t>papptallerkener</w:t>
      </w:r>
      <w:r>
        <w:rPr>
          <w:rFonts w:ascii="Trebuchet MS"/>
          <w:spacing w:val="30"/>
          <w:w w:val="99"/>
        </w:rPr>
        <w:t> </w:t>
      </w:r>
      <w:r>
        <w:rPr>
          <w:rFonts w:ascii="Trebuchet MS"/>
        </w:rPr>
        <w:t>til</w:t>
      </w:r>
      <w:r>
        <w:rPr>
          <w:rFonts w:ascii="Trebuchet MS"/>
          <w:spacing w:val="-19"/>
        </w:rPr>
        <w:t> </w:t>
      </w:r>
      <w:r>
        <w:rPr>
          <w:rFonts w:ascii="Trebuchet MS"/>
        </w:rPr>
        <w:t>denne</w:t>
      </w:r>
      <w:r>
        <w:rPr>
          <w:rFonts w:ascii="Trebuchet MS"/>
          <w:spacing w:val="-9"/>
        </w:rPr>
        <w:t> </w:t>
      </w:r>
      <w:r>
        <w:rPr>
          <w:rFonts w:ascii="Trebuchet MS"/>
          <w:spacing w:val="-2"/>
        </w:rPr>
        <w:t>hov</w:t>
      </w:r>
      <w:r>
        <w:rPr>
          <w:rFonts w:ascii="Trebuchet MS"/>
          <w:spacing w:val="-3"/>
        </w:rPr>
        <w:t>edaktivit</w:t>
      </w:r>
      <w:r>
        <w:rPr>
          <w:rFonts w:ascii="Trebuchet MS"/>
          <w:spacing w:val="-2"/>
        </w:rPr>
        <w:t>e</w:t>
      </w:r>
      <w:r>
        <w:rPr>
          <w:rFonts w:ascii="Trebuchet MS"/>
          <w:spacing w:val="-3"/>
        </w:rPr>
        <w:t>t</w:t>
      </w:r>
      <w:r>
        <w:rPr>
          <w:rFonts w:ascii="Trebuchet MS"/>
          <w:spacing w:val="-2"/>
        </w:rPr>
        <w:t>en</w:t>
      </w:r>
      <w:r>
        <w:rPr>
          <w:rFonts w:ascii="Trebuchet MS"/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numPr>
          <w:ilvl w:val="0"/>
          <w:numId w:val="10"/>
        </w:numPr>
        <w:tabs>
          <w:tab w:pos="372" w:val="left" w:leader="none"/>
        </w:tabs>
        <w:spacing w:line="310" w:lineRule="auto" w:before="0" w:after="0"/>
        <w:ind w:left="371" w:right="6075" w:hanging="26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 w:hAnsi="Trebuchet MS"/>
          <w:spacing w:val="-14"/>
        </w:rPr>
        <w:t>Ta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kopp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3"/>
        </w:rPr>
        <w:t>far</w:t>
      </w:r>
      <w:r>
        <w:rPr>
          <w:rFonts w:ascii="Trebuchet MS" w:hAnsi="Trebuchet MS"/>
          <w:spacing w:val="-2"/>
        </w:rPr>
        <w:t>ge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vann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2"/>
        </w:rPr>
        <w:t>ved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hjelp</w:t>
      </w:r>
      <w:r>
        <w:rPr>
          <w:rFonts w:ascii="Trebuchet MS" w:hAnsi="Trebuchet MS"/>
          <w:spacing w:val="26"/>
          <w:w w:val="98"/>
        </w:rPr>
        <w:t> </w:t>
      </w:r>
      <w:r>
        <w:rPr>
          <w:rFonts w:ascii="Arial" w:hAnsi="Arial"/>
          <w:spacing w:val="-2"/>
        </w:rPr>
        <w:t>a</w:t>
      </w:r>
      <w:r>
        <w:rPr>
          <w:rFonts w:ascii="Arial" w:hAnsi="Arial"/>
          <w:spacing w:val="-3"/>
        </w:rPr>
        <w:t>v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noen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dråper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3"/>
        </w:rPr>
        <w:t>k</w:t>
      </w:r>
      <w:r>
        <w:rPr>
          <w:rFonts w:ascii="Arial" w:hAnsi="Arial"/>
          <w:spacing w:val="-2"/>
        </w:rPr>
        <w:t>onditorfarge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BodyText"/>
        <w:numPr>
          <w:ilvl w:val="0"/>
          <w:numId w:val="10"/>
        </w:numPr>
        <w:tabs>
          <w:tab w:pos="372" w:val="left" w:leader="none"/>
        </w:tabs>
        <w:spacing w:line="310" w:lineRule="auto" w:before="67" w:after="0"/>
        <w:ind w:left="371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Du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3"/>
        </w:rPr>
        <w:t>vur</w:t>
      </w:r>
      <w:r>
        <w:rPr>
          <w:rFonts w:ascii="Trebuchet MS" w:hAnsi="Trebuchet MS"/>
          <w:spacing w:val="-2"/>
        </w:rPr>
        <w:t>dere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"/>
        </w:rPr>
        <w:t> bruke f</w:t>
      </w:r>
      <w:r>
        <w:rPr>
          <w:rFonts w:ascii="Trebuchet MS" w:hAnsi="Trebuchet MS"/>
          <w:spacing w:val="-1"/>
        </w:rPr>
        <w:t>orskjellige</w:t>
      </w:r>
      <w:r>
        <w:rPr>
          <w:rFonts w:ascii="Trebuchet MS" w:hAnsi="Trebuchet MS"/>
          <w:spacing w:val="30"/>
          <w:w w:val="101"/>
        </w:rPr>
        <w:t> </w:t>
      </w:r>
      <w:r>
        <w:rPr>
          <w:rFonts w:ascii="Trebuchet MS" w:hAnsi="Trebuchet MS"/>
          <w:spacing w:val="-3"/>
        </w:rPr>
        <w:t>far</w:t>
      </w:r>
      <w:r>
        <w:rPr>
          <w:rFonts w:ascii="Trebuchet MS" w:hAnsi="Trebuchet MS"/>
          <w:spacing w:val="-2"/>
        </w:rPr>
        <w:t>ger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3"/>
        </w:rPr>
        <w:t>indiker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orskjellige</w:t>
      </w:r>
      <w:r>
        <w:rPr>
          <w:rFonts w:ascii="Trebuchet MS" w:hAnsi="Trebuchet MS"/>
          <w:spacing w:val="25"/>
          <w:w w:val="101"/>
        </w:rPr>
        <w:t> </w:t>
      </w:r>
      <w:r>
        <w:rPr>
          <w:rFonts w:ascii="Trebuchet MS" w:hAnsi="Trebuchet MS"/>
          <w:spacing w:val="-1"/>
        </w:rPr>
        <w:t>bakt</w:t>
      </w:r>
      <w:r>
        <w:rPr>
          <w:rFonts w:ascii="Trebuchet MS" w:hAnsi="Trebuchet MS"/>
          <w:spacing w:val="-2"/>
        </w:rPr>
        <w:t>erier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tabs>
          <w:tab w:pos="1797" w:val="left" w:leader="none"/>
          <w:tab w:pos="2840" w:val="left" w:leader="none"/>
          <w:tab w:pos="3686" w:val="left" w:leader="none"/>
        </w:tabs>
        <w:spacing w:line="130" w:lineRule="atLeast"/>
        <w:ind w:left="668" w:right="0" w:firstLine="0"/>
        <w:rPr>
          <w:rFonts w:ascii="Trebuchet MS" w:hAnsi="Trebuchet MS" w:cs="Trebuchet MS" w:eastAsia="Trebuchet MS"/>
          <w:sz w:val="13"/>
          <w:szCs w:val="13"/>
        </w:rPr>
      </w:pPr>
      <w:r>
        <w:rPr>
          <w:rFonts w:ascii="Trebuchet MS"/>
          <w:sz w:val="13"/>
        </w:rPr>
        <w:pict>
          <v:shape style="width:30.7pt;height:6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3"/>
                      <w:szCs w:val="13"/>
                    </w:rPr>
                  </w:pPr>
                  <w:r>
                    <w:rPr>
                      <w:rFonts w:ascii="Lucida Sans" w:hAnsi="Lucida Sans"/>
                      <w:b/>
                      <w:spacing w:val="-1"/>
                      <w:w w:val="95"/>
                      <w:sz w:val="13"/>
                    </w:rPr>
                    <w:t>håndvask</w:t>
                  </w:r>
                  <w:r>
                    <w:rPr>
                      <w:rFonts w:ascii="Lucida Sans" w:hAnsi="Lucida Sans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3"/>
        </w:rPr>
      </w:r>
      <w:r>
        <w:rPr>
          <w:rFonts w:ascii="Trebuchet MS"/>
          <w:sz w:val="13"/>
        </w:rPr>
        <w:tab/>
      </w:r>
      <w:r>
        <w:rPr>
          <w:rFonts w:ascii="Trebuchet MS"/>
          <w:sz w:val="13"/>
        </w:rPr>
        <w:pict>
          <v:shape style="width:17.6pt;height:6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3"/>
                      <w:szCs w:val="13"/>
                    </w:rPr>
                  </w:pPr>
                  <w:r>
                    <w:rPr>
                      <w:rFonts w:ascii="Lucida Sans" w:hAnsi="Lucida Sans"/>
                      <w:b/>
                      <w:w w:val="95"/>
                      <w:sz w:val="13"/>
                    </w:rPr>
                    <w:t>søpla</w:t>
                  </w:r>
                  <w:r>
                    <w:rPr>
                      <w:rFonts w:ascii="Lucida Sans" w:hAnsi="Lucida Sans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3"/>
        </w:rPr>
      </w:r>
      <w:r>
        <w:rPr>
          <w:rFonts w:ascii="Trebuchet MS"/>
          <w:sz w:val="13"/>
        </w:rPr>
        <w:tab/>
      </w:r>
      <w:r>
        <w:rPr>
          <w:rFonts w:ascii="Trebuchet MS"/>
          <w:sz w:val="13"/>
        </w:rPr>
        <w:pict>
          <v:shape style="width:16.7pt;height:6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3"/>
                      <w:szCs w:val="13"/>
                    </w:rPr>
                  </w:pPr>
                  <w:r>
                    <w:rPr>
                      <w:rFonts w:ascii="Lucida Sans"/>
                      <w:b/>
                      <w:w w:val="95"/>
                      <w:sz w:val="13"/>
                    </w:rPr>
                    <w:t>papir</w:t>
                  </w:r>
                  <w:r>
                    <w:rPr>
                      <w:rFonts w:ascii="Lucida Sans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3"/>
        </w:rPr>
      </w:r>
      <w:r>
        <w:rPr>
          <w:rFonts w:ascii="Trebuchet MS"/>
          <w:sz w:val="13"/>
        </w:rPr>
        <w:tab/>
      </w:r>
      <w:r>
        <w:rPr>
          <w:rFonts w:ascii="Trebuchet MS"/>
          <w:sz w:val="13"/>
        </w:rPr>
        <w:pict>
          <v:shape style="width:30.2pt;height:6.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13"/>
                      <w:szCs w:val="13"/>
                    </w:rPr>
                  </w:pPr>
                  <w:r>
                    <w:rPr>
                      <w:rFonts w:ascii="Lucida Sans"/>
                      <w:b/>
                      <w:w w:val="95"/>
                      <w:sz w:val="13"/>
                    </w:rPr>
                    <w:t>nesepuss</w:t>
                  </w:r>
                  <w:r>
                    <w:rPr>
                      <w:rFonts w:ascii="Lucida Sans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3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/>
        <w:t>EA1</w:t>
      </w:r>
      <w:r>
        <w:rPr>
          <w:spacing w:val="10"/>
        </w:rPr>
        <w:t> </w:t>
      </w:r>
      <w:r>
        <w:rPr>
          <w:spacing w:val="-1"/>
        </w:rPr>
        <w:t>Nesepuss</w:t>
      </w:r>
      <w:r>
        <w:rPr>
          <w:spacing w:val="11"/>
        </w:rPr>
        <w:t> </w:t>
      </w:r>
      <w:r>
        <w:rPr>
          <w:spacing w:val="-1"/>
        </w:rPr>
        <w:t>(skriveaktivite</w:t>
      </w:r>
      <w:r>
        <w:rPr>
          <w:spacing w:val="-2"/>
        </w:rPr>
        <w:t>t)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4323" w:space="1498"/>
            <w:col w:w="488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-.05pt;margin-top:-.049685pt;width:595.35pt;height:741.5pt;mso-position-horizontal-relative:page;mso-position-vertical-relative:page;z-index:-303976" coordorigin="-1,-1" coordsize="11907,14830">
            <v:group style="position:absolute;left:0;top:0;width:2;height:4983" coordorigin="0,0" coordsize="2,4983">
              <v:shape style="position:absolute;left:0;top:0;width:2;height:4983" coordorigin="0,0" coordsize="0,4983" path="m0,0l0,4983e" filled="false" stroked="true" strokeweight=".1pt" strokecolor="#f9c031">
                <v:path arrowok="t"/>
              </v:shape>
            </v:group>
            <v:group style="position:absolute;left:0;top:0;width:6092;height:9368" coordorigin="0,0" coordsize="6092,9368">
              <v:shape style="position:absolute;left:0;top:0;width:6092;height:9368" coordorigin="0,0" coordsize="6092,9368" path="m0,9367l6092,9367,6092,0,0,0,0,9367xe" filled="true" fillcolor="#fbcd64" stroked="false">
                <v:path arrowok="t"/>
                <v:fill type="solid"/>
              </v:shape>
            </v:group>
            <v:group style="position:absolute;left:6092;top:0;width:5814;height:4961" coordorigin="6092,0" coordsize="5814,4961">
              <v:shape style="position:absolute;left:6092;top:0;width:5814;height:4961" coordorigin="6092,0" coordsize="5814,4961" path="m6092,4961l11906,4961,11906,0,6092,0,6092,4961xe" filled="true" fillcolor="#fff3dc" stroked="false">
                <v:path arrowok="t"/>
                <v:fill type="solid"/>
              </v:shape>
            </v:group>
            <v:group style="position:absolute;left:0;top:9367;width:6095;height:5462" coordorigin="0,9367" coordsize="6095,5462">
              <v:shape style="position:absolute;left:0;top:9367;width:6095;height:5462" coordorigin="0,9367" coordsize="6095,5462" path="m0,14829l6095,14829,6095,9367,0,9367,0,14829xe" filled="true" fillcolor="#fde0a3" stroked="false">
                <v:path arrowok="t"/>
                <v:fill type="solid"/>
              </v:shape>
            </v:group>
            <v:group style="position:absolute;left:847;top:671;width:266;height:349" coordorigin="847,671" coordsize="266,349">
              <v:shape style="position:absolute;left:847;top:671;width:266;height:349" coordorigin="847,671" coordsize="266,349" path="m876,814l849,831,847,837,935,975,996,1018,1014,1020,1033,1018,1096,976,1018,976,1000,975,985,969,973,958,882,815,876,814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1001,715l945,715,958,723,1063,889,1070,907,1071,923,1072,926,1067,944,1057,960,1037,971,1018,976,1096,976,1096,976,1105,959,1111,941,1113,923,1111,904,1106,885,1098,868,1001,715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31,671l869,712,861,748,864,767,962,926,1011,948,1029,941,1042,927,1050,909,1050,909,1003,909,999,908,907,763,902,745,907,727,928,716,945,715,1001,715,995,705,982,690,966,679,949,673,931,671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63,756l936,773,935,779,1011,899,1010,904,1003,909,1050,909,1050,891,1043,873,970,757,963,756xe" filled="true" fillcolor="#000000" stroked="false">
                <v:path arrowok="t"/>
                <v:fill type="solid"/>
              </v:shape>
            </v:group>
            <v:group style="position:absolute;left:6642;top:658;width:414;height:362" coordorigin="6642,658" coordsize="414,362">
              <v:shape style="position:absolute;left:6642;top:658;width:414;height:362" coordorigin="6642,658" coordsize="414,362" path="m6682,767l6656,775,6644,791,6642,811,6689,1006,6704,1018,6725,1020,6736,1017,6682,767xe" filled="true" fillcolor="#000000" stroked="false">
                <v:path arrowok="t"/>
                <v:fill type="solid"/>
              </v:shape>
              <v:shape style="position:absolute;left:6642;top:658;width:414;height:362" coordorigin="6642,658" coordsize="414,362" path="m6881,658l6749,682,6731,691,6721,708,6721,709,6728,757,6705,762,6760,1012,6994,964,6985,924,6844,924,6837,920,6830,888,6787,888,6781,884,6773,849,6777,842,6819,834,6810,793,6814,787,6850,780,6953,780,6946,748,6775,748,6770,725,6864,706,6913,706,6908,684,6898,667,6881,658xe" filled="true" fillcolor="#000000" stroked="false">
                <v:path arrowok="t"/>
                <v:fill type="solid"/>
              </v:shape>
              <v:shape style="position:absolute;left:6642;top:658;width:414;height:362" coordorigin="6642,658" coordsize="414,362" path="m6974,707l6962,709,7017,959,7043,951,7055,935,7056,915,7017,733,7010,720,6994,708,6974,707xe" filled="true" fillcolor="#000000" stroked="false">
                <v:path arrowok="t"/>
                <v:fill type="solid"/>
              </v:shape>
              <v:shape style="position:absolute;left:6642;top:658;width:414;height:362" coordorigin="6642,658" coordsize="414,362" path="m6961,815l6907,815,6913,819,6921,855,6917,861,6875,870,6884,910,6880,916,6844,924,6985,924,6961,815xe" filled="true" fillcolor="#000000" stroked="false">
                <v:path arrowok="t"/>
                <v:fill type="solid"/>
              </v:shape>
              <v:shape style="position:absolute;left:6642;top:658;width:414;height:362" coordorigin="6642,658" coordsize="414,362" path="m6828,879l6787,888,6830,888,6828,879xe" filled="true" fillcolor="#000000" stroked="false">
                <v:path arrowok="t"/>
                <v:fill type="solid"/>
              </v:shape>
              <v:shape style="position:absolute;left:6642;top:658;width:414;height:362" coordorigin="6642,658" coordsize="414,362" path="m6953,780l6850,780,6856,784,6865,824,6907,815,6961,815,6953,780xe" filled="true" fillcolor="#000000" stroked="false">
                <v:path arrowok="t"/>
                <v:fill type="solid"/>
              </v:shape>
              <v:shape style="position:absolute;left:6642;top:658;width:414;height:362" coordorigin="6642,658" coordsize="414,362" path="m6913,706l6864,706,6869,728,6775,748,6946,748,6940,719,6916,719,6913,706xe" filled="true" fillcolor="#000000" stroked="false">
                <v:path arrowok="t"/>
                <v:fill type="solid"/>
              </v:shape>
              <v:shape style="position:absolute;left:6642;top:658;width:414;height:362" coordorigin="6642,658" coordsize="414,362" path="m6939,714l6916,719,6940,719,6939,714xe" filled="true" fillcolor="#000000" stroked="false">
                <v:path arrowok="t"/>
                <v:fill type="solid"/>
              </v:shape>
            </v:group>
            <v:group style="position:absolute;left:862;top:9915;width:436;height:368" coordorigin="862,9915" coordsize="436,368">
              <v:shape style="position:absolute;left:862;top:9915;width:436;height:368" coordorigin="862,9915" coordsize="436,368" path="m882,9996l877,9997,862,10019,863,10025,910,10055,914,10058,920,10057,923,10053,950,10011,907,10011,886,9998,882,9996xe" filled="true" fillcolor="#000000" stroked="false">
                <v:path arrowok="t"/>
                <v:fill type="solid"/>
              </v:shape>
              <v:shape style="position:absolute;left:862;top:9915;width:436;height:368" coordorigin="862,9915" coordsize="436,368" path="m952,9949l947,9950,907,10011,950,10011,977,9969,976,9964,972,9961,957,9951,952,9949xe" filled="true" fillcolor="#000000" stroked="false">
                <v:path arrowok="t"/>
                <v:fill type="solid"/>
              </v:shape>
              <v:shape style="position:absolute;left:862;top:9915;width:436;height:368" coordorigin="862,9915" coordsize="436,368" path="m907,10114l902,10115,887,10138,888,10144,935,10174,940,10177,945,10176,948,10171,975,10130,932,10130,912,10117,907,10114xe" filled="true" fillcolor="#000000" stroked="false">
                <v:path arrowok="t"/>
                <v:fill type="solid"/>
              </v:shape>
              <v:shape style="position:absolute;left:862;top:9915;width:436;height:368" coordorigin="862,9915" coordsize="436,368" path="m978,10067l972,10068,969,10072,932,10130,975,10130,1002,10088,1001,10082,997,10080,978,10067xe" filled="true" fillcolor="#000000" stroked="false">
                <v:path arrowok="t"/>
                <v:fill type="solid"/>
              </v:shape>
              <v:shape style="position:absolute;left:862;top:9915;width:436;height:368" coordorigin="862,9915" coordsize="436,368" path="m953,10210l935,10220,925,10237,932,10263,945,10278,961,10282,982,10274,994,10259,997,10240,987,10222,971,10211,953,10210xe" filled="true" fillcolor="#000000" stroked="false">
                <v:path arrowok="t"/>
                <v:fill type="solid"/>
              </v:shape>
              <v:shape style="position:absolute;left:862;top:9915;width:436;height:368" coordorigin="862,9915" coordsize="436,368" path="m1283,10153l1056,10201,1052,10207,1060,10244,1066,10248,1293,10200,1297,10194,1289,10157,1283,10153xe" filled="true" fillcolor="#000000" stroked="false">
                <v:path arrowok="t"/>
                <v:fill type="solid"/>
              </v:shape>
              <v:shape style="position:absolute;left:862;top:9915;width:436;height:368" coordorigin="862,9915" coordsize="436,368" path="m1232,9915l1005,9963,1001,9970,1009,10006,1016,10011,1243,9962,1247,9956,1239,9919,1232,9915xe" filled="true" fillcolor="#000000" stroked="false">
                <v:path arrowok="t"/>
                <v:fill type="solid"/>
              </v:shape>
              <v:shape style="position:absolute;left:862;top:9915;width:436;height:368" coordorigin="862,9915" coordsize="436,368" path="m1258,10034l1031,10082,1026,10088,1034,10125,1041,10129,1268,10081,1272,10075,1264,10038,1258,10034xe" filled="true" fillcolor="#000000" stroked="false">
                <v:path arrowok="t"/>
                <v:fill type="solid"/>
              </v:shape>
            </v:group>
            <v:group style="position:absolute;left:6643;top:5548;width:356;height:404" coordorigin="6643,5548" coordsize="356,404">
              <v:shape style="position:absolute;left:6643;top:5548;width:356;height:404" coordorigin="6643,5548" coordsize="356,404" path="m6805,5555l6649,5589,6643,5598,6717,5946,6726,5952,6992,5896,6998,5887,6952,5667,6837,5667,6828,5661,6805,5555xe" filled="true" fillcolor="#e5aa00" stroked="false">
                <v:path arrowok="t"/>
                <v:fill type="solid"/>
              </v:shape>
              <v:shape style="position:absolute;left:6643;top:5548;width:356;height:404" coordorigin="6643,5548" coordsize="356,404" path="m6947,5644l6837,5667,6952,5667,6947,5644xe" filled="true" fillcolor="#e5aa00" stroked="false">
                <v:path arrowok="t"/>
                <v:fill type="solid"/>
              </v:shape>
              <v:shape style="position:absolute;left:6643;top:5548;width:356;height:404" coordorigin="6643,5548" coordsize="356,404" path="m6838,5548l6829,5550,6848,5641,6942,5621,6940,5613,6937,5609,6843,5549,6838,5548xe" filled="true" fillcolor="#e5aa00" stroked="false">
                <v:path arrowok="t"/>
                <v:fill type="solid"/>
              </v:shape>
              <v:shape style="position:absolute;left:6829;top:6604;width:4218;height:2751" type="#_x0000_t75" stroked="false">
                <v:imagedata r:id="rId113" o:title=""/>
              </v:shape>
              <v:shape style="position:absolute;left:6916;top:6676;width:801;height:918" type="#_x0000_t75" stroked="false">
                <v:imagedata r:id="rId114" o:title=""/>
              </v:shape>
              <v:shape style="position:absolute;left:6802;top:6579;width:4291;height:2802" type="#_x0000_t75" stroked="false">
                <v:imagedata r:id="rId115" o:title=""/>
              </v:shape>
            </v:group>
            <v:group style="position:absolute;left:6679;top:6394;width:4608;height:3258" coordorigin="6679,6394" coordsize="4608,3258">
              <v:shape style="position:absolute;left:6679;top:6394;width:4608;height:3258" coordorigin="6679,6394" coordsize="4608,3258" path="m6679,9652l11286,9652,11286,6394,6679,6394,6679,9652xe" filled="false" stroked="true" strokeweight=".505pt" strokecolor="#000000">
                <v:path arrowok="t"/>
              </v:shape>
            </v:group>
            <v:group style="position:absolute;left:6925;top:11118;width:4134;height:2988" coordorigin="6925,11118" coordsize="4134,2988">
              <v:shape style="position:absolute;left:6925;top:11118;width:4134;height:2988" coordorigin="6925,11118" coordsize="4134,2988" path="m10929,11118l7050,11118,6987,11138,6942,11185,6925,11249,6925,14106,6964,14106,6965,11238,6970,11217,7012,11168,7055,11157,11021,11157,11011,11147,10993,11135,10973,11126,10952,11120,10929,11118xe" filled="true" fillcolor="#fac214" stroked="false">
                <v:path arrowok="t"/>
                <v:fill type="solid"/>
              </v:shape>
              <v:shape style="position:absolute;left:6925;top:11118;width:4134;height:2988" coordorigin="6925,11118" coordsize="4134,2988" path="m11021,11157l7055,11157,10939,11158,10961,11163,11009,11206,11020,11249,11020,14106,11059,14106,11059,11244,11039,11180,11026,11163,11021,11157xe" filled="true" fillcolor="#fac214" stroked="false">
                <v:path arrowok="t"/>
                <v:fill type="solid"/>
              </v:shape>
            </v:group>
            <v:group style="position:absolute;left:7185;top:13973;width:1097;height:134" coordorigin="7185,13973" coordsize="1097,134">
              <v:shape style="position:absolute;left:7185;top:13973;width:1097;height:134" coordorigin="7185,13973" coordsize="1097,134" path="m7185,14106l8282,14106,8282,13973,7185,13973,7185,14106xe" filled="true" fillcolor="#ffffff" stroked="false">
                <v:path arrowok="t"/>
                <v:fill type="solid"/>
              </v:shape>
            </v:group>
            <v:group style="position:absolute;left:7185;top:13973;width:1097;height:134" coordorigin="7185,13973" coordsize="1097,134">
              <v:shape style="position:absolute;left:7185;top:13973;width:1097;height:134" coordorigin="7185,13973" coordsize="1097,134" path="m7185,14106l7185,13973,8282,13973,8282,14106e" filled="false" stroked="true" strokeweight=".387pt" strokecolor="#fac214">
                <v:path arrowok="t"/>
              </v:shape>
              <v:shape style="position:absolute;left:9201;top:12655;width:771;height:752" type="#_x0000_t75" stroked="false">
                <v:imagedata r:id="rId116" o:title=""/>
              </v:shape>
            </v:group>
            <v:group style="position:absolute;left:8505;top:12693;width:93;height:59" coordorigin="8505,12693" coordsize="93,59">
              <v:shape style="position:absolute;left:8505;top:12693;width:93;height:59" coordorigin="8505,12693" coordsize="93,59" path="m8552,12693l8530,12699,8514,12713,8506,12733,8505,12752,8598,12752,8598,12740,8593,12718,8579,12702,8558,12694,8552,12693xe" filled="true" fillcolor="#3b566b" stroked="false">
                <v:path arrowok="t"/>
                <v:fill type="solid"/>
              </v:shape>
            </v:group>
            <v:group style="position:absolute;left:8289;top:12879;width:527;height:561" coordorigin="8289,12879" coordsize="527,561">
              <v:shape style="position:absolute;left:8289;top:12879;width:527;height:561" coordorigin="8289,12879" coordsize="527,561" path="m8815,12879l8289,12879,8377,13400,8386,13420,8402,13434,8423,13439,8681,13439,8702,13434,8718,13420,8727,13400,8815,12879xe" filled="true" fillcolor="#3cb7b1" stroked="false">
                <v:path arrowok="t"/>
                <v:fill type="solid"/>
              </v:shape>
            </v:group>
            <v:group style="position:absolute;left:8291;top:12748;width:524;height:98" coordorigin="8291,12748" coordsize="524,98">
              <v:shape style="position:absolute;left:8291;top:12748;width:524;height:98" coordorigin="8291,12748" coordsize="524,98" path="m8717,12748l8386,12748,8364,12750,8309,12785,8291,12825,8815,12845,8793,12783,8738,12750,8717,12748xe" filled="true" fillcolor="#3cb7b1" stroked="false">
                <v:path arrowok="t"/>
                <v:fill type="solid"/>
              </v:shape>
            </v:group>
            <v:group style="position:absolute;left:8530;top:12969;width:44;height:394" coordorigin="8530,12969" coordsize="44,394">
              <v:shape style="position:absolute;left:8530;top:12969;width:44;height:394" coordorigin="8530,12969" coordsize="44,394" path="m8564,12969l8540,12969,8530,12979,8530,13352,8540,13362,8564,13362,8573,13352,8573,12979,8564,12969xe" filled="true" fillcolor="#3b566b" stroked="false">
                <v:path arrowok="t"/>
                <v:fill type="solid"/>
              </v:shape>
            </v:group>
            <v:group style="position:absolute;left:8387;top:12969;width:85;height:394" coordorigin="8387,12969" coordsize="85,394">
              <v:shape style="position:absolute;left:8387;top:12969;width:85;height:394" coordorigin="8387,12969" coordsize="85,394" path="m8421,12969l8397,12969,8387,12980,8388,12993,8427,13343,8428,13354,8438,13362,8462,13362,8472,13351,8470,13338,8431,12989,8430,12978,8421,12969xe" filled="true" fillcolor="#3b566b" stroked="false">
                <v:path arrowok="t"/>
                <v:fill type="solid"/>
              </v:shape>
            </v:group>
            <v:group style="position:absolute;left:8632;top:12969;width:85;height:394" coordorigin="8632,12969" coordsize="85,394">
              <v:shape style="position:absolute;left:8632;top:12969;width:85;height:394" coordorigin="8632,12969" coordsize="85,394" path="m8707,12969l8683,12969,8673,12978,8672,12989,8633,13338,8632,13351,8642,13362,8666,13362,8675,13354,8676,13343,8715,12993,8717,12980,8707,12969xe" filled="true" fillcolor="#3b566b" stroked="false">
                <v:path arrowok="t"/>
                <v:fill type="solid"/>
              </v:shape>
            </v:group>
            <v:group style="position:absolute;left:7260;top:12704;width:586;height:628" coordorigin="7260,12704" coordsize="586,628">
              <v:shape style="position:absolute;left:7260;top:12704;width:586;height:628" coordorigin="7260,12704" coordsize="586,628" path="m7331,12824l7318,12825,7309,12830,7303,12840,7302,12852,7305,12866,7315,12882,7326,12897,7336,12912,7352,12970,7354,12998,7353,13019,7353,13036,7355,13051,7359,13068,7366,13090,7354,13106,7312,13155,7260,13208,7407,13331,7452,13280,7515,13216,7559,13173,7575,13165,7588,13158,7643,13107,7664,13083,7682,13078,7705,13072,7731,13066,7754,13061,7772,13058,7792,13053,7812,13046,7828,13036,7837,13024,7837,13008,7830,13001,7731,13001,7688,12998,7748,12959,7805,12920,7809,12917,7681,12917,7673,12913,7433,12913,7429,12906,7420,12896,7406,12882,7389,12866,7369,12848,7345,12829,7331,12824xe" filled="true" fillcolor="#ca9079" stroked="false">
                <v:path arrowok="t"/>
                <v:fill type="solid"/>
              </v:shape>
              <v:shape style="position:absolute;left:7260;top:12704;width:586;height:628" coordorigin="7260,12704" coordsize="586,628" path="m7808,12994l7787,12994,7765,12997,7746,13000,7731,13001,7830,13001,7825,12997,7808,12994xe" filled="true" fillcolor="#ca9079" stroked="false">
                <v:path arrowok="t"/>
                <v:fill type="solid"/>
              </v:shape>
              <v:shape style="position:absolute;left:7260;top:12704;width:586;height:628" coordorigin="7260,12704" coordsize="586,628" path="m7822,12845l7766,12866,7707,12902,7681,12917,7809,12917,7823,12907,7841,12890,7846,12877,7844,12865,7837,12854,7822,12845xe" filled="true" fillcolor="#ca9079" stroked="false">
                <v:path arrowok="t"/>
                <v:fill type="solid"/>
              </v:shape>
              <v:shape style="position:absolute;left:7260;top:12704;width:586;height:628" coordorigin="7260,12704" coordsize="586,628" path="m7653,12704l7604,12743,7591,12760,7577,12777,7524,12837,7479,12883,7433,12913,7673,12913,7672,12912,7685,12900,7701,12886,7718,12870,7723,12866,7602,12866,7607,12858,7647,12803,7679,12744,7678,12730,7669,12717,7653,12704xe" filled="true" fillcolor="#ca9079" stroked="false">
                <v:path arrowok="t"/>
                <v:fill type="solid"/>
              </v:shape>
              <v:shape style="position:absolute;left:7260;top:12704;width:586;height:628" coordorigin="7260,12704" coordsize="586,628" path="m7768,12754l7749,12757,7739,12764,7724,12776,7652,12831,7641,12840,7626,12849,7602,12866,7723,12866,7768,12822,7793,12782,7784,12763,7768,12754xe" filled="true" fillcolor="#ca9079" stroked="false">
                <v:path arrowok="t"/>
                <v:fill type="solid"/>
              </v:shape>
            </v:group>
            <v:group style="position:absolute;left:7459;top:12954;width:47;height:151" coordorigin="7459,12954" coordsize="47,151">
              <v:shape style="position:absolute;left:7459;top:12954;width:47;height:151" coordorigin="7459,12954" coordsize="47,151" path="m7459,12954l7485,13009,7485,13026,7483,13046,7480,13072,7475,13105,7489,13069,7498,13045,7504,13026,7506,13011,7504,12998,7499,12988,7490,12978,7476,12967,7459,12954xe" filled="true" fillcolor="#d8946d" stroked="false">
                <v:path arrowok="t"/>
                <v:fill type="solid"/>
              </v:shape>
            </v:group>
            <v:group style="position:absolute;left:7494;top:12642;width:62;height:61" coordorigin="7494,12642" coordsize="62,61">
              <v:shape style="position:absolute;left:7494;top:12642;width:62;height:61" coordorigin="7494,12642" coordsize="62,61" path="m7513,12642l7499,12655,7494,12679,7506,12695,7529,12702,7548,12691,7555,12671,7553,12659,7539,12645,7513,12642xe" filled="true" fillcolor="#b8e0eb" stroked="false">
                <v:path arrowok="t"/>
                <v:fill type="solid"/>
              </v:shape>
            </v:group>
            <v:group style="position:absolute;left:7584;top:12652;width:17;height:17" coordorigin="7584,12652" coordsize="17,17">
              <v:shape style="position:absolute;left:7584;top:12652;width:17;height:17" coordorigin="7584,12652" coordsize="17,17" path="m7597,12652l7588,12652,7584,12656,7584,12665,7588,12668,7597,12668,7600,12665,7600,12656,7597,12652xe" filled="true" fillcolor="#b8e0eb" stroked="false">
                <v:path arrowok="t"/>
                <v:fill type="solid"/>
              </v:shape>
            </v:group>
            <v:group style="position:absolute;left:7381;top:12748;width:61;height:60" coordorigin="7381,12748" coordsize="61,60">
              <v:shape style="position:absolute;left:7381;top:12748;width:61;height:60" coordorigin="7381,12748" coordsize="61,60" path="m7402,12748l7387,12761,7381,12784,7392,12801,7415,12808,7434,12798,7442,12778,7440,12768,7427,12753,7402,12748xe" filled="true" fillcolor="#b8e0eb" stroked="false">
                <v:path arrowok="t"/>
                <v:fill type="solid"/>
              </v:shape>
            </v:group>
            <v:group style="position:absolute;left:7738;top:12683;width:28;height:28" coordorigin="7738,12683" coordsize="28,28">
              <v:shape style="position:absolute;left:7738;top:12683;width:28;height:28" coordorigin="7738,12683" coordsize="28,28" path="m7759,12683l7744,12683,7738,12689,7738,12705,7744,12711,7759,12711,7765,12705,7765,12689,7759,12683xe" filled="true" fillcolor="#b8e0eb" stroked="false">
                <v:path arrowok="t"/>
                <v:fill type="solid"/>
              </v:shape>
            </v:group>
            <v:group style="position:absolute;left:7414;top:12899;width:294;height:202" coordorigin="7414,12899" coordsize="294,202">
              <v:shape style="position:absolute;left:7414;top:12899;width:294;height:202" coordorigin="7414,12899" coordsize="294,202" path="m7430,13033l7414,13061,7432,13072,7417,13078,7427,13100,7682,13096,7687,13083,7695,13058,7700,13040,7452,13040,7444,13037,7430,13033xe" filled="true" fillcolor="#b8e0eb" stroked="false">
                <v:path arrowok="t"/>
                <v:fill type="solid"/>
              </v:shape>
              <v:shape style="position:absolute;left:7414;top:12899;width:294;height:202" coordorigin="7414,12899" coordsize="294,202" path="m7557,12899l7545,12907,7536,12917,7542,12941,7480,12985,7466,12990,7446,13005,7439,13018,7454,13023,7444,13033,7452,13040,7700,13040,7703,13032,7707,13017,7707,13010,7703,13010,7700,13005,7687,13005,7644,13001,7649,12981,7656,12958,7658,12955,7607,12955,7580,12950,7575,12938,7577,12914,7563,12911,7562,12907,7557,12899xe" filled="true" fillcolor="#b8e0eb" stroked="false">
                <v:path arrowok="t"/>
                <v:fill type="solid"/>
              </v:shape>
              <v:shape style="position:absolute;left:7414;top:12899;width:294;height:202" coordorigin="7414,12899" coordsize="294,202" path="m7708,13006l7703,13010,7707,13010,7708,13006xe" filled="true" fillcolor="#b8e0eb" stroked="false">
                <v:path arrowok="t"/>
                <v:fill type="solid"/>
              </v:shape>
              <v:shape style="position:absolute;left:7414;top:12899;width:294;height:202" coordorigin="7414,12899" coordsize="294,202" path="m7695,12997l7687,13005,7700,13005,7695,12997xe" filled="true" fillcolor="#b8e0eb" stroked="false">
                <v:path arrowok="t"/>
                <v:fill type="solid"/>
              </v:shape>
              <v:shape style="position:absolute;left:7414;top:12899;width:294;height:202" coordorigin="7414,12899" coordsize="294,202" path="m7637,12913l7628,12930,7607,12955,7658,12955,7662,12946,7649,12935,7653,12925,7650,12917,7637,12913xe" filled="true" fillcolor="#b8e0eb" stroked="false">
                <v:path arrowok="t"/>
                <v:fill type="solid"/>
              </v:shape>
            </v:group>
            <v:group style="position:absolute;left:7286;top:12776;width:544;height:681" coordorigin="7286,12776" coordsize="544,681">
              <v:shape style="position:absolute;left:7286;top:12776;width:544;height:681" coordorigin="7286,12776" coordsize="544,681" path="m7318,13079l7301,13083,7290,13093,7286,13105,7290,13118,7301,13130,7320,13139,7338,13145,7355,13153,7417,13210,7429,13230,7439,13245,7449,13256,7463,13267,7481,13282,7477,13321,7468,13385,7461,13439,7652,13456,7661,13393,7671,13332,7687,13241,7696,13225,7703,13212,7719,13139,7723,13107,7730,13098,7436,13098,7429,13095,7416,13092,7398,13088,7375,13084,7348,13081,7318,13079xe" filled="true" fillcolor="#b77e5e" stroked="false">
                <v:path arrowok="t"/>
                <v:fill type="solid"/>
              </v:shape>
              <v:shape style="position:absolute;left:7286;top:12776;width:544;height:681" coordorigin="7286,12776" coordsize="544,681" path="m7498,12802l7489,12813,7484,12831,7481,12854,7480,12878,7478,12905,7470,12965,7461,13027,7436,13098,7730,13098,7785,13038,7796,13027,7798,13025,7693,13025,7704,12999,7711,12983,7718,12965,7631,12965,7632,12963,7548,12963,7549,12955,7549,12934,7549,12922,7549,12856,7547,12831,7539,12814,7523,12804,7498,12802xe" filled="true" fillcolor="#b77e5e" stroked="false">
                <v:path arrowok="t"/>
                <v:fill type="solid"/>
              </v:shape>
              <v:shape style="position:absolute;left:7286;top:12776;width:544;height:681" coordorigin="7286,12776" coordsize="544,681" path="m7815,12945l7800,12947,7785,12956,7769,12968,7742,12994,7731,13003,7693,13025,7798,13025,7807,13014,7818,13000,7826,12985,7829,12970,7827,12957,7815,12945xe" filled="true" fillcolor="#b77e5e" stroked="false">
                <v:path arrowok="t"/>
                <v:fill type="solid"/>
              </v:shape>
              <v:shape style="position:absolute;left:7286;top:12776;width:544;height:681" coordorigin="7286,12776" coordsize="544,681" path="m7736,12821l7684,12870,7655,12934,7643,12961,7631,12965,7718,12965,7726,12945,7734,12924,7742,12902,7750,12878,7758,12854,7757,12836,7749,12827,7736,12821xe" filled="true" fillcolor="#b77e5e" stroked="false">
                <v:path arrowok="t"/>
                <v:fill type="solid"/>
              </v:shape>
              <v:shape style="position:absolute;left:7286;top:12776;width:544;height:681" coordorigin="7286,12776" coordsize="544,681" path="m7641,12776l7597,12821,7576,12888,7570,12907,7565,12920,7559,12936,7548,12963,7632,12963,7646,12904,7660,12836,7665,12805,7659,12788,7641,12776xe" filled="true" fillcolor="#b77e5e" stroked="false">
                <v:path arrowok="t"/>
                <v:fill type="solid"/>
              </v:shape>
            </v:group>
            <v:group style="position:absolute;left:7782;top:12949;width:50;height:51" coordorigin="7782,12949" coordsize="50,51">
              <v:shape style="position:absolute;left:7782;top:12949;width:50;height:51" coordorigin="7782,12949" coordsize="50,51" path="m7816,12949l7804,12950,7782,12975,7810,12999,7832,12974,7831,12962,7816,12949xe" filled="true" fillcolor="#ca9079" stroked="false">
                <v:path arrowok="t"/>
                <v:fill type="solid"/>
              </v:shape>
            </v:group>
            <v:group style="position:absolute;left:7707;top:12825;width:48;height:50" coordorigin="7707,12825" coordsize="48,50">
              <v:shape style="position:absolute;left:7707;top:12825;width:48;height:50" coordorigin="7707,12825" coordsize="48,50" path="m7733,12825l7722,12828,7707,12858,7740,12875,7754,12845,7751,12834,7733,12825xe" filled="true" fillcolor="#ca9079" stroked="false">
                <v:path arrowok="t"/>
                <v:fill type="solid"/>
              </v:shape>
            </v:group>
            <v:group style="position:absolute;left:7613;top:12778;width:46;height:49" coordorigin="7613,12778" coordsize="46,49">
              <v:shape style="position:absolute;left:7613;top:12778;width:46;height:49" coordorigin="7613,12778" coordsize="46,49" path="m7634,12778l7624,12783,7613,12815,7648,12826,7659,12794,7653,12784,7634,12778xe" filled="true" fillcolor="#ca9079" stroked="false">
                <v:path arrowok="t"/>
                <v:fill type="solid"/>
              </v:shape>
            </v:group>
            <v:group style="position:absolute;left:7499;top:12804;width:38;height:42" coordorigin="7499,12804" coordsize="38,42">
              <v:shape style="position:absolute;left:7499;top:12804;width:38;height:42" coordorigin="7499,12804" coordsize="38,42" path="m7508,12804l7500,12812,7499,12845,7536,12846,7537,12813,7529,12804,7508,12804xe" filled="true" fillcolor="#ca9079" stroked="false">
                <v:path arrowok="t"/>
                <v:fill type="solid"/>
              </v:shape>
            </v:group>
            <v:group style="position:absolute;left:7286;top:13098;width:54;height:45" coordorigin="7286,13098" coordsize="54,45">
              <v:shape style="position:absolute;left:7286;top:13098;width:54;height:45" coordorigin="7286,13098" coordsize="54,45" path="m7322,13098l7294,13103,7289,13109,7286,13116,7289,13124,7298,13132,7319,13138,7326,13141,7332,13143,7339,13112,7322,13098xe" filled="true" fillcolor="#ca9079" stroked="false">
                <v:path arrowok="t"/>
                <v:fill type="solid"/>
              </v:shape>
            </v:group>
            <v:group style="position:absolute;left:7391;top:12942;width:59;height:64" coordorigin="7391,12942" coordsize="59,64">
              <v:shape style="position:absolute;left:7391;top:12942;width:59;height:64" coordorigin="7391,12942" coordsize="59,64" path="m7444,12993l7414,12993,7422,13005,7434,13003,7444,12993xe" filled="true" fillcolor="#b8e0eb" stroked="false">
                <v:path arrowok="t"/>
                <v:fill type="solid"/>
              </v:shape>
              <v:shape style="position:absolute;left:7391;top:12942;width:59;height:64" coordorigin="7391,12942" coordsize="59,64" path="m7415,12942l7391,12969,7410,12979,7398,12979,7397,13001,7412,13000,7414,12993,7444,12993,7447,12990,7449,12973,7450,12963,7448,12954,7430,12954,7415,12942xe" filled="true" fillcolor="#b8e0eb" stroked="false">
                <v:path arrowok="t"/>
                <v:fill type="solid"/>
              </v:shape>
              <v:shape style="position:absolute;left:7391;top:12942;width:59;height:64" coordorigin="7391,12942" coordsize="59,64" path="m7431,12945l7430,12954,7448,12954,7447,12950,7431,12945xe" filled="true" fillcolor="#b8e0eb" stroked="false">
                <v:path arrowok="t"/>
                <v:fill type="solid"/>
              </v:shape>
              <v:shape style="position:absolute;left:10243;top:12567;width:650;height:905" type="#_x0000_t75" stroked="false">
                <v:imagedata r:id="rId117" o:title=""/>
              </v:shape>
            </v:group>
            <v:group style="position:absolute;left:10823;top:11021;width:335;height:334" coordorigin="10823,11021" coordsize="335,334">
              <v:shape style="position:absolute;left:10823;top:11021;width:335;height:334" coordorigin="10823,11021" coordsize="335,334" path="m10983,11021l10920,11036,10869,11074,10835,11130,10823,11201,10826,11222,10850,11280,10895,11324,10959,11350,11009,11355,11031,11351,11090,11322,11134,11274,11155,11211,11157,11188,11157,11186,11143,11122,11106,11069,11051,11034,10983,11021xe" filled="true" fillcolor="#fac214" stroked="false">
                <v:path arrowok="t"/>
                <v:fill type="solid"/>
              </v:shape>
            </v:group>
            <v:group style="position:absolute;left:10869;top:11056;width:244;height:265" coordorigin="10869,11056" coordsize="244,265">
              <v:shape style="position:absolute;left:10869;top:11056;width:244;height:265" coordorigin="10869,11056" coordsize="244,265" path="m11034,11280l10948,11280,10962,11287,10976,11289,10985,11290,10985,11311,10986,11316,10990,11320,10995,11320,11001,11320,11005,11315,11005,11310,11005,11289,11017,11288,11028,11284,11034,11280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1060,11278l11037,11278,11045,11292,11048,11296,11054,11297,11058,11294,11063,11291,11064,11285,11060,11278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1036,11279l10925,11279,10922,11283,10924,11289,10928,11292,10933,11295,10939,11294,10942,11289,10948,11280,11034,11280,11036,11279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0943,11245l10908,11245,10914,11254,10921,11261,10929,11268,10931,11270,10923,11282,10925,11279,11036,11279,11037,11278,11060,11278,11053,11267,10997,11267,10979,11266,10960,11260,10943,11245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1070,11236l11053,11250,11037,11259,11018,11265,10997,11267,11053,11267,11052,11266,11060,11257,11066,11247,11070,11236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0884,11114l10879,11116,10876,11121,10873,11125,10875,11131,10879,11134,10900,11147,10896,11156,10893,11166,10892,11176,10873,11176,10869,11181,10869,11192,10873,11196,10891,11196,10892,11207,10895,11218,10899,11228,10880,11238,10876,11241,10874,11247,10876,11252,10879,11257,10885,11259,10890,11256,10908,11245,10943,11245,10940,11243,10926,11226,10918,11209,10915,11193,10915,11191,10919,11166,10927,11146,10938,11132,10942,11129,10910,11129,10889,11117,10884,11114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0937,11175l10986,11228,11024,11231,11043,11229,11069,11220,11082,11212,11087,11208,11012,11208,10987,11204,10967,11197,10951,11188,10937,11175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1057,11107l10987,11107,11005,11110,11022,11114,11067,11160,11072,11188,11072,11189,11072,11190,11071,11192,11069,11193,11066,11196,11060,11199,11055,11201,11031,11207,11012,11208,11087,11208,11096,11181,11095,11169,11092,11157,11087,11146,11106,11134,11110,11131,11111,11129,11077,11129,11071,11119,11063,11112,11057,11107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0933,11078l10928,11081,10923,11084,10922,11089,10922,11090,10925,11094,10932,11106,10924,11112,10916,11120,10910,11129,10942,11129,10965,11115,10975,11111,10975,11111,10987,11107,11057,11107,11055,11106,11060,11096,10949,11096,10942,11084,10939,11080,10933,11078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1100,11114l11077,11129,11111,11129,11112,11125,11109,11121,11106,11116,11100,11114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0997,11056l10986,11056,10982,11060,10982,11086,10974,11087,10970,11089,10961,11090,10949,11096,11060,11096,11061,11096,11038,11096,11027,11091,11017,11088,11008,11087,11006,11087,11001,11086,11001,11060,10997,11056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1054,11077l11048,11079,11045,11083,11038,11096,11061,11096,11062,11094,11062,11094,11064,11090,11064,11087,11063,11083,11054,11077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1063,11091l11062,11094,11062,11094,11063,11091xe" filled="true" fillcolor="#ffffff" stroked="false">
                <v:path arrowok="t"/>
                <v:fill type="solid"/>
              </v:shape>
              <v:shape style="position:absolute;left:10869;top:11056;width:244;height:265" coordorigin="10869,11056" coordsize="244,265" path="m10970,11088l10970,11089,10970,11089xe" filled="true" fillcolor="#ffffff" stroked="false">
                <v:path arrowok="t"/>
                <v:fill type="solid"/>
              </v:shape>
            </v:group>
            <v:group style="position:absolute;left:11044;top:11291;width:2;height:2" coordorigin="11044,11291" coordsize="2,2">
              <v:shape style="position:absolute;left:11044;top:11291;width:2;height:2" coordorigin="11044,11291" coordsize="1,1" path="m11044,11291l11045,11291,11045,11291,11044,11291xe" filled="true" fillcolor="#ffffff" stroked="false">
                <v:path arrowok="t"/>
                <v:fill type="solid"/>
              </v:shape>
            </v:group>
            <v:group style="position:absolute;left:10955;top:11136;width:30;height:30" coordorigin="10955,11136" coordsize="30,30">
              <v:shape style="position:absolute;left:10955;top:11136;width:30;height:30" coordorigin="10955,11136" coordsize="30,30" path="m10979,11136l10962,11136,10955,11142,10955,11159,10962,11165,10979,11165,10985,11159,10985,11142,10979,11136xe" filled="true" fillcolor="#ffffff" stroked="false">
                <v:path arrowok="t"/>
                <v:fill type="solid"/>
              </v:shape>
            </v:group>
            <v:group style="position:absolute;left:11026;top:11162;width:22;height:22" coordorigin="11026,11162" coordsize="22,22">
              <v:shape style="position:absolute;left:11026;top:11162;width:22;height:22" coordorigin="11026,11162" coordsize="22,22" path="m11042,11162l11031,11162,11026,11167,11026,11179,11031,11184,11042,11184,11047,11179,11047,11167,11042,11162xe" filled="true" fillcolor="#ffffff" stroked="false">
                <v:path arrowok="t"/>
                <v:fill type="solid"/>
              </v:shape>
            </v:group>
            <v:group style="position:absolute;left:6679;top:10848;width:4608;height:3258" coordorigin="6679,10848" coordsize="4608,3258">
              <v:shape style="position:absolute;left:6679;top:10848;width:4608;height:3258" coordorigin="6679,10848" coordsize="4608,3258" path="m6679,14106l11287,14106,11287,10848,6679,10848,6679,14106xe" filled="false" stroked="true" strokeweight=".505pt" strokecolor="#000000">
                <v:path arrowok="t"/>
              </v:shape>
            </v:group>
            <v:group style="position:absolute;left:850;top:2237;width:276;height:276" coordorigin="850,2237" coordsize="276,276">
              <v:shape style="position:absolute;left:850;top:2237;width:276;height:276" coordorigin="850,2237" coordsize="276,276" path="m850,2513l1126,2513,1126,2237,850,2237,850,2513xe" filled="true" fillcolor="#ffffff" stroked="false">
                <v:path arrowok="t"/>
                <v:fill type="solid"/>
              </v:shape>
            </v:group>
            <v:group style="position:absolute;left:850;top:2747;width:276;height:276" coordorigin="850,2747" coordsize="276,276">
              <v:shape style="position:absolute;left:850;top:2747;width:276;height:276" coordorigin="850,2747" coordsize="276,276" path="m850,3023l1126,3023,1126,2747,850,2747,850,3023xe" filled="true" fillcolor="#ffffff" stroked="false">
                <v:path arrowok="t"/>
                <v:fill type="solid"/>
              </v:shape>
            </v:group>
            <v:group style="position:absolute;left:850;top:3258;width:276;height:276" coordorigin="850,3258" coordsize="276,276">
              <v:shape style="position:absolute;left:850;top:3258;width:276;height:276" coordorigin="850,3258" coordsize="276,276" path="m850,3533l1126,3533,1126,3258,850,3258,850,3533xe" filled="true" fillcolor="#ffffff" stroked="false">
                <v:path arrowok="t"/>
                <v:fill type="solid"/>
              </v:shape>
            </v:group>
            <v:group style="position:absolute;left:850;top:3768;width:276;height:276" coordorigin="850,3768" coordsize="276,276">
              <v:shape style="position:absolute;left:850;top:3768;width:276;height:276" coordorigin="850,3768" coordsize="276,276" path="m850,4043l1126,4043,1126,3768,850,3768,850,4043xe" filled="true" fillcolor="#ffffff" stroked="false">
                <v:path arrowok="t"/>
                <v:fill type="solid"/>
              </v:shape>
            </v:group>
            <v:group style="position:absolute;left:850;top:5928;width:276;height:276" coordorigin="850,5928" coordsize="276,276">
              <v:shape style="position:absolute;left:850;top:5928;width:276;height:276" coordorigin="850,5928" coordsize="276,276" path="m850,6203l1126,6203,1126,5928,850,5928,850,6203xe" filled="true" fillcolor="#ffffff" stroked="false">
                <v:path arrowok="t"/>
                <v:fill type="solid"/>
              </v:shape>
            </v:group>
            <v:group style="position:absolute;left:850;top:8068;width:276;height:276" coordorigin="850,8068" coordsize="276,276">
              <v:shape style="position:absolute;left:850;top:8068;width:276;height:276" coordorigin="850,8068" coordsize="276,276" path="m850,8343l1126,8343,1126,8068,850,8068,850,8343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21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26.551785pt;width:595.3pt;height:778.3pt;mso-position-horizontal-relative:page;mso-position-vertical-relative:page;z-index:-303808" coordorigin="0,531" coordsize="11906,15566">
            <v:shape style="position:absolute;left:3124;top:2454;width:8;height:12" type="#_x0000_t75" stroked="false">
              <v:imagedata r:id="rId66" o:title=""/>
            </v:shape>
            <v:shape style="position:absolute;left:0;top:862;width:11906;height:15160" type="#_x0000_t75" stroked="false">
              <v:imagedata r:id="rId118" o:title=""/>
            </v:shape>
            <v:shape style="position:absolute;left:9029;top:14320;width:43;height:68" type="#_x0000_t75" stroked="false">
              <v:imagedata r:id="rId119" o:title=""/>
            </v:shape>
            <v:group style="position:absolute;left:3926;top:5417;width:1702;height:1702" coordorigin="3926,5417" coordsize="1702,1702">
              <v:shape style="position:absolute;left:3926;top:5417;width:1702;height:1702" coordorigin="3926,5417" coordsize="1702,1702" path="m4777,5417l4707,5420,4639,5428,4572,5441,4508,5460,4445,5484,4386,5512,4328,5544,4274,5581,4223,5622,4175,5666,4131,5714,4090,5765,4053,5819,4021,5876,3993,5936,3969,5999,3951,6063,3937,6129,3929,6198,3926,6267,3929,6337,3937,6405,3951,6472,3969,6536,3993,6598,4021,6658,4053,6715,4090,6769,4131,6821,4175,6869,4223,6913,4274,6954,4328,6990,4386,7023,4445,7051,4508,7074,4572,7093,4639,7107,4707,7115,4776,7118,4845,7116,4913,7109,4978,7097,5042,7080,5103,7058,5163,7031,5219,7000,5273,6965,5324,6926,5372,6883,5417,6837,5457,6787,5494,6734,5527,6679,5556,6621,5580,6560,5599,6497,5614,6432,5623,6365,5627,6296,5627,6267,5624,6197,5616,6129,5602,6063,5584,5998,5560,5936,5532,5876,5500,5819,5463,5765,5422,5714,5378,5666,5330,5621,5279,5581,5225,5544,5168,5512,5108,5484,5046,5460,4981,5441,4915,5428,4846,5420,4777,5417xe" filled="true" fillcolor="#e9521e" stroked="false">
                <v:path arrowok="t"/>
                <v:fill type="solid"/>
              </v:shape>
            </v:group>
            <v:group style="position:absolute;left:7951;top:6949;width:1248;height:1248" coordorigin="7951,6949" coordsize="1248,1248">
              <v:shape style="position:absolute;left:7951;top:6949;width:1248;height:1248" coordorigin="7951,6949" coordsize="1248,1248" path="m8574,6949l8473,6957,8377,6981,8288,7019,8206,7069,8133,7132,8071,7204,8021,7286,7983,7375,7959,7471,7951,7573,7953,7624,7969,7722,8000,7815,8045,7901,8101,7978,8169,8046,8246,8103,8332,8147,8425,8178,8524,8194,8575,8196,8575,8196,8676,8187,8772,8163,8861,8125,8942,8074,9015,8012,9077,7939,9128,7858,9166,7769,9189,7673,9198,7572,9196,7521,9180,7422,9149,7329,9105,7244,9048,7166,8980,7099,8903,7042,8817,6998,8724,6967,8625,6951,8574,6949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e5aa00" stroked="false">
                <v:path arrowok="t"/>
                <v:fill type="solid"/>
              </v:shape>
            </v:group>
            <v:group style="position:absolute;left:4431;top:6987;width:3688;height:3605" coordorigin="4431,6987" coordsize="3688,3605">
              <v:shape style="position:absolute;left:4431;top:6987;width:3688;height:3605" coordorigin="4431,6987" coordsize="3688,3605" path="m5000,6987l4929,6994,4862,7012,4798,7039,4741,7076,4689,7121,4645,7174,4610,7233,4583,7297,4567,7367,4432,9403,4431,9439,4433,9475,4446,9544,4469,9610,4501,9670,4542,9725,4591,9773,4647,9813,4709,9844,4776,9865,4847,9876,5514,9920,5476,10503,5502,10569,5566,10592,5584,10588,5602,10580,6514,9985,7776,9985,7836,9941,7884,9892,7924,9836,7955,9774,7976,9707,7987,9636,8118,7636,8119,7600,8117,7564,8104,7494,8081,7429,8049,7368,8008,7314,7959,7266,7903,7226,7841,7195,7774,7173,7703,7163,5037,6988,5000,6987xe" filled="true" fillcolor="#fde0a3" stroked="false">
                <v:path arrowok="t"/>
                <v:fill type="solid"/>
              </v:shape>
              <v:shape style="position:absolute;left:4431;top:6987;width:3688;height:3605" coordorigin="4431,6987" coordsize="3688,3605" path="m7776,9985l6514,9985,7513,10051,7550,10052,7586,10050,7655,10037,7721,10014,7776,9985xe" filled="true" fillcolor="#fde0a3" stroked="false">
                <v:path arrowok="t"/>
                <v:fill type="solid"/>
              </v:shape>
            </v:group>
            <v:group style="position:absolute;left:5769;top:10187;width:5285;height:4945" coordorigin="5769,10187" coordsize="5285,4945">
              <v:shape style="position:absolute;left:5769;top:10187;width:5285;height:4945" coordorigin="5769,10187" coordsize="5285,4945" path="m6921,10187l6826,10192,6734,10211,6647,10244,6566,10289,6493,10346,6430,10414,6377,10492,6336,10578,6310,10673,5780,13335,5769,13432,5769,13480,5781,13574,5807,13664,5846,13748,5898,13825,5960,13893,6033,13952,6115,13999,6206,14032,7141,14221,6987,14997,6985,15016,6986,15034,6989,15052,7028,15108,7091,15132,7109,15132,7127,15129,7145,15122,8472,14485,10428,14485,10467,14415,10501,14324,11042,11614,11054,11517,11053,11469,11042,11375,11016,11285,10976,11201,10925,11124,10862,11055,10789,10997,10707,10950,10616,10916,7019,10199,6970,10191,6921,10187xe" filled="true" fillcolor="#fde0a3" stroked="false">
                <v:path arrowok="t"/>
                <v:fill type="solid"/>
              </v:shape>
              <v:shape style="position:absolute;left:5769;top:10187;width:5285;height:4945" coordorigin="5769,10187" coordsize="5285,4945" path="m10428,14485l8472,14485,9804,14750,9852,14758,9901,14761,9949,14761,10043,14749,10133,14723,10217,14684,10294,14633,10362,14570,10420,14497,10428,14485xe" filled="true" fillcolor="#fde0a3" stroked="false">
                <v:path arrowok="t"/>
                <v:fill type="solid"/>
              </v:shape>
            </v:group>
            <v:group style="position:absolute;left:567;top:10678;width:5708;height:5419" coordorigin="567,10678" coordsize="5708,5419">
              <v:shape style="position:absolute;left:567;top:10678;width:5708;height:5419" coordorigin="567,10678" coordsize="5708,5419" path="m4766,15320l3257,15320,4689,16085,4707,16092,4725,16095,4743,16096,4760,16095,4822,16066,4859,16008,4865,15972,4863,15953,4766,15320xe" filled="true" fillcolor="#fbcd64" stroked="false">
                <v:path arrowok="t"/>
                <v:fill type="solid"/>
              </v:shape>
              <v:shape style="position:absolute;left:567;top:10678;width:5708;height:5419" coordorigin="567,10678" coordsize="5708,5419" path="m5165,10678l5058,10686,1129,11290,1024,11315,927,11356,839,11410,762,11476,695,11554,642,11640,602,11734,576,11834,567,11939,569,11992,1028,14993,1053,15098,1094,15195,1148,15282,1214,15360,1292,15426,1378,15480,1472,15520,1572,15545,1677,15555,1730,15553,1784,15547,3257,15320,4766,15320,4731,15093,5713,14942,5766,14932,5867,14899,5960,14851,6043,14791,6115,14719,6175,14637,6222,14546,6255,14449,6272,14347,6275,14294,6273,14240,5814,11240,5789,11135,5748,11038,5694,10950,5628,10873,5550,10806,5464,10753,5370,10712,5270,10687,5218,10680,5165,10678xe" filled="true" fillcolor="#fbcd64" stroked="false">
                <v:path arrowok="t"/>
                <v:fill type="solid"/>
              </v:shape>
            </v:group>
            <v:group style="position:absolute;left:602;top:6953;width:428;height:428" coordorigin="602,6953" coordsize="428,428">
              <v:shape style="position:absolute;left:602;top:6953;width:428;height:428" coordorigin="602,6953" coordsize="428,428" path="m864,7308l777,7308,792,7378,801,7380,806,7374,864,7308xe" filled="true" fillcolor="#e5aa00" stroked="false">
                <v:path arrowok="t"/>
                <v:fill type="solid"/>
              </v:shape>
              <v:shape style="position:absolute;left:602;top:6953;width:428;height:428" coordorigin="602,6953" coordsize="428,428" path="m941,6953l640,7014,602,7056,648,7286,657,7304,671,7317,690,7324,777,7308,864,7308,884,7285,991,7262,1010,7254,1023,7239,1029,7221,983,6991,975,6972,960,6959,941,6953xe" filled="true" fillcolor="#e5aa00" stroked="false">
                <v:path arrowok="t"/>
                <v:fill type="solid"/>
              </v:shape>
            </v:group>
            <v:group style="position:absolute;left:10322;top:643;width:2;height:2" coordorigin="10322,643" coordsize="2,2">
              <v:shape style="position:absolute;left:10322;top:643;width:2;height:2" coordorigin="10322,643" coordsize="2,2" path="m10322,643l10323,645,10323,645,10322,643xe" filled="true" fillcolor="#fac215" stroked="false">
                <v:path arrowok="t"/>
                <v:fill type="solid"/>
              </v:shape>
            </v:group>
            <v:group style="position:absolute;left:10022;top:531;width:996;height:1080" coordorigin="10022,531" coordsize="996,1080">
              <v:shape style="position:absolute;left:10022;top:531;width:996;height:1080" coordorigin="10022,531" coordsize="996,1080" path="m10683,1461l10343,1461,10383,1471,10480,1491,10500,1493,10502,1577,10509,1597,10524,1611,10553,1611,10571,1603,10581,1589,10582,1559,10582,1501,10620,1487,10639,1479,10658,1473,10676,1465,10683,146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315,1309l10186,1309,10198,1325,10237,1371,10271,1401,10280,1409,10262,1437,10256,1447,10711,1447,10731,1475,10743,1491,10748,1499,10763,1511,10781,1515,10799,1511,10814,1495,10820,1477,10818,1461,10803,1435,10791,1415,10783,1401,10786,1397,10511,1397,10448,1387,10392,1365,10358,1345,10342,1335,10325,1319,10315,130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711,1447l10256,1447,10250,1465,10253,1483,10265,1499,10285,1507,10303,1505,10318,1497,10333,1475,10343,1461,10683,1461,10694,1455,10711,144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850,1279l10782,1329,10715,1365,10621,1391,10557,1397,10786,1397,10794,1383,10805,1367,10815,1349,10825,1331,10834,1313,10842,1295,10850,127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087,775l10069,779,10054,791,10047,811,10048,829,10057,845,10151,903,10143,921,10121,997,10118,1017,10080,1023,10065,1025,10043,1031,10028,1047,10022,1067,10029,1087,10045,1101,10115,1105,10118,1125,10130,1185,10142,1223,10069,1281,10056,1293,10049,1311,10050,1331,10064,1347,10081,1355,10099,1355,10186,1309,10315,1309,10268,1255,10239,1201,10215,1127,10211,1065,10211,1049,10224,981,10249,919,10283,867,10331,819,10200,819,10106,781,10087,775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665,1249l10603,1249,10624,1251,10645,1251,10665,124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283,991l10298,1065,10337,1133,10381,1177,10439,1213,10461,1221,10485,1231,10509,1237,10536,1243,10559,1245,10581,1249,10685,1249,10704,1247,10723,1243,10742,1241,10812,1221,10871,1193,10920,1157,10600,1157,10580,1155,10556,1151,10532,1145,10510,1141,10450,1123,10382,1089,10366,1077,10351,1067,10337,1053,10323,1039,10309,1025,10296,1009,10283,99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806,747l10550,747,10580,749,10633,761,10706,793,10758,831,10803,881,10836,943,10858,1017,10861,1077,10858,1083,10853,1089,10847,1093,10831,1105,10736,1143,10638,1157,10920,1157,10952,1101,10957,1047,10955,1027,10945,967,10926,909,10997,851,11012,839,11016,827,10882,827,10870,811,10857,797,10844,781,10829,767,10814,753,10806,74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981,777l10962,779,10956,781,10882,827,11016,827,11018,821,11015,803,11013,799,11012,797,11012,797,10998,783,10981,77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294,627l10277,629,10258,643,10249,659,10249,675,10253,685,10253,685,10254,687,10275,725,10263,741,10237,773,10225,787,10212,803,10200,819,10331,819,10335,815,10355,803,10374,791,10392,781,10427,765,10444,761,10453,757,10465,755,10481,751,10500,749,10523,747,10806,747,10799,741,10812,705,10817,689,10365,689,10339,665,10326,651,10311,635,10294,62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531,531l10528,531,10507,535,10492,551,10488,569,10488,653,10457,659,10441,663,10421,667,10402,673,10383,681,10365,689,10817,689,10817,687,10721,687,10663,669,10605,657,10587,655,10578,653,10569,653,10569,571,10564,551,10550,535,10531,53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789,625l10771,625,10756,635,10741,657,10729,673,10721,687,10817,687,10818,685,10817,685,10823,667,10820,649,10809,633,10789,625xe" filled="true" fillcolor="#fac215" stroked="false">
                <v:path arrowok="t"/>
                <v:fill type="solid"/>
              </v:shape>
            </v:group>
            <v:group style="position:absolute;left:10746;top:1495;width:5;height:8" coordorigin="10746,1495" coordsize="5,8">
              <v:shape style="position:absolute;left:10746;top:1495;width:5;height:8" coordorigin="10746,1495" coordsize="5,8" path="m10748,1498l10750,1502,10748,1499,10748,1498xe" filled="true" fillcolor="#fac215" stroked="false">
                <v:path arrowok="t"/>
                <v:fill type="solid"/>
              </v:shape>
              <v:shape style="position:absolute;left:10746;top:1495;width:5;height:8" coordorigin="10746,1495" coordsize="5,8" path="m10746,1495l10746,1496,10747,1497,10748,1498,10746,1495xe" filled="true" fillcolor="#fac215" stroked="false">
                <v:path arrowok="t"/>
                <v:fill type="solid"/>
              </v:shape>
            </v:group>
            <v:group style="position:absolute;left:10381;top:857;width:121;height:122" coordorigin="10381,857" coordsize="121,122">
              <v:shape style="position:absolute;left:10381;top:857;width:121;height:122" coordorigin="10381,857" coordsize="121,122" path="m10448,857l10423,860,10403,870,10389,886,10381,905,10384,931,10393,952,10407,967,10424,976,10441,978,10463,975,10481,964,10495,947,10501,926,10502,919,10502,917,10498,895,10486,877,10469,863,10448,857xe" filled="true" fillcolor="#fac215" stroked="false">
                <v:path arrowok="t"/>
                <v:fill type="solid"/>
              </v:shape>
            </v:group>
            <v:group style="position:absolute;left:10669;top:966;width:89;height:90" coordorigin="10669,966" coordsize="89,90">
              <v:shape style="position:absolute;left:10669;top:966;width:89;height:90" coordorigin="10669,966" coordsize="89,90" path="m10717,966l10694,971,10677,985,10669,1004,10673,1029,10686,1046,10704,1055,10713,1056,10735,1050,10750,1035,10758,1015,10758,1011,10752,989,10738,974,10717,966xe" filled="true" fillcolor="#fac21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44.950775pt;margin-top:552.478455pt;width:142.75pt;height:14pt;mso-position-horizontal-relative:page;mso-position-vertical-relative:page;z-index:-303640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Forklar at når vi nyser"/>
            <w10:wrap type="none"/>
          </v:shape>
        </w:pict>
      </w:r>
      <w:r>
        <w:rPr/>
        <w:pict>
          <v:shape style="position:absolute;margin-left:341.331909pt;margin-top:571.722107pt;width:164.05pt;height:14pt;mso-position-horizontal-relative:page;mso-position-vertical-relative:page;z-index:-303616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i hånden, kan mikrobene"/>
            <w10:wrap type="none"/>
          </v:shape>
        </w:pict>
      </w:r>
      <w:r>
        <w:rPr/>
        <w:pict>
          <v:shape style="position:absolute;margin-left:337.933777pt;margin-top:588.723206pt;width:162.4pt;height:14pt;mso-position-horizontal-relative:page;mso-position-vertical-relative:page;z-index:-303592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spre seg til ting vi tar på."/>
            <w10:wrap type="none"/>
          </v:shape>
        </w:pict>
      </w:r>
      <w:r>
        <w:rPr/>
        <w:pict>
          <v:shape style="position:absolute;margin-left:334.651794pt;margin-top:604.544678pt;width:148.65pt;height:14pt;mso-position-horizontal-relative:page;mso-position-vertical-relative:page;z-index:-303568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Så det er bedre å nyse"/>
            <w10:wrap type="none"/>
          </v:shape>
        </w:pict>
      </w:r>
      <w:r>
        <w:rPr/>
        <w:pict>
          <v:shape style="position:absolute;margin-left:331.187134pt;margin-top:622.221924pt;width:153.9pt;height:14pt;mso-position-horizontal-relative:page;mso-position-vertical-relative:page;z-index:-303544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i papiret (eller i ermet/"/>
            <w10:wrap type="none"/>
          </v:shape>
        </w:pict>
      </w:r>
      <w:r>
        <w:rPr/>
        <w:pict>
          <v:shape style="position:absolute;margin-left:327.620148pt;margin-top:640.938416pt;width:169.8pt;height:14pt;mso-position-horizontal-relative:page;mso-position-vertical-relative:page;z-index:-303520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albuen) og deretter kaste"/>
            <w10:wrap type="none"/>
          </v:shape>
        </w:pict>
      </w:r>
      <w:r>
        <w:rPr/>
        <w:pict>
          <v:shape style="position:absolute;margin-left:324.174164pt;margin-top:658.425781pt;width:173.15pt;height:14pt;mso-position-horizontal-relative:page;mso-position-vertical-relative:page;z-index:-303496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papiret og vaske hendene"/>
            <w10:wrap type="none"/>
          </v:shape>
        </w:pict>
      </w:r>
      <w:r>
        <w:rPr/>
        <w:pict>
          <v:shape style="position:absolute;margin-left:321.178131pt;margin-top:671.342529pt;width:129.6pt;height:14pt;mso-position-horizontal-relative:page;mso-position-vertical-relative:page;z-index:-303472;rotation:11" type="#_x0000_t136" fillcolor="#000000" stroked="f">
            <o:extrusion v:ext="view" autorotationcenter="t"/>
            <v:textpath style="font-family:&amp;quot;Trebuchet MS&amp;quot;;font-size:14pt;v-text-kern:t;mso-text-shadow:auto;font-weight:bold" string="så snart som mulig."/>
            <w10:wrap type="none"/>
          </v:shape>
        </w:pict>
      </w:r>
      <w:r>
        <w:rPr/>
        <w:pict>
          <v:shape style="position:absolute;margin-left:49.37286pt;margin-top:574.062927pt;width:206.6pt;height:14pt;mso-position-horizontal-relative:page;mso-position-vertical-relative:page;z-index:-303448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Mikrober kan fortsatt overføres"/>
            <w10:wrap type="none"/>
          </v:shape>
        </w:pict>
      </w:r>
      <w:r>
        <w:rPr/>
        <w:pict>
          <v:shape style="position:absolute;margin-left:52.009312pt;margin-top:590.061890pt;width:223.05pt;height:14pt;mso-position-horizontal-relative:page;mso-position-vertical-relative:page;z-index:-303424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fra person til person ved berøring"/>
            <w10:wrap type="none"/>
          </v:shape>
        </w:pict>
      </w:r>
      <w:r>
        <w:rPr/>
        <w:pict>
          <v:shape style="position:absolute;margin-left:54.95438pt;margin-top:609.982178pt;width:189.35pt;height:14pt;mso-position-horizontal-relative:page;mso-position-vertical-relative:page;z-index:-303400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hvis vi holder hendene foran"/>
            <w10:wrap type="none"/>
          </v:shape>
        </w:pict>
      </w:r>
      <w:r>
        <w:rPr/>
        <w:pict>
          <v:shape style="position:absolute;margin-left:57.509644pt;margin-top:624.949585pt;width:219pt;height:14pt;mso-position-horizontal-relative:page;mso-position-vertical-relative:page;z-index:-303376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munnen eller nesen når vi hoster"/>
            <w10:wrap type="none"/>
          </v:shape>
        </w:pict>
      </w:r>
      <w:r>
        <w:rPr/>
        <w:pict>
          <v:shape style="position:absolute;margin-left:60.283627pt;margin-top:642.696045pt;width:213.05pt;height:14pt;mso-position-horizontal-relative:page;mso-position-vertical-relative:page;z-index:-303352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eller nyser. Hvis vi ikke har papir"/>
            <w10:wrap type="none"/>
          </v:shape>
        </w:pict>
      </w:r>
      <w:r>
        <w:rPr/>
        <w:pict>
          <v:shape style="position:absolute;margin-left:63.22345pt;margin-top:662.549683pt;width:180.25pt;height:14pt;mso-position-horizontal-relative:page;mso-position-vertical-relative:page;z-index:-303328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tilgjengelig er det anbefalt"/>
            <w10:wrap type="none"/>
          </v:shape>
        </w:pict>
      </w:r>
      <w:r>
        <w:rPr/>
        <w:pict>
          <v:shape style="position:absolute;margin-left:65.883583pt;margin-top:678.849609pt;width:192.8pt;height:14pt;mso-position-horizontal-relative:page;mso-position-vertical-relative:page;z-index:-303304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at man nyser i ermet/albuen"/>
            <w10:wrap type="none"/>
          </v:shape>
        </w:pict>
      </w:r>
      <w:r>
        <w:rPr/>
        <w:pict>
          <v:shape style="position:absolute;margin-left:68.630615pt;margin-top:696.253601pt;width:191.3pt;height:14pt;mso-position-horizontal-relative:page;mso-position-vertical-relative:page;z-index:-303280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fordi det da blir vanskeligere"/>
            <w10:wrap type="none"/>
          </v:shape>
        </w:pic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918" w:lineRule="exact" w:before="0"/>
        <w:ind w:left="10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Undervisningsplan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06"/>
        <w:ind w:left="67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Innledning</w:t>
      </w:r>
      <w:r>
        <w:rPr>
          <w:rFonts w:ascii="Trebuchet MS"/>
          <w:sz w:val="4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numPr>
          <w:ilvl w:val="0"/>
          <w:numId w:val="11"/>
        </w:numPr>
        <w:tabs>
          <w:tab w:pos="504" w:val="left" w:leader="none"/>
        </w:tabs>
        <w:spacing w:line="295" w:lineRule="auto" w:before="61"/>
        <w:ind w:left="503" w:right="270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S</w:t>
      </w:r>
      <w:r>
        <w:rPr>
          <w:rFonts w:ascii="Trebuchet MS" w:hAnsi="Trebuchet MS"/>
          <w:b/>
          <w:spacing w:val="-2"/>
          <w:w w:val="105"/>
          <w:sz w:val="28"/>
        </w:rPr>
        <w:t>tart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forklare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barna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skal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lære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hvor</w:t>
      </w:r>
      <w:r>
        <w:rPr>
          <w:rFonts w:ascii="Trebuchet MS" w:hAnsi="Trebuchet MS"/>
          <w:b/>
          <w:spacing w:val="-3"/>
          <w:w w:val="105"/>
          <w:sz w:val="28"/>
        </w:rPr>
        <w:t>dan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mikrober</w:t>
      </w:r>
      <w:r>
        <w:rPr>
          <w:rFonts w:ascii="Trebuchet MS" w:hAnsi="Trebuchet MS"/>
          <w:b/>
          <w:spacing w:val="31"/>
          <w:w w:val="102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spre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seg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når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nyser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hoster</w:t>
      </w:r>
      <w:r>
        <w:rPr>
          <w:rFonts w:ascii="Trebuchet MS" w:hAnsi="Trebuchet MS"/>
          <w:b/>
          <w:spacing w:val="-6"/>
          <w:w w:val="10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11"/>
        </w:numPr>
        <w:tabs>
          <w:tab w:pos="504" w:val="left" w:leader="none"/>
        </w:tabs>
        <w:spacing w:line="295" w:lineRule="auto" w:before="56"/>
        <w:ind w:left="503" w:right="109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Snakk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orkjølelse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in</w:t>
      </w:r>
      <w:r>
        <w:rPr>
          <w:rFonts w:ascii="Trebuchet MS" w:hAnsi="Trebuchet MS"/>
          <w:b/>
          <w:spacing w:val="-1"/>
          <w:sz w:val="28"/>
        </w:rPr>
        <w:t>fluensa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skyldes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(virus).</w:t>
      </w:r>
      <w:r>
        <w:rPr>
          <w:rFonts w:ascii="Trebuchet MS" w:hAnsi="Trebuchet MS"/>
          <w:b/>
          <w:spacing w:val="43"/>
          <w:w w:val="92"/>
          <w:sz w:val="28"/>
        </w:rPr>
        <w:t> </w:t>
      </w:r>
      <w:r>
        <w:rPr>
          <w:rFonts w:ascii="Trebuchet MS" w:hAnsi="Trebuchet MS"/>
          <w:b/>
          <w:sz w:val="28"/>
        </w:rPr>
        <w:t>Virusene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ov</w:t>
      </w:r>
      <w:r>
        <w:rPr>
          <w:rFonts w:ascii="Trebuchet MS" w:hAnsi="Trebuchet MS"/>
          <w:b/>
          <w:spacing w:val="-5"/>
          <w:sz w:val="28"/>
        </w:rPr>
        <w:t>erfør</w:t>
      </w:r>
      <w:r>
        <w:rPr>
          <w:rFonts w:ascii="Trebuchet MS" w:hAnsi="Trebuchet MS"/>
          <w:b/>
          <w:spacing w:val="-4"/>
          <w:sz w:val="28"/>
        </w:rPr>
        <w:t>es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andre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hvis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host</w:t>
      </w:r>
      <w:r>
        <w:rPr>
          <w:rFonts w:ascii="Trebuchet MS" w:hAnsi="Trebuchet MS"/>
          <w:b/>
          <w:spacing w:val="-2"/>
          <w:sz w:val="28"/>
        </w:rPr>
        <w:t>er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nyser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dem,</w:t>
      </w:r>
      <w:r>
        <w:rPr>
          <w:rFonts w:ascii="Trebuchet MS" w:hAnsi="Trebuchet MS"/>
          <w:sz w:val="28"/>
        </w:rPr>
      </w:r>
    </w:p>
    <w:p>
      <w:pPr>
        <w:spacing w:before="0"/>
        <w:ind w:left="503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hvis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host</w:t>
      </w:r>
      <w:r>
        <w:rPr>
          <w:rFonts w:ascii="Trebuchet MS" w:hAnsi="Trebuchet MS"/>
          <w:b/>
          <w:spacing w:val="-2"/>
          <w:sz w:val="28"/>
        </w:rPr>
        <w:t>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nyser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dere</w:t>
      </w:r>
      <w:r>
        <w:rPr>
          <w:rFonts w:ascii="Trebuchet MS" w:hAnsi="Trebuchet MS"/>
          <w:b/>
          <w:spacing w:val="-3"/>
          <w:sz w:val="28"/>
        </w:rPr>
        <w:t>tter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tar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andr</w:t>
      </w:r>
      <w:r>
        <w:rPr>
          <w:rFonts w:ascii="Trebuchet MS" w:hAnsi="Trebuchet MS"/>
          <w:b/>
          <w:spacing w:val="-3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before="0"/>
        <w:ind w:left="67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245.054199pt;margin-top:34.416553pt;width:116.9pt;height:14pt;mso-position-horizontal-relative:page;mso-position-vertical-relative:paragraph;z-index:-303784;rotation:3" type="#_x0000_t136" fillcolor="#000000" stroked="f">
            <o:extrusion v:ext="view" autorotationcenter="t"/>
            <v:textpath style="font-family:&amp;quot;Trebuchet MS&amp;quot;;font-size:14pt;v-text-kern:t;mso-text-shadow:auto;font-weight:bold" string="Snakk med barna"/>
            <w10:wrap type="none"/>
          </v:shape>
        </w:pict>
      </w:r>
      <w:r>
        <w:rPr/>
        <w:pict>
          <v:shape style="position:absolute;margin-left:243.885452pt;margin-top:52.650444pt;width:140.450pt;height:14pt;mso-position-horizontal-relative:page;mso-position-vertical-relative:paragraph;z-index:-303760;rotation:3" type="#_x0000_t136" fillcolor="#000000" stroked="f">
            <o:extrusion v:ext="view" autorotationcenter="t"/>
            <v:textpath style="font-family:&amp;quot;Trebuchet MS&amp;quot;;font-size:14pt;v-text-kern:t;mso-text-shadow:auto;font-weight:bold" string="om hva som skjedde."/>
            <w10:wrap type="none"/>
          </v:shape>
        </w:pict>
      </w:r>
      <w:r>
        <w:rPr/>
        <w:pict>
          <v:shape style="position:absolute;margin-left:242.736237pt;margin-top:70.2631pt;width:145.050pt;height:14pt;mso-position-horizontal-relative:page;mso-position-vertical-relative:paragraph;z-index:-303736;rotation:3" type="#_x0000_t136" fillcolor="#000000" stroked="f">
            <o:extrusion v:ext="view" autorotationcenter="t"/>
            <v:textpath style="font-family:&amp;quot;Trebuchet MS&amp;quot;;font-size:14pt;v-text-kern:t;mso-text-shadow:auto;font-weight:bold" string="Be dem se på hånden"/>
            <w10:wrap type="none"/>
          </v:shape>
        </w:pict>
      </w:r>
      <w:r>
        <w:rPr/>
        <w:pict>
          <v:shape style="position:absolute;margin-left:241.606674pt;margin-top:87.250374pt;width:130.5500pt;height:14pt;mso-position-horizontal-relative:page;mso-position-vertical-relative:paragraph;z-index:-303712;rotation:3" type="#_x0000_t136" fillcolor="#000000" stroked="f">
            <o:extrusion v:ext="view" autorotationcenter="t"/>
            <v:textpath style="font-family:&amp;quot;Trebuchet MS&amp;quot;;font-size:14pt;v-text-kern:t;mso-text-shadow:auto;font-weight:bold" string="og legg merke til at"/>
            <w10:wrap type="none"/>
          </v:shape>
        </w:pict>
      </w:r>
      <w:r>
        <w:rPr/>
        <w:pict>
          <v:shape style="position:absolute;margin-left:240.449814pt;margin-top:105.106117pt;width:142.550pt;height:14pt;mso-position-horizontal-relative:page;mso-position-vertical-relative:paragraph;z-index:-303688;rotation:3" type="#_x0000_t136" fillcolor="#000000" stroked="f">
            <o:extrusion v:ext="view" autorotationcenter="t"/>
            <v:textpath style="font-family:&amp;quot;Trebuchet MS&amp;quot;;font-size:14pt;v-text-kern:t;mso-text-shadow:auto;font-weight:bold" string="mikrobene fortsatt er"/>
            <w10:wrap type="none"/>
          </v:shape>
        </w:pict>
      </w:r>
      <w:r>
        <w:rPr/>
        <w:pict>
          <v:shape style="position:absolute;margin-left:239.425568pt;margin-top:118.741913pt;width:25.55pt;height:14pt;mso-position-horizontal-relative:page;mso-position-vertical-relative:paragraph;z-index:-303664;rotation:3" type="#_x0000_t136" fillcolor="#000000" stroked="f">
            <o:extrusion v:ext="view" autorotationcenter="t"/>
            <v:textpath style="font-family:&amp;quot;Trebuchet MS&amp;quot;;font-size:14pt;v-text-kern:t;mso-text-shadow:auto;font-weight:bold" string="der.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1.312386pt;margin-top:-97.01123pt;width:200.35pt;height:14pt;mso-position-horizontal-relative:page;mso-position-vertical-relative:paragraph;z-index:-303256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å overføre skadelige mikrober"/>
            <w10:wrap type="none"/>
          </v:shape>
        </w:pict>
      </w:r>
      <w:r>
        <w:rPr/>
        <w:pict>
          <v:shape style="position:absolute;margin-left:74.923653pt;margin-top:-68.626198pt;width:58.45pt;height:14pt;mso-position-horizontal-relative:page;mso-position-vertical-relative:paragraph;z-index:-303232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til andre."/>
            <w10:wrap type="none"/>
          </v:shape>
        </w:pict>
      </w:r>
      <w:r>
        <w:rPr>
          <w:rFonts w:ascii="Arial"/>
          <w:sz w:val="16"/>
        </w:rPr>
        <w:t>22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280" w:left="460" w:right="1420"/>
        </w:sectPr>
      </w:pPr>
    </w:p>
    <w:p>
      <w:pPr>
        <w:pStyle w:val="Heading9"/>
        <w:spacing w:line="240" w:lineRule="auto" w:before="18"/>
        <w:ind w:left="646" w:right="0"/>
        <w:jc w:val="left"/>
        <w:rPr>
          <w:b w:val="0"/>
          <w:bCs w:val="0"/>
        </w:rPr>
      </w:pPr>
      <w:r>
        <w:rPr>
          <w:spacing w:val="-2"/>
          <w:w w:val="105"/>
        </w:rPr>
        <w:t>Aktivit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t: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Malingsn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740" w:right="460"/>
        </w:sectPr>
      </w:pPr>
    </w:p>
    <w:p>
      <w:pPr>
        <w:spacing w:before="182"/>
        <w:ind w:left="639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1</w:t>
      </w:r>
      <w:r>
        <w:rPr>
          <w:rFonts w:ascii="Trebuchet MS"/>
          <w:b/>
          <w:spacing w:val="38"/>
          <w:sz w:val="28"/>
        </w:rPr>
        <w:t> </w:t>
      </w:r>
      <w:r>
        <w:rPr>
          <w:rFonts w:ascii="Trebuchet MS"/>
          <w:b/>
          <w:sz w:val="28"/>
        </w:rPr>
        <w:t>Bruk</w:t>
      </w:r>
      <w:r>
        <w:rPr>
          <w:rFonts w:ascii="Trebuchet MS"/>
          <w:b/>
          <w:spacing w:val="-18"/>
          <w:sz w:val="28"/>
        </w:rPr>
        <w:t> </w:t>
      </w:r>
      <w:r>
        <w:rPr>
          <w:rFonts w:ascii="Trebuchet MS"/>
          <w:b/>
          <w:sz w:val="28"/>
        </w:rPr>
        <w:t>en</w:t>
      </w:r>
      <w:r>
        <w:rPr>
          <w:rFonts w:ascii="Trebuchet MS"/>
          <w:sz w:val="28"/>
        </w:rPr>
      </w:r>
    </w:p>
    <w:p>
      <w:pPr>
        <w:spacing w:line="265" w:lineRule="auto" w:before="35"/>
        <w:ind w:left="92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10"/>
          <w:sz w:val="28"/>
        </w:rPr>
        <w:t>penn</w:t>
      </w:r>
      <w:r>
        <w:rPr>
          <w:rFonts w:ascii="Trebuchet MS" w:hAnsi="Trebuchet MS"/>
          <w:b/>
          <w:spacing w:val="-54"/>
          <w:w w:val="110"/>
          <w:sz w:val="28"/>
        </w:rPr>
        <w:t> </w:t>
      </w:r>
      <w:r>
        <w:rPr>
          <w:rFonts w:ascii="Trebuchet MS" w:hAnsi="Trebuchet MS"/>
          <w:b/>
          <w:w w:val="150"/>
          <w:sz w:val="28"/>
        </w:rPr>
        <w:t>/</w:t>
      </w:r>
      <w:r>
        <w:rPr>
          <w:rFonts w:ascii="Trebuchet MS" w:hAnsi="Trebuchet MS"/>
          <w:b/>
          <w:spacing w:val="-87"/>
          <w:w w:val="150"/>
          <w:sz w:val="28"/>
        </w:rPr>
        <w:t> </w:t>
      </w:r>
      <w:r>
        <w:rPr>
          <w:rFonts w:ascii="Trebuchet MS" w:hAnsi="Trebuchet MS"/>
          <w:b/>
          <w:spacing w:val="-3"/>
          <w:w w:val="110"/>
          <w:sz w:val="28"/>
        </w:rPr>
        <w:t>blyant</w:t>
      </w:r>
      <w:r>
        <w:rPr>
          <w:rFonts w:ascii="Trebuchet MS" w:hAnsi="Trebuchet MS"/>
          <w:b/>
          <w:spacing w:val="23"/>
          <w:w w:val="96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til</w:t>
      </w:r>
      <w:r>
        <w:rPr>
          <w:rFonts w:ascii="Trebuchet MS" w:hAnsi="Trebuchet MS"/>
          <w:b/>
          <w:spacing w:val="-68"/>
          <w:w w:val="110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å</w:t>
      </w:r>
      <w:r>
        <w:rPr>
          <w:rFonts w:ascii="Trebuchet MS" w:hAnsi="Trebuchet MS"/>
          <w:b/>
          <w:spacing w:val="-64"/>
          <w:w w:val="110"/>
          <w:sz w:val="28"/>
        </w:rPr>
        <w:t> </w:t>
      </w:r>
      <w:r>
        <w:rPr>
          <w:rFonts w:ascii="Trebuchet MS" w:hAnsi="Trebuchet MS"/>
          <w:b/>
          <w:spacing w:val="-2"/>
          <w:w w:val="110"/>
          <w:sz w:val="28"/>
        </w:rPr>
        <w:t>t</w:t>
      </w:r>
      <w:r>
        <w:rPr>
          <w:rFonts w:ascii="Trebuchet MS" w:hAnsi="Trebuchet MS"/>
          <w:b/>
          <w:spacing w:val="-1"/>
          <w:w w:val="110"/>
          <w:sz w:val="28"/>
        </w:rPr>
        <w:t>egne</w:t>
      </w:r>
      <w:r>
        <w:rPr>
          <w:rFonts w:ascii="Trebuchet MS" w:hAnsi="Trebuchet MS"/>
          <w:b/>
          <w:spacing w:val="21"/>
          <w:w w:val="108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rundt</w:t>
      </w:r>
      <w:r>
        <w:rPr>
          <w:rFonts w:ascii="Trebuchet MS" w:hAnsi="Trebuchet MS"/>
          <w:b/>
          <w:spacing w:val="-5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hånden</w:t>
      </w:r>
      <w:r>
        <w:rPr>
          <w:rFonts w:ascii="Trebuchet MS" w:hAnsi="Trebuchet MS"/>
          <w:b/>
          <w:w w:val="104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på</w:t>
      </w:r>
      <w:r>
        <w:rPr>
          <w:rFonts w:ascii="Trebuchet MS" w:hAnsi="Trebuchet MS"/>
          <w:b/>
          <w:spacing w:val="-63"/>
          <w:w w:val="110"/>
          <w:sz w:val="28"/>
        </w:rPr>
        <w:t> </w:t>
      </w:r>
      <w:r>
        <w:rPr>
          <w:rFonts w:ascii="Trebuchet MS" w:hAnsi="Trebuchet MS"/>
          <w:b/>
          <w:spacing w:val="-2"/>
          <w:w w:val="110"/>
          <w:sz w:val="28"/>
        </w:rPr>
        <w:t>et</w:t>
      </w:r>
      <w:r>
        <w:rPr>
          <w:rFonts w:ascii="Trebuchet MS" w:hAnsi="Trebuchet MS"/>
          <w:b/>
          <w:spacing w:val="-62"/>
          <w:w w:val="110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ark</w:t>
      </w:r>
      <w:r>
        <w:rPr>
          <w:rFonts w:ascii="Trebuchet MS" w:hAnsi="Trebuchet MS"/>
          <w:sz w:val="28"/>
        </w:rPr>
      </w:r>
    </w:p>
    <w:p>
      <w:pPr>
        <w:spacing w:line="265" w:lineRule="auto" w:before="183"/>
        <w:ind w:left="800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 w:hAnsi="Trebuchet MS"/>
          <w:b/>
          <w:w w:val="105"/>
          <w:sz w:val="28"/>
        </w:rPr>
        <w:t>2</w:t>
      </w:r>
      <w:r>
        <w:rPr>
          <w:rFonts w:ascii="Trebuchet MS" w:hAnsi="Trebuchet MS"/>
          <w:b/>
          <w:spacing w:val="-1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Tilse</w:t>
      </w:r>
      <w:r>
        <w:rPr>
          <w:rFonts w:ascii="Trebuchet MS" w:hAnsi="Trebuchet MS"/>
          <w:b/>
          <w:spacing w:val="-2"/>
          <w:w w:val="105"/>
          <w:sz w:val="28"/>
        </w:rPr>
        <w:t>tt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par</w:t>
      </w:r>
      <w:r>
        <w:rPr>
          <w:rFonts w:ascii="Trebuchet MS" w:hAnsi="Trebuchet MS"/>
          <w:b/>
          <w:spacing w:val="25"/>
          <w:w w:val="103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dr</w:t>
      </w:r>
      <w:r>
        <w:rPr>
          <w:rFonts w:ascii="Trebuchet MS" w:hAnsi="Trebuchet MS"/>
          <w:b/>
          <w:spacing w:val="-1"/>
          <w:w w:val="105"/>
          <w:sz w:val="28"/>
        </w:rPr>
        <w:t>åper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far</w:t>
      </w:r>
      <w:r>
        <w:rPr>
          <w:rFonts w:ascii="Trebuchet MS" w:hAnsi="Trebuchet MS"/>
          <w:b/>
          <w:spacing w:val="-3"/>
          <w:w w:val="105"/>
          <w:sz w:val="28"/>
        </w:rPr>
        <w:t>ge</w:t>
      </w:r>
      <w:r>
        <w:rPr>
          <w:rFonts w:ascii="Trebuchet MS" w:hAnsi="Trebuchet MS"/>
          <w:b/>
          <w:spacing w:val="-4"/>
          <w:w w:val="105"/>
          <w:sz w:val="28"/>
        </w:rPr>
        <w:t>t</w:t>
      </w:r>
      <w:r>
        <w:rPr>
          <w:rFonts w:ascii="Trebuchet MS" w:hAnsi="Trebuchet MS"/>
          <w:b/>
          <w:spacing w:val="30"/>
          <w:w w:val="96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vann</w:t>
      </w:r>
      <w:r>
        <w:rPr>
          <w:rFonts w:ascii="Trebuchet MS" w:hAnsi="Trebuchet MS"/>
          <w:b/>
          <w:spacing w:val="-2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2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den</w:t>
      </w:r>
      <w:r>
        <w:rPr>
          <w:rFonts w:ascii="Trebuchet MS" w:hAnsi="Trebuchet MS"/>
          <w:b/>
          <w:spacing w:val="20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1"/>
          <w:w w:val="105"/>
          <w:sz w:val="28"/>
        </w:rPr>
        <w:t>egnede</w:t>
      </w:r>
      <w:r>
        <w:rPr>
          <w:rFonts w:ascii="Trebuchet MS" w:hAnsi="Trebuchet MS"/>
          <w:b/>
          <w:spacing w:val="-1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hånden</w:t>
      </w:r>
      <w:r>
        <w:rPr>
          <w:rFonts w:ascii="Trebuchet MS" w:hAnsi="Trebuchet MS"/>
          <w:sz w:val="28"/>
        </w:rPr>
      </w:r>
    </w:p>
    <w:p>
      <w:pPr>
        <w:spacing w:line="265" w:lineRule="auto" w:before="183"/>
        <w:ind w:left="561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 w:hAnsi="Trebuchet MS"/>
          <w:b/>
          <w:w w:val="105"/>
          <w:sz w:val="28"/>
        </w:rPr>
        <w:t>3</w:t>
      </w:r>
      <w:r>
        <w:rPr>
          <w:rFonts w:ascii="Trebuchet MS" w:hAnsi="Trebuchet MS"/>
          <w:b/>
          <w:spacing w:val="1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Blås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vanne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21"/>
          <w:w w:val="96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ut</w:t>
      </w:r>
      <w:r>
        <w:rPr>
          <w:rFonts w:ascii="Trebuchet MS" w:hAnsi="Trebuchet MS"/>
          <w:b/>
          <w:spacing w:val="-3"/>
          <w:w w:val="105"/>
          <w:sz w:val="28"/>
        </w:rPr>
        <w:t>ov</w:t>
      </w:r>
      <w:r>
        <w:rPr>
          <w:rFonts w:ascii="Trebuchet MS" w:hAnsi="Trebuchet MS"/>
          <w:b/>
          <w:spacing w:val="-4"/>
          <w:w w:val="105"/>
          <w:sz w:val="28"/>
        </w:rPr>
        <w:t>er</w:t>
      </w:r>
      <w:r>
        <w:rPr>
          <w:rFonts w:ascii="Trebuchet MS" w:hAnsi="Trebuchet MS"/>
          <w:b/>
          <w:spacing w:val="-5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den</w:t>
      </w:r>
      <w:r>
        <w:rPr>
          <w:rFonts w:ascii="Trebuchet MS" w:hAnsi="Trebuchet MS"/>
          <w:b/>
          <w:spacing w:val="23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1"/>
          <w:w w:val="105"/>
          <w:sz w:val="28"/>
        </w:rPr>
        <w:t>egnede</w:t>
      </w:r>
      <w:r>
        <w:rPr>
          <w:rFonts w:ascii="Trebuchet MS" w:hAnsi="Trebuchet MS"/>
          <w:b/>
          <w:spacing w:val="23"/>
          <w:w w:val="108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hånden</w:t>
      </w:r>
      <w:r>
        <w:rPr>
          <w:rFonts w:ascii="Trebuchet MS" w:hAnsi="Trebuchet MS"/>
          <w:sz w:val="28"/>
        </w:rPr>
      </w:r>
    </w:p>
    <w:p>
      <w:pPr>
        <w:spacing w:line="265" w:lineRule="auto" w:before="183"/>
        <w:ind w:left="791" w:right="468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/>
          <w:b/>
          <w:w w:val="105"/>
          <w:sz w:val="28"/>
        </w:rPr>
        <w:t>4</w:t>
      </w:r>
      <w:r>
        <w:rPr>
          <w:rFonts w:ascii="Trebuchet MS"/>
          <w:b/>
          <w:spacing w:val="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Hva</w:t>
      </w:r>
      <w:r>
        <w:rPr>
          <w:rFonts w:ascii="Trebuchet MS"/>
          <w:b/>
          <w:spacing w:val="-2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ser</w:t>
      </w:r>
      <w:r>
        <w:rPr>
          <w:rFonts w:ascii="Trebuchet MS"/>
          <w:b/>
          <w:spacing w:val="22"/>
          <w:w w:val="103"/>
          <w:sz w:val="28"/>
        </w:rPr>
        <w:t> </w:t>
      </w:r>
      <w:r>
        <w:rPr>
          <w:rFonts w:ascii="Trebuchet MS"/>
          <w:b/>
          <w:w w:val="105"/>
          <w:sz w:val="28"/>
        </w:rPr>
        <w:t>du?</w:t>
      </w:r>
      <w:r>
        <w:rPr>
          <w:rFonts w:ascii="Trebuchet MS"/>
          <w:sz w:val="28"/>
        </w:rPr>
      </w:r>
    </w:p>
    <w:p>
      <w:pPr>
        <w:spacing w:after="0" w:line="265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740" w:right="460"/>
          <w:cols w:num="4" w:equalWidth="0">
            <w:col w:w="2786" w:space="40"/>
            <w:col w:w="3019" w:space="40"/>
            <w:col w:w="2101" w:space="40"/>
            <w:col w:w="268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BodyText"/>
        <w:numPr>
          <w:ilvl w:val="0"/>
          <w:numId w:val="12"/>
        </w:numPr>
        <w:tabs>
          <w:tab w:pos="367" w:val="left" w:leader="none"/>
        </w:tabs>
        <w:spacing w:line="275" w:lineRule="auto" w:before="0" w:after="0"/>
        <w:ind w:left="395" w:right="71" w:hanging="28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gruppen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egne</w:t>
      </w:r>
      <w:r>
        <w:rPr>
          <w:spacing w:val="-16"/>
          <w:w w:val="105"/>
        </w:rPr>
        <w:t> </w:t>
      </w:r>
      <w:r>
        <w:rPr>
          <w:w w:val="105"/>
        </w:rPr>
        <w:t>med</w:t>
      </w:r>
      <w:r>
        <w:rPr>
          <w:spacing w:val="-15"/>
          <w:w w:val="105"/>
        </w:rPr>
        <w:t> </w:t>
      </w:r>
      <w:r>
        <w:rPr>
          <w:w w:val="105"/>
        </w:rPr>
        <w:t>penn</w:t>
      </w:r>
      <w:r>
        <w:rPr>
          <w:spacing w:val="-16"/>
          <w:w w:val="105"/>
        </w:rPr>
        <w:t> </w:t>
      </w:r>
      <w:r>
        <w:rPr>
          <w:w w:val="105"/>
        </w:rPr>
        <w:t>rundt</w:t>
      </w:r>
      <w:r>
        <w:rPr>
          <w:spacing w:val="21"/>
          <w:w w:val="102"/>
        </w:rPr>
        <w:t> </w:t>
      </w:r>
      <w:r>
        <w:rPr>
          <w:w w:val="105"/>
        </w:rPr>
        <w:t>hånden</w:t>
      </w:r>
      <w:r>
        <w:rPr>
          <w:spacing w:val="-26"/>
          <w:w w:val="105"/>
        </w:rPr>
        <w:t> </w:t>
      </w:r>
      <w:r>
        <w:rPr>
          <w:w w:val="105"/>
        </w:rPr>
        <w:t>sin</w:t>
      </w:r>
      <w:r>
        <w:rPr>
          <w:spacing w:val="-26"/>
          <w:w w:val="105"/>
        </w:rPr>
        <w:t> </w:t>
      </w:r>
      <w:r>
        <w:rPr>
          <w:w w:val="105"/>
        </w:rPr>
        <w:t>på</w:t>
      </w:r>
      <w:r>
        <w:rPr>
          <w:spacing w:val="-25"/>
          <w:w w:val="105"/>
        </w:rPr>
        <w:t> </w:t>
      </w:r>
      <w:r>
        <w:rPr>
          <w:w w:val="105"/>
        </w:rPr>
        <w:t>en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papp</w:t>
      </w:r>
      <w:r>
        <w:rPr>
          <w:spacing w:val="-2"/>
          <w:w w:val="105"/>
        </w:rPr>
        <w:t>tallerk</w:t>
      </w:r>
      <w:r>
        <w:rPr>
          <w:spacing w:val="-1"/>
          <w:w w:val="105"/>
        </w:rPr>
        <w:t>en</w:t>
      </w:r>
      <w:r>
        <w:rPr>
          <w:spacing w:val="-26"/>
          <w:w w:val="105"/>
        </w:rPr>
        <w:t> </w:t>
      </w:r>
      <w:r>
        <w:rPr>
          <w:w w:val="105"/>
        </w:rPr>
        <w:t>eller</w:t>
      </w:r>
      <w:r>
        <w:rPr>
          <w:spacing w:val="24"/>
          <w:w w:val="102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44"/>
        </w:rPr>
        <w:t> </w:t>
      </w:r>
      <w:r>
        <w:rPr>
          <w:rFonts w:ascii="Trebuchet MS" w:hAnsi="Trebuchet MS"/>
        </w:rPr>
        <w:t>ark.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12"/>
        </w:numPr>
        <w:tabs>
          <w:tab w:pos="367" w:val="left" w:leader="none"/>
        </w:tabs>
        <w:spacing w:line="275" w:lineRule="auto" w:before="170" w:after="0"/>
        <w:ind w:left="395" w:right="318" w:hanging="284"/>
        <w:jc w:val="left"/>
        <w:rPr>
          <w:b w:val="0"/>
          <w:bCs w:val="0"/>
        </w:rPr>
      </w:pPr>
      <w:r>
        <w:rPr>
          <w:spacing w:val="-1"/>
          <w:w w:val="105"/>
        </w:rPr>
        <w:t>Tilse</w:t>
      </w:r>
      <w:r>
        <w:rPr>
          <w:spacing w:val="-2"/>
          <w:w w:val="105"/>
        </w:rPr>
        <w:t>tt</w:t>
      </w:r>
      <w:r>
        <w:rPr>
          <w:spacing w:val="-29"/>
          <w:w w:val="105"/>
        </w:rPr>
        <w:t> </w:t>
      </w:r>
      <w:r>
        <w:rPr>
          <w:w w:val="105"/>
        </w:rPr>
        <w:t>noen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dr</w:t>
      </w:r>
      <w:r>
        <w:rPr>
          <w:spacing w:val="-1"/>
          <w:w w:val="105"/>
        </w:rPr>
        <w:t>åper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far</w:t>
      </w:r>
      <w:r>
        <w:rPr>
          <w:spacing w:val="-2"/>
          <w:w w:val="105"/>
        </w:rPr>
        <w:t>ge</w:t>
      </w:r>
      <w:r>
        <w:rPr>
          <w:spacing w:val="-3"/>
          <w:w w:val="105"/>
        </w:rPr>
        <w:t>t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vann</w:t>
      </w:r>
      <w:r>
        <w:rPr>
          <w:spacing w:val="-28"/>
          <w:w w:val="105"/>
        </w:rPr>
        <w:t> </w:t>
      </w:r>
      <w:r>
        <w:rPr>
          <w:w w:val="105"/>
        </w:rPr>
        <w:t>på</w:t>
      </w:r>
      <w:r>
        <w:rPr>
          <w:spacing w:val="25"/>
          <w:w w:val="108"/>
        </w:rPr>
        <w:t> </w:t>
      </w:r>
      <w:r>
        <w:rPr>
          <w:w w:val="105"/>
        </w:rPr>
        <w:t>den</w:t>
      </w:r>
      <w:r>
        <w:rPr>
          <w:spacing w:val="-3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egnede</w:t>
      </w:r>
      <w:r>
        <w:rPr>
          <w:spacing w:val="-38"/>
          <w:w w:val="105"/>
        </w:rPr>
        <w:t> </w:t>
      </w:r>
      <w:r>
        <w:rPr>
          <w:w w:val="105"/>
        </w:rPr>
        <w:t>hånden</w:t>
      </w:r>
      <w:r>
        <w:rPr>
          <w:spacing w:val="-39"/>
          <w:w w:val="105"/>
        </w:rPr>
        <w:t> </w:t>
      </w:r>
      <w:r>
        <w:rPr>
          <w:w w:val="105"/>
        </w:rPr>
        <w:t>til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h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ert</w:t>
      </w:r>
      <w:r>
        <w:rPr>
          <w:spacing w:val="-38"/>
          <w:w w:val="105"/>
        </w:rPr>
        <w:t> </w:t>
      </w:r>
      <w:r>
        <w:rPr>
          <w:w w:val="105"/>
        </w:rPr>
        <w:t>barn.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367" w:val="left" w:leader="none"/>
        </w:tabs>
        <w:spacing w:line="275" w:lineRule="auto" w:before="170" w:after="0"/>
        <w:ind w:left="395" w:right="39" w:hanging="284"/>
        <w:jc w:val="left"/>
        <w:rPr>
          <w:b w:val="0"/>
          <w:bCs w:val="0"/>
        </w:rPr>
      </w:pPr>
      <w:r>
        <w:rPr/>
        <w:t>Gi</w:t>
      </w:r>
      <w:r>
        <w:rPr>
          <w:spacing w:val="3"/>
        </w:rPr>
        <w:t> </w:t>
      </w:r>
      <w:r>
        <w:rPr>
          <w:spacing w:val="-2"/>
        </w:rPr>
        <w:t>hv</w:t>
      </w:r>
      <w:r>
        <w:rPr>
          <w:spacing w:val="-3"/>
        </w:rPr>
        <w:t>ert</w:t>
      </w:r>
      <w:r>
        <w:rPr>
          <w:spacing w:val="3"/>
        </w:rPr>
        <w:t> </w:t>
      </w:r>
      <w:r>
        <w:rPr/>
        <w:t>barn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3"/>
        </w:rPr>
        <w:t>sugerør</w:t>
      </w:r>
      <w:r>
        <w:rPr>
          <w:spacing w:val="-5"/>
        </w:rPr>
        <w:t>,</w:t>
      </w:r>
      <w:r>
        <w:rPr>
          <w:spacing w:val="4"/>
        </w:rPr>
        <w:t> </w:t>
      </w:r>
      <w:r>
        <w:rPr/>
        <w:t>og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dem</w:t>
      </w:r>
      <w:r>
        <w:rPr>
          <w:spacing w:val="28"/>
          <w:w w:val="107"/>
        </w:rPr>
        <w:t> </w:t>
      </w:r>
      <w:r>
        <w:rPr/>
        <w:t>blåse</w:t>
      </w:r>
      <w:r>
        <w:rPr>
          <w:spacing w:val="27"/>
        </w:rPr>
        <w:t> </w:t>
      </w:r>
      <w:r>
        <w:rPr>
          <w:spacing w:val="-1"/>
        </w:rPr>
        <w:t>bakteriene</w:t>
      </w:r>
      <w:r>
        <w:rPr>
          <w:spacing w:val="27"/>
        </w:rPr>
        <w:t> </w:t>
      </w:r>
      <w:r>
        <w:rPr>
          <w:spacing w:val="-3"/>
        </w:rPr>
        <w:t>utov</w:t>
      </w:r>
      <w:r>
        <w:rPr>
          <w:spacing w:val="-4"/>
        </w:rPr>
        <w:t>er</w:t>
      </w:r>
      <w:r>
        <w:rPr>
          <w:spacing w:val="16"/>
        </w:rPr>
        <w:t> </w:t>
      </w:r>
      <w:r>
        <w:rPr/>
        <w:t>den</w:t>
      </w:r>
      <w:r>
        <w:rPr>
          <w:spacing w:val="27"/>
        </w:rPr>
        <w:t> </w:t>
      </w:r>
      <w:r>
        <w:rPr>
          <w:spacing w:val="-2"/>
        </w:rPr>
        <w:t>t</w:t>
      </w:r>
      <w:r>
        <w:rPr>
          <w:spacing w:val="-1"/>
        </w:rPr>
        <w:t>egnede</w:t>
      </w:r>
      <w:r>
        <w:rPr>
          <w:spacing w:val="27"/>
          <w:w w:val="108"/>
        </w:rPr>
        <w:t> </w:t>
      </w:r>
      <w:r>
        <w:rPr/>
        <w:t>hånden</w:t>
      </w:r>
      <w:r>
        <w:rPr>
          <w:spacing w:val="16"/>
        </w:rPr>
        <w:t> </w:t>
      </w:r>
      <w:r>
        <w:rPr>
          <w:spacing w:val="-1"/>
        </w:rPr>
        <w:t>akkura</w:t>
      </w:r>
      <w:r>
        <w:rPr>
          <w:spacing w:val="-2"/>
        </w:rPr>
        <w:t>t</w:t>
      </w:r>
      <w:r>
        <w:rPr>
          <w:spacing w:val="16"/>
        </w:rPr>
        <w:t> </w:t>
      </w:r>
      <w:r>
        <w:rPr/>
        <w:t>som</w:t>
      </w:r>
      <w:r>
        <w:rPr>
          <w:spacing w:val="16"/>
        </w:rPr>
        <w:t> </w:t>
      </w:r>
      <w:r>
        <w:rPr/>
        <w:t>de</w:t>
      </w:r>
      <w:r>
        <w:rPr>
          <w:spacing w:val="6"/>
        </w:rPr>
        <w:t> </w:t>
      </w:r>
      <w:r>
        <w:rPr/>
        <w:t>ville</w:t>
      </w:r>
      <w:r>
        <w:rPr>
          <w:spacing w:val="16"/>
        </w:rPr>
        <w:t> </w:t>
      </w:r>
      <w:r>
        <w:rPr/>
        <w:t>blåst</w:t>
      </w:r>
      <w:r>
        <w:rPr>
          <w:spacing w:val="24"/>
          <w:w w:val="107"/>
        </w:rPr>
        <w:t> </w:t>
      </w:r>
      <w:r>
        <w:rPr>
          <w:spacing w:val="-1"/>
        </w:rPr>
        <w:t>bakt</w:t>
      </w:r>
      <w:r>
        <w:rPr>
          <w:spacing w:val="-2"/>
        </w:rPr>
        <w:t>erier</w:t>
      </w:r>
      <w:r>
        <w:rPr>
          <w:spacing w:val="-8"/>
        </w:rPr>
        <w:t> </w:t>
      </w:r>
      <w:r>
        <w:rPr/>
        <w:t>ut</w:t>
      </w:r>
      <w:r>
        <w:rPr>
          <w:spacing w:val="1"/>
        </w:rPr>
        <w:t> </w:t>
      </w:r>
      <w:r>
        <w:rPr>
          <w:spacing w:val="-2"/>
        </w:rPr>
        <w:t>av</w:t>
      </w:r>
      <w:r>
        <w:rPr>
          <w:spacing w:val="-9"/>
        </w:rPr>
        <w:t> </w:t>
      </w:r>
      <w:r>
        <w:rPr/>
        <w:t>nesen</w:t>
      </w:r>
      <w:r>
        <w:rPr>
          <w:spacing w:val="1"/>
        </w:rPr>
        <w:t> </w:t>
      </w:r>
      <w:r>
        <w:rPr/>
        <w:t>på hendene.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367" w:val="left" w:leader="none"/>
        </w:tabs>
        <w:spacing w:line="275" w:lineRule="auto" w:before="170" w:after="0"/>
        <w:ind w:left="395" w:right="387" w:hanging="284"/>
        <w:jc w:val="left"/>
        <w:rPr>
          <w:b w:val="0"/>
          <w:bCs w:val="0"/>
        </w:rPr>
      </w:pPr>
      <w:r>
        <w:rPr/>
        <w:t>Barna</w:t>
      </w:r>
      <w:r>
        <w:rPr>
          <w:spacing w:val="-4"/>
        </w:rPr>
        <w:t> </w:t>
      </w:r>
      <w:r>
        <w:rPr/>
        <w:t>vil</w:t>
      </w:r>
      <w:r>
        <w:rPr>
          <w:spacing w:val="-4"/>
        </w:rPr>
        <w:t> </w:t>
      </w:r>
      <w:r>
        <w:rPr>
          <w:spacing w:val="-1"/>
        </w:rPr>
        <w:t>kanskje</w:t>
      </w:r>
      <w:r>
        <w:rPr>
          <w:spacing w:val="6"/>
        </w:rPr>
        <w:t> </w:t>
      </w:r>
      <w:r>
        <w:rPr>
          <w:spacing w:val="-3"/>
        </w:rPr>
        <w:t>pyn</w:t>
      </w:r>
      <w:r>
        <w:rPr>
          <w:spacing w:val="-4"/>
        </w:rPr>
        <w:t>t</w:t>
      </w:r>
      <w:r>
        <w:rPr>
          <w:spacing w:val="-3"/>
        </w:rPr>
        <w:t>e</w:t>
      </w:r>
      <w:r>
        <w:rPr>
          <w:spacing w:val="6"/>
        </w:rPr>
        <w:t> </w:t>
      </w:r>
      <w:r>
        <w:rPr>
          <w:spacing w:val="-1"/>
        </w:rPr>
        <w:t>bakteriene</w:t>
      </w:r>
      <w:r>
        <w:rPr>
          <w:spacing w:val="31"/>
        </w:rPr>
        <w:t> </w:t>
      </w:r>
      <w:r>
        <w:rPr/>
        <w:t>eller</w:t>
      </w:r>
      <w:r>
        <w:rPr>
          <w:spacing w:val="-6"/>
        </w:rPr>
        <w:t> </w:t>
      </w:r>
      <w:r>
        <w:rPr/>
        <w:t>gi</w:t>
      </w:r>
      <w:r>
        <w:rPr>
          <w:spacing w:val="3"/>
        </w:rPr>
        <w:t> </w:t>
      </w:r>
      <w:r>
        <w:rPr/>
        <w:t>dem</w:t>
      </w:r>
      <w:r>
        <w:rPr>
          <w:spacing w:val="2"/>
        </w:rPr>
        <w:t> </w:t>
      </w:r>
      <w:r>
        <w:rPr>
          <w:spacing w:val="-1"/>
        </w:rPr>
        <w:t>na</w:t>
      </w:r>
      <w:r>
        <w:rPr>
          <w:spacing w:val="-2"/>
        </w:rPr>
        <w:t>vn.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367" w:val="left" w:leader="none"/>
        </w:tabs>
        <w:spacing w:line="275" w:lineRule="auto" w:before="170" w:after="0"/>
        <w:ind w:left="395" w:right="0" w:hanging="28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05"/>
        </w:rPr>
        <w:t>Snakk</w:t>
      </w:r>
      <w:r>
        <w:rPr>
          <w:spacing w:val="-16"/>
          <w:w w:val="105"/>
        </w:rPr>
        <w:t> </w:t>
      </w:r>
      <w:r>
        <w:rPr>
          <w:w w:val="105"/>
        </w:rPr>
        <w:t>med</w:t>
      </w:r>
      <w:r>
        <w:rPr>
          <w:spacing w:val="-16"/>
          <w:w w:val="105"/>
        </w:rPr>
        <w:t> </w:t>
      </w:r>
      <w:r>
        <w:rPr>
          <w:w w:val="105"/>
        </w:rPr>
        <w:t>barna</w:t>
      </w:r>
      <w:r>
        <w:rPr>
          <w:spacing w:val="-16"/>
          <w:w w:val="105"/>
        </w:rPr>
        <w:t> </w:t>
      </w:r>
      <w:r>
        <w:rPr>
          <w:w w:val="105"/>
        </w:rPr>
        <w:t>om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15"/>
          <w:w w:val="105"/>
        </w:rPr>
        <w:t> </w:t>
      </w:r>
      <w:r>
        <w:rPr>
          <w:w w:val="105"/>
        </w:rPr>
        <w:t>som</w:t>
      </w:r>
      <w:r>
        <w:rPr>
          <w:spacing w:val="-23"/>
          <w:w w:val="105"/>
        </w:rPr>
        <w:t> </w:t>
      </w:r>
      <w:r>
        <w:rPr>
          <w:w w:val="105"/>
        </w:rPr>
        <w:t>ville</w:t>
      </w:r>
      <w:r>
        <w:rPr>
          <w:spacing w:val="22"/>
          <w:w w:val="102"/>
        </w:rPr>
        <w:t> </w:t>
      </w:r>
      <w:r>
        <w:rPr>
          <w:w w:val="105"/>
        </w:rPr>
        <w:t>skje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vis</w:t>
      </w:r>
      <w:r>
        <w:rPr>
          <w:spacing w:val="-36"/>
          <w:w w:val="105"/>
        </w:rPr>
        <w:t> </w:t>
      </w:r>
      <w:r>
        <w:rPr>
          <w:w w:val="105"/>
        </w:rPr>
        <w:t>vi</w:t>
      </w:r>
      <w:r>
        <w:rPr>
          <w:spacing w:val="-30"/>
          <w:w w:val="105"/>
        </w:rPr>
        <w:t> </w:t>
      </w:r>
      <w:r>
        <w:rPr>
          <w:w w:val="105"/>
        </w:rPr>
        <w:t>holdt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5"/>
          <w:w w:val="105"/>
        </w:rPr>
        <w:t> </w:t>
      </w:r>
      <w:r>
        <w:rPr>
          <w:w w:val="105"/>
        </w:rPr>
        <w:t>munnen</w:t>
      </w:r>
      <w:r>
        <w:rPr>
          <w:spacing w:val="-30"/>
          <w:w w:val="105"/>
        </w:rPr>
        <w:t> </w:t>
      </w:r>
      <w:r>
        <w:rPr>
          <w:w w:val="105"/>
        </w:rPr>
        <w:t>med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24"/>
          <w:w w:val="96"/>
        </w:rPr>
        <w:t> </w:t>
      </w:r>
      <w:r>
        <w:rPr>
          <w:w w:val="105"/>
        </w:rPr>
        <w:t>papir</w:t>
      </w:r>
      <w:r>
        <w:rPr>
          <w:spacing w:val="-39"/>
          <w:w w:val="105"/>
        </w:rPr>
        <w:t> </w:t>
      </w:r>
      <w:r>
        <w:rPr>
          <w:w w:val="105"/>
        </w:rPr>
        <w:t>eller</w:t>
      </w:r>
      <w:r>
        <w:rPr>
          <w:spacing w:val="-39"/>
          <w:w w:val="105"/>
        </w:rPr>
        <w:t> </w:t>
      </w:r>
      <w:r>
        <w:rPr>
          <w:spacing w:val="-1"/>
          <w:w w:val="105"/>
        </w:rPr>
        <w:t>erme</w:t>
      </w:r>
      <w:r>
        <w:rPr>
          <w:spacing w:val="-2"/>
          <w:w w:val="105"/>
        </w:rPr>
        <w:t>t</w:t>
      </w:r>
      <w:r>
        <w:rPr>
          <w:spacing w:val="-35"/>
          <w:w w:val="105"/>
        </w:rPr>
        <w:t> </w:t>
      </w:r>
      <w:r>
        <w:rPr>
          <w:w w:val="105"/>
        </w:rPr>
        <w:t>i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stede</w:t>
      </w:r>
      <w:r>
        <w:rPr>
          <w:spacing w:val="-2"/>
          <w:w w:val="105"/>
        </w:rPr>
        <w:t>t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9"/>
          <w:w w:val="105"/>
        </w:rPr>
        <w:t> </w:t>
      </w:r>
      <w:r>
        <w:rPr>
          <w:w w:val="105"/>
        </w:rPr>
        <w:t>hendene</w:t>
      </w:r>
      <w:r>
        <w:rPr>
          <w:spacing w:val="28"/>
          <w:w w:val="104"/>
        </w:rPr>
        <w:t> </w:t>
      </w:r>
      <w:r>
        <w:rPr>
          <w:w w:val="105"/>
        </w:rPr>
        <w:t>når</w:t>
      </w:r>
      <w:r>
        <w:rPr>
          <w:spacing w:val="-43"/>
          <w:w w:val="105"/>
        </w:rPr>
        <w:t> </w:t>
      </w:r>
      <w:r>
        <w:rPr>
          <w:w w:val="105"/>
        </w:rPr>
        <w:t>vi</w:t>
      </w:r>
      <w:r>
        <w:rPr>
          <w:spacing w:val="-35"/>
          <w:w w:val="105"/>
        </w:rPr>
        <w:t> </w:t>
      </w:r>
      <w:r>
        <w:rPr>
          <w:spacing w:val="-4"/>
          <w:w w:val="105"/>
        </w:rPr>
        <w:t>nyser</w:t>
      </w:r>
      <w:r>
        <w:rPr>
          <w:spacing w:val="-5"/>
          <w:w w:val="105"/>
        </w:rPr>
        <w:t>,</w:t>
      </w:r>
      <w:r>
        <w:rPr>
          <w:spacing w:val="-34"/>
          <w:w w:val="105"/>
        </w:rPr>
        <w:t> </w:t>
      </w:r>
      <w:r>
        <w:rPr>
          <w:w w:val="105"/>
        </w:rPr>
        <w:t>og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dan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39"/>
          <w:w w:val="105"/>
        </w:rPr>
        <w:t> </w:t>
      </w:r>
      <w:r>
        <w:rPr>
          <w:w w:val="105"/>
        </w:rPr>
        <w:t>ville</w:t>
      </w:r>
      <w:r>
        <w:rPr>
          <w:spacing w:val="26"/>
          <w:w w:val="102"/>
        </w:rPr>
        <w:t> </w:t>
      </w:r>
      <w:r>
        <w:rPr>
          <w:rFonts w:ascii="Trebuchet MS" w:hAnsi="Trebuchet MS"/>
          <w:spacing w:val="-1"/>
          <w:w w:val="105"/>
        </w:rPr>
        <w:t>begrense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1"/>
          <w:w w:val="105"/>
        </w:rPr>
        <w:t>spredningen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2"/>
          <w:w w:val="105"/>
        </w:rPr>
        <w:t>av</w:t>
      </w:r>
      <w:r>
        <w:rPr>
          <w:rFonts w:ascii="Trebuchet MS" w:hAnsi="Trebuchet MS"/>
          <w:spacing w:val="-47"/>
          <w:w w:val="105"/>
        </w:rPr>
        <w:t> </w:t>
      </w:r>
      <w:r>
        <w:rPr>
          <w:rFonts w:ascii="Trebuchet MS" w:hAnsi="Trebuchet MS"/>
          <w:spacing w:val="-2"/>
          <w:w w:val="105"/>
        </w:rPr>
        <w:t>bakt</w:t>
      </w:r>
      <w:r>
        <w:rPr>
          <w:rFonts w:ascii="Trebuchet MS" w:hAnsi="Trebuchet MS"/>
          <w:spacing w:val="-3"/>
          <w:w w:val="105"/>
        </w:rPr>
        <w:t>erier</w:t>
      </w:r>
      <w:r>
        <w:rPr>
          <w:rFonts w:ascii="Trebuchet MS" w:hAnsi="Trebuchet MS"/>
          <w:spacing w:val="-4"/>
          <w:w w:val="105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170"/>
        <w:ind w:right="7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Barna</w:t>
      </w:r>
      <w:r>
        <w:rPr>
          <w:rFonts w:ascii="Trebuchet MS" w:hAnsi="Trebuchet MS"/>
          <w:spacing w:val="-8"/>
          <w:w w:val="105"/>
        </w:rPr>
        <w:t> </w:t>
      </w:r>
      <w:r>
        <w:rPr>
          <w:rFonts w:ascii="Trebuchet MS" w:hAnsi="Trebuchet MS"/>
          <w:w w:val="105"/>
        </w:rPr>
        <w:t>bør</w:t>
      </w:r>
      <w:r>
        <w:rPr>
          <w:rFonts w:ascii="Trebuchet MS" w:hAnsi="Trebuchet MS"/>
          <w:spacing w:val="-14"/>
          <w:w w:val="105"/>
        </w:rPr>
        <w:t> </w:t>
      </w:r>
      <w:r>
        <w:rPr>
          <w:rFonts w:ascii="Trebuchet MS" w:hAnsi="Trebuchet MS"/>
          <w:spacing w:val="-2"/>
          <w:w w:val="105"/>
        </w:rPr>
        <w:t>merke</w:t>
      </w:r>
      <w:r>
        <w:rPr>
          <w:rFonts w:ascii="Trebuchet MS" w:hAnsi="Trebuchet MS"/>
          <w:spacing w:val="-8"/>
          <w:w w:val="105"/>
        </w:rPr>
        <w:t> </w:t>
      </w:r>
      <w:r>
        <w:rPr>
          <w:rFonts w:ascii="Trebuchet MS" w:hAnsi="Trebuchet MS"/>
          <w:w w:val="105"/>
        </w:rPr>
        <w:t>seg</w:t>
      </w:r>
      <w:r>
        <w:rPr>
          <w:rFonts w:ascii="Trebuchet MS" w:hAnsi="Trebuchet MS"/>
          <w:spacing w:val="-7"/>
          <w:w w:val="105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7"/>
          <w:w w:val="105"/>
        </w:rPr>
        <w:t> </w:t>
      </w:r>
      <w:r>
        <w:rPr>
          <w:rFonts w:ascii="Trebuchet MS" w:hAnsi="Trebuchet MS"/>
          <w:spacing w:val="-1"/>
          <w:w w:val="105"/>
        </w:rPr>
        <w:t>de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7"/>
          <w:w w:val="105"/>
        </w:rPr>
        <w:t> </w:t>
      </w:r>
      <w:r>
        <w:rPr>
          <w:rFonts w:ascii="Trebuchet MS" w:hAnsi="Trebuchet MS"/>
          <w:spacing w:val="-2"/>
          <w:w w:val="105"/>
        </w:rPr>
        <w:t>f</w:t>
      </w:r>
      <w:r>
        <w:rPr>
          <w:rFonts w:ascii="Trebuchet MS" w:hAnsi="Trebuchet MS"/>
          <w:spacing w:val="-3"/>
          <w:w w:val="105"/>
        </w:rPr>
        <w:t>ar</w:t>
      </w:r>
      <w:r>
        <w:rPr>
          <w:rFonts w:ascii="Trebuchet MS" w:hAnsi="Trebuchet MS"/>
          <w:spacing w:val="-2"/>
          <w:w w:val="105"/>
        </w:rPr>
        <w:t>gede</w:t>
      </w:r>
      <w:r>
        <w:rPr>
          <w:rFonts w:ascii="Trebuchet MS" w:hAnsi="Trebuchet MS"/>
          <w:spacing w:val="23"/>
          <w:w w:val="112"/>
        </w:rPr>
        <w:t> </w:t>
      </w:r>
      <w:r>
        <w:rPr>
          <w:rFonts w:ascii="Trebuchet MS" w:hAnsi="Trebuchet MS"/>
          <w:spacing w:val="-1"/>
          <w:w w:val="105"/>
        </w:rPr>
        <w:t>vanne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9"/>
          <w:w w:val="105"/>
        </w:rPr>
        <w:t> </w:t>
      </w:r>
      <w:r>
        <w:rPr>
          <w:rFonts w:ascii="Trebuchet MS" w:hAnsi="Trebuchet MS"/>
          <w:spacing w:val="-2"/>
          <w:w w:val="105"/>
        </w:rPr>
        <w:t>spr</w:t>
      </w:r>
      <w:r>
        <w:rPr>
          <w:rFonts w:ascii="Trebuchet MS" w:hAnsi="Trebuchet MS"/>
          <w:spacing w:val="-3"/>
          <w:w w:val="105"/>
        </w:rPr>
        <w:t>er</w:t>
      </w:r>
      <w:r>
        <w:rPr>
          <w:rFonts w:ascii="Trebuchet MS" w:hAnsi="Trebuchet MS"/>
          <w:spacing w:val="-16"/>
          <w:w w:val="105"/>
        </w:rPr>
        <w:t> </w:t>
      </w:r>
      <w:r>
        <w:rPr>
          <w:rFonts w:ascii="Trebuchet MS" w:hAnsi="Trebuchet MS"/>
          <w:w w:val="105"/>
        </w:rPr>
        <w:t>seg</w:t>
      </w:r>
      <w:r>
        <w:rPr>
          <w:rFonts w:ascii="Trebuchet MS" w:hAnsi="Trebuchet MS"/>
          <w:spacing w:val="-8"/>
          <w:w w:val="105"/>
        </w:rPr>
        <w:t> </w:t>
      </w:r>
      <w:r>
        <w:rPr>
          <w:rFonts w:ascii="Trebuchet MS" w:hAnsi="Trebuchet MS"/>
          <w:spacing w:val="-3"/>
          <w:w w:val="105"/>
        </w:rPr>
        <w:t>ov</w:t>
      </w:r>
      <w:r>
        <w:rPr>
          <w:rFonts w:ascii="Trebuchet MS" w:hAnsi="Trebuchet MS"/>
          <w:spacing w:val="-4"/>
          <w:w w:val="105"/>
        </w:rPr>
        <w:t>er</w:t>
      </w:r>
      <w:r>
        <w:rPr>
          <w:rFonts w:ascii="Trebuchet MS" w:hAnsi="Trebuchet MS"/>
          <w:spacing w:val="-16"/>
          <w:w w:val="105"/>
        </w:rPr>
        <w:t> </w:t>
      </w:r>
      <w:r>
        <w:rPr>
          <w:rFonts w:ascii="Trebuchet MS" w:hAnsi="Trebuchet MS"/>
          <w:w w:val="105"/>
        </w:rPr>
        <w:t>den</w:t>
      </w:r>
      <w:r>
        <w:rPr>
          <w:rFonts w:ascii="Trebuchet MS" w:hAnsi="Trebuchet MS"/>
          <w:spacing w:val="-9"/>
          <w:w w:val="105"/>
        </w:rPr>
        <w:t> 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egnede</w:t>
      </w:r>
      <w:r>
        <w:rPr>
          <w:rFonts w:ascii="Trebuchet MS" w:hAnsi="Trebuchet MS"/>
          <w:spacing w:val="30"/>
          <w:w w:val="109"/>
        </w:rPr>
        <w:t> </w:t>
      </w:r>
      <w:r>
        <w:rPr>
          <w:rFonts w:ascii="Trebuchet MS" w:hAnsi="Trebuchet MS"/>
          <w:w w:val="105"/>
        </w:rPr>
        <w:t>hånden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2"/>
          <w:w w:val="105"/>
        </w:rPr>
        <w:t>le</w:t>
      </w:r>
      <w:r>
        <w:rPr>
          <w:rFonts w:ascii="Trebuchet MS" w:hAnsi="Trebuchet MS"/>
          <w:spacing w:val="-3"/>
          <w:w w:val="105"/>
        </w:rPr>
        <w:t>tter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når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spacing w:val="-3"/>
          <w:w w:val="105"/>
        </w:rPr>
        <w:t>ikk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holder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spacing w:val="-3"/>
          <w:w w:val="105"/>
        </w:rPr>
        <w:t>f</w:t>
      </w:r>
      <w:r>
        <w:rPr>
          <w:rFonts w:ascii="Trebuchet MS" w:hAnsi="Trebuchet MS"/>
          <w:spacing w:val="-4"/>
          <w:w w:val="105"/>
        </w:rPr>
        <w:t>or</w:t>
      </w:r>
      <w:r>
        <w:rPr>
          <w:rFonts w:ascii="Trebuchet MS" w:hAnsi="Trebuchet MS"/>
          <w:spacing w:val="26"/>
          <w:w w:val="101"/>
        </w:rPr>
        <w:t> </w:t>
      </w:r>
      <w:r>
        <w:rPr>
          <w:rFonts w:ascii="Trebuchet MS" w:hAnsi="Trebuchet MS"/>
          <w:w w:val="105"/>
        </w:rPr>
        <w:t>munnen.</w:t>
      </w:r>
      <w:r>
        <w:rPr>
          <w:rFonts w:ascii="Trebuchet MS" w:hAnsi="Trebuchet MS"/>
          <w:b w:val="0"/>
        </w:rPr>
      </w:r>
    </w:p>
    <w:p>
      <w:pPr>
        <w:pStyle w:val="Heading9"/>
        <w:spacing w:line="240" w:lineRule="auto" w:before="175"/>
        <w:ind w:left="618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Ekstraaktivite</w:t>
      </w:r>
      <w:r>
        <w:rPr>
          <w:spacing w:val="-2"/>
          <w:w w:val="105"/>
        </w:rPr>
        <w:t>ter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37"/>
          <w:szCs w:val="37"/>
        </w:rPr>
      </w:pPr>
    </w:p>
    <w:p>
      <w:pPr>
        <w:pStyle w:val="BodyText"/>
        <w:spacing w:line="240" w:lineRule="auto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10"/>
        </w:rPr>
        <w:t>H</w:t>
      </w:r>
      <w:r>
        <w:rPr>
          <w:rFonts w:ascii="Trebuchet MS" w:hAnsi="Trebuchet MS"/>
          <w:spacing w:val="-2"/>
          <w:w w:val="110"/>
        </w:rPr>
        <w:t>åndv</w:t>
      </w:r>
      <w:r>
        <w:rPr>
          <w:rFonts w:ascii="Trebuchet MS" w:hAnsi="Trebuchet MS"/>
          <w:spacing w:val="-1"/>
          <w:w w:val="110"/>
        </w:rPr>
        <w:t>ask</w:t>
      </w:r>
      <w:r>
        <w:rPr>
          <w:rFonts w:ascii="Trebuchet MS" w:hAnsi="Trebuchet MS"/>
          <w:spacing w:val="-60"/>
          <w:w w:val="110"/>
        </w:rPr>
        <w:t> </w:t>
      </w:r>
      <w:r>
        <w:rPr>
          <w:rFonts w:ascii="Trebuchet MS" w:hAnsi="Trebuchet MS"/>
          <w:w w:val="110"/>
        </w:rPr>
        <w:t>og</w:t>
      </w:r>
      <w:r>
        <w:rPr>
          <w:rFonts w:ascii="Trebuchet MS" w:hAnsi="Trebuchet MS"/>
          <w:spacing w:val="-60"/>
          <w:w w:val="110"/>
        </w:rPr>
        <w:t> </w:t>
      </w:r>
      <w:r>
        <w:rPr>
          <w:rFonts w:ascii="Trebuchet MS" w:hAnsi="Trebuchet MS"/>
          <w:w w:val="110"/>
        </w:rPr>
        <w:t>nesepuss</w:t>
      </w:r>
      <w:r>
        <w:rPr>
          <w:rFonts w:ascii="Trebuchet MS" w:hAnsi="Trebuchet MS"/>
          <w:spacing w:val="-59"/>
          <w:w w:val="110"/>
        </w:rPr>
        <w:t> </w:t>
      </w:r>
      <w:r>
        <w:rPr>
          <w:rFonts w:ascii="Trebuchet MS" w:hAnsi="Trebuchet MS"/>
          <w:spacing w:val="-2"/>
          <w:w w:val="110"/>
        </w:rPr>
        <w:t>(bildekort)</w:t>
      </w:r>
      <w:r>
        <w:rPr>
          <w:rFonts w:ascii="Trebuchet MS" w:hAns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12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t>LA1 </w:t>
      </w:r>
      <w:r>
        <w:rPr>
          <w:spacing w:val="-1"/>
        </w:rPr>
        <w:t>kan</w:t>
      </w:r>
      <w:r>
        <w:rPr>
          <w:spacing w:val="1"/>
        </w:rPr>
        <w:t> </w:t>
      </w:r>
      <w:r>
        <w:rPr>
          <w:spacing w:val="-2"/>
        </w:rPr>
        <w:t>brukes</w:t>
      </w:r>
      <w:r>
        <w:rPr>
          <w:spacing w:val="1"/>
        </w:rPr>
        <w:t> </w:t>
      </w:r>
      <w:r>
        <w:rPr/>
        <w:t>som</w:t>
      </w:r>
      <w:r>
        <w:rPr>
          <w:spacing w:val="1"/>
        </w:rPr>
        <w:t> </w:t>
      </w:r>
      <w:r>
        <w:rPr>
          <w:spacing w:val="-2"/>
        </w:rPr>
        <w:t>stø</w:t>
      </w:r>
      <w:r>
        <w:rPr>
          <w:spacing w:val="-3"/>
        </w:rPr>
        <w:t>tt</w:t>
      </w:r>
      <w:r>
        <w:rPr>
          <w:spacing w:val="-2"/>
        </w:rPr>
        <w:t>e</w:t>
      </w:r>
      <w:r>
        <w:rPr/>
        <w:t> i</w:t>
      </w:r>
      <w:r>
        <w:rPr>
          <w:spacing w:val="1"/>
        </w:rPr>
        <w:t> </w:t>
      </w:r>
      <w:r>
        <w:rPr/>
        <w:t>læringen.</w:t>
      </w:r>
      <w:r>
        <w:rPr>
          <w:spacing w:val="29"/>
          <w:w w:val="101"/>
        </w:rPr>
        <w:t> </w:t>
      </w:r>
      <w:r>
        <w:rPr>
          <w:rFonts w:ascii="Trebuchet MS" w:hAnsi="Trebuchet MS"/>
        </w:rPr>
        <w:t>Skriv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2"/>
        </w:rPr>
        <w:t> arke</w:t>
      </w:r>
      <w:r>
        <w:rPr>
          <w:rFonts w:ascii="Trebuchet MS" w:hAnsi="Trebuchet MS"/>
          <w:spacing w:val="-3"/>
        </w:rPr>
        <w:t>t,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klipp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1"/>
        </w:rPr>
        <w:t> bildekortene</w:t>
      </w:r>
      <w:r>
        <w:rPr>
          <w:rFonts w:ascii="Trebuchet MS" w:hAnsi="Trebuchet MS"/>
          <w:spacing w:val="26"/>
          <w:w w:val="103"/>
        </w:rPr>
        <w:t> </w:t>
      </w:r>
      <w:r>
        <w:rPr/>
        <w:t>eller</w:t>
      </w:r>
      <w:r>
        <w:rPr>
          <w:spacing w:val="-18"/>
        </w:rPr>
        <w:t> </w:t>
      </w:r>
      <w:r>
        <w:rPr/>
        <w:t>vis</w:t>
      </w:r>
      <w:r>
        <w:rPr>
          <w:spacing w:val="-2"/>
        </w:rPr>
        <w:t> arke</w:t>
      </w:r>
      <w:r>
        <w:rPr>
          <w:spacing w:val="-3"/>
        </w:rPr>
        <w:t>t</w:t>
      </w:r>
      <w:r>
        <w:rPr>
          <w:spacing w:val="-2"/>
        </w:rPr>
        <w:t> </w:t>
      </w:r>
      <w:r>
        <w:rPr/>
        <w:t>på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tusjta</w:t>
      </w:r>
      <w:r>
        <w:rPr>
          <w:spacing w:val="-2"/>
        </w:rPr>
        <w:t>vle. </w:t>
      </w:r>
      <w:r>
        <w:rPr/>
        <w:t>Be</w:t>
      </w:r>
      <w:r>
        <w:rPr>
          <w:spacing w:val="-3"/>
        </w:rPr>
        <w:t> </w:t>
      </w:r>
      <w:r>
        <w:rPr/>
        <w:t>barna</w:t>
      </w:r>
      <w:r>
        <w:rPr>
          <w:spacing w:val="29"/>
          <w:w w:val="104"/>
        </w:rPr>
        <w:t> </w:t>
      </w:r>
      <w:r>
        <w:rPr>
          <w:spacing w:val="-1"/>
        </w:rPr>
        <w:t>iden</w:t>
      </w:r>
      <w:r>
        <w:rPr>
          <w:spacing w:val="-2"/>
        </w:rPr>
        <w:t>tifiser</w:t>
      </w:r>
      <w:r>
        <w:rPr>
          <w:spacing w:val="-1"/>
        </w:rPr>
        <w:t>e bilde</w:t>
      </w:r>
      <w:r>
        <w:rPr>
          <w:spacing w:val="-2"/>
        </w:rPr>
        <w:t>t.</w:t>
      </w:r>
      <w:r>
        <w:rPr/>
        <w:t> </w:t>
      </w:r>
      <w:r>
        <w:rPr>
          <w:spacing w:val="-1"/>
        </w:rPr>
        <w:t>Riktig</w:t>
      </w:r>
      <w:r>
        <w:rPr/>
        <w:t> </w:t>
      </w:r>
      <w:r>
        <w:rPr>
          <w:spacing w:val="-3"/>
        </w:rPr>
        <w:t>ord</w:t>
      </w:r>
      <w:r>
        <w:rPr>
          <w:spacing w:val="-9"/>
        </w:rPr>
        <w:t> </w:t>
      </w:r>
      <w:r>
        <w:rPr/>
        <w:t>vises på</w:t>
      </w:r>
      <w:r>
        <w:rPr>
          <w:spacing w:val="31"/>
          <w:w w:val="108"/>
        </w:rPr>
        <w:t> </w:t>
      </w:r>
      <w:r>
        <w:rPr>
          <w:rFonts w:ascii="Trebuchet MS" w:hAnsi="Trebuchet MS"/>
          <w:spacing w:val="-2"/>
        </w:rPr>
        <w:t>korte</w:t>
      </w:r>
      <w:r>
        <w:rPr>
          <w:rFonts w:ascii="Trebuchet MS" w:hAnsi="Trebuchet MS"/>
          <w:spacing w:val="-3"/>
        </w:rPr>
        <w:t>t.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Nesepuss</w:t>
      </w:r>
      <w:r>
        <w:rPr>
          <w:rFonts w:ascii="Trebuchet MS"/>
          <w:spacing w:val="-33"/>
          <w:w w:val="105"/>
        </w:rPr>
        <w:t> </w:t>
      </w:r>
      <w:r>
        <w:rPr>
          <w:rFonts w:ascii="Trebuchet MS"/>
          <w:spacing w:val="-2"/>
          <w:w w:val="105"/>
        </w:rPr>
        <w:t>(skriveaktivit</w:t>
      </w:r>
      <w:r>
        <w:rPr>
          <w:rFonts w:ascii="Trebuchet MS"/>
          <w:spacing w:val="-1"/>
          <w:w w:val="105"/>
        </w:rPr>
        <w:t>e</w:t>
      </w:r>
      <w:r>
        <w:rPr>
          <w:rFonts w:ascii="Trebuchet MS"/>
          <w:spacing w:val="-2"/>
          <w:w w:val="105"/>
        </w:rPr>
        <w:t>t)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0"/>
        <w:jc w:val="left"/>
        <w:rPr>
          <w:b w:val="0"/>
          <w:bCs w:val="0"/>
        </w:rPr>
      </w:pPr>
      <w:r>
        <w:rPr>
          <w:rFonts w:ascii="Trebuchet MS" w:hAnsi="Trebuchet MS"/>
          <w:w w:val="105"/>
        </w:rPr>
        <w:t>Del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ut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EA1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til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3"/>
          <w:w w:val="105"/>
        </w:rPr>
        <w:t>h</w:t>
      </w:r>
      <w:r>
        <w:rPr>
          <w:rFonts w:ascii="Trebuchet MS" w:hAnsi="Trebuchet MS"/>
          <w:spacing w:val="-2"/>
          <w:w w:val="105"/>
        </w:rPr>
        <w:t>v</w:t>
      </w:r>
      <w:r>
        <w:rPr>
          <w:rFonts w:ascii="Trebuchet MS" w:hAnsi="Trebuchet MS"/>
          <w:spacing w:val="-3"/>
          <w:w w:val="105"/>
        </w:rPr>
        <w:t>ert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barn.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Be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barna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3"/>
          <w:w w:val="105"/>
        </w:rPr>
        <w:t>bruk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25"/>
          <w:w w:val="104"/>
        </w:rPr>
        <w:t> </w:t>
      </w:r>
      <w:r>
        <w:rPr>
          <w:spacing w:val="-1"/>
          <w:w w:val="105"/>
        </w:rPr>
        <w:t>bilde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eksten</w:t>
      </w:r>
      <w:r>
        <w:rPr>
          <w:spacing w:val="-24"/>
          <w:w w:val="105"/>
        </w:rPr>
        <w:t> </w:t>
      </w:r>
      <w:r>
        <w:rPr>
          <w:w w:val="105"/>
        </w:rPr>
        <w:t>og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or</w:t>
      </w:r>
      <w:r>
        <w:rPr>
          <w:spacing w:val="-2"/>
          <w:w w:val="105"/>
        </w:rPr>
        <w:t>dene</w:t>
      </w:r>
      <w:r>
        <w:rPr>
          <w:spacing w:val="-24"/>
          <w:w w:val="105"/>
        </w:rPr>
        <w:t> </w:t>
      </w:r>
      <w:r>
        <w:rPr>
          <w:w w:val="105"/>
        </w:rPr>
        <w:t>til</w:t>
      </w:r>
      <w:r>
        <w:rPr>
          <w:spacing w:val="-31"/>
          <w:w w:val="105"/>
        </w:rPr>
        <w:t> </w:t>
      </w:r>
      <w:r>
        <w:rPr>
          <w:w w:val="105"/>
        </w:rPr>
        <w:t>å</w:t>
      </w:r>
      <w:r>
        <w:rPr>
          <w:spacing w:val="-23"/>
          <w:w w:val="105"/>
        </w:rPr>
        <w:t> </w:t>
      </w:r>
      <w:r>
        <w:rPr>
          <w:w w:val="105"/>
        </w:rPr>
        <w:t>fylle</w:t>
      </w:r>
      <w:r>
        <w:rPr>
          <w:spacing w:val="-24"/>
          <w:w w:val="105"/>
        </w:rPr>
        <w:t> </w:t>
      </w:r>
      <w:r>
        <w:rPr>
          <w:w w:val="105"/>
        </w:rPr>
        <w:t>ut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21"/>
          <w:w w:val="96"/>
        </w:rPr>
        <w:t> </w:t>
      </w:r>
      <w:r>
        <w:rPr>
          <w:w w:val="105"/>
        </w:rPr>
        <w:t>som</w:t>
      </w:r>
      <w:r>
        <w:rPr>
          <w:spacing w:val="-19"/>
          <w:w w:val="105"/>
        </w:rPr>
        <w:t> </w:t>
      </w:r>
      <w:r>
        <w:rPr>
          <w:w w:val="105"/>
        </w:rPr>
        <w:t>mangler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dan</w:t>
      </w:r>
      <w:r>
        <w:rPr>
          <w:spacing w:val="-25"/>
          <w:w w:val="105"/>
        </w:rPr>
        <w:t> </w:t>
      </w:r>
      <w:r>
        <w:rPr>
          <w:w w:val="105"/>
        </w:rPr>
        <w:t>vi</w:t>
      </w:r>
      <w:r>
        <w:rPr>
          <w:spacing w:val="-19"/>
          <w:w w:val="105"/>
        </w:rPr>
        <w:t> </w:t>
      </w:r>
      <w:r>
        <w:rPr>
          <w:w w:val="105"/>
        </w:rPr>
        <w:t>pusser</w:t>
      </w:r>
      <w:r>
        <w:rPr>
          <w:spacing w:val="-24"/>
          <w:w w:val="105"/>
        </w:rPr>
        <w:t> </w:t>
      </w:r>
      <w:r>
        <w:rPr>
          <w:w w:val="105"/>
        </w:rPr>
        <w:t>nesen</w:t>
      </w:r>
      <w:r>
        <w:rPr>
          <w:spacing w:val="28"/>
          <w:w w:val="105"/>
        </w:rPr>
        <w:t> </w:t>
      </w:r>
      <w:r>
        <w:rPr>
          <w:w w:val="105"/>
        </w:rPr>
        <w:t>på</w:t>
      </w:r>
      <w:r>
        <w:rPr>
          <w:spacing w:val="-48"/>
          <w:w w:val="105"/>
        </w:rPr>
        <w:t> </w:t>
      </w:r>
      <w:r>
        <w:rPr>
          <w:w w:val="105"/>
        </w:rPr>
        <w:t>riktig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må</w:t>
      </w:r>
      <w:r>
        <w:rPr>
          <w:spacing w:val="-2"/>
          <w:w w:val="105"/>
        </w:rPr>
        <w:t>te.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4692" w:space="1086"/>
            <w:col w:w="4932"/>
          </w:cols>
        </w:sect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7"/>
          <w:szCs w:val="27"/>
        </w:rPr>
      </w:pPr>
      <w:r>
        <w:rPr/>
        <w:pict>
          <v:group style="position:absolute;margin-left:0pt;margin-top:.000015pt;width:595.3pt;height:841.9pt;mso-position-horizontal-relative:page;mso-position-vertical-relative:page;z-index:-303208" coordorigin="0,0" coordsize="11906,16838">
            <v:shape style="position:absolute;left:0;top:4322;width:170;height:4605" type="#_x0000_t75" stroked="false">
              <v:imagedata r:id="rId120" o:title=""/>
            </v:shape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8066;width:6095;height:8773" coordorigin="0,8066" coordsize="6095,8773">
              <v:shape style="position:absolute;left:0;top:8066;width:6095;height:8773" coordorigin="0,8066" coordsize="6095,8773" path="m0,16838l6095,16838,6095,8066,0,8066,0,16838xe" filled="true" fillcolor="#fbcd64" stroked="false">
                <v:path arrowok="t"/>
                <v:fill type="solid"/>
              </v:shape>
            </v:group>
            <v:group style="position:absolute;left:0;top:0;width:11906;height:8066" coordorigin="0,0" coordsize="11906,8066">
              <v:shape style="position:absolute;left:0;top:0;width:11906;height:8066" coordorigin="0,0" coordsize="11906,8066" path="m0,8066l11906,8066,11906,0,0,0,0,8066xe" filled="true" fillcolor="#f9c031" stroked="false">
                <v:path arrowok="t"/>
                <v:fill type="solid"/>
              </v:shape>
              <v:shape style="position:absolute;left:174;top:579;width:11727;height:11920" type="#_x0000_t75" stroked="false">
                <v:imagedata r:id="rId121" o:title=""/>
              </v:shape>
            </v:group>
            <v:group style="position:absolute;left:965;top:1829;width:10473;height:3312" coordorigin="965,1829" coordsize="10473,3312">
              <v:shape style="position:absolute;left:965;top:1829;width:10473;height:3312" coordorigin="965,1829" coordsize="10473,3312" path="m11438,1829l965,1971,1248,4999,11013,5141,11438,1829xe" filled="true" fillcolor="#e5aa00" stroked="false">
                <v:path arrowok="t"/>
                <v:fill type="solid"/>
              </v:shape>
            </v:group>
            <v:group style="position:absolute;left:852;top:1672;width:10473;height:3312" coordorigin="852,1672" coordsize="10473,3312">
              <v:shape style="position:absolute;left:852;top:1672;width:10473;height:3312" coordorigin="852,1672" coordsize="10473,3312" path="m11324,1672l852,1814,1135,4843,10899,4984,11324,1672xe" filled="true" fillcolor="#ffffff" stroked="false">
                <v:path arrowok="t"/>
                <v:fill type="solid"/>
              </v:shape>
              <v:shape style="position:absolute;left:1297;top:4589;width:2955;height:2689" type="#_x0000_t75" stroked="false">
                <v:imagedata r:id="rId122" o:title=""/>
              </v:shape>
              <v:shape style="position:absolute;left:8434;top:4646;width:2460;height:2235" type="#_x0000_t75" stroked="false">
                <v:imagedata r:id="rId123" o:title=""/>
              </v:shape>
              <v:shape style="position:absolute;left:4820;top:4155;width:3159;height:2726" type="#_x0000_t75" stroked="false">
                <v:imagedata r:id="rId124" o:title=""/>
              </v:shape>
            </v:group>
            <w10:wrap type="none"/>
          </v:group>
        </w:pict>
      </w: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23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before="71"/>
        <w:ind w:left="12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303184" coordorigin="0,0" coordsize="11906,16838">
            <v:shape style="position:absolute;left:0;top:0;width:11906;height:16838" type="#_x0000_t75" stroked="false">
              <v:imagedata r:id="rId91" o:title=""/>
            </v:shape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582;top:11524;width:4187;height:3099" coordorigin="1582,11524" coordsize="4187,3099">
              <v:shape style="position:absolute;left:1582;top:11524;width:4187;height:3099" coordorigin="1582,11524" coordsize="4187,3099" path="m5490,11524l1845,11525,1778,11537,1718,11564,1666,11604,1625,11654,1597,11714,1583,11780,1582,11803,1583,14361,1595,14427,1622,14487,1661,14539,1712,14580,1771,14608,1837,14622,1861,14623,5506,14623,5572,14611,5633,14584,5684,14544,5688,14540,5490,14540,1842,14539,1778,14521,1725,14484,1686,14432,1667,14368,1666,14345,1666,11785,1684,11720,1721,11667,1774,11628,1837,11609,1861,11608,5688,11608,5673,11594,5620,11557,5558,11533,5513,11525,5490,11524xe" filled="true" fillcolor="#e9511d" stroked="false">
                <v:path arrowok="t"/>
                <v:fill type="solid"/>
              </v:shape>
              <v:shape style="position:absolute;left:1582;top:11524;width:4187;height:3099" coordorigin="1582,11524" coordsize="4187,3099" path="m5688,11608l1861,11608,5508,11609,5530,11612,5592,11637,5641,11679,5673,11736,5685,11803,5684,14363,5666,14427,5629,14481,5577,14519,5513,14538,5490,14540,5688,14540,5736,14474,5760,14413,5768,14345,5768,11803,5762,11742,5739,11679,5704,11625,5689,11609,5688,11608xe" filled="true" fillcolor="#e9511d" stroked="false">
                <v:path arrowok="t"/>
                <v:fill type="solid"/>
              </v:shape>
            </v:group>
            <v:group style="position:absolute;left:1582;top:8147;width:4187;height:3099" coordorigin="1582,8147" coordsize="4187,3099">
              <v:shape style="position:absolute;left:1582;top:8147;width:4187;height:3099" coordorigin="1582,8147" coordsize="4187,3099" path="m5490,8147l1845,8148,1778,8160,1718,8187,1666,8226,1625,8277,1597,8336,1583,8403,1582,8426,1583,10983,1595,11050,1622,11110,1661,11162,1712,11203,1771,11231,1837,11245,1861,11246,5506,11245,5572,11233,5633,11206,5684,11167,5688,11162,5490,11162,1842,11162,1778,11144,1725,11107,1686,11054,1667,10991,1666,10968,1666,8408,1684,8343,1721,8290,1774,8251,1837,8232,1861,8231,5688,8231,5673,8216,5620,8179,5558,8156,5513,8148,5490,8147xe" filled="true" fillcolor="#fac214" stroked="false">
                <v:path arrowok="t"/>
                <v:fill type="solid"/>
              </v:shape>
              <v:shape style="position:absolute;left:1582;top:8147;width:4187;height:3099" coordorigin="1582,8147" coordsize="4187,3099" path="m5688,8231l1861,8231,5508,8232,5530,8235,5592,8259,5641,8302,5673,8359,5685,8426,5684,10986,5666,11050,5629,11104,5577,11142,5513,11161,5490,11162,5688,11162,5736,11097,5760,11035,5768,10968,5768,8426,5762,8365,5739,8302,5704,8247,5689,8231,5688,8231xe" filled="true" fillcolor="#fac214" stroked="false">
                <v:path arrowok="t"/>
                <v:fill type="solid"/>
              </v:shape>
            </v:group>
            <v:group style="position:absolute;left:1582;top:4764;width:4187;height:3099" coordorigin="1582,4764" coordsize="4187,3099">
              <v:shape style="position:absolute;left:1582;top:4764;width:4187;height:3099" coordorigin="1582,4764" coordsize="4187,3099" path="m5490,4764l1845,4764,1778,4776,1718,4803,1666,4843,1625,4894,1597,4953,1583,5019,1582,5042,1583,7600,1595,7667,1622,7727,1661,7779,1712,7820,1771,7848,1837,7862,1861,7863,5506,7862,5572,7850,5633,7823,5684,7783,5688,7779,5490,7779,1842,7778,1778,7761,1725,7724,1686,7671,1667,7607,1666,7584,1666,5024,1684,4960,1721,4906,1774,4868,1837,4849,1861,4847,5688,4847,5673,4833,5620,4796,5558,4772,5513,4765,5490,4764xe" filled="true" fillcolor="#96c224" stroked="false">
                <v:path arrowok="t"/>
                <v:fill type="solid"/>
              </v:shape>
              <v:shape style="position:absolute;left:1582;top:4764;width:4187;height:3099" coordorigin="1582,4764" coordsize="4187,3099" path="m5688,4847l1861,4847,5508,4848,5530,4852,5592,4876,5641,4919,5673,4976,5685,5042,5684,7602,5666,7667,5629,7720,5577,7759,5513,7778,5490,7779,5688,7779,5736,7714,5760,7652,5768,7584,5768,5042,5762,4981,5739,4919,5704,4864,5689,4848,5688,4847xe" filled="true" fillcolor="#96c224" stroked="false">
                <v:path arrowok="t"/>
                <v:fill type="solid"/>
              </v:shape>
            </v:group>
            <v:group style="position:absolute;left:6034;top:11524;width:4187;height:3099" coordorigin="6034,11524" coordsize="4187,3099">
              <v:shape style="position:absolute;left:6034;top:11524;width:4187;height:3099" coordorigin="6034,11524" coordsize="4187,3099" path="m9942,11524l6297,11525,6230,11537,6170,11564,6118,11604,6077,11654,6049,11714,6035,11780,6034,11803,6034,14361,6047,14427,6073,14487,6113,14539,6164,14580,6223,14608,6289,14622,6312,14623,9958,14623,10024,14611,10084,14584,10136,14544,10140,14540,9942,14540,6294,14539,6230,14521,6176,14484,6138,14432,6119,14368,6117,14345,6118,11785,6136,11720,6173,11667,6226,11628,6289,11609,6312,11608,10140,11608,10125,11594,10071,11557,10010,11533,9965,11525,9942,11524xe" filled="true" fillcolor="#52b9ca" stroked="false">
                <v:path arrowok="t"/>
                <v:fill type="solid"/>
              </v:shape>
              <v:shape style="position:absolute;left:6034;top:11524;width:4187;height:3099" coordorigin="6034,11524" coordsize="4187,3099" path="m10140,11608l6312,11608,9960,11609,9982,11612,10044,11637,10092,11679,10125,11736,10137,11803,10136,14363,10118,14427,10081,14481,10029,14519,9965,14538,9942,14540,10140,14540,10188,14474,10212,14413,10220,14345,10220,11803,10213,11742,10191,11679,10155,11625,10141,11609,10140,11608xe" filled="true" fillcolor="#52b9ca" stroked="false">
                <v:path arrowok="t"/>
                <v:fill type="solid"/>
              </v:shape>
            </v:group>
            <v:group style="position:absolute;left:6034;top:8147;width:4187;height:3099" coordorigin="6034,8147" coordsize="4187,3099">
              <v:shape style="position:absolute;left:6034;top:8147;width:4187;height:3099" coordorigin="6034,8147" coordsize="4187,3099" path="m9942,8147l6297,8148,6230,8160,6170,8187,6118,8226,6077,8277,6049,8336,6035,8403,6034,8426,6034,10983,6047,11050,6073,11110,6113,11162,6164,11203,6223,11231,6289,11245,6312,11246,9958,11245,10024,11233,10084,11206,10136,11167,10140,11162,9942,11162,6294,11162,6230,11144,6176,11107,6138,11054,6119,10991,6117,10968,6118,8408,6136,8343,6173,8290,6226,8251,6289,8232,6312,8231,10140,8231,10125,8216,10071,8179,10010,8156,9965,8148,9942,8147xe" filled="true" fillcolor="#2b5a9e" stroked="false">
                <v:path arrowok="t"/>
                <v:fill type="solid"/>
              </v:shape>
              <v:shape style="position:absolute;left:6034;top:8147;width:4187;height:3099" coordorigin="6034,8147" coordsize="4187,3099" path="m10140,8231l6312,8231,9960,8232,9982,8235,10044,8259,10092,8302,10125,8359,10137,8426,10136,10986,10118,11050,10081,11104,10029,11142,9965,11161,9942,11162,10140,11162,10188,11097,10212,11035,10220,10968,10220,8426,10213,8365,10191,8302,10155,8247,10141,8231,10140,8231xe" filled="true" fillcolor="#2b5a9e" stroked="false">
                <v:path arrowok="t"/>
                <v:fill type="solid"/>
              </v:shape>
            </v:group>
            <v:group style="position:absolute;left:6034;top:4764;width:4187;height:3099" coordorigin="6034,4764" coordsize="4187,3099">
              <v:shape style="position:absolute;left:6034;top:4764;width:4187;height:3099" coordorigin="6034,4764" coordsize="4187,3099" path="m9942,4764l6297,4764,6230,4776,6170,4803,6118,4843,6077,4894,6049,4953,6035,5019,6034,5042,6034,7600,6047,7667,6073,7727,6113,7779,6164,7820,6223,7848,6289,7862,6312,7863,9958,7862,10024,7850,10084,7823,10136,7783,10140,7779,9942,7779,6294,7778,6230,7761,6176,7724,6138,7671,6119,7607,6117,7584,6118,5024,6136,4960,6173,4906,6226,4868,6289,4849,6312,4847,10140,4847,10125,4833,10071,4796,10010,4772,9965,4765,9942,4764xe" filled="true" fillcolor="#732281" stroked="false">
                <v:path arrowok="t"/>
                <v:fill type="solid"/>
              </v:shape>
              <v:shape style="position:absolute;left:6034;top:4764;width:4187;height:3099" coordorigin="6034,4764" coordsize="4187,3099" path="m10140,4847l6312,4847,9960,4848,9982,4852,10044,4876,10092,4919,10125,4976,10137,5042,10136,7602,10118,7667,10081,7720,10029,7759,9965,7778,9942,7779,10140,7779,10188,7714,10212,7652,10220,7584,10220,5042,10213,4981,10191,4919,10155,4864,10141,4848,10140,4847xe" filled="true" fillcolor="#732281" stroked="false">
                <v:path arrowok="t"/>
                <v:fill type="solid"/>
              </v:shape>
            </v:group>
            <v:group style="position:absolute;left:1582;top:1380;width:4187;height:3099" coordorigin="1582,1380" coordsize="4187,3099">
              <v:shape style="position:absolute;left:1582;top:1380;width:4187;height:3099" coordorigin="1582,1380" coordsize="4187,3099" path="m5490,1380l1845,1380,1778,1392,1718,1419,1666,1459,1625,1510,1597,1569,1583,1635,1582,1658,1583,4216,1595,4283,1622,4343,1661,4395,1712,4436,1771,4464,1837,4478,1861,4479,5506,4478,5572,4466,5633,4439,5684,4399,5688,4395,5490,4395,1842,4394,1778,4377,1725,4340,1686,4287,1667,4223,1666,4200,1666,1640,1684,1576,1721,1522,1774,1484,1837,1465,1861,1463,5688,1463,5673,1449,5620,1412,5558,1388,5513,1381,5490,1380xe" filled="true" fillcolor="#14ab87" stroked="false">
                <v:path arrowok="t"/>
                <v:fill type="solid"/>
              </v:shape>
              <v:shape style="position:absolute;left:1582;top:1380;width:4187;height:3099" coordorigin="1582,1380" coordsize="4187,3099" path="m5688,1463l1861,1463,5508,1464,5530,1468,5592,1492,5641,1535,5673,1592,5685,1658,5684,4218,5666,4283,5629,4336,5577,4375,5513,4394,5490,4395,5688,4395,5736,4330,5760,4268,5768,4200,5768,1658,5762,1597,5739,1535,5704,1480,5689,1464,5688,1463xe" filled="true" fillcolor="#14ab87" stroked="false">
                <v:path arrowok="t"/>
                <v:fill type="solid"/>
              </v:shape>
            </v:group>
            <v:group style="position:absolute;left:6034;top:1380;width:4187;height:3099" coordorigin="6034,1380" coordsize="4187,3099">
              <v:shape style="position:absolute;left:6034;top:1380;width:4187;height:3099" coordorigin="6034,1380" coordsize="4187,3099" path="m9942,1380l6297,1380,6230,1392,6170,1419,6118,1459,6077,1510,6049,1569,6035,1635,6034,1658,6034,4216,6047,4283,6073,4343,6113,4395,6164,4436,6223,4464,6289,4478,6312,4479,9958,4478,10024,4466,10084,4439,10136,4399,10140,4395,9942,4395,6294,4394,6230,4377,6176,4340,6138,4287,6119,4223,6117,4200,6118,1640,6136,1576,6173,1522,6226,1484,6289,1465,6312,1463,10140,1463,10125,1449,10071,1412,10010,1388,9965,1381,9942,1380xe" filled="true" fillcolor="#312564" stroked="false">
                <v:path arrowok="t"/>
                <v:fill type="solid"/>
              </v:shape>
              <v:shape style="position:absolute;left:6034;top:1380;width:4187;height:3099" coordorigin="6034,1380" coordsize="4187,3099" path="m10140,1463l6312,1463,9960,1464,9982,1468,10044,1492,10092,1535,10125,1592,10137,1658,10136,4218,10118,4283,10081,4336,10029,4375,9965,4394,9942,4395,10140,4395,10188,4330,10212,4268,10220,4200,10220,1658,10213,1597,10191,1535,10155,1480,10141,1464,10140,1463xe" filled="true" fillcolor="#312564" stroked="false">
                <v:path arrowok="t"/>
                <v:fill type="solid"/>
              </v:shape>
              <v:shape style="position:absolute;left:6601;top:1817;width:2396;height:2068" type="#_x0000_t75" stroked="false">
                <v:imagedata r:id="rId125" o:title=""/>
              </v:shape>
            </v:group>
            <v:group style="position:absolute;left:7305;top:5794;width:1638;height:1040" coordorigin="7305,5794" coordsize="1638,1040">
              <v:shape style="position:absolute;left:7305;top:5794;width:1638;height:1040" coordorigin="7305,5794" coordsize="1638,1040" path="m8699,5794l8633,5794,8568,5796,8436,5804,8324,5813,8192,5827,8040,5845,7866,5869,7785,5882,7712,5899,7647,5918,7589,5940,7494,5987,7422,6040,7371,6095,7337,6149,7311,6224,7305,6283,7305,6298,7306,6310,7305,6321,7311,6395,7337,6470,7371,6525,7422,6579,7494,6632,7589,6680,7647,6701,7712,6720,7785,6737,7866,6751,8277,6809,8365,6820,8436,6827,8496,6831,8550,6833,8577,6832,8729,6825,8784,6793,8827,6747,8872,6670,8899,6599,8921,6508,8936,6397,8941,6333,8943,6333,8943,6325,8942,6318,8942,6310,8942,6302,8943,6295,8943,6287,8941,6287,8938,6223,8935,6165,8929,6067,8922,5991,8906,5909,8868,5846,8803,5813,8729,5794,8712,5794,8699,5794xe" filled="true" fillcolor="#3ebad4" stroked="false">
                <v:path arrowok="t"/>
                <v:fill type="solid"/>
              </v:shape>
            </v:group>
            <v:group style="position:absolute;left:7105;top:6084;width:312;height:433" coordorigin="7105,6084" coordsize="312,433">
              <v:shape style="position:absolute;left:7105;top:6084;width:312;height:433" coordorigin="7105,6084" coordsize="312,433" path="m7365,6084l7105,6084,7105,6516,7367,6516,7400,6459,7412,6387,7417,6296,7416,6265,7408,6180,7393,6118,7365,6084xe" filled="true" fillcolor="#cdcac8" stroked="false">
                <v:path arrowok="t"/>
                <v:fill type="solid"/>
              </v:shape>
            </v:group>
            <v:group style="position:absolute;left:7053;top:6084;width:104;height:432" coordorigin="7053,6084" coordsize="104,432">
              <v:shape style="position:absolute;left:7053;top:6084;width:104;height:432" coordorigin="7053,6084" coordsize="104,432" path="m7107,6084l7072,6135,7058,6206,7053,6295,7054,6327,7061,6413,7075,6477,7105,6516,7113,6514,7144,6443,7155,6365,7157,6303,7156,6271,7149,6186,7134,6122,7107,6084xe" filled="true" fillcolor="#e4e3e2" stroked="false">
                <v:path arrowok="t"/>
                <v:fill type="solid"/>
              </v:shape>
            </v:group>
            <v:group style="position:absolute;left:6663;top:6227;width:445;height:149" coordorigin="6663,6227" coordsize="445,149">
              <v:shape style="position:absolute;left:6663;top:6227;width:445;height:149" coordorigin="6663,6227" coordsize="445,149" path="m7102,6227l6729,6227,6675,6257,6663,6301,6666,6325,6676,6345,6690,6361,6709,6371,6730,6375,7099,6375,7101,6364,7105,6342,7107,6320,7107,6301,7107,6278,7106,6261,7105,6243,7102,6227xe" filled="true" fillcolor="#cdcac8" stroked="false">
                <v:path arrowok="t"/>
                <v:fill type="solid"/>
              </v:shape>
            </v:group>
            <v:group style="position:absolute;left:6601;top:6007;width:294;height:833" coordorigin="6601,6007" coordsize="294,833">
              <v:shape style="position:absolute;left:6601;top:6007;width:294;height:833" coordorigin="6601,6007" coordsize="294,833" path="m6705,6007l6646,6029,6610,6080,6604,6160,6602,6229,6601,6310,6601,6320,6604,6393,6608,6461,6615,6548,6653,6616,6690,6679,6722,6730,6792,6830,6828,6840,6841,6840,6852,6834,6864,6822,6877,6802,6895,6775,6792,6524,6794,6507,6799,6440,6804,6367,6806,6281,6806,6268,6806,6220,6804,6160,6797,6073,6750,6017,6720,6008,6705,6007xe" filled="true" fillcolor="#e4e3e2" stroked="false">
                <v:path arrowok="t"/>
                <v:fill type="solid"/>
              </v:shape>
            </v:group>
            <v:group style="position:absolute;left:7771;top:5945;width:984;height:725" coordorigin="7771,5945" coordsize="984,725">
              <v:shape style="position:absolute;left:7771;top:5945;width:984;height:725" coordorigin="7771,5945" coordsize="984,725" path="m8367,5945l8290,5946,8222,5949,8158,5955,8093,5964,8022,5978,7940,5995,7784,6031,7794,6065,7802,6096,7821,6174,7831,6237,7832,6275,7831,6295,7821,6360,7801,6441,7782,6510,7771,6550,7911,6596,7986,6619,8053,6636,8116,6649,8181,6658,8253,6664,8337,6667,8635,6669,8658,6620,8696,6535,8725,6464,8744,6403,8755,6320,8753,6293,8735,6205,8711,6136,8678,6053,8635,5951,8411,5946,8367,5945xe" filled="true" fillcolor="#ffffff" stroked="false">
                <v:path arrowok="t"/>
                <v:fill type="solid"/>
              </v:shape>
            </v:group>
            <v:group style="position:absolute;left:8208;top:6359;width:121;height:102" coordorigin="8208,6359" coordsize="121,102">
              <v:shape style="position:absolute;left:8208;top:6359;width:121;height:102" coordorigin="8208,6359" coordsize="121,102" path="m8329,6359l8208,6359,8208,6460,8329,6460,8329,6359xe" filled="true" fillcolor="#eb5d5c" stroked="false">
                <v:path arrowok="t"/>
                <v:fill type="solid"/>
              </v:shape>
            </v:group>
            <v:group style="position:absolute;left:8107;top:6238;width:324;height:121" coordorigin="8107,6238" coordsize="324,121">
              <v:shape style="position:absolute;left:8107;top:6238;width:324;height:121" coordorigin="8107,6238" coordsize="324,121" path="m8431,6238l8107,6238,8107,6359,8431,6359,8431,6238xe" filled="true" fillcolor="#eb5d5c" stroked="false">
                <v:path arrowok="t"/>
                <v:fill type="solid"/>
              </v:shape>
            </v:group>
            <v:group style="position:absolute;left:8208;top:6136;width:121;height:102" coordorigin="8208,6136" coordsize="121,102">
              <v:shape style="position:absolute;left:8208;top:6136;width:121;height:102" coordorigin="8208,6136" coordsize="121,102" path="m8329,6136l8208,6136,8208,6238,8329,6238,8329,6136xe" filled="true" fillcolor="#eb5d5c" stroked="false">
                <v:path arrowok="t"/>
                <v:fill type="solid"/>
              </v:shape>
              <v:shape style="position:absolute;left:2168;top:5209;width:2125;height:2178" type="#_x0000_t75" stroked="false">
                <v:imagedata r:id="rId126" o:title=""/>
              </v:shape>
            </v:group>
            <v:group style="position:absolute;left:2070;top:2764;width:187;height:296" coordorigin="2070,2764" coordsize="187,296">
              <v:shape style="position:absolute;left:2070;top:2764;width:187;height:296" coordorigin="2070,2764" coordsize="187,296" path="m2257,2764l2206,2764,2183,2766,2123,2792,2083,2842,2070,2900,2070,2923,2086,2988,2130,3036,2192,3058,2257,3059,2257,2764xe" filled="true" fillcolor="#3b566b" stroked="false">
                <v:path arrowok="t"/>
                <v:fill type="solid"/>
              </v:shape>
            </v:group>
            <v:group style="position:absolute;left:2660;top:2076;width:1781;height:1672" coordorigin="2660,2076" coordsize="1781,1672">
              <v:shape style="position:absolute;left:2660;top:2076;width:1781;height:1672" coordorigin="2660,2076" coordsize="1781,1672" path="m2660,2076l2660,3747,4329,3464,4387,3434,4426,3384,4440,3320,4440,2502,4419,2426,4375,2380,4315,2356,2660,2076xe" filled="true" fillcolor="#3cb7b1" stroked="false">
                <v:path arrowok="t"/>
                <v:fill type="solid"/>
              </v:shape>
            </v:group>
            <v:group style="position:absolute;left:2243;top:2076;width:311;height:1672" coordorigin="2243,2076" coordsize="311,1672">
              <v:shape style="position:absolute;left:2243;top:2076;width:311;height:1672" coordorigin="2243,2076" coordsize="311,1672" path="m2553,2076l2529,2076,2505,2076,2438,2090,2378,2118,2327,2159,2286,2211,2257,2271,2244,2338,2243,2361,2243,3461,2251,3530,2275,3593,2312,3647,2360,3692,2417,3725,2482,3743,2529,3747,2553,3747,2553,2076xe" filled="true" fillcolor="#3cb7b1" stroked="false">
                <v:path arrowok="t"/>
                <v:fill type="solid"/>
              </v:shape>
            </v:group>
            <v:group style="position:absolute;left:2947;top:2842;width:1249;height:139" coordorigin="2947,2842" coordsize="1249,139">
              <v:shape style="position:absolute;left:2947;top:2842;width:1249;height:139" coordorigin="2947,2842" coordsize="1249,139" path="m4132,2842l2999,2843,2951,2884,2947,2906,2948,2928,2956,2949,2970,2965,2988,2976,3011,2980,4144,2979,4164,2972,4181,2958,4192,2939,4196,2917,4196,2906,4154,2846,4132,2842xe" filled="true" fillcolor="#3b566b" stroked="false">
                <v:path arrowok="t"/>
                <v:fill type="solid"/>
              </v:shape>
            </v:group>
            <v:group style="position:absolute;left:2947;top:3170;width:1249;height:262" coordorigin="2947,3170" coordsize="1249,262">
              <v:shape style="position:absolute;left:2947;top:3170;width:1249;height:262" coordorigin="2947,3170" coordsize="1249,262" path="m4120,3170l2990,3299,2950,3347,2947,3371,2953,3392,2965,3409,2981,3422,3000,3430,3022,3431,4147,3304,4167,3294,4182,3279,4192,3260,4196,3238,4195,3230,4162,3179,4120,3170xe" filled="true" fillcolor="#3b566b" stroked="false">
                <v:path arrowok="t"/>
                <v:fill type="solid"/>
              </v:shape>
            </v:group>
            <v:group style="position:absolute;left:2948;top:2392;width:1248;height:262" coordorigin="2948,2392" coordsize="1248,262">
              <v:shape style="position:absolute;left:2948;top:2392;width:1248;height:262" coordorigin="2948,2392" coordsize="1248,262" path="m3004,2392l2951,2448,2948,2474,2956,2494,2969,2511,2987,2522,3009,2528,4129,2653,4150,2649,4168,2639,4183,2625,4192,2606,4196,2584,4194,2571,4155,2522,3004,2392xe" filled="true" fillcolor="#3b566b" stroked="false">
                <v:path arrowok="t"/>
                <v:fill type="solid"/>
              </v:shape>
              <v:shape style="position:absolute;left:6515;top:8648;width:1842;height:2514" type="#_x0000_t75" stroked="false">
                <v:imagedata r:id="rId127" o:title=""/>
              </v:shape>
            </v:group>
            <v:group style="position:absolute;left:8614;top:8637;width:590;height:439" coordorigin="8614,8637" coordsize="590,439">
              <v:shape style="position:absolute;left:8614;top:8637;width:590;height:439" coordorigin="8614,8637" coordsize="590,439" path="m9001,8637l8936,8647,8881,8672,8750,8766,8731,8780,8676,8818,8614,8855,8614,8855,8676,8895,8803,8987,8839,9012,8900,9053,8973,9074,9021,9076,9043,9072,9101,9050,9147,9010,9181,8954,9200,8886,9204,8833,9201,8810,9179,8746,9141,8694,9088,8657,9024,8639,9001,8637xe" filled="true" fillcolor="#96d4eb" stroked="false">
                <v:path arrowok="t"/>
                <v:fill type="solid"/>
              </v:shape>
            </v:group>
            <v:group style="position:absolute;left:7359;top:12660;width:1405;height:1045" coordorigin="7359,12660" coordsize="1405,1045">
              <v:shape style="position:absolute;left:7359;top:12660;width:1405;height:1045" coordorigin="7359,12660" coordsize="1405,1045" path="m8278,12660l8207,12665,8147,12676,8089,12695,8017,12728,7953,12770,7895,12811,7725,12935,7615,13015,7544,13065,7476,13110,7415,13147,7361,13175,7359,13176,7359,13179,7412,13210,7473,13250,7540,13297,7833,13510,7899,13558,7959,13599,8025,13640,8097,13673,8156,13690,8216,13701,8278,13704,8321,13703,8401,13689,8475,13663,8542,13626,8601,13579,8653,13522,8695,13457,8728,13385,8751,13308,8762,13225,8764,13182,8762,13139,8751,13057,8728,12979,8695,12907,8653,12842,8601,12786,8542,12738,8475,12701,8401,12675,8321,12662,8278,12660xe" filled="true" fillcolor="#96d4eb" stroked="false">
                <v:path arrowok="t"/>
                <v:fill type="solid"/>
              </v:shape>
            </v:group>
            <v:group style="position:absolute;left:6750;top:12249;width:903;height:672" coordorigin="6750,12249" coordsize="903,672">
              <v:shape style="position:absolute;left:6750;top:12249;width:903;height:672" coordorigin="6750,12249" coordsize="903,672" path="m7341,12249l7274,12255,7215,12272,7148,12308,7095,12345,6986,12426,6915,12477,6847,12524,6786,12562,6750,12581,6751,12582,6804,12614,6867,12658,7055,12795,7098,12826,7153,12863,7221,12898,7280,12914,7341,12920,7368,12919,7444,12903,7511,12870,7566,12822,7609,12761,7639,12690,7652,12612,7653,12584,7652,12557,7639,12478,7609,12407,7566,12347,7511,12299,7444,12266,7368,12250,7341,12249xe" filled="true" fillcolor="#96d4eb" stroked="false">
                <v:path arrowok="t"/>
                <v:fill type="solid"/>
              </v:shape>
            </v:group>
            <v:group style="position:absolute;left:6551;top:13256;width:646;height:480" coordorigin="6551,13256" coordsize="646,480">
              <v:shape style="position:absolute;left:6551;top:13256;width:646;height:480" coordorigin="6551,13256" coordsize="646,480" path="m6973,13256l6913,13264,6856,13287,6794,13328,6704,13393,6667,13420,6612,13458,6552,13493,6551,13493,6551,13494,6614,13534,6796,13666,6812,13677,6869,13712,6943,13733,6990,13735,7013,13732,7074,13712,7125,13674,7163,13622,7188,13559,7196,13493,7196,13486,7195,13463,7178,13396,7145,13339,7099,13295,7041,13266,6997,13257,6973,13256xe" filled="true" fillcolor="#96d4eb" stroked="false">
                <v:path arrowok="t"/>
                <v:fill type="solid"/>
              </v:shape>
              <v:shape style="position:absolute;left:2058;top:8844;width:2281;height:1762" type="#_x0000_t75" stroked="false">
                <v:imagedata r:id="rId128" o:title=""/>
              </v:shape>
              <v:shape style="position:absolute;left:1809;top:11835;width:2882;height:2514" type="#_x0000_t75" stroked="false">
                <v:imagedata r:id="rId90" o:title=""/>
              </v:shape>
            </v:group>
            <v:group style="position:absolute;left:1625;top:8170;width:462;height:462" coordorigin="1625,8170" coordsize="462,462">
              <v:shape style="position:absolute;left:1625;top:8170;width:462;height:462" coordorigin="1625,8170" coordsize="462,462" path="m1855,8170l1789,8179,1732,8206,1684,8248,1649,8304,1629,8371,1625,8421,1628,8442,1649,8503,1685,8556,1736,8596,1798,8622,1870,8631,1892,8629,1955,8609,2008,8573,2050,8524,2077,8463,2086,8393,2084,8370,2066,8306,2031,8250,1982,8208,1923,8180,1855,8170xe" filled="true" fillcolor="#fac214" stroked="false">
                <v:path arrowok="t"/>
                <v:fill type="solid"/>
              </v:shape>
            </v:group>
            <v:group style="position:absolute;left:1673;top:8232;width:365;height:336" coordorigin="1673,8232" coordsize="365,336">
              <v:shape style="position:absolute;left:1673;top:8232;width:365;height:336" coordorigin="1673,8232" coordsize="365,336" path="m1941,8525l1798,8525,1816,8531,1836,8536,1839,8552,1839,8562,1846,8568,1860,8568,1866,8562,1866,8537,1886,8533,1905,8528,1942,8528,1941,8525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787,8481l1742,8481,1754,8495,1770,8508,1757,8540,1753,8546,1755,8554,1762,8558,1768,8562,1777,8560,1781,8553,1798,8525,1941,8525,1934,8513,1944,8505,1855,8505,1829,8501,1808,8493,1790,8483,1787,8481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942,8528l1905,8528,1924,8552,1929,8558,1937,8561,1944,8557,1950,8553,1952,8545,1948,8538,1942,8528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929,8292l1961,8362,1963,8390,1963,8404,1943,8461,1894,8497,1855,8505,1944,8505,1950,8500,1964,8486,1965,8484,1967,8481,2001,8481,2003,8479,2001,8470,1995,8466,1985,8460,1982,8458,1990,8436,1994,8417,2024,8407,2031,8406,2038,8400,2038,8393,2037,8385,2032,8380,1995,8380,1990,8359,1983,8341,1993,8327,1998,8324,2004,8320,2004,8314,1962,8314,1947,8302,1929,8292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719,8297l1710,8299,1702,8312,1704,8320,1710,8324,1727,8334,1714,8384,1678,8384,1673,8390,1673,8406,1678,8412,1714,8412,1716,8422,1717,8428,1718,8428,1719,8440,1728,8457,1716,8465,1712,8467,1706,8471,1704,8479,1707,8485,1711,8492,1719,8494,1725,8490,1742,8481,1787,8481,1776,8471,1766,8459,1746,8390,1746,8384,1782,8313,1791,8307,1744,8307,1728,8301,1725,8301,1719,8297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996,8489l1980,8489,1987,8493,1995,8491,1996,8489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2001,8481l1967,8481,1984,8492,1980,8489,1996,8489,1999,8485,2001,8481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898,8286l1856,8286,1858,8287,1860,8288,1862,8291,1866,8296,1871,8303,1873,8311,1880,8335,1883,8357,1883,8374,1878,8399,1843,8468,1827,8481,1846,8478,1904,8422,1914,8366,1914,8357,1914,8343,1910,8322,1904,8299,1899,8289,1898,8286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717,8428l1717,8428,1718,8428,1717,8428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2031,8379l2023,8380,1995,8380,2032,8380,2031,8379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989,8298l1982,8302,1962,8314,2004,8314,2005,8312,2001,8307,1997,8300,1989,8298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768,8232l1762,8236,1755,8240,1753,8248,1757,8255,1773,8279,1757,8292,1744,8307,1791,8307,1804,8299,1823,8291,1839,8287,1855,8286,1898,8286,1894,8280,1881,8264,1878,8262,1807,8262,1781,8241,1777,8234,1768,8232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721,8299l1725,8301,1728,8301,1721,8299xe" filled="true" fillcolor="#ffffff" stroked="false">
                <v:path arrowok="t"/>
                <v:fill type="solid"/>
              </v:shape>
              <v:shape style="position:absolute;left:1673;top:8232;width:365;height:336" coordorigin="1673,8232" coordsize="365,336" path="m1859,8254l1846,8254,1826,8257,1807,8262,1878,8262,1875,8260,1868,8256,1864,8255,1859,8254xe" filled="true" fillcolor="#ffffff" stroked="false">
                <v:path arrowok="t"/>
                <v:fill type="solid"/>
              </v:shape>
            </v:group>
            <v:group style="position:absolute;left:1997;top:8324;width:3;height:2" coordorigin="1997,8324" coordsize="3,2">
              <v:shape style="position:absolute;left:1997;top:8324;width:3;height:2" coordorigin="1997,8324" coordsize="3,2" path="m1997,8325l1997,8325,1997,8325,1997,8325xe" filled="true" fillcolor="#ffffff" stroked="false">
                <v:path arrowok="t"/>
                <v:fill type="solid"/>
              </v:shape>
              <v:shape style="position:absolute;left:1997;top:8324;width:3;height:2" coordorigin="1997,8324" coordsize="3,2" path="m1999,8324l1998,8324,1997,8325,1999,8324xe" filled="true" fillcolor="#ffffff" stroked="false">
                <v:path arrowok="t"/>
                <v:fill type="solid"/>
              </v:shape>
            </v:group>
            <v:group style="position:absolute;left:1783;top:8407;width:41;height:41" coordorigin="1783,8407" coordsize="41,41">
              <v:shape style="position:absolute;left:1783;top:8407;width:41;height:41" coordorigin="1783,8407" coordsize="41,41" path="m1815,8407l1792,8407,1783,8416,1783,8439,1792,8448,1815,8448,1824,8439,1824,8416,1815,8407xe" filled="true" fillcolor="#ffffff" stroked="false">
                <v:path arrowok="t"/>
                <v:fill type="solid"/>
              </v:shape>
            </v:group>
            <v:group style="position:absolute;left:1820;top:8321;width:30;height:30" coordorigin="1820,8321" coordsize="30,30">
              <v:shape style="position:absolute;left:1820;top:8321;width:30;height:30" coordorigin="1820,8321" coordsize="30,30" path="m1843,8321l1826,8321,1820,8328,1820,8344,1826,8351,1843,8351,1849,8344,1849,8328,1843,8321xe" filled="true" fillcolor="#ffffff" stroked="false">
                <v:path arrowok="t"/>
                <v:fill type="solid"/>
              </v:shape>
            </v:group>
            <v:group style="position:absolute;left:1625;top:11556;width:462;height:462" coordorigin="1625,11556" coordsize="462,462">
              <v:shape style="position:absolute;left:1625;top:11556;width:462;height:462" coordorigin="1625,11556" coordsize="462,462" path="m1855,11556l1789,11566,1732,11593,1684,11635,1649,11690,1629,11757,1625,11807,1628,11829,1649,11890,1685,11942,1736,11983,1798,12009,1870,12018,1892,12016,1955,11996,2008,11960,2050,11910,2077,11849,2086,11779,2084,11756,2066,11692,2031,11637,1982,11594,1923,11566,1855,11556xe" filled="true" fillcolor="#e9511d" stroked="false">
                <v:path arrowok="t"/>
                <v:fill type="solid"/>
              </v:shape>
            </v:group>
            <v:group style="position:absolute;left:1673;top:11618;width:365;height:336" coordorigin="1673,11618" coordsize="365,336">
              <v:shape style="position:absolute;left:1673;top:11618;width:365;height:336" coordorigin="1673,11618" coordsize="365,336" path="m1941,11911l1798,11911,1816,11918,1836,11922,1839,11939,1839,11948,1846,11954,1860,11954,1866,11948,1866,11923,1886,11920,1905,11914,1942,11914,1941,11911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787,11867l1742,11867,1754,11881,1770,11895,1757,11926,1753,11932,1755,11941,1762,11945,1768,11949,1777,11946,1781,11940,1798,11911,1941,11911,1934,11899,1944,11891,1855,11891,1829,11887,1808,11880,1790,11870,1787,11867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942,11914l1905,11914,1924,11939,1929,11945,1937,11948,1944,11944,1950,11940,1952,11932,1948,11925,1942,11914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929,11679l1961,11749,1963,11776,1963,11791,1943,11847,1894,11884,1855,11891,1944,11891,1950,11887,1964,11873,1965,11871,1967,11868,2001,11868,2003,11866,2001,11857,1995,11853,1985,11847,1982,11845,1990,11823,1994,11804,2024,11794,2031,11793,2038,11787,2038,11779,2037,11772,2032,11767,1995,11767,1990,11746,1983,11728,1993,11714,1998,11711,2004,11707,2004,11701,1962,11701,1947,11689,1929,11679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719,11684l1710,11686,1702,11698,1704,11707,1710,11710,1727,11721,1714,11771,1678,11771,1673,11776,1673,11792,1678,11798,1714,11798,1716,11809,1717,11815,1718,11815,1719,11827,1728,11844,1716,11851,1712,11854,1706,11858,1704,11866,1707,11872,1711,11879,1719,11881,1725,11877,1742,11867,1787,11867,1776,11858,1766,11846,1746,11776,1746,11771,1782,11700,1791,11694,1744,11694,1728,11688,1725,11688,1719,11684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996,11876l1980,11876,1987,11880,1995,11878,1996,11876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2001,11868l1967,11868,1984,11879,1980,11876,1996,11876,1999,11872,2001,11868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898,11673l1856,11673,1858,11674,1860,11675,1862,11678,1866,11682,1871,11690,1873,11697,1880,11721,1883,11743,1883,11761,1878,11786,1843,11854,1827,11867,1846,11864,1904,11808,1914,11752,1914,11743,1914,11729,1910,11708,1904,11686,1899,11676,1898,11673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717,11815l1717,11815,1718,11815,1717,11815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2031,11766l2023,11766,1995,11767,2032,11767,2031,11766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989,11684l1982,11689,1966,11699,1962,11701,2004,11701,2005,11700,2005,11699,2001,11693,1997,11687,1989,11684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768,11618l1762,11623,1755,11627,1753,11635,1757,11642,1773,11666,1757,11679,1744,11694,1791,11694,1804,11686,1823,11678,1839,11674,1855,11673,1898,11673,1894,11666,1881,11651,1878,11649,1807,11649,1781,11627,1777,11620,1768,11618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721,11685l1725,11688,1728,11688,1721,11685xe" filled="true" fillcolor="#ffffff" stroked="false">
                <v:path arrowok="t"/>
                <v:fill type="solid"/>
              </v:shape>
              <v:shape style="position:absolute;left:1673;top:11618;width:365;height:336" coordorigin="1673,11618" coordsize="365,336" path="m1859,11641l1846,11641,1826,11643,1807,11649,1878,11649,1875,11646,1868,11643,1864,11642,1859,11641xe" filled="true" fillcolor="#ffffff" stroked="false">
                <v:path arrowok="t"/>
                <v:fill type="solid"/>
              </v:shape>
            </v:group>
            <v:group style="position:absolute;left:1997;top:11710;width:3;height:2" coordorigin="1997,11710" coordsize="3,2">
              <v:shape style="position:absolute;left:1997;top:11710;width:3;height:2" coordorigin="1997,11710" coordsize="3,2" path="m1997,11711l1997,11712,1997,11711,1997,11711xe" filled="true" fillcolor="#ffffff" stroked="false">
                <v:path arrowok="t"/>
                <v:fill type="solid"/>
              </v:shape>
              <v:shape style="position:absolute;left:1997;top:11710;width:3;height:2" coordorigin="1997,11710" coordsize="3,2" path="m1999,11710l1998,11711,1997,11711,1999,11710xe" filled="true" fillcolor="#ffffff" stroked="false">
                <v:path arrowok="t"/>
                <v:fill type="solid"/>
              </v:shape>
            </v:group>
            <v:group style="position:absolute;left:1783;top:11794;width:41;height:41" coordorigin="1783,11794" coordsize="41,41">
              <v:shape style="position:absolute;left:1783;top:11794;width:41;height:41" coordorigin="1783,11794" coordsize="41,41" path="m1815,11794l1792,11794,1783,11802,1783,11826,1792,11834,1815,11834,1824,11826,1824,11802,1815,11794xe" filled="true" fillcolor="#ffffff" stroked="false">
                <v:path arrowok="t"/>
                <v:fill type="solid"/>
              </v:shape>
            </v:group>
            <v:group style="position:absolute;left:1820;top:11708;width:30;height:30" coordorigin="1820,11708" coordsize="30,30">
              <v:shape style="position:absolute;left:1820;top:11708;width:30;height:30" coordorigin="1820,11708" coordsize="30,30" path="m1843,11708l1826,11708,1820,11714,1820,11731,1826,11738,1843,11738,1849,11731,1849,11714,1843,11708xe" filled="true" fillcolor="#ffffff" stroked="false">
                <v:path arrowok="t"/>
                <v:fill type="solid"/>
              </v:shape>
            </v:group>
            <v:group style="position:absolute;left:1625;top:4802;width:462;height:462" coordorigin="1625,4802" coordsize="462,462">
              <v:shape style="position:absolute;left:1625;top:4802;width:462;height:462" coordorigin="1625,4802" coordsize="462,462" path="m1855,4802l1789,4812,1732,4839,1684,4881,1649,4936,1629,5003,1625,5053,1628,5075,1649,5136,1685,5188,1736,5229,1798,5255,1870,5264,1892,5262,1955,5242,2008,5206,2050,5156,2077,5095,2086,5025,2084,5002,2066,4938,2031,4883,1982,4840,1923,4812,1855,4802xe" filled="true" fillcolor="#96c224" stroked="false">
                <v:path arrowok="t"/>
                <v:fill type="solid"/>
              </v:shape>
            </v:group>
            <v:group style="position:absolute;left:1673;top:4864;width:365;height:336" coordorigin="1673,4864" coordsize="365,336">
              <v:shape style="position:absolute;left:1673;top:4864;width:365;height:336" coordorigin="1673,4864" coordsize="365,336" path="m1941,5157l1798,5157,1816,5164,1836,5168,1839,5185,1839,5194,1846,5200,1860,5200,1866,5194,1866,5169,1886,5166,1905,5160,1942,5160,1941,5157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787,5113l1742,5113,1754,5127,1770,5141,1757,5172,1753,5179,1755,5187,1762,5191,1768,5195,1777,5192,1781,5186,1798,5157,1941,5157,1934,5145,1944,5137,1855,5137,1829,5133,1808,5126,1790,5116,1787,5113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942,5160l1905,5160,1924,5185,1929,5191,1937,5194,1944,5190,1950,5186,1952,5178,1948,5171,1942,5160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929,4925l1961,4995,1963,5022,1963,5037,1943,5093,1894,5130,1855,5137,1944,5137,1950,5133,1964,5119,1965,5117,1967,5114,2001,5114,2003,5112,2001,5103,1995,5099,1985,5093,1982,5091,1990,5069,1994,5050,2024,5040,2031,5039,2038,5033,2038,5025,2037,5018,2032,5013,1995,5013,1990,4992,1983,4974,1993,4960,1998,4957,2004,4953,2004,4947,1962,4947,1947,4935,1929,4925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719,4930l1710,4932,1702,4944,1704,4953,1710,4956,1727,4967,1714,5017,1678,5017,1673,5022,1673,5038,1678,5044,1714,5044,1716,5055,1717,5061,1718,5061,1719,5073,1728,5090,1716,5097,1712,5100,1706,5104,1704,5112,1707,5118,1711,5125,1719,5127,1725,5123,1742,5113,1787,5113,1776,5104,1766,5092,1746,5022,1746,5017,1782,4946,1791,4940,1744,4940,1728,4934,1725,4934,1719,4930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996,5122l1980,5122,1987,5126,1995,5124,1996,5122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2001,5114l1967,5114,1984,5125,1980,5122,1996,5122,1999,5118,2001,5114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898,4919l1856,4919,1858,4920,1860,4921,1862,4924,1866,4928,1871,4936,1873,4943,1880,4968,1883,4989,1883,5007,1878,5032,1843,5100,1827,5113,1846,5110,1904,5054,1914,4998,1914,4989,1914,4975,1910,4954,1904,4932,1899,4922,1898,4919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717,5061l1717,5061,1718,5061,1717,5061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2031,5012l2023,5012,1995,5013,2032,5013,2031,5012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989,4930l1982,4935,1962,4947,2004,4947,2005,4945,2001,4939,1997,4933,1989,4930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768,4864l1762,4869,1755,4873,1753,4881,1757,4888,1773,4912,1757,4925,1744,4940,1791,4940,1804,4932,1823,4924,1839,4920,1855,4919,1898,4919,1894,4912,1881,4897,1878,4895,1807,4895,1781,4873,1777,4866,1768,4864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721,4931l1725,4934,1728,4934,1721,4931xe" filled="true" fillcolor="#ffffff" stroked="false">
                <v:path arrowok="t"/>
                <v:fill type="solid"/>
              </v:shape>
              <v:shape style="position:absolute;left:1673;top:4864;width:365;height:336" coordorigin="1673,4864" coordsize="365,336" path="m1859,4887l1846,4887,1826,4889,1807,4895,1878,4895,1875,4892,1868,4889,1864,4888,1859,4887xe" filled="true" fillcolor="#ffffff" stroked="false">
                <v:path arrowok="t"/>
                <v:fill type="solid"/>
              </v:shape>
            </v:group>
            <v:group style="position:absolute;left:1997;top:4956;width:3;height:2" coordorigin="1997,4956" coordsize="3,2">
              <v:shape style="position:absolute;left:1997;top:4956;width:3;height:2" coordorigin="1997,4956" coordsize="3,2" path="m1997,4957l1999,4957e" filled="false" stroked="true" strokeweight=".175pt" strokecolor="#ffffff">
                <v:path arrowok="t"/>
              </v:shape>
            </v:group>
            <v:group style="position:absolute;left:1783;top:5040;width:41;height:41" coordorigin="1783,5040" coordsize="41,41">
              <v:shape style="position:absolute;left:1783;top:5040;width:41;height:41" coordorigin="1783,5040" coordsize="41,41" path="m1815,5040l1792,5040,1783,5048,1783,5072,1792,5080,1815,5080,1824,5072,1824,5048,1815,5040xe" filled="true" fillcolor="#ffffff" stroked="false">
                <v:path arrowok="t"/>
                <v:fill type="solid"/>
              </v:shape>
            </v:group>
            <v:group style="position:absolute;left:1820;top:4954;width:30;height:30" coordorigin="1820,4954" coordsize="30,30">
              <v:shape style="position:absolute;left:1820;top:4954;width:30;height:30" coordorigin="1820,4954" coordsize="30,30" path="m1843,4954l1826,4954,1820,4960,1820,4977,1826,4984,1843,4984,1849,4977,1849,4960,1843,4954xe" filled="true" fillcolor="#ffffff" stroked="false">
                <v:path arrowok="t"/>
                <v:fill type="solid"/>
              </v:shape>
            </v:group>
            <v:group style="position:absolute;left:1625;top:1508;width:462;height:462" coordorigin="1625,1508" coordsize="462,462">
              <v:shape style="position:absolute;left:1625;top:1508;width:462;height:462" coordorigin="1625,1508" coordsize="462,462" path="m1855,1508l1789,1517,1732,1544,1684,1587,1649,1642,1629,1709,1625,1759,1628,1780,1649,1842,1685,1894,1736,1934,1798,1960,1870,1970,1892,1967,1955,1947,2008,1911,2050,1862,2077,1801,2086,1731,2084,1708,2066,1644,2031,1589,1982,1546,1923,1518,1855,1508xe" filled="true" fillcolor="#14ab87" stroked="false">
                <v:path arrowok="t"/>
                <v:fill type="solid"/>
              </v:shape>
            </v:group>
            <v:group style="position:absolute;left:1673;top:1570;width:365;height:336" coordorigin="1673,1570" coordsize="365,336">
              <v:shape style="position:absolute;left:1673;top:1570;width:365;height:336" coordorigin="1673,1570" coordsize="365,336" path="m1941,1863l1798,1863,1816,1869,1836,1874,1839,1890,1839,1900,1846,1906,1860,1906,1866,1900,1866,1875,1886,1872,1905,1866,1942,1866,1941,1863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787,1819l1742,1819,1754,1833,1770,1847,1757,1878,1753,1884,1755,1892,1762,1896,1768,1900,1777,1898,1781,1891,1798,1863,1941,1863,1934,1851,1944,1843,1855,1843,1829,1839,1808,1831,1790,1821,1787,1819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942,1866l1905,1866,1924,1890,1929,1896,1937,1899,1944,1896,1950,1891,1952,1883,1948,1876,1942,1866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929,1630l1961,1701,1963,1728,1963,1742,1943,1799,1894,1835,1855,1843,1944,1843,1950,1838,1964,1824,1965,1823,1967,1820,2001,1820,2003,1817,2001,1808,1995,1804,1985,1798,1982,1796,1990,1774,1994,1755,2024,1745,2031,1744,2038,1738,2038,1731,2037,1723,2032,1718,1995,1718,1990,1697,1983,1679,1993,1666,1998,1662,2004,1658,2004,1652,1962,1652,1947,1640,1929,1630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719,1635l1710,1637,1702,1650,1704,1658,1710,1662,1727,1673,1714,1723,1678,1723,1673,1728,1673,1744,1678,1750,1714,1750,1716,1760,1717,1766,1718,1766,1719,1778,1728,1796,1716,1803,1712,1805,1706,1809,1704,1817,1707,1823,1711,1830,1719,1832,1725,1828,1733,1824,1742,1819,1787,1819,1776,1809,1747,1750,1746,1728,1746,1722,1782,1651,1791,1645,1744,1645,1728,1639,1725,1639,1719,1635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996,1827l1980,1827,1987,1832,1995,1829,1996,1827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2001,1820l1967,1820,1984,1830,1980,1827,1996,1827,1999,1823,2001,1820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898,1624l1856,1624,1858,1625,1860,1626,1862,1629,1866,1634,1871,1641,1873,1649,1880,1673,1883,1695,1883,1712,1878,1737,1843,1806,1827,1819,1846,1816,1904,1760,1914,1704,1914,1695,1914,1681,1910,1660,1904,1637,1899,1627,1898,1624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717,1766l1717,1766,1718,1766,1717,1766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2031,1717l2023,1718,1995,1718,2032,1718,2031,1717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989,1636l1982,1640,1962,1652,2004,1652,2005,1651,2001,1645,1997,1638,1989,1636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768,1570l1762,1574,1755,1578,1753,1586,1757,1593,1773,1618,1757,1631,1744,1645,1791,1645,1804,1637,1823,1629,1839,1625,1855,1624,1898,1624,1894,1618,1881,1603,1878,1600,1807,1600,1781,1579,1777,1572,1768,1570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721,1637l1725,1639,1728,1639,1721,1637xe" filled="true" fillcolor="#ffffff" stroked="false">
                <v:path arrowok="t"/>
                <v:fill type="solid"/>
              </v:shape>
              <v:shape style="position:absolute;left:1673;top:1570;width:365;height:336" coordorigin="1673,1570" coordsize="365,336" path="m1859,1592l1846,1592,1826,1595,1807,1600,1878,1600,1875,1598,1868,1594,1864,1593,1859,1592xe" filled="true" fillcolor="#ffffff" stroked="false">
                <v:path arrowok="t"/>
                <v:fill type="solid"/>
              </v:shape>
            </v:group>
            <v:group style="position:absolute;left:1997;top:1662;width:3;height:2" coordorigin="1997,1662" coordsize="3,2">
              <v:shape style="position:absolute;left:1997;top:1662;width:3;height:2" coordorigin="1997,1662" coordsize="3,2" path="m1997,1662l1999,1662e" filled="false" stroked="true" strokeweight=".175pt" strokecolor="#ffffff">
                <v:path arrowok="t"/>
              </v:shape>
            </v:group>
            <v:group style="position:absolute;left:1783;top:1745;width:41;height:41" coordorigin="1783,1745" coordsize="41,41">
              <v:shape style="position:absolute;left:1783;top:1745;width:41;height:41" coordorigin="1783,1745" coordsize="41,41" path="m1815,1745l1792,1745,1783,1754,1783,1777,1792,1786,1815,1786,1824,1777,1824,1754,1815,1745xe" filled="true" fillcolor="#ffffff" stroked="false">
                <v:path arrowok="t"/>
                <v:fill type="solid"/>
              </v:shape>
            </v:group>
            <v:group style="position:absolute;left:1820;top:1659;width:30;height:30" coordorigin="1820,1659" coordsize="30,30">
              <v:shape style="position:absolute;left:1820;top:1659;width:30;height:30" coordorigin="1820,1659" coordsize="30,30" path="m1843,1659l1826,1659,1820,1666,1820,1682,1826,1689,1843,1689,1849,1682,1849,1666,1843,1659xe" filled="true" fillcolor="#ffffff" stroked="false">
                <v:path arrowok="t"/>
                <v:fill type="solid"/>
              </v:shape>
            </v:group>
            <v:group style="position:absolute;left:6066;top:11550;width:462;height:462" coordorigin="6066,11550" coordsize="462,462">
              <v:shape style="position:absolute;left:6066;top:11550;width:462;height:462" coordorigin="6066,11550" coordsize="462,462" path="m6296,11550l6230,11560,6172,11587,6125,11629,6090,11684,6070,11751,6066,11801,6069,11823,6089,11884,6126,11936,6177,11977,6239,12003,6311,12012,6333,12009,6395,11990,6449,11954,6491,11904,6518,11843,6527,11773,6525,11750,6507,11686,6472,11631,6423,11588,6363,11560,6296,11550xe" filled="true" fillcolor="#52b9ca" stroked="false">
                <v:path arrowok="t"/>
                <v:fill type="solid"/>
              </v:shape>
            </v:group>
            <v:group style="position:absolute;left:6114;top:11612;width:365;height:336" coordorigin="6114,11612" coordsize="365,336">
              <v:shape style="position:absolute;left:6114;top:11612;width:365;height:336" coordorigin="6114,11612" coordsize="365,336" path="m6381,11905l6238,11905,6257,11912,6277,11916,6279,11932,6280,11942,6286,11948,6301,11948,6306,11942,6307,11917,6327,11914,6346,11908,6383,11908,6381,11905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228,11861l6183,11861,6195,11875,6211,11889,6198,11920,6194,11926,6196,11935,6203,11939,6209,11943,6217,11940,6221,11934,6238,11905,6381,11905,6375,11893,6385,11885,6296,11885,6270,11881,6249,11874,6231,11863,6228,11861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383,11908l6346,11908,6365,11932,6369,11939,6378,11941,6384,11938,6390,11934,6393,11926,6389,11919,6383,11908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370,11673l6402,11743,6404,11770,6404,11785,6383,11841,6335,11877,6296,11885,6385,11885,6391,11881,6405,11866,6406,11865,6408,11862,6442,11862,6444,11860,6442,11851,6435,11847,6426,11841,6423,11839,6431,11817,6435,11798,6465,11787,6472,11787,6478,11781,6478,11773,6478,11766,6473,11761,6435,11761,6431,11740,6423,11722,6434,11708,6439,11705,6444,11701,6445,11695,6403,11695,6387,11683,6370,11673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159,11678l6151,11680,6143,11692,6145,11701,6151,11704,6168,11715,6155,11765,6119,11765,6114,11770,6114,11786,6119,11792,6155,11792,6156,11803,6158,11808,6159,11808,6160,11820,6169,11838,6157,11845,6152,11847,6146,11851,6144,11860,6148,11866,6152,11872,6160,11875,6166,11870,6183,11861,6228,11861,6217,11852,6207,11839,6187,11770,6187,11764,6223,11694,6232,11688,6185,11688,6169,11682,6166,11682,6159,11678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437,11870l6421,11870,6427,11874,6435,11872,6437,11870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442,11862l6408,11862,6425,11872,6421,11870,6437,11870,6440,11866,6442,11862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339,11667l6297,11667,6299,11667,6301,11669,6303,11672,6307,11676,6311,11684,6314,11691,6321,11715,6324,11737,6324,11755,6319,11779,6284,11848,6268,11861,6287,11858,6345,11802,6355,11746,6355,11737,6354,11723,6351,11702,6344,11680,6340,11669,6339,11667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158,11808l6158,11808,6158,11809,6158,11808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472,11759l6464,11760,6435,11761,6473,11761,6472,11759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430,11678l6423,11683,6406,11693,6403,11695,6445,11695,6445,11694,6445,11693,6442,11687,6438,11680,6430,11678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209,11612l6203,11616,6196,11620,6194,11629,6198,11635,6214,11660,6198,11673,6185,11688,6232,11688,6245,11680,6264,11671,6280,11667,6296,11667,6339,11667,6335,11660,6322,11645,6319,11642,6248,11642,6221,11621,6217,11614,6209,11612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162,11679l6166,11682,6169,11682,6162,11679xe" filled="true" fillcolor="#ffffff" stroked="false">
                <v:path arrowok="t"/>
                <v:fill type="solid"/>
              </v:shape>
              <v:shape style="position:absolute;left:6114;top:11612;width:365;height:336" coordorigin="6114,11612" coordsize="365,336" path="m6300,11635l6287,11635,6267,11637,6248,11642,6319,11642,6316,11640,6309,11637,6305,11635,6300,11635xe" filled="true" fillcolor="#ffffff" stroked="false">
                <v:path arrowok="t"/>
                <v:fill type="solid"/>
              </v:shape>
            </v:group>
            <v:group style="position:absolute;left:6437;top:11704;width:3;height:2" coordorigin="6437,11704" coordsize="3,2">
              <v:shape style="position:absolute;left:6437;top:11704;width:3;height:2" coordorigin="6437,11704" coordsize="3,2" path="m6438,11705l6437,11706,6438,11705,6438,11705xe" filled="true" fillcolor="#ffffff" stroked="false">
                <v:path arrowok="t"/>
                <v:fill type="solid"/>
              </v:shape>
              <v:shape style="position:absolute;left:6437;top:11704;width:3;height:2" coordorigin="6437,11704" coordsize="3,2" path="m6440,11704l6439,11705,6438,11705,6440,11704xe" filled="true" fillcolor="#ffffff" stroked="false">
                <v:path arrowok="t"/>
                <v:fill type="solid"/>
              </v:shape>
            </v:group>
            <v:group style="position:absolute;left:6223;top:11787;width:41;height:41" coordorigin="6223,11787" coordsize="41,41">
              <v:shape style="position:absolute;left:6223;top:11787;width:41;height:41" coordorigin="6223,11787" coordsize="41,41" path="m6256,11787l6232,11787,6223,11796,6223,11819,6232,11828,6256,11828,6264,11819,6264,11796,6256,11787xe" filled="true" fillcolor="#ffffff" stroked="false">
                <v:path arrowok="t"/>
                <v:fill type="solid"/>
              </v:shape>
            </v:group>
            <v:group style="position:absolute;left:6260;top:11702;width:30;height:30" coordorigin="6260,11702" coordsize="30,30">
              <v:shape style="position:absolute;left:6260;top:11702;width:30;height:30" coordorigin="6260,11702" coordsize="30,30" path="m6283,11702l6267,11702,6260,11708,6260,11725,6267,11731,6283,11731,6290,11725,6290,11708,6283,11702xe" filled="true" fillcolor="#ffffff" stroked="false">
                <v:path arrowok="t"/>
                <v:fill type="solid"/>
              </v:shape>
            </v:group>
            <v:group style="position:absolute;left:6066;top:8183;width:462;height:462" coordorigin="6066,8183" coordsize="462,462">
              <v:shape style="position:absolute;left:6066;top:8183;width:462;height:462" coordorigin="6066,8183" coordsize="462,462" path="m6296,8183l6230,8192,6172,8219,6125,8261,6090,8317,6070,8384,6066,8434,6069,8455,6089,8517,6126,8569,6177,8609,6239,8635,6311,8644,6333,8642,6395,8622,6449,8586,6491,8537,6518,8476,6527,8406,6525,8383,6507,8319,6472,8264,6423,8221,6363,8193,6296,8183xe" filled="true" fillcolor="#2b5a9e" stroked="false">
                <v:path arrowok="t"/>
                <v:fill type="solid"/>
              </v:shape>
            </v:group>
            <v:group style="position:absolute;left:6114;top:8245;width:365;height:336" coordorigin="6114,8245" coordsize="365,336">
              <v:shape style="position:absolute;left:6114;top:8245;width:365;height:336" coordorigin="6114,8245" coordsize="365,336" path="m6381,8538l6238,8538,6257,8544,6277,8549,6279,8565,6280,8575,6286,8581,6301,8581,6306,8575,6307,8550,6327,8547,6346,8541,6383,8541,6381,8538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228,8494l6183,8494,6195,8508,6211,8522,6198,8553,6194,8559,6196,8567,6203,8571,6209,8575,6217,8573,6221,8566,6238,8538,6381,8538,6375,8526,6385,8518,6296,8518,6270,8514,6249,8506,6231,8496,6228,8494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383,8541l6346,8541,6365,8565,6369,8571,6378,8574,6384,8571,6390,8566,6393,8558,6389,8551,6383,8541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370,8305l6402,8375,6404,8403,6404,8417,6383,8474,6335,8510,6296,8518,6385,8518,6391,8513,6405,8499,6406,8497,6408,8494,6442,8494,6444,8492,6442,8483,6435,8479,6426,8473,6423,8471,6431,8449,6435,8430,6465,8420,6472,8419,6478,8413,6478,8406,6478,8398,6473,8393,6435,8393,6431,8372,6423,8354,6434,8340,6439,8337,6444,8333,6445,8327,6403,8327,6387,8315,6370,8305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159,8310l6151,8312,6143,8325,6145,8333,6151,8337,6168,8347,6155,8397,6119,8397,6114,8403,6114,8419,6119,8425,6155,8425,6156,8435,6158,8441,6159,8441,6160,8453,6169,8470,6157,8478,6152,8480,6146,8484,6144,8492,6148,8498,6152,8505,6160,8507,6166,8503,6183,8494,6228,8494,6217,8484,6207,8472,6187,8403,6187,8397,6223,8326,6232,8320,6185,8320,6169,8314,6166,8314,6159,8310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437,8502l6421,8502,6427,8506,6435,8504,6437,8502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442,8494l6408,8494,6425,8505,6421,8502,6437,8502,6440,8498,6442,8494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339,8299l6297,8299,6299,8300,6301,8301,6303,8304,6307,8309,6311,8316,6314,8324,6321,8348,6324,8370,6324,8387,6319,8412,6284,8481,6268,8494,6287,8491,6345,8435,6355,8379,6355,8370,6354,8356,6351,8335,6344,8312,6340,8302,6339,8299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158,8441l6158,8441,6158,8441,6158,8441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472,8392l6464,8393,6435,8393,6473,8393,6472,8392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430,8311l6423,8315,6403,8327,6445,8327,6445,8325,6442,8320,6438,8313,6430,8311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209,8245l6203,8249,6196,8253,6194,8261,6198,8268,6214,8292,6198,8306,6185,8320,6232,8320,6245,8312,6264,8304,6280,8300,6296,8299,6339,8299,6335,8293,6322,8278,6319,8275,6248,8275,6221,8254,6217,8247,6209,8245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162,8312l6166,8314,6169,8314,6162,8312xe" filled="true" fillcolor="#ffffff" stroked="false">
                <v:path arrowok="t"/>
                <v:fill type="solid"/>
              </v:shape>
              <v:shape style="position:absolute;left:6114;top:8245;width:365;height:336" coordorigin="6114,8245" coordsize="365,336" path="m6300,8267l6287,8267,6267,8270,6248,8275,6319,8275,6316,8273,6309,8269,6305,8268,6300,8267xe" filled="true" fillcolor="#ffffff" stroked="false">
                <v:path arrowok="t"/>
                <v:fill type="solid"/>
              </v:shape>
            </v:group>
            <v:group style="position:absolute;left:6437;top:8337;width:3;height:2" coordorigin="6437,8337" coordsize="3,2">
              <v:shape style="position:absolute;left:6437;top:8337;width:3;height:2" coordorigin="6437,8337" coordsize="3,2" path="m6438,8338l6437,8338,6438,8338,6438,8338xe" filled="true" fillcolor="#ffffff" stroked="false">
                <v:path arrowok="t"/>
                <v:fill type="solid"/>
              </v:shape>
              <v:shape style="position:absolute;left:6437;top:8337;width:3;height:2" coordorigin="6437,8337" coordsize="3,2" path="m6440,8337l6439,8337,6438,8338,6440,8337xe" filled="true" fillcolor="#ffffff" stroked="false">
                <v:path arrowok="t"/>
                <v:fill type="solid"/>
              </v:shape>
            </v:group>
            <v:group style="position:absolute;left:6223;top:8420;width:41;height:41" coordorigin="6223,8420" coordsize="41,41">
              <v:shape style="position:absolute;left:6223;top:8420;width:41;height:41" coordorigin="6223,8420" coordsize="41,41" path="m6256,8420l6232,8420,6223,8429,6223,8452,6232,8461,6256,8461,6264,8452,6264,8429,6256,8420xe" filled="true" fillcolor="#ffffff" stroked="false">
                <v:path arrowok="t"/>
                <v:fill type="solid"/>
              </v:shape>
            </v:group>
            <v:group style="position:absolute;left:6260;top:8334;width:30;height:30" coordorigin="6260,8334" coordsize="30,30">
              <v:shape style="position:absolute;left:6260;top:8334;width:30;height:30" coordorigin="6260,8334" coordsize="30,30" path="m6283,8334l6267,8334,6260,8341,6260,8357,6267,8364,6283,8364,6290,8357,6290,8341,6283,8334xe" filled="true" fillcolor="#ffffff" stroked="false">
                <v:path arrowok="t"/>
                <v:fill type="solid"/>
              </v:shape>
            </v:group>
            <v:group style="position:absolute;left:6066;top:4802;width:462;height:462" coordorigin="6066,4802" coordsize="462,462">
              <v:shape style="position:absolute;left:6066;top:4802;width:462;height:462" coordorigin="6066,4802" coordsize="462,462" path="m6296,4802l6230,4811,6172,4838,6125,4881,6090,4936,6070,5003,6066,5053,6069,5074,6089,5136,6126,5188,6177,5228,6239,5254,6311,5264,6333,5261,6395,5241,6449,5205,6491,5156,6518,5095,6527,5025,6525,5002,6507,4938,6472,4883,6423,4840,6363,4812,6296,4802xe" filled="true" fillcolor="#732281" stroked="false">
                <v:path arrowok="t"/>
                <v:fill type="solid"/>
              </v:shape>
            </v:group>
            <v:group style="position:absolute;left:6114;top:4864;width:365;height:336" coordorigin="6114,4864" coordsize="365,336">
              <v:shape style="position:absolute;left:6114;top:4864;width:365;height:336" coordorigin="6114,4864" coordsize="365,336" path="m6381,5157l6238,5157,6257,5163,6277,5168,6279,5184,6280,5194,6286,5200,6301,5200,6306,5194,6307,5169,6327,5166,6346,5160,6383,5160,6381,5157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228,5113l6183,5113,6195,5127,6211,5141,6198,5172,6194,5178,6196,5186,6203,5190,6209,5194,6217,5192,6221,5185,6238,5157,6381,5157,6375,5145,6385,5137,6296,5137,6270,5133,6249,5125,6231,5115,6228,5113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383,5160l6346,5160,6365,5184,6369,5190,6378,5193,6384,5190,6390,5185,6393,5177,6389,5170,6383,5160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370,4924l6402,4995,6404,5022,6404,5036,6383,5093,6335,5129,6296,5137,6385,5137,6391,5132,6405,5118,6406,5117,6408,5114,6442,5114,6444,5111,6442,5102,6435,5098,6426,5092,6423,5090,6431,5068,6435,5049,6465,5039,6472,5038,6478,5032,6478,5025,6478,5017,6473,5012,6435,5012,6431,4991,6423,4973,6434,4960,6439,4956,6444,4952,6445,4946,6403,4946,6387,4934,6370,4924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159,4929l6151,4931,6143,4944,6145,4952,6151,4956,6168,4967,6155,5017,6119,5017,6114,5022,6114,5038,6119,5044,6155,5044,6156,5054,6158,5060,6159,5060,6160,5072,6169,5090,6157,5097,6152,5099,6146,5103,6144,5111,6148,5117,6152,5124,6160,5126,6166,5122,6183,5113,6228,5113,6217,5103,6207,5091,6187,5022,6187,5016,6223,4945,6232,4939,6185,4939,6169,4933,6166,4933,6159,4929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437,5121l6421,5121,6427,5126,6435,5123,6437,5121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442,5114l6408,5114,6425,5124,6421,5121,6437,5121,6440,5117,6442,5114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339,4918l6297,4918,6299,4919,6301,4920,6303,4923,6307,4928,6311,4935,6314,4943,6321,4967,6324,4989,6324,5006,6319,5031,6284,5100,6268,5113,6287,5110,6345,5054,6355,4998,6355,4989,6354,4975,6351,4954,6344,4931,6340,4921,6339,4918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158,5060l6158,5060,6158,5060,6158,5060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472,5011l6464,5012,6435,5012,6473,5012,6472,5011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430,4930l6423,4934,6406,4944,6403,4946,6445,4946,6445,4945,6445,4944,6442,4939,6438,4932,6430,4930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209,4864l6203,4868,6196,4872,6194,4880,6198,4887,6214,4912,6198,4925,6185,4939,6232,4939,6245,4931,6264,4923,6280,4919,6296,4918,6339,4918,6335,4912,6322,4897,6319,4894,6248,4894,6221,4873,6217,4866,6209,4864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162,4931l6166,4933,6169,4933,6162,4931xe" filled="true" fillcolor="#ffffff" stroked="false">
                <v:path arrowok="t"/>
                <v:fill type="solid"/>
              </v:shape>
              <v:shape style="position:absolute;left:6114;top:4864;width:365;height:336" coordorigin="6114,4864" coordsize="365,336" path="m6300,4886l6287,4886,6267,4889,6248,4894,6319,4894,6316,4892,6309,4888,6305,4887,6300,4886xe" filled="true" fillcolor="#ffffff" stroked="false">
                <v:path arrowok="t"/>
                <v:fill type="solid"/>
              </v:shape>
            </v:group>
            <v:group style="position:absolute;left:6437;top:4956;width:3;height:2" coordorigin="6437,4956" coordsize="3,2">
              <v:shape style="position:absolute;left:6437;top:4956;width:3;height:2" coordorigin="6437,4956" coordsize="3,2" path="m6438,4957l6437,4957,6438,4957,6438,4957xe" filled="true" fillcolor="#ffffff" stroked="false">
                <v:path arrowok="t"/>
                <v:fill type="solid"/>
              </v:shape>
              <v:shape style="position:absolute;left:6437;top:4956;width:3;height:2" coordorigin="6437,4956" coordsize="3,2" path="m6440,4956l6439,4956,6438,4957,6440,4956xe" filled="true" fillcolor="#ffffff" stroked="false">
                <v:path arrowok="t"/>
                <v:fill type="solid"/>
              </v:shape>
            </v:group>
            <v:group style="position:absolute;left:6223;top:5039;width:41;height:41" coordorigin="6223,5039" coordsize="41,41">
              <v:shape style="position:absolute;left:6223;top:5039;width:41;height:41" coordorigin="6223,5039" coordsize="41,41" path="m6256,5039l6232,5039,6223,5048,6223,5071,6232,5080,6256,5080,6264,5071,6264,5048,6256,5039xe" filled="true" fillcolor="#ffffff" stroked="false">
                <v:path arrowok="t"/>
                <v:fill type="solid"/>
              </v:shape>
            </v:group>
            <v:group style="position:absolute;left:6260;top:4953;width:30;height:30" coordorigin="6260,4953" coordsize="30,30">
              <v:shape style="position:absolute;left:6260;top:4953;width:30;height:30" coordorigin="6260,4953" coordsize="30,30" path="m6283,4953l6267,4953,6260,4960,6260,4976,6267,4983,6283,4983,6290,4976,6290,4960,6283,4953xe" filled="true" fillcolor="#ffffff" stroked="false">
                <v:path arrowok="t"/>
                <v:fill type="solid"/>
              </v:shape>
            </v:group>
            <v:group style="position:absolute;left:6066;top:1514;width:462;height:462" coordorigin="6066,1514" coordsize="462,462">
              <v:shape style="position:absolute;left:6066;top:1514;width:462;height:462" coordorigin="6066,1514" coordsize="462,462" path="m6296,1514l6230,1524,6172,1551,6125,1593,6090,1648,6070,1715,6066,1765,6069,1787,6089,1848,6126,1900,6177,1940,6239,1967,6311,1976,6333,1973,6395,1954,6449,1918,6491,1868,6518,1807,6527,1737,6525,1714,6507,1650,6472,1595,6423,1552,6363,1524,6296,1514xe" filled="true" fillcolor="#312564" stroked="false">
                <v:path arrowok="t"/>
                <v:fill type="solid"/>
              </v:shape>
            </v:group>
            <v:group style="position:absolute;left:6114;top:1576;width:365;height:336" coordorigin="6114,1576" coordsize="365,336">
              <v:shape style="position:absolute;left:6114;top:1576;width:365;height:336" coordorigin="6114,1576" coordsize="365,336" path="m6381,1869l6238,1869,6257,1876,6277,1880,6279,1896,6280,1906,6286,1912,6301,1912,6306,1906,6307,1881,6327,1878,6346,1872,6383,1872,6381,1869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228,1825l6183,1825,6195,1839,6211,1853,6198,1884,6194,1890,6196,1898,6203,1902,6209,1907,6217,1904,6221,1898,6238,1869,6381,1869,6375,1857,6385,1849,6296,1849,6270,1845,6249,1837,6231,1827,6228,1825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383,1872l6346,1872,6365,1896,6369,1902,6378,1905,6384,1902,6390,1898,6393,1889,6389,1883,6383,1872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370,1637l6402,1707,6404,1734,6404,1748,6383,1805,6335,1841,6296,1849,6385,1849,6391,1844,6405,1830,6406,1829,6408,1826,6442,1826,6444,1823,6442,1815,6435,1810,6426,1804,6423,1802,6431,1781,6435,1762,6465,1751,6472,1751,6478,1744,6478,1737,6478,1729,6473,1724,6435,1724,6431,1704,6423,1686,6434,1672,6439,1668,6444,1665,6445,1659,6403,1659,6387,1646,6370,1637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159,1641l6151,1644,6143,1656,6145,1665,6151,1668,6158,1673,6168,1679,6160,1699,6156,1717,6156,1722,6155,1726,6155,1729,6119,1729,6114,1734,6114,1750,6119,1756,6155,1756,6156,1767,6158,1772,6159,1772,6160,1784,6169,1802,6157,1809,6152,1811,6146,1815,6144,1823,6148,1830,6152,1836,6160,1838,6166,1834,6183,1825,6228,1825,6217,1815,6207,1803,6187,1734,6187,1728,6223,1657,6232,1652,6185,1652,6169,1646,6166,1646,6159,1641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437,1834l6421,1834,6427,1838,6435,1836,6437,1834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442,1826l6408,1826,6425,1836,6421,1834,6437,1834,6440,1830,6442,1826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339,1631l6297,1631,6299,1631,6301,1633,6303,1635,6307,1640,6311,1648,6314,1655,6321,1679,6324,1701,6324,1718,6319,1743,6284,1812,6268,1825,6287,1822,6345,1766,6355,1710,6355,1701,6354,1687,6351,1666,6344,1643,6340,1633,6339,1631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158,1772l6158,1772,6158,1773,6158,1772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472,1723l6464,1724,6435,1724,6473,1724,6472,1723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430,1642l6423,1646,6403,1659,6445,1659,6445,1657,6442,1651,6438,1644,6430,1642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209,1576l6203,1580,6196,1584,6194,1592,6198,1599,6214,1624,6198,1637,6185,1652,6232,1652,6245,1643,6264,1635,6280,1631,6296,1631,6339,1631,6335,1624,6322,1609,6319,1606,6248,1606,6221,1585,6217,1578,6209,1576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162,1643l6166,1646,6169,1646,6162,1643xe" filled="true" fillcolor="#ffffff" stroked="false">
                <v:path arrowok="t"/>
                <v:fill type="solid"/>
              </v:shape>
              <v:shape style="position:absolute;left:6114;top:1576;width:365;height:336" coordorigin="6114,1576" coordsize="365,336" path="m6300,1599l6287,1599,6267,1601,6248,1606,6319,1606,6316,1604,6309,1601,6305,1599,6300,1599xe" filled="true" fillcolor="#ffffff" stroked="false">
                <v:path arrowok="t"/>
                <v:fill type="solid"/>
              </v:shape>
            </v:group>
            <v:group style="position:absolute;left:6437;top:1668;width:3;height:2" coordorigin="6437,1668" coordsize="3,2">
              <v:shape style="position:absolute;left:6437;top:1668;width:3;height:2" coordorigin="6437,1668" coordsize="3,2" path="m6437,1669l6440,1669e" filled="false" stroked="true" strokeweight=".175pt" strokecolor="#ffffff">
                <v:path arrowok="t"/>
              </v:shape>
            </v:group>
            <v:group style="position:absolute;left:6223;top:1751;width:41;height:41" coordorigin="6223,1751" coordsize="41,41">
              <v:shape style="position:absolute;left:6223;top:1751;width:41;height:41" coordorigin="6223,1751" coordsize="41,41" path="m6256,1751l6232,1751,6223,1760,6223,1783,6232,1792,6256,1792,6264,1783,6264,1760,6256,1751xe" filled="true" fillcolor="#ffffff" stroked="false">
                <v:path arrowok="t"/>
                <v:fill type="solid"/>
              </v:shape>
            </v:group>
            <v:group style="position:absolute;left:6260;top:1665;width:30;height:30" coordorigin="6260,1665" coordsize="30,30">
              <v:shape style="position:absolute;left:6260;top:1665;width:30;height:30" coordorigin="6260,1665" coordsize="30,30" path="m6283,1665l6267,1665,6260,1672,6260,1688,6267,1695,6283,1695,6290,1688,6290,1672,6283,1665xe" filled="true" fillcolor="#ffffff" stroked="false">
                <v:path arrowok="t"/>
                <v:fill type="solid"/>
              </v:shape>
            </v:group>
            <v:group style="position:absolute;left:1512;top:11449;width:4326;height:3250" coordorigin="1512,11449" coordsize="4326,3250">
              <v:shape style="position:absolute;left:1512;top:11449;width:4326;height:3250" coordorigin="1512,11449" coordsize="4326,3250" path="m5838,11790l5838,14358,5837,14386,5821,14466,5787,14537,5738,14599,5676,14648,5605,14682,5525,14698,5497,14699,1853,14699,1772,14689,1697,14661,1632,14617,1578,14559,1539,14490,1517,14413,1512,14358,1512,11790,1522,11709,1551,11634,1595,11569,1652,11515,1721,11476,1798,11454,1853,11449,5497,11449,5579,11459,5653,11488,5719,11532,5772,11589,5811,11658,5834,11735,5838,11790xe" filled="false" stroked="true" strokeweight=".859pt" strokecolor="#c6c6c6">
                <v:path arrowok="t"/>
                <v:stroke dashstyle="dash"/>
              </v:shape>
            </v:group>
            <v:group style="position:absolute;left:4738;top:11380;width:141;height:140" coordorigin="4738,11380" coordsize="141,140">
              <v:shape style="position:absolute;left:4738;top:11380;width:141;height:140" coordorigin="4738,11380" coordsize="141,140" path="m4870,11471l4812,11471,4820,11478,4819,11482,4818,11485,4818,11489,4826,11510,4845,11519,4867,11512,4874,11499,4842,11499,4838,11495,4838,11484,4842,11479,4873,11479,4871,11471,4870,11471xe" filled="true" fillcolor="#c6c6c6" stroked="false">
                <v:path arrowok="t"/>
                <v:fill type="solid"/>
              </v:shape>
              <v:shape style="position:absolute;left:4738;top:11380;width:141;height:140" coordorigin="4738,11380" coordsize="141,140" path="m4759,11384l4741,11390,4738,11394,4738,11396,4791,11449,4738,11503,4738,11505,4739,11507,4756,11514,4774,11508,4812,11471,4870,11471,4854,11460,4850,11460,4844,11460,4833,11449,4844,11439,4849,11439,4868,11432,4870,11428,4812,11428,4776,11392,4759,11384xe" filled="true" fillcolor="#c6c6c6" stroked="false">
                <v:path arrowok="t"/>
                <v:fill type="solid"/>
              </v:shape>
              <v:shape style="position:absolute;left:4738;top:11380;width:141;height:140" coordorigin="4738,11380" coordsize="141,140" path="m4873,11479l4853,11479,4858,11484,4858,11495,4853,11499,4874,11499,4877,11494,4873,11479xe" filled="true" fillcolor="#c6c6c6" stroked="false">
                <v:path arrowok="t"/>
                <v:fill type="solid"/>
              </v:shape>
              <v:shape style="position:absolute;left:4738;top:11380;width:141;height:140" coordorigin="4738,11380" coordsize="141,140" path="m4846,11459l4845,11459,4844,11460,4850,11460,4846,11459xe" filled="true" fillcolor="#c6c6c6" stroked="false">
                <v:path arrowok="t"/>
                <v:fill type="solid"/>
              </v:shape>
              <v:shape style="position:absolute;left:4738;top:11380;width:141;height:140" coordorigin="4738,11380" coordsize="141,140" path="m4849,11439l4844,11439,4846,11439,4848,11439,4849,11439xe" filled="true" fillcolor="#c6c6c6" stroked="false">
                <v:path arrowok="t"/>
                <v:fill type="solid"/>
              </v:shape>
              <v:shape style="position:absolute;left:4738;top:11380;width:141;height:140" coordorigin="4738,11380" coordsize="141,140" path="m4853,11380l4830,11386,4819,11403,4818,11413,4819,11417,4820,11420,4812,11428,4870,11428,4874,11419,4842,11419,4838,11415,4838,11404,4842,11399,4874,11399,4871,11390,4853,11380xe" filled="true" fillcolor="#c6c6c6" stroked="false">
                <v:path arrowok="t"/>
                <v:fill type="solid"/>
              </v:shape>
              <v:shape style="position:absolute;left:4738;top:11380;width:141;height:140" coordorigin="4738,11380" coordsize="141,140" path="m4874,11399l4853,11399,4858,11404,4858,11415,4853,11419,4874,11419,4878,11412,4874,11399xe" filled="true" fillcolor="#c6c6c6" stroked="false">
                <v:path arrowok="t"/>
                <v:fill type="solid"/>
              </v:shape>
            </v:group>
            <v:group style="position:absolute;left:1512;top:8068;width:4326;height:3250" coordorigin="1512,8068" coordsize="4326,3250">
              <v:shape style="position:absolute;left:1512;top:8068;width:4326;height:3250" coordorigin="1512,8068" coordsize="4326,3250" path="m5838,8409l5838,10976,5837,11004,5821,11084,5787,11156,5738,11217,5676,11266,5605,11300,5525,11316,5497,11317,1853,11317,1772,11307,1697,11279,1632,11235,1578,11177,1539,11109,1517,11031,1512,10976,1512,8409,1522,8327,1551,8252,1595,8187,1652,8134,1721,8095,1798,8072,1853,8068,5497,8068,5579,8078,5653,8106,5719,8150,5772,8208,5811,8276,5834,8354,5838,8409xe" filled="false" stroked="true" strokeweight=".859pt" strokecolor="#c6c6c6">
                <v:path arrowok="t"/>
                <v:stroke dashstyle="dash"/>
              </v:shape>
            </v:group>
            <v:group style="position:absolute;left:4738;top:7998;width:141;height:140" coordorigin="4738,7998" coordsize="141,140">
              <v:shape style="position:absolute;left:4738;top:7998;width:141;height:140" coordorigin="4738,7998" coordsize="141,140" path="m4870,8089l4812,8089,4820,8097,4819,8100,4818,8104,4818,8108,4826,8128,4845,8137,4867,8130,4874,8118,4842,8118,4838,8113,4838,8102,4842,8098,4873,8098,4871,8090,4870,8089xe" filled="true" fillcolor="#c6c6c6" stroked="false">
                <v:path arrowok="t"/>
                <v:fill type="solid"/>
              </v:shape>
              <v:shape style="position:absolute;left:4738;top:7998;width:141;height:140" coordorigin="4738,7998" coordsize="141,140" path="m4759,8003l4741,8009,4738,8012,4738,8014,4791,8068,4738,8121,4738,8123,4739,8125,4756,8133,4774,8127,4812,8089,4870,8089,4854,8078,4850,8078,4844,8078,4833,8068,4844,8057,4849,8057,4868,8050,4870,8046,4812,8046,4776,8010,4759,8003xe" filled="true" fillcolor="#c6c6c6" stroked="false">
                <v:path arrowok="t"/>
                <v:fill type="solid"/>
              </v:shape>
              <v:shape style="position:absolute;left:4738;top:7998;width:141;height:140" coordorigin="4738,7998" coordsize="141,140" path="m4873,8098l4853,8098,4858,8102,4858,8113,4853,8118,4874,8118,4877,8113,4873,8098xe" filled="true" fillcolor="#c6c6c6" stroked="false">
                <v:path arrowok="t"/>
                <v:fill type="solid"/>
              </v:shape>
              <v:shape style="position:absolute;left:4738;top:7998;width:141;height:140" coordorigin="4738,7998" coordsize="141,140" path="m4846,8078l4845,8078,4844,8078,4850,8078,4846,8078xe" filled="true" fillcolor="#c6c6c6" stroked="false">
                <v:path arrowok="t"/>
                <v:fill type="solid"/>
              </v:shape>
              <v:shape style="position:absolute;left:4738;top:7998;width:141;height:140" coordorigin="4738,7998" coordsize="141,140" path="m4849,8057l4844,8057,4846,8058,4848,8058,4849,8057xe" filled="true" fillcolor="#c6c6c6" stroked="false">
                <v:path arrowok="t"/>
                <v:fill type="solid"/>
              </v:shape>
              <v:shape style="position:absolute;left:4738;top:7998;width:141;height:140" coordorigin="4738,7998" coordsize="141,140" path="m4853,7998l4830,8005,4819,8021,4818,8032,4819,8035,4820,8039,4812,8046,4870,8046,4874,8038,4842,8038,4838,8033,4838,8022,4842,8018,4874,8018,4871,8009,4853,7998xe" filled="true" fillcolor="#c6c6c6" stroked="false">
                <v:path arrowok="t"/>
                <v:fill type="solid"/>
              </v:shape>
              <v:shape style="position:absolute;left:4738;top:7998;width:141;height:140" coordorigin="4738,7998" coordsize="141,140" path="m4874,8018l4853,8018,4858,8022,4858,8033,4853,8038,4874,8038,4878,8030,4874,8018xe" filled="true" fillcolor="#c6c6c6" stroked="false">
                <v:path arrowok="t"/>
                <v:fill type="solid"/>
              </v:shape>
            </v:group>
            <v:group style="position:absolute;left:1512;top:4683;width:4326;height:3250" coordorigin="1512,4683" coordsize="4326,3250">
              <v:shape style="position:absolute;left:1512;top:4683;width:4326;height:3250" coordorigin="1512,4683" coordsize="4326,3250" path="m5838,5024l5838,7592,5837,7620,5821,7699,5787,7771,5738,7833,5676,7882,5605,7915,5525,7932,5497,7933,1853,7933,1772,7923,1697,7895,1632,7851,1578,7793,1539,7724,1517,7647,1512,7592,1512,5024,1522,4943,1551,4868,1595,4803,1652,4749,1721,4710,1798,4688,1853,4683,5497,4683,5579,4693,5653,4721,5719,4766,5772,4823,5811,4892,5834,4969,5838,5024xe" filled="false" stroked="true" strokeweight=".859pt" strokecolor="#c6c6c6">
                <v:path arrowok="t"/>
                <v:stroke dashstyle="dash"/>
              </v:shape>
            </v:group>
            <v:group style="position:absolute;left:4738;top:4614;width:141;height:140" coordorigin="4738,4614" coordsize="141,140">
              <v:shape style="position:absolute;left:4738;top:4614;width:141;height:140" coordorigin="4738,4614" coordsize="141,140" path="m4870,4704l4812,4704,4820,4712,4819,4716,4818,4719,4818,4723,4826,4743,4845,4753,4867,4746,4874,4733,4842,4733,4838,4729,4838,4718,4842,4713,4873,4713,4871,4705,4870,4704xe" filled="true" fillcolor="#c6c6c6" stroked="false">
                <v:path arrowok="t"/>
                <v:fill type="solid"/>
              </v:shape>
              <v:shape style="position:absolute;left:4738;top:4614;width:141;height:140" coordorigin="4738,4614" coordsize="141,140" path="m4759,4618l4741,4624,4738,4627,4738,4630,4791,4683,4738,4737,4738,4739,4739,4741,4756,4748,4774,4742,4812,4704,4870,4704,4854,4694,4850,4694,4844,4694,4833,4683,4844,4673,4849,4673,4868,4665,4870,4662,4812,4662,4776,4626,4759,4618xe" filled="true" fillcolor="#c6c6c6" stroked="false">
                <v:path arrowok="t"/>
                <v:fill type="solid"/>
              </v:shape>
              <v:shape style="position:absolute;left:4738;top:4614;width:141;height:140" coordorigin="4738,4614" coordsize="141,140" path="m4873,4713l4853,4713,4858,4718,4858,4729,4853,4733,4874,4733,4877,4728,4873,4713xe" filled="true" fillcolor="#c6c6c6" stroked="false">
                <v:path arrowok="t"/>
                <v:fill type="solid"/>
              </v:shape>
              <v:shape style="position:absolute;left:4738;top:4614;width:141;height:140" coordorigin="4738,4614" coordsize="141,140" path="m4846,4693l4845,4693,4844,4694,4850,4694,4846,4693xe" filled="true" fillcolor="#c6c6c6" stroked="false">
                <v:path arrowok="t"/>
                <v:fill type="solid"/>
              </v:shape>
              <v:shape style="position:absolute;left:4738;top:4614;width:141;height:140" coordorigin="4738,4614" coordsize="141,140" path="m4849,4673l4844,4673,4846,4673,4848,4673,4849,4673xe" filled="true" fillcolor="#c6c6c6" stroked="false">
                <v:path arrowok="t"/>
                <v:fill type="solid"/>
              </v:shape>
              <v:shape style="position:absolute;left:4738;top:4614;width:141;height:140" coordorigin="4738,4614" coordsize="141,140" path="m4853,4614l4830,4620,4819,4637,4818,4647,4819,4651,4820,4654,4812,4662,4870,4662,4874,4653,4842,4653,4838,4649,4838,4638,4842,4633,4874,4633,4871,4624,4853,4614xe" filled="true" fillcolor="#c6c6c6" stroked="false">
                <v:path arrowok="t"/>
                <v:fill type="solid"/>
              </v:shape>
              <v:shape style="position:absolute;left:4738;top:4614;width:141;height:140" coordorigin="4738,4614" coordsize="141,140" path="m4874,4633l4853,4633,4858,4638,4858,4649,4853,4653,4874,4653,4878,4646,4874,4633xe" filled="true" fillcolor="#c6c6c6" stroked="false">
                <v:path arrowok="t"/>
                <v:fill type="solid"/>
              </v:shape>
            </v:group>
            <v:group style="position:absolute;left:1512;top:1304;width:4326;height:3250" coordorigin="1512,1304" coordsize="4326,3250">
              <v:shape style="position:absolute;left:1512;top:1304;width:4326;height:3250" coordorigin="1512,1304" coordsize="4326,3250" path="m5838,1645l5838,4213,5837,4241,5821,4320,5787,4392,5738,4454,5676,4503,5605,4536,5525,4553,5497,4554,1853,4554,1772,4544,1697,4516,1632,4472,1578,4414,1539,4345,1517,4268,1512,4213,1512,1645,1522,1564,1551,1489,1595,1424,1652,1370,1721,1331,1798,1309,1853,1304,5497,1304,5579,1314,5653,1342,5719,1387,5772,1444,5811,1513,5834,1590,5838,1645xe" filled="false" stroked="true" strokeweight=".859pt" strokecolor="#c6c6c6">
                <v:path arrowok="t"/>
                <v:stroke dashstyle="dash"/>
              </v:shape>
            </v:group>
            <v:group style="position:absolute;left:4738;top:1235;width:141;height:140" coordorigin="4738,1235" coordsize="141,140">
              <v:shape style="position:absolute;left:4738;top:1235;width:141;height:140" coordorigin="4738,1235" coordsize="141,140" path="m4870,1325l4812,1325,4820,1333,4819,1337,4818,1340,4818,1344,4826,1364,4845,1374,4867,1367,4874,1354,4842,1354,4838,1350,4838,1339,4842,1334,4873,1334,4871,1326,4870,1325xe" filled="true" fillcolor="#c6c6c6" stroked="false">
                <v:path arrowok="t"/>
                <v:fill type="solid"/>
              </v:shape>
              <v:shape style="position:absolute;left:4738;top:1235;width:141;height:140" coordorigin="4738,1235" coordsize="141,140" path="m4759,1239l4741,1245,4738,1248,4738,1251,4791,1304,4738,1358,4738,1360,4739,1362,4756,1369,4774,1363,4812,1325,4870,1325,4854,1315,4850,1315,4844,1315,4833,1304,4844,1294,4849,1294,4868,1286,4870,1283,4812,1283,4776,1247,4759,1239xe" filled="true" fillcolor="#c6c6c6" stroked="false">
                <v:path arrowok="t"/>
                <v:fill type="solid"/>
              </v:shape>
              <v:shape style="position:absolute;left:4738;top:1235;width:141;height:140" coordorigin="4738,1235" coordsize="141,140" path="m4873,1334l4853,1334,4858,1339,4858,1350,4853,1354,4874,1354,4877,1349,4873,1334xe" filled="true" fillcolor="#c6c6c6" stroked="false">
                <v:path arrowok="t"/>
                <v:fill type="solid"/>
              </v:shape>
              <v:shape style="position:absolute;left:4738;top:1235;width:141;height:140" coordorigin="4738,1235" coordsize="141,140" path="m4846,1314l4845,1314,4844,1315,4850,1315,4846,1314xe" filled="true" fillcolor="#c6c6c6" stroked="false">
                <v:path arrowok="t"/>
                <v:fill type="solid"/>
              </v:shape>
              <v:shape style="position:absolute;left:4738;top:1235;width:141;height:140" coordorigin="4738,1235" coordsize="141,140" path="m4849,1294l4844,1294,4846,1294,4848,1294,4849,1294xe" filled="true" fillcolor="#c6c6c6" stroked="false">
                <v:path arrowok="t"/>
                <v:fill type="solid"/>
              </v:shape>
              <v:shape style="position:absolute;left:4738;top:1235;width:141;height:140" coordorigin="4738,1235" coordsize="141,140" path="m4853,1235l4830,1241,4819,1258,4818,1268,4819,1272,4820,1275,4812,1283,4870,1283,4874,1274,4842,1274,4838,1270,4838,1259,4842,1254,4874,1254,4871,1245,4853,1235xe" filled="true" fillcolor="#c6c6c6" stroked="false">
                <v:path arrowok="t"/>
                <v:fill type="solid"/>
              </v:shape>
              <v:shape style="position:absolute;left:4738;top:1235;width:141;height:140" coordorigin="4738,1235" coordsize="141,140" path="m4874,1254l4853,1254,4858,1259,4858,1270,4853,1274,4874,1274,4878,1267,4874,1254xe" filled="true" fillcolor="#c6c6c6" stroked="false">
                <v:path arrowok="t"/>
                <v:fill type="solid"/>
              </v:shape>
            </v:group>
            <v:group style="position:absolute;left:5967;top:11449;width:4326;height:3250" coordorigin="5967,11449" coordsize="4326,3250">
              <v:shape style="position:absolute;left:5967;top:11449;width:4326;height:3250" coordorigin="5967,11449" coordsize="4326,3250" path="m10293,11790l10293,14358,10292,14386,10275,14466,10241,14537,10193,14599,10131,14648,10059,14682,9980,14698,9952,14699,6308,14699,6226,14689,6152,14661,6087,14617,6033,14559,5994,14490,5972,14413,5967,14358,5967,11790,5977,11709,6005,11634,6050,11569,6107,11515,6176,11476,6253,11454,6308,11449,9952,11449,10033,11459,10108,11488,10173,11532,10227,11589,10266,11658,10288,11735,10293,11790xe" filled="false" stroked="true" strokeweight=".859pt" strokecolor="#c6c6c6">
                <v:path arrowok="t"/>
                <v:stroke dashstyle="dash"/>
              </v:shape>
            </v:group>
            <v:group style="position:absolute;left:9192;top:11380;width:141;height:140" coordorigin="9192,11380" coordsize="141,140">
              <v:shape style="position:absolute;left:9192;top:11380;width:141;height:140" coordorigin="9192,11380" coordsize="141,140" path="m9325,11471l9267,11471,9275,11478,9273,11482,9273,11485,9273,11489,9280,11510,9300,11519,9322,11512,9329,11499,9297,11499,9293,11495,9293,11484,9297,11479,9328,11479,9326,11471,9325,11471xe" filled="true" fillcolor="#c6c6c6" stroked="false">
                <v:path arrowok="t"/>
                <v:fill type="solid"/>
              </v:shape>
              <v:shape style="position:absolute;left:9192;top:11380;width:141;height:140" coordorigin="9192,11380" coordsize="141,140" path="m9213,11384l9196,11391,9192,11394,9192,11396,9246,11449,9192,11503,9192,11505,9194,11507,9211,11514,9229,11508,9267,11471,9325,11471,9309,11460,9304,11460,9298,11460,9288,11449,9298,11439,9303,11439,9323,11432,9324,11428,9267,11428,9231,11392,9213,11384xe" filled="true" fillcolor="#c6c6c6" stroked="false">
                <v:path arrowok="t"/>
                <v:fill type="solid"/>
              </v:shape>
              <v:shape style="position:absolute;left:9192;top:11380;width:141;height:140" coordorigin="9192,11380" coordsize="141,140" path="m9328,11479l9308,11479,9313,11484,9313,11495,9308,11499,9329,11499,9332,11494,9328,11479xe" filled="true" fillcolor="#c6c6c6" stroked="false">
                <v:path arrowok="t"/>
                <v:fill type="solid"/>
              </v:shape>
              <v:shape style="position:absolute;left:9192;top:11380;width:141;height:140" coordorigin="9192,11380" coordsize="141,140" path="m9301,11459l9300,11459,9298,11460,9304,11460,9301,11459xe" filled="true" fillcolor="#c6c6c6" stroked="false">
                <v:path arrowok="t"/>
                <v:fill type="solid"/>
              </v:shape>
              <v:shape style="position:absolute;left:9192;top:11380;width:141;height:140" coordorigin="9192,11380" coordsize="141,140" path="m9303,11439l9298,11439,9301,11439,9303,11439,9303,11439xe" filled="true" fillcolor="#c6c6c6" stroked="false">
                <v:path arrowok="t"/>
                <v:fill type="solid"/>
              </v:shape>
              <v:shape style="position:absolute;left:9192;top:11380;width:141;height:140" coordorigin="9192,11380" coordsize="141,140" path="m9307,11380l9285,11386,9273,11403,9273,11413,9273,11417,9275,11420,9267,11428,9324,11428,9329,11419,9297,11419,9293,11415,9293,11404,9297,11399,9328,11399,9325,11390,9307,11380xe" filled="true" fillcolor="#c6c6c6" stroked="false">
                <v:path arrowok="t"/>
                <v:fill type="solid"/>
              </v:shape>
              <v:shape style="position:absolute;left:9192;top:11380;width:141;height:140" coordorigin="9192,11380" coordsize="141,140" path="m9328,11399l9308,11399,9313,11404,9313,11415,9308,11419,9329,11419,9332,11412,9328,11399xe" filled="true" fillcolor="#c6c6c6" stroked="false">
                <v:path arrowok="t"/>
                <v:fill type="solid"/>
              </v:shape>
            </v:group>
            <v:group style="position:absolute;left:5967;top:8068;width:4326;height:3250" coordorigin="5967,8068" coordsize="4326,3250">
              <v:shape style="position:absolute;left:5967;top:8068;width:4326;height:3250" coordorigin="5967,8068" coordsize="4326,3250" path="m10293,8409l10293,10976,10292,11004,10275,11084,10241,11156,10193,11217,10131,11266,10059,11300,9980,11316,9952,11317,6308,11317,6226,11307,6152,11279,6087,11235,6033,11177,5994,11109,5972,11031,5967,10976,5967,8409,5977,8327,6005,8252,6050,8187,6107,8134,6176,8095,6253,8072,6308,8068,9952,8068,10033,8078,10108,8106,10173,8150,10227,8208,10266,8276,10288,8354,10293,8409xe" filled="false" stroked="true" strokeweight=".859pt" strokecolor="#c6c6c6">
                <v:path arrowok="t"/>
                <v:stroke dashstyle="dash"/>
              </v:shape>
            </v:group>
            <v:group style="position:absolute;left:9192;top:7998;width:141;height:140" coordorigin="9192,7998" coordsize="141,140">
              <v:shape style="position:absolute;left:9192;top:7998;width:141;height:140" coordorigin="9192,7998" coordsize="141,140" path="m9325,8089l9267,8089,9275,8097,9273,8100,9273,8104,9273,8108,9280,8128,9300,8137,9322,8130,9329,8118,9297,8118,9293,8113,9293,8102,9297,8098,9328,8098,9326,8090,9325,8089xe" filled="true" fillcolor="#c6c6c6" stroked="false">
                <v:path arrowok="t"/>
                <v:fill type="solid"/>
              </v:shape>
              <v:shape style="position:absolute;left:9192;top:7998;width:141;height:140" coordorigin="9192,7998" coordsize="141,140" path="m9213,8003l9196,8009,9192,8012,9192,8014,9246,8068,9192,8121,9192,8123,9194,8125,9211,8133,9229,8127,9267,8089,9325,8089,9309,8078,9304,8078,9298,8078,9288,8068,9298,8057,9303,8057,9323,8050,9324,8046,9267,8046,9231,8010,9213,8003xe" filled="true" fillcolor="#c6c6c6" stroked="false">
                <v:path arrowok="t"/>
                <v:fill type="solid"/>
              </v:shape>
              <v:shape style="position:absolute;left:9192;top:7998;width:141;height:140" coordorigin="9192,7998" coordsize="141,140" path="m9328,8098l9308,8098,9313,8102,9313,8113,9308,8118,9329,8118,9332,8113,9328,8098xe" filled="true" fillcolor="#c6c6c6" stroked="false">
                <v:path arrowok="t"/>
                <v:fill type="solid"/>
              </v:shape>
              <v:shape style="position:absolute;left:9192;top:7998;width:141;height:140" coordorigin="9192,7998" coordsize="141,140" path="m9301,8078l9300,8078,9298,8078,9304,8078,9301,8078xe" filled="true" fillcolor="#c6c6c6" stroked="false">
                <v:path arrowok="t"/>
                <v:fill type="solid"/>
              </v:shape>
              <v:shape style="position:absolute;left:9192;top:7998;width:141;height:140" coordorigin="9192,7998" coordsize="141,140" path="m9303,8057l9298,8057,9301,8058,9303,8058,9303,8057xe" filled="true" fillcolor="#c6c6c6" stroked="false">
                <v:path arrowok="t"/>
                <v:fill type="solid"/>
              </v:shape>
              <v:shape style="position:absolute;left:9192;top:7998;width:141;height:140" coordorigin="9192,7998" coordsize="141,140" path="m9307,7998l9285,8005,9273,8021,9273,8032,9273,8035,9275,8039,9267,8046,9324,8046,9329,8038,9297,8038,9293,8033,9293,8022,9297,8018,9328,8018,9325,8009,9307,7998xe" filled="true" fillcolor="#c6c6c6" stroked="false">
                <v:path arrowok="t"/>
                <v:fill type="solid"/>
              </v:shape>
              <v:shape style="position:absolute;left:9192;top:7998;width:141;height:140" coordorigin="9192,7998" coordsize="141,140" path="m9328,8018l9308,8018,9313,8022,9313,8033,9308,8038,9329,8038,9332,8030,9328,8018xe" filled="true" fillcolor="#c6c6c6" stroked="false">
                <v:path arrowok="t"/>
                <v:fill type="solid"/>
              </v:shape>
            </v:group>
            <v:group style="position:absolute;left:5967;top:4683;width:4326;height:3250" coordorigin="5967,4683" coordsize="4326,3250">
              <v:shape style="position:absolute;left:5967;top:4683;width:4326;height:3250" coordorigin="5967,4683" coordsize="4326,3250" path="m10293,5024l10293,7592,10292,7620,10275,7699,10241,7771,10193,7833,10131,7882,10059,7915,9980,7932,9952,7933,6308,7933,6226,7923,6152,7895,6087,7851,6033,7793,5994,7724,5972,7647,5967,7592,5967,5024,5977,4943,6005,4868,6050,4803,6107,4749,6176,4710,6253,4688,6308,4683,9952,4683,10033,4693,10108,4721,10173,4766,10227,4823,10266,4892,10288,4969,10293,5024xe" filled="false" stroked="true" strokeweight=".859pt" strokecolor="#c6c6c6">
                <v:path arrowok="t"/>
                <v:stroke dashstyle="dash"/>
              </v:shape>
            </v:group>
            <v:group style="position:absolute;left:9192;top:4614;width:141;height:140" coordorigin="9192,4614" coordsize="141,140">
              <v:shape style="position:absolute;left:9192;top:4614;width:141;height:140" coordorigin="9192,4614" coordsize="141,140" path="m9325,4704l9267,4704,9275,4712,9273,4716,9273,4719,9273,4723,9280,4743,9300,4753,9322,4746,9329,4733,9297,4733,9293,4729,9293,4718,9297,4713,9328,4713,9326,4705,9325,4704xe" filled="true" fillcolor="#c6c6c6" stroked="false">
                <v:path arrowok="t"/>
                <v:fill type="solid"/>
              </v:shape>
              <v:shape style="position:absolute;left:9192;top:4614;width:141;height:140" coordorigin="9192,4614" coordsize="141,140" path="m9213,4618l9196,4624,9192,4627,9192,4630,9246,4683,9192,4737,9192,4739,9194,4741,9211,4748,9229,4742,9267,4704,9325,4704,9309,4694,9304,4694,9298,4694,9288,4683,9298,4673,9303,4673,9323,4665,9324,4662,9267,4662,9231,4626,9213,4618xe" filled="true" fillcolor="#c6c6c6" stroked="false">
                <v:path arrowok="t"/>
                <v:fill type="solid"/>
              </v:shape>
              <v:shape style="position:absolute;left:9192;top:4614;width:141;height:140" coordorigin="9192,4614" coordsize="141,140" path="m9328,4713l9308,4713,9313,4718,9313,4729,9308,4733,9329,4733,9332,4728,9328,4713xe" filled="true" fillcolor="#c6c6c6" stroked="false">
                <v:path arrowok="t"/>
                <v:fill type="solid"/>
              </v:shape>
              <v:shape style="position:absolute;left:9192;top:4614;width:141;height:140" coordorigin="9192,4614" coordsize="141,140" path="m9301,4693l9300,4693,9298,4694,9304,4694,9301,4693xe" filled="true" fillcolor="#c6c6c6" stroked="false">
                <v:path arrowok="t"/>
                <v:fill type="solid"/>
              </v:shape>
              <v:shape style="position:absolute;left:9192;top:4614;width:141;height:140" coordorigin="9192,4614" coordsize="141,140" path="m9303,4673l9298,4673,9301,4673,9303,4673,9303,4673xe" filled="true" fillcolor="#c6c6c6" stroked="false">
                <v:path arrowok="t"/>
                <v:fill type="solid"/>
              </v:shape>
              <v:shape style="position:absolute;left:9192;top:4614;width:141;height:140" coordorigin="9192,4614" coordsize="141,140" path="m9307,4614l9285,4620,9273,4637,9273,4647,9273,4651,9275,4654,9267,4662,9324,4662,9329,4653,9297,4653,9293,4649,9293,4638,9297,4633,9328,4633,9325,4624,9307,4614xe" filled="true" fillcolor="#c6c6c6" stroked="false">
                <v:path arrowok="t"/>
                <v:fill type="solid"/>
              </v:shape>
              <v:shape style="position:absolute;left:9192;top:4614;width:141;height:140" coordorigin="9192,4614" coordsize="141,140" path="m9328,4633l9308,4633,9313,4638,9313,4649,9308,4653,9329,4653,9332,4646,9328,4633xe" filled="true" fillcolor="#c6c6c6" stroked="false">
                <v:path arrowok="t"/>
                <v:fill type="solid"/>
              </v:shape>
            </v:group>
            <v:group style="position:absolute;left:5967;top:1304;width:4326;height:3250" coordorigin="5967,1304" coordsize="4326,3250">
              <v:shape style="position:absolute;left:5967;top:1304;width:4326;height:3250" coordorigin="5967,1304" coordsize="4326,3250" path="m10293,1645l10293,4213,10292,4241,10275,4320,10241,4392,10193,4454,10131,4503,10059,4536,9980,4553,9952,4554,6308,4554,6226,4544,6152,4516,6087,4472,6033,4414,5994,4345,5972,4268,5967,4213,5967,1645,5977,1564,6005,1489,6050,1424,6107,1370,6176,1331,6253,1309,6308,1304,9952,1304,10033,1314,10108,1342,10173,1387,10227,1444,10266,1513,10288,1590,10293,1645xe" filled="false" stroked="true" strokeweight=".859pt" strokecolor="#c6c6c6">
                <v:path arrowok="t"/>
                <v:stroke dashstyle="dash"/>
              </v:shape>
            </v:group>
            <v:group style="position:absolute;left:9192;top:1235;width:141;height:140" coordorigin="9192,1235" coordsize="141,140">
              <v:shape style="position:absolute;left:9192;top:1235;width:141;height:140" coordorigin="9192,1235" coordsize="141,140" path="m9325,1325l9267,1325,9275,1333,9273,1337,9273,1340,9273,1344,9280,1364,9300,1374,9322,1367,9329,1354,9297,1354,9293,1350,9293,1339,9297,1334,9328,1334,9326,1326,9325,1325xe" filled="true" fillcolor="#c6c6c6" stroked="false">
                <v:path arrowok="t"/>
                <v:fill type="solid"/>
              </v:shape>
              <v:shape style="position:absolute;left:9192;top:1235;width:141;height:140" coordorigin="9192,1235" coordsize="141,140" path="m9213,1239l9196,1245,9192,1248,9192,1251,9246,1304,9192,1358,9192,1360,9194,1362,9211,1369,9229,1363,9267,1325,9325,1325,9309,1315,9304,1315,9298,1315,9288,1304,9298,1294,9303,1294,9323,1286,9324,1283,9267,1283,9231,1247,9213,1239xe" filled="true" fillcolor="#c6c6c6" stroked="false">
                <v:path arrowok="t"/>
                <v:fill type="solid"/>
              </v:shape>
              <v:shape style="position:absolute;left:9192;top:1235;width:141;height:140" coordorigin="9192,1235" coordsize="141,140" path="m9328,1334l9308,1334,9313,1339,9313,1350,9308,1354,9329,1354,9332,1349,9328,1334xe" filled="true" fillcolor="#c6c6c6" stroked="false">
                <v:path arrowok="t"/>
                <v:fill type="solid"/>
              </v:shape>
              <v:shape style="position:absolute;left:9192;top:1235;width:141;height:140" coordorigin="9192,1235" coordsize="141,140" path="m9301,1314l9300,1314,9298,1315,9304,1315,9301,1314xe" filled="true" fillcolor="#c6c6c6" stroked="false">
                <v:path arrowok="t"/>
                <v:fill type="solid"/>
              </v:shape>
              <v:shape style="position:absolute;left:9192;top:1235;width:141;height:140" coordorigin="9192,1235" coordsize="141,140" path="m9303,1294l9298,1294,9301,1294,9303,1294,9303,1294xe" filled="true" fillcolor="#c6c6c6" stroked="false">
                <v:path arrowok="t"/>
                <v:fill type="solid"/>
              </v:shape>
              <v:shape style="position:absolute;left:9192;top:1235;width:141;height:140" coordorigin="9192,1235" coordsize="141,140" path="m9307,1235l9285,1241,9273,1258,9273,1268,9273,1272,9275,1275,9267,1283,9324,1283,9329,1274,9297,1274,9293,1270,9293,1259,9297,1254,9328,1254,9325,1245,9307,1235xe" filled="true" fillcolor="#c6c6c6" stroked="false">
                <v:path arrowok="t"/>
                <v:fill type="solid"/>
              </v:shape>
              <v:shape style="position:absolute;left:9192;top:1235;width:141;height:140" coordorigin="9192,1235" coordsize="141,140" path="m9328,1254l9308,1254,9313,1259,9313,1270,9308,1274,9329,1274,9332,1267,9328,1254xe" filled="true" fillcolor="#c6c6c6" stroked="false">
                <v:path arrowok="t"/>
                <v:fill type="solid"/>
              </v:shape>
            </v:group>
            <v:group style="position:absolute;left:813;top:15422;width:2;height:2" coordorigin="813,15422" coordsize="2,2">
              <v:shape style="position:absolute;left:813;top:15422;width:2;height:2" coordorigin="813,15422" coordsize="1,2" path="m813,15422l813,15423,813,15423,813,15422xe" filled="true" fillcolor="#ffffff" stroked="false">
                <v:path arrowok="t"/>
                <v:fill type="solid"/>
              </v:shape>
            </v:group>
            <v:group style="position:absolute;left:588;top:15336;width:747;height:816" coordorigin="588,15336" coordsize="747,816">
              <v:shape style="position:absolute;left:588;top:15336;width:747;height:816" coordorigin="588,15336" coordsize="747,816" path="m1087,16034l830,16034,849,16040,869,16044,888,16050,927,16058,948,16122,956,16142,975,16152,997,16146,1008,16130,1008,16064,1046,16052,1065,16044,1083,16036,1087,16034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9,16028l1101,16028,1122,16052,1131,16062,1147,16074,1165,16076,1182,16060,1187,16042,1179,1602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807,15922l711,15922,722,15938,774,15992,781,15996,765,16022,762,16026,758,16044,766,16062,786,16070,803,16068,821,16046,830,16034,1087,16034,1101,16028,1179,16028,1172,16016,1163,15998,1157,15988,943,15988,884,15972,830,15944,814,15930,807,159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08,15902l1191,15914,1174,15928,1141,15948,1070,15976,987,15988,1157,15988,1156,15986,1169,15970,1180,15954,1190,15936,1200,15920,1208,1590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631,15522l615,15530,606,15550,609,15566,684,15616,677,15634,670,15654,665,15674,661,15692,627,15706,618,15708,598,15716,588,15736,595,15758,612,15768,654,15768,658,15788,662,15808,668,15828,674,15846,681,15866,623,15900,610,15914,608,15934,622,15952,638,15958,711,15922,807,15922,762,15864,733,15790,729,15754,729,15732,744,15662,773,15604,823,15550,826,15548,726,15548,650,15524,631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6,15686l803,15758,855,15820,914,15856,991,15876,1012,15878,1072,15878,1150,15866,1207,15846,1259,15808,1035,15808,1016,15806,945,15792,887,15772,825,15732,798,15702,786,1568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6,15500l982,15500,1003,15502,1024,15506,1083,15528,1135,15560,1176,15604,1205,15662,1218,15748,1215,15752,1112,15800,1054,15808,1259,15808,1290,15754,1289,15724,1275,15646,1268,15626,1320,15578,1333,15564,1333,15560,1233,15560,1221,15544,1208,15530,1194,15514,1179,15502,1176,1550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98,15522l1289,15526,1233,15560,1333,15560,1334,15546,1331,15538,1331,15538,1331,15536,1317,15524,1298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0,15410l763,15424,757,15440,761,15454,762,15454,782,15490,767,15504,752,15518,739,15532,726,15548,826,15548,853,15532,878,15520,898,15512,911,15508,917,15506,921,15506,934,15502,954,15500,1176,15500,1163,15490,1182,15456,844,15456,821,15434,814,15424,799,15412,780,1541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00,15436l862,15448,844,15456,1182,15456,1185,15452,1184,15452,1185,15448,1116,15448,1096,15446,1056,15438,900,15438,900,1543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61,15408l1145,15412,1127,15434,1116,15448,1185,15448,1189,15434,1182,15418,1161,1540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70,15336l968,15338,947,15344,937,15362,937,15366,937,15430,913,15432,900,15438,1056,15438,1037,15434,1012,15430,998,15430,998,15368,992,15348,973,15338,970,15336xe" filled="true" fillcolor="#ffffff" stroked="false">
                <v:path arrowok="t"/>
                <v:fill type="solid"/>
              </v:shape>
            </v:group>
            <v:group style="position:absolute;left:1131;top:16061;width:4;height:6" coordorigin="1131,16061" coordsize="4,6">
              <v:shape style="position:absolute;left:1131;top:16061;width:4;height:6" coordorigin="1131,16061" coordsize="4,6" path="m1132,16064l1134,16067,1133,16064,1132,16064xe" filled="true" fillcolor="#ffffff" stroked="false">
                <v:path arrowok="t"/>
                <v:fill type="solid"/>
              </v:shape>
              <v:shape style="position:absolute;left:1131;top:16061;width:4;height:6" coordorigin="1131,16061" coordsize="4,6" path="m1131,16061l1131,16062,1132,16063,1132,16064,1131,16061xe" filled="true" fillcolor="#ffffff" stroked="false">
                <v:path arrowok="t"/>
                <v:fill type="solid"/>
              </v:shape>
            </v:group>
            <v:group style="position:absolute;left:857;top:15582;width:91;height:92" coordorigin="857,15582" coordsize="91,92">
              <v:shape style="position:absolute;left:857;top:15582;width:91;height:92" coordorigin="857,15582" coordsize="91,92" path="m907,15582l883,15587,866,15600,857,15618,861,15644,872,15662,889,15672,902,15674,923,15669,939,15655,947,15634,948,15629,948,15628,942,15606,928,15590,907,15582xe" filled="true" fillcolor="#ffffff" stroked="false">
                <v:path arrowok="t"/>
                <v:fill type="solid"/>
              </v:shape>
            </v:group>
            <v:group style="position:absolute;left:1076;top:15666;width:64;height:67" coordorigin="1076,15666" coordsize="64,67">
              <v:shape style="position:absolute;left:1076;top:15666;width:64;height:67" coordorigin="1076,15666" coordsize="64,67" path="m1115,15666l1090,15670,1076,15684,1078,15711,1090,15727,1106,15732,1127,15724,1139,15707,1140,15698,1133,15677,1115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44.74295pt;margin-top:637.102478pt;width:19.6pt;height:33.4pt;mso-position-horizontal-relative:page;mso-position-vertical-relative:page;z-index:4288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4"/>
                      <w:w w:val="99"/>
                      <w:sz w:val="35"/>
                    </w:rPr>
                    <w:t>N</w:t>
                  </w:r>
                  <w:r>
                    <w:rPr>
                      <w:rFonts w:ascii="Lucida Sans"/>
                      <w:b/>
                      <w:spacing w:val="-4"/>
                      <w:w w:val="91"/>
                      <w:sz w:val="35"/>
                    </w:rPr>
                    <w:t>ys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74295pt;margin-top:444.910919pt;width:19.6pt;height:79.850pt;mso-position-horizontal-relative:page;mso-position-vertical-relative:page;z-index:4312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1"/>
                      <w:w w:val="96"/>
                      <w:sz w:val="35"/>
                    </w:rPr>
                    <w:t>H</w:t>
                  </w:r>
                  <w:r>
                    <w:rPr>
                      <w:rFonts w:ascii="Lucida Sans"/>
                      <w:b/>
                      <w:spacing w:val="-1"/>
                      <w:w w:val="99"/>
                      <w:sz w:val="35"/>
                    </w:rPr>
                    <w:t>endene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74295pt;margin-top:292.380768pt;width:19.6pt;height:46.2pt;mso-position-horizontal-relative:page;mso-position-vertical-relative:page;z-index:4336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1"/>
                      <w:w w:val="102"/>
                      <w:sz w:val="35"/>
                    </w:rPr>
                    <w:t>P</w:t>
                  </w:r>
                  <w:r>
                    <w:rPr>
                      <w:rFonts w:ascii="Lucida Sans"/>
                      <w:b/>
                      <w:spacing w:val="-1"/>
                      <w:w w:val="93"/>
                      <w:sz w:val="35"/>
                    </w:rPr>
                    <w:t>apir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743744pt;margin-top:77.095428pt;width:19.6pt;height:51pt;mso-position-horizontal-relative:page;mso-position-vertical-relative:paragraph;z-index:4360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 w:hAnsi="Lucida Sans"/>
                      <w:b/>
                      <w:sz w:val="35"/>
                    </w:rPr>
                    <w:t>Søpla</w:t>
                  </w:r>
                  <w:r>
                    <w:rPr>
                      <w:rFonts w:ascii="Lucida Sans" w:hAns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280701pt;margin-top:631.373779pt;width:19.6pt;height:44.8pt;mso-position-horizontal-relative:page;mso-position-vertical-relative:page;z-index:4384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5"/>
                      <w:w w:val="96"/>
                      <w:sz w:val="35"/>
                    </w:rPr>
                    <w:t>V</w:t>
                  </w:r>
                  <w:r>
                    <w:rPr>
                      <w:rFonts w:ascii="Lucida Sans"/>
                      <w:b/>
                      <w:spacing w:val="-5"/>
                      <w:w w:val="95"/>
                      <w:sz w:val="35"/>
                    </w:rPr>
                    <w:t>ann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280701pt;margin-top:463.906891pt;width:19.6pt;height:41.9pt;mso-position-horizontal-relative:page;mso-position-vertical-relative:page;z-index:4408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/>
                      <w:b/>
                      <w:spacing w:val="-1"/>
                      <w:w w:val="93"/>
                      <w:sz w:val="35"/>
                    </w:rPr>
                    <w:t>Kr</w:t>
                  </w:r>
                  <w:r>
                    <w:rPr>
                      <w:rFonts w:ascii="Lucida Sans"/>
                      <w:b/>
                      <w:spacing w:val="-1"/>
                      <w:w w:val="96"/>
                      <w:sz w:val="35"/>
                    </w:rPr>
                    <w:t>an</w:t>
                  </w:r>
                  <w:r>
                    <w:rPr>
                      <w:rFonts w:asci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280701pt;margin-top:272.576447pt;width:19.6pt;height:86.45pt;mso-position-horizontal-relative:page;mso-position-vertical-relative:page;z-index:4432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 w:hAnsi="Lucida Sans"/>
                      <w:b/>
                      <w:spacing w:val="-1"/>
                      <w:w w:val="96"/>
                      <w:sz w:val="35"/>
                    </w:rPr>
                    <w:t>H</w:t>
                  </w:r>
                  <w:r>
                    <w:rPr>
                      <w:rFonts w:ascii="Lucida Sans" w:hAnsi="Lucida Sans"/>
                      <w:b/>
                      <w:spacing w:val="-1"/>
                      <w:w w:val="94"/>
                      <w:sz w:val="35"/>
                    </w:rPr>
                    <w:t>åndsprit</w:t>
                  </w:r>
                  <w:r>
                    <w:rPr>
                      <w:rFonts w:ascii="Lucida Sans" w:hAns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281525pt;margin-top:80.082771pt;width:19.6pt;height:45pt;mso-position-horizontal-relative:page;mso-position-vertical-relative:paragraph;z-index:4456" type="#_x0000_t202" filled="false" stroked="false">
            <v:textbox inset="0,0,0,0" style="layout-flow:vertical;mso-layout-flow-alt:bottom-to-top">
              <w:txbxContent>
                <w:p>
                  <w:pPr>
                    <w:spacing w:line="373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5"/>
                      <w:szCs w:val="35"/>
                    </w:rPr>
                  </w:pPr>
                  <w:r>
                    <w:rPr>
                      <w:rFonts w:ascii="Lucida Sans" w:hAnsi="Lucida Sans"/>
                      <w:b/>
                      <w:w w:val="101"/>
                      <w:sz w:val="35"/>
                    </w:rPr>
                    <w:t>Såpe</w:t>
                  </w:r>
                  <w:r>
                    <w:rPr>
                      <w:rFonts w:ascii="Lucida Sans" w:hAnsi="Lucida Sans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5"/>
          <w:sz w:val="15"/>
        </w:rPr>
        <w:t>LA1</w:t>
      </w:r>
      <w:r>
        <w:rPr>
          <w:rFonts w:ascii="Arial" w:hAnsi="Arial"/>
          <w:b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Håndvask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og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nesepuss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(bildekort)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79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/>
          <w:b/>
          <w:color w:val="FFFFFF"/>
          <w:spacing w:val="-24"/>
          <w:w w:val="105"/>
          <w:sz w:val="30"/>
        </w:rPr>
        <w:t> </w:t>
      </w:r>
      <w:r>
        <w:rPr>
          <w:rFonts w:ascii="Trebuchet MS"/>
          <w:b/>
          <w:color w:val="FFFFFF"/>
          <w:spacing w:val="-1"/>
          <w:w w:val="105"/>
          <w:sz w:val="30"/>
        </w:rPr>
        <w:t>Luftveish</w:t>
      </w:r>
      <w:r>
        <w:rPr>
          <w:rFonts w:ascii="Trebuchet MS"/>
          <w:b/>
          <w:color w:val="FFFFFF"/>
          <w:spacing w:val="66"/>
          <w:w w:val="105"/>
          <w:sz w:val="30"/>
        </w:rPr>
        <w:t> </w:t>
      </w:r>
      <w:r>
        <w:rPr>
          <w:rFonts w:ascii="Trebuchet MS"/>
          <w:b/>
          <w:color w:val="FFFFFF"/>
          <w:w w:val="105"/>
          <w:sz w:val="30"/>
        </w:rPr>
        <w:t>giene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24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60" w:bottom="280" w:left="460" w:right="0"/>
        </w:sectPr>
      </w:pPr>
    </w:p>
    <w:p>
      <w:pPr>
        <w:spacing w:before="66"/>
        <w:ind w:left="1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w w:val="105"/>
          <w:sz w:val="15"/>
        </w:rPr>
        <w:t>EA1</w:t>
      </w:r>
      <w:r>
        <w:rPr>
          <w:rFonts w:ascii="Arial" w:hAnsi="Arial"/>
          <w:b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Nesepuss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(sett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håndvasktrinnene</w:t>
      </w:r>
      <w:r>
        <w:rPr>
          <w:rFonts w:ascii="Arial" w:hAnsi="Arial"/>
          <w:spacing w:val="-10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i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riktig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rekkefølge)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line="244" w:lineRule="auto" w:before="3"/>
        <w:ind w:left="427" w:right="2778" w:firstLine="0"/>
        <w:jc w:val="left"/>
        <w:rPr>
          <w:rFonts w:ascii="Lucida Sans" w:hAnsi="Lucida Sans" w:cs="Lucida Sans" w:eastAsia="Lucida Sans"/>
          <w:sz w:val="56"/>
          <w:szCs w:val="56"/>
        </w:rPr>
      </w:pPr>
      <w:r>
        <w:rPr>
          <w:rFonts w:ascii="Lucida Sans"/>
          <w:b/>
          <w:spacing w:val="-1"/>
          <w:sz w:val="56"/>
        </w:rPr>
        <w:t>N</w:t>
      </w:r>
      <w:r>
        <w:rPr>
          <w:rFonts w:ascii="Lucida Sans"/>
          <w:b/>
          <w:spacing w:val="-2"/>
          <w:sz w:val="56"/>
        </w:rPr>
        <w:t>esepuss</w:t>
      </w:r>
      <w:r>
        <w:rPr>
          <w:rFonts w:ascii="Lucida Sans"/>
          <w:b/>
          <w:spacing w:val="24"/>
          <w:w w:val="94"/>
          <w:sz w:val="56"/>
        </w:rPr>
        <w:t> </w:t>
      </w:r>
      <w:r>
        <w:rPr>
          <w:rFonts w:ascii="Lucida Sans"/>
          <w:b/>
          <w:spacing w:val="-3"/>
          <w:w w:val="95"/>
          <w:sz w:val="56"/>
        </w:rPr>
        <w:t>Skriv</w:t>
      </w:r>
      <w:r>
        <w:rPr>
          <w:rFonts w:ascii="Lucida Sans"/>
          <w:b/>
          <w:spacing w:val="-2"/>
          <w:w w:val="95"/>
          <w:sz w:val="56"/>
        </w:rPr>
        <w:t>eaktivitet</w:t>
      </w:r>
      <w:r>
        <w:rPr>
          <w:rFonts w:ascii="Lucida Sans"/>
          <w:sz w:val="56"/>
        </w:rPr>
      </w:r>
    </w:p>
    <w:p>
      <w:pPr>
        <w:spacing w:line="299" w:lineRule="auto" w:before="423"/>
        <w:ind w:left="425" w:right="2291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/>
          <w:w w:val="110"/>
          <w:sz w:val="29"/>
        </w:rPr>
        <w:t>Skriv</w:t>
      </w:r>
      <w:r>
        <w:rPr>
          <w:rFonts w:ascii="Arial" w:hAnsi="Arial"/>
          <w:spacing w:val="-41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i</w:t>
      </w:r>
      <w:r>
        <w:rPr>
          <w:rFonts w:ascii="Arial" w:hAnsi="Arial"/>
          <w:spacing w:val="-35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riktig</w:t>
      </w:r>
      <w:r>
        <w:rPr>
          <w:rFonts w:ascii="Arial" w:hAnsi="Arial"/>
          <w:spacing w:val="-34"/>
          <w:w w:val="110"/>
          <w:sz w:val="29"/>
        </w:rPr>
        <w:t> </w:t>
      </w:r>
      <w:r>
        <w:rPr>
          <w:rFonts w:ascii="Arial" w:hAnsi="Arial"/>
          <w:spacing w:val="-2"/>
          <w:w w:val="110"/>
          <w:sz w:val="29"/>
        </w:rPr>
        <w:t>r</w:t>
      </w:r>
      <w:r>
        <w:rPr>
          <w:rFonts w:ascii="Arial" w:hAnsi="Arial"/>
          <w:spacing w:val="-3"/>
          <w:w w:val="110"/>
          <w:sz w:val="29"/>
        </w:rPr>
        <w:t>ekke</w:t>
      </w:r>
      <w:r>
        <w:rPr>
          <w:rFonts w:ascii="Arial" w:hAnsi="Arial"/>
          <w:spacing w:val="-2"/>
          <w:w w:val="110"/>
          <w:sz w:val="29"/>
        </w:rPr>
        <w:t>følge</w:t>
      </w:r>
      <w:r>
        <w:rPr>
          <w:rFonts w:ascii="Arial" w:hAnsi="Arial"/>
          <w:spacing w:val="-35"/>
          <w:w w:val="110"/>
          <w:sz w:val="29"/>
        </w:rPr>
        <w:t> </w:t>
      </w:r>
      <w:r>
        <w:rPr>
          <w:rFonts w:ascii="Arial" w:hAnsi="Arial"/>
          <w:spacing w:val="-3"/>
          <w:w w:val="110"/>
          <w:sz w:val="29"/>
        </w:rPr>
        <w:t>h</w:t>
      </w:r>
      <w:r>
        <w:rPr>
          <w:rFonts w:ascii="Arial" w:hAnsi="Arial"/>
          <w:spacing w:val="-2"/>
          <w:w w:val="110"/>
          <w:sz w:val="29"/>
        </w:rPr>
        <w:t>vor</w:t>
      </w:r>
      <w:r>
        <w:rPr>
          <w:rFonts w:ascii="Arial" w:hAnsi="Arial"/>
          <w:spacing w:val="-3"/>
          <w:w w:val="110"/>
          <w:sz w:val="29"/>
        </w:rPr>
        <w:t>dan</w:t>
      </w:r>
      <w:r>
        <w:rPr>
          <w:rFonts w:ascii="Arial" w:hAnsi="Arial"/>
          <w:spacing w:val="-34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du</w:t>
      </w:r>
      <w:r>
        <w:rPr>
          <w:rFonts w:ascii="Arial" w:hAnsi="Arial"/>
          <w:spacing w:val="-35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pusser</w:t>
      </w:r>
      <w:r>
        <w:rPr>
          <w:rFonts w:ascii="Arial" w:hAnsi="Arial"/>
          <w:spacing w:val="-39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nesa</w:t>
      </w:r>
      <w:r>
        <w:rPr>
          <w:rFonts w:ascii="Arial" w:hAnsi="Arial"/>
          <w:spacing w:val="-34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di.</w:t>
      </w:r>
      <w:r>
        <w:rPr>
          <w:rFonts w:ascii="Arial" w:hAnsi="Arial"/>
          <w:spacing w:val="24"/>
          <w:w w:val="101"/>
          <w:sz w:val="29"/>
        </w:rPr>
        <w:t> </w:t>
      </w:r>
      <w:r>
        <w:rPr>
          <w:rFonts w:ascii="Arial" w:hAnsi="Arial"/>
          <w:spacing w:val="-11"/>
          <w:w w:val="110"/>
          <w:sz w:val="29"/>
        </w:rPr>
        <w:t>F</w:t>
      </w:r>
      <w:r>
        <w:rPr>
          <w:rFonts w:ascii="Arial" w:hAnsi="Arial"/>
          <w:spacing w:val="-10"/>
          <w:w w:val="110"/>
          <w:sz w:val="29"/>
        </w:rPr>
        <w:t>å</w:t>
      </w:r>
      <w:r>
        <w:rPr>
          <w:rFonts w:ascii="Arial" w:hAnsi="Arial"/>
          <w:spacing w:val="-32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hjelp</w:t>
      </w:r>
      <w:r>
        <w:rPr>
          <w:rFonts w:ascii="Arial" w:hAnsi="Arial"/>
          <w:spacing w:val="-32"/>
          <w:w w:val="110"/>
          <w:sz w:val="29"/>
        </w:rPr>
        <w:t> </w:t>
      </w:r>
      <w:r>
        <w:rPr>
          <w:rFonts w:ascii="Arial" w:hAnsi="Arial"/>
          <w:spacing w:val="-4"/>
          <w:w w:val="110"/>
          <w:sz w:val="29"/>
        </w:rPr>
        <w:t>a</w:t>
      </w:r>
      <w:r>
        <w:rPr>
          <w:rFonts w:ascii="Arial" w:hAnsi="Arial"/>
          <w:spacing w:val="-3"/>
          <w:w w:val="110"/>
          <w:sz w:val="29"/>
        </w:rPr>
        <w:t>v</w:t>
      </w:r>
      <w:r>
        <w:rPr>
          <w:rFonts w:ascii="Arial" w:hAnsi="Arial"/>
          <w:spacing w:val="-38"/>
          <w:w w:val="110"/>
          <w:sz w:val="29"/>
        </w:rPr>
        <w:t> </w:t>
      </w:r>
      <w:r>
        <w:rPr>
          <w:rFonts w:ascii="Arial" w:hAnsi="Arial"/>
          <w:w w:val="110"/>
          <w:sz w:val="29"/>
        </w:rPr>
        <w:t>bildene</w:t>
      </w:r>
      <w:r>
        <w:rPr>
          <w:rFonts w:ascii="Arial" w:hAnsi="Arial"/>
          <w:spacing w:val="-32"/>
          <w:w w:val="110"/>
          <w:sz w:val="29"/>
        </w:rPr>
        <w:t> </w:t>
      </w:r>
      <w:r>
        <w:rPr>
          <w:rFonts w:ascii="Arial" w:hAnsi="Arial"/>
          <w:spacing w:val="-3"/>
          <w:w w:val="110"/>
          <w:sz w:val="29"/>
        </w:rPr>
        <w:t>nedenfor</w:t>
      </w:r>
      <w:r>
        <w:rPr>
          <w:rFonts w:ascii="Arial" w:hAnsi="Arial"/>
          <w:spacing w:val="-5"/>
          <w:w w:val="110"/>
          <w:sz w:val="29"/>
        </w:rPr>
        <w:t>.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1910" w:h="16840"/>
          <w:pgMar w:top="780" w:bottom="280" w:left="1580" w:right="460"/>
        </w:sectPr>
      </w:pPr>
    </w:p>
    <w:p>
      <w:pPr>
        <w:spacing w:before="54"/>
        <w:ind w:left="568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pacing w:val="-1"/>
          <w:w w:val="95"/>
          <w:sz w:val="29"/>
        </w:rPr>
        <w:t>håndvask</w:t>
      </w:r>
      <w:r>
        <w:rPr>
          <w:rFonts w:ascii="Lucida Sans" w:hAnsi="Lucida Sans"/>
          <w:sz w:val="29"/>
        </w:rPr>
      </w:r>
    </w:p>
    <w:p>
      <w:pPr>
        <w:spacing w:before="54"/>
        <w:ind w:left="568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w w:val="95"/>
        </w:rPr>
        <w:br w:type="column"/>
      </w:r>
      <w:r>
        <w:rPr>
          <w:rFonts w:ascii="Lucida Sans" w:hAnsi="Lucida Sans"/>
          <w:b/>
          <w:w w:val="95"/>
          <w:sz w:val="29"/>
        </w:rPr>
        <w:t>søpla</w:t>
      </w:r>
      <w:r>
        <w:rPr>
          <w:rFonts w:ascii="Lucida Sans" w:hAnsi="Lucida Sans"/>
          <w:sz w:val="29"/>
        </w:rPr>
      </w:r>
    </w:p>
    <w:p>
      <w:pPr>
        <w:spacing w:before="54"/>
        <w:ind w:left="568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w w:val="95"/>
        </w:rPr>
        <w:br w:type="column"/>
      </w:r>
      <w:r>
        <w:rPr>
          <w:rFonts w:ascii="Lucida Sans"/>
          <w:b/>
          <w:w w:val="95"/>
          <w:sz w:val="29"/>
        </w:rPr>
        <w:t>papir</w:t>
      </w:r>
      <w:r>
        <w:rPr>
          <w:rFonts w:ascii="Lucida Sans"/>
          <w:sz w:val="29"/>
        </w:rPr>
      </w:r>
    </w:p>
    <w:p>
      <w:pPr>
        <w:spacing w:before="54"/>
        <w:ind w:left="568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/>
        <w:br w:type="column"/>
      </w:r>
      <w:r>
        <w:rPr>
          <w:rFonts w:ascii="Lucida Sans"/>
          <w:b/>
          <w:sz w:val="29"/>
        </w:rPr>
        <w:t>nesepuss</w:t>
      </w:r>
      <w:r>
        <w:rPr>
          <w:rFonts w:ascii="Lucida Sans"/>
          <w:sz w:val="29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9"/>
          <w:szCs w:val="29"/>
        </w:rPr>
        <w:sectPr>
          <w:type w:val="continuous"/>
          <w:pgSz w:w="11910" w:h="16840"/>
          <w:pgMar w:top="420" w:bottom="0" w:left="1580" w:right="460"/>
          <w:cols w:num="4" w:equalWidth="0">
            <w:col w:w="1939" w:space="584"/>
            <w:col w:w="1354" w:space="977"/>
            <w:col w:w="1314" w:space="575"/>
            <w:col w:w="3127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02872" coordorigin="0,0" coordsize="11906,16838">
            <v:shape style="position:absolute;left:0;top:0;width:11906;height:16838" type="#_x0000_t75" stroked="false">
              <v:imagedata r:id="rId85" o:title=""/>
            </v:shape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467;top:1164;width:9235;height:13552" coordorigin="1467,1164" coordsize="9235,13552">
              <v:shape style="position:absolute;left:1467;top:1164;width:9235;height:13552" coordorigin="1467,1164" coordsize="9235,13552" path="m10411,14715l1758,14715,1734,14714,1666,14700,1605,14671,1552,14629,1511,14576,1482,14514,1468,14446,1467,14422,1467,1457,1476,1387,1500,1323,1537,1267,1586,1221,1645,1187,1711,1168,1758,1164,10411,1164,10481,1172,10545,1197,10600,1235,10618,1252,1758,1252,1735,1253,1671,1272,1618,1309,1578,1361,1557,1424,1554,14422,1556,14445,1574,14509,1610,14563,1662,14603,1724,14625,10618,14627,10617,14629,10564,14671,10503,14700,10435,14714,10411,14715xe" filled="true" fillcolor="#fac214" stroked="false">
                <v:path arrowok="t"/>
                <v:fill type="solid"/>
              </v:shape>
              <v:shape style="position:absolute;left:1467;top:1164;width:9235;height:13552" coordorigin="1467,1164" coordsize="9235,13552" path="m10618,14627l10411,14627,10434,14626,10456,14622,10517,14597,10566,14555,10600,14498,10614,14432,10615,1457,10613,1434,10595,1370,10558,1316,10507,1276,10444,1255,1758,1252,10618,1252,10658,1303,10687,1365,10701,1433,10702,1457,10702,14422,10693,14492,10669,14557,10632,14613,10618,14627xe" filled="true" fillcolor="#fac214" stroked="false">
                <v:path arrowok="t"/>
                <v:fill type="solid"/>
              </v:shape>
            </v:group>
            <v:group style="position:absolute;left:2049;top:7557;width:2449;height:1482" coordorigin="2049,7557" coordsize="2449,1482">
              <v:shape style="position:absolute;left:2049;top:7557;width:2449;height:1482" coordorigin="2049,7557" coordsize="2449,1482" path="m4498,9038l2049,9038,2049,7557,4498,7557,4498,9038xe" filled="false" stroked="true" strokeweight=".866138pt" strokecolor="#fac214">
                <v:path arrowok="t"/>
              </v:shape>
              <v:shape style="position:absolute;left:6553;top:4607;width:1722;height:1684" type="#_x0000_t75" stroked="false">
                <v:imagedata r:id="rId129" o:title=""/>
              </v:shape>
            </v:group>
            <v:group style="position:absolute;left:4997;top:4692;width:208;height:132" coordorigin="4997,4692" coordsize="208,132">
              <v:shape style="position:absolute;left:4997;top:4692;width:208;height:132" coordorigin="4997,4692" coordsize="208,132" path="m5205,4823l4997,4823,4997,4788,5023,4727,5078,4694,5101,4692,5109,4692,5169,4717,5202,4773,5205,4796,5205,4823xe" filled="true" fillcolor="#3b566b" stroked="false">
                <v:path arrowok="t"/>
                <v:fill type="solid"/>
              </v:shape>
            </v:group>
            <v:group style="position:absolute;left:4513;top:5107;width:1176;height:1256" coordorigin="4513,5107" coordsize="1176,1256">
              <v:shape style="position:absolute;left:4513;top:5107;width:1176;height:1256" coordorigin="4513,5107" coordsize="1176,1256" path="m5388,6362l4813,6362,4791,6360,4736,6328,4513,5107,5689,5107,5492,6274,5463,6331,5406,6361,5388,6362xe" filled="true" fillcolor="#3cb7b1" stroked="false">
                <v:path arrowok="t"/>
                <v:fill type="solid"/>
              </v:shape>
            </v:group>
            <v:group style="position:absolute;left:4514;top:4813;width:1175;height:219" coordorigin="4514,4813" coordsize="1175,219">
              <v:shape style="position:absolute;left:4514;top:4813;width:1175;height:219" coordorigin="4514,4813" coordsize="1175,219" path="m5689,5032l4514,5022,4516,4999,4520,4977,4547,4916,4589,4867,4644,4832,4708,4815,4732,4813,5470,4813,5547,4827,5604,4859,5649,4906,5678,4965,5689,5032xe" filled="true" fillcolor="#3cb7b1" stroked="false">
                <v:path arrowok="t"/>
                <v:fill type="solid"/>
              </v:shape>
            </v:group>
            <v:group style="position:absolute;left:5052;top:5311;width:98;height:880" coordorigin="5052,5311" coordsize="98,880">
              <v:shape style="position:absolute;left:5052;top:5311;width:98;height:880" coordorigin="5052,5311" coordsize="98,880" path="m5101,6190l5079,6185,5063,6171,5053,6151,5052,5358,5057,5336,5071,5320,5091,5311,5117,5314,5135,5325,5146,5342,5150,6141,5144,6163,5131,6180,5111,6189,5101,6190xe" filled="true" fillcolor="#3b566b" stroked="false">
                <v:path arrowok="t"/>
                <v:fill type="solid"/>
              </v:shape>
            </v:group>
            <v:group style="position:absolute;left:4735;top:5312;width:184;height:878" coordorigin="4735,5312" coordsize="184,878">
              <v:shape style="position:absolute;left:4735;top:5312;width:184;height:878" coordorigin="4735,5312" coordsize="184,878" path="m4871,6190l4850,6185,4833,6171,4824,6152,4735,5363,4738,5341,4749,5324,4767,5312,4794,5314,4814,5323,4826,5336,4919,6137,4916,6158,4905,6176,4888,6187,4871,6190xe" filled="true" fillcolor="#3b566b" stroked="false">
                <v:path arrowok="t"/>
                <v:fill type="solid"/>
              </v:shape>
            </v:group>
            <v:group style="position:absolute;left:5284;top:5310;width:181;height:880" coordorigin="5284,5310" coordsize="181,880">
              <v:shape style="position:absolute;left:5284;top:5310;width:181;height:880" coordorigin="5284,5310" coordsize="181,880" path="m5331,6190l5310,6185,5293,6172,5284,6154,5370,5353,5377,5332,5392,5317,5413,5310,5436,5314,5454,5326,5464,5342,5379,6146,5372,6167,5357,6182,5336,6189,5331,6190xe" filled="true" fillcolor="#3b566b" stroked="false">
                <v:path arrowok="t"/>
                <v:fill type="solid"/>
              </v:shape>
              <v:shape style="position:absolute;left:2217;top:4572;width:1309;height:1842" type="#_x0000_t75" stroked="false">
                <v:imagedata r:id="rId130" o:title=""/>
              </v:shape>
              <v:shape style="position:absolute;left:8880;top:4409;width:1453;height:2028" type="#_x0000_t75" stroked="false">
                <v:imagedata r:id="rId131" o:title=""/>
              </v:shape>
            </v:group>
            <v:group style="position:absolute;left:4680;top:9038;width:5563;height:2" coordorigin="4680,9038" coordsize="5563,2">
              <v:shape style="position:absolute;left:4680;top:9038;width:5563;height:2" coordorigin="4680,9038" coordsize="5563,0" path="m4680,9038l10242,9038e" filled="false" stroked="true" strokeweight=".866725pt" strokecolor="#706f6f">
                <v:path arrowok="t"/>
              </v:shape>
            </v:group>
            <v:group style="position:absolute;left:4680;top:10739;width:5563;height:2" coordorigin="4680,10739" coordsize="5563,2">
              <v:shape style="position:absolute;left:4680;top:10739;width:5563;height:2" coordorigin="4680,10739" coordsize="5563,0" path="m4680,10739l10242,10739e" filled="false" stroked="true" strokeweight=".866725pt" strokecolor="#706f6f">
                <v:path arrowok="t"/>
              </v:shape>
            </v:group>
            <v:group style="position:absolute;left:4680;top:12439;width:5563;height:2" coordorigin="4680,12439" coordsize="5563,2">
              <v:shape style="position:absolute;left:4680;top:12439;width:5563;height:2" coordorigin="4680,12439" coordsize="5563,0" path="m4680,12439l10242,12439e" filled="false" stroked="true" strokeweight=".866725pt" strokecolor="#706f6f">
                <v:path arrowok="t"/>
              </v:shape>
            </v:group>
            <v:group style="position:absolute;left:4680;top:14140;width:5563;height:2" coordorigin="4680,14140" coordsize="5563,2">
              <v:shape style="position:absolute;left:4680;top:14140;width:5563;height:2" coordorigin="4680,14140" coordsize="5563,0" path="m4680,14140l10242,14140e" filled="false" stroked="true" strokeweight=".866725pt" strokecolor="#706f6f">
                <v:path arrowok="t"/>
              </v:shape>
            </v:group>
            <v:group style="position:absolute;left:10173;top:946;width:749;height:750" coordorigin="10173,946" coordsize="749,750">
              <v:shape style="position:absolute;left:10173;top:946;width:749;height:750" coordorigin="10173,946" coordsize="749,750" path="m10547,1696l10486,1691,10401,1667,10326,1624,10263,1565,10215,1494,10184,1411,10174,1352,10173,1321,10174,1291,10184,1231,10215,1149,10263,1077,10326,1019,10401,976,10486,951,10547,946,10578,948,10665,965,10744,1002,10812,1056,10865,1124,10902,1203,10920,1291,10921,1321,10920,1352,10910,1411,10879,1494,10831,1565,10768,1624,10693,1667,10608,1691,10547,1696xe" filled="true" fillcolor="#fac214" stroked="false">
                <v:path arrowok="t"/>
                <v:fill type="solid"/>
              </v:shape>
            </v:group>
            <v:group style="position:absolute;left:10439;top:1088;width:2;height:2" coordorigin="10439,1088" coordsize="2,2">
              <v:shape style="position:absolute;left:10439;top:1088;width:2;height:2" coordorigin="10439,1088" coordsize="1,1" path="m10440,1088l10439,1088,10440,1088xe" filled="true" fillcolor="#ffffff" stroked="false">
                <v:path arrowok="t"/>
                <v:fill type="solid"/>
              </v:shape>
            </v:group>
            <v:group style="position:absolute;left:10277;top:1025;width:544;height:592" coordorigin="10277,1025" coordsize="544,592">
              <v:shape style="position:absolute;left:10277;top:1025;width:544;height:592" coordorigin="10277,1025" coordsize="544,592" path="m10610,1098l10502,1098,10512,1095,10529,1093,10529,1034,10539,1025,10565,1025,10573,1034,10573,1092,10578,1093,10584,1093,10596,1095,10610,1098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709,1113l10654,1113,10672,1086,10677,1076,10691,1073,10711,1086,10714,1099,10714,1100,10708,1109,10709,1113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449,1179l10376,1179,10389,1163,10404,1149,10418,1138,10414,1131,10403,1111,10396,1101,10399,1087,10410,1081,10420,1075,10433,1079,10440,1088,10444,1095,10472,1107,10640,1107,10654,1113,10709,1113,10709,1114,10703,1143,10562,1143,10536,1144,10518,1147,10510,1149,10496,1154,10474,1164,10449,1179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640,1107l10472,1107,10494,1100,10503,1097,10502,1098,10610,1098,10615,1099,10634,1105,10640,1107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765,1366l10604,1366,10623,1366,10645,1363,10705,1346,10725,1332,10729,1328,10731,1325,10732,1323,10732,1321,10722,1258,10690,1204,10642,1167,10583,1147,10562,1143,10703,1143,10703,1144,10718,1156,10732,1170,10747,1185,10819,1185,10817,1194,10806,1200,10766,1228,10773,1247,10778,1267,10782,1286,10784,1305,10784,1328,10783,1335,10781,1342,10775,1354,10768,1364,10765,1366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381,1294l10302,1294,10330,1282,10333,1263,10337,1243,10338,1223,10300,1200,10290,1194,10286,1180,10292,1170,10299,1159,10312,1156,10323,1162,10376,1179,10449,1179,10444,1183,10431,1194,10397,1244,10382,1287,10381,1294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819,1185l10747,1185,10771,1170,10794,1156,10807,1159,10814,1170,10820,1180,10819,1185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604,1417l10526,1406,10467,1374,10430,1327,10413,1269,10426,1286,10439,1301,10500,1343,10563,1361,10604,1366,10765,1366,10758,1372,10684,1408,10623,1417,10604,1417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313,1479l10300,1474,10293,1464,10288,1453,10292,1440,10303,1433,10340,1397,10334,1378,10330,1358,10327,1338,10287,1338,10277,1330,10277,1305,10286,1294,10298,1294,10302,1294,10381,1294,10379,1311,10379,1330,10381,1349,10413,1421,10439,1452,10361,1452,10324,1472,10313,1479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688,1497l10573,1497,10595,1495,10616,1492,10688,1465,10720,1445,10711,1463,10700,1479,10687,1495,10688,1497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399,1530l10416,1503,10412,1500,10405,1494,10390,1481,10361,1452,10439,1452,10441,1454,10458,1468,10514,1492,10573,1497,10688,1497,10705,1524,10404,1524,10399,1530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420,1561l10410,1554,10400,1547,10397,1534,10404,1524,10705,1524,10706,1526,10454,1526,10441,1547,10435,1558,10420,1561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560,1617l10548,1617,10538,1607,10537,1594,10533,1549,10516,1546,10497,1542,10476,1536,10454,1526,10706,1526,10709,1531,10638,1531,10621,1538,10601,1545,10581,1552,10581,1594,10582,1606,10572,1616,10560,1617xe" filled="true" fillcolor="#ffffff" stroked="false">
                <v:path arrowok="t"/>
                <v:fill type="solid"/>
              </v:shape>
              <v:shape style="position:absolute;left:10277;top:1025;width:544;height:592" coordorigin="10277,1025" coordsize="544,592" path="m10690,1564l10677,1562,10671,1553,10670,1551,10666,1544,10638,1531,10709,1531,10714,1539,10710,1552,10699,1558,10690,1564xe" filled="true" fillcolor="#ffffff" stroked="false">
                <v:path arrowok="t"/>
                <v:fill type="solid"/>
              </v:shape>
            </v:group>
            <v:group style="position:absolute;left:10669;top:1551;width:3;height:4" coordorigin="10669,1551" coordsize="3,4">
              <v:shape style="position:absolute;left:10669;top:1551;width:3;height:4" coordorigin="10669,1551" coordsize="3,4" path="m10670,1552l10670,1552,10669,1551,10670,1552xe" filled="true" fillcolor="#ffffff" stroked="false">
                <v:path arrowok="t"/>
                <v:fill type="solid"/>
              </v:shape>
              <v:shape style="position:absolute;left:10669;top:1551;width:3;height:4" coordorigin="10669,1551" coordsize="3,4" path="m10672,1555l10670,1552,10671,1553,10672,1555xe" filled="true" fillcolor="#ffffff" stroked="false">
                <v:path arrowok="t"/>
                <v:fill type="solid"/>
              </v:shape>
            </v:group>
            <v:group style="position:absolute;left:10474;top:1204;width:64;height:62" coordorigin="10474,1204" coordsize="64,62">
              <v:shape style="position:absolute;left:10474;top:1204;width:64;height:62" coordorigin="10474,1204" coordsize="64,62" path="m10488,1265l10476,1250,10474,1224,10487,1209,10512,1204,10530,1216,10537,1237,10537,1238,10531,1254,10515,1264,10488,1265xe" filled="true" fillcolor="#ffffff" stroked="false">
                <v:path arrowok="t"/>
                <v:fill type="solid"/>
              </v:shape>
            </v:group>
            <v:group style="position:absolute;left:10627;top:1263;width:49;height:49" coordorigin="10627,1263" coordsize="49,49">
              <v:shape style="position:absolute;left:10627;top:1263;width:49;height:49" coordorigin="10627,1263" coordsize="49,49" path="m10665,1312l10638,1312,10627,1301,10627,1274,10638,1263,10665,1263,10676,1274,10676,1301,10665,1312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27"/>
          <w:szCs w:val="27"/>
        </w:rPr>
      </w:pPr>
    </w:p>
    <w:p>
      <w:pPr>
        <w:spacing w:line="200" w:lineRule="atLeast"/>
        <w:ind w:left="46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shape style="width:122.45pt;height:74.1pt;mso-position-horizontal-relative:char;mso-position-vertical-relative:line" type="#_x0000_t202" filled="true" fillcolor="#ffffff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Lucida Sans" w:hAnsi="Lucida Sans" w:cs="Lucida Sans" w:eastAsia="Lucida Sans"/>
                      <w:b/>
                      <w:bCs/>
                      <w:sz w:val="37"/>
                      <w:szCs w:val="37"/>
                    </w:rPr>
                  </w:pPr>
                </w:p>
                <w:p>
                  <w:pPr>
                    <w:spacing w:before="0"/>
                    <w:ind w:left="565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Trebuchet MS"/>
                      <w:b/>
                      <w:spacing w:val="-47"/>
                      <w:sz w:val="42"/>
                    </w:rPr>
                    <w:t>T</w:t>
                  </w:r>
                  <w:r>
                    <w:rPr>
                      <w:rFonts w:ascii="Trebuchet MS"/>
                      <w:b/>
                      <w:sz w:val="42"/>
                    </w:rPr>
                    <w:t>rinn</w:t>
                  </w:r>
                  <w:r>
                    <w:rPr>
                      <w:rFonts w:ascii="Trebuchet MS"/>
                      <w:b/>
                      <w:spacing w:val="-48"/>
                      <w:sz w:val="42"/>
                    </w:rPr>
                    <w:t> </w:t>
                  </w:r>
                  <w:r>
                    <w:rPr>
                      <w:rFonts w:ascii="Arial"/>
                      <w:b/>
                      <w:sz w:val="42"/>
                    </w:rPr>
                    <w:t>1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00" w:lineRule="atLeast"/>
        <w:ind w:left="46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shape style="width:122.45pt;height:74.1pt;mso-position-horizontal-relative:char;mso-position-vertical-relative:line" type="#_x0000_t202" filled="true" fillcolor="#ffffff" stroked="true" strokeweight=".866141pt" strokecolor="#96c224">
            <v:textbox inset="0,0,0,0">
              <w:txbxContent>
                <w:p>
                  <w:pPr>
                    <w:spacing w:line="240" w:lineRule="auto" w:before="9"/>
                    <w:rPr>
                      <w:rFonts w:ascii="Lucida Sans" w:hAnsi="Lucida Sans" w:cs="Lucida Sans" w:eastAsia="Lucida Sans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spacing w:before="0"/>
                    <w:ind w:left="556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Trebuchet MS"/>
                      <w:b/>
                      <w:spacing w:val="-47"/>
                      <w:sz w:val="42"/>
                    </w:rPr>
                    <w:t>T</w:t>
                  </w:r>
                  <w:r>
                    <w:rPr>
                      <w:rFonts w:ascii="Trebuchet MS"/>
                      <w:b/>
                      <w:sz w:val="42"/>
                    </w:rPr>
                    <w:t>rinn</w:t>
                  </w:r>
                  <w:r>
                    <w:rPr>
                      <w:rFonts w:ascii="Trebuchet MS"/>
                      <w:b/>
                      <w:spacing w:val="-48"/>
                      <w:sz w:val="42"/>
                    </w:rPr>
                    <w:t> </w:t>
                  </w:r>
                  <w:r>
                    <w:rPr>
                      <w:rFonts w:ascii="Arial"/>
                      <w:b/>
                      <w:sz w:val="42"/>
                    </w:rPr>
                    <w:t>2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00" w:lineRule="atLeast"/>
        <w:ind w:left="46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shape style="width:122.45pt;height:74.1pt;mso-position-horizontal-relative:char;mso-position-vertical-relative:line" type="#_x0000_t202" filled="true" fillcolor="#ffffff" stroked="true" strokeweight=".866141pt" strokecolor="#14ab87">
            <v:textbox inset="0,0,0,0">
              <w:txbxContent>
                <w:p>
                  <w:pPr>
                    <w:spacing w:line="240" w:lineRule="auto" w:before="11"/>
                    <w:rPr>
                      <w:rFonts w:ascii="Lucida Sans" w:hAnsi="Lucida Sans" w:cs="Lucida Sans" w:eastAsia="Lucida Sans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before="0"/>
                    <w:ind w:left="556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Trebuchet MS"/>
                      <w:b/>
                      <w:spacing w:val="-47"/>
                      <w:sz w:val="42"/>
                    </w:rPr>
                    <w:t>T</w:t>
                  </w:r>
                  <w:r>
                    <w:rPr>
                      <w:rFonts w:ascii="Trebuchet MS"/>
                      <w:b/>
                      <w:sz w:val="42"/>
                    </w:rPr>
                    <w:t>rinn</w:t>
                  </w:r>
                  <w:r>
                    <w:rPr>
                      <w:rFonts w:ascii="Trebuchet MS"/>
                      <w:b/>
                      <w:spacing w:val="-48"/>
                      <w:sz w:val="42"/>
                    </w:rPr>
                    <w:t> </w:t>
                  </w:r>
                  <w:r>
                    <w:rPr>
                      <w:rFonts w:ascii="Arial"/>
                      <w:b/>
                      <w:sz w:val="42"/>
                    </w:rPr>
                    <w:t>3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00" w:lineRule="atLeast"/>
        <w:ind w:left="46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shape style="width:122.45pt;height:74.1pt;mso-position-horizontal-relative:char;mso-position-vertical-relative:line" type="#_x0000_t202" filled="true" fillcolor="#ffffff" stroked="true" strokeweight=".866141pt" strokecolor="#52b9ca">
            <v:textbox inset="0,0,0,0">
              <w:txbxContent>
                <w:p>
                  <w:pPr>
                    <w:spacing w:line="240" w:lineRule="auto" w:before="6"/>
                    <w:rPr>
                      <w:rFonts w:ascii="Lucida Sans" w:hAnsi="Lucida Sans" w:cs="Lucida Sans" w:eastAsia="Lucida Sans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556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Trebuchet MS"/>
                      <w:b/>
                      <w:spacing w:val="-47"/>
                      <w:sz w:val="42"/>
                    </w:rPr>
                    <w:t>T</w:t>
                  </w:r>
                  <w:r>
                    <w:rPr>
                      <w:rFonts w:ascii="Trebuchet MS"/>
                      <w:b/>
                      <w:sz w:val="42"/>
                    </w:rPr>
                    <w:t>rinn</w:t>
                  </w:r>
                  <w:r>
                    <w:rPr>
                      <w:rFonts w:ascii="Trebuchet MS"/>
                      <w:b/>
                      <w:spacing w:val="-48"/>
                      <w:sz w:val="42"/>
                    </w:rPr>
                    <w:t> </w:t>
                  </w:r>
                  <w:r>
                    <w:rPr>
                      <w:rFonts w:ascii="Arial"/>
                      <w:b/>
                      <w:sz w:val="42"/>
                    </w:rPr>
                    <w:t>4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spacing w:before="58"/>
        <w:ind w:left="3763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/>
          <w:b/>
          <w:color w:val="FFFFFF"/>
          <w:spacing w:val="-21"/>
          <w:w w:val="105"/>
          <w:sz w:val="30"/>
        </w:rPr>
        <w:t> </w:t>
      </w:r>
      <w:r>
        <w:rPr>
          <w:rFonts w:ascii="Trebuchet MS"/>
          <w:b/>
          <w:color w:val="FFFFFF"/>
          <w:spacing w:val="-2"/>
          <w:w w:val="105"/>
          <w:sz w:val="30"/>
        </w:rPr>
        <w:t>Luftveish</w:t>
      </w:r>
      <w:r>
        <w:rPr>
          <w:rFonts w:asci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25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1580" w:right="460"/>
        </w:sectPr>
      </w:pPr>
    </w:p>
    <w:p>
      <w:pPr>
        <w:spacing w:before="40"/>
        <w:ind w:left="138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BARNEHAGE</w:t>
      </w:r>
      <w:r>
        <w:rPr>
          <w:rFonts w:ascii="Trebuchet MS"/>
          <w:b/>
          <w:spacing w:val="-26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2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1.-2.</w:t>
      </w:r>
      <w:r>
        <w:rPr>
          <w:rFonts w:ascii="Trebuchet MS"/>
          <w:b/>
          <w:spacing w:val="-32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TRINN</w:t>
      </w:r>
      <w:r>
        <w:rPr>
          <w:rFonts w:ascii="Trebuchet MS"/>
          <w:b/>
          <w:spacing w:val="-26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-</w:t>
      </w:r>
      <w:r>
        <w:rPr>
          <w:rFonts w:ascii="Trebuchet MS"/>
          <w:b/>
          <w:spacing w:val="-32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TIME</w:t>
      </w:r>
      <w:r>
        <w:rPr>
          <w:rFonts w:ascii="Trebuchet MS"/>
          <w:b/>
          <w:spacing w:val="-25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3</w:t>
      </w:r>
      <w:r>
        <w:rPr>
          <w:rFonts w:ascii="Trebuchet MS"/>
          <w:sz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line="247" w:lineRule="auto" w:before="0"/>
        <w:ind w:left="124" w:right="3853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spacing w:val="-4"/>
          <w:sz w:val="80"/>
        </w:rPr>
        <w:t>Smittev</w:t>
      </w:r>
      <w:r>
        <w:rPr>
          <w:rFonts w:ascii="Trebuchet MS"/>
          <w:b/>
          <w:spacing w:val="-5"/>
          <w:sz w:val="80"/>
        </w:rPr>
        <w:t>ern:</w:t>
      </w:r>
      <w:r>
        <w:rPr>
          <w:rFonts w:ascii="Trebuchet MS"/>
          <w:b/>
          <w:spacing w:val="26"/>
          <w:w w:val="96"/>
          <w:sz w:val="80"/>
        </w:rPr>
        <w:t> </w:t>
      </w:r>
      <w:r>
        <w:rPr>
          <w:rFonts w:ascii="Trebuchet MS"/>
          <w:b/>
          <w:spacing w:val="-92"/>
          <w:w w:val="105"/>
          <w:sz w:val="80"/>
        </w:rPr>
        <w:t>T</w:t>
      </w:r>
      <w:r>
        <w:rPr>
          <w:rFonts w:ascii="Trebuchet MS"/>
          <w:b/>
          <w:w w:val="105"/>
          <w:sz w:val="80"/>
        </w:rPr>
        <w:t>annhelse</w:t>
      </w:r>
      <w:r>
        <w:rPr>
          <w:rFonts w:ascii="Trebuchet MS"/>
          <w:sz w:val="80"/>
        </w:rPr>
      </w:r>
    </w:p>
    <w:p>
      <w:pPr>
        <w:spacing w:before="306"/>
        <w:ind w:left="124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w w:val="105"/>
          <w:sz w:val="40"/>
        </w:rPr>
        <w:t>Barna</w:t>
      </w:r>
      <w:r>
        <w:rPr>
          <w:rFonts w:ascii="Trebuchet MS" w:hAnsi="Trebuchet MS"/>
          <w:b/>
          <w:spacing w:val="-19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lær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1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pusse</w:t>
      </w:r>
      <w:r>
        <w:rPr>
          <w:rFonts w:ascii="Trebuchet MS" w:hAnsi="Trebuchet MS"/>
          <w:b/>
          <w:spacing w:val="-18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1"/>
          <w:w w:val="105"/>
          <w:sz w:val="40"/>
        </w:rPr>
        <w:t>ennene</w:t>
      </w:r>
      <w:r>
        <w:rPr>
          <w:rFonts w:ascii="Trebuchet MS" w:hAnsi="Trebuchet MS"/>
          <w:b/>
          <w:spacing w:val="-1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18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forstå</w:t>
      </w:r>
      <w:r>
        <w:rPr>
          <w:rFonts w:ascii="Trebuchet MS" w:hAnsi="Trebuchet MS"/>
          <w:sz w:val="40"/>
        </w:rPr>
      </w:r>
    </w:p>
    <w:p>
      <w:pPr>
        <w:spacing w:line="258" w:lineRule="auto" w:before="35"/>
        <w:ind w:left="124" w:right="903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spacing w:val="-1"/>
          <w:w w:val="105"/>
          <w:sz w:val="40"/>
        </w:rPr>
        <w:t>a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</w:t>
      </w:r>
      <w:r>
        <w:rPr>
          <w:rFonts w:ascii="Trebuchet MS" w:hAnsi="Trebuchet MS"/>
          <w:b/>
          <w:spacing w:val="-1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pusser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1"/>
          <w:w w:val="105"/>
          <w:sz w:val="40"/>
        </w:rPr>
        <w:t>ennene</w:t>
      </w:r>
      <w:r>
        <w:rPr>
          <w:rFonts w:ascii="Trebuchet MS" w:hAnsi="Trebuchet MS"/>
          <w:b/>
          <w:spacing w:val="-17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minst</w:t>
      </w:r>
      <w:r>
        <w:rPr>
          <w:rFonts w:ascii="Trebuchet MS" w:hAnsi="Trebuchet MS"/>
          <w:b/>
          <w:spacing w:val="-18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t</w:t>
      </w:r>
      <w:r>
        <w:rPr>
          <w:rFonts w:ascii="Trebuchet MS" w:hAnsi="Trebuchet MS"/>
          <w:b/>
          <w:spacing w:val="-3"/>
          <w:w w:val="105"/>
          <w:sz w:val="40"/>
        </w:rPr>
        <w:t>o</w:t>
      </w:r>
      <w:r>
        <w:rPr>
          <w:rFonts w:ascii="Trebuchet MS" w:hAnsi="Trebuchet MS"/>
          <w:b/>
          <w:spacing w:val="-1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ganger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per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dag</w:t>
      </w:r>
      <w:r>
        <w:rPr>
          <w:rFonts w:ascii="Trebuchet MS" w:hAnsi="Trebuchet MS"/>
          <w:b/>
          <w:spacing w:val="21"/>
          <w:w w:val="116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for</w:t>
      </w:r>
      <w:r>
        <w:rPr>
          <w:rFonts w:ascii="Trebuchet MS" w:hAnsi="Trebuchet MS"/>
          <w:b/>
          <w:spacing w:val="-5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4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unngå</w:t>
      </w:r>
      <w:r>
        <w:rPr>
          <w:rFonts w:ascii="Trebuchet MS" w:hAnsi="Trebuchet MS"/>
          <w:b/>
          <w:spacing w:val="-42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hull</w:t>
      </w:r>
      <w:r>
        <w:rPr>
          <w:rFonts w:ascii="Trebuchet MS" w:hAnsi="Trebuchet MS"/>
          <w:b/>
          <w:spacing w:val="-5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43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tennene.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440" w:right="1300"/>
        </w:sectPr>
      </w:pPr>
    </w:p>
    <w:p>
      <w:pPr>
        <w:spacing w:before="58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spacing w:val="-1"/>
          <w:w w:val="110"/>
          <w:sz w:val="40"/>
        </w:rPr>
        <w:t>K</w:t>
      </w:r>
      <w:r>
        <w:rPr>
          <w:rFonts w:ascii="Trebuchet MS" w:hAnsi="Trebuchet MS"/>
          <w:b/>
          <w:spacing w:val="-2"/>
          <w:w w:val="110"/>
          <w:sz w:val="40"/>
        </w:rPr>
        <w:t>ompe</w:t>
      </w:r>
      <w:r>
        <w:rPr>
          <w:rFonts w:ascii="Trebuchet MS" w:hAnsi="Trebuchet MS"/>
          <w:b/>
          <w:spacing w:val="-1"/>
          <w:w w:val="110"/>
          <w:sz w:val="40"/>
        </w:rPr>
        <w:t>tansemål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420" w:bottom="0" w:left="440" w:right="1300"/>
          <w:cols w:num="2" w:equalWidth="0">
            <w:col w:w="2459" w:space="2998"/>
            <w:col w:w="4713"/>
          </w:cols>
        </w:sect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6"/>
          <w:szCs w:val="26"/>
        </w:rPr>
        <w:sectPr>
          <w:type w:val="continuous"/>
          <w:pgSz w:w="11910" w:h="16840"/>
          <w:pgMar w:top="420" w:bottom="0" w:left="440" w:right="130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05"/>
          <w:sz w:val="28"/>
        </w:rPr>
        <w:t>F</w:t>
      </w:r>
      <w:r>
        <w:rPr>
          <w:rFonts w:ascii="Trebuchet MS"/>
          <w:b/>
          <w:spacing w:val="-2"/>
          <w:w w:val="105"/>
          <w:sz w:val="28"/>
        </w:rPr>
        <w:t>olkehelse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liv</w:t>
      </w:r>
      <w:r>
        <w:rPr>
          <w:rFonts w:ascii="Trebuchet MS"/>
          <w:b/>
          <w:spacing w:val="-1"/>
          <w:w w:val="105"/>
          <w:sz w:val="28"/>
        </w:rPr>
        <w:t>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3"/>
        </w:numPr>
        <w:tabs>
          <w:tab w:pos="388" w:val="left" w:leader="none"/>
        </w:tabs>
        <w:spacing w:line="240" w:lineRule="auto" w:before="69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spacing w:val="-2"/>
          <w:w w:val="110"/>
        </w:rPr>
        <w:t>egenomsor</w:t>
      </w:r>
      <w:r>
        <w:rPr>
          <w:rFonts w:ascii="Trebuchet MS"/>
          <w:spacing w:val="-1"/>
          <w:w w:val="110"/>
        </w:rPr>
        <w:t>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3"/>
        </w:numPr>
        <w:tabs>
          <w:tab w:pos="388" w:val="left" w:leader="none"/>
        </w:tabs>
        <w:spacing w:line="258" w:lineRule="auto" w:before="21" w:after="0"/>
        <w:ind w:left="410" w:right="0" w:hanging="283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/>
          <w:spacing w:val="-1"/>
          <w:w w:val="105"/>
        </w:rPr>
        <w:t>Sam</w:t>
      </w:r>
      <w:r>
        <w:rPr>
          <w:rFonts w:ascii="Trebuchet MS"/>
          <w:spacing w:val="-2"/>
          <w:w w:val="105"/>
        </w:rPr>
        <w:t>tale</w:t>
      </w:r>
      <w:r>
        <w:rPr>
          <w:rFonts w:ascii="Trebuchet MS"/>
          <w:spacing w:val="-36"/>
          <w:w w:val="105"/>
        </w:rPr>
        <w:t> </w:t>
      </w:r>
      <w:r>
        <w:rPr>
          <w:rFonts w:ascii="Trebuchet MS"/>
          <w:w w:val="105"/>
        </w:rPr>
        <w:t>om</w:t>
      </w:r>
      <w:r>
        <w:rPr>
          <w:rFonts w:ascii="Trebuchet MS"/>
          <w:spacing w:val="-35"/>
          <w:w w:val="105"/>
        </w:rPr>
        <w:t> </w:t>
      </w:r>
      <w:r>
        <w:rPr>
          <w:rFonts w:ascii="Trebuchet MS"/>
          <w:spacing w:val="-4"/>
          <w:w w:val="105"/>
        </w:rPr>
        <w:t>hvorfor</w:t>
      </w:r>
      <w:r>
        <w:rPr>
          <w:rFonts w:ascii="Trebuchet MS"/>
          <w:spacing w:val="-39"/>
          <w:w w:val="105"/>
        </w:rPr>
        <w:t> </w:t>
      </w:r>
      <w:r>
        <w:rPr>
          <w:rFonts w:ascii="Trebuchet MS"/>
          <w:spacing w:val="-1"/>
          <w:w w:val="105"/>
        </w:rPr>
        <w:t>munnh</w:t>
      </w:r>
      <w:r>
        <w:rPr>
          <w:rFonts w:ascii="Trebuchet MS"/>
          <w:spacing w:val="-2"/>
          <w:w w:val="105"/>
        </w:rPr>
        <w:t>y</w:t>
      </w:r>
      <w:r>
        <w:rPr>
          <w:rFonts w:ascii="Trebuchet MS"/>
          <w:spacing w:val="-1"/>
          <w:w w:val="105"/>
        </w:rPr>
        <w:t>giene</w:t>
      </w:r>
      <w:r>
        <w:rPr>
          <w:rFonts w:ascii="Trebuchet MS"/>
          <w:spacing w:val="25"/>
          <w:w w:val="104"/>
        </w:rPr>
        <w:t> </w:t>
      </w:r>
      <w:r>
        <w:rPr>
          <w:rFonts w:ascii="Arial"/>
        </w:rPr>
        <w:t>er</w:t>
      </w:r>
      <w:r>
        <w:rPr>
          <w:rFonts w:ascii="Arial"/>
          <w:spacing w:val="-28"/>
        </w:rPr>
        <w:t> </w:t>
      </w:r>
      <w:r>
        <w:rPr>
          <w:rFonts w:ascii="Arial"/>
        </w:rPr>
        <w:t>viktig</w:t>
      </w:r>
      <w:r>
        <w:rPr>
          <w:rFonts w:ascii="Arial"/>
          <w:b w:val="0"/>
        </w:rPr>
      </w:r>
    </w:p>
    <w:p>
      <w:pPr>
        <w:spacing w:before="195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Grunnleggende</w:t>
      </w:r>
      <w:r>
        <w:rPr>
          <w:rFonts w:ascii="Trebuchet MS"/>
          <w:b/>
          <w:spacing w:val="-17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fer</w:t>
      </w:r>
      <w:r>
        <w:rPr>
          <w:rFonts w:ascii="Trebuchet MS"/>
          <w:b/>
          <w:spacing w:val="-2"/>
          <w:w w:val="105"/>
          <w:sz w:val="28"/>
        </w:rPr>
        <w:t>dighe</w:t>
      </w:r>
      <w:r>
        <w:rPr>
          <w:rFonts w:ascii="Trebuchet MS"/>
          <w:b/>
          <w:spacing w:val="-3"/>
          <w:w w:val="105"/>
          <w:sz w:val="28"/>
        </w:rPr>
        <w:t>ter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3"/>
        </w:numPr>
        <w:tabs>
          <w:tab w:pos="388" w:val="left" w:leader="none"/>
        </w:tabs>
        <w:spacing w:line="258" w:lineRule="auto" w:before="69" w:after="0"/>
        <w:ind w:left="410" w:right="501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</w:rPr>
        <w:t>Lytting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  <w:spacing w:val="-1"/>
        </w:rPr>
        <w:t>oppmerksomhe</w:t>
      </w:r>
      <w:r>
        <w:rPr>
          <w:rFonts w:ascii="Trebuchet MS" w:hAnsi="Trebuchet MS"/>
          <w:spacing w:val="-2"/>
        </w:rPr>
        <w:t>t,</w:t>
      </w:r>
      <w:r>
        <w:rPr>
          <w:rFonts w:ascii="Trebuchet MS" w:hAnsi="Trebuchet MS"/>
          <w:spacing w:val="26"/>
          <w:w w:val="77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orståelse,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1"/>
        </w:rPr>
        <w:t>muntlig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  <w:spacing w:val="-1"/>
        </w:rPr>
        <w:t>språkbruk</w:t>
      </w:r>
      <w:r>
        <w:rPr>
          <w:rFonts w:ascii="Trebuchet MS" w:hAnsi="Trebuchet MS"/>
          <w:b w:val="0"/>
        </w:rPr>
      </w:r>
    </w:p>
    <w:p>
      <w:pPr>
        <w:spacing w:before="192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Kunst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1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</w:t>
      </w:r>
      <w:r>
        <w:rPr>
          <w:rFonts w:ascii="Trebuchet MS" w:hAnsi="Trebuchet MS"/>
          <w:b/>
          <w:spacing w:val="-2"/>
          <w:w w:val="105"/>
          <w:sz w:val="28"/>
        </w:rPr>
        <w:t>erk</w:t>
      </w:r>
      <w:r>
        <w:rPr>
          <w:rFonts w:ascii="Trebuchet MS" w:hAnsi="Trebuchet MS"/>
          <w:sz w:val="28"/>
        </w:rPr>
      </w:r>
    </w:p>
    <w:p>
      <w:pPr>
        <w:pStyle w:val="BodyText"/>
        <w:numPr>
          <w:ilvl w:val="0"/>
          <w:numId w:val="13"/>
        </w:numPr>
        <w:tabs>
          <w:tab w:pos="388" w:val="left" w:leader="none"/>
        </w:tabs>
        <w:spacing w:line="258" w:lineRule="auto" w:before="69" w:after="0"/>
        <w:ind w:left="410" w:right="552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Utf</w:t>
      </w:r>
      <w:r>
        <w:rPr>
          <w:rFonts w:ascii="Trebuchet MS"/>
          <w:spacing w:val="-1"/>
          <w:w w:val="105"/>
        </w:rPr>
        <w:t>orsking</w:t>
      </w:r>
      <w:r>
        <w:rPr>
          <w:rFonts w:ascii="Trebuchet MS"/>
          <w:spacing w:val="-32"/>
          <w:w w:val="105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w w:val="105"/>
        </w:rPr>
        <w:t>bruk</w:t>
      </w:r>
      <w:r>
        <w:rPr>
          <w:rFonts w:ascii="Trebuchet MS"/>
          <w:spacing w:val="-31"/>
          <w:w w:val="105"/>
        </w:rPr>
        <w:t> </w:t>
      </w:r>
      <w:r>
        <w:rPr>
          <w:rFonts w:ascii="Trebuchet MS"/>
          <w:spacing w:val="-2"/>
          <w:w w:val="105"/>
        </w:rPr>
        <w:t>a</w:t>
      </w:r>
      <w:r>
        <w:rPr>
          <w:rFonts w:ascii="Trebuchet MS"/>
          <w:spacing w:val="-3"/>
          <w:w w:val="105"/>
        </w:rPr>
        <w:t>v</w:t>
      </w:r>
      <w:r>
        <w:rPr>
          <w:rFonts w:ascii="Trebuchet MS"/>
          <w:spacing w:val="-37"/>
          <w:w w:val="105"/>
        </w:rPr>
        <w:t> </w:t>
      </w:r>
      <w:r>
        <w:rPr>
          <w:rFonts w:ascii="Trebuchet MS"/>
          <w:w w:val="105"/>
        </w:rPr>
        <w:t>medier</w:t>
      </w:r>
      <w:r>
        <w:rPr>
          <w:rFonts w:ascii="Trebuchet MS"/>
          <w:spacing w:val="24"/>
          <w:w w:val="101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49"/>
          <w:w w:val="105"/>
        </w:rPr>
        <w:t> </w:t>
      </w:r>
      <w:r>
        <w:rPr>
          <w:rFonts w:ascii="Trebuchet MS"/>
          <w:spacing w:val="-1"/>
          <w:w w:val="105"/>
        </w:rPr>
        <w:t>ma</w:t>
      </w:r>
      <w:r>
        <w:rPr>
          <w:rFonts w:ascii="Trebuchet MS"/>
          <w:spacing w:val="-2"/>
          <w:w w:val="105"/>
        </w:rPr>
        <w:t>terialer</w:t>
      </w:r>
      <w:r>
        <w:rPr>
          <w:rFonts w:ascii="Trebuchet MS"/>
          <w:b w:val="0"/>
        </w:rPr>
      </w: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  <w:t>Alle</w:t>
      </w:r>
      <w:r>
        <w:rPr>
          <w:rFonts w:ascii="Trebuchet MS"/>
          <w:b/>
          <w:spacing w:val="7"/>
          <w:sz w:val="28"/>
        </w:rPr>
        <w:t> </w:t>
      </w:r>
      <w:r>
        <w:rPr>
          <w:rFonts w:ascii="Trebuchet MS"/>
          <w:b/>
          <w:spacing w:val="-2"/>
          <w:sz w:val="28"/>
        </w:rPr>
        <w:t>elev</w:t>
      </w:r>
      <w:r>
        <w:rPr>
          <w:rFonts w:ascii="Trebuchet MS"/>
          <w:b/>
          <w:spacing w:val="-3"/>
          <w:sz w:val="28"/>
        </w:rPr>
        <w:t>er</w:t>
      </w:r>
      <w:r>
        <w:rPr>
          <w:rFonts w:ascii="Trebuchet MS"/>
          <w:b/>
          <w:sz w:val="28"/>
        </w:rPr>
        <w:t> </w:t>
      </w:r>
      <w:r>
        <w:rPr>
          <w:rFonts w:ascii="Trebuchet MS"/>
          <w:b/>
          <w:spacing w:val="-1"/>
          <w:sz w:val="28"/>
        </w:rPr>
        <w:t>sk</w:t>
      </w:r>
      <w:r>
        <w:rPr>
          <w:rFonts w:ascii="Trebuchet MS"/>
          <w:b/>
          <w:spacing w:val="-2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14"/>
        </w:numPr>
        <w:tabs>
          <w:tab w:pos="388" w:val="left" w:leader="none"/>
        </w:tabs>
        <w:spacing w:line="280" w:lineRule="auto" w:before="0"/>
        <w:ind w:left="387" w:right="1035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1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hvordan</w:t>
      </w:r>
      <w:r>
        <w:rPr>
          <w:rFonts w:ascii="Trebuchet MS" w:hAnsi="Trebuchet MS"/>
          <w:b/>
          <w:spacing w:val="8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19"/>
          <w:sz w:val="28"/>
        </w:rPr>
        <w:t> </w:t>
      </w:r>
      <w:r>
        <w:rPr>
          <w:rFonts w:ascii="Trebuchet MS" w:hAnsi="Trebuchet MS"/>
          <w:b/>
          <w:sz w:val="28"/>
        </w:rPr>
        <w:t>pusser</w:t>
      </w:r>
      <w:r>
        <w:rPr>
          <w:rFonts w:ascii="Trebuchet MS" w:hAnsi="Trebuchet MS"/>
          <w:b/>
          <w:spacing w:val="29"/>
          <w:w w:val="10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-5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ffektivt.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14"/>
        </w:numPr>
        <w:tabs>
          <w:tab w:pos="388" w:val="left" w:leader="none"/>
        </w:tabs>
        <w:spacing w:line="280" w:lineRule="auto" w:before="226"/>
        <w:ind w:left="387" w:right="772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 </w:t>
      </w:r>
      <w:r>
        <w:rPr>
          <w:rFonts w:ascii="Trebuchet MS" w:hAnsi="Trebuchet MS"/>
          <w:b/>
          <w:spacing w:val="-3"/>
          <w:sz w:val="28"/>
        </w:rPr>
        <w:t>hvorfor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viktig</w:t>
      </w:r>
      <w:r>
        <w:rPr>
          <w:rFonts w:ascii="Trebuchet MS" w:hAnsi="Trebuchet MS"/>
          <w:b/>
          <w:spacing w:val="30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z w:val="28"/>
        </w:rPr>
        <w:t>pusse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14"/>
        </w:numPr>
        <w:tabs>
          <w:tab w:pos="388" w:val="left" w:leader="none"/>
        </w:tabs>
        <w:spacing w:line="280" w:lineRule="auto" w:before="226"/>
        <w:ind w:left="387" w:right="106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sammenhengen</w:t>
      </w:r>
      <w:r>
        <w:rPr>
          <w:rFonts w:ascii="Trebuchet MS" w:hAnsi="Trebuchet MS"/>
          <w:b/>
          <w:spacing w:val="-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mellom</w:t>
      </w:r>
      <w:r>
        <w:rPr>
          <w:rFonts w:ascii="Trebuchet MS" w:hAnsi="Trebuchet MS"/>
          <w:b/>
          <w:spacing w:val="24"/>
          <w:w w:val="107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sukk</w:t>
      </w:r>
      <w:r>
        <w:rPr>
          <w:rFonts w:ascii="Trebuchet MS" w:hAnsi="Trebuchet MS"/>
          <w:b/>
          <w:spacing w:val="-3"/>
          <w:w w:val="105"/>
          <w:sz w:val="28"/>
        </w:rPr>
        <w:t>er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hull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tennene.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40" w:right="1300"/>
          <w:cols w:num="2" w:equalWidth="0">
            <w:col w:w="4242" w:space="1297"/>
            <w:col w:w="4631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302848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5712" coordorigin="0,0" coordsize="11906,5712">
              <v:shape style="position:absolute;left:0;top:0;width:11906;height:5712" coordorigin="0,0" coordsize="11906,5712" path="m0,5711l11906,5711,11906,0,0,0,0,5711xe" filled="true" fillcolor="#f9c031" stroked="false">
                <v:path arrowok="t"/>
                <v:fill type="solid"/>
              </v:shape>
            </v:group>
            <v:group style="position:absolute;left:0;top:5711;width:5528;height:5609" coordorigin="0,5711" coordsize="5528,5609">
              <v:shape style="position:absolute;left:0;top:5711;width:5528;height:5609" coordorigin="0,5711" coordsize="5528,5609" path="m0,11320l5528,11320,5528,5711,0,5711,0,11320xe" filled="true" fillcolor="#fbcd64" stroked="false">
                <v:path arrowok="t"/>
                <v:fill type="solid"/>
              </v:shape>
            </v:group>
            <v:group style="position:absolute;left:0;top:11320;width:5528;height:2142" coordorigin="0,11320" coordsize="5528,2142">
              <v:shape style="position:absolute;left:0;top:11320;width:5528;height:2142" coordorigin="0,11320" coordsize="5528,2142" path="m0,13461l5528,13461,5528,11320,0,11320,0,13461xe" filled="true" fillcolor="#fde0a3" stroked="false">
                <v:path arrowok="t"/>
                <v:fill type="solid"/>
              </v:shape>
            </v:group>
            <v:group style="position:absolute;left:595;top:6252;width:375;height:375" coordorigin="595,6252" coordsize="375,375">
              <v:shape style="position:absolute;left:595;top:6252;width:375;height:375" coordorigin="595,6252" coordsize="375,375" path="m875,6252l609,6312,597,6327,595,6348,655,6613,671,6625,691,6627,943,6573,957,6567,969,6552,969,6551,715,6551,709,6547,709,6541,704,6499,782,6379,785,6379,807,6379,793,6370,791,6369,791,6366,805,6344,810,6336,821,6334,926,6334,910,6266,895,6254,875,6252xe" filled="true" fillcolor="#000000" stroked="false">
                <v:path arrowok="t"/>
                <v:fill type="solid"/>
              </v:shape>
              <v:shape style="position:absolute;left:595;top:6252;width:375;height:375" coordorigin="595,6252" coordsize="375,375" path="m807,6379l785,6379,787,6380,835,6412,837,6413,838,6416,760,6536,715,6551,969,6551,970,6532,941,6403,844,6403,807,6379xe" filled="true" fillcolor="#000000" stroked="false">
                <v:path arrowok="t"/>
                <v:fill type="solid"/>
              </v:shape>
              <v:shape style="position:absolute;left:595;top:6252;width:375;height:375" coordorigin="595,6252" coordsize="375,375" path="m926,6334l821,6334,864,6361,866,6372,848,6400,846,6402,844,6403,941,6403,926,6334xe" filled="true" fillcolor="#000000" stroked="false">
                <v:path arrowok="t"/>
                <v:fill type="solid"/>
              </v:shape>
            </v:group>
            <v:group style="position:absolute;left:553;top:11694;width:356;height:328" coordorigin="553,11694" coordsize="356,328">
              <v:shape style="position:absolute;left:553;top:11694;width:356;height:328" coordorigin="553,11694" coordsize="356,328" path="m716,11694l708,11696,569,11727,556,11741,553,11761,583,11899,588,11906,595,11911,769,12022,787,12020,802,12008,909,11840,907,11821,904,11817,626,11817,611,11806,602,11784,610,11766,627,11756,817,11756,724,11696,716,11694xe" filled="true" fillcolor="#000000" stroked="false">
                <v:path arrowok="t"/>
                <v:fill type="solid"/>
              </v:shape>
              <v:shape style="position:absolute;left:553;top:11694;width:356;height:328" coordorigin="553,11694" coordsize="356,328" path="m817,11756l627,11756,643,11757,656,11770,663,11795,651,11809,626,11817,904,11817,895,11807,817,11756xe" filled="true" fillcolor="#000000" stroked="false">
                <v:path arrowok="t"/>
                <v:fill type="solid"/>
              </v:shape>
            </v:group>
            <v:group style="position:absolute;left:6074;top:6228;width:382;height:390" coordorigin="6074,6228" coordsize="382,390">
              <v:shape style="position:absolute;left:6074;top:6228;width:382;height:390" coordorigin="6074,6228" coordsize="382,390" path="m6208,6470l6146,6518,6135,6556,6136,6577,6138,6590,6148,6608,6165,6617,6428,6564,6445,6554,6455,6537,6454,6523,6289,6523,6208,6470xe" filled="true" fillcolor="#e5aa00" stroked="false">
                <v:path arrowok="t"/>
                <v:fill type="solid"/>
              </v:shape>
              <v:shape style="position:absolute;left:6074;top:6228;width:382;height:390" coordorigin="6074,6228" coordsize="382,390" path="m6368,6440l6347,6440,6342,6441,6289,6523,6454,6523,6422,6464,6368,6440xe" filled="true" fillcolor="#e5aa00" stroked="false">
                <v:path arrowok="t"/>
                <v:fill type="solid"/>
              </v:shape>
              <v:shape style="position:absolute;left:6074;top:6228;width:382;height:390" coordorigin="6074,6228" coordsize="382,390" path="m6232,6228l6222,6230,6074,6301,6077,6317,6095,6317,6104,6358,6100,6362,6097,6368,6100,6380,6104,6385,6109,6387,6108,6433,6107,6438,6111,6443,6148,6435,6150,6429,6127,6383,6131,6379,6134,6373,6131,6361,6126,6357,6121,6355,6113,6318,6339,6318,6336,6308,6328,6292,6387,6254,6399,6248,6396,6232,6232,6228xe" filled="true" fillcolor="#e5aa00" stroked="false">
                <v:path arrowok="t"/>
                <v:fill type="solid"/>
              </v:shape>
              <v:shape style="position:absolute;left:6074;top:6228;width:382;height:390" coordorigin="6074,6228" coordsize="382,390" path="m6339,6318l6113,6318,6162,6319,6159,6338,6177,6397,6244,6434,6264,6433,6319,6403,6343,6351,6342,6331,6339,6318xe" filled="true" fillcolor="#e5aa00" stroked="false">
                <v:path arrowok="t"/>
                <v:fill type="solid"/>
              </v:shape>
            </v:group>
            <v:group style="position:absolute;left:0;top:13461;width:5528;height:2166" coordorigin="0,13461" coordsize="5528,2166">
              <v:shape style="position:absolute;left:0;top:13461;width:5528;height:2166" coordorigin="0,13461" coordsize="5528,2166" path="m0,15627l5528,15627,5528,13461,0,13461,0,15627xe" filled="true" fillcolor="#fff3dc" stroked="false">
                <v:path arrowok="t"/>
                <v:fill type="solid"/>
              </v:shape>
            </v:group>
            <v:group style="position:absolute;left:565;top:13824;width:367;height:373" coordorigin="565,13824" coordsize="367,373">
              <v:shape style="position:absolute;left:565;top:13824;width:367;height:373" coordorigin="565,13824" coordsize="367,373" path="m760,13824l691,13835,637,13863,586,13923,565,14000,565,14020,567,14041,590,14101,628,14149,695,14188,754,14196,774,14195,837,14174,878,14145,750,14145,729,14144,658,14112,618,14049,614,14005,617,13984,652,13915,719,13877,763,13872,880,13872,868,13861,800,13828,780,13825,760,13824xe" filled="true" fillcolor="#000000" stroked="false">
                <v:path arrowok="t"/>
                <v:fill type="solid"/>
              </v:shape>
              <v:shape style="position:absolute;left:565;top:13824;width:367;height:373" coordorigin="565,13824" coordsize="367,373" path="m864,14102l854,14102,847,14109,832,14122,815,14132,796,14141,773,14144,750,14145,878,14145,882,14142,889,14134,889,14122,864,14102xe" filled="true" fillcolor="#000000" stroked="false">
                <v:path arrowok="t"/>
                <v:fill type="solid"/>
              </v:shape>
              <v:shape style="position:absolute;left:565;top:13824;width:367;height:373" coordorigin="565,13824" coordsize="367,373" path="m734,13915l680,13942,646,14011,646,14032,653,14058,705,14112,723,14113,746,14106,764,14096,777,14082,851,14082,861,14080,883,14069,900,14057,901,14055,743,14055,724,14053,712,14037,710,14012,715,13991,726,13977,740,13969,836,13969,835,13923,773,13923,754,13915,734,13915xe" filled="true" fillcolor="#000000" stroked="false">
                <v:path arrowok="t"/>
                <v:fill type="solid"/>
              </v:shape>
              <v:shape style="position:absolute;left:565;top:13824;width:367;height:373" coordorigin="565,13824" coordsize="367,373" path="m851,14082l777,14082,795,14090,814,14090,834,14087,851,14082xe" filled="true" fillcolor="#000000" stroked="false">
                <v:path arrowok="t"/>
                <v:fill type="solid"/>
              </v:shape>
              <v:shape style="position:absolute;left:565;top:13824;width:367;height:373" coordorigin="565,13824" coordsize="367,373" path="m836,13969l740,13969,760,13971,772,13985,759,14047,743,14055,901,14055,913,14042,916,14037,839,14037,837,14028,837,14015,836,13969xe" filled="true" fillcolor="#000000" stroked="false">
                <v:path arrowok="t"/>
                <v:fill type="solid"/>
              </v:shape>
              <v:shape style="position:absolute;left:565;top:13824;width:367;height:373" coordorigin="565,13824" coordsize="367,373" path="m880,13872l763,13872,784,13874,804,13879,865,13924,883,13984,879,14005,870,14022,855,14033,839,14037,916,14037,923,14026,929,14008,931,13991,931,13977,907,13907,883,13875,880,13872xe" filled="true" fillcolor="#000000" stroked="false">
                <v:path arrowok="t"/>
                <v:fill type="solid"/>
              </v:shape>
              <v:shape style="position:absolute;left:565;top:13824;width:367;height:373" coordorigin="565,13824" coordsize="367,373" path="m825,13903l776,13913,772,13918,773,13923,835,13923,835,13911,825,13903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11"/>
        <w:ind w:left="619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7"/>
          <w:w w:val="110"/>
          <w:sz w:val="40"/>
        </w:rPr>
        <w:t>Key</w:t>
      </w:r>
      <w:r>
        <w:rPr>
          <w:rFonts w:ascii="Trebuchet MS"/>
          <w:b/>
          <w:spacing w:val="-78"/>
          <w:w w:val="110"/>
          <w:sz w:val="40"/>
        </w:rPr>
        <w:t> </w:t>
      </w:r>
      <w:r>
        <w:rPr>
          <w:rFonts w:ascii="Trebuchet MS"/>
          <w:b/>
          <w:spacing w:val="-8"/>
          <w:w w:val="110"/>
          <w:sz w:val="40"/>
        </w:rPr>
        <w:t>W</w:t>
      </w:r>
      <w:r>
        <w:rPr>
          <w:rFonts w:ascii="Trebuchet MS"/>
          <w:b/>
          <w:spacing w:val="-9"/>
          <w:w w:val="110"/>
          <w:sz w:val="40"/>
        </w:rPr>
        <w:t>ord</w:t>
      </w:r>
      <w:r>
        <w:rPr>
          <w:rFonts w:ascii="Trebuchet MS"/>
          <w:b/>
          <w:spacing w:val="-8"/>
          <w:w w:val="110"/>
          <w:sz w:val="40"/>
        </w:rPr>
        <w:t>s</w:t>
      </w:r>
      <w:r>
        <w:rPr>
          <w:rFonts w:ascii="Trebuchet MS"/>
          <w:sz w:val="40"/>
        </w:rPr>
      </w:r>
    </w:p>
    <w:p>
      <w:pPr>
        <w:pStyle w:val="BodyText"/>
        <w:spacing w:line="310" w:lineRule="auto" w:before="143"/>
        <w:ind w:left="112" w:right="6379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12"/>
          <w:w w:val="105"/>
        </w:rPr>
        <w:t> </w:t>
      </w:r>
      <w:r>
        <w:rPr>
          <w:w w:val="105"/>
        </w:rPr>
        <w:t>Plakk</w:t>
      </w:r>
      <w:r>
        <w:rPr>
          <w:spacing w:val="17"/>
          <w:w w:val="105"/>
        </w:rPr>
        <w:t> </w:t>
      </w:r>
      <w:r>
        <w:rPr>
          <w:w w:val="105"/>
        </w:rPr>
        <w:t>Hull</w:t>
      </w:r>
      <w:r>
        <w:rPr>
          <w:spacing w:val="27"/>
          <w:w w:val="107"/>
        </w:rPr>
        <w:t> </w:t>
      </w:r>
      <w:r>
        <w:rPr>
          <w:rFonts w:ascii="Trebuchet MS"/>
          <w:w w:val="105"/>
        </w:rPr>
        <w:t>Suk</w:t>
      </w:r>
      <w:r>
        <w:rPr>
          <w:rFonts w:ascii="Trebuchet MS"/>
          <w:spacing w:val="-7"/>
          <w:w w:val="105"/>
        </w:rPr>
        <w:t>k</w:t>
      </w:r>
      <w:r>
        <w:rPr>
          <w:rFonts w:ascii="Trebuchet MS"/>
          <w:w w:val="105"/>
        </w:rPr>
        <w:t>er</w:t>
      </w:r>
      <w:r>
        <w:rPr>
          <w:rFonts w:ascii="Trebuchet MS"/>
          <w:spacing w:val="28"/>
          <w:w w:val="105"/>
        </w:rPr>
        <w:t> </w:t>
      </w:r>
      <w:r>
        <w:rPr>
          <w:rFonts w:ascii="Trebuchet MS"/>
          <w:spacing w:val="-29"/>
          <w:w w:val="105"/>
        </w:rPr>
        <w:t>T</w:t>
      </w:r>
      <w:r>
        <w:rPr>
          <w:rFonts w:ascii="Trebuchet MS"/>
          <w:w w:val="105"/>
        </w:rPr>
        <w:t>annpuss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pStyle w:val="Heading9"/>
        <w:spacing w:line="240" w:lineRule="auto"/>
        <w:ind w:left="620" w:right="0"/>
        <w:jc w:val="left"/>
        <w:rPr>
          <w:b w:val="0"/>
          <w:bCs w:val="0"/>
        </w:rPr>
      </w:pP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pStyle w:val="BodyText"/>
        <w:spacing w:line="310" w:lineRule="auto" w:before="127"/>
        <w:ind w:left="152" w:right="6379"/>
        <w:jc w:val="left"/>
        <w:rPr>
          <w:b w:val="0"/>
          <w:bCs w:val="0"/>
        </w:rPr>
      </w:pPr>
      <w:r>
        <w:rPr>
          <w:spacing w:val="-3"/>
          <w:w w:val="110"/>
        </w:rPr>
        <w:t>h</w:t>
      </w:r>
      <w:r>
        <w:rPr>
          <w:w w:val="110"/>
        </w:rPr>
        <w:t>ttps:</w:t>
      </w:r>
      <w:r>
        <w:rPr>
          <w:spacing w:val="-38"/>
          <w:w w:val="110"/>
        </w:rPr>
        <w:t>/</w:t>
      </w:r>
      <w:r>
        <w:rPr>
          <w:spacing w:val="-3"/>
          <w:w w:val="110"/>
        </w:rPr>
        <w:t>/</w:t>
      </w:r>
      <w:hyperlink r:id="rId44">
        <w:r>
          <w:rPr>
            <w:w w:val="110"/>
          </w:rPr>
          <w:t>ww</w:t>
        </w:r>
        <w:r>
          <w:rPr>
            <w:spacing w:val="-13"/>
            <w:w w:val="110"/>
          </w:rPr>
          <w:t>w</w:t>
        </w:r>
        <w:r>
          <w:rPr>
            <w:w w:val="110"/>
          </w:rPr>
          <w:t>.e-bug.eu</w:t>
        </w:r>
        <w:r>
          <w:rPr>
            <w:spacing w:val="-7"/>
            <w:w w:val="110"/>
          </w:rPr>
          <w:t>/</w:t>
        </w:r>
        <w:r>
          <w:rPr>
            <w:w w:val="110"/>
          </w:rPr>
          <w:t>no-no/</w:t>
        </w:r>
      </w:hyperlink>
      <w:r>
        <w:rPr>
          <w:w w:val="115"/>
        </w:rPr>
        <w:t> </w:t>
      </w:r>
      <w:r>
        <w:rPr>
          <w:spacing w:val="-2"/>
          <w:w w:val="110"/>
        </w:rPr>
        <w:t>barnehage-munnhygiene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26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1300"/>
        </w:sectPr>
      </w:pPr>
    </w:p>
    <w:p>
      <w:pPr>
        <w:pStyle w:val="Heading9"/>
        <w:spacing w:line="240" w:lineRule="auto" w:before="32"/>
        <w:ind w:left="596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40"/>
        <w:ind w:left="59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 w:hAnsi="Trebuchet MS"/>
          <w:b/>
          <w:spacing w:val="-2"/>
          <w:w w:val="105"/>
          <w:sz w:val="40"/>
        </w:rPr>
        <w:t>S</w:t>
      </w:r>
      <w:r>
        <w:rPr>
          <w:rFonts w:ascii="Trebuchet MS" w:hAnsi="Trebuchet MS"/>
          <w:b/>
          <w:spacing w:val="-3"/>
          <w:w w:val="105"/>
          <w:sz w:val="40"/>
        </w:rPr>
        <w:t>t</w:t>
      </w:r>
      <w:r>
        <w:rPr>
          <w:rFonts w:ascii="Trebuchet MS" w:hAnsi="Trebuchet MS"/>
          <w:b/>
          <w:spacing w:val="-2"/>
          <w:w w:val="105"/>
          <w:sz w:val="40"/>
        </w:rPr>
        <w:t>ø</w:t>
      </w:r>
      <w:r>
        <w:rPr>
          <w:rFonts w:ascii="Trebuchet MS" w:hAnsi="Trebuchet MS"/>
          <w:b/>
          <w:spacing w:val="-3"/>
          <w:w w:val="105"/>
          <w:sz w:val="40"/>
        </w:rPr>
        <w:t>tt</w:t>
      </w:r>
      <w:r>
        <w:rPr>
          <w:rFonts w:ascii="Trebuchet MS" w:hAnsi="Trebuchet MS"/>
          <w:b/>
          <w:spacing w:val="-2"/>
          <w:w w:val="105"/>
          <w:sz w:val="40"/>
        </w:rPr>
        <w:t>ema</w:t>
      </w:r>
      <w:r>
        <w:rPr>
          <w:rFonts w:ascii="Trebuchet MS" w:hAnsi="Trebuchet MS"/>
          <w:b/>
          <w:spacing w:val="-3"/>
          <w:w w:val="105"/>
          <w:sz w:val="40"/>
        </w:rPr>
        <w:t>teriell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740" w:right="460"/>
          <w:cols w:num="2" w:equalWidth="0">
            <w:col w:w="2512" w:space="3301"/>
            <w:col w:w="4897"/>
          </w:cols>
        </w:sect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before="6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pict>
          <v:shape style="position:absolute;margin-left:333.929993pt;margin-top:4.206325pt;width:230.4pt;height:162.9pt;mso-position-horizontal-relative:page;mso-position-vertical-relative:paragraph;z-index:4648" type="#_x0000_t202" filled="false" stroked="true" strokeweight=".505pt" strokecolor="#000000">
            <v:textbox inset="0,0,0,0" style="layout-flow:vertical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</w:p>
                <w:p>
                  <w:pPr>
                    <w:spacing w:before="0"/>
                    <w:ind w:left="379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b/>
                      <w:w w:val="98"/>
                      <w:sz w:val="5"/>
                    </w:rPr>
                    <w:t>SA1</w:t>
                  </w:r>
                  <w:r>
                    <w:rPr>
                      <w:rFonts w:ascii="Arial"/>
                      <w:b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-</w:t>
                  </w:r>
                  <w:r>
                    <w:rPr>
                      <w:rFonts w:asci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Bilde</w:t>
                  </w:r>
                  <w:r>
                    <w:rPr>
                      <w:rFonts w:asci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av</w:t>
                  </w:r>
                  <w:r>
                    <w:rPr>
                      <w:rFonts w:asci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tennene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w w:val="105"/>
          <w:sz w:val="28"/>
        </w:rPr>
        <w:t>Innledning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26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S</w:t>
      </w:r>
      <w:r>
        <w:rPr>
          <w:rFonts w:ascii="Trebuchet MS"/>
          <w:b/>
          <w:spacing w:val="-3"/>
          <w:w w:val="105"/>
          <w:sz w:val="28"/>
        </w:rPr>
        <w:t>A1</w:t>
      </w:r>
      <w:r>
        <w:rPr>
          <w:rFonts w:ascii="Trebuchet MS"/>
          <w:b/>
          <w:spacing w:val="-34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Bilde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av</w:t>
      </w:r>
      <w:r>
        <w:rPr>
          <w:rFonts w:ascii="Trebuchet MS"/>
          <w:b/>
          <w:spacing w:val="-40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1"/>
          <w:w w:val="105"/>
          <w:sz w:val="28"/>
        </w:rPr>
        <w:t>ennene</w:t>
      </w:r>
      <w:r>
        <w:rPr>
          <w:rFonts w:ascii="Trebuchet MS"/>
          <w:sz w:val="28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65" w:lineRule="auto" w:before="61"/>
        <w:ind w:left="570" w:right="683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ktivit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2"/>
          <w:w w:val="105"/>
          <w:sz w:val="28"/>
        </w:rPr>
        <w:t>t: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Speiløvelse</w:t>
      </w:r>
      <w:r>
        <w:rPr>
          <w:rFonts w:ascii="Trebuchet MS" w:hAnsi="Trebuchet MS"/>
          <w:b/>
          <w:spacing w:val="-1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29"/>
          <w:w w:val="117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miming</w:t>
      </w:r>
      <w:r>
        <w:rPr>
          <w:rFonts w:ascii="Trebuchet MS" w:hAnsi="Trebuchet MS"/>
          <w:b/>
          <w:spacing w:val="-60"/>
          <w:w w:val="110"/>
          <w:sz w:val="28"/>
        </w:rPr>
        <w:t> </w:t>
      </w:r>
      <w:r>
        <w:rPr>
          <w:rFonts w:ascii="Trebuchet MS" w:hAnsi="Trebuchet MS"/>
          <w:b/>
          <w:spacing w:val="-2"/>
          <w:w w:val="110"/>
          <w:sz w:val="28"/>
        </w:rPr>
        <w:t>a</w:t>
      </w:r>
      <w:r>
        <w:rPr>
          <w:rFonts w:ascii="Trebuchet MS" w:hAnsi="Trebuchet MS"/>
          <w:b/>
          <w:spacing w:val="-3"/>
          <w:w w:val="110"/>
          <w:sz w:val="28"/>
        </w:rPr>
        <w:t>v</w:t>
      </w:r>
      <w:r>
        <w:rPr>
          <w:rFonts w:ascii="Trebuchet MS" w:hAnsi="Trebuchet MS"/>
          <w:b/>
          <w:spacing w:val="-64"/>
          <w:w w:val="110"/>
          <w:sz w:val="28"/>
        </w:rPr>
        <w:t> </w:t>
      </w:r>
      <w:r>
        <w:rPr>
          <w:rFonts w:ascii="Trebuchet MS" w:hAnsi="Trebuchet MS"/>
          <w:b/>
          <w:w w:val="110"/>
          <w:sz w:val="28"/>
        </w:rPr>
        <w:t>tannpuss</w:t>
      </w:r>
      <w:r>
        <w:rPr>
          <w:rFonts w:ascii="Trebuchet MS" w:hAnsi="Trebuchet MS"/>
          <w:sz w:val="28"/>
        </w:rPr>
      </w:r>
    </w:p>
    <w:p>
      <w:pPr>
        <w:spacing w:before="36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26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line="251" w:lineRule="auto"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4"/>
          <w:w w:val="105"/>
          <w:sz w:val="28"/>
        </w:rPr>
        <w:t>T</w:t>
      </w:r>
      <w:r>
        <w:rPr>
          <w:rFonts w:ascii="Trebuchet MS" w:hAnsi="Trebuchet MS"/>
          <w:b/>
          <w:spacing w:val="-6"/>
          <w:w w:val="105"/>
          <w:sz w:val="28"/>
        </w:rPr>
        <w:t>ø</w:t>
      </w:r>
      <w:r>
        <w:rPr>
          <w:rFonts w:ascii="Trebuchet MS" w:hAnsi="Trebuchet MS"/>
          <w:b/>
          <w:w w:val="105"/>
          <w:sz w:val="28"/>
        </w:rPr>
        <w:t>ybamse</w:t>
      </w:r>
      <w:r>
        <w:rPr>
          <w:rFonts w:ascii="Trebuchet MS" w:hAnsi="Trebuchet MS"/>
          <w:b/>
          <w:spacing w:val="-12"/>
          <w:w w:val="105"/>
          <w:sz w:val="28"/>
        </w:rPr>
        <w:t>/</w:t>
      </w:r>
      <w:r>
        <w:rPr>
          <w:rFonts w:ascii="Trebuchet MS" w:hAnsi="Trebuchet MS"/>
          <w:b/>
          <w:w w:val="105"/>
          <w:sz w:val="28"/>
        </w:rPr>
        <w:t>duk</w:t>
      </w:r>
      <w:r>
        <w:rPr>
          <w:rFonts w:ascii="Trebuchet MS" w:hAnsi="Trebuchet MS"/>
          <w:b/>
          <w:spacing w:val="-9"/>
          <w:w w:val="105"/>
          <w:sz w:val="28"/>
        </w:rPr>
        <w:t>k</w:t>
      </w:r>
      <w:r>
        <w:rPr>
          <w:rFonts w:ascii="Trebuchet MS" w:hAnsi="Trebuchet MS"/>
          <w:b/>
          <w:w w:val="105"/>
          <w:sz w:val="28"/>
        </w:rPr>
        <w:t>e</w:t>
      </w:r>
      <w:r>
        <w:rPr>
          <w:rFonts w:ascii="Trebuchet MS" w:hAnsi="Trebuchet MS"/>
          <w:b/>
          <w:spacing w:val="4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w w:val="102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munnmodell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1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åpen</w:t>
      </w:r>
      <w:r>
        <w:rPr>
          <w:rFonts w:ascii="Trebuchet MS" w:hAnsi="Trebuchet MS"/>
          <w:b/>
          <w:spacing w:val="-1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munn</w:t>
      </w:r>
      <w:r>
        <w:rPr>
          <w:rFonts w:ascii="Trebuchet MS" w:hAnsi="Trebuchet MS"/>
          <w:b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tenner</w:t>
      </w:r>
      <w:r>
        <w:rPr>
          <w:rFonts w:ascii="Trebuchet MS" w:hAnsi="Trebuchet MS"/>
          <w:sz w:val="28"/>
        </w:rPr>
      </w:r>
    </w:p>
    <w:p>
      <w:pPr>
        <w:spacing w:line="376" w:lineRule="auto" w:before="170"/>
        <w:ind w:left="570" w:right="246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1"/>
          <w:sz w:val="28"/>
        </w:rPr>
        <w:t>T</w:t>
      </w:r>
      <w:r>
        <w:rPr>
          <w:rFonts w:ascii="Trebuchet MS" w:hAnsi="Trebuchet MS"/>
          <w:b/>
          <w:sz w:val="28"/>
        </w:rPr>
        <w:t>annbørs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z w:val="28"/>
        </w:rPr>
        <w:t>e</w:t>
      </w:r>
      <w:r>
        <w:rPr>
          <w:rFonts w:ascii="Trebuchet MS" w:hAnsi="Trebuchet MS"/>
          <w:b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Speil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  <w:r>
        <w:rPr/>
        <w:br w:type="column"/>
      </w:r>
      <w:r>
        <w:rPr>
          <w:rFonts w:ascii="Trebuchet MS"/>
          <w:b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240" w:lineRule="auto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S</w:t>
      </w:r>
      <w:r>
        <w:rPr>
          <w:rFonts w:ascii="Trebuchet MS"/>
          <w:spacing w:val="-2"/>
          <w:w w:val="105"/>
        </w:rPr>
        <w:t>A1</w:t>
      </w:r>
      <w:r>
        <w:rPr>
          <w:rFonts w:ascii="Trebuchet MS"/>
          <w:spacing w:val="-29"/>
          <w:w w:val="105"/>
        </w:rPr>
        <w:t> </w:t>
      </w:r>
      <w:r>
        <w:rPr>
          <w:rFonts w:ascii="Trebuchet MS"/>
          <w:w w:val="105"/>
        </w:rPr>
        <w:t>Bilde</w:t>
      </w:r>
      <w:r>
        <w:rPr>
          <w:rFonts w:ascii="Trebuchet MS"/>
          <w:spacing w:val="-28"/>
          <w:w w:val="105"/>
        </w:rPr>
        <w:t> </w:t>
      </w:r>
      <w:r>
        <w:rPr>
          <w:rFonts w:ascii="Trebuchet MS"/>
          <w:spacing w:val="-2"/>
          <w:w w:val="105"/>
        </w:rPr>
        <w:t>av</w:t>
      </w:r>
      <w:r>
        <w:rPr>
          <w:rFonts w:ascii="Trebuchet MS"/>
          <w:spacing w:val="-34"/>
          <w:w w:val="105"/>
        </w:rPr>
        <w:t> 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1"/>
          <w:w w:val="105"/>
        </w:rPr>
        <w:t>ennene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spacing w:line="210" w:lineRule="atLeast" w:before="0"/>
        <w:ind w:left="864" w:right="2479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57.317871pt;margin-top:3.274516pt;width:4.5pt;height:52.25pt;mso-position-horizontal-relative:page;mso-position-vertical-relative:paragraph;z-index:46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b/>
                      <w:w w:val="98"/>
                      <w:sz w:val="5"/>
                    </w:rPr>
                    <w:t>EA1</w:t>
                  </w:r>
                  <w:r>
                    <w:rPr>
                      <w:rFonts w:ascii="Arial"/>
                      <w:b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-</w:t>
                  </w:r>
                  <w:r>
                    <w:rPr>
                      <w:rFonts w:asci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e-Bugs</w:t>
                  </w:r>
                  <w:r>
                    <w:rPr>
                      <w:rFonts w:asci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friske</w:t>
                  </w:r>
                  <w:r>
                    <w:rPr>
                      <w:rFonts w:asci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tenner</w:t>
                  </w:r>
                  <w:r>
                    <w:rPr>
                      <w:rFonts w:ascii="Arial"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w w:val="98"/>
                      <w:sz w:val="5"/>
                    </w:rPr>
                    <w:t>(tannpussdiagram)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878815pt;margin-top:.538616pt;width:133.9pt;height:15.55pt;mso-position-horizontal-relative:page;mso-position-vertical-relative:paragraph;z-index:4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"/>
                    <w:gridCol w:w="542"/>
                    <w:gridCol w:w="541"/>
                    <w:gridCol w:w="540"/>
                    <w:gridCol w:w="523"/>
                  </w:tblGrid>
                  <w:tr>
                    <w:trPr>
                      <w:trHeight w:val="305" w:hRule="exact"/>
                    </w:trPr>
                    <w:tc>
                      <w:tcPr>
                        <w:tcW w:w="524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FAC214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</w:rPr>
                          <w:t>MAN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6C224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</w:rPr>
                          <w:t>TIRS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14AB87"/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</w:rPr>
                          <w:t>ONS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52B9CA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1"/>
                          </w:rPr>
                          <w:t>ORS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2B5A9E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66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</w:rPr>
                          <w:t>FRE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3"/>
          <w:w w:val="105"/>
          <w:sz w:val="17"/>
        </w:rPr>
        <w:t>Frisk</w:t>
      </w:r>
      <w:r>
        <w:rPr>
          <w:rFonts w:ascii="Arial"/>
          <w:b/>
          <w:spacing w:val="-2"/>
          <w:w w:val="105"/>
          <w:sz w:val="17"/>
        </w:rPr>
        <w:t>e</w:t>
      </w:r>
      <w:r>
        <w:rPr>
          <w:rFonts w:ascii="Arial"/>
          <w:b/>
          <w:spacing w:val="6"/>
          <w:w w:val="105"/>
          <w:sz w:val="17"/>
        </w:rPr>
        <w:t> </w:t>
      </w:r>
      <w:r>
        <w:rPr>
          <w:rFonts w:ascii="Arial"/>
          <w:b/>
          <w:spacing w:val="-1"/>
          <w:w w:val="105"/>
          <w:sz w:val="17"/>
        </w:rPr>
        <w:t>tenner</w:t>
      </w:r>
      <w:r>
        <w:rPr>
          <w:rFonts w:ascii="Arial"/>
          <w:b/>
          <w:spacing w:val="23"/>
          <w:w w:val="108"/>
          <w:sz w:val="17"/>
        </w:rPr>
        <w:t> </w:t>
      </w:r>
      <w:r>
        <w:rPr>
          <w:rFonts w:ascii="Arial"/>
          <w:b/>
          <w:w w:val="105"/>
          <w:sz w:val="17"/>
        </w:rPr>
        <w:t>(tannpuss-</w:t>
      </w:r>
      <w:r>
        <w:rPr>
          <w:rFonts w:ascii="Arial"/>
          <w:sz w:val="17"/>
        </w:rPr>
      </w:r>
    </w:p>
    <w:p>
      <w:pPr>
        <w:spacing w:after="0" w:line="210" w:lineRule="atLeas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420" w:bottom="0" w:left="740" w:right="460"/>
          <w:cols w:num="2" w:equalWidth="0">
            <w:col w:w="4548" w:space="814"/>
            <w:col w:w="5348"/>
          </w:cols>
        </w:sectPr>
      </w:pPr>
    </w:p>
    <w:p>
      <w:pPr>
        <w:spacing w:line="240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10"/>
          <w:sz w:val="28"/>
        </w:rPr>
        <w:t>En</w:t>
      </w:r>
      <w:r>
        <w:rPr>
          <w:rFonts w:ascii="Trebuchet MS"/>
          <w:b/>
          <w:spacing w:val="-66"/>
          <w:w w:val="110"/>
          <w:sz w:val="28"/>
        </w:rPr>
        <w:t> </w:t>
      </w:r>
      <w:r>
        <w:rPr>
          <w:rFonts w:ascii="Trebuchet MS"/>
          <w:b/>
          <w:spacing w:val="-3"/>
          <w:w w:val="110"/>
          <w:sz w:val="28"/>
        </w:rPr>
        <w:t>klokke</w:t>
      </w:r>
      <w:r>
        <w:rPr>
          <w:rFonts w:ascii="Trebuchet MS"/>
          <w:b/>
          <w:spacing w:val="-66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/</w:t>
      </w:r>
      <w:r>
        <w:rPr>
          <w:rFonts w:ascii="Trebuchet MS"/>
          <w:b/>
          <w:spacing w:val="-65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2-minutters</w:t>
      </w:r>
      <w:r>
        <w:rPr>
          <w:rFonts w:ascii="Trebuchet MS"/>
          <w:sz w:val="28"/>
        </w:rPr>
      </w:r>
    </w:p>
    <w:p>
      <w:pPr>
        <w:spacing w:before="1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10"/>
          <w:sz w:val="28"/>
        </w:rPr>
        <w:t>eggeklokk</w:t>
      </w:r>
      <w:r>
        <w:rPr>
          <w:rFonts w:ascii="Trebuchet MS"/>
          <w:b/>
          <w:spacing w:val="-2"/>
          <w:w w:val="110"/>
          <w:sz w:val="28"/>
        </w:rPr>
        <w:t>e</w:t>
      </w:r>
      <w:r>
        <w:rPr>
          <w:rFonts w:ascii="Trebuchet MS"/>
          <w:sz w:val="28"/>
        </w:rPr>
      </w:r>
    </w:p>
    <w:p>
      <w:pPr>
        <w:spacing w:line="251" w:lineRule="auto"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Be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barna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ta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en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tannbørste</w:t>
      </w:r>
      <w:r>
        <w:rPr>
          <w:rFonts w:ascii="Trebuchet MS" w:hAnsi="Trebuchet MS"/>
          <w:b/>
          <w:spacing w:val="26"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timen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h</w:t>
      </w:r>
      <w:r>
        <w:rPr>
          <w:rFonts w:ascii="Trebuchet MS" w:hAnsi="Trebuchet MS"/>
          <w:b/>
          <w:spacing w:val="-1"/>
          <w:w w:val="105"/>
          <w:sz w:val="28"/>
        </w:rPr>
        <w:t>vis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mulig</w:t>
      </w:r>
      <w:r>
        <w:rPr>
          <w:rFonts w:ascii="Trebuchet MS" w:hAnsi="Trebuchet MS"/>
          <w:sz w:val="28"/>
        </w:rPr>
      </w:r>
    </w:p>
    <w:p>
      <w:pPr>
        <w:spacing w:before="16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17"/>
        </w:rPr>
        <w:t>diagram)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577" w:right="0" w:hanging="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sz w:val="11"/>
        </w:rPr>
        <w:t>Navn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57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z w:val="11"/>
        </w:rPr>
        <w:t>Klasse</w:t>
      </w:r>
      <w:r>
        <w:rPr>
          <w:rFonts w:ascii="Arial"/>
          <w:sz w:val="11"/>
        </w:rPr>
      </w:r>
    </w:p>
    <w:p>
      <w:pPr>
        <w:spacing w:before="57"/>
        <w:ind w:left="570" w:right="0" w:firstLine="128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b/>
          <w:spacing w:val="-2"/>
          <w:sz w:val="11"/>
        </w:rPr>
        <w:t>J</w:t>
      </w:r>
      <w:r>
        <w:rPr>
          <w:rFonts w:ascii="Arial"/>
          <w:b/>
          <w:spacing w:val="-1"/>
          <w:sz w:val="11"/>
        </w:rPr>
        <w:t>eg</w:t>
      </w:r>
      <w:r>
        <w:rPr>
          <w:rFonts w:ascii="Arial"/>
          <w:b/>
          <w:sz w:val="11"/>
        </w:rPr>
        <w:t> </w:t>
      </w:r>
      <w:r>
        <w:rPr>
          <w:rFonts w:ascii="Arial"/>
          <w:b/>
          <w:spacing w:val="-1"/>
          <w:sz w:val="11"/>
        </w:rPr>
        <w:t>pusset</w:t>
      </w:r>
      <w:r>
        <w:rPr>
          <w:rFonts w:ascii="Arial"/>
          <w:b/>
          <w:sz w:val="11"/>
        </w:rPr>
        <w:t> </w:t>
      </w:r>
      <w:r>
        <w:rPr>
          <w:rFonts w:ascii="Arial"/>
          <w:b/>
          <w:spacing w:val="-1"/>
          <w:sz w:val="11"/>
        </w:rPr>
        <w:t>tennene</w:t>
      </w:r>
      <w:r>
        <w:rPr>
          <w:rFonts w:ascii="Arial"/>
          <w:b/>
          <w:sz w:val="11"/>
        </w:rPr>
        <w:t> i </w:t>
      </w:r>
      <w:r>
        <w:rPr>
          <w:rFonts w:ascii="Arial"/>
          <w:b/>
          <w:spacing w:val="-1"/>
          <w:sz w:val="11"/>
        </w:rPr>
        <w:t>morges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73"/>
        <w:ind w:left="609" w:right="0" w:hanging="3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spacing w:val="-2"/>
          <w:w w:val="105"/>
          <w:sz w:val="11"/>
        </w:rPr>
        <w:t>J</w:t>
      </w:r>
      <w:r>
        <w:rPr>
          <w:rFonts w:ascii="Arial" w:hAnsi="Arial"/>
          <w:b/>
          <w:spacing w:val="-1"/>
          <w:w w:val="105"/>
          <w:sz w:val="11"/>
        </w:rPr>
        <w:t>eg</w:t>
      </w:r>
      <w:r>
        <w:rPr>
          <w:rFonts w:ascii="Arial" w:hAnsi="Arial"/>
          <w:b/>
          <w:spacing w:val="-11"/>
          <w:w w:val="105"/>
          <w:sz w:val="11"/>
        </w:rPr>
        <w:t> </w:t>
      </w:r>
      <w:r>
        <w:rPr>
          <w:rFonts w:ascii="Arial" w:hAnsi="Arial"/>
          <w:b/>
          <w:spacing w:val="-2"/>
          <w:w w:val="105"/>
          <w:sz w:val="11"/>
        </w:rPr>
        <w:t>pusse</w:t>
      </w:r>
      <w:r>
        <w:rPr>
          <w:rFonts w:ascii="Arial" w:hAnsi="Arial"/>
          <w:b/>
          <w:spacing w:val="-1"/>
          <w:w w:val="105"/>
          <w:sz w:val="11"/>
        </w:rPr>
        <w:t>t</w:t>
      </w:r>
      <w:r>
        <w:rPr>
          <w:rFonts w:ascii="Arial" w:hAnsi="Arial"/>
          <w:b/>
          <w:spacing w:val="-11"/>
          <w:w w:val="105"/>
          <w:sz w:val="11"/>
        </w:rPr>
        <w:t> </w:t>
      </w:r>
      <w:r>
        <w:rPr>
          <w:rFonts w:ascii="Arial" w:hAnsi="Arial"/>
          <w:b/>
          <w:spacing w:val="-1"/>
          <w:w w:val="105"/>
          <w:sz w:val="11"/>
        </w:rPr>
        <w:t>tennene</w:t>
      </w:r>
      <w:r>
        <w:rPr>
          <w:rFonts w:ascii="Arial" w:hAnsi="Arial"/>
          <w:b/>
          <w:spacing w:val="-11"/>
          <w:w w:val="105"/>
          <w:sz w:val="11"/>
        </w:rPr>
        <w:t> </w:t>
      </w:r>
      <w:r>
        <w:rPr>
          <w:rFonts w:ascii="Arial" w:hAnsi="Arial"/>
          <w:b/>
          <w:spacing w:val="-1"/>
          <w:w w:val="105"/>
          <w:sz w:val="11"/>
        </w:rPr>
        <w:t>f</w:t>
      </w:r>
      <w:r>
        <w:rPr>
          <w:rFonts w:ascii="Arial" w:hAnsi="Arial"/>
          <w:b/>
          <w:spacing w:val="-2"/>
          <w:w w:val="105"/>
          <w:sz w:val="11"/>
        </w:rPr>
        <w:t>ør</w:t>
      </w:r>
      <w:r>
        <w:rPr>
          <w:rFonts w:ascii="Arial" w:hAnsi="Arial"/>
          <w:b/>
          <w:spacing w:val="-13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jeg</w:t>
      </w:r>
      <w:r>
        <w:rPr>
          <w:rFonts w:ascii="Arial" w:hAnsi="Arial"/>
          <w:b/>
          <w:spacing w:val="-11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la</w:t>
      </w:r>
      <w:r>
        <w:rPr>
          <w:rFonts w:ascii="Arial" w:hAnsi="Arial"/>
          <w:b/>
          <w:spacing w:val="-10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meg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60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2"/>
          <w:w w:val="105"/>
          <w:sz w:val="11"/>
        </w:rPr>
        <w:t>J</w:t>
      </w:r>
      <w:r>
        <w:rPr>
          <w:rFonts w:ascii="Arial"/>
          <w:b/>
          <w:spacing w:val="-1"/>
          <w:w w:val="105"/>
          <w:sz w:val="11"/>
        </w:rPr>
        <w:t>eg</w:t>
      </w:r>
      <w:r>
        <w:rPr>
          <w:rFonts w:ascii="Arial"/>
          <w:b/>
          <w:spacing w:val="-12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pusse</w:t>
      </w:r>
      <w:r>
        <w:rPr>
          <w:rFonts w:ascii="Arial"/>
          <w:b/>
          <w:spacing w:val="-1"/>
          <w:w w:val="105"/>
          <w:sz w:val="11"/>
        </w:rPr>
        <w:t>t</w:t>
      </w:r>
      <w:r>
        <w:rPr>
          <w:rFonts w:ascii="Arial"/>
          <w:b/>
          <w:spacing w:val="-1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tennene</w:t>
      </w:r>
      <w:r>
        <w:rPr>
          <w:rFonts w:ascii="Arial"/>
          <w:b/>
          <w:spacing w:val="-12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i</w:t>
      </w:r>
      <w:r>
        <w:rPr>
          <w:rFonts w:ascii="Arial"/>
          <w:b/>
          <w:spacing w:val="-1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t</w:t>
      </w:r>
      <w:r>
        <w:rPr>
          <w:rFonts w:ascii="Arial"/>
          <w:b/>
          <w:spacing w:val="-2"/>
          <w:w w:val="105"/>
          <w:sz w:val="11"/>
        </w:rPr>
        <w:t>o</w:t>
      </w:r>
      <w:r>
        <w:rPr>
          <w:rFonts w:ascii="Arial"/>
          <w:b/>
          <w:spacing w:val="-1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minutter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420" w:bottom="0" w:left="740" w:right="460"/>
          <w:cols w:num="3" w:equalWidth="0">
            <w:col w:w="4728" w:space="923"/>
            <w:col w:w="1352" w:space="446"/>
            <w:col w:w="3261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71" w:lineRule="auto" w:before="6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Ekstraaktivite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29"/>
          <w:w w:val="88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Registrering</w:t>
      </w:r>
      <w:r>
        <w:rPr>
          <w:rFonts w:ascii="Trebuchet MS"/>
          <w:b/>
          <w:spacing w:val="8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av </w:t>
      </w:r>
      <w:r>
        <w:rPr>
          <w:rFonts w:ascii="Trebuchet MS"/>
          <w:b/>
          <w:w w:val="105"/>
          <w:sz w:val="28"/>
        </w:rPr>
        <w:t>tannpuss</w:t>
      </w:r>
      <w:r>
        <w:rPr>
          <w:rFonts w:ascii="Trebuchet MS"/>
          <w:b/>
          <w:spacing w:val="23"/>
          <w:w w:val="108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60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barn</w:t>
      </w:r>
      <w:r>
        <w:rPr>
          <w:rFonts w:ascii="Trebuchet MS"/>
          <w:sz w:val="28"/>
        </w:rPr>
      </w:r>
    </w:p>
    <w:p>
      <w:pPr>
        <w:spacing w:line="251" w:lineRule="auto" w:before="142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EA1</w:t>
      </w:r>
      <w:r>
        <w:rPr>
          <w:rFonts w:ascii="Trebuchet MS"/>
          <w:b/>
          <w:spacing w:val="-20"/>
          <w:sz w:val="28"/>
        </w:rPr>
        <w:t> </w:t>
      </w:r>
      <w:r>
        <w:rPr>
          <w:rFonts w:ascii="Trebuchet MS"/>
          <w:b/>
          <w:spacing w:val="-5"/>
          <w:sz w:val="28"/>
        </w:rPr>
        <w:t>Frisk</w:t>
      </w:r>
      <w:r>
        <w:rPr>
          <w:rFonts w:ascii="Trebuchet MS"/>
          <w:b/>
          <w:spacing w:val="-4"/>
          <w:sz w:val="28"/>
        </w:rPr>
        <w:t>e</w:t>
      </w:r>
      <w:r>
        <w:rPr>
          <w:rFonts w:ascii="Trebuchet MS"/>
          <w:b/>
          <w:spacing w:val="-19"/>
          <w:sz w:val="28"/>
        </w:rPr>
        <w:t> </w:t>
      </w:r>
      <w:r>
        <w:rPr>
          <w:rFonts w:ascii="Trebuchet MS"/>
          <w:b/>
          <w:spacing w:val="-2"/>
          <w:sz w:val="28"/>
        </w:rPr>
        <w:t>t</w:t>
      </w:r>
      <w:r>
        <w:rPr>
          <w:rFonts w:ascii="Trebuchet MS"/>
          <w:b/>
          <w:spacing w:val="-1"/>
          <w:sz w:val="28"/>
        </w:rPr>
        <w:t>enner</w:t>
      </w:r>
      <w:r>
        <w:rPr>
          <w:rFonts w:ascii="Trebuchet MS"/>
          <w:b/>
          <w:spacing w:val="28"/>
          <w:w w:val="101"/>
          <w:sz w:val="28"/>
        </w:rPr>
        <w:t> </w:t>
      </w:r>
      <w:r>
        <w:rPr>
          <w:rFonts w:ascii="Trebuchet MS"/>
          <w:b/>
          <w:spacing w:val="-1"/>
          <w:sz w:val="28"/>
        </w:rPr>
        <w:t>(tannpussediagram)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/>
        <w:br w:type="column"/>
      </w:r>
      <w:r>
        <w:rPr>
          <w:rFonts w:ascii="Trebuchet MS"/>
          <w:b/>
          <w:sz w:val="12"/>
        </w:rPr>
      </w:r>
    </w:p>
    <w:p>
      <w:pPr>
        <w:spacing w:before="85"/>
        <w:ind w:left="87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2"/>
          <w:w w:val="110"/>
          <w:sz w:val="13"/>
        </w:rPr>
        <w:t>Se</w:t>
      </w:r>
      <w:r>
        <w:rPr>
          <w:rFonts w:ascii="Arial"/>
          <w:b/>
          <w:spacing w:val="-1"/>
          <w:w w:val="110"/>
          <w:sz w:val="13"/>
        </w:rPr>
        <w:t>tt</w:t>
      </w:r>
      <w:r>
        <w:rPr>
          <w:rFonts w:ascii="Arial"/>
          <w:b/>
          <w:spacing w:val="-17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inn</w:t>
      </w:r>
      <w:r>
        <w:rPr>
          <w:rFonts w:ascii="Arial"/>
          <w:b/>
          <w:spacing w:val="-16"/>
          <w:w w:val="110"/>
          <w:sz w:val="13"/>
        </w:rPr>
        <w:t> </w:t>
      </w:r>
      <w:r>
        <w:rPr>
          <w:rFonts w:ascii="Arial"/>
          <w:b/>
          <w:spacing w:val="-1"/>
          <w:w w:val="110"/>
          <w:sz w:val="13"/>
        </w:rPr>
        <w:t>et</w:t>
      </w:r>
      <w:r>
        <w:rPr>
          <w:rFonts w:ascii="Arial"/>
          <w:b/>
          <w:spacing w:val="-16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bilde</w:t>
      </w:r>
      <w:r>
        <w:rPr>
          <w:rFonts w:ascii="Arial"/>
          <w:b/>
          <w:spacing w:val="-16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eller</w:t>
      </w:r>
      <w:r>
        <w:rPr>
          <w:rFonts w:ascii="Arial"/>
          <w:b/>
          <w:spacing w:val="-19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en</w:t>
      </w:r>
      <w:r>
        <w:rPr>
          <w:rFonts w:ascii="Arial"/>
          <w:b/>
          <w:spacing w:val="-16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stjerne</w:t>
      </w:r>
      <w:r>
        <w:rPr>
          <w:rFonts w:ascii="Arial"/>
          <w:b/>
          <w:spacing w:val="-16"/>
          <w:w w:val="110"/>
          <w:sz w:val="13"/>
        </w:rPr>
        <w:t> </w:t>
      </w:r>
      <w:r>
        <w:rPr>
          <w:rFonts w:ascii="Arial"/>
          <w:b/>
          <w:spacing w:val="-3"/>
          <w:w w:val="110"/>
          <w:sz w:val="13"/>
        </w:rPr>
        <w:t>hv</w:t>
      </w:r>
      <w:r>
        <w:rPr>
          <w:rFonts w:ascii="Arial"/>
          <w:b/>
          <w:spacing w:val="-2"/>
          <w:w w:val="110"/>
          <w:sz w:val="13"/>
        </w:rPr>
        <w:t>er</w:t>
      </w:r>
      <w:r>
        <w:rPr>
          <w:rFonts w:ascii="Arial"/>
          <w:b/>
          <w:spacing w:val="-19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gang</w:t>
      </w:r>
      <w:r>
        <w:rPr>
          <w:rFonts w:ascii="Arial"/>
          <w:b/>
          <w:spacing w:val="-16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du</w:t>
      </w:r>
      <w:r>
        <w:rPr>
          <w:rFonts w:ascii="Arial"/>
          <w:b/>
          <w:spacing w:val="-16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pusser</w:t>
      </w:r>
      <w:r>
        <w:rPr>
          <w:rFonts w:ascii="Arial"/>
          <w:b/>
          <w:spacing w:val="-19"/>
          <w:w w:val="110"/>
          <w:sz w:val="13"/>
        </w:rPr>
        <w:t> </w:t>
      </w:r>
      <w:r>
        <w:rPr>
          <w:rFonts w:ascii="Arial"/>
          <w:b/>
          <w:spacing w:val="-1"/>
          <w:w w:val="110"/>
          <w:sz w:val="13"/>
        </w:rPr>
        <w:t>t</w:t>
      </w:r>
      <w:r>
        <w:rPr>
          <w:rFonts w:ascii="Arial"/>
          <w:b/>
          <w:spacing w:val="-2"/>
          <w:w w:val="110"/>
          <w:sz w:val="13"/>
        </w:rPr>
        <w:t>ennene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40" w:lineRule="auto" w:before="88"/>
        <w:ind w:left="570" w:right="0"/>
        <w:jc w:val="left"/>
        <w:rPr>
          <w:b w:val="0"/>
          <w:bCs w:val="0"/>
        </w:rPr>
      </w:pPr>
      <w:r>
        <w:rPr/>
        <w:t>EA1</w:t>
      </w:r>
      <w:r>
        <w:rPr>
          <w:spacing w:val="18"/>
        </w:rPr>
        <w:t> </w:t>
      </w:r>
      <w:r>
        <w:rPr>
          <w:spacing w:val="-4"/>
        </w:rPr>
        <w:t>F</w:t>
      </w:r>
      <w:r>
        <w:rPr>
          <w:spacing w:val="-3"/>
        </w:rPr>
        <w:t>riske</w:t>
      </w:r>
      <w:r>
        <w:rPr>
          <w:spacing w:val="18"/>
        </w:rPr>
        <w:t> </w:t>
      </w:r>
      <w:r>
        <w:rPr>
          <w:spacing w:val="-2"/>
        </w:rPr>
        <w:t>t</w:t>
      </w:r>
      <w:r>
        <w:rPr>
          <w:spacing w:val="-1"/>
        </w:rPr>
        <w:t>enner</w:t>
      </w:r>
      <w:r>
        <w:rPr>
          <w:spacing w:val="9"/>
        </w:rPr>
        <w:t> </w:t>
      </w:r>
      <w:r>
        <w:rPr>
          <w:spacing w:val="-1"/>
        </w:rPr>
        <w:t>(tannpussediagram)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3935" w:space="1428"/>
            <w:col w:w="534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-.05pt;margin-top:-.049685pt;width:566.4pt;height:841.95pt;mso-position-horizontal-relative:page;mso-position-vertical-relative:page;z-index:-302824" coordorigin="-1,-1" coordsize="11328,16839">
            <v:group style="position:absolute;left:0;top:0;width:2;height:5712" coordorigin="0,0" coordsize="2,5712">
              <v:shape style="position:absolute;left:0;top:0;width:2;height:5712" coordorigin="0,0" coordsize="0,5712" path="m0,0l0,5711e" filled="false" stroked="true" strokeweight=".1pt" strokecolor="#f9c031">
                <v:path arrowok="t"/>
              </v:shape>
            </v:group>
            <v:group style="position:absolute;left:0;top:0;width:6092;height:10758" coordorigin="0,0" coordsize="6092,10758">
              <v:shape style="position:absolute;left:0;top:0;width:6092;height:10758" coordorigin="0,0" coordsize="6092,10758" path="m0,10757l6092,10757,6092,0,0,0,0,10757xe" filled="true" fillcolor="#fbcd64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66" o:title=""/>
              </v:shape>
              <v:shape style="position:absolute;left:5268;top:12616;width:6058;height:4222" type="#_x0000_t75" stroked="false">
                <v:imagedata r:id="rId70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10757;width:6095;height:2438" coordorigin="0,10757" coordsize="6095,2438">
              <v:shape style="position:absolute;left:0;top:10757;width:6095;height:2438" coordorigin="0,10757" coordsize="6095,2438" path="m0,13195l6095,13195,6095,10757,0,10757,0,13195xe" filled="true" fillcolor="#fff3dc" stroked="false">
                <v:path arrowok="t"/>
                <v:fill type="solid"/>
              </v:shape>
            </v:group>
            <v:group style="position:absolute;left:847;top:671;width:266;height:349" coordorigin="847,671" coordsize="266,349">
              <v:shape style="position:absolute;left:847;top:671;width:266;height:349" coordorigin="847,671" coordsize="266,349" path="m876,814l849,831,847,837,935,975,996,1018,1014,1020,1033,1018,1096,976,1018,976,1000,975,985,969,973,958,882,815,876,814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1001,715l945,715,958,723,1063,889,1070,907,1071,923,1072,926,1067,944,1057,960,1037,971,1018,976,1096,976,1096,976,1105,959,1111,941,1113,923,1111,904,1106,885,1098,868,1001,715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31,671l869,712,861,748,864,767,962,926,1011,948,1029,941,1042,927,1050,909,1050,909,1003,909,999,908,907,763,902,745,907,727,928,716,945,715,1001,715,995,705,982,690,966,679,949,673,931,671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63,756l936,773,935,779,1011,899,1010,904,1003,909,1050,909,1050,891,1043,873,970,757,963,756xe" filled="true" fillcolor="#000000" stroked="false">
                <v:path arrowok="t"/>
                <v:fill type="solid"/>
              </v:shape>
            </v:group>
            <v:group style="position:absolute;left:846;top:11225;width:403;height:362" coordorigin="846,11225" coordsize="403,362">
              <v:shape style="position:absolute;left:846;top:11225;width:403;height:362" coordorigin="846,11225" coordsize="403,362" path="m884,11335l859,11343,847,11358,846,11379,890,11574,906,11586,926,11587,937,11585,884,11335xe" filled="true" fillcolor="#000000" stroked="false">
                <v:path arrowok="t"/>
                <v:fill type="solid"/>
              </v:shape>
              <v:shape style="position:absolute;left:846;top:11225;width:403;height:362" coordorigin="846,11225" coordsize="403,362" path="m1077,11225l949,11250,931,11259,922,11277,929,11325,907,11330,960,11580,1187,11532,1179,11491,1041,11491,1035,11487,1028,11456,986,11456,980,11452,973,11416,977,11410,1017,11402,1008,11361,1012,11355,1048,11347,1148,11347,1141,11315,975,11315,970,11293,1061,11273,1109,11273,1104,11252,1094,11235,1077,11225xe" filled="true" fillcolor="#000000" stroked="false">
                <v:path arrowok="t"/>
                <v:fill type="solid"/>
              </v:shape>
              <v:shape style="position:absolute;left:846;top:11225;width:403;height:362" coordorigin="846,11225" coordsize="403,362" path="m1168,11274l1157,11277,1210,11527,1235,11519,1247,11503,1248,11483,1210,11301,1204,11288,1188,11276,1168,11274xe" filled="true" fillcolor="#000000" stroked="false">
                <v:path arrowok="t"/>
                <v:fill type="solid"/>
              </v:shape>
              <v:shape style="position:absolute;left:846;top:11225;width:403;height:362" coordorigin="846,11225" coordsize="403,362" path="m1156,11383l1103,11383,1109,11387,1117,11423,1113,11429,1072,11437,1081,11478,1077,11484,1041,11491,1179,11491,1156,11383xe" filled="true" fillcolor="#000000" stroked="false">
                <v:path arrowok="t"/>
                <v:fill type="solid"/>
              </v:shape>
              <v:shape style="position:absolute;left:846;top:11225;width:403;height:362" coordorigin="846,11225" coordsize="403,362" path="m1027,11447l986,11456,1028,11456,1027,11447xe" filled="true" fillcolor="#000000" stroked="false">
                <v:path arrowok="t"/>
                <v:fill type="solid"/>
              </v:shape>
              <v:shape style="position:absolute;left:846;top:11225;width:403;height:362" coordorigin="846,11225" coordsize="403,362" path="m1148,11347l1048,11347,1054,11351,1062,11392,1103,11383,1156,11383,1148,11347xe" filled="true" fillcolor="#000000" stroked="false">
                <v:path arrowok="t"/>
                <v:fill type="solid"/>
              </v:shape>
              <v:shape style="position:absolute;left:846;top:11225;width:403;height:362" coordorigin="846,11225" coordsize="403,362" path="m1109,11273l1061,11273,1066,11296,975,11315,1141,11315,1135,11286,1111,11286,1109,11273xe" filled="true" fillcolor="#000000" stroked="false">
                <v:path arrowok="t"/>
                <v:fill type="solid"/>
              </v:shape>
              <v:shape style="position:absolute;left:846;top:11225;width:403;height:362" coordorigin="846,11225" coordsize="403,362" path="m1134,11282l1111,11286,1135,11286,1134,11282xe" filled="true" fillcolor="#000000" stroked="false">
                <v:path arrowok="t"/>
                <v:fill type="solid"/>
              </v:shape>
            </v:group>
            <v:group style="position:absolute;left:6643;top:667;width:356;height:404" coordorigin="6643,667" coordsize="356,404">
              <v:shape style="position:absolute;left:6643;top:667;width:356;height:404" coordorigin="6643,667" coordsize="356,404" path="m6805,673l6649,707,6643,716,6717,1065,6726,1071,6992,1014,6998,1005,6952,786,6837,786,6828,780,6805,673xe" filled="true" fillcolor="#e5aa00" stroked="false">
                <v:path arrowok="t"/>
                <v:fill type="solid"/>
              </v:shape>
              <v:shape style="position:absolute;left:6643;top:667;width:356;height:404" coordorigin="6643,667" coordsize="356,404" path="m6947,762l6837,786,6952,786,6947,762xe" filled="true" fillcolor="#e5aa00" stroked="false">
                <v:path arrowok="t"/>
                <v:fill type="solid"/>
              </v:shape>
              <v:shape style="position:absolute;left:6643;top:667;width:356;height:404" coordorigin="6643,667" coordsize="356,404" path="m6838,667l6829,669,6848,759,6942,740,6940,731,6937,727,6843,667,6838,667xe" filled="true" fillcolor="#e5aa00" stroked="false">
                <v:path arrowok="t"/>
                <v:fill type="solid"/>
              </v:shape>
            </v:group>
            <v:group style="position:absolute;left:6847;top:1616;width:4279;height:2923" coordorigin="6847,1616" coordsize="4279,2923">
              <v:shape style="position:absolute;left:6847;top:1616;width:4279;height:2923" coordorigin="6847,1616" coordsize="4279,2923" path="m11033,1616l6927,1616,6870,1647,6847,1708,6848,4459,6878,4515,6940,4539,11033,4539,11045,4538,11067,4532,11086,4522,11098,4511,11033,4511,6927,4510,6906,4502,6890,4487,6879,4469,6875,4447,6876,1695,6884,1674,6898,1658,6917,1647,6940,1643,11098,1643,11094,1639,11076,1626,11055,1618,11033,1616xe" filled="true" fillcolor="#fac214" stroked="false">
                <v:path arrowok="t"/>
                <v:fill type="solid"/>
              </v:shape>
              <v:shape style="position:absolute;left:6847;top:1616;width:4279;height:2923" coordorigin="6847,1616" coordsize="4279,2923" path="m11098,1643l6940,1643,11046,1645,11066,1653,11083,1667,11094,1685,11098,1708,11096,4459,11088,4480,11074,4496,11055,4507,11033,4511,11098,4511,11102,4507,11115,4490,11123,4469,11125,4447,11125,1695,11119,1674,11108,1655,11098,1643xe" filled="true" fillcolor="#fac214" stroked="false">
                <v:path arrowok="t"/>
                <v:fill type="solid"/>
              </v:shape>
            </v:group>
            <v:group style="position:absolute;left:10962;top:1552;width:236;height:235" coordorigin="10962,1552" coordsize="236,235">
              <v:shape style="position:absolute;left:10962;top:1552;width:236;height:235" coordorigin="10962,1552" coordsize="236,235" path="m11058,1552l11003,1580,10969,1635,10962,1684,10966,1706,11002,1758,11063,1785,11088,1787,11110,1783,11166,1750,11195,1692,11197,1669,11197,1665,11179,1607,11131,1567,11058,1552xe" filled="true" fillcolor="#fac214" stroked="false">
                <v:path arrowok="t"/>
                <v:fill type="solid"/>
              </v:shape>
            </v:group>
            <v:group style="position:absolute;left:10994;top:1576;width:173;height:187" coordorigin="10994,1576" coordsize="173,187">
              <v:shape style="position:absolute;left:10994;top:1576;width:173;height:187" coordorigin="10994,1576" coordsize="173,187" path="m11111,1734l11050,1734,11060,1739,11069,1740,11076,1741,11076,1755,11076,1759,11079,1762,11083,1762,11087,1762,11090,1759,11090,1755,11090,1740,11099,1739,11106,1737,11111,1734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129,1733l11112,1733,11118,1742,11120,1745,11124,1746,11127,1744,11131,1742,11132,1738,11129,1733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112,1733l11034,1733,11032,1736,11033,1740,11036,1743,11039,1745,11043,1744,11046,1740,11050,1734,11111,1734,11112,1733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044,1709l11022,1709,11026,1715,11030,1721,11036,1725,11038,1727,11032,1735,11034,1733,11112,1733,11112,1733,11129,1733,11124,1725,11073,1725,11059,1723,11046,1712,11044,1709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136,1703l11119,1715,11102,1722,11081,1725,11073,1725,11124,1725,11123,1724,11129,1718,11133,1711,11136,1703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005,1617l11001,1618,10998,1621,10996,1625,10998,1629,11001,1631,11016,1640,11013,1646,11011,1653,11010,1661,10997,1661,10994,1664,10994,1672,10997,1674,11009,1674,11010,1682,11012,1690,11015,1697,11015,1697,11002,1704,10998,1707,10997,1711,10999,1714,11001,1717,11005,1719,11009,1717,11022,1709,11044,1709,11034,1697,11027,1678,11027,1677,11031,1651,11039,1633,11046,1627,11023,1627,11008,1619,11005,1617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037,1653l11042,1672,11056,1687,11076,1697,11095,1699,11115,1698,11136,1692,11141,1689,11147,1684,11110,1684,11095,1684,11088,1683,11067,1678,11051,1668,11037,1653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127,1612l11077,1612,11090,1613,11108,1619,11138,1670,11137,1670,11137,1671,11135,1672,11133,1675,11129,1677,11125,1678,11110,1684,11147,1684,11149,1682,11154,1664,11154,1656,11152,1647,11148,1639,11161,1631,11165,1629,11165,1627,11141,1627,11137,1620,11131,1615,11127,1612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039,1591l11036,1593,11032,1595,11031,1599,11031,1599,11033,1603,11037,1609,11038,1611,11033,1615,11027,1621,11023,1627,11046,1627,11060,1616,11069,1614,11069,1614,11077,1612,11127,1612,11125,1611,11129,1604,11050,1604,11045,1596,11043,1592,11039,1591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157,1617l11141,1627,11165,1627,11166,1625,11163,1621,11161,1618,11157,1617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085,1576l11077,1576,11073,1578,11073,1597,11068,1598,11065,1599,11059,1599,11050,1604,11129,1604,11129,1603,11113,1603,11106,1600,11099,1598,11092,1597,11091,1597,11087,1597,11087,1578,11085,1576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125,1591l11120,1592,11118,1595,11113,1603,11129,1603,11130,1602,11132,1599,11132,1598,11131,1595,11125,1591xe" filled="true" fillcolor="#ffffff" stroked="false">
                <v:path arrowok="t"/>
                <v:fill type="solid"/>
              </v:shape>
              <v:shape style="position:absolute;left:10994;top:1576;width:173;height:187" coordorigin="10994,1576" coordsize="173,187" path="m11131,1600l11130,1602,11131,1600xe" filled="true" fillcolor="#ffffff" stroked="false">
                <v:path arrowok="t"/>
                <v:fill type="solid"/>
              </v:shape>
            </v:group>
            <v:group style="position:absolute;left:11118;top:1742;width:2;height:2" coordorigin="11118,1742" coordsize="2,2">
              <v:shape style="position:absolute;left:11118;top:1742;width:2;height:2" coordorigin="11118,1742" coordsize="1,2" path="m11118,1742l11119,1742e" filled="false" stroked="true" strokeweight=".161pt" strokecolor="#ffffff">
                <v:path arrowok="t"/>
              </v:shape>
            </v:group>
            <v:group style="position:absolute;left:11055;top:1632;width:21;height:21" coordorigin="11055,1632" coordsize="21,21">
              <v:shape style="position:absolute;left:11055;top:1632;width:21;height:21" coordorigin="11055,1632" coordsize="21,21" path="m11071,1632l11060,1632,11055,1636,11055,1648,11060,1653,11071,1653,11076,1648,11076,1636,11071,1632xe" filled="true" fillcolor="#ffffff" stroked="false">
                <v:path arrowok="t"/>
                <v:fill type="solid"/>
              </v:shape>
            </v:group>
            <v:group style="position:absolute;left:11105;top:1651;width:16;height:16" coordorigin="11105,1651" coordsize="16,16">
              <v:shape style="position:absolute;left:11105;top:1651;width:16;height:16" coordorigin="11105,1651" coordsize="16,16" path="m11116,1651l11108,1651,11105,1654,11105,1663,11108,1666,11116,1666,11120,1663,11120,1654,11116,1651xe" filled="true" fillcolor="#ffffff" stroked="false">
                <v:path arrowok="t"/>
                <v:fill type="solid"/>
              </v:shape>
            </v:group>
            <v:group style="position:absolute;left:10485;top:2774;width:191;height:139" coordorigin="10485,2774" coordsize="191,139">
              <v:shape style="position:absolute;left:10485;top:2774;width:191;height:139" coordorigin="10485,2774" coordsize="191,139" path="m10675,2774l10500,2784,10485,2861,10487,2881,10494,2897,10508,2908,10530,2913,10552,2912,10619,2883,10657,2812,10675,2774xe" filled="true" fillcolor="#d44865" stroked="false">
                <v:path arrowok="t"/>
                <v:fill type="solid"/>
              </v:shape>
            </v:group>
            <v:group style="position:absolute;left:7293;top:2700;width:3397;height:935" coordorigin="7293,2700" coordsize="3397,935">
              <v:shape style="position:absolute;left:7293;top:2700;width:3397;height:935" coordorigin="7293,2700" coordsize="3397,935" path="m7293,2700l7308,2773,7330,2848,7359,2921,7394,2992,7435,3058,7482,3116,7612,3227,7717,3298,7830,3362,7949,3419,8075,3470,8205,3514,8340,3552,8479,3582,8621,3606,8765,3623,8910,3632,9055,3635,9200,3631,9345,3619,9487,3601,9626,3575,9762,3542,9894,3501,10021,3454,10142,3398,10200,3365,10257,3326,10312,3283,10365,3237,10439,3170,8993,3170,8274,3150,7844,2989,7293,2700xe" filled="true" fillcolor="#e96276" stroked="false">
                <v:path arrowok="t"/>
                <v:fill type="solid"/>
              </v:shape>
              <v:shape style="position:absolute;left:7293;top:2700;width:3397;height:935" coordorigin="7293,2700" coordsize="3397,935" path="m10689,2700l10142,2989,9713,3150,8993,3170,10439,3170,10480,3133,10495,3119,10517,3100,10568,3040,10603,2979,10627,2917,10645,2854,10656,2812,10661,2790,10667,2768,10674,2746,10681,2723,10689,2700xe" filled="true" fillcolor="#e96276" stroked="false">
                <v:path arrowok="t"/>
                <v:fill type="solid"/>
              </v:shape>
              <v:shape style="position:absolute;left:7066;top:2021;width:3664;height:2344" type="#_x0000_t75" stroked="false">
                <v:imagedata r:id="rId132" o:title=""/>
              </v:shape>
              <v:shape style="position:absolute;left:7014;top:3677;width:662;height:573" type="#_x0000_t75" stroked="false">
                <v:imagedata r:id="rId133" o:title=""/>
              </v:shape>
              <v:shape style="position:absolute;left:7021;top:3684;width:650;height:503" type="#_x0000_t75" stroked="false">
                <v:imagedata r:id="rId134" o:title=""/>
              </v:shape>
              <v:shape style="position:absolute;left:7024;top:3687;width:644;height:427" type="#_x0000_t75" stroked="false">
                <v:imagedata r:id="rId135" o:title=""/>
              </v:shape>
            </v:group>
            <v:group style="position:absolute;left:7317;top:4043;width:133;height:113" coordorigin="7317,4043" coordsize="133,113">
              <v:shape style="position:absolute;left:7317;top:4043;width:133;height:113" coordorigin="7317,4043" coordsize="133,113" path="m7317,4078l7339,4143,7358,4155,7373,4153,7435,4125,7449,4104,7447,4090,7443,4079,7346,4079,7317,4078xe" filled="true" fillcolor="#020203" stroked="false">
                <v:path arrowok="t"/>
                <v:fill type="solid"/>
              </v:shape>
              <v:shape style="position:absolute;left:7317;top:4043;width:133;height:113" coordorigin="7317,4043" coordsize="133,113" path="m7428,4043l7367,4078,7346,4079,7443,4079,7440,4070,7428,4043xe" filled="true" fillcolor="#020203" stroked="false">
                <v:path arrowok="t"/>
                <v:fill type="solid"/>
              </v:shape>
            </v:group>
            <v:group style="position:absolute;left:7391;top:4123;width:34;height:23" coordorigin="7391,4123" coordsize="34,23">
              <v:shape style="position:absolute;left:7391;top:4123;width:34;height:23" coordorigin="7391,4123" coordsize="34,23" path="m7414,4123l7398,4127,7391,4136,7391,4146,7425,4128,7420,4124,7414,4123xe" filled="true" fillcolor="#e84428" stroked="false">
                <v:path arrowok="t"/>
                <v:fill type="solid"/>
              </v:shape>
            </v:group>
            <v:group style="position:absolute;left:7464;top:4021;width:49;height:49" coordorigin="7464,4021" coordsize="49,49">
              <v:shape style="position:absolute;left:7464;top:4021;width:49;height:49" coordorigin="7464,4021" coordsize="49,49" path="m7479,4021l7465,4034,7464,4054,7477,4068,7496,4069,7511,4057,7513,4037,7512,4035,7499,4022,7479,4021xe" filled="true" fillcolor="#fad7e3" stroked="false">
                <v:path arrowok="t"/>
                <v:fill type="solid"/>
              </v:shape>
            </v:group>
            <v:group style="position:absolute;left:7261;top:4090;width:49;height:49" coordorigin="7261,4090" coordsize="49,49">
              <v:shape style="position:absolute;left:7261;top:4090;width:49;height:49" coordorigin="7261,4090" coordsize="49,49" path="m7275,4090l7262,4103,7261,4123,7273,4137,7293,4138,7307,4126,7309,4107,7308,4104,7295,4091,7275,4090xe" filled="true" fillcolor="#fad7e3" stroked="false">
                <v:path arrowok="t"/>
                <v:fill type="solid"/>
              </v:shape>
            </v:group>
            <v:group style="position:absolute;left:7238;top:4041;width:49;height:40" coordorigin="7238,4041" coordsize="49,40">
              <v:shape style="position:absolute;left:7238;top:4041;width:49;height:40" coordorigin="7238,4041" coordsize="49,40" path="m7265,4041l7259,4041,7258,4041,7257,4041,7249,4045,7248,4045,7247,4046,7245,4048,7245,4048,7244,4049,7243,4050,7242,4051,7241,4054,7240,4055,7239,4058,7239,4061,7238,4065,7239,4067,7239,4069,7239,4070,7240,4072,7244,4080,7246,4080,7247,4078,7246,4077,7245,4073,7245,4072,7245,4064,7245,4062,7246,4061,7246,4060,7246,4059,7247,4058,7248,4056,7248,4055,7249,4055,7250,4054,7250,4054,7251,4053,7253,4052,7253,4051,7255,4050,7256,4050,7258,4049,7260,4049,7266,4049,7281,4049,7279,4047,7278,4046,7278,4045,7276,4044,7275,4044,7273,4043,7273,4042,7272,4042,7271,4042,7270,4042,7269,4041,7267,4041,7265,4041xe" filled="true" fillcolor="#424444" stroked="false">
                <v:path arrowok="t"/>
                <v:fill type="solid"/>
              </v:shape>
              <v:shape style="position:absolute;left:7238;top:4041;width:49;height:40" coordorigin="7238,4041" coordsize="49,40" path="m7281,4049l7266,4049,7268,4049,7269,4049,7270,4049,7271,4050,7272,4050,7273,4050,7274,4051,7274,4051,7275,4052,7277,4053,7279,4055,7282,4058,7282,4060,7284,4063,7285,4063,7287,4062,7287,4061,7286,4057,7286,4056,7284,4052,7281,4049xe" filled="true" fillcolor="#424444" stroked="false">
                <v:path arrowok="t"/>
                <v:fill type="solid"/>
              </v:shape>
              <v:shape style="position:absolute;left:7238;top:4041;width:49;height:40" coordorigin="7238,4041" coordsize="49,40" path="m7255,4050xe" filled="true" fillcolor="#424444" stroked="false">
                <v:path arrowok="t"/>
                <v:fill type="solid"/>
              </v:shape>
              <v:shape style="position:absolute;left:7238;top:4041;width:49;height:40" coordorigin="7238,4041" coordsize="49,40" path="m7256,4050l7255,4050,7256,4050xe" filled="true" fillcolor="#424444" stroked="false">
                <v:path arrowok="t"/>
                <v:fill type="solid"/>
              </v:shape>
            </v:group>
            <v:group style="position:absolute;left:7439;top:3975;width:49;height:37" coordorigin="7439,3975" coordsize="49,37">
              <v:shape style="position:absolute;left:7439;top:3975;width:49;height:37" coordorigin="7439,3975" coordsize="49,37" path="m7461,3975l7441,3988,7441,3989,7439,4002,7439,4005,7440,4007,7440,4009,7441,4011,7442,4012,7444,4012,7445,4011,7444,4005,7445,4000,7445,3998,7446,3996,7446,3996,7447,3994,7447,3993,7448,3992,7460,3983,7459,3983,7460,3983,7461,3983,7463,3983,7480,3983,7480,3982,7478,3981,7478,3980,7477,3979,7475,3978,7474,3978,7472,3977,7471,3976,7470,3976,7469,3976,7468,3976,7467,3975,7467,3975,7464,3975,7461,3975xe" filled="true" fillcolor="#424444" stroked="false">
                <v:path arrowok="t"/>
                <v:fill type="solid"/>
              </v:shape>
              <v:shape style="position:absolute;left:7439;top:3975;width:49;height:37" coordorigin="7439,3975" coordsize="49,37" path="m7480,3983l7463,3983,7466,3983,7467,3983,7469,3984,7469,3984,7471,3985,7472,3985,7473,3986,7474,3986,7475,3987,7477,3989,7478,3990,7478,3990,7479,3991,7480,3992,7480,3993,7484,4001,7485,4002,7487,4002,7487,4001,7487,3997,7487,3995,7486,3993,7485,3989,7484,3988,7484,3987,7483,3986,7482,3985,7480,3983xe" filled="true" fillcolor="#424444" stroked="false">
                <v:path arrowok="t"/>
                <v:fill type="solid"/>
              </v:shape>
              <v:shape style="position:absolute;left:7439;top:3975;width:49;height:37" coordorigin="7439,3975" coordsize="49,37" path="m7460,3983l7459,3983,7460,3983,7460,3983xe" filled="true" fillcolor="#424444" stroked="false">
                <v:path arrowok="t"/>
                <v:fill type="solid"/>
              </v:shape>
              <v:shape style="position:absolute;left:7439;top:3975;width:49;height:37" coordorigin="7439,3975" coordsize="49,37" path="m7461,3983l7460,3983,7460,3983,7461,3983xe" filled="true" fillcolor="#424444" stroked="false">
                <v:path arrowok="t"/>
                <v:fill type="solid"/>
              </v:shape>
            </v:group>
            <v:group style="position:absolute;left:7037;top:3841;width:20;height:24" coordorigin="7037,3841" coordsize="20,24">
              <v:shape style="position:absolute;left:7037;top:3841;width:20;height:24" coordorigin="7037,3841" coordsize="20,24" path="m7049,3854l7049,3854,7057,3865,7049,3854xe" filled="true" fillcolor="#fafafa" stroked="false">
                <v:path arrowok="t"/>
                <v:fill type="solid"/>
              </v:shape>
              <v:shape style="position:absolute;left:7037;top:3841;width:20;height:24" coordorigin="7037,3841" coordsize="20,24" path="m7037,3841l7045,3851,7038,3858,7049,3854,7048,3853,7051,3850,7046,3850,7037,3841xe" filled="true" fillcolor="#fafafa" stroked="false">
                <v:path arrowok="t"/>
                <v:fill type="solid"/>
              </v:shape>
              <v:shape style="position:absolute;left:7037;top:3841;width:20;height:24" coordorigin="7037,3841" coordsize="20,24" path="m7053,3846l7046,3850,7051,3850,7053,3846xe" filled="true" fillcolor="#fafafa" stroked="false">
                <v:path arrowok="t"/>
                <v:fill type="solid"/>
              </v:shape>
            </v:group>
            <v:group style="position:absolute;left:7041;top:3875;width:28;height:33" coordorigin="7041,3875" coordsize="28,33">
              <v:shape style="position:absolute;left:7041;top:3875;width:28;height:33" coordorigin="7041,3875" coordsize="28,33" path="m7057,3893l7057,3893,7068,3907,7057,3893xe" filled="true" fillcolor="#fafafa" stroked="false">
                <v:path arrowok="t"/>
                <v:fill type="solid"/>
              </v:shape>
              <v:shape style="position:absolute;left:7041;top:3875;width:28;height:33" coordorigin="7041,3875" coordsize="28,33" path="m7041,3875l7051,3888,7042,3898,7057,3893,7056,3892,7059,3887,7053,3887,7041,3875xe" filled="true" fillcolor="#fafafa" stroked="false">
                <v:path arrowok="t"/>
                <v:fill type="solid"/>
              </v:shape>
              <v:shape style="position:absolute;left:7041;top:3875;width:28;height:33" coordorigin="7041,3875" coordsize="28,33" path="m7062,3881l7053,3887,7059,3887,7062,3881xe" filled="true" fillcolor="#fafafa" stroked="false">
                <v:path arrowok="t"/>
                <v:fill type="solid"/>
              </v:shape>
            </v:group>
            <v:group style="position:absolute;left:6981;top:3847;width:42;height:49" coordorigin="6981,3847" coordsize="42,49">
              <v:shape style="position:absolute;left:6981;top:3847;width:42;height:49" coordorigin="6981,3847" coordsize="42,49" path="m6981,3847l6994,3866,6994,3877,7009,3882,7023,3895,7013,3879,7018,3867,7005,3867,6990,3856,6981,3847xe" filled="true" fillcolor="#fafafa" stroked="false">
                <v:path arrowok="t"/>
                <v:fill type="solid"/>
              </v:shape>
              <v:shape style="position:absolute;left:6981;top:3847;width:42;height:49" coordorigin="6981,3847" coordsize="42,49" path="m7019,3864l7005,3867,7018,3867,7019,3864xe" filled="true" fillcolor="#fafafa" stroked="false">
                <v:path arrowok="t"/>
                <v:fill type="solid"/>
              </v:shape>
              <v:shape style="position:absolute;left:7725;top:3987;width:332;height:370" type="#_x0000_t75" stroked="false">
                <v:imagedata r:id="rId136" o:title=""/>
              </v:shape>
              <v:shape style="position:absolute;left:7687;top:3959;width:407;height:300" type="#_x0000_t75" stroked="false">
                <v:imagedata r:id="rId137" o:title=""/>
              </v:shape>
              <v:shape style="position:absolute;left:7691;top:3963;width:399;height:250" type="#_x0000_t75" stroked="false">
                <v:imagedata r:id="rId138" o:title=""/>
              </v:shape>
              <v:shape style="position:absolute;left:7693;top:3965;width:395;height:198" type="#_x0000_t75" stroked="false">
                <v:imagedata r:id="rId139" o:title=""/>
              </v:shape>
            </v:group>
            <v:group style="position:absolute;left:7854;top:4174;width:73;height:51" coordorigin="7854,4174" coordsize="73,51">
              <v:shape style="position:absolute;left:7854;top:4174;width:73;height:51" coordorigin="7854,4174" coordsize="73,51" path="m7871,4178l7857,4200,7854,4212,7863,4219,7894,4225,7913,4224,7922,4215,7925,4195,7925,4182,7885,4182,7871,4178xe" filled="true" fillcolor="#020203" stroked="false">
                <v:path arrowok="t"/>
                <v:fill type="solid"/>
              </v:shape>
              <v:shape style="position:absolute;left:7854;top:4174;width:73;height:51" coordorigin="7854,4174" coordsize="73,51" path="m7926,4174l7901,4181,7885,4182,7925,4182,7926,4174xe" filled="true" fillcolor="#020203" stroked="false">
                <v:path arrowok="t"/>
                <v:fill type="solid"/>
              </v:shape>
            </v:group>
            <v:group style="position:absolute;left:7869;top:4214;width:23;height:12" coordorigin="7869,4214" coordsize="23,12">
              <v:shape style="position:absolute;left:7869;top:4214;width:23;height:12" coordorigin="7869,4214" coordsize="23,12" path="m7874,4214l7871,4216,7869,4218,7872,4221,7876,4224,7881,4225,7885,4226,7891,4225,7890,4219,7885,4214,7874,4214xe" filled="true" fillcolor="#e84428" stroked="false">
                <v:path arrowok="t"/>
                <v:fill type="solid"/>
              </v:shape>
            </v:group>
            <v:group style="position:absolute;left:7803;top:4162;width:33;height:33" coordorigin="7803,4162" coordsize="33,33">
              <v:shape style="position:absolute;left:7803;top:4162;width:33;height:33" coordorigin="7803,4162" coordsize="33,33" path="m7812,4162l7805,4168,7803,4185,7810,4193,7827,4194,7835,4188,7836,4170,7829,4163,7812,4162xe" filled="true" fillcolor="#fad7e3" stroked="false">
                <v:path arrowok="t"/>
                <v:fill type="solid"/>
              </v:shape>
            </v:group>
            <v:group style="position:absolute;left:7934;top:4176;width:33;height:33" coordorigin="7934,4176" coordsize="33,33">
              <v:shape style="position:absolute;left:7934;top:4176;width:33;height:33" coordorigin="7934,4176" coordsize="33,33" path="m7942,4176l7935,4182,7934,4199,7940,4207,7957,4208,7965,4201,7966,4184,7960,4177,7942,4176xe" filled="true" fillcolor="#fad7e3" stroked="false">
                <v:path arrowok="t"/>
                <v:fill type="solid"/>
              </v:shape>
            </v:group>
            <v:group style="position:absolute;left:7941;top:4145;width:30;height:22" coordorigin="7941,4145" coordsize="30,22">
              <v:shape style="position:absolute;left:7941;top:4145;width:30;height:22" coordorigin="7941,4145" coordsize="30,22" path="m7967,4150l7959,4150,7959,4150,7960,4150,7961,4150,7961,4150,7962,4151,7962,4151,7963,4152,7963,4152,7964,4152,7964,4152,7965,4153,7966,4154,7966,4155,7966,4155,7967,4156,7967,4157,7967,4158,7968,4159,7968,4165,7968,4166,7971,4161,7971,4157,7971,4155,7970,4154,7970,4153,7969,4152,7968,4150,7967,4150xe" filled="true" fillcolor="#424444" stroked="false">
                <v:path arrowok="t"/>
                <v:fill type="solid"/>
              </v:shape>
              <v:shape style="position:absolute;left:7941;top:4145;width:30;height:22" coordorigin="7941,4145" coordsize="30,22" path="m7958,4145l7950,4146,7949,4147,7948,4147,7947,4148,7947,4148,7946,4149,7946,4149,7945,4150,7944,4150,7941,4161,7942,4161,7943,4161,7943,4161,7944,4159,7944,4158,7945,4156,7946,4154,7948,4153,7948,4153,7949,4152,7950,4151,7950,4151,7951,4151,7951,4151,7953,4150,7954,4150,7955,4150,7967,4150,7967,4149,7966,4148,7965,4147,7963,4146,7962,4146,7962,4146,7960,4145,7958,4145xe" filled="true" fillcolor="#424444" stroked="false">
                <v:path arrowok="t"/>
                <v:fill type="solid"/>
              </v:shape>
              <v:shape style="position:absolute;left:7941;top:4145;width:30;height:22" coordorigin="7941,4145" coordsize="30,22" path="m7959,4150xe" filled="true" fillcolor="#424444" stroked="false">
                <v:path arrowok="t"/>
                <v:fill type="solid"/>
              </v:shape>
              <v:shape style="position:absolute;left:7941;top:4145;width:30;height:22" coordorigin="7941,4145" coordsize="30,22" path="m7959,4150l7959,4150,7959,4150xe" filled="true" fillcolor="#424444" stroked="false">
                <v:path arrowok="t"/>
                <v:fill type="solid"/>
              </v:shape>
              <v:shape style="position:absolute;left:7941;top:4145;width:30;height:22" coordorigin="7941,4145" coordsize="30,22" path="m7967,4150l7955,4150,7959,4150,7967,4150xe" filled="true" fillcolor="#424444" stroked="false">
                <v:path arrowok="t"/>
                <v:fill type="solid"/>
              </v:shape>
            </v:group>
            <v:group style="position:absolute;left:7814;top:4132;width:30;height:20" coordorigin="7814,4132" coordsize="30,20">
              <v:shape style="position:absolute;left:7814;top:4132;width:30;height:20" coordorigin="7814,4132" coordsize="30,20" path="m7839,4137l7828,4137,7830,4138,7832,4138,7837,4141,7837,4142,7838,4142,7838,4143,7839,4144,7840,4146,7840,4146,7840,4147,7840,4148,7841,4152,7842,4152,7843,4152,7843,4152,7843,4151,7843,4150,7843,4146,7840,4138,7839,4137,7839,4137xe" filled="true" fillcolor="#424444" stroked="false">
                <v:path arrowok="t"/>
                <v:fill type="solid"/>
              </v:shape>
              <v:shape style="position:absolute;left:7814;top:4132;width:30;height:20" coordorigin="7814,4132" coordsize="30,20" path="m7828,4132l7825,4133,7823,4134,7823,4134,7822,4134,7821,4135,7821,4135,7819,4136,7817,4138,7817,4138,7816,4139,7815,4141,7815,4142,7815,4143,7814,4144,7814,4144,7814,4148,7814,4152,7815,4152,7816,4152,7816,4151,7816,4151,7816,4150,7817,4147,7817,4146,7818,4144,7818,4144,7819,4143,7820,4142,7820,4141,7821,4141,7821,4141,7822,4140,7823,4139,7824,4138,7824,4138,7825,4138,7826,4138,7827,4137,7828,4137,7829,4137,7839,4137,7838,4136,7830,4133,7828,4132xe" filled="true" fillcolor="#424444" stroked="false">
                <v:path arrowok="t"/>
                <v:fill type="solid"/>
              </v:shape>
            </v:group>
            <v:group style="position:absolute;left:8052;top:3996;width:11;height:17" coordorigin="8052,3996" coordsize="11,17">
              <v:shape style="position:absolute;left:8052;top:3996;width:11;height:17" coordorigin="8052,3996" coordsize="11,17" path="m8055,4006l8052,4013,8055,4006xe" filled="true" fillcolor="#fafafa" stroked="false">
                <v:path arrowok="t"/>
                <v:fill type="solid"/>
              </v:shape>
              <v:shape style="position:absolute;left:8052;top:3996;width:11;height:17" coordorigin="8052,3996" coordsize="11,17" path="m8052,4001l8055,4005,8055,4006,8062,4006,8057,4003,8057,4003,8056,4003,8052,4001xe" filled="true" fillcolor="#fafafa" stroked="false">
                <v:path arrowok="t"/>
                <v:fill type="solid"/>
              </v:shape>
              <v:shape style="position:absolute;left:8052;top:3996;width:11;height:17" coordorigin="8052,3996" coordsize="11,17" path="m8060,3996l8056,4003,8057,4003,8060,3996xe" filled="true" fillcolor="#fafafa" stroked="false">
                <v:path arrowok="t"/>
                <v:fill type="solid"/>
              </v:shape>
            </v:group>
            <v:group style="position:absolute;left:8051;top:4017;width:15;height:23" coordorigin="8051,4017" coordsize="15,23">
              <v:shape style="position:absolute;left:8051;top:4017;width:15;height:23" coordorigin="8051,4017" coordsize="15,23" path="m8055,4030l8051,4040,8055,4030xe" filled="true" fillcolor="#fafafa" stroked="false">
                <v:path arrowok="t"/>
                <v:fill type="solid"/>
              </v:shape>
              <v:shape style="position:absolute;left:8051;top:4017;width:15;height:23" coordorigin="8051,4017" coordsize="15,23" path="m8051,4024l8056,4029,8055,4030,8065,4031,8058,4026,8059,4026,8057,4026,8051,4024xe" filled="true" fillcolor="#fafafa" stroked="false">
                <v:path arrowok="t"/>
                <v:fill type="solid"/>
              </v:shape>
              <v:shape style="position:absolute;left:8051;top:4017;width:15;height:23" coordorigin="8051,4017" coordsize="15,23" path="m8063,4017l8057,4026,8059,4026,8063,4017xe" filled="true" fillcolor="#fafafa" stroked="false">
                <v:path arrowok="t"/>
                <v:fill type="solid"/>
              </v:shape>
            </v:group>
            <v:group style="position:absolute;left:8072;top:3992;width:28;height:44" coordorigin="8072,3992" coordsize="28,44">
              <v:shape style="position:absolute;left:8072;top:3992;width:28;height:44" coordorigin="8072,3992" coordsize="28,44" path="m8081,4016l8072,4036,8081,4016,8081,4016xe" filled="true" fillcolor="#fafafa" stroked="false">
                <v:path arrowok="t"/>
                <v:fill type="solid"/>
              </v:shape>
              <v:shape style="position:absolute;left:8072;top:3992;width:28;height:44" coordorigin="8072,3992" coordsize="28,44" path="m8072,4005l8082,4015,8081,4016,8099,4018,8086,4010,8087,4009,8084,4009,8072,4005xe" filled="true" fillcolor="#fafafa" stroked="false">
                <v:path arrowok="t"/>
                <v:fill type="solid"/>
              </v:shape>
              <v:shape style="position:absolute;left:8072;top:3992;width:28;height:44" coordorigin="8072,3992" coordsize="28,44" path="m8095,3992l8084,4009,8087,4009,8095,3992xe" filled="true" fillcolor="#fafafa" stroked="false">
                <v:path arrowok="t"/>
                <v:fill type="solid"/>
              </v:shape>
            </v:group>
            <v:group style="position:absolute;left:6847;top:5948;width:4279;height:2923" coordorigin="6847,5948" coordsize="4279,2923">
              <v:shape style="position:absolute;left:6847;top:5948;width:4279;height:2923" coordorigin="6847,5948" coordsize="4279,2923" path="m11033,5948l6927,5948,6870,5979,6847,6040,6848,8791,6878,8847,6940,8870,11033,8870,11045,8870,11067,8864,11086,8854,11098,8843,11033,8843,6927,8842,6906,8834,6890,8819,6879,8801,6875,8778,6876,6027,6884,6006,6898,5990,6917,5979,6940,5975,11098,5975,11094,5971,11076,5958,11055,5950,11033,5948xe" filled="true" fillcolor="#fac214" stroked="false">
                <v:path arrowok="t"/>
                <v:fill type="solid"/>
              </v:shape>
              <v:shape style="position:absolute;left:6847;top:5948;width:4279;height:2923" coordorigin="6847,5948" coordsize="4279,2923" path="m11098,5975l6940,5975,11046,5976,11066,5984,11083,5999,11094,6017,11098,6040,11096,8791,11088,8812,11074,8828,11055,8839,11033,8843,11098,8843,11102,8839,11115,8821,11123,8801,11125,8778,11125,6027,11119,6006,11108,5987,11098,5975xe" filled="true" fillcolor="#fac214" stroked="false">
                <v:path arrowok="t"/>
                <v:fill type="solid"/>
              </v:shape>
            </v:group>
            <v:group style="position:absolute;left:6969;top:7370;width:1210;height:311" coordorigin="6969,7370" coordsize="1210,311">
              <v:shape style="position:absolute;left:6969;top:7370;width:1210;height:311" coordorigin="6969,7370" coordsize="1210,311" path="m8178,7680l6969,7680,6969,7370,8178,7370,8178,7680xe" filled="true" fillcolor="#ffffff" stroked="false">
                <v:path arrowok="t"/>
                <v:fill type="solid"/>
              </v:shape>
            </v:group>
            <v:group style="position:absolute;left:6969;top:7370;width:1210;height:311" coordorigin="6969,7370" coordsize="1210,311">
              <v:shape style="position:absolute;left:6969;top:7370;width:1210;height:311" coordorigin="6969,7370" coordsize="1210,311" path="m8178,7680l6969,7680,6969,7370,8178,7370,8178,7680xe" filled="false" stroked="true" strokeweight=".137pt" strokecolor="#9d9d9c">
                <v:path arrowok="t"/>
              </v:shape>
            </v:group>
            <v:group style="position:absolute;left:8320;top:6735;width:507;height:306" coordorigin="8320,6735" coordsize="507,306">
              <v:shape style="position:absolute;left:8320;top:6735;width:507;height:306" coordorigin="8320,6735" coordsize="507,306" path="m8827,7041l8320,7041,8320,6735,8827,6735,8827,7041xe" filled="true" fillcolor="#ffffff" stroked="false">
                <v:path arrowok="t"/>
                <v:fill type="solid"/>
              </v:shape>
            </v:group>
            <v:group style="position:absolute;left:8320;top:6735;width:507;height:306" coordorigin="8320,6735" coordsize="507,306">
              <v:shape style="position:absolute;left:8320;top:6735;width:507;height:306" coordorigin="8320,6735" coordsize="507,306" path="m8827,7041l8320,7041,8320,6735,8827,6735,8827,7041xe" filled="false" stroked="true" strokeweight=".274pt" strokecolor="#fac214">
                <v:path arrowok="t"/>
              </v:shape>
            </v:group>
            <v:group style="position:absolute;left:8863;top:6735;width:507;height:306" coordorigin="8863,6735" coordsize="507,306">
              <v:shape style="position:absolute;left:8863;top:6735;width:507;height:306" coordorigin="8863,6735" coordsize="507,306" path="m9369,7041l8863,7041,8863,6735,9369,6735,9369,7041xe" filled="true" fillcolor="#ffffff" stroked="false">
                <v:path arrowok="t"/>
                <v:fill type="solid"/>
              </v:shape>
            </v:group>
            <v:group style="position:absolute;left:8863;top:6735;width:507;height:306" coordorigin="8863,6735" coordsize="507,306">
              <v:shape style="position:absolute;left:8863;top:6735;width:507;height:306" coordorigin="8863,6735" coordsize="507,306" path="m9369,7041l8863,7041,8863,6735,9369,6735,9369,7041xe" filled="false" stroked="true" strokeweight=".274pt" strokecolor="#96c224">
                <v:path arrowok="t"/>
              </v:shape>
            </v:group>
            <v:group style="position:absolute;left:9404;top:6735;width:507;height:306" coordorigin="9404,6735" coordsize="507,306">
              <v:shape style="position:absolute;left:9404;top:6735;width:507;height:306" coordorigin="9404,6735" coordsize="507,306" path="m9910,7041l9404,7041,9404,6735,9910,6735,9910,7041xe" filled="true" fillcolor="#ffffff" stroked="false">
                <v:path arrowok="t"/>
                <v:fill type="solid"/>
              </v:shape>
            </v:group>
            <v:group style="position:absolute;left:9404;top:6735;width:507;height:306" coordorigin="9404,6735" coordsize="507,306">
              <v:shape style="position:absolute;left:9404;top:6735;width:507;height:306" coordorigin="9404,6735" coordsize="507,306" path="m9910,7041l9404,7041,9404,6735,9910,6735,9910,7041xe" filled="false" stroked="true" strokeweight=".274pt" strokecolor="#14ab87">
                <v:path arrowok="t"/>
              </v:shape>
            </v:group>
            <v:group style="position:absolute;left:9945;top:6735;width:507;height:306" coordorigin="9945,6735" coordsize="507,306">
              <v:shape style="position:absolute;left:9945;top:6735;width:507;height:306" coordorigin="9945,6735" coordsize="507,306" path="m10451,7041l9945,7041,9945,6735,10451,6735,10451,7041xe" filled="true" fillcolor="#ffffff" stroked="false">
                <v:path arrowok="t"/>
                <v:fill type="solid"/>
              </v:shape>
            </v:group>
            <v:group style="position:absolute;left:9945;top:6735;width:507;height:306" coordorigin="9945,6735" coordsize="507,306">
              <v:shape style="position:absolute;left:9945;top:6735;width:507;height:306" coordorigin="9945,6735" coordsize="507,306" path="m10451,7041l9945,7041,9945,6735,10451,6735,10451,7041xe" filled="false" stroked="true" strokeweight=".274pt" strokecolor="#52b9ca">
                <v:path arrowok="t"/>
              </v:shape>
            </v:group>
            <v:group style="position:absolute;left:10484;top:6735;width:507;height:306" coordorigin="10484,6735" coordsize="507,306">
              <v:shape style="position:absolute;left:10484;top:6735;width:507;height:306" coordorigin="10484,6735" coordsize="507,306" path="m10990,7041l10484,7041,10484,6735,10990,6735,10990,7041xe" filled="true" fillcolor="#ffffff" stroked="false">
                <v:path arrowok="t"/>
                <v:fill type="solid"/>
              </v:shape>
            </v:group>
            <v:group style="position:absolute;left:10484;top:6735;width:507;height:306" coordorigin="10484,6735" coordsize="507,306">
              <v:shape style="position:absolute;left:10484;top:6735;width:507;height:306" coordorigin="10484,6735" coordsize="507,306" path="m10990,7041l10484,7041,10484,6735,10990,6735,10990,7041xe" filled="false" stroked="true" strokeweight=".274pt" strokecolor="#2b5a9e">
                <v:path arrowok="t"/>
              </v:shape>
            </v:group>
            <v:group style="position:absolute;left:8320;top:7372;width:507;height:306" coordorigin="8320,7372" coordsize="507,306">
              <v:shape style="position:absolute;left:8320;top:7372;width:507;height:306" coordorigin="8320,7372" coordsize="507,306" path="m8827,7678l8320,7678,8320,7372,8827,7372,8827,7678xe" filled="true" fillcolor="#ffffff" stroked="false">
                <v:path arrowok="t"/>
                <v:fill type="solid"/>
              </v:shape>
            </v:group>
            <v:group style="position:absolute;left:8320;top:7372;width:507;height:306" coordorigin="8320,7372" coordsize="507,306">
              <v:shape style="position:absolute;left:8320;top:7372;width:507;height:306" coordorigin="8320,7372" coordsize="507,306" path="m8827,7678l8320,7678,8320,7372,8827,7372,8827,7678xe" filled="false" stroked="true" strokeweight=".274pt" strokecolor="#fac214">
                <v:path arrowok="t"/>
              </v:shape>
            </v:group>
            <v:group style="position:absolute;left:8863;top:7372;width:507;height:306" coordorigin="8863,7372" coordsize="507,306">
              <v:shape style="position:absolute;left:8863;top:7372;width:507;height:306" coordorigin="8863,7372" coordsize="507,306" path="m9369,7678l8863,7678,8863,7372,9369,7372,9369,7678xe" filled="true" fillcolor="#ffffff" stroked="false">
                <v:path arrowok="t"/>
                <v:fill type="solid"/>
              </v:shape>
            </v:group>
            <v:group style="position:absolute;left:8863;top:7372;width:507;height:306" coordorigin="8863,7372" coordsize="507,306">
              <v:shape style="position:absolute;left:8863;top:7372;width:507;height:306" coordorigin="8863,7372" coordsize="507,306" path="m9369,7678l8863,7678,8863,7372,9369,7372,9369,7678xe" filled="false" stroked="true" strokeweight=".274pt" strokecolor="#96c224">
                <v:path arrowok="t"/>
              </v:shape>
            </v:group>
            <v:group style="position:absolute;left:9404;top:7372;width:507;height:306" coordorigin="9404,7372" coordsize="507,306">
              <v:shape style="position:absolute;left:9404;top:7372;width:507;height:306" coordorigin="9404,7372" coordsize="507,306" path="m9910,7678l9404,7678,9404,7372,9910,7372,9910,7678xe" filled="true" fillcolor="#ffffff" stroked="false">
                <v:path arrowok="t"/>
                <v:fill type="solid"/>
              </v:shape>
            </v:group>
            <v:group style="position:absolute;left:9404;top:7372;width:507;height:306" coordorigin="9404,7372" coordsize="507,306">
              <v:shape style="position:absolute;left:9404;top:7372;width:507;height:306" coordorigin="9404,7372" coordsize="507,306" path="m9910,7678l9404,7678,9404,7372,9910,7372,9910,7678xe" filled="false" stroked="true" strokeweight=".274pt" strokecolor="#14ab87">
                <v:path arrowok="t"/>
              </v:shape>
            </v:group>
            <v:group style="position:absolute;left:9945;top:7372;width:507;height:306" coordorigin="9945,7372" coordsize="507,306">
              <v:shape style="position:absolute;left:9945;top:7372;width:507;height:306" coordorigin="9945,7372" coordsize="507,306" path="m10451,7678l9945,7678,9945,7372,10451,7372,10451,7678xe" filled="true" fillcolor="#ffffff" stroked="false">
                <v:path arrowok="t"/>
                <v:fill type="solid"/>
              </v:shape>
            </v:group>
            <v:group style="position:absolute;left:9945;top:7372;width:507;height:306" coordorigin="9945,7372" coordsize="507,306">
              <v:shape style="position:absolute;left:9945;top:7372;width:507;height:306" coordorigin="9945,7372" coordsize="507,306" path="m10451,7678l9945,7678,9945,7372,10451,7372,10451,7678xe" filled="false" stroked="true" strokeweight=".274pt" strokecolor="#52b9ca">
                <v:path arrowok="t"/>
              </v:shape>
            </v:group>
            <v:group style="position:absolute;left:10484;top:7372;width:507;height:306" coordorigin="10484,7372" coordsize="507,306">
              <v:shape style="position:absolute;left:10484;top:7372;width:507;height:306" coordorigin="10484,7372" coordsize="507,306" path="m10990,7678l10484,7678,10484,7372,10990,7372,10990,7678xe" filled="true" fillcolor="#ffffff" stroked="false">
                <v:path arrowok="t"/>
                <v:fill type="solid"/>
              </v:shape>
            </v:group>
            <v:group style="position:absolute;left:10484;top:7372;width:507;height:306" coordorigin="10484,7372" coordsize="507,306">
              <v:shape style="position:absolute;left:10484;top:7372;width:507;height:306" coordorigin="10484,7372" coordsize="507,306" path="m10990,7678l10484,7678,10484,7372,10990,7372,10990,7678xe" filled="false" stroked="true" strokeweight=".274pt" strokecolor="#2b5a9e">
                <v:path arrowok="t"/>
              </v:shape>
            </v:group>
            <v:group style="position:absolute;left:8320;top:8014;width:507;height:306" coordorigin="8320,8014" coordsize="507,306">
              <v:shape style="position:absolute;left:8320;top:8014;width:507;height:306" coordorigin="8320,8014" coordsize="507,306" path="m8827,8319l8320,8319,8320,8014,8827,8014,8827,8319xe" filled="true" fillcolor="#ffffff" stroked="false">
                <v:path arrowok="t"/>
                <v:fill type="solid"/>
              </v:shape>
            </v:group>
            <v:group style="position:absolute;left:8320;top:8014;width:507;height:306" coordorigin="8320,8014" coordsize="507,306">
              <v:shape style="position:absolute;left:8320;top:8014;width:507;height:306" coordorigin="8320,8014" coordsize="507,306" path="m8827,8319l8320,8319,8320,8014,8827,8014,8827,8319xe" filled="false" stroked="true" strokeweight=".274pt" strokecolor="#fac214">
                <v:path arrowok="t"/>
              </v:shape>
            </v:group>
            <v:group style="position:absolute;left:8863;top:8014;width:507;height:306" coordorigin="8863,8014" coordsize="507,306">
              <v:shape style="position:absolute;left:8863;top:8014;width:507;height:306" coordorigin="8863,8014" coordsize="507,306" path="m9369,8319l8863,8319,8863,8014,9369,8014,9369,8319xe" filled="true" fillcolor="#ffffff" stroked="false">
                <v:path arrowok="t"/>
                <v:fill type="solid"/>
              </v:shape>
            </v:group>
            <v:group style="position:absolute;left:8863;top:8014;width:507;height:306" coordorigin="8863,8014" coordsize="507,306">
              <v:shape style="position:absolute;left:8863;top:8014;width:507;height:306" coordorigin="8863,8014" coordsize="507,306" path="m9369,8319l8863,8319,8863,8014,9369,8014,9369,8319xe" filled="false" stroked="true" strokeweight=".274pt" strokecolor="#96c224">
                <v:path arrowok="t"/>
              </v:shape>
            </v:group>
            <v:group style="position:absolute;left:9404;top:8014;width:507;height:306" coordorigin="9404,8014" coordsize="507,306">
              <v:shape style="position:absolute;left:9404;top:8014;width:507;height:306" coordorigin="9404,8014" coordsize="507,306" path="m9910,8319l9404,8319,9404,8014,9910,8014,9910,8319xe" filled="true" fillcolor="#ffffff" stroked="false">
                <v:path arrowok="t"/>
                <v:fill type="solid"/>
              </v:shape>
            </v:group>
            <v:group style="position:absolute;left:9404;top:8014;width:507;height:306" coordorigin="9404,8014" coordsize="507,306">
              <v:shape style="position:absolute;left:9404;top:8014;width:507;height:306" coordorigin="9404,8014" coordsize="507,306" path="m9910,8319l9404,8319,9404,8014,9910,8014,9910,8319xe" filled="false" stroked="true" strokeweight=".274pt" strokecolor="#14ab87">
                <v:path arrowok="t"/>
              </v:shape>
            </v:group>
            <v:group style="position:absolute;left:9945;top:8014;width:507;height:306" coordorigin="9945,8014" coordsize="507,306">
              <v:shape style="position:absolute;left:9945;top:8014;width:507;height:306" coordorigin="9945,8014" coordsize="507,306" path="m10451,8319l9945,8319,9945,8014,10451,8014,10451,8319xe" filled="true" fillcolor="#ffffff" stroked="false">
                <v:path arrowok="t"/>
                <v:fill type="solid"/>
              </v:shape>
            </v:group>
            <v:group style="position:absolute;left:9945;top:8014;width:507;height:306" coordorigin="9945,8014" coordsize="507,306">
              <v:shape style="position:absolute;left:9945;top:8014;width:507;height:306" coordorigin="9945,8014" coordsize="507,306" path="m10451,8319l9945,8319,9945,8014,10451,8014,10451,8319xe" filled="false" stroked="true" strokeweight=".274pt" strokecolor="#52b9ca">
                <v:path arrowok="t"/>
              </v:shape>
            </v:group>
            <v:group style="position:absolute;left:10484;top:8014;width:507;height:306" coordorigin="10484,8014" coordsize="507,306">
              <v:shape style="position:absolute;left:10484;top:8014;width:507;height:306" coordorigin="10484,8014" coordsize="507,306" path="m10990,8319l10484,8319,10484,8014,10990,8014,10990,8319xe" filled="true" fillcolor="#ffffff" stroked="false">
                <v:path arrowok="t"/>
                <v:fill type="solid"/>
              </v:shape>
            </v:group>
            <v:group style="position:absolute;left:10484;top:8014;width:507;height:306" coordorigin="10484,8014" coordsize="507,306">
              <v:shape style="position:absolute;left:10484;top:8014;width:507;height:306" coordorigin="10484,8014" coordsize="507,306" path="m10990,8319l10484,8319,10484,8014,10990,8014,10990,8319xe" filled="false" stroked="true" strokeweight=".274pt" strokecolor="#2b5a9e">
                <v:path arrowok="t"/>
              </v:shape>
            </v:group>
            <v:group style="position:absolute;left:6969;top:8012;width:1210;height:311" coordorigin="6969,8012" coordsize="1210,311">
              <v:shape style="position:absolute;left:6969;top:8012;width:1210;height:311" coordorigin="6969,8012" coordsize="1210,311" path="m8178,8322l6969,8322,6969,8012,8178,8012,8178,8322xe" filled="true" fillcolor="#ffffff" stroked="false">
                <v:path arrowok="t"/>
                <v:fill type="solid"/>
              </v:shape>
            </v:group>
            <v:group style="position:absolute;left:6969;top:8012;width:1210;height:311" coordorigin="6969,8012" coordsize="1210,311">
              <v:shape style="position:absolute;left:6969;top:8012;width:1210;height:311" coordorigin="6969,8012" coordsize="1210,311" path="m8178,8322l6969,8322,6969,8012,8178,8012,8178,8322xe" filled="false" stroked="true" strokeweight=".137pt" strokecolor="#9d9d9c">
                <v:path arrowok="t"/>
              </v:shape>
            </v:group>
            <v:group style="position:absolute;left:8320;top:6087;width:507;height:306" coordorigin="8320,6087" coordsize="507,306">
              <v:shape style="position:absolute;left:8320;top:6087;width:507;height:306" coordorigin="8320,6087" coordsize="507,306" path="m8827,6392l8320,6392,8320,6087,8827,6087,8827,6392xe" filled="true" fillcolor="#fac214" stroked="false">
                <v:path arrowok="t"/>
                <v:fill type="solid"/>
              </v:shape>
            </v:group>
            <v:group style="position:absolute;left:10962;top:5884;width:236;height:235" coordorigin="10962,5884" coordsize="236,235">
              <v:shape style="position:absolute;left:10962;top:5884;width:236;height:235" coordorigin="10962,5884" coordsize="236,235" path="m11058,5884l11003,5912,10969,5967,10962,6016,10966,6037,11002,6090,11063,6117,11088,6119,11110,6115,11166,6082,11195,6024,11197,6001,11197,5997,11179,5939,11131,5899,11058,5884xe" filled="true" fillcolor="#fac214" stroked="false">
                <v:path arrowok="t"/>
                <v:fill type="solid"/>
              </v:shape>
            </v:group>
            <v:group style="position:absolute;left:10994;top:5908;width:173;height:187" coordorigin="10994,5908" coordsize="173,187">
              <v:shape style="position:absolute;left:10994;top:5908;width:173;height:187" coordorigin="10994,5908" coordsize="173,187" path="m11111,6066l11050,6066,11060,6071,11069,6072,11076,6073,11076,6087,11076,6091,11079,6094,11083,6094,11087,6094,11090,6091,11090,6087,11090,6072,11099,6071,11106,6068,11111,6066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129,6065l11112,6065,11118,6074,11120,6077,11124,6077,11127,6076,11131,6074,11132,6070,11129,6065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112,6065l11034,6065,11032,6068,11033,6072,11039,6077,11043,6076,11046,6072,11050,6066,11111,6066,11112,6065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044,6041l11022,6041,11026,6047,11030,6053,11036,6057,11038,6058,11032,6067,11034,6065,11112,6065,11112,6065,11129,6065,11124,6057,11073,6057,11059,6055,11046,6044,11044,6041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136,6035l11119,6047,11102,6054,11081,6057,11073,6057,11124,6057,11123,6056,11129,6050,11133,6043,11136,6035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005,5949l11001,5950,10998,5953,10996,5956,10998,5961,11001,5963,11016,5971,11013,5978,11011,5985,11010,5992,10997,5993,10994,5996,10994,6004,10997,6006,11009,6006,11010,6014,11012,6022,11015,6029,11015,6029,11002,6036,10998,6039,10997,6043,10999,6046,11001,6049,11005,6051,11009,6049,11022,6041,11044,6041,11034,6029,11027,6010,11027,6009,11031,5982,11039,5965,11046,5959,11023,5959,11008,5951,11005,5949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037,5984l11042,6004,11056,6019,11076,6029,11095,6031,11115,6030,11136,6023,11141,6021,11147,6016,11110,6016,11095,6015,11088,6015,11067,6009,11051,6000,11037,5984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127,5944l11077,5944,11090,5945,11108,5951,11138,6001,11137,6002,11137,6003,11135,6004,11133,6007,11129,6009,11125,6010,11110,6016,11147,6016,11149,6014,11154,5996,11154,5988,11152,5979,11148,5971,11161,5963,11165,5961,11165,5959,11141,5959,11137,5952,11131,5947,11127,5944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039,5923l11036,5925,11032,5927,11031,5930,11031,5931,11033,5934,11037,5941,11038,5943,11033,5947,11027,5952,11023,5959,11046,5959,11060,5948,11069,5946,11069,5946,11077,5944,11127,5944,11125,5942,11129,5936,11050,5936,11045,5927,11043,5924,11039,5923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157,5949l11141,5959,11165,5959,11166,5956,11163,5953,11161,5950,11157,5949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085,5908l11077,5908,11073,5910,11073,5929,11068,5929,11065,5930,11059,5931,11050,5936,11129,5936,11129,5935,11113,5935,11106,5932,11099,5930,11092,5929,11091,5929,11087,5929,11087,5910,11085,5908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125,5923l11120,5924,11118,5927,11113,5935,11129,5935,11130,5934,11132,5931,11132,5929,11131,5927,11125,5923xe" filled="true" fillcolor="#ffffff" stroked="false">
                <v:path arrowok="t"/>
                <v:fill type="solid"/>
              </v:shape>
              <v:shape style="position:absolute;left:10994;top:5908;width:173;height:187" coordorigin="10994,5908" coordsize="173,187" path="m11131,5932l11130,5934,11131,5932xe" filled="true" fillcolor="#ffffff" stroked="false">
                <v:path arrowok="t"/>
                <v:fill type="solid"/>
              </v:shape>
            </v:group>
            <v:group style="position:absolute;left:11000;top:5992;width:2;height:2" coordorigin="11000,5992" coordsize="2,2">
              <v:shape style="position:absolute;left:11000;top:5992;width:2;height:2" coordorigin="11000,5992" coordsize="1,0" path="m11000,5992l11001,5992e" filled="false" stroked="true" strokeweight=".1pt" strokecolor="#ffffff">
                <v:path arrowok="t"/>
              </v:shape>
            </v:group>
            <v:group style="position:absolute;left:11118;top:6073;width:2;height:2" coordorigin="11118,6073" coordsize="2,2">
              <v:shape style="position:absolute;left:11118;top:6073;width:2;height:2" coordorigin="11118,6073" coordsize="1,2" path="m11118,6074l11119,6074e" filled="false" stroked="true" strokeweight=".161pt" strokecolor="#ffffff">
                <v:path arrowok="t"/>
              </v:shape>
            </v:group>
            <v:group style="position:absolute;left:11055;top:5964;width:21;height:21" coordorigin="11055,5964" coordsize="21,21">
              <v:shape style="position:absolute;left:11055;top:5964;width:21;height:21" coordorigin="11055,5964" coordsize="21,21" path="m11071,5964l11060,5964,11055,5968,11055,5980,11060,5985,11071,5985,11076,5980,11076,5968,11071,5964xe" filled="true" fillcolor="#ffffff" stroked="false">
                <v:path arrowok="t"/>
                <v:fill type="solid"/>
              </v:shape>
            </v:group>
            <v:group style="position:absolute;left:11105;top:5983;width:16;height:16" coordorigin="11105,5983" coordsize="16,16">
              <v:shape style="position:absolute;left:11105;top:5983;width:16;height:16" coordorigin="11105,5983" coordsize="16,16" path="m11116,5983l11108,5983,11105,5986,11105,5995,11108,5998,11116,5998,11120,5995,11120,5986,11116,5983xe" filled="true" fillcolor="#ffffff" stroked="false">
                <v:path arrowok="t"/>
                <v:fill type="solid"/>
              </v:shape>
            </v:group>
            <v:group style="position:absolute;left:6679;top:5775;width:4608;height:3258" coordorigin="6679,5775" coordsize="4608,3258">
              <v:shape style="position:absolute;left:6679;top:5775;width:4608;height:3258" coordorigin="6679,5775" coordsize="4608,3258" path="m6679,9033l11286,9033,11286,5775,6679,5775,6679,9033xe" filled="false" stroked="true" strokeweight=".505pt" strokecolor="#000000">
                <v:path arrowok="t"/>
              </v:shape>
            </v:group>
            <v:group style="position:absolute;left:850;top:2294;width:276;height:276" coordorigin="850,2294" coordsize="276,276">
              <v:shape style="position:absolute;left:850;top:2294;width:276;height:276" coordorigin="850,2294" coordsize="276,276" path="m850,2569l1126,2569,1126,2294,850,2294,850,2569xe" filled="true" fillcolor="#ffffff" stroked="false">
                <v:path arrowok="t"/>
                <v:fill type="solid"/>
              </v:shape>
            </v:group>
            <v:group style="position:absolute;left:850;top:4188;width:276;height:276" coordorigin="850,4188" coordsize="276,276">
              <v:shape style="position:absolute;left:850;top:4188;width:276;height:276" coordorigin="850,4188" coordsize="276,276" path="m850,4463l1126,4463,1126,4188,850,4188,850,4463xe" filled="true" fillcolor="#ffffff" stroked="false">
                <v:path arrowok="t"/>
                <v:fill type="solid"/>
              </v:shape>
            </v:group>
            <v:group style="position:absolute;left:850;top:5378;width:276;height:276" coordorigin="850,5378" coordsize="276,276">
              <v:shape style="position:absolute;left:850;top:5378;width:276;height:276" coordorigin="850,5378" coordsize="276,276" path="m850,5653l1126,5653,1126,5378,850,5378,850,5653xe" filled="true" fillcolor="#ffffff" stroked="false">
                <v:path arrowok="t"/>
                <v:fill type="solid"/>
              </v:shape>
            </v:group>
            <v:group style="position:absolute;left:850;top:5888;width:276;height:276" coordorigin="850,5888" coordsize="276,276">
              <v:shape style="position:absolute;left:850;top:5888;width:276;height:276" coordorigin="850,5888" coordsize="276,276" path="m850,6163l1126,6163,1126,5888,850,5888,850,6163xe" filled="true" fillcolor="#ffffff" stroked="false">
                <v:path arrowok="t"/>
                <v:fill type="solid"/>
              </v:shape>
            </v:group>
            <v:group style="position:absolute;left:850;top:6398;width:276;height:276" coordorigin="850,6398" coordsize="276,276">
              <v:shape style="position:absolute;left:850;top:6398;width:276;height:276" coordorigin="850,6398" coordsize="276,276" path="m850,6673l1126,6673,1126,6398,850,6398,850,6673xe" filled="true" fillcolor="#ffffff" stroked="false">
                <v:path arrowok="t"/>
                <v:fill type="solid"/>
              </v:shape>
            </v:group>
            <v:group style="position:absolute;left:850;top:7248;width:276;height:276" coordorigin="850,7248" coordsize="276,276">
              <v:shape style="position:absolute;left:850;top:7248;width:276;height:276" coordorigin="850,7248" coordsize="276,276" path="m850,7523l1126,7523,1126,7248,850,7248,850,7523xe" filled="true" fillcolor="#ffffff" stroked="false">
                <v:path arrowok="t"/>
                <v:fill type="solid"/>
              </v:shape>
            </v:group>
            <v:group style="position:absolute;left:850;top:9575;width:276;height:276" coordorigin="850,9575" coordsize="276,276">
              <v:shape style="position:absolute;left:850;top:9575;width:276;height:276" coordorigin="850,9575" coordsize="276,276" path="m850,9850l1126,9850,1126,9575,850,9575,850,985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9"/>
        <w:spacing w:line="240" w:lineRule="auto" w:before="213"/>
        <w:ind w:left="609" w:right="0"/>
        <w:jc w:val="left"/>
        <w:rPr>
          <w:b w:val="0"/>
          <w:bCs w:val="0"/>
        </w:rPr>
      </w:pPr>
      <w:r>
        <w:rPr>
          <w:spacing w:val="-1"/>
          <w:w w:val="105"/>
        </w:rPr>
        <w:t>Helse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sikk</w:t>
      </w:r>
      <w:r>
        <w:rPr>
          <w:spacing w:val="-3"/>
          <w:w w:val="105"/>
        </w:rPr>
        <w:t>erhet</w:t>
      </w:r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pStyle w:val="BodyText"/>
        <w:spacing w:line="275" w:lineRule="auto" w:before="67"/>
        <w:ind w:left="104" w:right="662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 w:hAnsi="Trebuchet MS"/>
          <w:spacing w:val="-5"/>
        </w:rPr>
        <w:t>Yngre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barn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må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alltid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ha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spacing w:val="-1"/>
        </w:rPr>
        <w:t>tilsyn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når</w:t>
      </w:r>
      <w:r>
        <w:rPr>
          <w:rFonts w:ascii="Trebuchet MS" w:hAnsi="Trebuchet MS"/>
          <w:spacing w:val="24"/>
          <w:w w:val="9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pusser</w:t>
      </w:r>
      <w:r>
        <w:rPr>
          <w:rFonts w:ascii="Arial" w:hAnsi="Arial"/>
          <w:spacing w:val="-15"/>
        </w:rPr>
        <w:t> </w:t>
      </w:r>
      <w:r>
        <w:rPr>
          <w:rFonts w:ascii="Arial" w:hAnsi="Arial"/>
          <w:spacing w:val="-1"/>
        </w:rPr>
        <w:t>tennene.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27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Heading2"/>
        <w:spacing w:line="889" w:lineRule="exact"/>
        <w:ind w:left="106" w:right="0"/>
        <w:jc w:val="left"/>
        <w:rPr>
          <w:b w:val="0"/>
          <w:bCs w:val="0"/>
        </w:rPr>
      </w:pPr>
      <w:r>
        <w:rPr/>
        <w:pict>
          <v:group style="position:absolute;margin-left:0pt;margin-top:26.551785pt;width:595.3pt;height:774.55pt;mso-position-horizontal-relative:page;mso-position-vertical-relative:page;z-index:-302728" coordorigin="0,531" coordsize="11906,15491">
            <v:shape style="position:absolute;left:3124;top:2454;width:8;height:12" type="#_x0000_t75" stroked="false">
              <v:imagedata r:id="rId66" o:title=""/>
            </v:shape>
            <v:shape style="position:absolute;left:0;top:862;width:11906;height:15160" type="#_x0000_t75" stroked="false">
              <v:imagedata r:id="rId140" o:title=""/>
            </v:shape>
            <v:shape style="position:absolute;left:9029;top:14320;width:43;height:68" type="#_x0000_t75" stroked="false">
              <v:imagedata r:id="rId119" o:title=""/>
            </v:shape>
            <v:group style="position:absolute;left:3926;top:5417;width:1702;height:1702" coordorigin="3926,5417" coordsize="1702,1702">
              <v:shape style="position:absolute;left:3926;top:5417;width:1702;height:1702" coordorigin="3926,5417" coordsize="1702,1702" path="m4777,5417l4707,5420,4639,5428,4572,5441,4508,5460,4445,5484,4386,5512,4328,5544,4274,5581,4223,5622,4175,5666,4131,5714,4090,5765,4053,5819,4021,5876,3993,5936,3969,5999,3951,6063,3937,6129,3929,6198,3926,6267,3929,6337,3937,6405,3951,6472,3969,6536,3993,6598,4021,6658,4053,6715,4090,6769,4131,6821,4175,6869,4223,6913,4274,6954,4328,6990,4386,7023,4445,7051,4508,7074,4572,7093,4639,7107,4707,7115,4776,7118,4845,7116,4913,7109,4978,7097,5042,7080,5103,7058,5163,7031,5219,7000,5273,6965,5324,6926,5372,6883,5417,6837,5457,6787,5494,6734,5527,6679,5556,6621,5580,6560,5599,6497,5614,6432,5623,6365,5627,6296,5627,6267,5624,6197,5616,6129,5602,6063,5584,5998,5560,5936,5532,5876,5500,5819,5463,5765,5422,5714,5378,5666,5330,5621,5279,5581,5225,5544,5168,5512,5108,5484,5046,5460,4981,5441,4915,5428,4846,5420,4777,5417xe" filled="true" fillcolor="#e9521e" stroked="false">
                <v:path arrowok="t"/>
                <v:fill type="solid"/>
              </v:shape>
            </v:group>
            <v:group style="position:absolute;left:7951;top:6949;width:1248;height:1248" coordorigin="7951,6949" coordsize="1248,1248">
              <v:shape style="position:absolute;left:7951;top:6949;width:1248;height:1248" coordorigin="7951,6949" coordsize="1248,1248" path="m8574,6949l8473,6957,8377,6981,8288,7019,8206,7069,8133,7132,8071,7204,8021,7286,7983,7375,7959,7471,7951,7573,7953,7624,7969,7722,8000,7815,8045,7901,8101,7978,8169,8046,8246,8103,8332,8147,8425,8178,8524,8194,8575,8196,8575,8196,8676,8187,8772,8163,8861,8125,8942,8074,9015,8012,9077,7939,9128,7858,9166,7769,9189,7673,9198,7572,9196,7521,9180,7422,9149,7329,9105,7244,9048,7166,8980,7099,8903,7042,8817,6998,8724,6967,8625,6951,8574,6949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e5aa00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e5aa00" stroked="false">
                <v:path arrowok="t"/>
                <v:fill type="solid"/>
              </v:shape>
            </v:group>
            <v:group style="position:absolute;left:10322;top:643;width:2;height:2" coordorigin="10322,643" coordsize="2,2">
              <v:shape style="position:absolute;left:10322;top:643;width:2;height:2" coordorigin="10322,643" coordsize="2,2" path="m10322,643l10323,645,10323,645,10322,643xe" filled="true" fillcolor="#fac215" stroked="false">
                <v:path arrowok="t"/>
                <v:fill type="solid"/>
              </v:shape>
            </v:group>
            <v:group style="position:absolute;left:10022;top:531;width:996;height:1080" coordorigin="10022,531" coordsize="996,1080">
              <v:shape style="position:absolute;left:10022;top:531;width:996;height:1080" coordorigin="10022,531" coordsize="996,1080" path="m10683,1461l10343,1461,10383,1471,10480,1491,10500,1493,10502,1577,10509,1597,10524,1611,10553,1611,10571,1603,10581,1589,10582,1559,10582,1501,10620,1487,10639,1479,10658,1473,10676,1465,10683,146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315,1309l10186,1309,10198,1325,10237,1371,10271,1401,10280,1409,10262,1437,10256,1447,10711,1447,10731,1475,10743,1491,10748,1499,10763,1511,10781,1515,10799,1511,10814,1495,10820,1477,10818,1461,10803,1435,10791,1415,10783,1401,10786,1397,10511,1397,10448,1387,10392,1365,10358,1345,10342,1335,10325,1319,10315,130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711,1447l10256,1447,10250,1465,10253,1483,10265,1499,10285,1507,10303,1505,10318,1497,10333,1475,10343,1461,10683,1461,10694,1455,10711,144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850,1279l10782,1329,10715,1365,10621,1391,10557,1397,10786,1397,10794,1383,10805,1367,10815,1349,10825,1331,10834,1313,10842,1295,10850,127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087,775l10069,779,10054,791,10047,811,10048,829,10057,845,10151,903,10143,921,10121,997,10118,1017,10080,1023,10065,1025,10043,1031,10028,1047,10022,1067,10029,1087,10045,1101,10115,1105,10118,1125,10130,1185,10142,1223,10069,1281,10056,1293,10049,1311,10050,1331,10064,1347,10081,1355,10099,1355,10186,1309,10315,1309,10268,1255,10239,1201,10215,1127,10211,1065,10211,1049,10224,981,10249,919,10283,867,10331,819,10200,819,10106,781,10087,775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665,1249l10603,1249,10624,1251,10645,1251,10665,1249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283,991l10298,1065,10337,1133,10381,1177,10439,1213,10461,1221,10485,1231,10509,1237,10536,1243,10559,1245,10581,1249,10685,1249,10704,1247,10723,1243,10742,1241,10812,1221,10871,1193,10920,1157,10600,1157,10580,1155,10556,1151,10532,1145,10510,1141,10450,1123,10382,1089,10366,1077,10351,1067,10337,1053,10323,1039,10309,1025,10296,1009,10283,99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806,747l10550,747,10580,749,10633,761,10706,793,10758,831,10803,881,10836,943,10858,1017,10861,1077,10858,1083,10853,1089,10847,1093,10831,1105,10736,1143,10638,1157,10920,1157,10952,1101,10957,1047,10955,1027,10945,967,10926,909,10997,851,11012,839,11016,827,10882,827,10870,811,10857,797,10844,781,10829,767,10814,753,10806,74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981,777l10962,779,10956,781,10882,827,11016,827,11018,821,11015,803,11013,799,11012,797,11012,797,10998,783,10981,77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294,627l10277,629,10258,643,10249,659,10249,675,10253,685,10253,685,10254,687,10275,725,10263,741,10237,773,10225,787,10212,803,10200,819,10331,819,10335,815,10355,803,10374,791,10392,781,10427,765,10444,761,10453,757,10465,755,10481,751,10500,749,10523,747,10806,747,10799,741,10812,705,10817,689,10365,689,10339,665,10326,651,10311,635,10294,627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531,531l10528,531,10507,535,10492,551,10488,569,10488,653,10457,659,10441,663,10421,667,10402,673,10383,681,10365,689,10817,689,10817,687,10721,687,10663,669,10605,657,10587,655,10578,653,10569,653,10569,571,10564,551,10550,535,10531,531xe" filled="true" fillcolor="#fac215" stroked="false">
                <v:path arrowok="t"/>
                <v:fill type="solid"/>
              </v:shape>
              <v:shape style="position:absolute;left:10022;top:531;width:996;height:1080" coordorigin="10022,531" coordsize="996,1080" path="m10789,625l10771,625,10756,635,10741,657,10729,673,10721,687,10817,687,10818,685,10817,685,10823,667,10820,649,10809,633,10789,625xe" filled="true" fillcolor="#fac215" stroked="false">
                <v:path arrowok="t"/>
                <v:fill type="solid"/>
              </v:shape>
            </v:group>
            <v:group style="position:absolute;left:10746;top:1495;width:5;height:8" coordorigin="10746,1495" coordsize="5,8">
              <v:shape style="position:absolute;left:10746;top:1495;width:5;height:8" coordorigin="10746,1495" coordsize="5,8" path="m10748,1498l10750,1502,10748,1499,10748,1498xe" filled="true" fillcolor="#fac215" stroked="false">
                <v:path arrowok="t"/>
                <v:fill type="solid"/>
              </v:shape>
              <v:shape style="position:absolute;left:10746;top:1495;width:5;height:8" coordorigin="10746,1495" coordsize="5,8" path="m10746,1495l10746,1496,10747,1497,10748,1498,10746,1495xe" filled="true" fillcolor="#fac215" stroked="false">
                <v:path arrowok="t"/>
                <v:fill type="solid"/>
              </v:shape>
            </v:group>
            <v:group style="position:absolute;left:10381;top:857;width:121;height:122" coordorigin="10381,857" coordsize="121,122">
              <v:shape style="position:absolute;left:10381;top:857;width:121;height:122" coordorigin="10381,857" coordsize="121,122" path="m10448,857l10423,860,10403,870,10389,886,10381,905,10384,931,10393,952,10407,967,10424,976,10441,978,10463,975,10481,964,10495,947,10501,926,10502,919,10502,917,10498,895,10486,877,10469,863,10448,857xe" filled="true" fillcolor="#fac215" stroked="false">
                <v:path arrowok="t"/>
                <v:fill type="solid"/>
              </v:shape>
            </v:group>
            <v:group style="position:absolute;left:10669;top:966;width:89;height:90" coordorigin="10669,966" coordsize="89,90">
              <v:shape style="position:absolute;left:10669;top:966;width:89;height:90" coordorigin="10669,966" coordsize="89,90" path="m10717,966l10694,971,10677,985,10669,1004,10673,1029,10686,1046,10704,1055,10713,1056,10735,1050,10750,1035,10758,1015,10758,1011,10752,989,10738,974,10717,966xe" filled="true" fillcolor="#fac215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105"/>
        </w:rPr>
        <w:t>Undervisningsplan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9"/>
        <w:spacing w:line="240" w:lineRule="auto" w:before="206"/>
        <w:ind w:left="677" w:right="0"/>
        <w:jc w:val="left"/>
        <w:rPr>
          <w:b w:val="0"/>
          <w:bCs w:val="0"/>
        </w:rPr>
      </w:pPr>
      <w:r>
        <w:rPr>
          <w:w w:val="105"/>
        </w:rPr>
        <w:t>Innledning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numPr>
          <w:ilvl w:val="0"/>
          <w:numId w:val="15"/>
        </w:numPr>
        <w:tabs>
          <w:tab w:pos="504" w:val="left" w:leader="none"/>
        </w:tabs>
        <w:spacing w:line="295" w:lineRule="auto" w:before="61"/>
        <w:ind w:left="503" w:right="116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Be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bruke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speil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se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inn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munnen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sin.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Hva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ser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de?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Hv</w:t>
      </w:r>
      <w:r>
        <w:rPr>
          <w:rFonts w:ascii="Trebuchet MS" w:hAnsi="Trebuchet MS"/>
          <w:b/>
          <w:spacing w:val="-3"/>
          <w:sz w:val="28"/>
        </w:rPr>
        <w:t>or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29"/>
          <w:w w:val="10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ser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de? Hv</w:t>
      </w:r>
      <w:r>
        <w:rPr>
          <w:rFonts w:ascii="Trebuchet MS" w:hAnsi="Trebuchet MS"/>
          <w:b/>
          <w:spacing w:val="-3"/>
          <w:sz w:val="28"/>
        </w:rPr>
        <w:t>or</w:t>
      </w:r>
      <w:r>
        <w:rPr>
          <w:rFonts w:ascii="Trebuchet MS" w:hAnsi="Trebuchet MS"/>
          <w:b/>
          <w:spacing w:val="-2"/>
          <w:sz w:val="28"/>
        </w:rPr>
        <w:t>dan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ser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ut?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fleste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25"/>
          <w:w w:val="10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deres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melke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enner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men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kanskje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begyn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miste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enner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51"/>
          <w:w w:val="1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vil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bli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ersta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st</w:t>
      </w:r>
      <w:r>
        <w:rPr>
          <w:rFonts w:ascii="Trebuchet MS" w:hAnsi="Trebuchet MS"/>
          <w:b/>
          <w:spacing w:val="-3"/>
          <w:sz w:val="28"/>
        </w:rPr>
        <w:t>ørr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voksne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vil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ha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r</w:t>
      </w:r>
      <w:r>
        <w:rPr>
          <w:rFonts w:ascii="Trebuchet MS" w:hAnsi="Trebuchet MS"/>
          <w:b/>
          <w:spacing w:val="-2"/>
          <w:sz w:val="28"/>
        </w:rPr>
        <w:t>esten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liv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3"/>
          <w:sz w:val="28"/>
        </w:rPr>
        <w:t>t.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15"/>
        </w:numPr>
        <w:tabs>
          <w:tab w:pos="504" w:val="left" w:leader="none"/>
        </w:tabs>
        <w:spacing w:line="295" w:lineRule="auto" w:before="56"/>
        <w:ind w:left="503" w:right="491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Vis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</w:t>
      </w:r>
      <w:r>
        <w:rPr>
          <w:rFonts w:ascii="Trebuchet MS" w:hAnsi="Trebuchet MS"/>
          <w:b/>
          <w:spacing w:val="-3"/>
          <w:sz w:val="28"/>
        </w:rPr>
        <w:t>A1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bilde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en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munn.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</w:t>
      </w:r>
      <w:r>
        <w:rPr>
          <w:rFonts w:ascii="Trebuchet MS" w:hAnsi="Trebuchet MS"/>
          <w:b/>
          <w:spacing w:val="-3"/>
          <w:sz w:val="28"/>
        </w:rPr>
        <w:t>A1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bilde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25"/>
          <w:w w:val="10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voksne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enner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dv</w:t>
      </w:r>
      <w:r>
        <w:rPr>
          <w:rFonts w:ascii="Trebuchet MS" w:hAnsi="Trebuchet MS"/>
          <w:b/>
          <w:spacing w:val="-2"/>
          <w:sz w:val="28"/>
        </w:rPr>
        <w:t>s.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28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enner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unnta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4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visdomstenner</w:t>
      </w:r>
      <w:r>
        <w:rPr>
          <w:rFonts w:ascii="Trebuchet MS" w:hAnsi="Trebuchet MS"/>
          <w:b/>
          <w:spacing w:val="-4"/>
          <w:sz w:val="28"/>
        </w:rPr>
        <w:t>.</w:t>
      </w:r>
      <w:r>
        <w:rPr>
          <w:rFonts w:ascii="Trebuchet MS" w:hAnsi="Trebuchet MS"/>
          <w:b/>
          <w:spacing w:val="-2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Voksne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alt</w:t>
      </w:r>
      <w:r>
        <w:rPr>
          <w:rFonts w:ascii="Trebuchet MS" w:hAnsi="Trebuchet MS"/>
          <w:b/>
          <w:spacing w:val="41"/>
          <w:sz w:val="28"/>
        </w:rPr>
        <w:t> </w:t>
      </w:r>
      <w:r>
        <w:rPr>
          <w:rFonts w:ascii="Trebuchet MS" w:hAnsi="Trebuchet MS"/>
          <w:b/>
          <w:sz w:val="28"/>
        </w:rPr>
        <w:t>32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enner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Be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hjelpe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elle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ser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21"/>
          <w:w w:val="10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bilde</w:t>
      </w:r>
      <w:r>
        <w:rPr>
          <w:rFonts w:ascii="Trebuchet MS" w:hAnsi="Trebuchet MS"/>
          <w:b/>
          <w:spacing w:val="-2"/>
          <w:sz w:val="28"/>
        </w:rPr>
        <w:t>t.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Be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dere</w:t>
      </w:r>
      <w:r>
        <w:rPr>
          <w:rFonts w:ascii="Trebuchet MS" w:hAnsi="Trebuchet MS"/>
          <w:b/>
          <w:spacing w:val="-3"/>
          <w:sz w:val="28"/>
        </w:rPr>
        <w:t>tter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elle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(barn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under</w:t>
      </w:r>
      <w:r>
        <w:rPr>
          <w:rFonts w:ascii="Trebuchet MS" w:hAnsi="Trebuchet MS"/>
          <w:sz w:val="28"/>
        </w:rPr>
      </w:r>
    </w:p>
    <w:p>
      <w:pPr>
        <w:spacing w:line="295" w:lineRule="auto" w:before="0"/>
        <w:ind w:left="503" w:right="594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6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generelt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20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melke</w:t>
      </w:r>
      <w:r>
        <w:rPr>
          <w:rFonts w:ascii="Trebuchet MS" w:hAnsi="Trebuchet MS"/>
          <w:b/>
          <w:spacing w:val="-3"/>
          <w:sz w:val="28"/>
        </w:rPr>
        <w:t>tenner).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Spør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33"/>
          <w:w w:val="98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erkje</w:t>
      </w:r>
      <w:r>
        <w:rPr>
          <w:rFonts w:ascii="Trebuchet MS" w:hAnsi="Trebuchet MS"/>
          <w:b/>
          <w:spacing w:val="-2"/>
          <w:sz w:val="28"/>
        </w:rPr>
        <w:t>v</w:t>
      </w:r>
      <w:r>
        <w:rPr>
          <w:rFonts w:ascii="Trebuchet MS" w:hAnsi="Trebuchet MS"/>
          <w:b/>
          <w:spacing w:val="-3"/>
          <w:sz w:val="28"/>
        </w:rPr>
        <w:t>en,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enner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underkjev</w:t>
      </w:r>
      <w:r>
        <w:rPr>
          <w:rFonts w:ascii="Trebuchet MS" w:hAnsi="Trebuchet MS"/>
          <w:b/>
          <w:spacing w:val="-2"/>
          <w:sz w:val="28"/>
        </w:rPr>
        <w:t>en.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15"/>
        </w:numPr>
        <w:tabs>
          <w:tab w:pos="504" w:val="left" w:leader="none"/>
        </w:tabs>
        <w:spacing w:line="295" w:lineRule="auto" w:before="56"/>
        <w:ind w:left="503" w:right="116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Spør</w:t>
      </w:r>
      <w:r>
        <w:rPr>
          <w:rFonts w:ascii="Trebuchet MS" w:hAnsi="Trebuchet MS"/>
          <w:b/>
          <w:spacing w:val="-6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barna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hv</w:t>
      </w:r>
      <w:r>
        <w:rPr>
          <w:rFonts w:ascii="Trebuchet MS" w:hAnsi="Trebuchet MS"/>
          <w:b/>
          <w:spacing w:val="-3"/>
          <w:w w:val="105"/>
          <w:sz w:val="28"/>
        </w:rPr>
        <w:t>a</w:t>
      </w:r>
      <w:r>
        <w:rPr>
          <w:rFonts w:ascii="Trebuchet MS" w:hAnsi="Trebuchet MS"/>
          <w:b/>
          <w:spacing w:val="-6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bruker</w:t>
      </w:r>
      <w:r>
        <w:rPr>
          <w:rFonts w:ascii="Trebuchet MS" w:hAnsi="Trebuchet MS"/>
          <w:b/>
          <w:spacing w:val="-6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tennene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6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(spise,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snakke,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smile</w:t>
      </w:r>
      <w:r>
        <w:rPr>
          <w:rFonts w:ascii="Trebuchet MS" w:hAnsi="Trebuchet MS"/>
          <w:b/>
          <w:spacing w:val="-2"/>
          <w:w w:val="105"/>
          <w:sz w:val="28"/>
        </w:rPr>
        <w:t>).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Forklar</w:t>
      </w:r>
      <w:r>
        <w:rPr>
          <w:rFonts w:ascii="Trebuchet MS" w:hAnsi="Trebuchet MS"/>
          <w:b/>
          <w:spacing w:val="-6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45"/>
          <w:w w:val="92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</w:t>
      </w:r>
      <w:r>
        <w:rPr>
          <w:rFonts w:ascii="Trebuchet MS" w:hAnsi="Trebuchet MS"/>
          <w:b/>
          <w:spacing w:val="-3"/>
          <w:w w:val="105"/>
          <w:sz w:val="28"/>
        </w:rPr>
        <w:t>vært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viktig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passe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tennene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2"/>
          <w:w w:val="105"/>
          <w:sz w:val="28"/>
        </w:rPr>
        <w:t>ed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holde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dem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rene.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Hvis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spiser</w:t>
      </w:r>
      <w:r>
        <w:rPr>
          <w:rFonts w:ascii="Trebuchet MS" w:hAnsi="Trebuchet MS"/>
          <w:b/>
          <w:spacing w:val="29"/>
          <w:w w:val="103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drikker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m</w:t>
      </w:r>
      <w:r>
        <w:rPr>
          <w:rFonts w:ascii="Trebuchet MS" w:hAnsi="Trebuchet MS"/>
          <w:b/>
          <w:spacing w:val="-5"/>
          <w:w w:val="105"/>
          <w:sz w:val="28"/>
        </w:rPr>
        <w:t>ye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sukkerholdig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drikke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o</w:t>
      </w:r>
      <w:r>
        <w:rPr>
          <w:rFonts w:ascii="Trebuchet MS" w:hAnsi="Trebuchet MS"/>
          <w:b/>
          <w:spacing w:val="-3"/>
          <w:w w:val="105"/>
          <w:sz w:val="28"/>
        </w:rPr>
        <w:t>fte,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dårlig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49"/>
          <w:w w:val="98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tennene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våre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gjøre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får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hull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dem.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Hull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gjøre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v</w:t>
      </w:r>
      <w:r>
        <w:rPr>
          <w:rFonts w:ascii="Trebuchet MS" w:hAnsi="Trebuchet MS"/>
          <w:b/>
          <w:spacing w:val="-2"/>
          <w:w w:val="105"/>
          <w:sz w:val="28"/>
        </w:rPr>
        <w:t>ondt,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27"/>
          <w:w w:val="92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k</w:t>
      </w:r>
      <w:r>
        <w:rPr>
          <w:rFonts w:ascii="Trebuchet MS" w:hAnsi="Trebuchet MS"/>
          <w:b/>
          <w:w w:val="105"/>
          <w:sz w:val="28"/>
        </w:rPr>
        <w:t>an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6"/>
          <w:w w:val="105"/>
          <w:sz w:val="28"/>
        </w:rPr>
        <w:t>g</w:t>
      </w:r>
      <w:r>
        <w:rPr>
          <w:rFonts w:ascii="Trebuchet MS" w:hAnsi="Trebuchet MS"/>
          <w:b/>
          <w:w w:val="105"/>
          <w:sz w:val="28"/>
        </w:rPr>
        <w:t>jø</w:t>
      </w:r>
      <w:r>
        <w:rPr>
          <w:rFonts w:ascii="Trebuchet MS" w:hAnsi="Trebuchet MS"/>
          <w:b/>
          <w:spacing w:val="-10"/>
          <w:w w:val="105"/>
          <w:sz w:val="28"/>
        </w:rPr>
        <w:t>r</w:t>
      </w:r>
      <w:r>
        <w:rPr>
          <w:rFonts w:ascii="Trebuchet MS" w:hAnsi="Trebuchet MS"/>
          <w:b/>
          <w:w w:val="105"/>
          <w:sz w:val="28"/>
        </w:rPr>
        <w:t>e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spacing w:val="-6"/>
          <w:w w:val="105"/>
          <w:sz w:val="28"/>
        </w:rPr>
        <w:t>v</w:t>
      </w:r>
      <w:r>
        <w:rPr>
          <w:rFonts w:ascii="Trebuchet MS" w:hAnsi="Trebuchet MS"/>
          <w:b/>
          <w:w w:val="105"/>
          <w:sz w:val="28"/>
        </w:rPr>
        <w:t>ondt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spise.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33"/>
          <w:w w:val="105"/>
          <w:sz w:val="28"/>
        </w:rPr>
        <w:t>T</w:t>
      </w:r>
      <w:r>
        <w:rPr>
          <w:rFonts w:ascii="Trebuchet MS" w:hAnsi="Trebuchet MS"/>
          <w:b/>
          <w:w w:val="105"/>
          <w:sz w:val="28"/>
        </w:rPr>
        <w:t>annpuss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bid</w:t>
      </w:r>
      <w:r>
        <w:rPr>
          <w:rFonts w:ascii="Trebuchet MS" w:hAnsi="Trebuchet MS"/>
          <w:b/>
          <w:spacing w:val="-3"/>
          <w:w w:val="105"/>
          <w:sz w:val="28"/>
        </w:rPr>
        <w:t>r</w:t>
      </w:r>
      <w:r>
        <w:rPr>
          <w:rFonts w:ascii="Trebuchet MS" w:hAnsi="Trebuchet MS"/>
          <w:b/>
          <w:w w:val="105"/>
          <w:sz w:val="28"/>
        </w:rPr>
        <w:t>ar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9"/>
          <w:w w:val="105"/>
          <w:sz w:val="28"/>
        </w:rPr>
        <w:t>f</w:t>
      </w:r>
      <w:r>
        <w:rPr>
          <w:rFonts w:ascii="Trebuchet MS" w:hAnsi="Trebuchet MS"/>
          <w:b/>
          <w:w w:val="105"/>
          <w:sz w:val="28"/>
        </w:rPr>
        <w:t>o</w:t>
      </w:r>
      <w:r>
        <w:rPr>
          <w:rFonts w:ascii="Trebuchet MS" w:hAnsi="Trebuchet MS"/>
          <w:b/>
          <w:spacing w:val="-9"/>
          <w:w w:val="105"/>
          <w:sz w:val="28"/>
        </w:rPr>
        <w:t>r</w:t>
      </w:r>
      <w:r>
        <w:rPr>
          <w:rFonts w:ascii="Trebuchet MS" w:hAnsi="Trebuchet MS"/>
          <w:b/>
          <w:w w:val="105"/>
          <w:sz w:val="28"/>
        </w:rPr>
        <w:t>e</w:t>
      </w:r>
      <w:r>
        <w:rPr>
          <w:rFonts w:ascii="Trebuchet MS" w:hAnsi="Trebuchet MS"/>
          <w:b/>
          <w:spacing w:val="-6"/>
          <w:w w:val="105"/>
          <w:sz w:val="28"/>
        </w:rPr>
        <w:t>b</w:t>
      </w:r>
      <w:r>
        <w:rPr>
          <w:rFonts w:ascii="Trebuchet MS" w:hAnsi="Trebuchet MS"/>
          <w:b/>
          <w:spacing w:val="-7"/>
          <w:w w:val="105"/>
          <w:sz w:val="28"/>
        </w:rPr>
        <w:t>y</w:t>
      </w:r>
      <w:r>
        <w:rPr>
          <w:rFonts w:ascii="Trebuchet MS" w:hAnsi="Trebuchet MS"/>
          <w:b/>
          <w:w w:val="105"/>
          <w:sz w:val="28"/>
        </w:rPr>
        <w:t>gge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hull.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15"/>
        </w:numPr>
        <w:tabs>
          <w:tab w:pos="504" w:val="left" w:leader="none"/>
        </w:tabs>
        <w:spacing w:line="295" w:lineRule="auto" w:before="56"/>
        <w:ind w:left="503" w:right="146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må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pusse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o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ganger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dag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holde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dem</w:t>
      </w:r>
      <w:r>
        <w:rPr>
          <w:rFonts w:ascii="Trebuchet MS" w:hAnsi="Trebuchet MS"/>
          <w:b/>
          <w:spacing w:val="23"/>
          <w:w w:val="10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friske.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bør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være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siste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1"/>
          <w:sz w:val="28"/>
        </w:rPr>
        <w:t>g</w:t>
      </w:r>
      <w:r>
        <w:rPr>
          <w:rFonts w:ascii="Trebuchet MS" w:hAnsi="Trebuchet MS"/>
          <w:b/>
          <w:spacing w:val="2"/>
          <w:sz w:val="28"/>
        </w:rPr>
        <w:t>jør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før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legger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oss,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så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bør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pusse</w:t>
      </w:r>
      <w:r>
        <w:rPr>
          <w:rFonts w:ascii="Trebuchet MS" w:hAnsi="Trebuchet MS"/>
          <w:b/>
          <w:spacing w:val="21"/>
          <w:w w:val="108"/>
          <w:sz w:val="28"/>
        </w:rPr>
        <w:t> </w:t>
      </w:r>
      <w:r>
        <w:rPr>
          <w:rFonts w:ascii="Trebuchet MS" w:hAnsi="Trebuchet MS"/>
          <w:b/>
          <w:sz w:val="28"/>
        </w:rPr>
        <w:t>dem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minst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én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gang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løpe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dagen.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enkelt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huske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hvis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1"/>
          <w:sz w:val="28"/>
        </w:rPr>
        <w:t>g</w:t>
      </w:r>
      <w:r>
        <w:rPr>
          <w:rFonts w:ascii="Trebuchet MS" w:hAnsi="Trebuchet MS"/>
          <w:b/>
          <w:spacing w:val="2"/>
          <w:sz w:val="28"/>
        </w:rPr>
        <w:t>jør</w:t>
      </w:r>
      <w:r>
        <w:rPr>
          <w:rFonts w:ascii="Trebuchet MS" w:hAnsi="Trebuchet MS"/>
          <w:b/>
          <w:spacing w:val="21"/>
          <w:w w:val="9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før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går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sk</w:t>
      </w:r>
      <w:r>
        <w:rPr>
          <w:rFonts w:ascii="Trebuchet MS" w:hAnsi="Trebuchet MS"/>
          <w:b/>
          <w:spacing w:val="-3"/>
          <w:sz w:val="28"/>
        </w:rPr>
        <w:t>olen,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før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går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legger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oss.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ort</w:t>
      </w:r>
      <w:r>
        <w:rPr>
          <w:rFonts w:ascii="Trebuchet MS" w:hAnsi="Trebuchet MS"/>
          <w:b/>
          <w:spacing w:val="-2"/>
          <w:sz w:val="28"/>
        </w:rPr>
        <w:t>ell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barna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bør</w:t>
      </w:r>
      <w:r>
        <w:rPr>
          <w:rFonts w:ascii="Trebuchet MS" w:hAnsi="Trebuchet MS"/>
          <w:b/>
          <w:spacing w:val="30"/>
          <w:w w:val="101"/>
          <w:sz w:val="28"/>
        </w:rPr>
        <w:t> </w:t>
      </w:r>
      <w:r>
        <w:rPr>
          <w:rFonts w:ascii="Trebuchet MS" w:hAnsi="Trebuchet MS"/>
          <w:b/>
          <w:sz w:val="28"/>
        </w:rPr>
        <w:t>pusse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o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minutt</w:t>
      </w:r>
      <w:r>
        <w:rPr>
          <w:rFonts w:ascii="Trebuchet MS" w:hAnsi="Trebuchet MS"/>
          <w:b/>
          <w:spacing w:val="-2"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gang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ved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hjelp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fluortannkr</w:t>
      </w:r>
      <w:r>
        <w:rPr>
          <w:rFonts w:ascii="Trebuchet MS" w:hAnsi="Trebuchet MS"/>
          <w:b/>
          <w:spacing w:val="-2"/>
          <w:sz w:val="28"/>
        </w:rPr>
        <w:t>em,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31"/>
          <w:w w:val="92"/>
          <w:sz w:val="28"/>
        </w:rPr>
        <w:t> </w:t>
      </w:r>
      <w:r>
        <w:rPr>
          <w:rFonts w:ascii="Trebuchet MS" w:hAnsi="Trebuchet MS"/>
          <w:b/>
          <w:sz w:val="28"/>
        </w:rPr>
        <w:t>en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voksen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må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passe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hjelpe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oss.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520" w:bottom="280" w:left="460" w:right="1180"/>
        </w:sectPr>
      </w:pPr>
    </w:p>
    <w:p>
      <w:pPr>
        <w:pStyle w:val="Heading9"/>
        <w:spacing w:line="240" w:lineRule="auto" w:before="18"/>
        <w:ind w:left="654" w:right="0"/>
        <w:jc w:val="left"/>
        <w:rPr>
          <w:b w:val="0"/>
          <w:bCs w:val="0"/>
        </w:rPr>
      </w:pPr>
      <w:r>
        <w:rPr>
          <w:spacing w:val="-2"/>
          <w:w w:val="110"/>
        </w:rPr>
        <w:t>Aktivitet:</w:t>
      </w:r>
      <w:r>
        <w:rPr>
          <w:spacing w:val="-96"/>
          <w:w w:val="110"/>
        </w:rPr>
        <w:t> </w:t>
      </w:r>
      <w:r>
        <w:rPr>
          <w:spacing w:val="-3"/>
          <w:w w:val="110"/>
        </w:rPr>
        <w:t>Speiløvelse</w:t>
      </w:r>
      <w:r>
        <w:rPr>
          <w:spacing w:val="-96"/>
          <w:w w:val="110"/>
        </w:rPr>
        <w:t> </w:t>
      </w:r>
      <w:r>
        <w:rPr>
          <w:w w:val="110"/>
        </w:rPr>
        <w:t>og</w:t>
      </w:r>
      <w:r>
        <w:rPr>
          <w:spacing w:val="-96"/>
          <w:w w:val="110"/>
        </w:rPr>
        <w:t> </w:t>
      </w:r>
      <w:r>
        <w:rPr>
          <w:w w:val="110"/>
        </w:rPr>
        <w:t>miming</w:t>
      </w:r>
      <w:r>
        <w:rPr>
          <w:spacing w:val="-96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4"/>
          <w:w w:val="110"/>
        </w:rPr>
        <w:t>v</w:t>
      </w:r>
      <w:r>
        <w:rPr>
          <w:spacing w:val="-100"/>
          <w:w w:val="110"/>
        </w:rPr>
        <w:t> </w:t>
      </w:r>
      <w:r>
        <w:rPr>
          <w:w w:val="110"/>
        </w:rPr>
        <w:t>tannpuss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4"/>
          <w:szCs w:val="24"/>
        </w:rPr>
        <w:sectPr>
          <w:pgSz w:w="11910" w:h="16840"/>
          <w:pgMar w:top="560" w:bottom="280" w:left="740" w:right="460"/>
        </w:sectPr>
      </w:pPr>
    </w:p>
    <w:p>
      <w:pPr>
        <w:numPr>
          <w:ilvl w:val="1"/>
          <w:numId w:val="15"/>
        </w:numPr>
        <w:tabs>
          <w:tab w:pos="1035" w:val="left" w:leader="none"/>
        </w:tabs>
        <w:spacing w:line="265" w:lineRule="auto" w:before="61"/>
        <w:ind w:left="1058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Åpne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munnen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w w:val="96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en</w:t>
      </w:r>
      <w:r>
        <w:rPr>
          <w:rFonts w:ascii="Trebuchet MS" w:hAnsi="Trebuchet MS"/>
          <w:b/>
          <w:spacing w:val="-1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lekebamse</w:t>
      </w:r>
      <w:r>
        <w:rPr>
          <w:rFonts w:ascii="Trebuchet MS" w:hAnsi="Trebuchet MS"/>
          <w:b/>
          <w:spacing w:val="21"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dukke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15"/>
        </w:numPr>
        <w:tabs>
          <w:tab w:pos="1035" w:val="left" w:leader="none"/>
        </w:tabs>
        <w:spacing w:line="265" w:lineRule="auto" w:before="61"/>
        <w:ind w:left="1058" w:right="3278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br w:type="column"/>
        <w:t>Puss</w:t>
      </w:r>
      <w:r>
        <w:rPr>
          <w:rFonts w:ascii="Trebuchet MS"/>
          <w:b/>
          <w:spacing w:val="-38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1"/>
          <w:w w:val="105"/>
          <w:sz w:val="28"/>
        </w:rPr>
        <w:t>ennene</w:t>
      </w:r>
      <w:r>
        <w:rPr>
          <w:rFonts w:ascii="Trebuchet MS"/>
          <w:b/>
          <w:spacing w:val="-3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til</w:t>
      </w:r>
      <w:r>
        <w:rPr>
          <w:rFonts w:ascii="Trebuchet MS"/>
          <w:b/>
          <w:spacing w:val="23"/>
          <w:w w:val="96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lekebamsen</w:t>
      </w:r>
      <w:r>
        <w:rPr>
          <w:rFonts w:ascii="Trebuchet MS"/>
          <w:b/>
          <w:spacing w:val="22"/>
          <w:w w:val="107"/>
          <w:sz w:val="28"/>
        </w:rPr>
        <w:t> </w:t>
      </w:r>
      <w:r>
        <w:rPr>
          <w:rFonts w:ascii="Trebuchet MS"/>
          <w:b/>
          <w:w w:val="105"/>
          <w:sz w:val="28"/>
        </w:rPr>
        <w:t>eller</w:t>
      </w:r>
      <w:r>
        <w:rPr>
          <w:rFonts w:ascii="Trebuchet MS"/>
          <w:b/>
          <w:spacing w:val="-58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dukk</w:t>
      </w:r>
      <w:r>
        <w:rPr>
          <w:rFonts w:ascii="Trebuchet MS"/>
          <w:b/>
          <w:spacing w:val="-3"/>
          <w:w w:val="105"/>
          <w:sz w:val="28"/>
        </w:rPr>
        <w:t>en</w:t>
      </w:r>
      <w:r>
        <w:rPr>
          <w:rFonts w:ascii="Trebuchet MS"/>
          <w:sz w:val="28"/>
        </w:rPr>
      </w:r>
    </w:p>
    <w:p>
      <w:pPr>
        <w:spacing w:before="0"/>
        <w:ind w:left="1058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sirkler</w:t>
      </w:r>
      <w:r>
        <w:rPr>
          <w:rFonts w:ascii="Trebuchet MS" w:hAnsi="Trebuchet MS"/>
          <w:sz w:val="28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740" w:right="460"/>
          <w:cols w:num="2" w:equalWidth="0">
            <w:col w:w="3249" w:space="999"/>
            <w:col w:w="6462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BodyText"/>
        <w:numPr>
          <w:ilvl w:val="0"/>
          <w:numId w:val="16"/>
        </w:numPr>
        <w:tabs>
          <w:tab w:pos="367" w:val="left" w:leader="none"/>
        </w:tabs>
        <w:spacing w:line="275" w:lineRule="auto" w:before="67" w:after="0"/>
        <w:ind w:left="395" w:right="536" w:hanging="284"/>
        <w:jc w:val="left"/>
        <w:rPr>
          <w:b w:val="0"/>
          <w:bCs w:val="0"/>
        </w:rPr>
      </w:pPr>
      <w:r>
        <w:rPr>
          <w:spacing w:val="-15"/>
          <w:w w:val="105"/>
        </w:rPr>
        <w:t>T</w:t>
      </w:r>
      <w:r>
        <w:rPr>
          <w:spacing w:val="-14"/>
          <w:w w:val="105"/>
        </w:rPr>
        <w:t>a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am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enten</w:t>
      </w:r>
      <w:r>
        <w:rPr>
          <w:spacing w:val="-26"/>
          <w:w w:val="105"/>
        </w:rPr>
        <w:t> </w:t>
      </w:r>
      <w:r>
        <w:rPr>
          <w:w w:val="105"/>
        </w:rPr>
        <w:t>en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lekebamse</w:t>
      </w:r>
      <w:r>
        <w:rPr>
          <w:spacing w:val="-26"/>
          <w:w w:val="105"/>
        </w:rPr>
        <w:t> </w:t>
      </w:r>
      <w:r>
        <w:rPr>
          <w:w w:val="105"/>
        </w:rPr>
        <w:t>eller</w:t>
      </w:r>
      <w:r>
        <w:rPr>
          <w:spacing w:val="30"/>
          <w:w w:val="102"/>
        </w:rPr>
        <w:t> </w:t>
      </w:r>
      <w:r>
        <w:rPr>
          <w:spacing w:val="-2"/>
          <w:w w:val="105"/>
        </w:rPr>
        <w:t>dukke</w:t>
      </w:r>
      <w:r>
        <w:rPr>
          <w:spacing w:val="-27"/>
          <w:w w:val="105"/>
        </w:rPr>
        <w:t> </w:t>
      </w:r>
      <w:r>
        <w:rPr>
          <w:w w:val="105"/>
        </w:rPr>
        <w:t>med</w:t>
      </w:r>
      <w:r>
        <w:rPr>
          <w:spacing w:val="-26"/>
          <w:w w:val="105"/>
        </w:rPr>
        <w:t> </w:t>
      </w:r>
      <w:r>
        <w:rPr>
          <w:w w:val="105"/>
        </w:rPr>
        <w:t>åpen</w:t>
      </w:r>
      <w:r>
        <w:rPr>
          <w:spacing w:val="-27"/>
          <w:w w:val="105"/>
        </w:rPr>
        <w:t> </w:t>
      </w:r>
      <w:r>
        <w:rPr>
          <w:w w:val="105"/>
        </w:rPr>
        <w:t>munn</w:t>
      </w:r>
      <w:r>
        <w:rPr>
          <w:spacing w:val="-26"/>
          <w:w w:val="105"/>
        </w:rPr>
        <w:t> </w:t>
      </w:r>
      <w:r>
        <w:rPr>
          <w:w w:val="105"/>
        </w:rPr>
        <w:t>og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tenner</w:t>
      </w:r>
      <w:r>
        <w:rPr>
          <w:spacing w:val="-5"/>
          <w:w w:val="105"/>
        </w:rPr>
        <w:t>,</w:t>
      </w:r>
      <w:r>
        <w:rPr>
          <w:spacing w:val="29"/>
          <w:w w:val="63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forklar</w:t>
      </w:r>
      <w:r>
        <w:rPr>
          <w:spacing w:val="-20"/>
          <w:w w:val="105"/>
        </w:rPr>
        <w:t> </w:t>
      </w:r>
      <w:r>
        <w:rPr>
          <w:w w:val="105"/>
        </w:rPr>
        <w:t>barna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skal</w:t>
      </w:r>
      <w:r>
        <w:rPr>
          <w:spacing w:val="-23"/>
          <w:w w:val="105"/>
        </w:rPr>
        <w:t> </w:t>
      </w:r>
      <w:r>
        <w:rPr>
          <w:w w:val="105"/>
        </w:rPr>
        <w:t>pusse</w:t>
      </w:r>
      <w:r>
        <w:rPr>
          <w:spacing w:val="23"/>
          <w:w w:val="108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ennene</w:t>
      </w:r>
      <w:r>
        <w:rPr>
          <w:spacing w:val="-51"/>
          <w:w w:val="105"/>
        </w:rPr>
        <w:t> </w:t>
      </w:r>
      <w:r>
        <w:rPr>
          <w:w w:val="105"/>
        </w:rPr>
        <w:t>på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dukk</w:t>
      </w:r>
      <w:r>
        <w:rPr>
          <w:spacing w:val="-2"/>
          <w:w w:val="105"/>
        </w:rPr>
        <w:t>en.</w:t>
      </w:r>
      <w:r>
        <w:rPr>
          <w:b w:val="0"/>
        </w:rPr>
      </w:r>
    </w:p>
    <w:p>
      <w:pPr>
        <w:pStyle w:val="BodyText"/>
        <w:numPr>
          <w:ilvl w:val="0"/>
          <w:numId w:val="16"/>
        </w:numPr>
        <w:tabs>
          <w:tab w:pos="367" w:val="left" w:leader="none"/>
        </w:tabs>
        <w:spacing w:line="275" w:lineRule="auto" w:before="170" w:after="0"/>
        <w:ind w:left="395" w:right="92" w:hanging="28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Bruk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2"/>
          <w:w w:val="105"/>
        </w:rPr>
        <w:t>dukk</w:t>
      </w:r>
      <w:r>
        <w:rPr>
          <w:rFonts w:ascii="Trebuchet MS" w:hAnsi="Trebuchet MS"/>
          <w:spacing w:val="-3"/>
          <w:w w:val="105"/>
        </w:rPr>
        <w:t>en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spacing w:val="-1"/>
          <w:w w:val="105"/>
        </w:rPr>
        <w:t>tannbørst</w:t>
      </w:r>
      <w:r>
        <w:rPr>
          <w:rFonts w:ascii="Trebuchet MS" w:hAnsi="Trebuchet MS"/>
          <w:spacing w:val="-2"/>
          <w:w w:val="105"/>
        </w:rPr>
        <w:t>e,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vis</w:t>
      </w:r>
      <w:r>
        <w:rPr>
          <w:rFonts w:ascii="Trebuchet MS" w:hAnsi="Trebuchet MS"/>
          <w:spacing w:val="25"/>
          <w:w w:val="103"/>
        </w:rPr>
        <w:t> </w:t>
      </w:r>
      <w:r>
        <w:rPr>
          <w:rFonts w:ascii="Trebuchet MS" w:hAnsi="Trebuchet MS"/>
          <w:w w:val="105"/>
        </w:rPr>
        <w:t>barna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spacing w:val="-4"/>
          <w:w w:val="105"/>
        </w:rPr>
        <w:t>h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-4"/>
          <w:w w:val="105"/>
        </w:rPr>
        <w:t>or</w:t>
      </w:r>
      <w:r>
        <w:rPr>
          <w:rFonts w:ascii="Trebuchet MS" w:hAnsi="Trebuchet MS"/>
          <w:spacing w:val="-3"/>
          <w:w w:val="105"/>
        </w:rPr>
        <w:t>dan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pusser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spacing w:val="-2"/>
          <w:w w:val="105"/>
        </w:rPr>
        <w:t>tennene.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Vis</w:t>
      </w:r>
      <w:r>
        <w:rPr>
          <w:rFonts w:ascii="Trebuchet MS" w:hAnsi="Trebuchet MS"/>
          <w:spacing w:val="30"/>
          <w:w w:val="105"/>
        </w:rPr>
        <w:t> </w:t>
      </w:r>
      <w:r>
        <w:rPr>
          <w:rFonts w:ascii="Trebuchet MS" w:hAnsi="Trebuchet MS"/>
          <w:spacing w:val="-4"/>
          <w:w w:val="105"/>
        </w:rPr>
        <w:t>h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-4"/>
          <w:w w:val="105"/>
        </w:rPr>
        <w:t>or</w:t>
      </w:r>
      <w:r>
        <w:rPr>
          <w:rFonts w:ascii="Trebuchet MS" w:hAnsi="Trebuchet MS"/>
          <w:spacing w:val="-3"/>
          <w:w w:val="105"/>
        </w:rPr>
        <w:t>dan</w:t>
      </w:r>
      <w:r>
        <w:rPr>
          <w:rFonts w:ascii="Trebuchet MS" w:hAnsi="Trebuchet MS"/>
          <w:spacing w:val="-20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20"/>
          <w:w w:val="105"/>
        </w:rPr>
        <w:t> </w:t>
      </w:r>
      <w:r>
        <w:rPr>
          <w:rFonts w:ascii="Trebuchet MS" w:hAnsi="Trebuchet MS"/>
          <w:spacing w:val="-1"/>
          <w:w w:val="105"/>
        </w:rPr>
        <w:t>skal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spacing w:val="-2"/>
          <w:w w:val="105"/>
        </w:rPr>
        <w:t>bevege</w:t>
      </w:r>
      <w:r>
        <w:rPr>
          <w:rFonts w:ascii="Trebuchet MS" w:hAnsi="Trebuchet MS"/>
          <w:spacing w:val="-19"/>
          <w:w w:val="105"/>
        </w:rPr>
        <w:t> </w:t>
      </w:r>
      <w:r>
        <w:rPr>
          <w:rFonts w:ascii="Trebuchet MS" w:hAnsi="Trebuchet MS"/>
          <w:spacing w:val="-1"/>
          <w:w w:val="105"/>
        </w:rPr>
        <w:t>tannbørsten</w:t>
      </w:r>
      <w:r>
        <w:rPr>
          <w:rFonts w:ascii="Trebuchet MS" w:hAnsi="Trebuchet MS"/>
          <w:w w:val="103"/>
        </w:rPr>
        <w:t> </w:t>
      </w:r>
      <w:r>
        <w:rPr>
          <w:rFonts w:ascii="Trebuchet MS" w:hAnsi="Trebuchet MS"/>
          <w:spacing w:val="35"/>
          <w:w w:val="103"/>
        </w:rPr>
        <w:t> </w:t>
      </w:r>
      <w:r>
        <w:rPr>
          <w:w w:val="105"/>
        </w:rPr>
        <w:t>i</w:t>
      </w:r>
      <w:r>
        <w:rPr>
          <w:spacing w:val="-23"/>
          <w:w w:val="105"/>
        </w:rPr>
        <w:t> </w:t>
      </w:r>
      <w:r>
        <w:rPr>
          <w:w w:val="105"/>
        </w:rPr>
        <w:t>små</w:t>
      </w:r>
      <w:r>
        <w:rPr>
          <w:spacing w:val="-23"/>
          <w:w w:val="105"/>
        </w:rPr>
        <w:t> </w:t>
      </w:r>
      <w:r>
        <w:rPr>
          <w:w w:val="105"/>
        </w:rPr>
        <w:t>sirkler</w:t>
      </w:r>
      <w:r>
        <w:rPr>
          <w:spacing w:val="-28"/>
          <w:w w:val="105"/>
        </w:rPr>
        <w:t> </w:t>
      </w:r>
      <w:r>
        <w:rPr>
          <w:w w:val="105"/>
        </w:rPr>
        <w:t>på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orsiden</w:t>
      </w:r>
      <w:r>
        <w:rPr>
          <w:spacing w:val="-22"/>
          <w:w w:val="105"/>
        </w:rPr>
        <w:t> </w:t>
      </w:r>
      <w:r>
        <w:rPr>
          <w:w w:val="105"/>
        </w:rPr>
        <w:t>og</w:t>
      </w:r>
      <w:r>
        <w:rPr>
          <w:spacing w:val="-23"/>
          <w:w w:val="105"/>
        </w:rPr>
        <w:t> </w:t>
      </w:r>
      <w:r>
        <w:rPr>
          <w:w w:val="105"/>
        </w:rPr>
        <w:t>baksiden</w:t>
      </w:r>
      <w:r>
        <w:rPr>
          <w:spacing w:val="21"/>
          <w:w w:val="105"/>
        </w:rPr>
        <w:t> </w:t>
      </w:r>
      <w:r>
        <w:rPr>
          <w:rFonts w:ascii="Trebuchet MS" w:hAnsi="Trebuchet MS"/>
          <w:spacing w:val="-2"/>
          <w:w w:val="105"/>
        </w:rPr>
        <w:t>av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spacing w:val="-2"/>
          <w:w w:val="105"/>
        </w:rPr>
        <w:t>tennene,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hele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1"/>
          <w:w w:val="105"/>
        </w:rPr>
        <w:t>v</w:t>
      </w:r>
      <w:r>
        <w:rPr>
          <w:rFonts w:ascii="Trebuchet MS" w:hAnsi="Trebuchet MS"/>
          <w:spacing w:val="-2"/>
          <w:w w:val="105"/>
        </w:rPr>
        <w:t>eien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3"/>
          <w:w w:val="105"/>
        </w:rPr>
        <w:t>bakov</w:t>
      </w:r>
      <w:r>
        <w:rPr>
          <w:rFonts w:ascii="Trebuchet MS" w:hAnsi="Trebuchet MS"/>
          <w:spacing w:val="-4"/>
          <w:w w:val="105"/>
        </w:rPr>
        <w:t>er</w:t>
      </w:r>
      <w:r>
        <w:rPr>
          <w:rFonts w:ascii="Trebuchet MS" w:hAnsi="Trebuchet MS"/>
          <w:b w:val="0"/>
        </w:rPr>
      </w:r>
    </w:p>
    <w:p>
      <w:pPr>
        <w:pStyle w:val="BodyText"/>
        <w:spacing w:line="240" w:lineRule="auto"/>
        <w:ind w:left="395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til</w:t>
      </w:r>
      <w:r>
        <w:rPr>
          <w:rFonts w:ascii="Trebuchet MS"/>
          <w:spacing w:val="-54"/>
        </w:rPr>
        <w:t> </w:t>
      </w:r>
      <w:r>
        <w:rPr>
          <w:rFonts w:ascii="Trebuchet MS"/>
        </w:rPr>
        <w:t>jekslene.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6"/>
        </w:numPr>
        <w:tabs>
          <w:tab w:pos="367" w:val="left" w:leader="none"/>
        </w:tabs>
        <w:spacing w:line="275" w:lineRule="auto" w:before="211" w:after="0"/>
        <w:ind w:left="395" w:right="570" w:hanging="284"/>
        <w:jc w:val="left"/>
        <w:rPr>
          <w:b w:val="0"/>
          <w:bCs w:val="0"/>
        </w:rPr>
      </w:pPr>
      <w:r>
        <w:rPr>
          <w:rFonts w:ascii="Trebuchet MS" w:hAnsi="Trebuchet MS"/>
        </w:rPr>
        <w:t>Hvis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du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har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ekstra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  <w:spacing w:val="-2"/>
        </w:rPr>
        <w:t>dukk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29"/>
          <w:w w:val="116"/>
        </w:rPr>
        <w:t> </w:t>
      </w:r>
      <w:r>
        <w:rPr>
          <w:rFonts w:ascii="Trebuchet MS" w:hAnsi="Trebuchet MS"/>
          <w:spacing w:val="-2"/>
        </w:rPr>
        <w:t>tannbørst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-4"/>
        </w:rPr>
        <w:t>,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du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la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29"/>
          <w:w w:val="103"/>
        </w:rPr>
        <w:t> </w:t>
      </w:r>
      <w:r>
        <w:rPr>
          <w:spacing w:val="-4"/>
        </w:rPr>
        <w:t>prøve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-2"/>
        </w:rPr>
        <w:t>tt</w:t>
      </w:r>
      <w:r>
        <w:rPr>
          <w:spacing w:val="-1"/>
        </w:rPr>
        <w:t>e</w:t>
      </w:r>
      <w:r>
        <w:rPr>
          <w:spacing w:val="22"/>
        </w:rPr>
        <w:t> </w:t>
      </w:r>
      <w:r>
        <w:rPr>
          <w:spacing w:val="-1"/>
        </w:rPr>
        <w:t>selv</w:t>
      </w:r>
      <w:r>
        <w:rPr>
          <w:spacing w:val="10"/>
        </w:rPr>
        <w:t> </w:t>
      </w:r>
      <w:r>
        <w:rPr/>
        <w:t>sammen</w:t>
      </w:r>
      <w:r>
        <w:rPr>
          <w:spacing w:val="22"/>
        </w:rPr>
        <w:t> </w:t>
      </w:r>
      <w:r>
        <w:rPr/>
        <w:t>med</w:t>
      </w:r>
      <w:r>
        <w:rPr>
          <w:spacing w:val="21"/>
        </w:rPr>
        <w:t> </w:t>
      </w:r>
      <w:r>
        <w:rPr/>
        <w:t>en</w:t>
      </w:r>
      <w:r>
        <w:rPr>
          <w:b w:val="0"/>
        </w:rPr>
      </w:r>
    </w:p>
    <w:p>
      <w:pPr>
        <w:pStyle w:val="BodyText"/>
        <w:spacing w:line="275" w:lineRule="auto"/>
        <w:ind w:left="395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2"/>
          <w:w w:val="105"/>
        </w:rPr>
        <w:t>t</w:t>
      </w:r>
      <w:r>
        <w:rPr>
          <w:spacing w:val="-1"/>
          <w:w w:val="105"/>
        </w:rPr>
        <w:t>o-minutters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tidsmåler</w:t>
      </w:r>
      <w:r>
        <w:rPr>
          <w:spacing w:val="-4"/>
          <w:w w:val="105"/>
        </w:rPr>
        <w:t>.</w:t>
      </w:r>
      <w:r>
        <w:rPr>
          <w:spacing w:val="-42"/>
          <w:w w:val="105"/>
        </w:rPr>
        <w:t> </w:t>
      </w:r>
      <w:r>
        <w:rPr>
          <w:w w:val="105"/>
        </w:rPr>
        <w:t>Hvis</w:t>
      </w:r>
      <w:r>
        <w:rPr>
          <w:spacing w:val="-42"/>
          <w:w w:val="105"/>
        </w:rPr>
        <w:t> </w:t>
      </w:r>
      <w:r>
        <w:rPr>
          <w:spacing w:val="-3"/>
          <w:w w:val="105"/>
        </w:rPr>
        <w:t>bar</w:t>
      </w:r>
      <w:r>
        <w:rPr>
          <w:spacing w:val="-2"/>
          <w:w w:val="105"/>
        </w:rPr>
        <w:t>e</w:t>
      </w:r>
      <w:r>
        <w:rPr>
          <w:spacing w:val="-42"/>
          <w:w w:val="105"/>
        </w:rPr>
        <w:t> </w:t>
      </w:r>
      <w:r>
        <w:rPr>
          <w:w w:val="105"/>
        </w:rPr>
        <w:t>én</w:t>
      </w:r>
      <w:r>
        <w:rPr>
          <w:spacing w:val="27"/>
          <w:w w:val="103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dukke/børste</w:t>
      </w:r>
      <w:r>
        <w:rPr>
          <w:rFonts w:ascii="Trebuchet MS" w:hAnsi="Trebuchet MS" w:cs="Trebuchet MS" w:eastAsia="Trebuchet MS"/>
          <w:spacing w:val="-1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er</w:t>
      </w:r>
      <w:r>
        <w:rPr>
          <w:rFonts w:ascii="Trebuchet MS" w:hAnsi="Trebuchet MS" w:cs="Trebuchet MS" w:eastAsia="Trebuchet MS"/>
          <w:spacing w:val="-24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tilgjengelig,</w:t>
      </w:r>
      <w:r>
        <w:rPr>
          <w:rFonts w:ascii="Trebuchet MS" w:hAnsi="Trebuchet MS" w:cs="Trebuchet MS" w:eastAsia="Trebuchet MS"/>
          <w:spacing w:val="-17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k</w:t>
      </w:r>
      <w:r>
        <w:rPr>
          <w:rFonts w:ascii="Trebuchet MS" w:hAnsi="Trebuchet MS" w:cs="Trebuchet MS" w:eastAsia="Trebuchet MS"/>
          <w:spacing w:val="-1"/>
          <w:w w:val="105"/>
        </w:rPr>
        <w:t>an</w:t>
      </w:r>
      <w:r>
        <w:rPr>
          <w:rFonts w:ascii="Trebuchet MS" w:hAnsi="Trebuchet MS" w:cs="Trebuchet MS" w:eastAsia="Trebuchet MS"/>
          <w:spacing w:val="-1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du</w:t>
      </w:r>
      <w:r>
        <w:rPr>
          <w:rFonts w:ascii="Trebuchet MS" w:hAnsi="Trebuchet MS" w:cs="Trebuchet MS" w:eastAsia="Trebuchet MS"/>
          <w:spacing w:val="30"/>
          <w:w w:val="107"/>
        </w:rPr>
        <w:t> </w:t>
      </w:r>
      <w:r>
        <w:rPr>
          <w:w w:val="105"/>
        </w:rPr>
        <w:t>dele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dukk</w:t>
      </w:r>
      <w:r>
        <w:rPr>
          <w:spacing w:val="-3"/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tannbørsten</w:t>
      </w:r>
      <w:r>
        <w:rPr>
          <w:spacing w:val="-16"/>
          <w:w w:val="105"/>
        </w:rPr>
        <w:t> </w:t>
      </w:r>
      <w:r>
        <w:rPr>
          <w:w w:val="105"/>
        </w:rPr>
        <w:t>mellom</w:t>
      </w:r>
      <w:r>
        <w:rPr>
          <w:spacing w:val="25"/>
          <w:w w:val="107"/>
        </w:rPr>
        <w:t> </w:t>
      </w:r>
      <w:r>
        <w:rPr>
          <w:rFonts w:ascii="Trebuchet MS" w:hAnsi="Trebuchet MS" w:cs="Trebuchet MS" w:eastAsia="Trebuchet MS"/>
          <w:w w:val="105"/>
        </w:rPr>
        <w:t>gruppen</w:t>
      </w:r>
      <w:r>
        <w:rPr>
          <w:rFonts w:ascii="Trebuchet MS" w:hAnsi="Trebuchet MS" w:cs="Trebuchet MS" w:eastAsia="Trebuchet MS"/>
          <w:spacing w:val="-20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og</w:t>
      </w:r>
      <w:r>
        <w:rPr>
          <w:rFonts w:ascii="Trebuchet MS" w:hAnsi="Trebuchet MS" w:cs="Trebuchet MS" w:eastAsia="Trebuchet MS"/>
          <w:spacing w:val="-20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la</w:t>
      </w:r>
      <w:r>
        <w:rPr>
          <w:rFonts w:ascii="Trebuchet MS" w:hAnsi="Trebuchet MS" w:cs="Trebuchet MS" w:eastAsia="Trebuchet MS"/>
          <w:spacing w:val="-19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h</w:t>
      </w:r>
      <w:r>
        <w:rPr>
          <w:rFonts w:ascii="Trebuchet MS" w:hAnsi="Trebuchet MS" w:cs="Trebuchet MS" w:eastAsia="Trebuchet MS"/>
          <w:spacing w:val="-2"/>
          <w:w w:val="105"/>
        </w:rPr>
        <w:t>v</w:t>
      </w:r>
      <w:r>
        <w:rPr>
          <w:rFonts w:ascii="Trebuchet MS" w:hAnsi="Trebuchet MS" w:cs="Trebuchet MS" w:eastAsia="Trebuchet MS"/>
          <w:spacing w:val="-3"/>
          <w:w w:val="105"/>
        </w:rPr>
        <w:t>ert</w:t>
      </w:r>
      <w:r>
        <w:rPr>
          <w:rFonts w:ascii="Trebuchet MS" w:hAnsi="Trebuchet MS" w:cs="Trebuchet MS" w:eastAsia="Trebuchet MS"/>
          <w:spacing w:val="-20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barn</w:t>
      </w:r>
      <w:r>
        <w:rPr>
          <w:rFonts w:ascii="Trebuchet MS" w:hAnsi="Trebuchet MS" w:cs="Trebuchet MS" w:eastAsia="Trebuchet MS"/>
          <w:spacing w:val="-19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gi</w:t>
      </w:r>
      <w:r>
        <w:rPr>
          <w:rFonts w:ascii="Trebuchet MS" w:hAnsi="Trebuchet MS" w:cs="Trebuchet MS" w:eastAsia="Trebuchet MS"/>
          <w:spacing w:val="-20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den</w:t>
      </w:r>
      <w:r>
        <w:rPr>
          <w:rFonts w:ascii="Trebuchet MS" w:hAnsi="Trebuchet MS" w:cs="Trebuchet MS" w:eastAsia="Trebuchet MS"/>
          <w:spacing w:val="-26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vider</w:t>
      </w:r>
      <w:r>
        <w:rPr>
          <w:rFonts w:ascii="Trebuchet MS" w:hAnsi="Trebuchet MS" w:cs="Trebuchet MS" w:eastAsia="Trebuchet MS"/>
          <w:spacing w:val="-2"/>
          <w:w w:val="105"/>
        </w:rPr>
        <w:t>e</w:t>
      </w:r>
      <w:r>
        <w:rPr>
          <w:rFonts w:ascii="Trebuchet MS" w:hAnsi="Trebuchet MS" w:cs="Trebuchet MS" w:eastAsia="Trebuchet MS"/>
          <w:spacing w:val="27"/>
          <w:w w:val="104"/>
        </w:rPr>
        <w:t> </w:t>
      </w:r>
      <w:r>
        <w:rPr>
          <w:rFonts w:ascii="Trebuchet MS" w:hAnsi="Trebuchet MS" w:cs="Trebuchet MS" w:eastAsia="Trebuchet MS"/>
          <w:spacing w:val="-1"/>
        </w:rPr>
        <w:t>e</w:t>
      </w:r>
      <w:r>
        <w:rPr>
          <w:rFonts w:ascii="Trebuchet MS" w:hAnsi="Trebuchet MS" w:cs="Trebuchet MS" w:eastAsia="Trebuchet MS"/>
          <w:spacing w:val="-2"/>
        </w:rPr>
        <w:t>tt</w:t>
      </w:r>
      <w:r>
        <w:rPr>
          <w:rFonts w:ascii="Trebuchet MS" w:hAnsi="Trebuchet MS" w:cs="Trebuchet MS" w:eastAsia="Trebuchet MS"/>
          <w:spacing w:val="-1"/>
        </w:rPr>
        <w:t>er</w:t>
      </w:r>
      <w:r>
        <w:rPr>
          <w:rFonts w:ascii="Trebuchet MS" w:hAnsi="Trebuchet MS" w:cs="Trebuchet MS" w:eastAsia="Trebuchet MS"/>
          <w:spacing w:val="-7"/>
        </w:rPr>
        <w:t> </w:t>
      </w:r>
      <w:r>
        <w:rPr>
          <w:rFonts w:ascii="Trebuchet MS" w:hAnsi="Trebuchet MS" w:cs="Trebuchet MS" w:eastAsia="Trebuchet MS"/>
          <w:spacing w:val="-5"/>
        </w:rPr>
        <w:t>15</w:t>
      </w:r>
      <w:r>
        <w:rPr>
          <w:rFonts w:ascii="Trebuchet MS" w:hAnsi="Trebuchet MS" w:cs="Trebuchet MS" w:eastAsia="Trebuchet MS"/>
          <w:spacing w:val="-3"/>
        </w:rPr>
        <w:t>–</w:t>
      </w:r>
      <w:r>
        <w:rPr>
          <w:rFonts w:ascii="Trebuchet MS" w:hAnsi="Trebuchet MS" w:cs="Trebuchet MS" w:eastAsia="Trebuchet MS"/>
          <w:spacing w:val="-4"/>
        </w:rPr>
        <w:t>30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  <w:spacing w:val="-2"/>
        </w:rPr>
        <w:t>sekunder</w:t>
      </w:r>
      <w:r>
        <w:rPr>
          <w:rFonts w:ascii="Trebuchet MS" w:hAnsi="Trebuchet MS" w:cs="Trebuchet MS" w:eastAsia="Trebuchet MS"/>
          <w:spacing w:val="-4"/>
        </w:rPr>
        <w:t>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pStyle w:val="BodyText"/>
        <w:spacing w:line="275" w:lineRule="auto" w:before="170"/>
        <w:ind w:right="92"/>
        <w:jc w:val="left"/>
        <w:rPr>
          <w:b w:val="0"/>
          <w:bCs w:val="0"/>
        </w:rPr>
      </w:pPr>
      <w:r>
        <w:rPr/>
        <w:t>Denne</w:t>
      </w:r>
      <w:r>
        <w:rPr>
          <w:spacing w:val="18"/>
        </w:rPr>
        <w:t> </w:t>
      </w:r>
      <w:r>
        <w:rPr/>
        <w:t>morsomme</w:t>
      </w:r>
      <w:r>
        <w:rPr>
          <w:spacing w:val="18"/>
        </w:rPr>
        <w:t> </w:t>
      </w: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vil</w:t>
      </w:r>
      <w:r>
        <w:rPr>
          <w:spacing w:val="5"/>
        </w:rPr>
        <w:t> </w:t>
      </w:r>
      <w:r>
        <w:rPr>
          <w:spacing w:val="-2"/>
        </w:rPr>
        <w:t>lære</w:t>
      </w:r>
      <w:r>
        <w:rPr>
          <w:spacing w:val="24"/>
          <w:w w:val="104"/>
        </w:rPr>
        <w:t> </w:t>
      </w:r>
      <w:r>
        <w:rPr/>
        <w:t>barna</w:t>
      </w:r>
      <w:r>
        <w:rPr>
          <w:spacing w:val="-1"/>
        </w:rPr>
        <w:t> </w:t>
      </w:r>
      <w:r>
        <w:rPr/>
        <w:t>å pusse </w:t>
      </w:r>
      <w:r>
        <w:rPr>
          <w:spacing w:val="-2"/>
        </w:rPr>
        <w:t>t</w:t>
      </w:r>
      <w:r>
        <w:rPr>
          <w:spacing w:val="-1"/>
        </w:rPr>
        <w:t>ennene</w:t>
      </w:r>
      <w:r>
        <w:rPr/>
        <w:t> </w:t>
      </w:r>
      <w:r>
        <w:rPr>
          <w:spacing w:val="-1"/>
        </w:rPr>
        <w:t>e</w:t>
      </w:r>
      <w:r>
        <w:rPr>
          <w:spacing w:val="-2"/>
        </w:rPr>
        <w:t>ffektivt.</w:t>
      </w:r>
      <w:r>
        <w:rPr>
          <w:b w:val="0"/>
        </w:rPr>
      </w:r>
    </w:p>
    <w:p>
      <w:pPr>
        <w:pStyle w:val="Heading9"/>
        <w:spacing w:line="240" w:lineRule="auto" w:before="67"/>
        <w:ind w:left="618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Ekstraaktivite</w:t>
      </w:r>
      <w:r>
        <w:rPr>
          <w:spacing w:val="-2"/>
          <w:w w:val="105"/>
        </w:rPr>
        <w:t>ter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37"/>
          <w:szCs w:val="37"/>
        </w:rPr>
      </w:pPr>
    </w:p>
    <w:p>
      <w:pPr>
        <w:pStyle w:val="BodyText"/>
        <w:spacing w:line="240" w:lineRule="auto"/>
        <w:ind w:right="0"/>
        <w:jc w:val="both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4"/>
          <w:w w:val="105"/>
        </w:rPr>
        <w:t>Frisk</w:t>
      </w:r>
      <w:r>
        <w:rPr>
          <w:rFonts w:ascii="Trebuchet MS"/>
          <w:spacing w:val="-3"/>
          <w:w w:val="105"/>
        </w:rPr>
        <w:t>e</w:t>
      </w:r>
      <w:r>
        <w:rPr>
          <w:rFonts w:ascii="Trebuchet MS"/>
          <w:spacing w:val="-26"/>
          <w:w w:val="105"/>
        </w:rPr>
        <w:t> </w:t>
      </w:r>
      <w:r>
        <w:rPr>
          <w:rFonts w:ascii="Trebuchet MS"/>
          <w:spacing w:val="-2"/>
          <w:w w:val="105"/>
        </w:rPr>
        <w:t>tenner</w:t>
      </w:r>
      <w:r>
        <w:rPr>
          <w:rFonts w:ascii="Trebuchet MS"/>
          <w:spacing w:val="-30"/>
          <w:w w:val="105"/>
        </w:rPr>
        <w:t> </w:t>
      </w:r>
      <w:r>
        <w:rPr>
          <w:rFonts w:ascii="Trebuchet MS"/>
          <w:spacing w:val="-1"/>
          <w:w w:val="105"/>
        </w:rPr>
        <w:t>(tannpussediagram)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554"/>
        <w:jc w:val="both"/>
        <w:rPr>
          <w:b w:val="0"/>
          <w:bCs w:val="0"/>
        </w:rPr>
      </w:pPr>
      <w:r>
        <w:rPr>
          <w:w w:val="105"/>
        </w:rPr>
        <w:t>EA2</w:t>
      </w:r>
      <w:r>
        <w:rPr>
          <w:spacing w:val="-27"/>
          <w:w w:val="105"/>
        </w:rPr>
        <w:t> </w:t>
      </w:r>
      <w:r>
        <w:rPr>
          <w:w w:val="105"/>
        </w:rPr>
        <w:t>er</w:t>
      </w:r>
      <w:r>
        <w:rPr>
          <w:spacing w:val="-32"/>
          <w:w w:val="105"/>
        </w:rPr>
        <w:t> </w:t>
      </w:r>
      <w:r>
        <w:rPr>
          <w:w w:val="105"/>
        </w:rPr>
        <w:t>en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yttig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må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> </w:t>
      </w:r>
      <w:r>
        <w:rPr>
          <w:w w:val="105"/>
        </w:rPr>
        <w:t>å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opp</w:t>
      </w:r>
      <w:r>
        <w:rPr>
          <w:spacing w:val="-4"/>
          <w:w w:val="105"/>
        </w:rPr>
        <w:t>fordr</w:t>
      </w:r>
      <w:r>
        <w:rPr>
          <w:spacing w:val="-3"/>
          <w:w w:val="105"/>
        </w:rPr>
        <w:t>e</w:t>
      </w:r>
      <w:r>
        <w:rPr>
          <w:spacing w:val="-27"/>
          <w:w w:val="105"/>
        </w:rPr>
        <w:t> </w:t>
      </w:r>
      <w:r>
        <w:rPr>
          <w:w w:val="105"/>
        </w:rPr>
        <w:t>til</w:t>
      </w:r>
      <w:r>
        <w:rPr>
          <w:spacing w:val="21"/>
          <w:w w:val="96"/>
        </w:rPr>
        <w:t> </w:t>
      </w:r>
      <w:r>
        <w:rPr>
          <w:w w:val="105"/>
        </w:rPr>
        <w:t>rutinemessig</w:t>
      </w:r>
      <w:r>
        <w:rPr>
          <w:spacing w:val="-27"/>
          <w:w w:val="105"/>
        </w:rPr>
        <w:t> </w:t>
      </w:r>
      <w:r>
        <w:rPr>
          <w:w w:val="105"/>
        </w:rPr>
        <w:t>tannpuss</w:t>
      </w:r>
      <w:r>
        <w:rPr>
          <w:spacing w:val="-26"/>
          <w:w w:val="105"/>
        </w:rPr>
        <w:t> </w:t>
      </w:r>
      <w:r>
        <w:rPr>
          <w:w w:val="105"/>
        </w:rPr>
        <w:t>på.</w:t>
      </w:r>
      <w:r>
        <w:rPr>
          <w:spacing w:val="-26"/>
          <w:w w:val="105"/>
        </w:rPr>
        <w:t> </w:t>
      </w:r>
      <w:r>
        <w:rPr>
          <w:w w:val="105"/>
        </w:rPr>
        <w:t>Del</w:t>
      </w:r>
      <w:r>
        <w:rPr>
          <w:spacing w:val="-33"/>
          <w:w w:val="105"/>
        </w:rPr>
        <w:t> </w:t>
      </w:r>
      <w:r>
        <w:rPr>
          <w:w w:val="105"/>
        </w:rPr>
        <w:t>ut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</w:t>
      </w:r>
      <w:r>
        <w:rPr>
          <w:spacing w:val="22"/>
          <w:w w:val="96"/>
        </w:rPr>
        <w:t> </w:t>
      </w:r>
      <w:r>
        <w:rPr>
          <w:w w:val="105"/>
        </w:rPr>
        <w:t>ark</w:t>
      </w:r>
      <w:r>
        <w:rPr>
          <w:spacing w:val="-35"/>
          <w:w w:val="105"/>
        </w:rPr>
        <w:t> </w:t>
      </w:r>
      <w:r>
        <w:rPr>
          <w:w w:val="105"/>
        </w:rPr>
        <w:t>per</w:t>
      </w:r>
      <w:r>
        <w:rPr>
          <w:spacing w:val="-39"/>
          <w:w w:val="105"/>
        </w:rPr>
        <w:t> </w:t>
      </w:r>
      <w:r>
        <w:rPr>
          <w:w w:val="105"/>
        </w:rPr>
        <w:t>barn.</w:t>
      </w:r>
      <w:r>
        <w:rPr>
          <w:spacing w:val="-35"/>
          <w:w w:val="105"/>
        </w:rPr>
        <w:t> </w:t>
      </w:r>
      <w:r>
        <w:rPr>
          <w:w w:val="105"/>
        </w:rPr>
        <w:t>Be</w:t>
      </w:r>
      <w:r>
        <w:rPr>
          <w:spacing w:val="-35"/>
          <w:w w:val="105"/>
        </w:rPr>
        <w:t> </w:t>
      </w:r>
      <w:r>
        <w:rPr>
          <w:w w:val="105"/>
        </w:rPr>
        <w:t>barna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merk</w:t>
      </w:r>
      <w:r>
        <w:rPr>
          <w:spacing w:val="-2"/>
          <w:w w:val="105"/>
        </w:rPr>
        <w:t>e</w:t>
      </w:r>
      <w:r>
        <w:rPr>
          <w:b w:val="0"/>
        </w:rPr>
      </w:r>
    </w:p>
    <w:p>
      <w:pPr>
        <w:pStyle w:val="BodyText"/>
        <w:spacing w:line="275" w:lineRule="auto"/>
        <w:ind w:right="225"/>
        <w:jc w:val="both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eller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egne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bilde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  <w:spacing w:val="-3"/>
        </w:rPr>
        <w:t>hv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gang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pusser</w:t>
      </w:r>
      <w:r>
        <w:rPr>
          <w:rFonts w:ascii="Trebuchet MS" w:hAnsi="Trebuchet MS"/>
          <w:spacing w:val="26"/>
          <w:w w:val="106"/>
        </w:rPr>
        <w:t> </w:t>
      </w:r>
      <w:r>
        <w:rPr>
          <w:spacing w:val="-2"/>
        </w:rPr>
        <w:t>t</w:t>
      </w:r>
      <w:r>
        <w:rPr>
          <w:spacing w:val="-1"/>
        </w:rPr>
        <w:t>ennene</w:t>
      </w:r>
      <w:r>
        <w:rPr>
          <w:spacing w:val="-4"/>
        </w:rPr>
        <w:t> </w:t>
      </w:r>
      <w:r>
        <w:rPr>
          <w:spacing w:val="-3"/>
        </w:rPr>
        <w:t>for</w:t>
      </w:r>
      <w:r>
        <w:rPr>
          <w:spacing w:val="-11"/>
        </w:rPr>
        <w:t> </w:t>
      </w:r>
      <w:r>
        <w:rPr/>
        <w:t>å</w:t>
      </w:r>
      <w:r>
        <w:rPr>
          <w:spacing w:val="-4"/>
        </w:rPr>
        <w:t> r</w:t>
      </w:r>
      <w:r>
        <w:rPr>
          <w:spacing w:val="-3"/>
        </w:rPr>
        <w:t>egistr</w:t>
      </w:r>
      <w:r>
        <w:rPr>
          <w:spacing w:val="-4"/>
        </w:rPr>
        <w:t>er</w:t>
      </w:r>
      <w:r>
        <w:rPr>
          <w:spacing w:val="-3"/>
        </w:rPr>
        <w:t>e</w:t>
      </w:r>
      <w:r>
        <w:rPr>
          <w:spacing w:val="-4"/>
        </w:rPr>
        <w:t> </w:t>
      </w:r>
      <w:r>
        <w:rPr>
          <w:spacing w:val="-3"/>
        </w:rPr>
        <w:t>hvor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3"/>
        </w:rPr>
        <w:t>ft</w:t>
      </w:r>
      <w:r>
        <w:rPr>
          <w:spacing w:val="-2"/>
        </w:rPr>
        <w:t>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har</w:t>
      </w:r>
      <w:r>
        <w:rPr>
          <w:spacing w:val="39"/>
        </w:rPr>
        <w:t> </w:t>
      </w:r>
      <w:r>
        <w:rPr>
          <w:rFonts w:ascii="Trebuchet MS" w:hAnsi="Trebuchet MS"/>
          <w:spacing w:val="-1"/>
        </w:rPr>
        <w:t>pusse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ennene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1"/>
        </w:rPr>
        <w:t>løpe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én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2"/>
        </w:rPr>
        <w:t>skoleuk</w:t>
      </w:r>
      <w:r>
        <w:rPr>
          <w:rFonts w:ascii="Trebuchet MS" w:hAnsi="Trebuchet MS"/>
          <w:spacing w:val="-3"/>
        </w:rPr>
        <w:t>e.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/>
        <w:ind w:right="0"/>
        <w:jc w:val="left"/>
        <w:rPr>
          <w:b w:val="0"/>
          <w:bCs w:val="0"/>
        </w:rPr>
      </w:pP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5"/>
          <w:w w:val="105"/>
        </w:rPr>
        <w:t> </w:t>
      </w:r>
      <w:r>
        <w:rPr>
          <w:w w:val="105"/>
        </w:rPr>
        <w:t>gjøres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fer</w:t>
      </w:r>
      <w:r>
        <w:rPr>
          <w:spacing w:val="-3"/>
          <w:w w:val="105"/>
        </w:rPr>
        <w:t>dig</w:t>
      </w:r>
      <w:r>
        <w:rPr>
          <w:spacing w:val="-25"/>
          <w:w w:val="105"/>
        </w:rPr>
        <w:t> </w:t>
      </w:r>
      <w:r>
        <w:rPr>
          <w:w w:val="105"/>
        </w:rPr>
        <w:t>i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klasseromme</w:t>
      </w:r>
      <w:r>
        <w:rPr>
          <w:spacing w:val="-2"/>
          <w:w w:val="105"/>
        </w:rPr>
        <w:t>t</w:t>
      </w:r>
      <w:r>
        <w:rPr>
          <w:spacing w:val="30"/>
          <w:w w:val="96"/>
        </w:rPr>
        <w:t> </w:t>
      </w:r>
      <w:r>
        <w:rPr/>
        <w:t>eller</w:t>
      </w:r>
      <w:r>
        <w:rPr>
          <w:spacing w:val="-31"/>
        </w:rPr>
        <w:t> </w:t>
      </w:r>
      <w:r>
        <w:rPr/>
        <w:t>hjemme.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4794" w:space="984"/>
            <w:col w:w="4932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02704" coordorigin="0,0" coordsize="11906,16838">
            <v:shape style="position:absolute;left:0;top:4322;width:170;height:4605" type="#_x0000_t75" stroked="false">
              <v:imagedata r:id="rId120" o:title=""/>
            </v:shape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6453;width:6095;height:10385" coordorigin="0,6453" coordsize="6095,10385">
              <v:shape style="position:absolute;left:0;top:6453;width:6095;height:10385" coordorigin="0,6453" coordsize="6095,10385" path="m0,16838l6095,16838,6095,6453,0,6453,0,16838xe" filled="true" fillcolor="#fbcd64" stroked="false">
                <v:path arrowok="t"/>
                <v:fill type="solid"/>
              </v:shape>
            </v:group>
            <v:group style="position:absolute;left:0;top:0;width:11906;height:6482" coordorigin="0,0" coordsize="11906,6482">
              <v:shape style="position:absolute;left:0;top:0;width:11906;height:6482" coordorigin="0,0" coordsize="11906,6482" path="m0,6482l11906,6482,11906,0,0,0,0,6482xe" filled="true" fillcolor="#f9c031" stroked="false">
                <v:path arrowok="t"/>
                <v:fill type="solid"/>
              </v:shape>
              <v:shape style="position:absolute;left:174;top:579;width:11727;height:11920" type="#_x0000_t75" stroked="false">
                <v:imagedata r:id="rId141" o:title=""/>
              </v:shape>
            </v:group>
            <v:group style="position:absolute;left:973;top:1556;width:10473;height:3312" coordorigin="973,1556" coordsize="10473,3312">
              <v:shape style="position:absolute;left:973;top:1556;width:10473;height:3312" coordorigin="973,1556" coordsize="10473,3312" path="m11446,1556l973,1698,1256,4726,11021,4868,11446,1556xe" filled="true" fillcolor="#e5aa00" stroked="false">
                <v:path arrowok="t"/>
                <v:fill type="solid"/>
              </v:shape>
            </v:group>
            <v:group style="position:absolute;left:859;top:1399;width:10473;height:3312" coordorigin="859,1399" coordsize="10473,3312">
              <v:shape style="position:absolute;left:859;top:1399;width:10473;height:3312" coordorigin="859,1399" coordsize="10473,3312" path="m11332,1399l859,1541,1143,4570,10907,4711,11332,1399xe" filled="true" fillcolor="#ffffff" stroked="false">
                <v:path arrowok="t"/>
                <v:fill type="solid"/>
              </v:shape>
              <v:shape style="position:absolute;left:2716;top:3055;width:2876;height:2678" type="#_x0000_t75" stroked="false">
                <v:imagedata r:id="rId142" o:title=""/>
              </v:shape>
              <v:shape style="position:absolute;left:7199;top:3055;width:3202;height:2678" type="#_x0000_t75" stroked="false">
                <v:imagedata r:id="rId14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29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0.115622pt;margin-top:77.37571pt;width:536.2pt;height:764.55pt;mso-position-horizontal-relative:page;mso-position-vertical-relative:page;z-index:-302680" coordorigin="602,1548" coordsize="10724,15291">
            <v:group style="position:absolute;left:4697;top:5568;width:6527;height:6987" coordorigin="4697,5568" coordsize="6527,6987">
              <v:shape style="position:absolute;left:4697;top:5568;width:6527;height:6987" coordorigin="4697,5568" coordsize="6527,6987" path="m6183,5568l6068,5576,5957,5601,5852,5643,5755,5700,5669,5772,5593,5856,5532,5951,5485,6057,5455,6172,4708,10412,4697,10531,4698,10589,4715,10702,4749,10810,4799,10911,4863,11003,4941,11084,5031,11153,5131,11207,5242,11246,6380,11449,6213,12394,6211,12413,6212,12431,6215,12449,6247,12510,6304,12547,6355,12555,6373,12553,6391,12548,7999,11735,10333,11735,10388,11648,10435,11542,10465,11427,11212,7187,11223,7069,11221,7011,11205,6897,11171,6789,11121,6688,11057,6596,10979,6515,10889,6446,10788,6392,10678,6353,6301,5579,6242,5571,6183,5568xe" filled="true" fillcolor="#fde0a3" stroked="false">
                <v:path arrowok="t"/>
                <v:fill type="solid"/>
              </v:shape>
              <v:shape style="position:absolute;left:4697;top:5568;width:6527;height:6987" coordorigin="4697,5568" coordsize="6527,6987" path="m10333,11735l7999,11735,9618,12020,9678,12028,9737,12031,9795,12030,9908,12013,10016,11979,10117,11929,10209,11865,10290,11787,10333,11735xe" filled="true" fillcolor="#fde0a3" stroked="false">
                <v:path arrowok="t"/>
                <v:fill type="solid"/>
              </v:shape>
            </v:group>
            <v:group style="position:absolute;left:602;top:1548;width:5791;height:5622" coordorigin="602,1548" coordsize="5791,5622">
              <v:shape style="position:absolute;left:602;top:1548;width:5791;height:5622" coordorigin="602,1548" coordsize="5791,5622" path="m4798,6305l3253,6305,4708,7159,4725,7165,4743,7168,4761,7169,4778,7167,4840,7137,4878,7080,4884,7044,4883,7024,4798,6305xe" filled="true" fillcolor="#fbcd64" stroked="false">
                <v:path arrowok="t"/>
                <v:fill type="solid"/>
              </v:shape>
              <v:shape style="position:absolute;left:602;top:1548;width:5791;height:5622" coordorigin="602,1548" coordsize="5791,5622" path="m5321,1548l1203,2033,1094,2055,993,2093,901,2146,819,2212,748,2290,690,2378,645,2474,616,2577,602,2686,602,2742,607,2798,972,5881,994,5991,1032,6093,1084,6186,1150,6270,1227,6341,1314,6401,1410,6446,1512,6476,1619,6490,1674,6490,1730,6486,3253,6305,4798,6305,4777,6125,5793,6005,5848,5996,5953,5966,6050,5920,6137,5860,6214,5787,6278,5704,6330,5612,6367,5512,6389,5406,6393,5296,6389,5240,6024,2157,6002,2047,5964,1944,5911,1851,5845,1768,5768,1696,5681,1637,5586,1592,5484,1561,5376,1548,5321,1548xe" filled="true" fillcolor="#fbcd64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66" o:title=""/>
              </v:shape>
              <v:shape style="position:absolute;left:5268;top:12616;width:6058;height:4222" type="#_x0000_t75" stroked="false">
                <v:imagedata r:id="rId70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04.964172pt;margin-top:319.429352pt;width:188pt;height:14pt;mso-position-horizontal-relative:page;mso-position-vertical-relative:page;z-index:-302632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Spør barna om de husker de"/>
            <w10:wrap type="none"/>
          </v:shape>
        </w:pict>
      </w:r>
      <w:r>
        <w:rPr/>
        <w:pict>
          <v:shape style="position:absolute;margin-left:301.890198pt;margin-top:337.064636pt;width:192.6pt;height:14pt;mso-position-horizontal-relative:page;mso-position-vertical-relative:page;z-index:-302608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viktigste trinnene for å holde"/>
            <w10:wrap type="none"/>
          </v:shape>
        </w:pict>
      </w:r>
      <w:r>
        <w:rPr/>
        <w:pict>
          <v:shape style="position:absolute;margin-left:299.609161pt;margin-top:345.636841pt;width:92.85pt;height:14pt;mso-position-horizontal-relative:page;mso-position-vertical-relative:page;z-index:-302584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tennene rene:"/>
            <w10:wrap type="none"/>
          </v:shape>
        </w:pict>
      </w:r>
      <w:r>
        <w:rPr/>
        <w:pict>
          <v:shape style="position:absolute;margin-left:294.790314pt;margin-top:377.545929pt;width:197.55pt;height:14pt;mso-position-horizontal-relative:page;mso-position-vertical-relative:page;z-index:-302560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1. Puss tennene to ganger om"/>
            <w10:wrap type="none"/>
          </v:shape>
        </w:pict>
      </w:r>
      <w:r>
        <w:rPr/>
        <w:pict>
          <v:shape style="position:absolute;margin-left:305.732819pt;margin-top:396.913116pt;width:193.8pt;height:14pt;mso-position-horizontal-relative:page;mso-position-vertical-relative:page;z-index:-302536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dagen – før du går på skolen,"/>
            <w10:wrap type="none"/>
          </v:shape>
        </w:pict>
      </w:r>
      <w:r>
        <w:rPr/>
        <w:pict>
          <v:shape style="position:absolute;margin-left:303.099640pt;margin-top:409.51004pt;width:140.35pt;height:14pt;mso-position-horizontal-relative:page;mso-position-vertical-relative:page;z-index:-302512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og før du legger deg."/>
            <w10:wrap type="none"/>
          </v:shape>
        </w:pict>
      </w:r>
      <w:r>
        <w:rPr/>
        <w:pict>
          <v:shape style="position:absolute;margin-left:285.001129pt;margin-top:431.265625pt;width:156.450pt;height:14pt;mso-position-horizontal-relative:page;mso-position-vertical-relative:page;z-index:-302488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2. Bruke fluortannkrem."/>
            <w10:wrap type="none"/>
          </v:shape>
        </w:pict>
      </w:r>
      <w:r>
        <w:rPr/>
        <w:pict>
          <v:shape style="position:absolute;margin-left:280.379211pt;margin-top:460.923645pt;width:235.25pt;height:14pt;mso-position-horizontal-relative:page;mso-position-vertical-relative:page;z-index:-302464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3. Puss tennene i sirkler, og puss på"/>
            <w10:wrap type="none"/>
          </v:shape>
        </w:pict>
      </w:r>
      <w:r>
        <w:rPr/>
        <w:pict>
          <v:shape style="position:absolute;margin-left:291.510895pt;margin-top:478.128601pt;width:206.6pt;height:14pt;mso-position-horizontal-relative:page;mso-position-vertical-relative:page;z-index:-302440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forsiden, baksiden og jekslene."/>
            <w10:wrap type="none"/>
          </v:shape>
        </w:pict>
      </w:r>
      <w:r>
        <w:rPr/>
        <w:pict>
          <v:shape style="position:absolute;margin-left:274.090576pt;margin-top:492.132507pt;width:133.4pt;height:14pt;mso-position-horizontal-relative:page;mso-position-vertical-relative:page;z-index:-302416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4. Puss i to minutter."/>
            <w10:wrap type="none"/>
          </v:shape>
        </w:pict>
      </w:r>
      <w:r>
        <w:rPr/>
        <w:pict>
          <v:shape style="position:absolute;margin-left:269.517395pt;margin-top:521.233643pt;width:205.75pt;height:14pt;mso-position-horizontal-relative:page;mso-position-vertical-relative:page;z-index:-302392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5. Spytt ut tannkremen til slutt,"/>
            <w10:wrap type="none"/>
          </v:shape>
        </w:pict>
      </w:r>
      <w:r>
        <w:rPr/>
        <w:pict>
          <v:shape style="position:absolute;margin-left:281.499939pt;margin-top:528.713135pt;width:65.1pt;height:14pt;mso-position-horizontal-relative:page;mso-position-vertical-relative:page;z-index:-302368;rotation:10" type="#_x0000_t136" fillcolor="#000000" stroked="f">
            <o:extrusion v:ext="view" autorotationcenter="t"/>
            <v:textpath style="font-family:&amp;quot;Trebuchet MS&amp;quot;;font-size:14pt;v-text-kern:t;mso-text-shadow:auto;font-weight:bold" string="ikke skyll."/>
            <w10:wrap type="none"/>
          </v:shape>
        </w:pict>
      </w:r>
      <w:r>
        <w:rPr/>
        <w:pict>
          <v:shape style="position:absolute;margin-left:60.784302pt;margin-top:167.261948pt;width:216.35pt;height:14pt;mso-position-horizontal-relative:page;mso-position-vertical-relative:page;z-index:-302272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vår og som liker å spise sukkeret"/>
            <w10:wrap type="none"/>
          </v:shape>
        </w:pict>
      </w:r>
      <w:r>
        <w:rPr/>
        <w:pict>
          <v:shape style="position:absolute;margin-left:62.911938pt;margin-top:184.547806pt;width:217.7pt;height:14pt;mso-position-horizontal-relative:page;mso-position-vertical-relative:page;z-index:-302248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fra tennene våre. Når dette skjer,"/>
            <w10:wrap type="none"/>
          </v:shape>
        </w:pict>
      </w:r>
      <w:r>
        <w:rPr/>
        <w:pict>
          <v:shape style="position:absolute;margin-left:65.093315pt;margin-top:202.712433pt;width:204.65pt;height:14pt;mso-position-horizontal-relative:page;mso-position-vertical-relative:page;z-index:-302224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og vi ikke pusser tennene godt"/>
            <w10:wrap type="none"/>
          </v:shape>
        </w:pict>
      </w:r>
      <w:r>
        <w:rPr/>
        <w:pict>
          <v:shape style="position:absolute;margin-left:67.194817pt;margin-top:219.570984pt;width:213.05pt;height:14pt;mso-position-horizontal-relative:page;mso-position-vertical-relative:page;z-index:-302200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nok, kan vi få hull i tennene som"/>
            <w10:wrap type="none"/>
          </v:shape>
        </w:pict>
      </w:r>
      <w:r>
        <w:rPr/>
        <w:pict>
          <v:shape style="position:absolute;margin-left:69.290779pt;margin-top:236.339081pt;width:222.9pt;height:14pt;mso-position-horizontal-relative:page;mso-position-vertical-relative:page;z-index:-302176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kan bli verre over tid og forårsake"/>
            <w10:wrap type="none"/>
          </v:shape>
        </w:pict>
      </w:r>
      <w:r>
        <w:rPr/>
        <w:pict>
          <v:shape style="position:absolute;margin-left:71.460732pt;margin-top:254.316818pt;width:212.95pt;height:14pt;mso-position-horizontal-relative:page;mso-position-vertical-relative:page;z-index:-302152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tannpine eller verre og gjør at vi"/>
            <w10:wrap type="none"/>
          </v:shape>
        </w:pict>
      </w:r>
      <w:r>
        <w:rPr/>
        <w:pict>
          <v:shape style="position:absolute;margin-left:74.003708pt;margin-top:278.393250pt;width:102.85pt;height:14pt;mso-position-horizontal-relative:page;mso-position-vertical-relative:page;z-index:-302128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føler oss dårlig."/>
            <w10:wrap type="none"/>
          </v:shape>
        </w:pict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before="44"/>
        <w:ind w:left="67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group style="position:absolute;margin-left:30.107504pt;margin-top:3.98999pt;width:21.4pt;height:21.4pt;mso-position-horizontal-relative:page;mso-position-vertical-relative:paragraph;z-index:4792" coordorigin="602,80" coordsize="428,428">
            <v:shape style="position:absolute;left:602;top:80;width:428;height:428" coordorigin="602,80" coordsize="428,428" path="m864,435l777,435,792,505,801,507,806,502,864,435xe" filled="true" fillcolor="#e5aa00" stroked="false">
              <v:path arrowok="t"/>
              <v:fill type="solid"/>
            </v:shape>
            <v:shape style="position:absolute;left:602;top:80;width:428;height:428" coordorigin="602,80" coordsize="428,428" path="m941,80l640,141,602,183,648,413,657,431,671,445,690,451,777,435,864,435,884,412,991,389,1010,381,1023,366,1029,348,983,118,975,99,960,86,941,80xe" filled="true" fillcolor="#e5aa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.521088pt;margin-top:87.891785pt;width:180.1pt;height:14pt;mso-position-horizontal-relative:page;mso-position-vertical-relative:paragraph;z-index:-302344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Fortell elevene at vi pusser"/>
            <w10:wrap type="none"/>
          </v:shape>
        </w:pict>
      </w:r>
      <w:r>
        <w:rPr/>
        <w:pict>
          <v:shape style="position:absolute;margin-left:56.593937pt;margin-top:104.281906pt;width:196.2pt;height:14pt;mso-position-horizontal-relative:page;mso-position-vertical-relative:paragraph;z-index:-302320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tennene for å fjerne bakterier"/>
            <w10:wrap type="none"/>
          </v:shape>
        </w:pict>
      </w:r>
      <w:r>
        <w:rPr/>
        <w:pict>
          <v:shape style="position:absolute;margin-left:58.698353pt;margin-top:121.188202pt;width:203.8pt;height:14pt;mso-position-horizontal-relative:page;mso-position-vertical-relative:paragraph;z-index:-302296;rotation:353" type="#_x0000_t136" fillcolor="#000000" stroked="f">
            <o:extrusion v:ext="view" autorotationcenter="t"/>
            <v:textpath style="font-family:&amp;quot;Trebuchet MS&amp;quot;;font-size:14pt;v-text-kern:t;mso-text-shadow:auto;font-weight:bold" string="(mikrober) som lever i munnen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280" w:left="460" w:right="1680"/>
        </w:sectPr>
      </w:pPr>
    </w:p>
    <w:p>
      <w:pPr>
        <w:spacing w:before="66"/>
        <w:ind w:left="4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302104" coordorigin="0,0" coordsize="11906,16838">
            <v:shape style="position:absolute;left:0;top:0;width:11906;height:16838" type="#_x0000_t75" stroked="false">
              <v:imagedata r:id="rId85" o:title=""/>
            </v:shape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489;top:1184;width:9273;height:13539" coordorigin="1489,1184" coordsize="9273,13539">
              <v:shape style="position:absolute;left:1489;top:1184;width:9273;height:13539" coordorigin="1489,1184" coordsize="9273,13539" path="m10762,1478l10762,14430,10761,14454,10747,14523,10718,14584,10676,14637,10624,14679,10562,14708,10494,14722,10470,14723,1781,14723,1711,14715,1647,14690,1591,14653,1546,14603,1512,14544,1493,14477,1489,14430,1489,1478,1498,1407,1522,1343,1559,1287,1577,1268,1577,14430,1578,14453,1596,14517,1633,14571,1684,14611,1747,14632,10470,14635,10493,14634,10557,14616,10611,14579,10650,14527,10672,14464,10675,1268,10676,1270,10718,1323,10747,1385,10761,1454,10762,1478xe" filled="true" fillcolor="#fac214" stroked="false">
                <v:path arrowok="t"/>
                <v:fill type="solid"/>
              </v:shape>
              <v:shape style="position:absolute;left:1489;top:1184;width:9273;height:13539" coordorigin="1489,1184" coordsize="9273,13539" path="m10675,1268l10675,1478,10673,1454,10669,1432,10645,1371,10603,1321,10547,1287,10481,1273,1781,1272,1758,1273,1694,1292,1640,1329,1601,1381,1579,1444,1577,14430,1577,1268,1627,1228,1689,1199,1757,1185,1781,1184,10470,1184,10540,1193,10604,1217,10660,1255,10675,1268xe" filled="true" fillcolor="#fac214" stroked="false">
                <v:path arrowok="t"/>
                <v:fill type="solid"/>
              </v:shape>
            </v:group>
            <v:group style="position:absolute;left:1283;top:956;width:752;height:750" coordorigin="1283,956" coordsize="752,750">
              <v:shape style="position:absolute;left:1283;top:956;width:752;height:750" coordorigin="1283,956" coordsize="752,750" path="m2034,1331l2029,1391,2005,1476,1962,1552,1903,1615,1831,1663,1749,1694,1690,1704,1659,1705,1628,1704,1568,1694,1486,1663,1414,1615,1356,1552,1313,1476,1288,1391,1283,1331,1284,1300,1294,1241,1325,1158,1374,1087,1437,1028,1513,985,1598,961,1659,956,1690,957,1749,967,1831,998,1903,1046,1962,1109,2005,1185,2029,1270,2034,1331xe" filled="true" fillcolor="#fac214" stroked="false">
                <v:path arrowok="t"/>
                <v:fill type="solid"/>
              </v:shape>
            </v:group>
            <v:group style="position:absolute;left:1425;top:1438;width:2;height:2" coordorigin="1425,1438" coordsize="2,2">
              <v:shape style="position:absolute;left:1425;top:1438;width:2;height:2" coordorigin="1425,1438" coordsize="1,1" path="m1425,1438l1425,1438,1425,1438xe" filled="true" fillcolor="#ffffff" stroked="false">
                <v:path arrowok="t"/>
                <v:fill type="solid"/>
              </v:shape>
            </v:group>
            <v:group style="position:absolute;left:1362;top:1057;width:593;height:545" coordorigin="1362,1057" coordsize="593,545">
              <v:shape style="position:absolute;left:1362;top:1057;width:593;height:545" coordorigin="1362,1057" coordsize="593,545" path="m1435,1267l1435,1375,1432,1366,1430,1348,1371,1348,1362,1338,1362,1313,1371,1304,1429,1304,1430,1299,1430,1294,1432,1281,1435,1267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450,1169l1450,1223,1423,1206,1413,1200,1410,1186,1423,1166,1436,1163,1437,1163,1446,1169,1450,1169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516,1428l1516,1502,1500,1488,1487,1474,1475,1460,1468,1464,1448,1475,1438,1482,1424,1479,1418,1468,1412,1458,1416,1445,1425,1438,1432,1434,1444,1406,1444,1238,1450,1223,1450,1169,1451,1169,1480,1174,1480,1316,1481,1342,1484,1359,1486,1367,1491,1382,1502,1404,1516,1428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444,1238l1444,1406,1437,1383,1434,1375,1435,1375,1435,1267,1436,1263,1442,1243,1444,1238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704,1113l1704,1273,1703,1254,1701,1233,1684,1173,1669,1153,1666,1148,1663,1146,1660,1145,1658,1145,1595,1155,1541,1188,1504,1236,1484,1295,1480,1316,1480,1174,1481,1175,1494,1160,1507,1145,1522,1130,1522,1058,1531,1060,1538,1071,1566,1111,1585,1104,1604,1099,1624,1095,1643,1093,1666,1093,1673,1094,1679,1097,1691,1102,1701,1110,1704,1113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632,1497l1632,1576,1620,1548,1600,1545,1581,1541,1560,1540,1537,1578,1531,1588,1517,1592,1507,1586,1496,1579,1493,1566,1499,1555,1516,1502,1516,1428,1520,1434,1532,1447,1581,1481,1624,1495,1632,1497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522,1058l1522,1130,1507,1107,1493,1083,1496,1070,1507,1063,1517,1057,1522,1058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755,1274l1743,1351,1711,1410,1664,1448,1606,1464,1624,1452,1639,1439,1681,1378,1699,1315,1704,1273,1704,1113,1709,1119,1746,1193,1755,1255,1755,1274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817,1565l1812,1578,1802,1585,1791,1590,1778,1586,1771,1575,1735,1538,1715,1544,1696,1548,1676,1551,1676,1591,1667,1601,1643,1601,1632,1592,1632,1580,1632,1576,1632,1497,1648,1499,1667,1499,1686,1497,1759,1465,1789,1439,1789,1517,1810,1554,1817,1565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835,1189l1835,1329,1835,1305,1833,1282,1819,1224,1783,1157,1801,1167,1817,1178,1832,1191,1835,1189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868,1479l1841,1461,1837,1466,1831,1473,1818,1488,1804,1502,1789,1517,1789,1439,1791,1437,1806,1420,1832,1359,1835,1329,1835,1189,1862,1173,1862,1474,1868,1479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899,1458l1892,1468,1885,1478,1872,1481,1862,1474,1862,1173,1864,1171,1864,1424,1885,1437,1896,1443,1899,1458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955,1317l1955,1330,1945,1340,1932,1341,1886,1345,1884,1362,1880,1381,1874,1402,1864,1424,1864,1171,1868,1169,1868,1239,1876,1257,1883,1276,1890,1297,1901,1297,1932,1296,1944,1295,1954,1305,1955,1317xe" filled="true" fillcolor="#ffffff" stroked="false">
                <v:path arrowok="t"/>
                <v:fill type="solid"/>
              </v:shape>
              <v:shape style="position:absolute;left:1362;top:1057;width:593;height:545" coordorigin="1362,1057" coordsize="593,545" path="m1901,1187l1900,1200,1891,1207,1889,1208,1882,1212,1868,1239,1868,1169,1876,1164,1890,1167,1896,1178,1901,1187xe" filled="true" fillcolor="#ffffff" stroked="false">
                <v:path arrowok="t"/>
                <v:fill type="solid"/>
              </v:shape>
            </v:group>
            <v:group style="position:absolute;left:1888;top:1206;width:4;height:3" coordorigin="1888,1206" coordsize="4,3">
              <v:shape style="position:absolute;left:1888;top:1206;width:4;height:3" coordorigin="1888,1206" coordsize="4,3" path="m1890,1207l1889,1208,1888,1208,1890,1207xe" filled="true" fillcolor="#ffffff" stroked="false">
                <v:path arrowok="t"/>
                <v:fill type="solid"/>
              </v:shape>
              <v:shape style="position:absolute;left:1888;top:1206;width:4;height:3" coordorigin="1888,1206" coordsize="4,3" path="m1892,1206l1890,1207,1891,1207,1892,1206xe" filled="true" fillcolor="#ffffff" stroked="false">
                <v:path arrowok="t"/>
                <v:fill type="solid"/>
              </v:shape>
            </v:group>
            <v:group style="position:absolute;left:1542;top:1341;width:62;height:64" coordorigin="1542,1341" coordsize="62,64">
              <v:shape style="position:absolute;left:1542;top:1341;width:62;height:64" coordorigin="1542,1341" coordsize="62,64" path="m1603,1390l1588,1401,1561,1404,1546,1390,1542,1366,1553,1348,1574,1341,1576,1341,1592,1346,1602,1362,1603,1390xe" filled="true" fillcolor="#ffffff" stroked="false">
                <v:path arrowok="t"/>
                <v:fill type="solid"/>
              </v:shape>
            </v:group>
            <v:group style="position:absolute;left:1601;top:1201;width:49;height:49" coordorigin="1601,1201" coordsize="49,49">
              <v:shape style="position:absolute;left:1601;top:1201;width:49;height:49" coordorigin="1601,1201" coordsize="49,49" path="m1649,1212l1649,1239,1638,1250,1612,1250,1601,1239,1601,1212,1612,1201,1638,1201,1649,1212xe" filled="true" fillcolor="#ffffff" stroked="false">
                <v:path arrowok="t"/>
                <v:fill type="solid"/>
              </v:shape>
            </v:group>
            <v:group style="position:absolute;left:5165;top:2610;width:439;height:603" coordorigin="5165,2610" coordsize="439,603">
              <v:shape style="position:absolute;left:5165;top:2610;width:439;height:603" coordorigin="5165,2610" coordsize="439,603" path="m5604,3070l5592,3134,5540,3191,5460,3212,5430,3213,5399,3211,5338,3203,5258,3183,5197,3163,5165,2610,5228,2639,5284,2666,5379,2713,5453,2753,5509,2788,5564,2840,5592,2898,5602,2972,5604,3034,5604,3070xe" filled="true" fillcolor="#d44865" stroked="false">
                <v:path arrowok="t"/>
                <v:fill type="solid"/>
              </v:shape>
            </v:group>
            <v:group style="position:absolute;left:4931;top:2564;width:2966;height:10748" coordorigin="4931,2564" coordsize="2966,10748">
              <v:shape style="position:absolute;left:4931;top:2564;width:2966;height:10748" coordorigin="4931,2564" coordsize="2966,10748" path="m7896,7735l7887,8196,7856,8655,7803,9110,7728,9558,7631,9997,7512,10425,7372,10838,7211,11235,7029,11613,6825,11969,6601,12301,6356,12606,6305,12661,6250,12714,6192,12766,6130,12815,6066,12863,5998,12908,5929,12952,5857,12993,5784,13032,5708,13069,5632,13104,5554,13137,5476,13167,5398,13195,5319,13220,5240,13244,5161,13264,5084,13283,5007,13298,4931,13311,5847,11566,6356,10208,6420,7931,6420,3355,6585,3537,6634,3591,6683,3646,6731,3702,6779,3759,6825,3816,6871,3874,6916,3933,6959,3992,7000,4052,7040,4112,7077,4173,7112,4234,7145,4296,7320,4678,7472,5080,7600,5497,7705,5928,7787,6369,7846,6820,7882,7276,7896,7735xe" filled="true" fillcolor="#e96276" stroked="false">
                <v:path arrowok="t"/>
                <v:fill type="solid"/>
              </v:shape>
              <v:shape style="position:absolute;left:4931;top:2564;width:2966;height:10748" coordorigin="4931,2564" coordsize="2966,10748" path="m6420,3355l6420,7931,6356,5654,5847,4296,4931,2564,5003,2590,5074,2613,5145,2634,5214,2653,5283,2670,5352,2687,5419,2704,5486,2722,5553,2740,5619,2761,5684,2783,5750,2808,5814,2837,5879,2869,5943,2906,6007,2948,6070,2996,6134,3050,6197,3110,6260,3178,6303,3227,6420,3355xe" filled="true" fillcolor="#e96276" stroked="false">
                <v:path arrowok="t"/>
                <v:fill type="solid"/>
              </v:shape>
              <v:shape style="position:absolute;left:2775;top:2436;width:5235;height:11086" type="#_x0000_t75" stroked="false">
                <v:imagedata r:id="rId144" o:title=""/>
              </v:shape>
            </v:group>
            <v:group style="position:absolute;left:4821;top:3461;width:1635;height:8973" coordorigin="4821,3461" coordsize="1635,8973">
              <v:shape style="position:absolute;left:4821;top:3461;width:1635;height:8973" coordorigin="4821,3461" coordsize="1635,8973" path="m6455,7947l6453,8315,6445,8675,6432,9025,6414,9365,6391,9693,6364,10009,6333,10310,6298,10597,6259,10867,6216,11119,6170,11354,6121,11568,6069,11761,6014,11933,5956,12081,5897,12205,5835,12303,5771,12375,5705,12419,5638,12433,5571,12419,5506,12375,5442,12303,5380,12205,5320,12081,5263,11933,5208,11761,5156,11568,5107,11354,5061,11119,5018,10867,4979,10597,4944,10310,4913,10009,4886,9693,4863,9365,4845,9025,4832,8675,4824,8315,4821,7947,4824,7579,4832,7219,4845,6869,4863,6529,4886,6201,4913,5885,4944,5584,4979,5298,5018,5028,5061,4775,5107,4541,5156,4326,5208,4133,5263,3962,5320,3813,5380,3690,5442,3591,5506,3520,5571,3476,5638,3461,5705,3476,5771,3520,5835,3591,5897,3690,5956,3813,6014,3962,6069,4133,6121,4326,6170,4541,6216,4775,6259,5028,6298,5298,6333,5584,6364,5885,6391,6201,6414,6529,6432,6869,6445,7219,6453,7579,6455,7947xe" filled="true" fillcolor="#b40f24" stroked="false">
                <v:path arrowok="t"/>
                <v:fill type="solid"/>
              </v:shape>
              <v:shape style="position:absolute;left:3414;top:2599;width:4188;height:10658" type="#_x0000_t75" stroked="false">
                <v:imagedata r:id="rId145" o:title=""/>
              </v:shape>
              <v:shape style="position:absolute;left:8184;top:12252;width:2033;height:1778" type="#_x0000_t75" stroked="false">
                <v:imagedata r:id="rId146" o:title=""/>
              </v:shape>
              <v:shape style="position:absolute;left:8030;top:12114;width:1817;height:2080" type="#_x0000_t75" stroked="false">
                <v:imagedata r:id="rId147" o:title=""/>
              </v:shape>
              <v:shape style="position:absolute;left:8050;top:12134;width:1596;height:2040" type="#_x0000_t75" stroked="false">
                <v:imagedata r:id="rId148" o:title=""/>
              </v:shape>
              <v:shape style="position:absolute;left:8060;top:12144;width:1354;height:2020" type="#_x0000_t75" stroked="false">
                <v:imagedata r:id="rId149" o:title=""/>
              </v:shape>
            </v:group>
            <v:group style="position:absolute;left:9189;top:12817;width:363;height:419" coordorigin="9189,12817" coordsize="363,419">
              <v:shape style="position:absolute;left:9189;top:12817;width:363;height:419" coordorigin="9189,12817" coordsize="363,419" path="m9304,12835l9304,13123,9304,13102,9303,13082,9291,13019,9261,12965,9207,12903,9189,12883,9221,12869,9249,12857,9275,12846,9298,12837,9304,12835xe" filled="true" fillcolor="#020203" stroked="false">
                <v:path arrowok="t"/>
                <v:fill type="solid"/>
              </v:shape>
              <v:shape style="position:absolute;left:9189;top:12817;width:363;height:419" coordorigin="9189,12817" coordsize="363,419" path="m9551,13106l9518,13163,9463,13189,9377,13215,9300,13236,9303,13174,9303,13147,9304,13123,9304,12835,9319,12829,9337,12824,9354,12819,9369,12817,9383,12817,9395,12819,9448,12857,9508,12952,9528,13009,9548,13074,9551,13091,9551,13106xe" filled="true" fillcolor="#020203" stroked="false">
                <v:path arrowok="t"/>
                <v:fill type="solid"/>
              </v:shape>
            </v:group>
            <v:group style="position:absolute;left:9447;top:12906;width:70;height:97" coordorigin="9447,12906" coordsize="70,97">
              <v:shape style="position:absolute;left:9447;top:12906;width:70;height:97" coordorigin="9447,12906" coordsize="70,97" path="m9517,13002l9455,12960,9447,12935,9453,12917,9471,12906,9484,12920,9497,12936,9508,12955,9513,12972,9517,13002xe" filled="true" fillcolor="#e84428" stroked="false">
                <v:path arrowok="t"/>
                <v:fill type="solid"/>
              </v:shape>
            </v:group>
            <v:group style="position:absolute;left:9116;top:12613;width:160;height:159" coordorigin="9116,12613" coordsize="160,159">
              <v:shape style="position:absolute;left:9116;top:12613;width:160;height:159" coordorigin="9116,12613" coordsize="160,159" path="m9275,12683l9250,12754,9190,12771,9170,12768,9120,12722,9116,12701,9117,12680,9160,12621,9192,12613,9212,12614,9270,12662,9275,12683xe" filled="true" fillcolor="#fad7e3" stroked="false">
                <v:path arrowok="t"/>
                <v:fill type="solid"/>
              </v:shape>
            </v:group>
            <v:group style="position:absolute;left:9336;top:13257;width:160;height:159" coordorigin="9336,13257" coordsize="160,159">
              <v:shape style="position:absolute;left:9336;top:13257;width:160;height:159" coordorigin="9336,13257" coordsize="160,159" path="m9495,13328l9470,13398,9410,13416,9390,13412,9340,13366,9336,13345,9336,13325,9380,13265,9412,13257,9432,13259,9490,13306,9495,13328xe" filled="true" fillcolor="#fad7e3" stroked="false">
                <v:path arrowok="t"/>
                <v:fill type="solid"/>
              </v:shape>
            </v:group>
            <v:group style="position:absolute;left:9183;top:13330;width:126;height:155" coordorigin="9183,13330" coordsize="126,155">
              <v:shape style="position:absolute;left:9183;top:13330;width:126;height:155" coordorigin="9183,13330" coordsize="126,155" path="m9308,13465l9291,13477,9286,13479,9281,13481,9276,13482,9273,13483,9270,13483,9265,13484,9262,13484,9259,13484,9258,13484,9255,13484,9251,13484,9247,13484,9245,13484,9241,13483,9239,13482,9237,13482,9234,13481,9231,13480,9228,13479,9226,13478,9218,13473,9215,13472,9213,13470,9211,13468,9209,13466,9206,13465,9205,13462,9199,13456,9197,13454,9196,13452,9184,13424,9183,13418,9183,13412,9183,13400,9184,13394,9185,13388,9185,13385,9187,13382,9187,13379,9188,13376,9190,13374,9191,13371,9192,13368,9194,13366,9198,13361,9199,13358,9201,13356,9207,13350,9207,13406,9207,13410,9208,13415,9209,13419,9209,13421,9210,13423,9211,13428,9211,13430,9211,13430,9212,13431,9212,13431,9215,13436,9216,13437,9217,13439,9218,13441,9222,13446,9224,13447,9225,13448,9227,13450,9228,13451,9230,13453,9231,13454,9236,13457,9242,13460,9244,13461,9246,13461,9247,13462,9249,13462,9251,13463,9254,13463,9255,13464,9258,13464,9262,13464,9264,13465,9265,13465,9270,13465,9273,13464,9275,13464,9277,13464,9279,13464,9282,13463,9284,13463,9286,13463,9288,13462,9297,13460,9303,13458,9306,13460,9308,13465xe" filled="true" fillcolor="#424444" stroked="false">
                <v:path arrowok="t"/>
                <v:fill type="solid"/>
              </v:shape>
              <v:shape style="position:absolute;left:9183;top:13330;width:126;height:155" coordorigin="9183,13330" coordsize="126,155" path="m9254,13337l9252,13340,9243,13345,9241,13347,9239,13348,9231,13354,9229,13356,9226,13359,9222,13363,9218,13369,9216,13370,9215,13373,9213,13376,9212,13378,9211,13382,9210,13384,9209,13386,9209,13388,9208,13390,9208,13393,9208,13395,9207,13397,9207,13406,9207,13350,9208,13350,9210,13348,9212,13346,9216,13343,9235,13334,9238,13333,9249,13330,9252,13331,9254,13337xe" filled="true" fillcolor="#424444" stroked="false">
                <v:path arrowok="t"/>
                <v:fill type="solid"/>
              </v:shape>
              <v:shape style="position:absolute;left:9183;top:13330;width:126;height:155" coordorigin="9183,13330" coordsize="126,155" path="m9212,13431l9211,13430,9212,13431,9212,13431xe" filled="true" fillcolor="#424444" stroked="false">
                <v:path arrowok="t"/>
                <v:fill type="solid"/>
              </v:shape>
              <v:shape style="position:absolute;left:9183;top:13330;width:126;height:155" coordorigin="9183,13330" coordsize="126,155" path="m9212,13431l9211,13430,9211,13430,9212,13431xe" filled="true" fillcolor="#424444" stroked="false">
                <v:path arrowok="t"/>
                <v:fill type="solid"/>
              </v:shape>
              <v:shape style="position:absolute;left:9183;top:13330;width:126;height:155" coordorigin="9183,13330" coordsize="126,155" path="m9212,13431l9212,13431,9212,13431,9212,13431xe" filled="true" fillcolor="#424444" stroked="false">
                <v:path arrowok="t"/>
                <v:fill type="solid"/>
              </v:shape>
            </v:group>
            <v:group style="position:absolute;left:8974;top:12696;width:117;height:155" coordorigin="8974,12696" coordsize="117,155">
              <v:shape style="position:absolute;left:8974;top:12696;width:117;height:155" coordorigin="8974,12696" coordsize="117,155" path="m9090,12840l9089,12842,9081,12845,9076,12847,9071,12848,9062,12849,9060,12850,9059,12850,9048,12850,9044,12850,9042,12850,9036,12849,9033,12849,9030,12847,9025,12846,9022,12845,9019,12843,9017,12842,9014,12841,9008,12837,8982,12806,8980,12804,8974,12779,8974,12777,8974,12774,8974,12771,8975,12762,8975,12759,8976,12757,8977,12754,8978,12751,8979,12748,8980,12745,8984,12737,8987,12732,8988,12730,8990,12727,8992,12725,8996,12721,8998,12719,8999,12718,8999,12774,8999,12776,8999,12779,8999,12780,8999,12783,9000,12785,9000,12784,9001,12787,9002,12791,9003,12793,9004,12795,9006,12799,9024,12820,9026,12821,9028,12822,9030,12824,9031,12825,9033,12826,9039,12828,9041,12829,9048,12831,9055,12832,9059,12833,9060,12833,9064,12832,9069,12833,9071,12833,9074,12832,9087,12832,9090,12834,9090,12840xe" filled="true" fillcolor="#424444" stroked="false">
                <v:path arrowok="t"/>
                <v:fill type="solid"/>
              </v:shape>
              <v:shape style="position:absolute;left:8974;top:12696;width:117;height:155" coordorigin="8974,12696" coordsize="117,155" path="m9000,12766l8999,12772,8999,12774,8999,12718,9000,12718,9000,12766xe" filled="true" fillcolor="#424444" stroked="false">
                <v:path arrowok="t"/>
                <v:fill type="solid"/>
              </v:shape>
              <v:shape style="position:absolute;left:8974;top:12696;width:117;height:155" coordorigin="8974,12696" coordsize="117,155" path="m9000,12785l8999,12783,9000,12784,9000,12785xe" filled="true" fillcolor="#424444" stroked="false">
                <v:path arrowok="t"/>
                <v:fill type="solid"/>
              </v:shape>
              <v:shape style="position:absolute;left:8974;top:12696;width:117;height:155" coordorigin="8974,12696" coordsize="117,155" path="m9000,12784l8999,12783,8999,12780,9000,12784xe" filled="true" fillcolor="#424444" stroked="false">
                <v:path arrowok="t"/>
                <v:fill type="solid"/>
              </v:shape>
              <v:shape style="position:absolute;left:8974;top:12696;width:117;height:155" coordorigin="8974,12696" coordsize="117,155" path="m9000,12784l9000,12785,9000,12784xe" filled="true" fillcolor="#424444" stroked="false">
                <v:path arrowok="t"/>
                <v:fill type="solid"/>
              </v:shape>
              <v:shape style="position:absolute;left:8974;top:12696;width:117;height:155" coordorigin="8974,12696" coordsize="117,155" path="m9059,12704l9058,12707,9053,12708,9048,12710,9046,12711,9044,12712,9042,12713,9038,12715,9034,12717,9030,12720,9028,12721,9026,12722,9024,12724,9023,12725,9021,12727,9019,12728,9018,12729,9016,12731,9015,12733,9013,12734,9012,12736,9010,12739,9008,12741,9007,12743,9006,12744,9005,12746,9004,12748,9002,12754,9001,12756,9001,12758,9001,12760,9000,12762,9000,12764,9000,12718,9005,12713,9007,12712,9009,12710,9012,12709,9017,12706,9019,12705,9021,12704,9027,12702,9032,12700,9037,12698,9039,12698,9042,12697,9045,12697,9050,12696,9056,12696,9059,12698,9059,12704xe" filled="true" fillcolor="#424444" stroked="false">
                <v:path arrowok="t"/>
                <v:fill type="solid"/>
              </v:shape>
            </v:group>
            <v:group style="position:absolute;left:8549;top:14063;width:68;height:58" coordorigin="8549,14063" coordsize="68,58">
              <v:shape style="position:absolute;left:8549;top:14063;width:68;height:58" coordorigin="8549,14063" coordsize="68,58" path="m8594,14110l8581,14103,8569,14106,8549,14121,8567,14101,8573,14088,8573,14076,8584,14081,8592,14079,8592,14091,8594,14110xe" filled="true" fillcolor="#fafafa" stroked="false">
                <v:path arrowok="t"/>
                <v:fill type="solid"/>
              </v:shape>
              <v:shape style="position:absolute;left:8549;top:14063;width:68;height:58" coordorigin="8549,14063" coordsize="68,58" path="m8573,14076l8573,14088,8569,14074,8573,14076xe" filled="true" fillcolor="#fafafa" stroked="false">
                <v:path arrowok="t"/>
                <v:fill type="solid"/>
              </v:shape>
              <v:shape style="position:absolute;left:8549;top:14063;width:68;height:58" coordorigin="8549,14063" coordsize="68,58" path="m8617,14063l8598,14079,8592,14091,8592,14079,8597,14078,8617,14063xe" filled="true" fillcolor="#fafafa" stroked="false">
                <v:path arrowok="t"/>
                <v:fill type="solid"/>
              </v:shape>
            </v:group>
            <v:group style="position:absolute;left:8658;top:14031;width:92;height:79" coordorigin="8658,14031" coordsize="92,79">
              <v:shape style="position:absolute;left:8658;top:14031;width:92;height:79" coordorigin="8658,14031" coordsize="92,79" path="m8717,14094l8704,14086,8693,14085,8679,14093,8658,14110,8677,14088,8688,14073,8690,14061,8690,14049,8701,14054,8713,14055,8715,14054,8715,14074,8717,14094xe" filled="true" fillcolor="#fafafa" stroked="false">
                <v:path arrowok="t"/>
                <v:fill type="solid"/>
              </v:shape>
              <v:shape style="position:absolute;left:8658;top:14031;width:92;height:79" coordorigin="8658,14031" coordsize="92,79" path="m8690,14049l8690,14061,8685,14047,8690,14049xe" filled="true" fillcolor="#fafafa" stroked="false">
                <v:path arrowok="t"/>
                <v:fill type="solid"/>
              </v:shape>
              <v:shape style="position:absolute;left:8658;top:14031;width:92;height:79" coordorigin="8658,14031" coordsize="92,79" path="m8750,14031l8728,14048,8718,14060,8715,14074,8715,14054,8728,14047,8750,14031xe" filled="true" fillcolor="#fafafa" stroked="false">
                <v:path arrowok="t"/>
                <v:fill type="solid"/>
              </v:shape>
            </v:group>
            <v:group style="position:absolute;left:8569;top:14151;width:175;height:149" coordorigin="8569,14151" coordsize="175,149">
              <v:shape style="position:absolute;left:8569;top:14151;width:175;height:149" coordorigin="8569,14151" coordsize="175,149" path="m8704,14292l8686,14275,8673,14263,8661,14255,8650,14252,8638,14253,8626,14258,8611,14267,8592,14281,8569,14300,8589,14278,8607,14258,8619,14242,8627,14229,8629,14218,8629,14184,8632,14186,8647,14193,8660,14196,8672,14196,8685,14191,8686,14190,8686,14215,8687,14229,8690,14246,8696,14267,8704,14292xe" filled="true" fillcolor="#fafafa" stroked="false">
                <v:path arrowok="t"/>
                <v:fill type="solid"/>
              </v:shape>
              <v:shape style="position:absolute;left:8569;top:14151;width:175;height:149" coordorigin="8569,14151" coordsize="175,149" path="m8629,14184l8629,14218,8627,14206,8622,14192,8614,14175,8629,14184xe" filled="true" fillcolor="#fafafa" stroked="false">
                <v:path arrowok="t"/>
                <v:fill type="solid"/>
              </v:shape>
              <v:shape style="position:absolute;left:8569;top:14151;width:175;height:149" coordorigin="8569,14151" coordsize="175,149" path="m8744,14151l8697,14191,8686,14215,8686,14190,8700,14182,8720,14169,8744,14151xe" filled="true" fillcolor="#fafafa" stroked="false">
                <v:path arrowok="t"/>
                <v:fill type="solid"/>
              </v:shape>
              <v:shape style="position:absolute;left:9009;top:10893;width:1176;height:1051" type="#_x0000_t75" stroked="false">
                <v:imagedata r:id="rId150" o:title=""/>
              </v:shape>
              <v:shape style="position:absolute;left:8924;top:10776;width:953;height:1288" type="#_x0000_t75" stroked="false">
                <v:imagedata r:id="rId151" o:title=""/>
              </v:shape>
              <v:shape style="position:absolute;left:8936;top:10788;width:794;height:1264" type="#_x0000_t75" stroked="false">
                <v:imagedata r:id="rId152" o:title=""/>
              </v:shape>
              <v:shape style="position:absolute;left:8943;top:10794;width:627;height:1252" type="#_x0000_t75" stroked="false">
                <v:imagedata r:id="rId153" o:title=""/>
              </v:shape>
            </v:group>
            <v:group style="position:absolute;left:9591;top:11309;width:183;height:239" coordorigin="9591,11309" coordsize="183,239">
              <v:shape style="position:absolute;left:9591;top:11309;width:183;height:239" coordorigin="9591,11309" coordsize="183,239" path="m9774,11381l9764,11463,9741,11523,9696,11548,9677,11546,9654,11542,9625,11536,9591,11528,9603,11508,9613,11490,9620,11475,9626,11461,9630,11447,9631,11433,9631,11310,9634,11310,9698,11314,9764,11337,9774,11363,9774,11381xe" filled="true" fillcolor="#020203" stroked="false">
                <v:path arrowok="t"/>
                <v:fill type="solid"/>
              </v:shape>
              <v:shape style="position:absolute;left:9591;top:11309;width:183;height:239" coordorigin="9591,11309" coordsize="183,239" path="m9631,11310l9631,11433,9631,11418,9630,11402,9626,11384,9621,11363,9615,11338,9607,11309,9631,11310xe" filled="true" fillcolor="#020203" stroked="false">
                <v:path arrowok="t"/>
                <v:fill type="solid"/>
              </v:shape>
            </v:group>
            <v:group style="position:absolute;left:9734;top:11419;width:37;height:67" coordorigin="9734,11419" coordsize="37,67">
              <v:shape style="position:absolute;left:9734;top:11419;width:37;height:67" coordorigin="9734,11419" coordsize="37,67" path="m9770,11437l9768,11450,9760,11469,9750,11486,9739,11482,9734,11472,9734,11460,9739,11439,9754,11424,9767,11419,9770,11437xe" filled="true" fillcolor="#e84428" stroked="false">
                <v:path arrowok="t"/>
                <v:fill type="solid"/>
              </v:shape>
            </v:group>
            <v:group style="position:absolute;left:9572;top:11596;width:92;height:98" coordorigin="9572,11596" coordsize="92,98">
              <v:shape style="position:absolute;left:9572;top:11596;width:92;height:98" coordorigin="9572,11596" coordsize="92,98" path="m9664,11662l9653,11680,9636,11691,9614,11694,9608,11693,9591,11686,9579,11672,9572,11652,9573,11625,9584,11609,9603,11599,9626,11596,9643,11603,9656,11616,9664,11636,9664,11662xe" filled="true" fillcolor="#fad7e3" stroked="false">
                <v:path arrowok="t"/>
                <v:fill type="solid"/>
              </v:shape>
            </v:group>
            <v:group style="position:absolute;left:9616;top:11184;width:92;height:98" coordorigin="9616,11184" coordsize="92,98">
              <v:shape style="position:absolute;left:9616;top:11184;width:92;height:98" coordorigin="9616,11184" coordsize="92,98" path="m9708,11250l9697,11267,9680,11279,9658,11282,9652,11281,9635,11274,9623,11260,9616,11240,9617,11213,9628,11197,9647,11187,9670,11184,9687,11191,9700,11204,9708,11224,9708,11250xe" filled="true" fillcolor="#fad7e3" stroked="false">
                <v:path arrowok="t"/>
                <v:fill type="solid"/>
              </v:shape>
            </v:group>
            <v:group style="position:absolute;left:9513;top:11166;width:68;height:95" coordorigin="9513,11166" coordsize="68,95">
              <v:shape style="position:absolute;left:9513;top:11166;width:68;height:95" coordorigin="9513,11166" coordsize="68,95" path="m9566,11255l9565,11259,9564,11260,9558,11260,9556,11260,9554,11259,9532,11251,9531,11250,9529,11249,9527,11246,9525,11245,9523,11242,9522,11241,9521,11239,9520,11237,9519,11236,9518,11234,9513,11208,9513,11204,9513,11202,9514,11201,9515,11196,9516,11195,9516,11193,9517,11192,9520,11187,9521,11186,9522,11184,9523,11183,9524,11182,9525,11180,9526,11179,9528,11177,9528,11215,9531,11227,9531,11228,9532,11229,9532,11231,9533,11233,9534,11234,9535,11235,9536,11236,9537,11238,9538,11239,9539,11240,9540,11241,9543,11244,9547,11246,9548,11247,9556,11251,9557,11251,9565,11254,9566,11255xe" filled="true" fillcolor="#424444" stroked="false">
                <v:path arrowok="t"/>
                <v:fill type="solid"/>
              </v:shape>
              <v:shape style="position:absolute;left:9513;top:11166;width:68;height:95" coordorigin="9513,11166" coordsize="68,95" path="m9528,11205l9528,11205,9528,11215,9528,11177,9528,11205,9528,11205xe" filled="true" fillcolor="#424444" stroked="false">
                <v:path arrowok="t"/>
                <v:fill type="solid"/>
              </v:shape>
              <v:shape style="position:absolute;left:9513;top:11166;width:68;height:95" coordorigin="9513,11166" coordsize="68,95" path="m9528,11205l9528,11205,9528,11205,9528,11205xe" filled="true" fillcolor="#424444" stroked="false">
                <v:path arrowok="t"/>
                <v:fill type="solid"/>
              </v:shape>
              <v:shape style="position:absolute;left:9513;top:11166;width:68;height:95" coordorigin="9513,11166" coordsize="68,95" path="m9528,11177l9528,11205,9528,11205,9528,11177xe" filled="true" fillcolor="#424444" stroked="false">
                <v:path arrowok="t"/>
                <v:fill type="solid"/>
              </v:shape>
              <v:shape style="position:absolute;left:9513;top:11166;width:68;height:95" coordorigin="9513,11166" coordsize="68,95" path="m9581,11172l9580,11175,9579,11177,9577,11176,9565,11176,9563,11176,9561,11177,9559,11177,9557,11177,9555,11178,9554,11178,9551,11179,9550,11180,9548,11180,9547,11181,9546,11181,9544,11183,9543,11183,9542,11184,9539,11186,9537,11189,9536,11190,9535,11191,9535,11192,9534,11193,9533,11194,9533,11195,9531,11198,9530,11199,9530,11201,9530,11202,9528,11205,9528,11205,9528,11177,9530,11175,9532,11174,9533,11173,9536,11171,9538,11171,9541,11169,9543,11169,9544,11168,9547,11167,9551,11167,9553,11166,9556,11166,9557,11166,9564,11166,9566,11166,9569,11167,9571,11167,9574,11168,9577,11169,9580,11170,9581,11172xe" filled="true" fillcolor="#424444" stroked="false">
                <v:path arrowok="t"/>
                <v:fill type="solid"/>
              </v:shape>
            </v:group>
            <v:group style="position:absolute;left:9474;top:11570;width:63;height:94" coordorigin="9474,11570" coordsize="63,94">
              <v:shape style="position:absolute;left:9474;top:11570;width:63;height:94" coordorigin="9474,11570" coordsize="63,94" path="m9536,11661l9535,11662,9531,11663,9519,11663,9516,11663,9513,11662,9511,11662,9510,11661,9507,11661,9506,11661,9505,11660,9502,11659,9499,11657,9497,11656,9495,11656,9493,11653,9491,11653,9490,11651,9488,11650,9486,11647,9483,11643,9482,11642,9481,11640,9480,11639,9479,11637,9478,11635,9478,11634,9476,11629,9475,11627,9475,11625,9475,11624,9474,11619,9474,11615,9474,11614,9475,11610,9475,11608,9476,11607,9477,11603,9488,11585,9489,11583,9489,11617,9489,11618,9489,11617,9490,11621,9490,11622,9490,11624,9490,11625,9492,11628,9492,11630,9493,11631,9493,11632,9494,11633,9494,11634,9495,11635,9497,11638,9498,11639,9499,11640,9499,11641,9500,11642,9501,11643,9503,11645,9504,11645,9505,11646,9506,11647,9507,11648,9509,11648,9510,11649,9511,11650,9513,11651,9515,11651,9516,11652,9519,11653,9521,11653,9524,11654,9525,11655,9531,11656,9534,11656,9535,11657,9536,11661xe" filled="true" fillcolor="#424444" stroked="false">
                <v:path arrowok="t"/>
                <v:fill type="solid"/>
              </v:shape>
              <v:shape style="position:absolute;left:9474;top:11570;width:63;height:94" coordorigin="9474,11570" coordsize="63,94" path="m9489,11617l9489,11618,9489,11617,9489,11617xe" filled="true" fillcolor="#424444" stroked="false">
                <v:path arrowok="t"/>
                <v:fill type="solid"/>
              </v:shape>
              <v:shape style="position:absolute;left:9474;top:11570;width:63;height:94" coordorigin="9474,11570" coordsize="63,94" path="m9536,11576l9535,11578,9527,11579,9525,11579,9524,11579,9521,11580,9518,11581,9515,11582,9512,11583,9508,11585,9507,11586,9504,11588,9503,11589,9502,11590,9501,11591,9500,11592,9497,11596,9490,11610,9490,11612,9490,11613,9489,11616,9489,11617,9489,11617,9489,11583,9490,11582,9492,11581,9493,11580,9494,11578,9496,11578,9501,11575,9503,11574,9507,11572,9514,11571,9515,11570,9521,11570,9527,11570,9529,11570,9534,11571,9536,11572,9536,11576xe" filled="true" fillcolor="#424444" stroked="false">
                <v:path arrowok="t"/>
                <v:fill type="solid"/>
              </v:shape>
            </v:group>
            <v:group style="position:absolute;left:9042;top:10879;width:53;height:32" coordorigin="9042,10879" coordsize="53,32">
              <v:shape style="position:absolute;left:9042;top:10879;width:53;height:32" coordorigin="9042,10879" coordsize="53,32" path="m9062,10890l9062,10897,9042,10884,9062,10891,9062,10890xe" filled="true" fillcolor="#fafafa" stroked="false">
                <v:path arrowok="t"/>
                <v:fill type="solid"/>
              </v:shape>
              <v:shape style="position:absolute;left:9042;top:10879;width:53;height:32" coordorigin="9042,10879" coordsize="53,32" path="m9094,10911l9072,10902,9060,10909,9062,10897,9062,10890,9073,10879,9074,10899,9094,10911xe" filled="true" fillcolor="#fafafa" stroked="false">
                <v:path arrowok="t"/>
                <v:fill type="solid"/>
              </v:shape>
            </v:group>
            <v:group style="position:absolute;left:9108;top:10876;width:57;height:35" coordorigin="9108,10876" coordsize="57,35">
              <v:shape style="position:absolute;left:9108;top:10876;width:57;height:35" coordorigin="9108,10876" coordsize="57,35" path="m9164,10906l9147,10900,9132,10910,9132,10895,9116,10882,9108,10876,9130,10885,9141,10882,9148,10896,9164,10906xe" filled="true" fillcolor="#fafafa" stroked="false">
                <v:path arrowok="t"/>
                <v:fill type="solid"/>
              </v:shape>
            </v:group>
            <v:group style="position:absolute;left:9030;top:10768;width:137;height:78" coordorigin="9030,10768" coordsize="137,78">
              <v:shape style="position:absolute;left:9030;top:10768;width:137;height:78" coordorigin="9030,10768" coordsize="137,78" path="m9167,10845l9138,10833,9117,10825,9103,10824,9092,10827,9080,10837,9080,10821,9075,10809,9060,10796,9032,10776,9030,10775,9055,10787,9073,10793,9085,10792,9095,10784,9107,10768,9107,10793,9110,10810,9119,10822,9137,10832,9167,10845xe" filled="true" fillcolor="#fafafa" stroked="false">
                <v:path arrowok="t"/>
                <v:fill type="solid"/>
              </v:shape>
              <v:shape style="position:absolute;left:9030;top:10768;width:137;height:78" coordorigin="9030,10768" coordsize="137,78" path="m9107,10768l9107,10793,9107,10768xe" filled="true" fillcolor="#fafafa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5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5"/>
          <w:w w:val="105"/>
          <w:sz w:val="15"/>
        </w:rPr>
        <w:t> </w:t>
      </w:r>
      <w:r>
        <w:rPr>
          <w:rFonts w:ascii="Arial"/>
          <w:w w:val="105"/>
          <w:sz w:val="15"/>
        </w:rPr>
        <w:t>Bilde</w:t>
      </w:r>
      <w:r>
        <w:rPr>
          <w:rFonts w:ascii="Arial"/>
          <w:spacing w:val="-4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av</w:t>
      </w:r>
      <w:r>
        <w:rPr>
          <w:rFonts w:ascii="Arial"/>
          <w:spacing w:val="-5"/>
          <w:w w:val="105"/>
          <w:sz w:val="15"/>
        </w:rPr>
        <w:t> </w:t>
      </w:r>
      <w:r>
        <w:rPr>
          <w:rFonts w:ascii="Arial"/>
          <w:w w:val="105"/>
          <w:sz w:val="15"/>
        </w:rPr>
        <w:t>tennene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58"/>
        <w:ind w:left="5338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w w:val="105"/>
          <w:sz w:val="30"/>
        </w:rPr>
        <w:t>Smit</w:t>
      </w:r>
      <w:r>
        <w:rPr>
          <w:rFonts w:ascii="Trebuchet MS"/>
          <w:b/>
          <w:color w:val="FFFFFF"/>
          <w:spacing w:val="-4"/>
          <w:w w:val="105"/>
          <w:sz w:val="30"/>
        </w:rPr>
        <w:t>t</w:t>
      </w:r>
      <w:r>
        <w:rPr>
          <w:rFonts w:ascii="Trebuchet MS"/>
          <w:b/>
          <w:color w:val="FFFFFF"/>
          <w:spacing w:val="-5"/>
          <w:w w:val="105"/>
          <w:sz w:val="30"/>
        </w:rPr>
        <w:t>e</w:t>
      </w:r>
      <w:r>
        <w:rPr>
          <w:rFonts w:ascii="Trebuchet MS"/>
          <w:b/>
          <w:color w:val="FFFFFF"/>
          <w:spacing w:val="-6"/>
          <w:w w:val="105"/>
          <w:sz w:val="30"/>
        </w:rPr>
        <w:t>v</w:t>
      </w:r>
      <w:r>
        <w:rPr>
          <w:rFonts w:ascii="Trebuchet MS"/>
          <w:b/>
          <w:color w:val="FFFFFF"/>
          <w:w w:val="105"/>
          <w:sz w:val="30"/>
        </w:rPr>
        <w:t>ern:</w:t>
      </w:r>
      <w:r>
        <w:rPr>
          <w:rFonts w:ascii="Trebuchet MS"/>
          <w:b/>
          <w:color w:val="FFFFFF"/>
          <w:spacing w:val="-72"/>
          <w:w w:val="105"/>
          <w:sz w:val="30"/>
        </w:rPr>
        <w:t> </w:t>
      </w:r>
      <w:r>
        <w:rPr>
          <w:rFonts w:ascii="Trebuchet MS"/>
          <w:b/>
          <w:color w:val="FFFFFF"/>
          <w:spacing w:val="-35"/>
          <w:w w:val="105"/>
          <w:sz w:val="30"/>
        </w:rPr>
        <w:t>T</w:t>
      </w:r>
      <w:r>
        <w:rPr>
          <w:rFonts w:ascii="Trebuchet MS"/>
          <w:b/>
          <w:color w:val="FFFFFF"/>
          <w:w w:val="105"/>
          <w:sz w:val="30"/>
        </w:rPr>
        <w:t>annhelse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31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00" w:bottom="280" w:left="168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6840" w:h="11910" w:orient="landscape"/>
          <w:pgMar w:top="0" w:bottom="0" w:left="440" w:right="1620"/>
        </w:sectPr>
      </w:pPr>
    </w:p>
    <w:p>
      <w:pPr>
        <w:spacing w:line="249" w:lineRule="auto" w:before="22"/>
        <w:ind w:left="2097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45.845821pt;margin-top:1.170575pt;width:17pt;height:164.15pt;mso-position-horizontal-relative:page;mso-position-vertical-relative:paragraph;z-index:5512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06"/>
                      <w:sz w:val="30"/>
                    </w:rPr>
                    <w:t>Smit</w:t>
                  </w:r>
                  <w:r>
                    <w:rPr>
                      <w:rFonts w:ascii="Trebuchet MS"/>
                      <w:b/>
                      <w:color w:val="FFFFFF"/>
                      <w:spacing w:val="-4"/>
                      <w:w w:val="106"/>
                      <w:sz w:val="30"/>
                    </w:rPr>
                    <w:t>t</w:t>
                  </w:r>
                  <w:r>
                    <w:rPr>
                      <w:rFonts w:ascii="Trebuchet MS"/>
                      <w:b/>
                      <w:color w:val="FFFFFF"/>
                      <w:spacing w:val="-5"/>
                      <w:w w:val="105"/>
                      <w:sz w:val="30"/>
                    </w:rPr>
                    <w:t>e</w:t>
                  </w:r>
                  <w:r>
                    <w:rPr>
                      <w:rFonts w:ascii="Trebuchet MS"/>
                      <w:b/>
                      <w:color w:val="FFFFFF"/>
                      <w:spacing w:val="-6"/>
                      <w:w w:val="105"/>
                      <w:sz w:val="30"/>
                    </w:rPr>
                    <w:t>v</w:t>
                  </w:r>
                  <w:r>
                    <w:rPr>
                      <w:rFonts w:ascii="Trebuchet MS"/>
                      <w:b/>
                      <w:color w:val="FFFFFF"/>
                      <w:w w:val="96"/>
                      <w:sz w:val="30"/>
                    </w:rPr>
                    <w:t>ern:</w:t>
                  </w:r>
                  <w:r>
                    <w:rPr>
                      <w:rFonts w:ascii="Trebuchet MS"/>
                      <w:b/>
                      <w:color w:val="FFFFFF"/>
                      <w:spacing w:val="-29"/>
                      <w:sz w:val="3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-33"/>
                      <w:w w:val="101"/>
                      <w:sz w:val="30"/>
                    </w:rPr>
                    <w:t>T</w:t>
                  </w:r>
                  <w:r>
                    <w:rPr>
                      <w:rFonts w:ascii="Trebuchet MS"/>
                      <w:b/>
                      <w:color w:val="FFFFFF"/>
                      <w:w w:val="106"/>
                      <w:sz w:val="30"/>
                    </w:rPr>
                    <w:t>annhelse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52.687725pt;width:10pt;height:10.9pt;mso-position-horizontal-relative:page;mso-position-vertical-relative:paragraph;z-index:5536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32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8"/>
          <w:sz w:val="56"/>
        </w:rPr>
        <w:t>Frisk</w:t>
      </w:r>
      <w:r>
        <w:rPr>
          <w:rFonts w:ascii="Arial"/>
          <w:b/>
          <w:spacing w:val="-7"/>
          <w:sz w:val="56"/>
        </w:rPr>
        <w:t>e</w:t>
      </w:r>
      <w:r>
        <w:rPr>
          <w:rFonts w:ascii="Arial"/>
          <w:b/>
          <w:spacing w:val="29"/>
          <w:sz w:val="56"/>
        </w:rPr>
        <w:t> </w:t>
      </w:r>
      <w:r>
        <w:rPr>
          <w:rFonts w:ascii="Arial"/>
          <w:b/>
          <w:spacing w:val="-2"/>
          <w:sz w:val="56"/>
        </w:rPr>
        <w:t>tenner</w:t>
      </w:r>
      <w:r>
        <w:rPr>
          <w:rFonts w:ascii="Arial"/>
          <w:b/>
          <w:spacing w:val="29"/>
          <w:w w:val="103"/>
          <w:sz w:val="56"/>
        </w:rPr>
        <w:t> </w:t>
      </w:r>
      <w:r>
        <w:rPr>
          <w:rFonts w:ascii="Arial"/>
          <w:b/>
          <w:sz w:val="56"/>
        </w:rPr>
        <w:t>(tannpuss-</w:t>
      </w:r>
      <w:r>
        <w:rPr>
          <w:rFonts w:ascii="Arial"/>
          <w:b/>
          <w:w w:val="101"/>
          <w:sz w:val="56"/>
        </w:rPr>
        <w:t> </w:t>
      </w:r>
      <w:r>
        <w:rPr>
          <w:rFonts w:ascii="Arial"/>
          <w:b/>
          <w:spacing w:val="-1"/>
          <w:sz w:val="56"/>
        </w:rPr>
        <w:t>diagram)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80"/>
          <w:szCs w:val="80"/>
        </w:rPr>
      </w:pPr>
    </w:p>
    <w:p>
      <w:pPr>
        <w:spacing w:before="0"/>
        <w:ind w:left="2104" w:right="0" w:hanging="24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pacing w:val="-2"/>
          <w:w w:val="105"/>
          <w:sz w:val="34"/>
        </w:rPr>
        <w:t>Nav</w:t>
      </w:r>
      <w:r>
        <w:rPr>
          <w:rFonts w:ascii="Arial"/>
          <w:b/>
          <w:spacing w:val="-3"/>
          <w:w w:val="105"/>
          <w:sz w:val="34"/>
        </w:rPr>
        <w:t>n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0" w:right="30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z w:val="34"/>
        </w:rPr>
        <w:t>Klasse</w:t>
      </w:r>
      <w:r>
        <w:rPr>
          <w:rFonts w:ascii="Arial"/>
          <w:sz w:val="3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  <w:r>
        <w:rPr/>
        <w:br w:type="column"/>
      </w:r>
      <w:r>
        <w:rPr>
          <w:rFonts w:ascii="Arial"/>
          <w:b/>
          <w:sz w:val="3"/>
        </w:rPr>
      </w:r>
    </w:p>
    <w:p>
      <w:pPr>
        <w:tabs>
          <w:tab w:pos="2405" w:val="left" w:leader="none"/>
          <w:tab w:pos="4116" w:val="left" w:leader="none"/>
          <w:tab w:pos="5825" w:val="left" w:leader="none"/>
        </w:tabs>
        <w:spacing w:line="200" w:lineRule="atLeast"/>
        <w:ind w:left="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80pt;height:48.3pt;mso-position-horizontal-relative:char;mso-position-vertical-relative:line" type="#_x0000_t202" filled="true" fillcolor="#fac214" stroked="true" strokeweight=".865pt" strokecolor="#ffffff">
            <v:textbox inset="0,0,0,0">
              <w:txbxContent>
                <w:p>
                  <w:pPr>
                    <w:spacing w:before="282"/>
                    <w:ind w:left="395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MAN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80pt;height:48.3pt;mso-position-horizontal-relative:char;mso-position-vertical-relative:line" type="#_x0000_t202" filled="true" fillcolor="#96c224" stroked="true" strokeweight=".865pt" strokecolor="#ffffff">
            <v:textbox inset="0,0,0,0">
              <w:txbxContent>
                <w:p>
                  <w:pPr>
                    <w:spacing w:before="282"/>
                    <w:ind w:left="407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TIRS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80pt;height:48.3pt;mso-position-horizontal-relative:char;mso-position-vertical-relative:line" type="#_x0000_t202" filled="true" fillcolor="#14ab87" stroked="true" strokeweight=".865pt" strokecolor="#ffffff">
            <v:textbox inset="0,0,0,0">
              <w:txbxContent>
                <w:p>
                  <w:pPr>
                    <w:spacing w:before="285"/>
                    <w:ind w:left="422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ONS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80pt;height:48.3pt;mso-position-horizontal-relative:char;mso-position-vertical-relative:line" type="#_x0000_t202" filled="true" fillcolor="#52b9ca" stroked="true" strokeweight=".865pt" strokecolor="#ffffff">
            <v:textbox inset="0,0,0,0">
              <w:txbxContent>
                <w:p>
                  <w:pPr>
                    <w:spacing w:before="282"/>
                    <w:ind w:left="335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3"/>
                      <w:sz w:val="34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34"/>
                    </w:rPr>
                    <w:t>ORS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before="0"/>
        <w:ind w:left="2080" w:right="0" w:firstLine="406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pacing w:val="-2"/>
          <w:w w:val="105"/>
          <w:sz w:val="34"/>
        </w:rPr>
        <w:t>J</w:t>
      </w:r>
      <w:r>
        <w:rPr>
          <w:rFonts w:ascii="Arial"/>
          <w:b/>
          <w:spacing w:val="-1"/>
          <w:w w:val="105"/>
          <w:sz w:val="34"/>
        </w:rPr>
        <w:t>eg</w:t>
      </w:r>
      <w:r>
        <w:rPr>
          <w:rFonts w:ascii="Arial"/>
          <w:b/>
          <w:spacing w:val="-26"/>
          <w:w w:val="105"/>
          <w:sz w:val="34"/>
        </w:rPr>
        <w:t> </w:t>
      </w:r>
      <w:r>
        <w:rPr>
          <w:rFonts w:ascii="Arial"/>
          <w:b/>
          <w:spacing w:val="-2"/>
          <w:w w:val="105"/>
          <w:sz w:val="34"/>
        </w:rPr>
        <w:t>pusse</w:t>
      </w:r>
      <w:r>
        <w:rPr>
          <w:rFonts w:ascii="Arial"/>
          <w:b/>
          <w:spacing w:val="-1"/>
          <w:w w:val="105"/>
          <w:sz w:val="34"/>
        </w:rPr>
        <w:t>t</w:t>
      </w:r>
      <w:r>
        <w:rPr>
          <w:rFonts w:ascii="Arial"/>
          <w:b/>
          <w:spacing w:val="-25"/>
          <w:w w:val="105"/>
          <w:sz w:val="34"/>
        </w:rPr>
        <w:t> </w:t>
      </w:r>
      <w:r>
        <w:rPr>
          <w:rFonts w:ascii="Arial"/>
          <w:b/>
          <w:spacing w:val="-1"/>
          <w:w w:val="105"/>
          <w:sz w:val="34"/>
        </w:rPr>
        <w:t>tennene</w:t>
      </w:r>
      <w:r>
        <w:rPr>
          <w:rFonts w:ascii="Arial"/>
          <w:b/>
          <w:spacing w:val="-26"/>
          <w:w w:val="105"/>
          <w:sz w:val="34"/>
        </w:rPr>
        <w:t> </w:t>
      </w:r>
      <w:r>
        <w:rPr>
          <w:rFonts w:ascii="Arial"/>
          <w:b/>
          <w:w w:val="105"/>
          <w:sz w:val="34"/>
        </w:rPr>
        <w:t>i</w:t>
      </w:r>
      <w:r>
        <w:rPr>
          <w:rFonts w:ascii="Arial"/>
          <w:b/>
          <w:spacing w:val="-25"/>
          <w:w w:val="105"/>
          <w:sz w:val="34"/>
        </w:rPr>
        <w:t> </w:t>
      </w:r>
      <w:r>
        <w:rPr>
          <w:rFonts w:ascii="Arial"/>
          <w:b/>
          <w:spacing w:val="-2"/>
          <w:w w:val="105"/>
          <w:sz w:val="34"/>
        </w:rPr>
        <w:t>mor</w:t>
      </w:r>
      <w:r>
        <w:rPr>
          <w:rFonts w:ascii="Arial"/>
          <w:b/>
          <w:spacing w:val="-3"/>
          <w:w w:val="105"/>
          <w:sz w:val="34"/>
        </w:rPr>
        <w:t>ges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45"/>
          <w:szCs w:val="45"/>
        </w:rPr>
      </w:pPr>
    </w:p>
    <w:p>
      <w:pPr>
        <w:spacing w:before="0"/>
        <w:ind w:left="2080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/>
          <w:b/>
          <w:spacing w:val="-2"/>
          <w:w w:val="105"/>
          <w:sz w:val="34"/>
        </w:rPr>
        <w:t>J</w:t>
      </w:r>
      <w:r>
        <w:rPr>
          <w:rFonts w:ascii="Arial" w:hAnsi="Arial"/>
          <w:b/>
          <w:spacing w:val="-1"/>
          <w:w w:val="105"/>
          <w:sz w:val="34"/>
        </w:rPr>
        <w:t>eg</w:t>
      </w:r>
      <w:r>
        <w:rPr>
          <w:rFonts w:ascii="Arial" w:hAnsi="Arial"/>
          <w:b/>
          <w:spacing w:val="-12"/>
          <w:w w:val="105"/>
          <w:sz w:val="34"/>
        </w:rPr>
        <w:t> </w:t>
      </w:r>
      <w:r>
        <w:rPr>
          <w:rFonts w:ascii="Arial" w:hAnsi="Arial"/>
          <w:b/>
          <w:spacing w:val="-2"/>
          <w:w w:val="105"/>
          <w:sz w:val="34"/>
        </w:rPr>
        <w:t>pusse</w:t>
      </w:r>
      <w:r>
        <w:rPr>
          <w:rFonts w:ascii="Arial" w:hAnsi="Arial"/>
          <w:b/>
          <w:spacing w:val="-1"/>
          <w:w w:val="105"/>
          <w:sz w:val="34"/>
        </w:rPr>
        <w:t>t</w:t>
      </w:r>
      <w:r>
        <w:rPr>
          <w:rFonts w:ascii="Arial" w:hAnsi="Arial"/>
          <w:b/>
          <w:spacing w:val="-11"/>
          <w:w w:val="105"/>
          <w:sz w:val="34"/>
        </w:rPr>
        <w:t> </w:t>
      </w:r>
      <w:r>
        <w:rPr>
          <w:rFonts w:ascii="Arial" w:hAnsi="Arial"/>
          <w:b/>
          <w:spacing w:val="-1"/>
          <w:w w:val="105"/>
          <w:sz w:val="34"/>
        </w:rPr>
        <w:t>tennene</w:t>
      </w:r>
      <w:r>
        <w:rPr>
          <w:rFonts w:ascii="Arial" w:hAnsi="Arial"/>
          <w:b/>
          <w:spacing w:val="-11"/>
          <w:w w:val="105"/>
          <w:sz w:val="34"/>
        </w:rPr>
        <w:t> </w:t>
      </w:r>
      <w:r>
        <w:rPr>
          <w:rFonts w:ascii="Arial" w:hAnsi="Arial"/>
          <w:b/>
          <w:spacing w:val="-3"/>
          <w:w w:val="105"/>
          <w:sz w:val="34"/>
        </w:rPr>
        <w:t>f</w:t>
      </w:r>
      <w:r>
        <w:rPr>
          <w:rFonts w:ascii="Arial" w:hAnsi="Arial"/>
          <w:b/>
          <w:spacing w:val="-4"/>
          <w:w w:val="105"/>
          <w:sz w:val="34"/>
        </w:rPr>
        <w:t>ør</w:t>
      </w:r>
      <w:r>
        <w:rPr>
          <w:rFonts w:ascii="Arial" w:hAnsi="Arial"/>
          <w:b/>
          <w:spacing w:val="-21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jeg</w:t>
      </w:r>
      <w:r>
        <w:rPr>
          <w:rFonts w:ascii="Arial" w:hAnsi="Arial"/>
          <w:b/>
          <w:spacing w:val="-11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la</w:t>
      </w:r>
      <w:r>
        <w:rPr>
          <w:rFonts w:ascii="Arial" w:hAnsi="Arial"/>
          <w:b/>
          <w:spacing w:val="-11"/>
          <w:w w:val="105"/>
          <w:sz w:val="34"/>
        </w:rPr>
        <w:t> </w:t>
      </w:r>
      <w:r>
        <w:rPr>
          <w:rFonts w:ascii="Arial" w:hAnsi="Arial"/>
          <w:b/>
          <w:w w:val="105"/>
          <w:sz w:val="34"/>
        </w:rPr>
        <w:t>meg</w:t>
      </w:r>
      <w:r>
        <w:rPr>
          <w:rFonts w:ascii="Arial" w:hAns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2088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pacing w:val="-2"/>
          <w:w w:val="105"/>
          <w:sz w:val="34"/>
        </w:rPr>
        <w:t>J</w:t>
      </w:r>
      <w:r>
        <w:rPr>
          <w:rFonts w:ascii="Arial"/>
          <w:b/>
          <w:spacing w:val="-1"/>
          <w:w w:val="105"/>
          <w:sz w:val="34"/>
        </w:rPr>
        <w:t>eg</w:t>
      </w:r>
      <w:r>
        <w:rPr>
          <w:rFonts w:ascii="Arial"/>
          <w:b/>
          <w:spacing w:val="-10"/>
          <w:w w:val="105"/>
          <w:sz w:val="34"/>
        </w:rPr>
        <w:t> </w:t>
      </w:r>
      <w:r>
        <w:rPr>
          <w:rFonts w:ascii="Arial"/>
          <w:b/>
          <w:spacing w:val="-2"/>
          <w:w w:val="105"/>
          <w:sz w:val="34"/>
        </w:rPr>
        <w:t>pusse</w:t>
      </w:r>
      <w:r>
        <w:rPr>
          <w:rFonts w:ascii="Arial"/>
          <w:b/>
          <w:spacing w:val="-1"/>
          <w:w w:val="105"/>
          <w:sz w:val="34"/>
        </w:rPr>
        <w:t>t</w:t>
      </w:r>
      <w:r>
        <w:rPr>
          <w:rFonts w:ascii="Arial"/>
          <w:b/>
          <w:spacing w:val="-9"/>
          <w:w w:val="105"/>
          <w:sz w:val="34"/>
        </w:rPr>
        <w:t> </w:t>
      </w:r>
      <w:r>
        <w:rPr>
          <w:rFonts w:ascii="Arial"/>
          <w:b/>
          <w:spacing w:val="-1"/>
          <w:w w:val="105"/>
          <w:sz w:val="34"/>
        </w:rPr>
        <w:t>tennene</w:t>
      </w:r>
      <w:r>
        <w:rPr>
          <w:rFonts w:ascii="Arial"/>
          <w:b/>
          <w:spacing w:val="-10"/>
          <w:w w:val="105"/>
          <w:sz w:val="34"/>
        </w:rPr>
        <w:t> </w:t>
      </w:r>
      <w:r>
        <w:rPr>
          <w:rFonts w:ascii="Arial"/>
          <w:b/>
          <w:w w:val="105"/>
          <w:sz w:val="34"/>
        </w:rPr>
        <w:t>i</w:t>
      </w:r>
      <w:r>
        <w:rPr>
          <w:rFonts w:ascii="Arial"/>
          <w:b/>
          <w:spacing w:val="-9"/>
          <w:w w:val="105"/>
          <w:sz w:val="34"/>
        </w:rPr>
        <w:t> </w:t>
      </w:r>
      <w:r>
        <w:rPr>
          <w:rFonts w:ascii="Arial"/>
          <w:b/>
          <w:spacing w:val="-3"/>
          <w:w w:val="105"/>
          <w:sz w:val="34"/>
        </w:rPr>
        <w:t>t</w:t>
      </w:r>
      <w:r>
        <w:rPr>
          <w:rFonts w:ascii="Arial"/>
          <w:b/>
          <w:spacing w:val="-4"/>
          <w:w w:val="105"/>
          <w:sz w:val="34"/>
        </w:rPr>
        <w:t>o</w:t>
      </w:r>
      <w:r>
        <w:rPr>
          <w:rFonts w:ascii="Arial"/>
          <w:b/>
          <w:spacing w:val="-9"/>
          <w:w w:val="105"/>
          <w:sz w:val="34"/>
        </w:rPr>
        <w:t> </w:t>
      </w:r>
      <w:r>
        <w:rPr>
          <w:rFonts w:ascii="Arial"/>
          <w:b/>
          <w:spacing w:val="-1"/>
          <w:w w:val="105"/>
          <w:sz w:val="34"/>
        </w:rPr>
        <w:t>minutter</w:t>
      </w:r>
      <w:r>
        <w:rPr>
          <w:rFonts w:ascii="Arial"/>
          <w:sz w:val="3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before="0"/>
        <w:ind w:left="218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color w:val="FFFFFF"/>
          <w:sz w:val="34"/>
        </w:rPr>
        <w:t>FRE</w:t>
      </w:r>
      <w:r>
        <w:rPr>
          <w:rFonts w:ascii="Arial"/>
          <w:sz w:val="34"/>
        </w:rPr>
      </w:r>
    </w:p>
    <w:p>
      <w:pPr>
        <w:spacing w:after="0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6840" w:h="11910" w:orient="landscape"/>
          <w:pgMar w:top="420" w:bottom="0" w:left="440" w:right="1620"/>
          <w:cols w:num="3" w:equalWidth="0">
            <w:col w:w="5618" w:space="65"/>
            <w:col w:w="7753" w:space="40"/>
            <w:col w:w="1304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0pt;margin-top:0pt;width:841.9pt;height:595.3pt;mso-position-horizontal-relative:page;mso-position-vertical-relative:page;z-index:-301984" coordorigin="0,0" coordsize="16838,11906">
            <v:shape style="position:absolute;left:0;top:0;width:16838;height:11906" type="#_x0000_t75" stroked="false">
              <v:imagedata r:id="rId154" o:title=""/>
            </v:shape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158;top:1201;width:13523;height:9238" coordorigin="2158,1201" coordsize="13523,9238">
              <v:shape style="position:absolute;left:2158;top:1201;width:13523;height:9238" coordorigin="2158,1201" coordsize="13523,9238" path="m15680,10148l15680,1491,15679,1467,15665,1399,15636,1338,15594,1286,15541,1244,15480,1215,15411,1202,15387,1201,2451,1201,2381,1209,2316,1233,2260,1271,2214,1320,2181,1378,2162,1444,2158,1491,2158,10148,2166,10218,2191,10281,2228,10337,2246,10355,2246,1481,2248,1458,2270,1396,2309,1344,2363,1307,2428,1289,2451,1288,15397,1288,15463,1302,15520,1336,15562,1385,15587,1446,15592,1491,15592,10355,15594,10353,15636,10301,15665,10240,15679,10172,15680,10148xe" filled="true" fillcolor="#fac214" stroked="false">
                <v:path arrowok="t"/>
                <v:fill type="solid"/>
              </v:shape>
              <v:shape style="position:absolute;left:2158;top:1201;width:13523;height:9238" coordorigin="2158,1201" coordsize="13523,9238" path="m15592,10355l15592,1491,15592,10158,15589,10181,15568,10243,15529,10295,15475,10332,15410,10350,15387,10351,2440,10351,2374,10337,2318,10303,2276,10254,2251,10193,2246,10148,2246,10355,2297,10395,2358,10424,2427,10438,2451,10438,15387,10438,15457,10430,15522,10406,15578,10368,15592,10355xe" filled="true" fillcolor="#fac214" stroked="false">
                <v:path arrowok="t"/>
                <v:fill type="solid"/>
              </v:shape>
            </v:group>
            <v:group style="position:absolute;left:2543;top:5697;width:3823;height:981" coordorigin="2543,5697" coordsize="3823,981">
              <v:shape style="position:absolute;left:2543;top:5697;width:3823;height:981" coordorigin="2543,5697" coordsize="3823,981" path="m2543,6677l2543,5697,6366,5697,6366,6677,2543,6677xe" filled="true" fillcolor="#ffffff" stroked="false">
                <v:path arrowok="t"/>
                <v:fill type="solid"/>
              </v:shape>
            </v:group>
            <v:group style="position:absolute;left:2543;top:5697;width:3823;height:981" coordorigin="2543,5697" coordsize="3823,981">
              <v:shape style="position:absolute;left:2543;top:5697;width:3823;height:981" coordorigin="2543,5697" coordsize="3823,981" path="m6366,6677l2543,6677,2543,5697,6366,5697,6366,6677xe" filled="false" stroked="true" strokeweight=".432pt" strokecolor="#9d9d9c">
                <v:path arrowok="t"/>
              </v:shape>
            </v:group>
            <v:group style="position:absolute;left:6815;top:3690;width:1600;height:966" coordorigin="6815,3690" coordsize="1600,966">
              <v:shape style="position:absolute;left:6815;top:3690;width:1600;height:966" coordorigin="6815,3690" coordsize="1600,966" path="m6815,4655l6815,3690,8414,3690,8414,4655,6815,4655xe" filled="true" fillcolor="#ffffff" stroked="false">
                <v:path arrowok="t"/>
                <v:fill type="solid"/>
              </v:shape>
            </v:group>
            <v:group style="position:absolute;left:6815;top:3690;width:1600;height:966" coordorigin="6815,3690" coordsize="1600,966">
              <v:shape style="position:absolute;left:6815;top:3690;width:1600;height:966" coordorigin="6815,3690" coordsize="1600,966" path="m8415,4655l6815,4655,6815,3690,8415,3690,8415,4655xe" filled="false" stroked="true" strokeweight=".865pt" strokecolor="#fac214">
                <v:path arrowok="t"/>
              </v:shape>
            </v:group>
            <v:group style="position:absolute;left:8528;top:3690;width:1600;height:966" coordorigin="8528,3690" coordsize="1600,966">
              <v:shape style="position:absolute;left:8528;top:3690;width:1600;height:966" coordorigin="8528,3690" coordsize="1600,966" path="m8528,4655l8528,3690,10128,3690,10128,4655,8528,4655xe" filled="true" fillcolor="#ffffff" stroked="false">
                <v:path arrowok="t"/>
                <v:fill type="solid"/>
              </v:shape>
            </v:group>
            <v:group style="position:absolute;left:8528;top:3690;width:1600;height:966" coordorigin="8528,3690" coordsize="1600,966">
              <v:shape style="position:absolute;left:8528;top:3690;width:1600;height:966" coordorigin="8528,3690" coordsize="1600,966" path="m10128,4655l8528,4655,8528,3690,10128,3690,10128,4655xe" filled="false" stroked="true" strokeweight=".865pt" strokecolor="#96c224">
                <v:path arrowok="t"/>
              </v:shape>
            </v:group>
            <v:group style="position:absolute;left:10239;top:3690;width:1600;height:966" coordorigin="10239,3690" coordsize="1600,966">
              <v:shape style="position:absolute;left:10239;top:3690;width:1600;height:966" coordorigin="10239,3690" coordsize="1600,966" path="m10239,4655l10239,3690,11839,3690,11839,4655,10239,4655xe" filled="true" fillcolor="#ffffff" stroked="false">
                <v:path arrowok="t"/>
                <v:fill type="solid"/>
              </v:shape>
            </v:group>
            <v:group style="position:absolute;left:10239;top:3690;width:1600;height:966" coordorigin="10239,3690" coordsize="1600,966">
              <v:shape style="position:absolute;left:10239;top:3690;width:1600;height:966" coordorigin="10239,3690" coordsize="1600,966" path="m11839,4655l10239,4655,10239,3690,11839,3690,11839,4655xe" filled="false" stroked="true" strokeweight=".865pt" strokecolor="#14ab87">
                <v:path arrowok="t"/>
              </v:shape>
            </v:group>
            <v:group style="position:absolute;left:11948;top:3690;width:1600;height:966" coordorigin="11948,3690" coordsize="1600,966">
              <v:shape style="position:absolute;left:11948;top:3690;width:1600;height:966" coordorigin="11948,3690" coordsize="1600,966" path="m11948,4655l11948,3690,13548,3690,13548,4655,11948,4655xe" filled="true" fillcolor="#ffffff" stroked="false">
                <v:path arrowok="t"/>
                <v:fill type="solid"/>
              </v:shape>
            </v:group>
            <v:group style="position:absolute;left:11948;top:3690;width:1600;height:966" coordorigin="11948,3690" coordsize="1600,966">
              <v:shape style="position:absolute;left:11948;top:3690;width:1600;height:966" coordorigin="11948,3690" coordsize="1600,966" path="m13548,4655l11948,4655,11948,3690,13548,3690,13548,4655xe" filled="false" stroked="true" strokeweight=".865pt" strokecolor="#52b9ca">
                <v:path arrowok="t"/>
              </v:shape>
            </v:group>
            <v:group style="position:absolute;left:13652;top:3690;width:1600;height:966" coordorigin="13652,3690" coordsize="1600,966">
              <v:shape style="position:absolute;left:13652;top:3690;width:1600;height:966" coordorigin="13652,3690" coordsize="1600,966" path="m13652,4655l13652,3690,15252,3690,15252,4655,13652,4655xe" filled="true" fillcolor="#ffffff" stroked="false">
                <v:path arrowok="t"/>
                <v:fill type="solid"/>
              </v:shape>
            </v:group>
            <v:group style="position:absolute;left:13652;top:3690;width:1600;height:966" coordorigin="13652,3690" coordsize="1600,966">
              <v:shape style="position:absolute;left:13652;top:3690;width:1600;height:966" coordorigin="13652,3690" coordsize="1600,966" path="m15252,4655l13652,4655,13652,3690,15252,3690,15252,4655xe" filled="false" stroked="true" strokeweight=".865pt" strokecolor="#2b5a9e">
                <v:path arrowok="t"/>
              </v:shape>
            </v:group>
            <v:group style="position:absolute;left:6815;top:5704;width:1600;height:966" coordorigin="6815,5704" coordsize="1600,966">
              <v:shape style="position:absolute;left:6815;top:5704;width:1600;height:966" coordorigin="6815,5704" coordsize="1600,966" path="m6815,6669l6815,5704,8414,5704,8414,6669,6815,6669xe" filled="true" fillcolor="#ffffff" stroked="false">
                <v:path arrowok="t"/>
                <v:fill type="solid"/>
              </v:shape>
            </v:group>
            <v:group style="position:absolute;left:6815;top:5704;width:1600;height:966" coordorigin="6815,5704" coordsize="1600,966">
              <v:shape style="position:absolute;left:6815;top:5704;width:1600;height:966" coordorigin="6815,5704" coordsize="1600,966" path="m8415,6669l6815,6669,6815,5704,8415,5704,8415,6669xe" filled="false" stroked="true" strokeweight=".865pt" strokecolor="#fac214">
                <v:path arrowok="t"/>
              </v:shape>
            </v:group>
            <v:group style="position:absolute;left:8528;top:5704;width:1600;height:966" coordorigin="8528,5704" coordsize="1600,966">
              <v:shape style="position:absolute;left:8528;top:5704;width:1600;height:966" coordorigin="8528,5704" coordsize="1600,966" path="m8528,6669l8528,5704,10128,5704,10128,6669,8528,6669xe" filled="true" fillcolor="#ffffff" stroked="false">
                <v:path arrowok="t"/>
                <v:fill type="solid"/>
              </v:shape>
            </v:group>
            <v:group style="position:absolute;left:8528;top:5704;width:1600;height:966" coordorigin="8528,5704" coordsize="1600,966">
              <v:shape style="position:absolute;left:8528;top:5704;width:1600;height:966" coordorigin="8528,5704" coordsize="1600,966" path="m10128,6669l8528,6669,8528,5704,10128,5704,10128,6669xe" filled="false" stroked="true" strokeweight=".865pt" strokecolor="#96c224">
                <v:path arrowok="t"/>
              </v:shape>
            </v:group>
            <v:group style="position:absolute;left:10239;top:5704;width:1600;height:966" coordorigin="10239,5704" coordsize="1600,966">
              <v:shape style="position:absolute;left:10239;top:5704;width:1600;height:966" coordorigin="10239,5704" coordsize="1600,966" path="m10239,6669l10239,5704,11839,5704,11839,6669,10239,6669xe" filled="true" fillcolor="#ffffff" stroked="false">
                <v:path arrowok="t"/>
                <v:fill type="solid"/>
              </v:shape>
            </v:group>
            <v:group style="position:absolute;left:10239;top:5704;width:1600;height:966" coordorigin="10239,5704" coordsize="1600,966">
              <v:shape style="position:absolute;left:10239;top:5704;width:1600;height:966" coordorigin="10239,5704" coordsize="1600,966" path="m11839,6669l10239,6669,10239,5704,11839,5704,11839,6669xe" filled="false" stroked="true" strokeweight=".865pt" strokecolor="#14ab87">
                <v:path arrowok="t"/>
              </v:shape>
            </v:group>
            <v:group style="position:absolute;left:11948;top:5704;width:1600;height:966" coordorigin="11948,5704" coordsize="1600,966">
              <v:shape style="position:absolute;left:11948;top:5704;width:1600;height:966" coordorigin="11948,5704" coordsize="1600,966" path="m11948,6669l11948,5704,13548,5704,13548,6669,11948,6669xe" filled="true" fillcolor="#ffffff" stroked="false">
                <v:path arrowok="t"/>
                <v:fill type="solid"/>
              </v:shape>
            </v:group>
            <v:group style="position:absolute;left:11948;top:5704;width:1600;height:966" coordorigin="11948,5704" coordsize="1600,966">
              <v:shape style="position:absolute;left:11948;top:5704;width:1600;height:966" coordorigin="11948,5704" coordsize="1600,966" path="m13548,6669l11948,6669,11948,5704,13548,5704,13548,6669xe" filled="false" stroked="true" strokeweight=".865pt" strokecolor="#52b9ca">
                <v:path arrowok="t"/>
              </v:shape>
            </v:group>
            <v:group style="position:absolute;left:13652;top:5704;width:1600;height:966" coordorigin="13652,5704" coordsize="1600,966">
              <v:shape style="position:absolute;left:13652;top:5704;width:1600;height:966" coordorigin="13652,5704" coordsize="1600,966" path="m13652,6669l13652,5704,15252,5704,15252,6669,13652,6669xe" filled="true" fillcolor="#ffffff" stroked="false">
                <v:path arrowok="t"/>
                <v:fill type="solid"/>
              </v:shape>
            </v:group>
            <v:group style="position:absolute;left:13652;top:5704;width:1600;height:966" coordorigin="13652,5704" coordsize="1600,966">
              <v:shape style="position:absolute;left:13652;top:5704;width:1600;height:966" coordorigin="13652,5704" coordsize="1600,966" path="m15252,6669l13652,6669,13652,5704,15252,5704,15252,6669xe" filled="false" stroked="true" strokeweight=".865pt" strokecolor="#2b5a9e">
                <v:path arrowok="t"/>
              </v:shape>
            </v:group>
            <v:group style="position:absolute;left:6815;top:7732;width:1600;height:966" coordorigin="6815,7732" coordsize="1600,966">
              <v:shape style="position:absolute;left:6815;top:7732;width:1600;height:966" coordorigin="6815,7732" coordsize="1600,966" path="m6815,8697l6815,7732,8414,7732,8414,8697,6815,8697xe" filled="true" fillcolor="#ffffff" stroked="false">
                <v:path arrowok="t"/>
                <v:fill type="solid"/>
              </v:shape>
            </v:group>
            <v:group style="position:absolute;left:6815;top:7732;width:1600;height:966" coordorigin="6815,7732" coordsize="1600,966">
              <v:shape style="position:absolute;left:6815;top:7732;width:1600;height:966" coordorigin="6815,7732" coordsize="1600,966" path="m8415,8697l6815,8697,6815,7732,8415,7732,8415,8697xe" filled="false" stroked="true" strokeweight=".865pt" strokecolor="#fac214">
                <v:path arrowok="t"/>
              </v:shape>
            </v:group>
            <v:group style="position:absolute;left:8528;top:7732;width:1600;height:966" coordorigin="8528,7732" coordsize="1600,966">
              <v:shape style="position:absolute;left:8528;top:7732;width:1600;height:966" coordorigin="8528,7732" coordsize="1600,966" path="m8528,8697l8528,7732,10128,7732,10128,8697,8528,8697xe" filled="true" fillcolor="#ffffff" stroked="false">
                <v:path arrowok="t"/>
                <v:fill type="solid"/>
              </v:shape>
            </v:group>
            <v:group style="position:absolute;left:8528;top:7732;width:1600;height:966" coordorigin="8528,7732" coordsize="1600,966">
              <v:shape style="position:absolute;left:8528;top:7732;width:1600;height:966" coordorigin="8528,7732" coordsize="1600,966" path="m10128,8697l8528,8697,8528,7732,10128,7732,10128,8697xe" filled="false" stroked="true" strokeweight=".865pt" strokecolor="#96c224">
                <v:path arrowok="t"/>
              </v:shape>
            </v:group>
            <v:group style="position:absolute;left:10239;top:7732;width:1600;height:966" coordorigin="10239,7732" coordsize="1600,966">
              <v:shape style="position:absolute;left:10239;top:7732;width:1600;height:966" coordorigin="10239,7732" coordsize="1600,966" path="m10239,8697l10239,7732,11839,7732,11839,8697,10239,8697xe" filled="true" fillcolor="#ffffff" stroked="false">
                <v:path arrowok="t"/>
                <v:fill type="solid"/>
              </v:shape>
            </v:group>
            <v:group style="position:absolute;left:10239;top:7732;width:1600;height:966" coordorigin="10239,7732" coordsize="1600,966">
              <v:shape style="position:absolute;left:10239;top:7732;width:1600;height:966" coordorigin="10239,7732" coordsize="1600,966" path="m11839,8697l10239,8697,10239,7732,11839,7732,11839,8697xe" filled="false" stroked="true" strokeweight=".865pt" strokecolor="#14ab87">
                <v:path arrowok="t"/>
              </v:shape>
            </v:group>
            <v:group style="position:absolute;left:11948;top:7732;width:1600;height:966" coordorigin="11948,7732" coordsize="1600,966">
              <v:shape style="position:absolute;left:11948;top:7732;width:1600;height:966" coordorigin="11948,7732" coordsize="1600,966" path="m11948,8697l11948,7732,13548,7732,13548,8697,11948,8697xe" filled="true" fillcolor="#ffffff" stroked="false">
                <v:path arrowok="t"/>
                <v:fill type="solid"/>
              </v:shape>
            </v:group>
            <v:group style="position:absolute;left:11948;top:7732;width:1600;height:966" coordorigin="11948,7732" coordsize="1600,966">
              <v:shape style="position:absolute;left:11948;top:7732;width:1600;height:966" coordorigin="11948,7732" coordsize="1600,966" path="m13548,8697l11948,8697,11948,7732,13548,7732,13548,8697xe" filled="false" stroked="true" strokeweight=".865pt" strokecolor="#52b9ca">
                <v:path arrowok="t"/>
              </v:shape>
            </v:group>
            <v:group style="position:absolute;left:13652;top:7732;width:1600;height:966" coordorigin="13652,7732" coordsize="1600,966">
              <v:shape style="position:absolute;left:13652;top:7732;width:1600;height:966" coordorigin="13652,7732" coordsize="1600,966" path="m13652,8697l13652,7732,15252,7732,15252,8697,13652,8697xe" filled="true" fillcolor="#ffffff" stroked="false">
                <v:path arrowok="t"/>
                <v:fill type="solid"/>
              </v:shape>
            </v:group>
            <v:group style="position:absolute;left:13652;top:7732;width:1600;height:966" coordorigin="13652,7732" coordsize="1600,966">
              <v:shape style="position:absolute;left:13652;top:7732;width:1600;height:966" coordorigin="13652,7732" coordsize="1600,966" path="m15252,8697l13652,8697,13652,7732,15252,7732,15252,8697xe" filled="false" stroked="true" strokeweight=".865pt" strokecolor="#2b5a9e">
                <v:path arrowok="t"/>
              </v:shape>
            </v:group>
            <v:group style="position:absolute;left:2543;top:7724;width:3823;height:981" coordorigin="2543,7724" coordsize="3823,981">
              <v:shape style="position:absolute;left:2543;top:7724;width:3823;height:981" coordorigin="2543,7724" coordsize="3823,981" path="m2543,8705l2543,7724,6366,7724,6366,8705,2543,8705xe" filled="true" fillcolor="#ffffff" stroked="false">
                <v:path arrowok="t"/>
                <v:fill type="solid"/>
              </v:shape>
            </v:group>
            <v:group style="position:absolute;left:2543;top:7724;width:3823;height:981" coordorigin="2543,7724" coordsize="3823,981">
              <v:shape style="position:absolute;left:2543;top:7724;width:3823;height:981" coordorigin="2543,7724" coordsize="3823,981" path="m6366,8705l2543,8705,2543,7724,6366,7724,6366,8705xe" filled="false" stroked="true" strokeweight=".432pt" strokecolor="#9d9d9c">
                <v:path arrowok="t"/>
              </v:shape>
            </v:group>
            <v:group style="position:absolute;left:6815;top:1641;width:1600;height:966" coordorigin="6815,1641" coordsize="1600,966">
              <v:shape style="position:absolute;left:6815;top:1641;width:1600;height:966" coordorigin="6815,1641" coordsize="1600,966" path="m6815,2606l6815,1641,8414,1641,8414,2606,6815,2606xe" filled="true" fillcolor="#fac214" stroked="false">
                <v:path arrowok="t"/>
                <v:fill type="solid"/>
              </v:shape>
            </v:group>
            <v:group style="position:absolute;left:13652;top:1641;width:1600;height:966" coordorigin="13652,1641" coordsize="1600,966">
              <v:shape style="position:absolute;left:13652;top:1641;width:1600;height:966" coordorigin="13652,1641" coordsize="1600,966" path="m13652,2606l13652,1641,15252,1641,15252,2606,13652,2606xe" filled="true" fillcolor="#2b5a9e" stroked="false">
                <v:path arrowok="t"/>
                <v:fill type="solid"/>
              </v:shape>
            </v:group>
            <v:group style="position:absolute;left:13652;top:1641;width:1600;height:966" coordorigin="13652,1641" coordsize="1600,966">
              <v:shape style="position:absolute;left:13652;top:1641;width:1600;height:966" coordorigin="13652,1641" coordsize="1600,966" path="m15252,2606l13652,2606,13652,1641,15252,1641,15252,2606xe" filled="false" stroked="true" strokeweight=".865pt" strokecolor="#ffffff">
                <v:path arrowok="t"/>
              </v:shape>
            </v:group>
            <v:group style="position:absolute;left:15160;top:995;width:749;height:749" coordorigin="15160,995" coordsize="749,749">
              <v:shape style="position:absolute;left:15160;top:995;width:749;height:749" coordorigin="15160,995" coordsize="749,749" path="m15908,1369l15903,1309,15879,1224,15836,1148,15777,1085,15706,1037,15624,1006,15565,997,15534,995,15503,997,15444,1006,15362,1037,15290,1085,15232,1148,15189,1224,15165,1309,15160,1369,15161,1400,15171,1459,15201,1541,15250,1613,15313,1671,15388,1714,15473,1739,15534,1744,15565,1742,15624,1733,15706,1702,15777,1654,15836,1590,15879,1515,15903,1430,15908,1369xe" filled="true" fillcolor="#fac214" stroked="false">
                <v:path arrowok="t"/>
                <v:fill type="solid"/>
              </v:shape>
            </v:group>
            <v:group style="position:absolute;left:15426;top:1136;width:2;height:2" coordorigin="15426,1136" coordsize="2,2">
              <v:shape style="position:absolute;left:15426;top:1136;width:2;height:2" coordorigin="15426,1136" coordsize="1,1" path="m15427,1137l15426,1136,15427,1137xe" filled="true" fillcolor="#ffffff" stroked="false">
                <v:path arrowok="t"/>
                <v:fill type="solid"/>
              </v:shape>
            </v:group>
            <v:group style="position:absolute;left:15264;top:1074;width:544;height:591" coordorigin="15264,1074" coordsize="544,591">
              <v:shape style="position:absolute;left:15264;top:1074;width:544;height:591" coordorigin="15264,1074" coordsize="544,591" path="m15325,1440l15325,1271,15323,1292,15317,1331,15288,1343,15280,1343,15273,1343,15264,1354,15264,1378,15273,1387,15314,1387,15317,1407,15321,1426,15325,1440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405,1258l15405,1186,15390,1198,15376,1212,15363,1228,15310,1211,15299,1204,15286,1208,15279,1219,15272,1229,15277,1242,15287,1249,15325,1271,15325,1440,15327,1445,15327,1511,15348,1499,15366,1517,15366,1377,15366,1358,15369,1334,15375,1312,15384,1291,15394,1273,15405,1258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327,1511l15327,1445,15289,1481,15279,1488,15275,1501,15280,1512,15287,1522,15300,1527,15311,1520,15327,1511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707,1493l15641,1529,15582,1543,15535,1545,15522,1545,15444,1516,15399,1469,15368,1396,15366,1377,15366,1517,15377,1528,15391,1542,15398,1547,15403,1551,15403,1606,15407,1608,15421,1606,15428,1595,15441,1574,15463,1583,15484,1590,15503,1594,15519,1596,15525,1655,15535,1665,15549,1664,15559,1664,15567,1655,15567,1599,15588,1593,15607,1586,15625,1578,15652,1592,15657,1599,15658,1601,15664,1610,15674,1611,15674,1542,15686,1527,15698,1511,15707,1493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701,1148l15698,1135,15688,1128,15678,1122,15664,1125,15658,1135,15641,1162,15583,1144,15560,1141,15560,1083,15551,1074,15526,1074,15516,1083,15516,1141,15499,1143,15489,1147,15489,1146,15481,1148,15459,1156,15430,1144,15427,1138,15427,1137,15420,1127,15407,1124,15397,1129,15386,1136,15383,1149,15389,1159,15405,1186,15405,1258,15406,1256,15418,1242,15431,1231,15461,1213,15484,1202,15489,1200,15489,1147,15490,1146,15490,1200,15498,1198,15505,1196,15522,1193,15524,1193,15547,1192,15549,1192,15610,1207,15663,1238,15690,1268,15690,1192,15695,1165,15695,1158,15701,1148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390,1597l15390,1572,15384,1582,15387,1595,15390,1597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403,1606l15403,1551,15386,1578,15390,1572,15390,1597,15397,1602,15403,1606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719,1437l15719,1371,15718,1373,15716,1377,15711,1380,15704,1388,15691,1394,15632,1411,15591,1414,15575,1414,15506,1399,15439,1363,15400,1317,15403,1337,15439,1408,15491,1445,15554,1463,15588,1465,15610,1465,15671,1456,15712,1441,15719,1437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569,1654l15568,1641,15567,1599,15567,1655,15569,1654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700,1586l15694,1575,15674,1542,15674,1611,15677,1611,15686,1606,15697,1599,15700,1586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807,1229l15801,1219,15794,1208,15781,1204,15770,1211,15734,1233,15719,1219,15704,1205,15690,1192,15690,1268,15690,1269,15701,1288,15709,1307,15715,1326,15718,1345,15719,1369,15719,1437,15729,1432,15745,1420,15753,1413,15753,1277,15793,1249,15804,1242,15807,1229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695,1162l15695,1158,15695,1165,15695,1162xe" filled="true" fillcolor="#ffffff" stroked="false">
                <v:path arrowok="t"/>
                <v:fill type="solid"/>
              </v:shape>
              <v:shape style="position:absolute;left:15264;top:1074;width:544;height:591" coordorigin="15264,1074" coordsize="544,591" path="m15771,1376l15771,1355,15769,1335,15765,1315,15760,1295,15753,1277,15753,1413,15771,1376xe" filled="true" fillcolor="#ffffff" stroked="false">
                <v:path arrowok="t"/>
                <v:fill type="solid"/>
              </v:shape>
            </v:group>
            <v:group style="position:absolute;left:15656;top:1598;width:3;height:4" coordorigin="15656,1598" coordsize="3,4">
              <v:shape style="position:absolute;left:15656;top:1598;width:3;height:4" coordorigin="15656,1598" coordsize="3,4" path="m15657,1600l15656,1598,15657,1599,15657,1600xe" filled="true" fillcolor="#ffffff" stroked="false">
                <v:path arrowok="t"/>
                <v:fill type="solid"/>
              </v:shape>
              <v:shape style="position:absolute;left:15656;top:1598;width:3;height:4" coordorigin="15656,1598" coordsize="3,4" path="m15659,1602l15658,1601,15657,1600,15659,1602xe" filled="true" fillcolor="#ffffff" stroked="false">
                <v:path arrowok="t"/>
                <v:fill type="solid"/>
              </v:shape>
            </v:group>
            <v:group style="position:absolute;left:15460;top:1253;width:64;height:61" coordorigin="15460,1253" coordsize="64,61">
              <v:shape style="position:absolute;left:15460;top:1253;width:64;height:61" coordorigin="15460,1253" coordsize="64,61" path="m15524,1285l15517,1264,15499,1253,15474,1258,15460,1272,15463,1299,15475,1314,15502,1313,15518,1303,15524,1287,15524,1285xe" filled="true" fillcolor="#ffffff" stroked="false">
                <v:path arrowok="t"/>
                <v:fill type="solid"/>
              </v:shape>
            </v:group>
            <v:group style="position:absolute;left:15614;top:1312;width:49;height:49" coordorigin="15614,1312" coordsize="49,49">
              <v:shape style="position:absolute;left:15614;top:1312;width:49;height:49" coordorigin="15614,1312" coordsize="49,49" path="m15663,1349l15663,1323,15652,1312,15625,1312,15614,1323,15614,1349,15625,1360,15652,1360,15663,1349xe" filled="true" fillcolor="#ffffff" stroked="false">
                <v:path arrowok="t"/>
                <v:fill type="solid"/>
              </v:shape>
            </v:group>
            <v:group style="position:absolute;left:1414;top:801;width:2;height:2" coordorigin="1414,801" coordsize="2,2">
              <v:shape style="position:absolute;left:1414;top:801;width:2;height:2" coordorigin="1414,801" coordsize="2,1" path="m1416,801l1415,801,1414,802,1416,801xe" filled="true" fillcolor="#ffffff" stroked="false">
                <v:path arrowok="t"/>
                <v:fill type="solid"/>
              </v:shape>
            </v:group>
            <v:group style="position:absolute;left:685;top:576;width:816;height:747" coordorigin="685,576" coordsize="816,747">
              <v:shape style="position:absolute;left:685;top:576;width:816;height:747" coordorigin="685,576" coordsize="816,747" path="m803,1076l803,818,797,838,793,857,787,876,779,916,715,936,695,944,685,963,691,985,707,996,773,996,785,1034,793,1053,801,1071,803,1076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809,1167l809,1089,785,1111,775,1120,763,1136,761,1154,777,1170,795,1175,809,1167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915,795l915,699,899,710,883,723,869,737,855,751,845,762,841,769,815,753,811,751,793,747,775,754,767,775,769,791,791,809,803,818,803,1076,809,1089,809,1167,821,1161,839,1151,849,1146,849,931,865,872,893,819,907,802,915,795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935,1196l923,1179,909,1163,889,1129,861,1059,849,975,849,1146,851,1144,867,1157,883,1168,901,1179,917,1188,935,1196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315,620l1307,603,1287,595,1271,597,1221,672,1203,665,1183,658,1163,653,1145,649,1131,615,1129,606,1121,586,1101,576,1079,583,1069,600,1069,642,1049,646,1029,651,1009,656,991,662,971,669,937,611,923,598,903,596,885,610,879,626,915,699,915,795,973,751,1047,722,1083,717,1105,717,1175,732,1233,761,1287,811,1289,814,1289,714,1313,638,1315,620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151,774l1079,791,1017,843,981,903,961,980,959,1000,959,1060,971,1138,991,1195,1029,1247,1029,1023,1031,1004,1045,933,1065,875,1105,813,1135,787,1151,774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337,1164l1337,970,1335,991,1331,1012,1309,1072,1277,1123,1233,1164,1175,1193,1089,1206,1085,1203,1037,1100,1029,1042,1029,1247,1083,1278,1113,1278,1191,1263,1211,1257,1259,1308,1273,1321,1277,1321,1277,1221,1293,1209,1307,1196,1323,1182,1335,1167,1337,1164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315,1286l1311,1277,1277,1221,1277,1321,1291,1323,1299,1320,1299,1319,1301,1319,1313,1305,1315,1286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427,768l1413,751,1397,745,1383,749,1383,750,1347,770,1333,755,1319,740,1305,727,1289,714,1289,814,1305,841,1317,867,1325,886,1329,899,1331,905,1331,909,1335,922,1337,942,1337,1164,1347,1151,1381,1170,1381,832,1403,809,1413,802,1425,787,1427,768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401,889l1389,850,1381,832,1381,1170,1385,1173,1385,1172,1389,1173,1389,1105,1391,1084,1399,1044,1399,888,1401,889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429,1150l1425,1133,1403,1115,1389,1105,1389,1173,1403,1177,1419,1170,1429,1150xe" filled="true" fillcolor="#ffffff" stroked="false">
                <v:path arrowok="t"/>
                <v:fill type="solid"/>
              </v:shape>
              <v:shape style="position:absolute;left:685;top:576;width:816;height:747" coordorigin="685,576" coordsize="816,747" path="m1501,958l1499,956,1493,935,1475,925,1471,925,1407,925,1405,901,1399,888,1399,1044,1403,1025,1407,1000,1407,986,1469,986,1489,980,1499,962,1501,958xe" filled="true" fillcolor="#ffffff" stroked="false">
                <v:path arrowok="t"/>
                <v:fill type="solid"/>
              </v:shape>
            </v:group>
            <v:group style="position:absolute;left:771;top:1119;width:6;height:4" coordorigin="771,1119" coordsize="6,4">
              <v:shape style="position:absolute;left:771;top:1119;width:6;height:4" coordorigin="771,1119" coordsize="6,4" path="m774,1121l771,1122,773,1121,774,1121xe" filled="true" fillcolor="#ffffff" stroked="false">
                <v:path arrowok="t"/>
                <v:fill type="solid"/>
              </v:shape>
              <v:shape style="position:absolute;left:771;top:1119;width:6;height:4" coordorigin="771,1119" coordsize="6,4" path="m776,1119l775,1120,774,1120,774,1121,776,1119xe" filled="true" fillcolor="#ffffff" stroked="false">
                <v:path arrowok="t"/>
                <v:fill type="solid"/>
              </v:shape>
            </v:group>
            <v:group style="position:absolute;left:1164;top:845;width:92;height:91" coordorigin="1164,845" coordsize="92,91">
              <v:shape style="position:absolute;left:1164;top:845;width:92;height:91" coordorigin="1164,845" coordsize="92,91" path="m1255,896l1251,872,1238,854,1220,845,1194,849,1176,860,1166,877,1164,890,1169,912,1183,928,1204,935,1209,936,1210,936,1232,930,1248,916,1255,896xe" filled="true" fillcolor="#ffffff" stroked="false">
                <v:path arrowok="t"/>
                <v:fill type="solid"/>
              </v:shape>
            </v:group>
            <v:group style="position:absolute;left:1106;top:1064;width:67;height:64" coordorigin="1106,1064" coordsize="67,64">
              <v:shape style="position:absolute;left:1106;top:1064;width:67;height:64" coordorigin="1106,1064" coordsize="67,64" path="m1172,1103l1167,1078,1153,1064,1127,1066,1111,1078,1106,1094,1113,1115,1131,1127,1140,1128,1160,1121,1172,110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9.484863pt;margin-top:92.415001pt;width:9.8pt;height:160.8pt;mso-position-horizontal-relative:page;mso-position-vertical-relative:page;z-index:5488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EA1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5"/>
                    </w:rPr>
                    <w:t>e-Bugs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friske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tenner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(tannpussdiagram)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45"/>
        <w:ind w:left="2116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b/>
          <w:spacing w:val="-2"/>
          <w:w w:val="105"/>
          <w:sz w:val="42"/>
        </w:rPr>
        <w:t>Se</w:t>
      </w:r>
      <w:r>
        <w:rPr>
          <w:rFonts w:ascii="Arial"/>
          <w:b/>
          <w:spacing w:val="-1"/>
          <w:w w:val="105"/>
          <w:sz w:val="42"/>
        </w:rPr>
        <w:t>tt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inn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spacing w:val="-1"/>
          <w:w w:val="105"/>
          <w:sz w:val="42"/>
        </w:rPr>
        <w:t>et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bilde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eller</w:t>
      </w:r>
      <w:r>
        <w:rPr>
          <w:rFonts w:ascii="Arial"/>
          <w:b/>
          <w:spacing w:val="-33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en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stjerne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spacing w:val="-5"/>
          <w:w w:val="105"/>
          <w:sz w:val="42"/>
        </w:rPr>
        <w:t>hv</w:t>
      </w:r>
      <w:r>
        <w:rPr>
          <w:rFonts w:ascii="Arial"/>
          <w:b/>
          <w:spacing w:val="-4"/>
          <w:w w:val="105"/>
          <w:sz w:val="42"/>
        </w:rPr>
        <w:t>er</w:t>
      </w:r>
      <w:r>
        <w:rPr>
          <w:rFonts w:ascii="Arial"/>
          <w:b/>
          <w:spacing w:val="-33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gang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du</w:t>
      </w:r>
      <w:r>
        <w:rPr>
          <w:rFonts w:ascii="Arial"/>
          <w:b/>
          <w:spacing w:val="-22"/>
          <w:w w:val="105"/>
          <w:sz w:val="42"/>
        </w:rPr>
        <w:t> </w:t>
      </w:r>
      <w:r>
        <w:rPr>
          <w:rFonts w:ascii="Arial"/>
          <w:b/>
          <w:w w:val="105"/>
          <w:sz w:val="42"/>
        </w:rPr>
        <w:t>pusser</w:t>
      </w:r>
      <w:r>
        <w:rPr>
          <w:rFonts w:ascii="Arial"/>
          <w:b/>
          <w:spacing w:val="-33"/>
          <w:w w:val="105"/>
          <w:sz w:val="42"/>
        </w:rPr>
        <w:t> </w:t>
      </w:r>
      <w:r>
        <w:rPr>
          <w:rFonts w:ascii="Arial"/>
          <w:b/>
          <w:spacing w:val="-1"/>
          <w:w w:val="105"/>
          <w:sz w:val="42"/>
        </w:rPr>
        <w:t>tennene</w:t>
      </w:r>
      <w:r>
        <w:rPr>
          <w:rFonts w:ascii="Arial"/>
          <w:sz w:val="42"/>
        </w:rPr>
      </w:r>
    </w:p>
    <w:p>
      <w:pPr>
        <w:spacing w:after="0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6840" w:h="11910" w:orient="landscape"/>
          <w:pgMar w:top="420" w:bottom="0" w:left="440" w:right="16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1580" w:bottom="280" w:left="1680" w:right="460"/>
        </w:sectPr>
      </w:pPr>
    </w:p>
    <w:p>
      <w:pPr>
        <w:pStyle w:val="Heading2"/>
        <w:spacing w:line="896" w:lineRule="exact"/>
        <w:ind w:left="106" w:right="0"/>
        <w:jc w:val="left"/>
        <w:rPr>
          <w:b w:val="0"/>
          <w:bCs w:val="0"/>
        </w:rPr>
      </w:pPr>
      <w:r>
        <w:rPr>
          <w:w w:val="105"/>
        </w:rPr>
        <w:t>Innhold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9"/>
        <w:spacing w:line="240" w:lineRule="auto"/>
        <w:ind w:left="490" w:right="0"/>
        <w:jc w:val="left"/>
        <w:rPr>
          <w:b w:val="0"/>
          <w:bCs w:val="0"/>
        </w:rPr>
      </w:pPr>
      <w:r>
        <w:rPr>
          <w:spacing w:val="-3"/>
          <w:w w:val="95"/>
        </w:rPr>
        <w:t>1.-4.</w:t>
      </w:r>
      <w:r>
        <w:rPr>
          <w:spacing w:val="-56"/>
          <w:w w:val="95"/>
        </w:rPr>
        <w:t> </w:t>
      </w:r>
      <w:r>
        <w:rPr>
          <w:w w:val="95"/>
        </w:rPr>
        <w:t>trinn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460" w:bottom="280" w:left="460" w:right="1240"/>
        </w:sectPr>
      </w:pPr>
    </w:p>
    <w:p>
      <w:pPr>
        <w:spacing w:before="216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2"/>
          <w:w w:val="105"/>
          <w:sz w:val="32"/>
        </w:rPr>
        <w:t>Mikro</w:t>
      </w:r>
      <w:r>
        <w:rPr>
          <w:rFonts w:ascii="Trebuchet MS"/>
          <w:b/>
          <w:spacing w:val="-3"/>
          <w:w w:val="105"/>
          <w:sz w:val="32"/>
        </w:rPr>
        <w:t>or</w:t>
      </w:r>
      <w:r>
        <w:rPr>
          <w:rFonts w:ascii="Trebuchet MS"/>
          <w:b/>
          <w:spacing w:val="-2"/>
          <w:w w:val="105"/>
          <w:sz w:val="32"/>
        </w:rPr>
        <w:t>ganismer</w:t>
      </w:r>
      <w:r>
        <w:rPr>
          <w:rFonts w:ascii="Trebuchet MS"/>
          <w:sz w:val="32"/>
        </w:rPr>
      </w:r>
    </w:p>
    <w:p>
      <w:pPr>
        <w:spacing w:line="258" w:lineRule="auto" w:before="141"/>
        <w:ind w:left="432" w:right="241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spacing w:val="-4"/>
          <w:w w:val="110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68"/>
          <w:w w:val="11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32"/>
          <w:szCs w:val="32"/>
        </w:rPr>
        <w:t>1</w:t>
      </w:r>
      <w:r>
        <w:rPr>
          <w:rFonts w:ascii="Trebuchet MS" w:hAnsi="Trebuchet MS" w:cs="Trebuchet MS" w:eastAsia="Trebuchet MS"/>
          <w:b/>
          <w:bCs/>
          <w:spacing w:val="-68"/>
          <w:w w:val="11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spacing w:val="21"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6"/>
          <w:w w:val="105"/>
          <w:sz w:val="32"/>
          <w:szCs w:val="32"/>
        </w:rPr>
        <w:t>Innf</w:t>
      </w:r>
      <w:r>
        <w:rPr>
          <w:rFonts w:ascii="Trebuchet MS" w:hAnsi="Trebuchet MS" w:cs="Trebuchet MS" w:eastAsia="Trebuchet MS"/>
          <w:b/>
          <w:bCs/>
          <w:spacing w:val="-5"/>
          <w:w w:val="105"/>
          <w:sz w:val="32"/>
          <w:szCs w:val="32"/>
        </w:rPr>
        <w:t>øring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32"/>
          <w:szCs w:val="32"/>
        </w:rPr>
        <w:t>i</w:t>
      </w:r>
      <w:r>
        <w:rPr>
          <w:rFonts w:ascii="Trebuchet MS" w:hAnsi="Trebuchet MS" w:cs="Trebuchet MS" w:eastAsia="Trebuchet MS"/>
          <w:b/>
          <w:bCs/>
          <w:spacing w:val="-43"/>
          <w:w w:val="10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6"/>
          <w:w w:val="105"/>
          <w:sz w:val="32"/>
          <w:szCs w:val="32"/>
        </w:rPr>
        <w:t>mikr</w:t>
      </w:r>
      <w:r>
        <w:rPr>
          <w:rFonts w:ascii="Trebuchet MS" w:hAnsi="Trebuchet MS" w:cs="Trebuchet MS" w:eastAsia="Trebuchet MS"/>
          <w:b/>
          <w:bCs/>
          <w:spacing w:val="-5"/>
          <w:w w:val="105"/>
          <w:sz w:val="32"/>
          <w:szCs w:val="32"/>
        </w:rPr>
        <w:t>o-</w:t>
      </w:r>
      <w:r>
        <w:rPr>
          <w:rFonts w:ascii="Trebuchet MS" w:hAnsi="Trebuchet MS" w:cs="Trebuchet MS" w:eastAsia="Trebuchet MS"/>
          <w:b/>
          <w:bCs/>
          <w:spacing w:val="27"/>
          <w:w w:val="113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6"/>
          <w:w w:val="110"/>
          <w:sz w:val="32"/>
          <w:szCs w:val="32"/>
        </w:rPr>
        <w:t>organismer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432" w:right="87"/>
        <w:jc w:val="left"/>
        <w:rPr>
          <w:b w:val="0"/>
          <w:bCs w:val="0"/>
        </w:rPr>
      </w:pPr>
      <w:r>
        <w:rPr>
          <w:rFonts w:ascii="Trebuchet MS" w:hAnsi="Trebuchet MS"/>
          <w:w w:val="105"/>
        </w:rPr>
        <w:t>Denne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leksjonen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w w:val="98"/>
        </w:rPr>
        <w:t> </w:t>
      </w:r>
      <w:r>
        <w:rPr>
          <w:spacing w:val="-2"/>
          <w:w w:val="105"/>
        </w:rPr>
        <w:t>utviklet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6"/>
          <w:w w:val="105"/>
        </w:rPr>
        <w:t> </w:t>
      </w:r>
      <w:r>
        <w:rPr>
          <w:w w:val="105"/>
        </w:rPr>
        <w:t>å</w:t>
      </w:r>
      <w:r>
        <w:rPr>
          <w:spacing w:val="-32"/>
          <w:w w:val="105"/>
        </w:rPr>
        <w:t> </w:t>
      </w:r>
      <w:r>
        <w:rPr>
          <w:w w:val="105"/>
        </w:rPr>
        <w:t>gi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er</w:t>
      </w:r>
      <w:r>
        <w:rPr>
          <w:spacing w:val="25"/>
          <w:w w:val="98"/>
        </w:rPr>
        <w:t> </w:t>
      </w:r>
      <w:r>
        <w:rPr>
          <w:w w:val="105"/>
        </w:rPr>
        <w:t>en</w:t>
      </w:r>
      <w:r>
        <w:rPr>
          <w:spacing w:val="-57"/>
          <w:w w:val="105"/>
        </w:rPr>
        <w:t> </w:t>
      </w:r>
      <w:r>
        <w:rPr>
          <w:spacing w:val="-2"/>
          <w:w w:val="105"/>
        </w:rPr>
        <w:t>innf</w:t>
      </w:r>
      <w:r>
        <w:rPr>
          <w:spacing w:val="-1"/>
          <w:w w:val="105"/>
        </w:rPr>
        <w:t>øring</w:t>
      </w:r>
      <w:r>
        <w:rPr>
          <w:spacing w:val="-56"/>
          <w:w w:val="105"/>
        </w:rPr>
        <w:t> </w:t>
      </w:r>
      <w:r>
        <w:rPr>
          <w:w w:val="105"/>
        </w:rPr>
        <w:t>i</w:t>
      </w:r>
      <w:r>
        <w:rPr>
          <w:spacing w:val="-58"/>
          <w:w w:val="105"/>
        </w:rPr>
        <w:t> </w:t>
      </w:r>
      <w:r>
        <w:rPr>
          <w:w w:val="105"/>
        </w:rPr>
        <w:t>virus,</w:t>
      </w:r>
      <w:r>
        <w:rPr>
          <w:spacing w:val="20"/>
          <w:w w:val="96"/>
        </w:rPr>
        <w:t> </w:t>
      </w: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-38"/>
          <w:w w:val="105"/>
        </w:rPr>
        <w:t> </w:t>
      </w:r>
      <w:r>
        <w:rPr>
          <w:w w:val="105"/>
        </w:rPr>
        <w:t>og</w:t>
      </w:r>
      <w:r>
        <w:rPr>
          <w:spacing w:val="-33"/>
          <w:w w:val="105"/>
        </w:rPr>
        <w:t> </w:t>
      </w:r>
      <w:r>
        <w:rPr>
          <w:w w:val="105"/>
        </w:rPr>
        <w:t>sopp.</w:t>
      </w:r>
      <w:r>
        <w:rPr>
          <w:spacing w:val="-33"/>
          <w:w w:val="105"/>
        </w:rPr>
        <w:t> </w:t>
      </w:r>
      <w:r>
        <w:rPr>
          <w:w w:val="105"/>
        </w:rPr>
        <w:t>I</w:t>
      </w:r>
      <w:r>
        <w:rPr>
          <w:spacing w:val="25"/>
          <w:w w:val="102"/>
        </w:rPr>
        <w:t> </w:t>
      </w:r>
      <w:r>
        <w:rPr>
          <w:rFonts w:ascii="Trebuchet MS" w:hAnsi="Trebuchet MS"/>
          <w:w w:val="105"/>
        </w:rPr>
        <w:t>denne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w w:val="105"/>
        </w:rPr>
        <w:t>innledende</w:t>
      </w:r>
      <w:r>
        <w:rPr>
          <w:rFonts w:ascii="Trebuchet MS" w:hAnsi="Trebuchet MS"/>
          <w:w w:val="104"/>
        </w:rPr>
        <w:t> </w:t>
      </w: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 får</w:t>
      </w:r>
      <w:r>
        <w:rPr>
          <w:spacing w:val="-7"/>
        </w:rPr>
        <w:t> </w:t>
      </w:r>
      <w:r>
        <w:rPr>
          <w:spacing w:val="-2"/>
        </w:rPr>
        <w:t>elevene</w:t>
      </w:r>
      <w:r>
        <w:rPr>
          <w:spacing w:val="29"/>
          <w:w w:val="103"/>
        </w:rPr>
        <w:t> </w:t>
      </w:r>
      <w:r>
        <w:rPr>
          <w:spacing w:val="-3"/>
          <w:w w:val="105"/>
        </w:rPr>
        <w:t>utforsk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ulik</w:t>
      </w:r>
      <w:r>
        <w:rPr>
          <w:spacing w:val="-2"/>
          <w:w w:val="105"/>
        </w:rPr>
        <w:t>e</w:t>
      </w:r>
      <w:r>
        <w:rPr>
          <w:spacing w:val="-29"/>
          <w:w w:val="105"/>
        </w:rPr>
        <w:t> </w:t>
      </w:r>
      <w:r>
        <w:rPr>
          <w:w w:val="105"/>
        </w:rPr>
        <w:t>typer</w:t>
      </w:r>
      <w:r>
        <w:rPr>
          <w:spacing w:val="-34"/>
          <w:w w:val="105"/>
        </w:rPr>
        <w:t> </w:t>
      </w:r>
      <w:r>
        <w:rPr>
          <w:w w:val="105"/>
        </w:rPr>
        <w:t>og</w:t>
      </w:r>
      <w:r>
        <w:rPr>
          <w:spacing w:val="26"/>
          <w:w w:val="116"/>
        </w:rPr>
        <w:t> </w:t>
      </w:r>
      <w:r>
        <w:rPr>
          <w:spacing w:val="-3"/>
          <w:w w:val="105"/>
        </w:rPr>
        <w:t>former</w:t>
      </w:r>
      <w:r>
        <w:rPr>
          <w:spacing w:val="-53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54"/>
          <w:w w:val="105"/>
        </w:rPr>
        <w:t> </w:t>
      </w:r>
      <w:r>
        <w:rPr>
          <w:spacing w:val="-4"/>
          <w:w w:val="105"/>
        </w:rPr>
        <w:t>mikrober</w:t>
      </w:r>
      <w:r>
        <w:rPr>
          <w:spacing w:val="-6"/>
          <w:w w:val="105"/>
        </w:rPr>
        <w:t>.</w:t>
      </w:r>
      <w:r>
        <w:rPr>
          <w:spacing w:val="-54"/>
          <w:w w:val="105"/>
        </w:rPr>
        <w:t> </w:t>
      </w:r>
      <w:r>
        <w:rPr>
          <w:spacing w:val="-6"/>
          <w:w w:val="105"/>
        </w:rPr>
        <w:t>Ved</w:t>
      </w:r>
      <w:r>
        <w:rPr>
          <w:spacing w:val="31"/>
          <w:w w:val="107"/>
        </w:rPr>
        <w:t> </w:t>
      </w:r>
      <w:r>
        <w:rPr>
          <w:rFonts w:ascii="Trebuchet MS" w:hAnsi="Trebuchet MS"/>
          <w:w w:val="105"/>
        </w:rPr>
        <w:t>hjelp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spacing w:val="-2"/>
          <w:w w:val="105"/>
        </w:rPr>
        <w:t>av</w:t>
      </w:r>
      <w:r>
        <w:rPr>
          <w:rFonts w:ascii="Trebuchet MS" w:hAnsi="Trebuchet MS"/>
          <w:spacing w:val="-51"/>
          <w:w w:val="105"/>
        </w:rPr>
        <w:t> </w:t>
      </w:r>
      <w:r>
        <w:rPr>
          <w:rFonts w:ascii="Trebuchet MS" w:hAnsi="Trebuchet MS"/>
          <w:spacing w:val="-1"/>
          <w:w w:val="105"/>
        </w:rPr>
        <w:t>observ</w:t>
      </w:r>
      <w:r>
        <w:rPr>
          <w:rFonts w:ascii="Trebuchet MS" w:hAnsi="Trebuchet MS"/>
          <w:spacing w:val="-2"/>
          <w:w w:val="105"/>
        </w:rPr>
        <w:t>asjoner</w:t>
      </w:r>
      <w:r>
        <w:rPr>
          <w:rFonts w:ascii="Trebuchet MS" w:hAnsi="Trebuchet MS"/>
          <w:spacing w:val="30"/>
          <w:w w:val="101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w w:val="105"/>
        </w:rPr>
        <w:t>egne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kr</w:t>
      </w:r>
      <w:r>
        <w:rPr>
          <w:spacing w:val="-2"/>
          <w:w w:val="105"/>
        </w:rPr>
        <w:t>ea</w:t>
      </w:r>
      <w:r>
        <w:rPr>
          <w:spacing w:val="-3"/>
          <w:w w:val="105"/>
        </w:rPr>
        <w:t>tiv</w:t>
      </w:r>
      <w:r>
        <w:rPr>
          <w:spacing w:val="-2"/>
          <w:w w:val="105"/>
        </w:rPr>
        <w:t>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fer</w:t>
      </w:r>
      <w:r>
        <w:rPr>
          <w:spacing w:val="-2"/>
          <w:w w:val="105"/>
        </w:rPr>
        <w:t>dig-</w:t>
      </w:r>
      <w:r>
        <w:rPr>
          <w:spacing w:val="24"/>
          <w:w w:val="113"/>
        </w:rPr>
        <w:t> </w:t>
      </w:r>
      <w:r>
        <w:rPr>
          <w:rFonts w:ascii="Trebuchet MS" w:hAnsi="Trebuchet MS"/>
          <w:spacing w:val="-4"/>
          <w:w w:val="105"/>
        </w:rPr>
        <w:t>heter</w:t>
      </w:r>
      <w:r>
        <w:rPr>
          <w:rFonts w:ascii="Trebuchet MS" w:hAnsi="Trebuchet MS"/>
          <w:spacing w:val="-5"/>
          <w:w w:val="105"/>
        </w:rPr>
        <w:t>,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vil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kunne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lage</w:t>
      </w:r>
      <w:r>
        <w:rPr>
          <w:rFonts w:ascii="Trebuchet MS" w:hAnsi="Trebuchet MS"/>
          <w:spacing w:val="22"/>
          <w:w w:val="111"/>
        </w:rPr>
        <w:t> </w:t>
      </w:r>
      <w:r>
        <w:rPr>
          <w:w w:val="105"/>
        </w:rPr>
        <w:t>sin</w:t>
      </w:r>
      <w:r>
        <w:rPr>
          <w:spacing w:val="-45"/>
          <w:w w:val="105"/>
        </w:rPr>
        <w:t> </w:t>
      </w:r>
      <w:r>
        <w:rPr>
          <w:w w:val="105"/>
        </w:rPr>
        <w:t>egen</w:t>
      </w:r>
      <w:r>
        <w:rPr>
          <w:spacing w:val="-44"/>
          <w:w w:val="105"/>
        </w:rPr>
        <w:t> </w:t>
      </w:r>
      <w:r>
        <w:rPr>
          <w:spacing w:val="-2"/>
          <w:w w:val="105"/>
        </w:rPr>
        <w:t>mikrobe.</w:t>
      </w:r>
      <w:r>
        <w:rPr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0"/>
        <w:ind w:left="433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3"/>
          <w:w w:val="105"/>
          <w:sz w:val="32"/>
        </w:rPr>
        <w:t>Side</w:t>
      </w:r>
      <w:r>
        <w:rPr>
          <w:rFonts w:ascii="Trebuchet MS"/>
          <w:b/>
          <w:spacing w:val="-22"/>
          <w:w w:val="105"/>
          <w:sz w:val="32"/>
        </w:rPr>
        <w:t> </w:t>
      </w:r>
      <w:r>
        <w:rPr>
          <w:rFonts w:ascii="Trebuchet MS"/>
          <w:b/>
          <w:spacing w:val="-5"/>
          <w:w w:val="105"/>
          <w:sz w:val="32"/>
        </w:rPr>
        <w:t>40</w:t>
      </w:r>
      <w:r>
        <w:rPr>
          <w:rFonts w:ascii="Trebuchet MS"/>
          <w:sz w:val="3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32"/>
          <w:szCs w:val="32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47"/>
          <w:szCs w:val="47"/>
        </w:rPr>
      </w:pPr>
    </w:p>
    <w:p>
      <w:pPr>
        <w:spacing w:line="258" w:lineRule="auto" w:before="0"/>
        <w:ind w:left="433" w:right="87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4"/>
          <w:w w:val="105"/>
          <w:sz w:val="32"/>
        </w:rPr>
        <w:t>For</w:t>
      </w:r>
      <w:r>
        <w:rPr>
          <w:rFonts w:ascii="Trebuchet MS"/>
          <w:b/>
          <w:spacing w:val="-3"/>
          <w:w w:val="105"/>
          <w:sz w:val="32"/>
        </w:rPr>
        <w:t>eb</w:t>
      </w:r>
      <w:r>
        <w:rPr>
          <w:rFonts w:ascii="Trebuchet MS"/>
          <w:b/>
          <w:spacing w:val="-4"/>
          <w:w w:val="105"/>
          <w:sz w:val="32"/>
        </w:rPr>
        <w:t>y</w:t>
      </w:r>
      <w:r>
        <w:rPr>
          <w:rFonts w:ascii="Trebuchet MS"/>
          <w:b/>
          <w:spacing w:val="-3"/>
          <w:w w:val="105"/>
          <w:sz w:val="32"/>
        </w:rPr>
        <w:t>gging</w:t>
      </w:r>
      <w:r>
        <w:rPr>
          <w:rFonts w:ascii="Trebuchet MS"/>
          <w:b/>
          <w:spacing w:val="52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3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in</w:t>
      </w:r>
      <w:r>
        <w:rPr>
          <w:rFonts w:ascii="Trebuchet MS"/>
          <w:b/>
          <w:spacing w:val="-2"/>
          <w:w w:val="105"/>
          <w:sz w:val="32"/>
        </w:rPr>
        <w:t>f</w:t>
      </w:r>
      <w:r>
        <w:rPr>
          <w:rFonts w:ascii="Trebuchet MS"/>
          <w:b/>
          <w:spacing w:val="-3"/>
          <w:w w:val="105"/>
          <w:sz w:val="32"/>
        </w:rPr>
        <w:t>eksjon</w:t>
      </w:r>
      <w:r>
        <w:rPr>
          <w:rFonts w:ascii="Trebuchet MS"/>
          <w:sz w:val="32"/>
        </w:rPr>
      </w:r>
    </w:p>
    <w:p>
      <w:pPr>
        <w:spacing w:line="258" w:lineRule="auto" w:before="113"/>
        <w:ind w:left="433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82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4</w:t>
      </w:r>
      <w:r>
        <w:rPr>
          <w:rFonts w:ascii="Trebuchet MS" w:hAnsi="Trebuchet MS" w:cs="Trebuchet MS" w:eastAsia="Trebuchet MS"/>
          <w:b/>
          <w:bCs/>
          <w:spacing w:val="-82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38"/>
          <w:w w:val="105"/>
          <w:sz w:val="32"/>
          <w:szCs w:val="32"/>
        </w:rPr>
        <w:t>T</w:t>
      </w:r>
      <w:r>
        <w:rPr>
          <w:rFonts w:ascii="Trebuchet MS" w:hAnsi="Trebuchet MS" w:cs="Trebuchet MS" w:eastAsia="Trebuchet MS"/>
          <w:b/>
          <w:bCs/>
          <w:w w:val="105"/>
          <w:sz w:val="32"/>
          <w:szCs w:val="32"/>
        </w:rPr>
        <w:t>annhelse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432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lærer</w:t>
      </w:r>
      <w:r>
        <w:rPr>
          <w:spacing w:val="-43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dan</w:t>
      </w:r>
      <w:r>
        <w:rPr>
          <w:spacing w:val="27"/>
          <w:w w:val="106"/>
        </w:rPr>
        <w:t> </w:t>
      </w:r>
      <w:r>
        <w:rPr>
          <w:w w:val="105"/>
        </w:rPr>
        <w:t>plakk</w:t>
      </w:r>
      <w:r>
        <w:rPr>
          <w:spacing w:val="-28"/>
          <w:w w:val="105"/>
        </w:rPr>
        <w:t> </w:t>
      </w:r>
      <w:r>
        <w:rPr>
          <w:w w:val="105"/>
        </w:rPr>
        <w:t>dannes,</w:t>
      </w:r>
      <w:r>
        <w:rPr>
          <w:spacing w:val="-28"/>
          <w:w w:val="105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orfor</w:t>
      </w:r>
      <w:r>
        <w:rPr>
          <w:spacing w:val="26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11"/>
          <w:w w:val="105"/>
        </w:rPr>
        <w:t> </w:t>
      </w:r>
      <w:r>
        <w:rPr>
          <w:rFonts w:ascii="Trebuchet MS" w:hAnsi="Trebuchet MS"/>
          <w:spacing w:val="-4"/>
          <w:w w:val="105"/>
        </w:rPr>
        <w:t>h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-4"/>
          <w:w w:val="105"/>
        </w:rPr>
        <w:t>or</w:t>
      </w:r>
      <w:r>
        <w:rPr>
          <w:rFonts w:ascii="Trebuchet MS" w:hAnsi="Trebuchet MS"/>
          <w:spacing w:val="-3"/>
          <w:w w:val="105"/>
        </w:rPr>
        <w:t>dan</w:t>
      </w:r>
      <w:r>
        <w:rPr>
          <w:rFonts w:ascii="Trebuchet MS" w:hAnsi="Trebuchet MS"/>
          <w:spacing w:val="-10"/>
          <w:w w:val="105"/>
        </w:rPr>
        <w:t> </w:t>
      </w:r>
      <w:r>
        <w:rPr>
          <w:rFonts w:ascii="Trebuchet MS" w:hAnsi="Trebuchet MS"/>
          <w:spacing w:val="-1"/>
          <w:w w:val="105"/>
        </w:rPr>
        <w:t>sukkerholdig</w:t>
      </w:r>
      <w:r>
        <w:rPr>
          <w:rFonts w:ascii="Trebuchet MS" w:hAnsi="Trebuchet MS"/>
          <w:spacing w:val="21"/>
          <w:w w:val="105"/>
        </w:rPr>
        <w:t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t</w:t>
      </w:r>
      <w:r>
        <w:rPr>
          <w:spacing w:val="-20"/>
          <w:w w:val="105"/>
        </w:rPr>
        <w:t> </w:t>
      </w:r>
      <w:r>
        <w:rPr>
          <w:w w:val="105"/>
        </w:rPr>
        <w:t>og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drikk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28"/>
          <w:w w:val="104"/>
        </w:rPr>
        <w:t> </w:t>
      </w:r>
      <w:r>
        <w:rPr>
          <w:rFonts w:ascii="Trebuchet MS" w:hAnsi="Trebuchet MS"/>
          <w:w w:val="105"/>
        </w:rPr>
        <w:t>ødelegge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spacing w:val="-2"/>
          <w:w w:val="105"/>
        </w:rPr>
        <w:t>tennene.</w:t>
      </w:r>
      <w:r>
        <w:rPr>
          <w:rFonts w:ascii="Trebuchet MS" w:hAnsi="Trebuchet MS"/>
          <w:b w:val="0"/>
        </w:rPr>
      </w:r>
    </w:p>
    <w:p>
      <w:pPr>
        <w:spacing w:line="258" w:lineRule="auto" w:before="216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32"/>
        </w:rPr>
        <w:t>Spredning</w:t>
      </w:r>
      <w:r>
        <w:rPr>
          <w:rFonts w:ascii="Trebuchet MS"/>
          <w:b/>
          <w:spacing w:val="24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2"/>
          <w:w w:val="105"/>
          <w:sz w:val="32"/>
        </w:rPr>
        <w:t> </w:t>
      </w:r>
      <w:r>
        <w:rPr>
          <w:rFonts w:ascii="Trebuchet MS"/>
          <w:b/>
          <w:spacing w:val="-2"/>
          <w:w w:val="105"/>
          <w:sz w:val="32"/>
        </w:rPr>
        <w:t>in</w:t>
      </w:r>
      <w:r>
        <w:rPr>
          <w:rFonts w:ascii="Trebuchet MS"/>
          <w:b/>
          <w:spacing w:val="-1"/>
          <w:w w:val="105"/>
          <w:sz w:val="32"/>
        </w:rPr>
        <w:t>f</w:t>
      </w:r>
      <w:r>
        <w:rPr>
          <w:rFonts w:ascii="Trebuchet MS"/>
          <w:b/>
          <w:spacing w:val="-2"/>
          <w:w w:val="105"/>
          <w:sz w:val="32"/>
        </w:rPr>
        <w:t>eksjoner</w:t>
      </w:r>
      <w:r>
        <w:rPr>
          <w:rFonts w:ascii="Trebuchet MS"/>
          <w:sz w:val="32"/>
        </w:rPr>
      </w:r>
    </w:p>
    <w:p>
      <w:pPr>
        <w:spacing w:line="258" w:lineRule="auto" w:before="113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67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2</w:t>
      </w:r>
      <w:r>
        <w:rPr>
          <w:rFonts w:ascii="Trebuchet MS" w:hAnsi="Trebuchet MS" w:cs="Trebuchet MS" w:eastAsia="Trebuchet MS"/>
          <w:b/>
          <w:bCs/>
          <w:spacing w:val="-67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Håndh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giene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40" w:lineRule="auto" w:before="128"/>
        <w:ind w:left="432" w:right="0"/>
        <w:jc w:val="left"/>
        <w:rPr>
          <w:b w:val="0"/>
          <w:bCs w:val="0"/>
        </w:rPr>
      </w:pPr>
      <w:r>
        <w:rPr>
          <w:spacing w:val="-6"/>
          <w:w w:val="105"/>
        </w:rPr>
        <w:t>Ved</w:t>
      </w:r>
      <w:r>
        <w:rPr>
          <w:spacing w:val="-20"/>
          <w:w w:val="105"/>
        </w:rPr>
        <w:t> </w:t>
      </w:r>
      <w:r>
        <w:rPr>
          <w:w w:val="105"/>
        </w:rPr>
        <w:t>å</w:t>
      </w:r>
      <w:r>
        <w:rPr>
          <w:spacing w:val="-19"/>
          <w:w w:val="105"/>
        </w:rPr>
        <w:t> </w:t>
      </w:r>
      <w:r>
        <w:rPr>
          <w:w w:val="105"/>
        </w:rPr>
        <w:t>delta</w:t>
      </w:r>
      <w:r>
        <w:rPr>
          <w:spacing w:val="-19"/>
          <w:w w:val="105"/>
        </w:rPr>
        <w:t> </w:t>
      </w:r>
      <w:r>
        <w:rPr>
          <w:w w:val="105"/>
        </w:rPr>
        <w:t>i</w:t>
      </w:r>
      <w:r>
        <w:rPr>
          <w:b w:val="0"/>
        </w:rPr>
      </w:r>
    </w:p>
    <w:p>
      <w:pPr>
        <w:pStyle w:val="BodyText"/>
        <w:spacing w:line="292" w:lineRule="auto" w:before="61"/>
        <w:ind w:left="432" w:right="0"/>
        <w:jc w:val="left"/>
        <w:rPr>
          <w:b w:val="0"/>
          <w:bCs w:val="0"/>
        </w:rPr>
      </w:pPr>
      <w:r>
        <w:rPr>
          <w:spacing w:val="-1"/>
        </w:rPr>
        <w:t>e</w:t>
      </w:r>
      <w:r>
        <w:rPr>
          <w:spacing w:val="-2"/>
        </w:rPr>
        <w:t>t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klasseroms-</w:t>
      </w:r>
      <w:r>
        <w:rPr>
          <w:spacing w:val="25"/>
          <w:w w:val="113"/>
        </w:rPr>
        <w:t> </w:t>
      </w:r>
      <w:r>
        <w:rPr>
          <w:spacing w:val="-1"/>
        </w:rPr>
        <w:t>eksperimen</w:t>
      </w:r>
      <w:r>
        <w:rPr>
          <w:spacing w:val="-2"/>
        </w:rPr>
        <w:t>t,</w:t>
      </w:r>
      <w:r>
        <w:rPr>
          <w:spacing w:val="-5"/>
        </w:rPr>
        <w:t> </w:t>
      </w:r>
      <w:r>
        <w:rPr/>
        <w:t>vil</w:t>
      </w:r>
      <w:r>
        <w:rPr>
          <w:spacing w:val="-5"/>
        </w:rPr>
        <w:t> </w:t>
      </w:r>
      <w:r>
        <w:rPr>
          <w:spacing w:val="-2"/>
        </w:rPr>
        <w:t>elev-</w:t>
      </w:r>
      <w:r>
        <w:rPr>
          <w:spacing w:val="23"/>
          <w:w w:val="113"/>
        </w:rPr>
        <w:t> </w:t>
      </w:r>
      <w:r>
        <w:rPr/>
        <w:t>ene</w:t>
      </w:r>
      <w:r>
        <w:rPr>
          <w:spacing w:val="18"/>
        </w:rPr>
        <w:t> </w:t>
      </w:r>
      <w:r>
        <w:rPr>
          <w:spacing w:val="-2"/>
        </w:rPr>
        <w:t>forstå</w:t>
      </w:r>
      <w:r>
        <w:rPr>
          <w:spacing w:val="18"/>
        </w:rPr>
        <w:t> </w:t>
      </w:r>
      <w:r>
        <w:rPr>
          <w:spacing w:val="-3"/>
        </w:rPr>
        <w:t>hvordan</w:t>
      </w:r>
      <w:r>
        <w:rPr>
          <w:b w:val="0"/>
        </w:rPr>
      </w:r>
    </w:p>
    <w:p>
      <w:pPr>
        <w:pStyle w:val="BodyText"/>
        <w:spacing w:line="292" w:lineRule="auto"/>
        <w:ind w:left="432" w:right="0"/>
        <w:jc w:val="left"/>
        <w:rPr>
          <w:b w:val="0"/>
          <w:bCs w:val="0"/>
        </w:rPr>
      </w:pPr>
      <w:r>
        <w:rPr/>
        <w:t>såpe </w:t>
      </w:r>
      <w:r>
        <w:rPr>
          <w:spacing w:val="15"/>
        </w:rPr>
        <w:t> </w:t>
      </w:r>
      <w:r>
        <w:rPr>
          <w:spacing w:val="-2"/>
        </w:rPr>
        <w:t>og/eller</w:t>
      </w:r>
      <w:r>
        <w:rPr>
          <w:spacing w:val="71"/>
        </w:rPr>
        <w:t> </w:t>
      </w:r>
      <w:r>
        <w:rPr/>
        <w:t>håndsprit</w:t>
      </w:r>
      <w:r>
        <w:rPr>
          <w:spacing w:val="26"/>
          <w:w w:val="103"/>
        </w:rPr>
        <w:t> </w:t>
      </w:r>
      <w:r>
        <w:rPr>
          <w:spacing w:val="-3"/>
        </w:rPr>
        <w:t>funger</w:t>
      </w:r>
      <w:r>
        <w:rPr>
          <w:spacing w:val="-4"/>
        </w:rPr>
        <w:t>er</w:t>
      </w:r>
      <w:r>
        <w:rPr>
          <w:spacing w:val="-5"/>
        </w:rPr>
        <w:t>. </w:t>
      </w:r>
      <w:r>
        <w:rPr>
          <w:spacing w:val="-2"/>
        </w:rPr>
        <w:t>E</w:t>
      </w:r>
      <w:r>
        <w:rPr>
          <w:spacing w:val="-3"/>
        </w:rPr>
        <w:t>tter</w:t>
      </w:r>
      <w:r>
        <w:rPr>
          <w:spacing w:val="-11"/>
        </w:rPr>
        <w:t> </w:t>
      </w:r>
      <w:r>
        <w:rPr/>
        <w:t>endt</w:t>
      </w:r>
      <w:r>
        <w:rPr>
          <w:spacing w:val="21"/>
          <w:w w:val="104"/>
        </w:rPr>
        <w:t> </w:t>
      </w:r>
      <w:r>
        <w:rPr>
          <w:spacing w:val="-1"/>
        </w:rPr>
        <w:t>eksperimen</w:t>
      </w:r>
      <w:r>
        <w:rPr>
          <w:spacing w:val="-2"/>
        </w:rPr>
        <w:t>t</w:t>
      </w:r>
      <w:r>
        <w:rPr>
          <w:spacing w:val="-1"/>
        </w:rPr>
        <w:t> </w:t>
      </w:r>
      <w:r>
        <w:rPr/>
        <w:t>vil</w:t>
      </w:r>
      <w:r>
        <w:rPr>
          <w:spacing w:val="-2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5"/>
        </w:rPr>
        <w:t>for-</w:t>
      </w:r>
      <w:r>
        <w:rPr>
          <w:spacing w:val="23"/>
          <w:w w:val="113"/>
        </w:rPr>
        <w:t> </w:t>
      </w:r>
      <w:r>
        <w:rPr/>
        <w:t>stå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25"/>
        </w:rPr>
        <w:t> </w:t>
      </w:r>
      <w:r>
        <w:rPr>
          <w:spacing w:val="-1"/>
        </w:rPr>
        <w:t>håndvask</w:t>
      </w:r>
      <w:r>
        <w:rPr>
          <w:spacing w:val="24"/>
        </w:rPr>
        <w:t> </w:t>
      </w:r>
      <w:r>
        <w:rPr/>
        <w:t>med</w:t>
      </w:r>
      <w:r>
        <w:rPr>
          <w:spacing w:val="25"/>
          <w:w w:val="107"/>
        </w:rPr>
        <w:t> </w:t>
      </w:r>
      <w:r>
        <w:rPr/>
        <w:t>såpe</w:t>
      </w:r>
      <w:r>
        <w:rPr>
          <w:spacing w:val="16"/>
        </w:rPr>
        <w:t> </w:t>
      </w:r>
      <w:r>
        <w:rPr/>
        <w:t>og</w:t>
      </w:r>
      <w:r>
        <w:rPr>
          <w:spacing w:val="6"/>
        </w:rPr>
        <w:t> </w:t>
      </w:r>
      <w:r>
        <w:rPr>
          <w:spacing w:val="-1"/>
        </w:rPr>
        <w:t>vann</w:t>
      </w:r>
      <w:r>
        <w:rPr>
          <w:spacing w:val="17"/>
        </w:rPr>
        <w:t> </w:t>
      </w:r>
      <w:r>
        <w:rPr/>
        <w:t>er</w:t>
      </w:r>
      <w:r>
        <w:rPr>
          <w:spacing w:val="7"/>
        </w:rPr>
        <w:t> </w:t>
      </w:r>
      <w:r>
        <w:rPr/>
        <w:t>den</w:t>
      </w:r>
      <w:r>
        <w:rPr>
          <w:spacing w:val="20"/>
          <w:w w:val="105"/>
        </w:rPr>
        <w:t> </w:t>
      </w:r>
      <w:r>
        <w:rPr>
          <w:spacing w:val="-1"/>
        </w:rPr>
        <w:t>beste</w:t>
      </w:r>
      <w:r>
        <w:rPr>
          <w:spacing w:val="3"/>
        </w:rPr>
        <w:t> </w:t>
      </w:r>
      <w:r>
        <w:rPr>
          <w:spacing w:val="-1"/>
        </w:rPr>
        <w:t>må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å</w:t>
      </w:r>
      <w:r>
        <w:rPr>
          <w:spacing w:val="3"/>
        </w:rPr>
        <w:t> </w:t>
      </w:r>
      <w:r>
        <w:rPr/>
        <w:t>fjerne</w:t>
      </w:r>
      <w:r>
        <w:rPr>
          <w:spacing w:val="22"/>
          <w:w w:val="97"/>
        </w:rPr>
        <w:t> </w:t>
      </w:r>
      <w:r>
        <w:rPr>
          <w:spacing w:val="-3"/>
        </w:rPr>
        <w:t>mikrober</w:t>
      </w:r>
      <w:r>
        <w:rPr>
          <w:spacing w:val="-5"/>
        </w:rPr>
        <w:t>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spacing w:before="0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3"/>
          <w:w w:val="105"/>
          <w:sz w:val="32"/>
        </w:rPr>
        <w:t>Side</w:t>
      </w:r>
      <w:r>
        <w:rPr>
          <w:rFonts w:ascii="Trebuchet MS"/>
          <w:b/>
          <w:spacing w:val="-41"/>
          <w:w w:val="105"/>
          <w:sz w:val="32"/>
        </w:rPr>
        <w:t> </w:t>
      </w:r>
      <w:r>
        <w:rPr>
          <w:rFonts w:ascii="Trebuchet MS"/>
          <w:b/>
          <w:spacing w:val="-5"/>
          <w:w w:val="105"/>
          <w:sz w:val="32"/>
        </w:rPr>
        <w:t>54</w:t>
      </w:r>
      <w:r>
        <w:rPr>
          <w:rFonts w:ascii="Trebuchet MS"/>
          <w:sz w:val="32"/>
        </w:rPr>
      </w:r>
    </w:p>
    <w:p>
      <w:pPr>
        <w:spacing w:line="258" w:lineRule="auto" w:before="216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32"/>
        </w:rPr>
        <w:t>Spredning</w:t>
      </w:r>
      <w:r>
        <w:rPr>
          <w:rFonts w:ascii="Trebuchet MS"/>
          <w:b/>
          <w:spacing w:val="24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2"/>
          <w:w w:val="105"/>
          <w:sz w:val="32"/>
        </w:rPr>
        <w:t> </w:t>
      </w:r>
      <w:r>
        <w:rPr>
          <w:rFonts w:ascii="Trebuchet MS"/>
          <w:b/>
          <w:spacing w:val="-2"/>
          <w:w w:val="105"/>
          <w:sz w:val="32"/>
        </w:rPr>
        <w:t>in</w:t>
      </w:r>
      <w:r>
        <w:rPr>
          <w:rFonts w:ascii="Trebuchet MS"/>
          <w:b/>
          <w:spacing w:val="-1"/>
          <w:w w:val="105"/>
          <w:sz w:val="32"/>
        </w:rPr>
        <w:t>f</w:t>
      </w:r>
      <w:r>
        <w:rPr>
          <w:rFonts w:ascii="Trebuchet MS"/>
          <w:b/>
          <w:spacing w:val="-2"/>
          <w:w w:val="105"/>
          <w:sz w:val="32"/>
        </w:rPr>
        <w:t>eksjoner</w:t>
      </w:r>
      <w:r>
        <w:rPr>
          <w:rFonts w:ascii="Trebuchet MS"/>
          <w:sz w:val="32"/>
        </w:rPr>
      </w:r>
    </w:p>
    <w:p>
      <w:pPr>
        <w:spacing w:line="258" w:lineRule="auto" w:before="113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80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3</w:t>
      </w:r>
      <w:r>
        <w:rPr>
          <w:rFonts w:ascii="Trebuchet MS" w:hAnsi="Trebuchet MS" w:cs="Trebuchet MS" w:eastAsia="Trebuchet MS"/>
          <w:b/>
          <w:bCs/>
          <w:spacing w:val="-80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35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Luftveish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giene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432" w:right="0"/>
        <w:jc w:val="left"/>
        <w:rPr>
          <w:b w:val="0"/>
          <w:bCs w:val="0"/>
        </w:rPr>
      </w:pPr>
      <w:r>
        <w:rPr>
          <w:w w:val="105"/>
        </w:rPr>
        <w:t>I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19"/>
          <w:w w:val="105"/>
        </w:rPr>
        <w:t> </w:t>
      </w:r>
      <w:r>
        <w:rPr>
          <w:w w:val="105"/>
        </w:rPr>
        <w:t>morsomme</w:t>
      </w:r>
      <w:r>
        <w:rPr>
          <w:spacing w:val="20"/>
          <w:w w:val="106"/>
        </w:rPr>
        <w:t> </w:t>
      </w:r>
      <w:r>
        <w:rPr>
          <w:spacing w:val="-1"/>
          <w:w w:val="105"/>
        </w:rPr>
        <w:t>eksperimen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27"/>
          <w:w w:val="96"/>
        </w:rPr>
        <w:t> </w:t>
      </w:r>
      <w:r>
        <w:rPr>
          <w:rFonts w:ascii="Trebuchet MS"/>
          <w:spacing w:val="-2"/>
        </w:rPr>
        <w:t>observ</w:t>
      </w:r>
      <w:r>
        <w:rPr>
          <w:rFonts w:ascii="Trebuchet MS"/>
          <w:spacing w:val="-3"/>
        </w:rPr>
        <w:t>erer</w:t>
      </w:r>
      <w:r>
        <w:rPr>
          <w:rFonts w:ascii="Trebuchet MS"/>
          <w:spacing w:val="42"/>
        </w:rPr>
        <w:t> </w:t>
      </w:r>
      <w:r>
        <w:rPr>
          <w:rFonts w:ascii="Trebuchet MS"/>
          <w:spacing w:val="-2"/>
        </w:rPr>
        <w:t>elevene</w:t>
      </w:r>
      <w:r>
        <w:rPr>
          <w:rFonts w:ascii="Trebuchet MS"/>
          <w:spacing w:val="27"/>
          <w:w w:val="103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49"/>
          <w:w w:val="105"/>
        </w:rPr>
        <w:t> </w:t>
      </w:r>
      <w:r>
        <w:rPr>
          <w:spacing w:val="-1"/>
          <w:w w:val="105"/>
        </w:rPr>
        <w:t>le</w:t>
      </w:r>
      <w:r>
        <w:rPr>
          <w:spacing w:val="-2"/>
          <w:w w:val="105"/>
        </w:rPr>
        <w:t>tt</w:t>
      </w:r>
      <w:r>
        <w:rPr>
          <w:spacing w:val="-46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29"/>
          <w:w w:val="104"/>
        </w:rPr>
        <w:t> </w:t>
      </w:r>
      <w:r>
        <w:rPr>
          <w:spacing w:val="-2"/>
          <w:w w:val="105"/>
        </w:rPr>
        <w:t>spres</w:t>
      </w:r>
      <w:r>
        <w:rPr>
          <w:spacing w:val="-20"/>
          <w:w w:val="105"/>
        </w:rPr>
        <w:t> </w:t>
      </w:r>
      <w:r>
        <w:rPr>
          <w:w w:val="105"/>
        </w:rPr>
        <w:t>g</w:t>
      </w:r>
      <w:r>
        <w:rPr>
          <w:spacing w:val="1"/>
          <w:w w:val="105"/>
        </w:rPr>
        <w:t>jennom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hoste</w:t>
      </w:r>
      <w:r>
        <w:rPr>
          <w:spacing w:val="24"/>
          <w:w w:val="104"/>
        </w:rPr>
        <w:t> </w:t>
      </w:r>
      <w:r>
        <w:rPr>
          <w:w w:val="105"/>
        </w:rPr>
        <w:t>og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nys.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141"/>
        <w:ind w:left="43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3"/>
          <w:w w:val="105"/>
          <w:sz w:val="32"/>
        </w:rPr>
        <w:t>Side</w:t>
      </w:r>
      <w:r>
        <w:rPr>
          <w:rFonts w:ascii="Trebuchet MS"/>
          <w:b/>
          <w:spacing w:val="-22"/>
          <w:w w:val="105"/>
          <w:sz w:val="32"/>
        </w:rPr>
        <w:t> </w:t>
      </w:r>
      <w:r>
        <w:rPr>
          <w:rFonts w:ascii="Trebuchet MS"/>
          <w:b/>
          <w:spacing w:val="-5"/>
          <w:w w:val="105"/>
          <w:sz w:val="32"/>
        </w:rPr>
        <w:t>62</w:t>
      </w:r>
      <w:r>
        <w:rPr>
          <w:rFonts w:ascii="Trebuchet MS"/>
          <w:sz w:val="32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32"/>
          <w:szCs w:val="32"/>
        </w:rPr>
        <w:sectPr>
          <w:type w:val="continuous"/>
          <w:pgSz w:w="11910" w:h="16840"/>
          <w:pgMar w:top="420" w:bottom="0" w:left="460" w:right="1240"/>
          <w:cols w:num="3" w:equalWidth="0">
            <w:col w:w="3285" w:space="286"/>
            <w:col w:w="3184" w:space="387"/>
            <w:col w:w="3068"/>
          </w:cols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3"/>
          <w:szCs w:val="23"/>
        </w:rPr>
      </w:pPr>
      <w:r>
        <w:rPr/>
        <w:pict>
          <v:group style="position:absolute;margin-left:28.346735pt;margin-top:.000015pt;width:566.950pt;height:841.9pt;mso-position-horizontal-relative:page;mso-position-vertical-relative:page;z-index:-301888" coordorigin="567,0" coordsize="11339,16838">
            <v:shape style="position:absolute;left:8588;top:1320;width:9;height:14" type="#_x0000_t75" stroked="false">
              <v:imagedata r:id="rId37" o:title=""/>
            </v:shape>
            <v:shape style="position:absolute;left:3747;top:0;width:8158;height:16838" type="#_x0000_t75" stroked="false">
              <v:imagedata r:id="rId38" o:title=""/>
            </v:shape>
            <v:group style="position:absolute;left:4387;top:7434;width:12;height:2" coordorigin="4387,7434" coordsize="12,2">
              <v:shape style="position:absolute;left:4387;top:7434;width:12;height:2" coordorigin="4387,7434" coordsize="12,1" path="m4399,7434l4388,7435,4387,7435,4391,7435,4395,7434,4399,7434e" filled="false" stroked="false">
                <v:path arrowok="t"/>
              </v:shape>
            </v:group>
            <v:group style="position:absolute;left:9515;top:4746;width:1968;height:1967" coordorigin="9515,4746" coordsize="1968,1967">
              <v:shape style="position:absolute;left:9515;top:4746;width:1968;height:1967" coordorigin="9515,4746" coordsize="1968,1967" path="m10498,4746l10417,4749,10339,4759,10262,4774,10187,4796,10115,4823,10046,4856,9980,4893,9917,4936,9858,4983,9803,5034,9751,5089,9704,5149,9662,5211,9624,5278,9592,5347,9565,5419,9543,5493,9528,5570,9518,5649,9515,5729,9518,5810,9528,5889,9543,5966,9565,6040,9592,6112,9624,6181,9662,6247,9704,6310,9751,6369,9803,6425,9858,6476,9917,6523,9980,6565,10046,6603,10115,6636,10187,6663,10262,6684,10339,6700,10417,6710,10498,6713,10578,6711,10655,6703,10731,6689,10805,6669,10876,6643,10944,6613,11010,6577,11072,6536,11131,6491,11187,6442,11238,6388,11285,6331,11328,6270,11366,6205,11399,6138,11427,6068,11450,5995,11466,5920,11477,5842,11482,5763,11482,5752,11482,5741,11478,5649,11469,5570,11453,5493,11431,5418,11404,5346,11372,5277,11334,5211,11292,5148,11245,5089,11193,5034,11138,4983,11079,4936,11016,4893,10950,4856,10881,4823,10809,4796,10735,4775,10658,4759,10579,4749,10498,4746xe" filled="true" fillcolor="#e9521e" stroked="false">
                <v:path arrowok="t"/>
                <v:fill type="solid"/>
              </v:shape>
            </v:group>
            <v:group style="position:absolute;left:567;top:2211;width:10489;height:889" coordorigin="567,2211" coordsize="10489,889">
              <v:shape style="position:absolute;left:567;top:2211;width:10489;height:889" coordorigin="567,2211" coordsize="10489,889" path="m680,2211l617,2230,576,2280,567,2324,567,2986,586,3049,636,3090,680,3099,10942,3099,11005,3080,11046,3030,11055,2986,11055,2324,11036,2261,10986,2220,680,2211xe" filled="true" fillcolor="#98c035" stroked="false">
                <v:path arrowok="t"/>
                <v:fill type="solid"/>
              </v:shape>
            </v:group>
            <v:group style="position:absolute;left:567;top:3267;width:3346;height:7312" coordorigin="567,3267" coordsize="3346,7312">
              <v:shape style="position:absolute;left:567;top:3267;width:3346;height:7312" coordorigin="567,3267" coordsize="3346,7312" path="m680,3267l617,3286,576,3336,567,3380,567,10465,586,10528,636,10569,680,10578,3799,10578,3862,10559,3903,10509,3913,10465,3912,3380,3893,3317,3844,3276,680,3267xe" filled="true" fillcolor="#98c035" stroked="false">
                <v:path arrowok="t"/>
                <v:fill type="solid"/>
              </v:shape>
            </v:group>
            <v:group style="position:absolute;left:4138;top:3267;width:3346;height:7312" coordorigin="4138,3267" coordsize="3346,7312">
              <v:shape style="position:absolute;left:4138;top:3267;width:3346;height:7312" coordorigin="4138,3267" coordsize="3346,7312" path="m4252,3267l4188,3286,4147,3336,4138,3380,4138,10465,4158,10528,4207,10569,4251,10578,7370,10578,7434,10559,7475,10509,7484,10465,7484,3380,7465,3317,7415,3276,4252,3267xe" filled="true" fillcolor="#98c035" stroked="false">
                <v:path arrowok="t"/>
                <v:fill type="solid"/>
              </v:shape>
            </v:group>
            <v:group style="position:absolute;left:567;top:10814;width:3346;height:4800" coordorigin="567,10814" coordsize="3346,4800">
              <v:shape style="position:absolute;left:567;top:10814;width:3346;height:4800" coordorigin="567,10814" coordsize="3346,4800" path="m680,10814l617,10833,576,10883,567,10927,567,15501,586,15564,636,15605,680,15614,3799,15614,3862,15595,3903,15545,3913,15501,3912,10927,3893,10864,3844,10823,680,10814xe" filled="true" fillcolor="#98c035" stroked="false">
                <v:path arrowok="t"/>
                <v:fill type="solid"/>
              </v:shape>
            </v:group>
            <v:group style="position:absolute;left:7710;top:3267;width:3346;height:7312" coordorigin="7710,3267" coordsize="3346,7312">
              <v:shape style="position:absolute;left:7710;top:3267;width:3346;height:7312" coordorigin="7710,3267" coordsize="3346,7312" path="m7823,3267l7760,3286,7719,3336,7710,3380,7710,10465,7729,10528,7779,10569,7822,10578,10942,10578,11005,10559,11046,10509,11055,10465,11055,3380,11036,3317,10986,3276,7823,3267xe" filled="true" fillcolor="#98c03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55"/>
        <w:ind w:left="447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3"/>
          <w:w w:val="105"/>
          <w:sz w:val="32"/>
        </w:rPr>
        <w:t>Side</w:t>
      </w:r>
      <w:r>
        <w:rPr>
          <w:rFonts w:ascii="Trebuchet MS"/>
          <w:b/>
          <w:spacing w:val="-33"/>
          <w:w w:val="105"/>
          <w:sz w:val="32"/>
        </w:rPr>
        <w:t> </w:t>
      </w:r>
      <w:r>
        <w:rPr>
          <w:rFonts w:ascii="Trebuchet MS"/>
          <w:b/>
          <w:spacing w:val="-5"/>
          <w:w w:val="105"/>
          <w:sz w:val="32"/>
        </w:rPr>
        <w:t>72</w:t>
      </w:r>
      <w:r>
        <w:rPr>
          <w:rFonts w:ascii="Trebuchet MS"/>
          <w:sz w:val="3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12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17"/>
        <w:ind w:left="850" w:right="0" w:firstLine="0"/>
        <w:jc w:val="left"/>
        <w:rPr>
          <w:rFonts w:ascii="Trebuchet MS" w:hAnsi="Trebuchet MS" w:cs="Trebuchet MS" w:eastAsia="Trebuchet MS"/>
          <w:sz w:val="60"/>
          <w:szCs w:val="60"/>
        </w:rPr>
      </w:pPr>
      <w:r>
        <w:rPr>
          <w:rFonts w:ascii="Trebuchet MS"/>
          <w:b/>
          <w:spacing w:val="-4"/>
          <w:w w:val="95"/>
          <w:sz w:val="60"/>
        </w:rPr>
        <w:t>1.-4.</w:t>
      </w:r>
      <w:r>
        <w:rPr>
          <w:rFonts w:ascii="Trebuchet MS"/>
          <w:b/>
          <w:spacing w:val="-85"/>
          <w:w w:val="95"/>
          <w:sz w:val="60"/>
        </w:rPr>
        <w:t> </w:t>
      </w:r>
      <w:r>
        <w:rPr>
          <w:rFonts w:ascii="Trebuchet MS"/>
          <w:b/>
          <w:w w:val="95"/>
          <w:sz w:val="60"/>
        </w:rPr>
        <w:t>trinn</w:t>
      </w:r>
      <w:r>
        <w:rPr>
          <w:rFonts w:ascii="Trebuchet MS"/>
          <w:sz w:val="60"/>
        </w:rPr>
      </w:r>
    </w:p>
    <w:p>
      <w:pPr>
        <w:spacing w:before="23"/>
        <w:ind w:left="850" w:right="0" w:firstLine="0"/>
        <w:jc w:val="left"/>
        <w:rPr>
          <w:rFonts w:ascii="Trebuchet MS" w:hAnsi="Trebuchet MS" w:cs="Trebuchet MS" w:eastAsia="Trebuchet MS"/>
          <w:sz w:val="60"/>
          <w:szCs w:val="60"/>
        </w:rPr>
      </w:pPr>
      <w:r>
        <w:rPr>
          <w:rFonts w:ascii="Trebuchet MS"/>
          <w:b/>
          <w:spacing w:val="-4"/>
          <w:w w:val="105"/>
          <w:sz w:val="60"/>
        </w:rPr>
        <w:t>Linker</w:t>
      </w:r>
      <w:r>
        <w:rPr>
          <w:rFonts w:ascii="Trebuchet MS"/>
          <w:b/>
          <w:spacing w:val="-57"/>
          <w:w w:val="105"/>
          <w:sz w:val="60"/>
        </w:rPr>
        <w:t> </w:t>
      </w:r>
      <w:r>
        <w:rPr>
          <w:rFonts w:ascii="Trebuchet MS"/>
          <w:b/>
          <w:w w:val="105"/>
          <w:sz w:val="60"/>
        </w:rPr>
        <w:t>til</w:t>
      </w:r>
      <w:r>
        <w:rPr>
          <w:rFonts w:ascii="Trebuchet MS"/>
          <w:b/>
          <w:spacing w:val="-60"/>
          <w:w w:val="105"/>
          <w:sz w:val="60"/>
        </w:rPr>
        <w:t> </w:t>
      </w:r>
      <w:r>
        <w:rPr>
          <w:rFonts w:ascii="Trebuchet MS"/>
          <w:b/>
          <w:w w:val="105"/>
          <w:sz w:val="60"/>
        </w:rPr>
        <w:t>undervisningsplan</w:t>
      </w:r>
      <w:r>
        <w:rPr>
          <w:rFonts w:ascii="Trebuchet MS"/>
          <w:sz w:val="6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4"/>
          <w:szCs w:val="24"/>
        </w:rPr>
        <w:sectPr>
          <w:pgSz w:w="11910" w:h="16840"/>
          <w:pgMar w:top="0" w:bottom="0" w:left="0" w:right="420"/>
        </w:sectPr>
      </w:pPr>
    </w:p>
    <w:p>
      <w:pPr>
        <w:spacing w:before="55"/>
        <w:ind w:left="1176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2"/>
          <w:w w:val="105"/>
          <w:sz w:val="32"/>
        </w:rPr>
        <w:t>Mikr</w:t>
      </w:r>
      <w:r>
        <w:rPr>
          <w:rFonts w:ascii="Trebuchet MS"/>
          <w:b/>
          <w:spacing w:val="-3"/>
          <w:w w:val="105"/>
          <w:sz w:val="32"/>
        </w:rPr>
        <w:t>oor</w:t>
      </w:r>
      <w:r>
        <w:rPr>
          <w:rFonts w:ascii="Trebuchet MS"/>
          <w:b/>
          <w:spacing w:val="-2"/>
          <w:w w:val="105"/>
          <w:sz w:val="32"/>
        </w:rPr>
        <w:t>ganismer</w:t>
      </w:r>
      <w:r>
        <w:rPr>
          <w:rFonts w:ascii="Trebuchet MS"/>
          <w:sz w:val="32"/>
        </w:rPr>
      </w:r>
    </w:p>
    <w:p>
      <w:pPr>
        <w:spacing w:line="258" w:lineRule="auto" w:before="141"/>
        <w:ind w:left="1176" w:right="1254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spacing w:val="-4"/>
          <w:w w:val="110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68"/>
          <w:w w:val="11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32"/>
          <w:szCs w:val="32"/>
        </w:rPr>
        <w:t>1</w:t>
      </w:r>
      <w:r>
        <w:rPr>
          <w:rFonts w:ascii="Trebuchet MS" w:hAnsi="Trebuchet MS" w:cs="Trebuchet MS" w:eastAsia="Trebuchet MS"/>
          <w:b/>
          <w:bCs/>
          <w:spacing w:val="-68"/>
          <w:w w:val="11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spacing w:val="21"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6"/>
          <w:w w:val="110"/>
          <w:sz w:val="32"/>
          <w:szCs w:val="32"/>
        </w:rPr>
        <w:t>Innføring</w:t>
      </w:r>
      <w:r>
        <w:rPr>
          <w:rFonts w:ascii="Trebuchet MS" w:hAnsi="Trebuchet MS" w:cs="Trebuchet MS" w:eastAsia="Trebuchet MS"/>
          <w:b/>
          <w:bCs/>
          <w:spacing w:val="17"/>
          <w:w w:val="106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32"/>
          <w:szCs w:val="32"/>
        </w:rPr>
        <w:t>i</w:t>
      </w:r>
      <w:r>
        <w:rPr>
          <w:rFonts w:ascii="Trebuchet MS" w:hAnsi="Trebuchet MS" w:cs="Trebuchet MS" w:eastAsia="Trebuchet MS"/>
          <w:b/>
          <w:bCs/>
          <w:spacing w:val="-75"/>
          <w:w w:val="10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6"/>
          <w:w w:val="105"/>
          <w:sz w:val="32"/>
          <w:szCs w:val="32"/>
        </w:rPr>
        <w:t>mikrober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1176" w:right="0"/>
        <w:jc w:val="left"/>
        <w:rPr>
          <w:b w:val="0"/>
          <w:bCs w:val="0"/>
        </w:rPr>
      </w:pPr>
      <w:r>
        <w:rPr>
          <w:rFonts w:ascii="Trebuchet MS" w:hAnsi="Trebuchet MS"/>
          <w:i/>
          <w:spacing w:val="-1"/>
          <w:w w:val="105"/>
        </w:rPr>
        <w:t>N</w:t>
      </w:r>
      <w:r>
        <w:rPr>
          <w:rFonts w:ascii="Trebuchet MS" w:hAnsi="Trebuchet MS"/>
          <w:i/>
          <w:spacing w:val="-2"/>
          <w:w w:val="105"/>
        </w:rPr>
        <w:t>aturfag:</w:t>
      </w:r>
      <w:r>
        <w:rPr>
          <w:rFonts w:ascii="Trebuchet MS" w:hAnsi="Trebuchet MS"/>
          <w:i/>
          <w:spacing w:val="24"/>
          <w:w w:val="101"/>
        </w:rPr>
        <w:t> </w:t>
      </w:r>
      <w:r>
        <w:rPr>
          <w:rFonts w:ascii="Trebuchet MS" w:hAnsi="Trebuchet MS"/>
          <w:spacing w:val="-1"/>
          <w:w w:val="105"/>
        </w:rPr>
        <w:t>Na</w:t>
      </w:r>
      <w:r>
        <w:rPr>
          <w:rFonts w:ascii="Trebuchet MS" w:hAnsi="Trebuchet MS"/>
          <w:spacing w:val="-2"/>
          <w:w w:val="105"/>
        </w:rPr>
        <w:t>turvit</w:t>
      </w:r>
      <w:r>
        <w:rPr>
          <w:rFonts w:ascii="Trebuchet MS" w:hAnsi="Trebuchet MS"/>
          <w:spacing w:val="-1"/>
          <w:w w:val="105"/>
        </w:rPr>
        <w:t>enskapelige</w:t>
      </w:r>
      <w:r>
        <w:rPr>
          <w:rFonts w:ascii="Trebuchet MS" w:hAnsi="Trebuchet MS"/>
          <w:spacing w:val="21"/>
          <w:w w:val="107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aksiser</w:t>
      </w:r>
      <w:r>
        <w:rPr>
          <w:spacing w:val="-39"/>
          <w:w w:val="105"/>
        </w:rPr>
        <w:t> </w:t>
      </w:r>
      <w:r>
        <w:rPr>
          <w:w w:val="105"/>
        </w:rPr>
        <w:t>og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tenk</w:t>
      </w:r>
      <w:r>
        <w:rPr>
          <w:spacing w:val="-2"/>
          <w:w w:val="105"/>
        </w:rPr>
        <w:t>emå</w:t>
      </w:r>
      <w:r>
        <w:rPr>
          <w:spacing w:val="-3"/>
          <w:w w:val="105"/>
        </w:rPr>
        <w:t>ter</w:t>
      </w:r>
      <w:r>
        <w:rPr>
          <w:b w:val="0"/>
        </w:rPr>
      </w:r>
    </w:p>
    <w:p>
      <w:pPr>
        <w:pStyle w:val="BodyText"/>
        <w:spacing w:line="292" w:lineRule="auto" w:before="85"/>
        <w:ind w:left="1176" w:right="0"/>
        <w:jc w:val="left"/>
        <w:rPr>
          <w:b w:val="0"/>
          <w:bCs w:val="0"/>
        </w:rPr>
      </w:pPr>
      <w:r>
        <w:rPr>
          <w:spacing w:val="-2"/>
          <w:w w:val="105"/>
        </w:rPr>
        <w:t>Utf</w:t>
      </w:r>
      <w:r>
        <w:rPr>
          <w:spacing w:val="-3"/>
          <w:w w:val="105"/>
        </w:rPr>
        <w:t>orsker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levende</w:t>
      </w:r>
      <w:r>
        <w:rPr>
          <w:spacing w:val="-32"/>
          <w:w w:val="105"/>
        </w:rPr>
        <w:t> </w:t>
      </w:r>
      <w:r>
        <w:rPr>
          <w:w w:val="105"/>
        </w:rPr>
        <w:t>ting</w:t>
      </w:r>
      <w:r>
        <w:rPr>
          <w:spacing w:val="30"/>
          <w:w w:val="105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28"/>
          <w:w w:val="105"/>
        </w:rPr>
        <w:t> </w:t>
      </w:r>
      <w:r>
        <w:rPr>
          <w:w w:val="105"/>
        </w:rPr>
        <w:t>miljøer</w:t>
      </w:r>
      <w:r>
        <w:rPr>
          <w:b w:val="0"/>
        </w:rPr>
      </w:r>
    </w:p>
    <w:p>
      <w:pPr>
        <w:spacing w:line="292" w:lineRule="auto" w:before="85"/>
        <w:ind w:left="117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2"/>
          <w:sz w:val="24"/>
        </w:rPr>
        <w:t>F</w:t>
      </w:r>
      <w:r>
        <w:rPr>
          <w:rFonts w:ascii="Trebuchet MS"/>
          <w:b/>
          <w:i/>
          <w:spacing w:val="-1"/>
          <w:sz w:val="24"/>
        </w:rPr>
        <w:t>olkehelse</w:t>
      </w:r>
      <w:r>
        <w:rPr>
          <w:rFonts w:ascii="Trebuchet MS"/>
          <w:b/>
          <w:i/>
          <w:spacing w:val="30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21"/>
          <w:w w:val="109"/>
          <w:sz w:val="24"/>
        </w:rPr>
        <w:t> </w:t>
      </w:r>
      <w:r>
        <w:rPr>
          <w:rFonts w:ascii="Trebuchet MS"/>
          <w:b/>
          <w:i/>
          <w:spacing w:val="-2"/>
          <w:sz w:val="24"/>
        </w:rPr>
        <w:t>liv</w:t>
      </w:r>
      <w:r>
        <w:rPr>
          <w:rFonts w:ascii="Trebuchet MS"/>
          <w:b/>
          <w:i/>
          <w:spacing w:val="-1"/>
          <w:sz w:val="24"/>
        </w:rPr>
        <w:t>smestring:</w:t>
      </w:r>
      <w:r>
        <w:rPr>
          <w:rFonts w:ascii="Trebuchet MS"/>
          <w:sz w:val="24"/>
        </w:rPr>
      </w:r>
    </w:p>
    <w:p>
      <w:pPr>
        <w:pStyle w:val="BodyText"/>
        <w:spacing w:line="240" w:lineRule="auto"/>
        <w:ind w:left="1176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31"/>
          <w:w w:val="110"/>
        </w:rPr>
        <w:t> </w:t>
      </w:r>
      <w:r>
        <w:rPr>
          <w:w w:val="110"/>
        </w:rPr>
        <w:t>og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foreby</w:t>
      </w:r>
      <w:r>
        <w:rPr>
          <w:spacing w:val="-3"/>
          <w:w w:val="110"/>
        </w:rPr>
        <w:t>gging</w:t>
      </w:r>
      <w:r>
        <w:rPr>
          <w:b w:val="0"/>
        </w:rPr>
      </w:r>
    </w:p>
    <w:p>
      <w:pPr>
        <w:spacing w:line="292" w:lineRule="auto" w:before="146"/>
        <w:ind w:left="117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sz w:val="24"/>
        </w:rPr>
        <w:t>Grunnleggende</w:t>
      </w:r>
      <w:r>
        <w:rPr>
          <w:rFonts w:ascii="Trebuchet MS"/>
          <w:b/>
          <w:i/>
          <w:spacing w:val="22"/>
          <w:w w:val="106"/>
          <w:sz w:val="24"/>
        </w:rPr>
        <w:t> </w:t>
      </w:r>
      <w:r>
        <w:rPr>
          <w:rFonts w:ascii="Trebuchet MS"/>
          <w:b/>
          <w:i/>
          <w:spacing w:val="-3"/>
          <w:sz w:val="24"/>
        </w:rPr>
        <w:t>fer</w:t>
      </w:r>
      <w:r>
        <w:rPr>
          <w:rFonts w:ascii="Trebuchet MS"/>
          <w:b/>
          <w:i/>
          <w:spacing w:val="-2"/>
          <w:sz w:val="24"/>
        </w:rPr>
        <w:t>dighe</w:t>
      </w:r>
      <w:r>
        <w:rPr>
          <w:rFonts w:ascii="Trebuchet MS"/>
          <w:b/>
          <w:i/>
          <w:spacing w:val="-3"/>
          <w:sz w:val="24"/>
        </w:rPr>
        <w:t>ter:</w:t>
      </w:r>
      <w:r>
        <w:rPr>
          <w:rFonts w:ascii="Trebuchet MS"/>
          <w:sz w:val="24"/>
        </w:rPr>
      </w:r>
    </w:p>
    <w:p>
      <w:pPr>
        <w:pStyle w:val="BodyText"/>
        <w:spacing w:line="292" w:lineRule="auto"/>
        <w:ind w:left="1176" w:right="41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05"/>
        </w:rPr>
        <w:t>Lesing</w:t>
      </w:r>
      <w:r>
        <w:rPr>
          <w:spacing w:val="-10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forståelse,</w:t>
      </w:r>
      <w:r>
        <w:rPr>
          <w:spacing w:val="24"/>
          <w:w w:val="102"/>
        </w:rPr>
        <w:t> </w:t>
      </w:r>
      <w:r>
        <w:rPr>
          <w:rFonts w:ascii="Trebuchet MS" w:hAnsi="Trebuchet MS"/>
          <w:w w:val="105"/>
        </w:rPr>
        <w:t>skriving</w:t>
      </w:r>
      <w:r>
        <w:rPr>
          <w:rFonts w:ascii="Trebuchet MS" w:hAnsi="Trebuchet MS"/>
          <w:b w:val="0"/>
        </w:rPr>
      </w:r>
    </w:p>
    <w:p>
      <w:pPr>
        <w:spacing w:before="85"/>
        <w:ind w:left="117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sz w:val="24"/>
        </w:rPr>
        <w:t>Mat</w:t>
      </w:r>
      <w:r>
        <w:rPr>
          <w:rFonts w:ascii="Trebuchet MS"/>
          <w:b/>
          <w:i/>
          <w:spacing w:val="-7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-7"/>
          <w:sz w:val="24"/>
        </w:rPr>
        <w:t> </w:t>
      </w:r>
      <w:r>
        <w:rPr>
          <w:rFonts w:ascii="Trebuchet MS"/>
          <w:b/>
          <w:i/>
          <w:sz w:val="24"/>
        </w:rPr>
        <w:t>helse:</w:t>
      </w:r>
      <w:r>
        <w:rPr>
          <w:rFonts w:ascii="Trebuchet MS"/>
          <w:sz w:val="24"/>
        </w:rPr>
      </w:r>
    </w:p>
    <w:p>
      <w:pPr>
        <w:pStyle w:val="BodyText"/>
        <w:spacing w:line="240" w:lineRule="auto" w:before="61"/>
        <w:ind w:left="1176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31"/>
          <w:w w:val="110"/>
        </w:rPr>
        <w:t> </w:t>
      </w:r>
      <w:r>
        <w:rPr>
          <w:w w:val="110"/>
        </w:rPr>
        <w:t>og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foreby</w:t>
      </w:r>
      <w:r>
        <w:rPr>
          <w:spacing w:val="-3"/>
          <w:w w:val="110"/>
        </w:rPr>
        <w:t>gging</w:t>
      </w:r>
      <w:r>
        <w:rPr>
          <w:b w:val="0"/>
        </w:rPr>
      </w:r>
    </w:p>
    <w:p>
      <w:pPr>
        <w:spacing w:line="258" w:lineRule="auto" w:before="55"/>
        <w:ind w:left="737" w:right="3844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32"/>
        </w:rPr>
        <w:t>Spredning</w:t>
      </w:r>
      <w:r>
        <w:rPr>
          <w:rFonts w:ascii="Trebuchet MS"/>
          <w:b/>
          <w:spacing w:val="24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av</w:t>
      </w:r>
      <w:r>
        <w:rPr>
          <w:rFonts w:ascii="Trebuchet MS"/>
          <w:b/>
          <w:spacing w:val="22"/>
          <w:w w:val="105"/>
          <w:sz w:val="32"/>
        </w:rPr>
        <w:t> </w:t>
      </w:r>
      <w:r>
        <w:rPr>
          <w:rFonts w:ascii="Trebuchet MS"/>
          <w:b/>
          <w:spacing w:val="-3"/>
          <w:w w:val="105"/>
          <w:sz w:val="32"/>
        </w:rPr>
        <w:t>in</w:t>
      </w:r>
      <w:r>
        <w:rPr>
          <w:rFonts w:ascii="Trebuchet MS"/>
          <w:b/>
          <w:spacing w:val="-2"/>
          <w:w w:val="105"/>
          <w:sz w:val="32"/>
        </w:rPr>
        <w:t>f</w:t>
      </w:r>
      <w:r>
        <w:rPr>
          <w:rFonts w:ascii="Trebuchet MS"/>
          <w:b/>
          <w:spacing w:val="-3"/>
          <w:w w:val="105"/>
          <w:sz w:val="32"/>
        </w:rPr>
        <w:t>eksjon</w:t>
      </w:r>
      <w:r>
        <w:rPr>
          <w:rFonts w:ascii="Trebuchet MS"/>
          <w:sz w:val="32"/>
        </w:rPr>
      </w:r>
    </w:p>
    <w:p>
      <w:pPr>
        <w:spacing w:line="258" w:lineRule="auto" w:before="113"/>
        <w:ind w:left="737" w:right="3844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/>
        <w:pict>
          <v:group style="position:absolute;margin-left:399.650024pt;margin-top:-54.203674pt;width:167.3pt;height:530.950pt;mso-position-horizontal-relative:page;mso-position-vertical-relative:paragraph;z-index:5632" coordorigin="7993,-1084" coordsize="3346,10619">
            <v:group style="position:absolute;left:7993;top:-1084;width:3346;height:10619" coordorigin="7993,-1084" coordsize="3346,10619">
              <v:shape style="position:absolute;left:7993;top:-1084;width:3346;height:10619" coordorigin="7993,-1084" coordsize="3346,10619" path="m8106,-1084l8043,-1065,8002,-1015,7993,-971,7993,9422,8012,9484,8062,9525,8106,9535,11225,9535,11288,9515,11330,9466,11339,9422,11339,-971,11319,-1034,11270,-1075,8106,-1084xe" filled="true" fillcolor="#98c035" stroked="false">
                <v:path arrowok="t"/>
                <v:fill type="solid"/>
              </v:shape>
              <v:shape style="position:absolute;left:7993;top:-1084;width:3346;height:10619" type="#_x0000_t202" filled="false" stroked="false">
                <v:textbox inset="0,0,0,0">
                  <w:txbxContent>
                    <w:p>
                      <w:pPr>
                        <w:spacing w:line="258" w:lineRule="auto" w:before="284"/>
                        <w:ind w:left="326" w:right="975" w:firstLine="0"/>
                        <w:jc w:val="left"/>
                        <w:rPr>
                          <w:rFonts w:ascii="Trebuchet MS" w:hAnsi="Trebuchet MS" w:cs="Trebuchet MS" w:eastAsia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32"/>
                        </w:rPr>
                        <w:t>Spredning</w:t>
                      </w:r>
                      <w:r>
                        <w:rPr>
                          <w:rFonts w:ascii="Trebuchet MS"/>
                          <w:b/>
                          <w:spacing w:val="24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32"/>
                        </w:rPr>
                        <w:t>av</w:t>
                      </w:r>
                      <w:r>
                        <w:rPr>
                          <w:rFonts w:ascii="Trebuchet MS"/>
                          <w:b/>
                          <w:spacing w:val="21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32"/>
                        </w:rPr>
                        <w:t>in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32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32"/>
                        </w:rPr>
                        <w:t>eksjon</w:t>
                      </w:r>
                      <w:r>
                        <w:rPr>
                          <w:rFonts w:ascii="Trebuchet MS"/>
                          <w:sz w:val="32"/>
                        </w:rPr>
                      </w:r>
                    </w:p>
                    <w:p>
                      <w:pPr>
                        <w:spacing w:line="258" w:lineRule="auto" w:before="113"/>
                        <w:ind w:left="326" w:right="532" w:firstLine="0"/>
                        <w:jc w:val="left"/>
                        <w:rPr>
                          <w:rFonts w:ascii="Trebuchet MS" w:hAnsi="Trebuchet MS" w:cs="Trebuchet MS" w:eastAsia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15"/>
                          <w:sz w:val="32"/>
                          <w:szCs w:val="32"/>
                        </w:rPr>
                        <w:t>Time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80"/>
                          <w:w w:val="11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15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80"/>
                          <w:w w:val="11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35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w w:val="16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2"/>
                          <w:w w:val="105"/>
                          <w:sz w:val="32"/>
                          <w:szCs w:val="32"/>
                        </w:rPr>
                        <w:t>Luftveish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3"/>
                          <w:w w:val="105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2"/>
                          <w:w w:val="105"/>
                          <w:sz w:val="32"/>
                          <w:szCs w:val="32"/>
                        </w:rPr>
                        <w:t>giene</w:t>
                      </w:r>
                      <w:r>
                        <w:rPr>
                          <w:rFonts w:ascii="Trebuchet MS" w:hAnsi="Trebuchet MS" w:cs="Trebuchet MS" w:eastAsia="Trebuchet MS"/>
                          <w:sz w:val="32"/>
                          <w:szCs w:val="32"/>
                        </w:rPr>
                      </w:r>
                    </w:p>
                    <w:p>
                      <w:pPr>
                        <w:spacing w:line="292" w:lineRule="auto" w:before="128"/>
                        <w:ind w:left="325" w:right="224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i/>
                          <w:spacing w:val="-1"/>
                          <w:w w:val="105"/>
                          <w:sz w:val="24"/>
                        </w:rPr>
                        <w:t>N</w:t>
                      </w:r>
                      <w:r>
                        <w:rPr>
                          <w:rFonts w:ascii="Trebuchet MS" w:hAnsi="Trebuchet MS"/>
                          <w:b/>
                          <w:i/>
                          <w:spacing w:val="-2"/>
                          <w:w w:val="105"/>
                          <w:sz w:val="24"/>
                        </w:rPr>
                        <w:t>aturfag:</w:t>
                      </w:r>
                      <w:r>
                        <w:rPr>
                          <w:rFonts w:ascii="Trebuchet MS" w:hAnsi="Trebuchet MS"/>
                          <w:b/>
                          <w:i/>
                          <w:spacing w:val="24"/>
                          <w:w w:val="10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Na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turvit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enskapelige</w:t>
                      </w:r>
                      <w:r>
                        <w:rPr>
                          <w:rFonts w:ascii="Trebuchet MS" w:hAnsi="Trebuchet MS"/>
                          <w:b/>
                          <w:spacing w:val="21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pr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aksiser</w:t>
                      </w:r>
                      <w:r>
                        <w:rPr>
                          <w:rFonts w:ascii="Trebuchet MS" w:hAnsi="Trebuchet MS"/>
                          <w:b/>
                          <w:spacing w:val="-3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3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tenk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emå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ter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85"/>
                        <w:ind w:left="325" w:right="45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Utf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orsker</w:t>
                      </w:r>
                      <w:r>
                        <w:rPr>
                          <w:rFonts w:ascii="Trebuchet MS" w:hAnsi="Trebuchet MS"/>
                          <w:b/>
                          <w:spacing w:val="-3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levende</w:t>
                      </w:r>
                      <w:r>
                        <w:rPr>
                          <w:rFonts w:ascii="Trebuchet MS" w:hAnsi="Trebuchet MS"/>
                          <w:b/>
                          <w:spacing w:val="-3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ting</w:t>
                      </w:r>
                      <w:r>
                        <w:rPr>
                          <w:rFonts w:ascii="Trebuchet MS" w:hAnsi="Trebuchet MS"/>
                          <w:b/>
                          <w:spacing w:val="3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der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es</w:t>
                      </w:r>
                      <w:r>
                        <w:rPr>
                          <w:rFonts w:ascii="Trebuchet MS" w:hAnsi="Trebuchet MS"/>
                          <w:b/>
                          <w:spacing w:val="-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miljøer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85"/>
                        <w:ind w:left="325" w:right="1454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i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olkehelse</w:t>
                      </w:r>
                      <w:r>
                        <w:rPr>
                          <w:rFonts w:ascii="Trebuchet MS"/>
                          <w:b/>
                          <w:i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z w:val="24"/>
                        </w:rPr>
                        <w:t>og</w:t>
                      </w:r>
                      <w:r>
                        <w:rPr>
                          <w:rFonts w:ascii="Trebuchet MS"/>
                          <w:b/>
                          <w:i/>
                          <w:spacing w:val="21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pacing w:val="-2"/>
                          <w:sz w:val="24"/>
                        </w:rPr>
                        <w:t>liv</w:t>
                      </w: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smestring: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0"/>
                        <w:ind w:left="325" w:right="194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rfar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3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3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observ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er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3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w w:val="105"/>
                          <w:sz w:val="24"/>
                        </w:rPr>
                        <w:t>h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Trebuchet MS" w:hAnsi="Trebuchet MS"/>
                          <w:b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le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tt</w:t>
                      </w:r>
                      <w:r>
                        <w:rPr>
                          <w:rFonts w:ascii="Trebuchet MS" w:hAnsi="Trebuchet MS"/>
                          <w:b/>
                          <w:spacing w:val="-3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mikr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ober</w:t>
                      </w:r>
                      <w:r>
                        <w:rPr>
                          <w:rFonts w:ascii="Trebuchet MS" w:hAnsi="Trebuchet MS"/>
                          <w:b/>
                          <w:spacing w:val="-4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an</w:t>
                      </w:r>
                      <w:r>
                        <w:rPr>
                          <w:rFonts w:ascii="Trebuchet MS" w:hAnsi="Trebuchet MS"/>
                          <w:b/>
                          <w:spacing w:val="-3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spres</w:t>
                      </w:r>
                      <w:r>
                        <w:rPr>
                          <w:rFonts w:ascii="Trebuchet MS" w:hAnsi="Trebuchet MS"/>
                          <w:b/>
                          <w:spacing w:val="2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når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vi</w:t>
                      </w:r>
                      <w:r>
                        <w:rPr>
                          <w:rFonts w:ascii="Trebuchet MS" w:hAnsi="Trebuchet MS"/>
                          <w:b/>
                          <w:spacing w:val="-2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host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er</w:t>
                      </w:r>
                      <w:r>
                        <w:rPr>
                          <w:rFonts w:ascii="Trebuchet MS" w:hAnsi="Trebuchet MS"/>
                          <w:b/>
                          <w:spacing w:val="-3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2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nyser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85"/>
                        <w:ind w:left="325" w:right="1256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Grunnleggende</w:t>
                      </w:r>
                      <w:r>
                        <w:rPr>
                          <w:rFonts w:ascii="Trebuchet MS"/>
                          <w:b/>
                          <w:i/>
                          <w:spacing w:val="22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pacing w:val="-3"/>
                          <w:sz w:val="24"/>
                        </w:rPr>
                        <w:t>fer</w:t>
                      </w:r>
                      <w:r>
                        <w:rPr>
                          <w:rFonts w:ascii="Trebuchet MS"/>
                          <w:b/>
                          <w:i/>
                          <w:spacing w:val="-2"/>
                          <w:sz w:val="24"/>
                        </w:rPr>
                        <w:t>dighe</w:t>
                      </w:r>
                      <w:r>
                        <w:rPr>
                          <w:rFonts w:ascii="Trebuchet MS"/>
                          <w:b/>
                          <w:i/>
                          <w:spacing w:val="-3"/>
                          <w:sz w:val="24"/>
                        </w:rPr>
                        <w:t>ter: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0"/>
                        <w:ind w:left="325" w:right="641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Lesing</w:t>
                      </w:r>
                      <w:r>
                        <w:rPr>
                          <w:rFonts w:ascii="Trebuchet MS" w:hAnsi="Trebuchet MS"/>
                          <w:b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forståelse.</w:t>
                      </w:r>
                      <w:r>
                        <w:rPr>
                          <w:rFonts w:ascii="Trebuchet MS" w:hAnsi="Trebuchet MS"/>
                          <w:b/>
                          <w:spacing w:val="24"/>
                          <w:w w:val="101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10"/>
                          <w:sz w:val="24"/>
                        </w:rPr>
                        <w:t>Mun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10"/>
                          <w:sz w:val="24"/>
                        </w:rPr>
                        <w:t>tlig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before="85"/>
                        <w:ind w:left="325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Matematikk: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before="61"/>
                        <w:ind w:left="325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Sammenlikne</w:t>
                      </w:r>
                      <w:r>
                        <w:rPr>
                          <w:rFonts w:ascii="Trebuchet MS" w:hAnsi="Trebuchet MS"/>
                          <w:b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målinger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146"/>
                        <w:ind w:left="325" w:right="1143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i/>
                          <w:spacing w:val="-1"/>
                          <w:w w:val="105"/>
                          <w:sz w:val="24"/>
                        </w:rPr>
                        <w:t>Demokr</w:t>
                      </w:r>
                      <w:r>
                        <w:rPr>
                          <w:rFonts w:ascii="Trebuchet MS"/>
                          <w:b/>
                          <w:i/>
                          <w:spacing w:val="-2"/>
                          <w:w w:val="105"/>
                          <w:sz w:val="24"/>
                        </w:rPr>
                        <w:t>ati</w:t>
                      </w:r>
                      <w:r>
                        <w:rPr>
                          <w:rFonts w:ascii="Trebuchet MS"/>
                          <w:b/>
                          <w:i/>
                          <w:spacing w:val="-5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/>
                          <w:b/>
                          <w:i/>
                          <w:spacing w:val="23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medborgerskap: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line="292" w:lineRule="auto" w:before="0"/>
                        <w:ind w:left="325" w:right="242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F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elles</w:t>
                      </w:r>
                      <w:r>
                        <w:rPr>
                          <w:rFonts w:ascii="Trebuchet MS" w:hAnsi="Trebuchet MS"/>
                          <w:b/>
                          <w:spacing w:val="-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ansv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ar</w:t>
                      </w:r>
                      <w:r>
                        <w:rPr>
                          <w:rFonts w:ascii="Trebuchet MS" w:hAnsi="Trebuchet MS"/>
                          <w:b/>
                          <w:spacing w:val="-2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spacing w:val="-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å</w:t>
                      </w:r>
                      <w:r>
                        <w:rPr>
                          <w:rFonts w:ascii="Trebuchet MS" w:hAnsi="Trebuchet MS"/>
                          <w:b/>
                          <w:spacing w:val="-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vaske</w:t>
                      </w:r>
                      <w:r>
                        <w:rPr>
                          <w:rFonts w:ascii="Trebuchet MS" w:hAnsi="Trebuchet MS"/>
                          <w:b/>
                          <w:spacing w:val="29"/>
                          <w:w w:val="104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hender</w:t>
                      </w:r>
                      <w:r>
                        <w:rPr>
                          <w:rFonts w:ascii="Trebuchet MS" w:hAnsi="Trebuchet MS"/>
                          <w:b/>
                          <w:spacing w:val="-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og</w:t>
                      </w:r>
                      <w:r>
                        <w:rPr>
                          <w:rFonts w:ascii="Trebuchet MS" w:hAnsi="Trebuchet MS"/>
                          <w:b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sørge</w:t>
                      </w:r>
                      <w:r>
                        <w:rPr>
                          <w:rFonts w:ascii="Trebuchet MS" w:hAnsi="Trebuchet MS"/>
                          <w:b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spacing w:val="-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4"/>
                        </w:rPr>
                        <w:t>å</w:t>
                      </w:r>
                      <w:r>
                        <w:rPr>
                          <w:rFonts w:ascii="Trebuchet MS" w:hAnsi="Trebuchet MS"/>
                          <w:b/>
                          <w:spacing w:val="25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ikk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4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smitt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4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4"/>
                        </w:rPr>
                        <w:t>andr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  <w:p>
                      <w:pPr>
                        <w:spacing w:before="85"/>
                        <w:ind w:left="325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i/>
                          <w:spacing w:val="-1"/>
                          <w:sz w:val="24"/>
                        </w:rPr>
                        <w:t>Mat</w:t>
                      </w:r>
                      <w:r>
                        <w:rPr>
                          <w:rFonts w:ascii="Trebuchet MS"/>
                          <w:b/>
                          <w:i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z w:val="24"/>
                        </w:rPr>
                        <w:t>og</w:t>
                      </w:r>
                      <w:r>
                        <w:rPr>
                          <w:rFonts w:ascii="Trebuchet MS"/>
                          <w:b/>
                          <w:i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i/>
                          <w:sz w:val="24"/>
                        </w:rPr>
                        <w:t>helse: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  <w:p>
                      <w:pPr>
                        <w:spacing w:before="61"/>
                        <w:ind w:left="325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10"/>
                          <w:sz w:val="24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0"/>
                          <w:sz w:val="24"/>
                        </w:rPr>
                        <w:t>else</w:t>
                      </w:r>
                      <w:r>
                        <w:rPr>
                          <w:rFonts w:ascii="Trebuchet MS"/>
                          <w:b/>
                          <w:spacing w:val="-3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w w:val="110"/>
                          <w:sz w:val="24"/>
                        </w:rPr>
                        <w:t>og</w:t>
                      </w:r>
                      <w:r>
                        <w:rPr>
                          <w:rFonts w:ascii="Trebuchet MS"/>
                          <w:b/>
                          <w:spacing w:val="-3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w w:val="110"/>
                          <w:sz w:val="24"/>
                        </w:rPr>
                        <w:t>foreby</w:t>
                      </w:r>
                      <w:r>
                        <w:rPr>
                          <w:rFonts w:ascii="Trebuchet MS"/>
                          <w:b/>
                          <w:spacing w:val="-3"/>
                          <w:w w:val="110"/>
                          <w:sz w:val="24"/>
                        </w:rPr>
                        <w:t>gging</w:t>
                      </w:r>
                      <w:r>
                        <w:rPr>
                          <w:rFonts w:ascii="Trebuchet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67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2</w:t>
      </w:r>
      <w:r>
        <w:rPr>
          <w:rFonts w:ascii="Trebuchet MS" w:hAnsi="Trebuchet MS" w:cs="Trebuchet MS" w:eastAsia="Trebuchet MS"/>
          <w:b/>
          <w:bCs/>
          <w:spacing w:val="-67"/>
          <w:w w:val="11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5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w w:val="167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Håndh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giene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pStyle w:val="BodyText"/>
        <w:spacing w:line="292" w:lineRule="auto" w:before="128"/>
        <w:ind w:left="737" w:right="3844"/>
        <w:jc w:val="left"/>
        <w:rPr>
          <w:b w:val="0"/>
          <w:bCs w:val="0"/>
        </w:rPr>
      </w:pPr>
      <w:r>
        <w:rPr>
          <w:rFonts w:ascii="Trebuchet MS" w:hAnsi="Trebuchet MS"/>
          <w:i/>
          <w:spacing w:val="-1"/>
          <w:w w:val="105"/>
        </w:rPr>
        <w:t>N</w:t>
      </w:r>
      <w:r>
        <w:rPr>
          <w:rFonts w:ascii="Trebuchet MS" w:hAnsi="Trebuchet MS"/>
          <w:i/>
          <w:spacing w:val="-2"/>
          <w:w w:val="105"/>
        </w:rPr>
        <w:t>aturfag:</w:t>
      </w:r>
      <w:r>
        <w:rPr>
          <w:rFonts w:ascii="Trebuchet MS" w:hAnsi="Trebuchet MS"/>
          <w:i/>
          <w:spacing w:val="24"/>
          <w:w w:val="101"/>
        </w:rPr>
        <w:t> </w:t>
      </w:r>
      <w:r>
        <w:rPr>
          <w:rFonts w:ascii="Trebuchet MS" w:hAnsi="Trebuchet MS"/>
          <w:spacing w:val="-1"/>
          <w:w w:val="105"/>
        </w:rPr>
        <w:t>Na</w:t>
      </w:r>
      <w:r>
        <w:rPr>
          <w:rFonts w:ascii="Trebuchet MS" w:hAnsi="Trebuchet MS"/>
          <w:spacing w:val="-2"/>
          <w:w w:val="105"/>
        </w:rPr>
        <w:t>turvit</w:t>
      </w:r>
      <w:r>
        <w:rPr>
          <w:rFonts w:ascii="Trebuchet MS" w:hAnsi="Trebuchet MS"/>
          <w:spacing w:val="-1"/>
          <w:w w:val="105"/>
        </w:rPr>
        <w:t>enskapelige</w:t>
      </w:r>
      <w:r>
        <w:rPr>
          <w:rFonts w:ascii="Trebuchet MS" w:hAnsi="Trebuchet MS"/>
          <w:spacing w:val="21"/>
          <w:w w:val="107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aksiser</w:t>
      </w:r>
      <w:r>
        <w:rPr>
          <w:spacing w:val="-39"/>
          <w:w w:val="105"/>
        </w:rPr>
        <w:t> </w:t>
      </w:r>
      <w:r>
        <w:rPr>
          <w:w w:val="105"/>
        </w:rPr>
        <w:t>og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tenk</w:t>
      </w:r>
      <w:r>
        <w:rPr>
          <w:spacing w:val="-2"/>
          <w:w w:val="105"/>
        </w:rPr>
        <w:t>emå</w:t>
      </w:r>
      <w:r>
        <w:rPr>
          <w:spacing w:val="-3"/>
          <w:w w:val="105"/>
        </w:rPr>
        <w:t>ter</w:t>
      </w:r>
      <w:r>
        <w:rPr>
          <w:b w:val="0"/>
        </w:rPr>
      </w:r>
    </w:p>
    <w:p>
      <w:pPr>
        <w:pStyle w:val="BodyText"/>
        <w:spacing w:line="292" w:lineRule="auto" w:before="85"/>
        <w:ind w:left="737" w:right="3942"/>
        <w:jc w:val="left"/>
        <w:rPr>
          <w:b w:val="0"/>
          <w:bCs w:val="0"/>
        </w:rPr>
      </w:pPr>
      <w:r>
        <w:rPr>
          <w:spacing w:val="-2"/>
          <w:w w:val="105"/>
        </w:rPr>
        <w:t>Utf</w:t>
      </w:r>
      <w:r>
        <w:rPr>
          <w:spacing w:val="-3"/>
          <w:w w:val="105"/>
        </w:rPr>
        <w:t>orsker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levende</w:t>
      </w:r>
      <w:r>
        <w:rPr>
          <w:spacing w:val="-32"/>
          <w:w w:val="105"/>
        </w:rPr>
        <w:t> </w:t>
      </w:r>
      <w:r>
        <w:rPr>
          <w:w w:val="105"/>
        </w:rPr>
        <w:t>ting</w:t>
      </w:r>
      <w:r>
        <w:rPr>
          <w:spacing w:val="30"/>
          <w:w w:val="105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28"/>
          <w:w w:val="105"/>
        </w:rPr>
        <w:t> </w:t>
      </w:r>
      <w:r>
        <w:rPr>
          <w:w w:val="105"/>
        </w:rPr>
        <w:t>miljøer</w:t>
      </w:r>
      <w:r>
        <w:rPr>
          <w:b w:val="0"/>
        </w:rPr>
      </w:r>
    </w:p>
    <w:p>
      <w:pPr>
        <w:spacing w:line="292" w:lineRule="auto" w:before="85"/>
        <w:ind w:left="737" w:right="394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2"/>
          <w:sz w:val="24"/>
        </w:rPr>
        <w:t>F</w:t>
      </w:r>
      <w:r>
        <w:rPr>
          <w:rFonts w:ascii="Trebuchet MS"/>
          <w:b/>
          <w:i/>
          <w:spacing w:val="-1"/>
          <w:sz w:val="24"/>
        </w:rPr>
        <w:t>olkehelse</w:t>
      </w:r>
      <w:r>
        <w:rPr>
          <w:rFonts w:ascii="Trebuchet MS"/>
          <w:b/>
          <w:i/>
          <w:spacing w:val="30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21"/>
          <w:w w:val="109"/>
          <w:sz w:val="24"/>
        </w:rPr>
        <w:t> </w:t>
      </w:r>
      <w:r>
        <w:rPr>
          <w:rFonts w:ascii="Trebuchet MS"/>
          <w:b/>
          <w:i/>
          <w:spacing w:val="-2"/>
          <w:sz w:val="24"/>
        </w:rPr>
        <w:t>liv</w:t>
      </w:r>
      <w:r>
        <w:rPr>
          <w:rFonts w:ascii="Trebuchet MS"/>
          <w:b/>
          <w:i/>
          <w:spacing w:val="-1"/>
          <w:sz w:val="24"/>
        </w:rPr>
        <w:t>smestring:</w:t>
      </w:r>
      <w:r>
        <w:rPr>
          <w:rFonts w:ascii="Trebuchet MS"/>
          <w:sz w:val="24"/>
        </w:rPr>
      </w:r>
    </w:p>
    <w:p>
      <w:pPr>
        <w:pStyle w:val="BodyText"/>
        <w:spacing w:line="240" w:lineRule="auto"/>
        <w:ind w:left="737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31"/>
          <w:w w:val="110"/>
        </w:rPr>
        <w:t> </w:t>
      </w:r>
      <w:r>
        <w:rPr>
          <w:w w:val="110"/>
        </w:rPr>
        <w:t>og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foreby</w:t>
      </w:r>
      <w:r>
        <w:rPr>
          <w:spacing w:val="-3"/>
          <w:w w:val="110"/>
        </w:rPr>
        <w:t>gging</w:t>
      </w:r>
      <w:r>
        <w:rPr>
          <w:b w:val="0"/>
        </w:rPr>
      </w:r>
    </w:p>
    <w:p>
      <w:pPr>
        <w:spacing w:line="292" w:lineRule="auto" w:before="146"/>
        <w:ind w:left="737" w:right="394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sz w:val="24"/>
        </w:rPr>
        <w:t>Grunnleggende</w:t>
      </w:r>
      <w:r>
        <w:rPr>
          <w:rFonts w:ascii="Trebuchet MS"/>
          <w:b/>
          <w:i/>
          <w:spacing w:val="22"/>
          <w:w w:val="106"/>
          <w:sz w:val="24"/>
        </w:rPr>
        <w:t> </w:t>
      </w:r>
      <w:r>
        <w:rPr>
          <w:rFonts w:ascii="Trebuchet MS"/>
          <w:b/>
          <w:i/>
          <w:spacing w:val="-3"/>
          <w:sz w:val="24"/>
        </w:rPr>
        <w:t>fer</w:t>
      </w:r>
      <w:r>
        <w:rPr>
          <w:rFonts w:ascii="Trebuchet MS"/>
          <w:b/>
          <w:i/>
          <w:spacing w:val="-2"/>
          <w:sz w:val="24"/>
        </w:rPr>
        <w:t>dighe</w:t>
      </w:r>
      <w:r>
        <w:rPr>
          <w:rFonts w:ascii="Trebuchet MS"/>
          <w:b/>
          <w:i/>
          <w:spacing w:val="-3"/>
          <w:sz w:val="24"/>
        </w:rPr>
        <w:t>ter:</w:t>
      </w:r>
      <w:r>
        <w:rPr>
          <w:rFonts w:ascii="Trebuchet MS"/>
          <w:sz w:val="24"/>
        </w:rPr>
      </w:r>
    </w:p>
    <w:p>
      <w:pPr>
        <w:pStyle w:val="BodyText"/>
        <w:spacing w:line="292" w:lineRule="auto"/>
        <w:ind w:left="737" w:right="384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05"/>
        </w:rPr>
        <w:t>Lesing</w:t>
      </w:r>
      <w:r>
        <w:rPr>
          <w:spacing w:val="-10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forståelse,</w:t>
      </w:r>
      <w:r>
        <w:rPr>
          <w:spacing w:val="24"/>
          <w:w w:val="102"/>
        </w:rPr>
        <w:t> </w:t>
      </w:r>
      <w:r>
        <w:rPr>
          <w:rFonts w:ascii="Trebuchet MS" w:hAnsi="Trebuchet MS"/>
          <w:w w:val="105"/>
        </w:rPr>
        <w:t>skriving</w:t>
      </w:r>
      <w:r>
        <w:rPr>
          <w:rFonts w:ascii="Trebuchet MS" w:hAnsi="Trebuchet MS"/>
          <w:b w:val="0"/>
        </w:rPr>
      </w:r>
    </w:p>
    <w:p>
      <w:pPr>
        <w:spacing w:line="292" w:lineRule="auto" w:before="85"/>
        <w:ind w:left="737" w:right="384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w w:val="105"/>
          <w:sz w:val="24"/>
        </w:rPr>
        <w:t>Demokr</w:t>
      </w:r>
      <w:r>
        <w:rPr>
          <w:rFonts w:ascii="Trebuchet MS"/>
          <w:b/>
          <w:i/>
          <w:spacing w:val="-2"/>
          <w:w w:val="105"/>
          <w:sz w:val="24"/>
        </w:rPr>
        <w:t>ati</w:t>
      </w:r>
      <w:r>
        <w:rPr>
          <w:rFonts w:ascii="Trebuchet MS"/>
          <w:b/>
          <w:i/>
          <w:spacing w:val="-58"/>
          <w:w w:val="105"/>
          <w:sz w:val="24"/>
        </w:rPr>
        <w:t> </w:t>
      </w:r>
      <w:r>
        <w:rPr>
          <w:rFonts w:ascii="Trebuchet MS"/>
          <w:b/>
          <w:i/>
          <w:w w:val="105"/>
          <w:sz w:val="24"/>
        </w:rPr>
        <w:t>og</w:t>
      </w:r>
      <w:r>
        <w:rPr>
          <w:rFonts w:ascii="Trebuchet MS"/>
          <w:b/>
          <w:i/>
          <w:spacing w:val="23"/>
          <w:w w:val="109"/>
          <w:sz w:val="24"/>
        </w:rPr>
        <w:t> </w:t>
      </w:r>
      <w:r>
        <w:rPr>
          <w:rFonts w:ascii="Trebuchet MS"/>
          <w:b/>
          <w:i/>
          <w:spacing w:val="-1"/>
          <w:sz w:val="24"/>
        </w:rPr>
        <w:t>medborgerskap:</w:t>
      </w:r>
      <w:r>
        <w:rPr>
          <w:rFonts w:ascii="Trebuchet MS"/>
          <w:sz w:val="24"/>
        </w:rPr>
      </w:r>
    </w:p>
    <w:p>
      <w:pPr>
        <w:pStyle w:val="BodyText"/>
        <w:spacing w:line="292" w:lineRule="auto"/>
        <w:ind w:left="737" w:right="3844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elles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ansv</w:t>
      </w:r>
      <w:r>
        <w:rPr>
          <w:spacing w:val="-3"/>
          <w:w w:val="105"/>
        </w:rPr>
        <w:t>ar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6"/>
          <w:w w:val="105"/>
        </w:rPr>
        <w:t> </w:t>
      </w:r>
      <w:r>
        <w:rPr>
          <w:w w:val="105"/>
        </w:rPr>
        <w:t>å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29"/>
          <w:w w:val="104"/>
        </w:rPr>
        <w:t> </w:t>
      </w:r>
      <w:r>
        <w:rPr>
          <w:w w:val="105"/>
        </w:rPr>
        <w:t>hender</w:t>
      </w:r>
      <w:r>
        <w:rPr>
          <w:spacing w:val="-22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sørge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2"/>
          <w:w w:val="105"/>
        </w:rPr>
        <w:t> </w:t>
      </w:r>
      <w:r>
        <w:rPr>
          <w:w w:val="105"/>
        </w:rPr>
        <w:t>å</w:t>
      </w:r>
      <w:r>
        <w:rPr>
          <w:spacing w:val="25"/>
          <w:w w:val="107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41"/>
          <w:w w:val="105"/>
        </w:rPr>
        <w:t> </w:t>
      </w:r>
      <w:r>
        <w:rPr>
          <w:spacing w:val="-2"/>
          <w:w w:val="105"/>
        </w:rPr>
        <w:t>smitt</w:t>
      </w:r>
      <w:r>
        <w:rPr>
          <w:spacing w:val="-1"/>
          <w:w w:val="105"/>
        </w:rPr>
        <w:t>e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andr</w:t>
      </w:r>
      <w:r>
        <w:rPr>
          <w:spacing w:val="-2"/>
          <w:w w:val="105"/>
        </w:rPr>
        <w:t>e</w:t>
      </w:r>
      <w:r>
        <w:rPr>
          <w:b w:val="0"/>
        </w:rPr>
      </w:r>
    </w:p>
    <w:p>
      <w:pPr>
        <w:spacing w:before="85"/>
        <w:ind w:left="737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sz w:val="24"/>
        </w:rPr>
        <w:t>Mat</w:t>
      </w:r>
      <w:r>
        <w:rPr>
          <w:rFonts w:ascii="Trebuchet MS"/>
          <w:b/>
          <w:i/>
          <w:spacing w:val="-7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-7"/>
          <w:sz w:val="24"/>
        </w:rPr>
        <w:t> </w:t>
      </w:r>
      <w:r>
        <w:rPr>
          <w:rFonts w:ascii="Trebuchet MS"/>
          <w:b/>
          <w:i/>
          <w:sz w:val="24"/>
        </w:rPr>
        <w:t>helse:</w:t>
      </w:r>
      <w:r>
        <w:rPr>
          <w:rFonts w:ascii="Trebuchet MS"/>
          <w:sz w:val="24"/>
        </w:rPr>
      </w:r>
    </w:p>
    <w:p>
      <w:pPr>
        <w:pStyle w:val="BodyText"/>
        <w:spacing w:line="240" w:lineRule="auto" w:before="61"/>
        <w:ind w:left="737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31"/>
          <w:w w:val="110"/>
        </w:rPr>
        <w:t> </w:t>
      </w:r>
      <w:r>
        <w:rPr>
          <w:w w:val="110"/>
        </w:rPr>
        <w:t>og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foreby</w:t>
      </w:r>
      <w:r>
        <w:rPr>
          <w:spacing w:val="-3"/>
          <w:w w:val="110"/>
        </w:rPr>
        <w:t>gging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0" w:right="420"/>
          <w:cols w:num="2" w:equalWidth="0">
            <w:col w:w="3970" w:space="40"/>
            <w:col w:w="7480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331" w:lineRule="auto" w:before="55"/>
        <w:ind w:left="1176" w:right="645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spacing w:val="-4"/>
          <w:w w:val="105"/>
          <w:sz w:val="32"/>
          <w:szCs w:val="32"/>
        </w:rPr>
        <w:t>For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eb</w:t>
      </w:r>
      <w:r>
        <w:rPr>
          <w:rFonts w:ascii="Trebuchet MS" w:hAnsi="Trebuchet MS" w:cs="Trebuchet MS" w:eastAsia="Trebuchet MS"/>
          <w:b/>
          <w:bCs/>
          <w:spacing w:val="-4"/>
          <w:w w:val="105"/>
          <w:sz w:val="32"/>
          <w:szCs w:val="32"/>
        </w:rPr>
        <w:t>y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gging</w:t>
      </w:r>
      <w:r>
        <w:rPr>
          <w:rFonts w:ascii="Trebuchet MS" w:hAnsi="Trebuchet MS" w:cs="Trebuchet MS" w:eastAsia="Trebuchet MS"/>
          <w:b/>
          <w:bCs/>
          <w:spacing w:val="-6"/>
          <w:w w:val="10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av</w:t>
      </w:r>
      <w:r>
        <w:rPr>
          <w:rFonts w:ascii="Trebuchet MS" w:hAnsi="Trebuchet MS" w:cs="Trebuchet MS" w:eastAsia="Trebuchet MS"/>
          <w:b/>
          <w:bCs/>
          <w:spacing w:val="-18"/>
          <w:w w:val="105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in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32"/>
          <w:szCs w:val="32"/>
        </w:rPr>
        <w:t>f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32"/>
          <w:szCs w:val="32"/>
        </w:rPr>
        <w:t>eksjon</w:t>
      </w:r>
      <w:r>
        <w:rPr>
          <w:rFonts w:ascii="Trebuchet MS" w:hAnsi="Trebuchet MS" w:cs="Trebuchet MS" w:eastAsia="Trebuchet MS"/>
          <w:b/>
          <w:bCs/>
          <w:spacing w:val="30"/>
          <w:w w:val="102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32"/>
          <w:szCs w:val="32"/>
        </w:rPr>
        <w:t>Time</w:t>
      </w:r>
      <w:r>
        <w:rPr>
          <w:rFonts w:ascii="Trebuchet MS" w:hAnsi="Trebuchet MS" w:cs="Trebuchet MS" w:eastAsia="Trebuchet MS"/>
          <w:b/>
          <w:bCs/>
          <w:spacing w:val="-58"/>
          <w:w w:val="11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32"/>
          <w:szCs w:val="32"/>
        </w:rPr>
        <w:t>4</w:t>
      </w:r>
      <w:r>
        <w:rPr>
          <w:rFonts w:ascii="Trebuchet MS" w:hAnsi="Trebuchet MS" w:cs="Trebuchet MS" w:eastAsia="Trebuchet MS"/>
          <w:b/>
          <w:bCs/>
          <w:spacing w:val="-58"/>
          <w:w w:val="11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32"/>
          <w:szCs w:val="32"/>
        </w:rPr>
        <w:t>–</w:t>
      </w:r>
      <w:r>
        <w:rPr>
          <w:rFonts w:ascii="Trebuchet MS" w:hAnsi="Trebuchet MS" w:cs="Trebuchet MS" w:eastAsia="Trebuchet MS"/>
          <w:b/>
          <w:bCs/>
          <w:spacing w:val="-64"/>
          <w:w w:val="11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spacing w:val="-40"/>
          <w:w w:val="110"/>
          <w:sz w:val="32"/>
          <w:szCs w:val="32"/>
        </w:rPr>
        <w:t>T</w:t>
      </w:r>
      <w:r>
        <w:rPr>
          <w:rFonts w:ascii="Trebuchet MS" w:hAnsi="Trebuchet MS" w:cs="Trebuchet MS" w:eastAsia="Trebuchet MS"/>
          <w:b/>
          <w:bCs/>
          <w:w w:val="110"/>
          <w:sz w:val="32"/>
          <w:szCs w:val="32"/>
        </w:rPr>
        <w:t>annhelse</w:t>
      </w:r>
      <w:r>
        <w:rPr>
          <w:rFonts w:ascii="Trebuchet MS" w:hAnsi="Trebuchet MS" w:cs="Trebuchet MS" w:eastAsia="Trebuchet MS"/>
          <w:sz w:val="32"/>
          <w:szCs w:val="32"/>
        </w:rPr>
      </w:r>
    </w:p>
    <w:p>
      <w:pPr>
        <w:spacing w:after="0" w:line="331" w:lineRule="auto"/>
        <w:jc w:val="left"/>
        <w:rPr>
          <w:rFonts w:ascii="Trebuchet MS" w:hAnsi="Trebuchet MS" w:cs="Trebuchet MS" w:eastAsia="Trebuchet MS"/>
          <w:sz w:val="32"/>
          <w:szCs w:val="32"/>
        </w:rPr>
        <w:sectPr>
          <w:type w:val="continuous"/>
          <w:pgSz w:w="11910" w:h="16840"/>
          <w:pgMar w:top="420" w:bottom="0" w:left="0" w:right="420"/>
        </w:sectPr>
      </w:pPr>
    </w:p>
    <w:p>
      <w:pPr>
        <w:pStyle w:val="BodyText"/>
        <w:spacing w:line="292" w:lineRule="auto" w:before="16"/>
        <w:ind w:left="1176" w:right="0"/>
        <w:jc w:val="left"/>
        <w:rPr>
          <w:b w:val="0"/>
          <w:bCs w:val="0"/>
        </w:rPr>
      </w:pPr>
      <w:r>
        <w:rPr>
          <w:rFonts w:ascii="Trebuchet MS" w:hAnsi="Trebuchet MS"/>
          <w:i/>
          <w:spacing w:val="-1"/>
          <w:w w:val="105"/>
        </w:rPr>
        <w:t>N</w:t>
      </w:r>
      <w:r>
        <w:rPr>
          <w:rFonts w:ascii="Trebuchet MS" w:hAnsi="Trebuchet MS"/>
          <w:i/>
          <w:spacing w:val="-2"/>
          <w:w w:val="105"/>
        </w:rPr>
        <w:t>aturfag:</w:t>
      </w:r>
      <w:r>
        <w:rPr>
          <w:rFonts w:ascii="Trebuchet MS" w:hAnsi="Trebuchet MS"/>
          <w:i/>
          <w:spacing w:val="24"/>
          <w:w w:val="101"/>
        </w:rPr>
        <w:t> </w:t>
      </w:r>
      <w:r>
        <w:rPr>
          <w:rFonts w:ascii="Trebuchet MS" w:hAnsi="Trebuchet MS"/>
          <w:spacing w:val="-1"/>
          <w:w w:val="105"/>
        </w:rPr>
        <w:t>Na</w:t>
      </w:r>
      <w:r>
        <w:rPr>
          <w:rFonts w:ascii="Trebuchet MS" w:hAnsi="Trebuchet MS"/>
          <w:spacing w:val="-2"/>
          <w:w w:val="105"/>
        </w:rPr>
        <w:t>turvit</w:t>
      </w:r>
      <w:r>
        <w:rPr>
          <w:rFonts w:ascii="Trebuchet MS" w:hAnsi="Trebuchet MS"/>
          <w:spacing w:val="-1"/>
          <w:w w:val="105"/>
        </w:rPr>
        <w:t>enskapelige</w:t>
      </w:r>
      <w:r>
        <w:rPr>
          <w:rFonts w:ascii="Trebuchet MS" w:hAnsi="Trebuchet MS"/>
          <w:spacing w:val="21"/>
          <w:w w:val="107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aksiser</w:t>
      </w:r>
      <w:r>
        <w:rPr>
          <w:spacing w:val="-39"/>
          <w:w w:val="105"/>
        </w:rPr>
        <w:t> </w:t>
      </w:r>
      <w:r>
        <w:rPr>
          <w:w w:val="105"/>
        </w:rPr>
        <w:t>og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tenk</w:t>
      </w:r>
      <w:r>
        <w:rPr>
          <w:spacing w:val="-2"/>
          <w:w w:val="105"/>
        </w:rPr>
        <w:t>emå</w:t>
      </w:r>
      <w:r>
        <w:rPr>
          <w:spacing w:val="-3"/>
          <w:w w:val="105"/>
        </w:rPr>
        <w:t>ter</w:t>
      </w:r>
      <w:r>
        <w:rPr>
          <w:b w:val="0"/>
        </w:rPr>
      </w:r>
    </w:p>
    <w:p>
      <w:pPr>
        <w:pStyle w:val="BodyText"/>
        <w:spacing w:line="292" w:lineRule="auto" w:before="85"/>
        <w:ind w:left="1176" w:right="0"/>
        <w:jc w:val="left"/>
        <w:rPr>
          <w:b w:val="0"/>
          <w:bCs w:val="0"/>
        </w:rPr>
      </w:pPr>
      <w:r>
        <w:rPr>
          <w:spacing w:val="-2"/>
          <w:w w:val="105"/>
        </w:rPr>
        <w:t>Utf</w:t>
      </w:r>
      <w:r>
        <w:rPr>
          <w:spacing w:val="-3"/>
          <w:w w:val="105"/>
        </w:rPr>
        <w:t>orsker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levende</w:t>
      </w:r>
      <w:r>
        <w:rPr>
          <w:spacing w:val="-32"/>
          <w:w w:val="105"/>
        </w:rPr>
        <w:t> </w:t>
      </w:r>
      <w:r>
        <w:rPr>
          <w:w w:val="105"/>
        </w:rPr>
        <w:t>ting</w:t>
      </w:r>
      <w:r>
        <w:rPr>
          <w:spacing w:val="30"/>
          <w:w w:val="105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28"/>
          <w:w w:val="105"/>
        </w:rPr>
        <w:t> </w:t>
      </w:r>
      <w:r>
        <w:rPr>
          <w:w w:val="105"/>
        </w:rPr>
        <w:t>miljøer</w:t>
      </w:r>
      <w:r>
        <w:rPr>
          <w:b w:val="0"/>
        </w:rPr>
      </w:r>
    </w:p>
    <w:p>
      <w:pPr>
        <w:spacing w:line="292" w:lineRule="auto" w:before="85"/>
        <w:ind w:left="117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2"/>
          <w:sz w:val="24"/>
        </w:rPr>
        <w:t>F</w:t>
      </w:r>
      <w:r>
        <w:rPr>
          <w:rFonts w:ascii="Trebuchet MS"/>
          <w:b/>
          <w:i/>
          <w:spacing w:val="-1"/>
          <w:sz w:val="24"/>
        </w:rPr>
        <w:t>olkehelse</w:t>
      </w:r>
      <w:r>
        <w:rPr>
          <w:rFonts w:ascii="Trebuchet MS"/>
          <w:b/>
          <w:i/>
          <w:spacing w:val="30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21"/>
          <w:w w:val="109"/>
          <w:sz w:val="24"/>
        </w:rPr>
        <w:t> </w:t>
      </w:r>
      <w:r>
        <w:rPr>
          <w:rFonts w:ascii="Trebuchet MS"/>
          <w:b/>
          <w:i/>
          <w:spacing w:val="-2"/>
          <w:sz w:val="24"/>
        </w:rPr>
        <w:t>liv</w:t>
      </w:r>
      <w:r>
        <w:rPr>
          <w:rFonts w:ascii="Trebuchet MS"/>
          <w:b/>
          <w:i/>
          <w:spacing w:val="-1"/>
          <w:sz w:val="24"/>
        </w:rPr>
        <w:t>smestring:</w:t>
      </w:r>
      <w:r>
        <w:rPr>
          <w:rFonts w:ascii="Trebuchet MS"/>
          <w:sz w:val="24"/>
        </w:rPr>
      </w:r>
    </w:p>
    <w:p>
      <w:pPr>
        <w:pStyle w:val="BodyText"/>
        <w:spacing w:line="240" w:lineRule="auto"/>
        <w:ind w:left="1176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26"/>
          <w:w w:val="110"/>
        </w:rPr>
        <w:t> </w:t>
      </w:r>
      <w:r>
        <w:rPr>
          <w:w w:val="110"/>
        </w:rPr>
        <w:t>og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egenomsor</w:t>
      </w:r>
      <w:r>
        <w:rPr>
          <w:spacing w:val="-1"/>
          <w:w w:val="110"/>
        </w:rPr>
        <w:t>g</w:t>
      </w:r>
      <w:r>
        <w:rPr>
          <w:b w:val="0"/>
        </w:rPr>
      </w:r>
    </w:p>
    <w:p>
      <w:pPr>
        <w:pStyle w:val="BodyText"/>
        <w:spacing w:line="292" w:lineRule="auto" w:before="16"/>
        <w:ind w:left="737" w:right="384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Samtale</w:t>
      </w:r>
      <w:r>
        <w:rPr>
          <w:spacing w:val="-19"/>
          <w:w w:val="105"/>
        </w:rPr>
        <w:t> </w:t>
      </w:r>
      <w:r>
        <w:rPr>
          <w:w w:val="105"/>
        </w:rPr>
        <w:t>om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orfor</w:t>
      </w:r>
      <w:r>
        <w:rPr>
          <w:spacing w:val="23"/>
        </w:rPr>
        <w:t> </w:t>
      </w:r>
      <w:r>
        <w:rPr>
          <w:rFonts w:ascii="Trebuchet MS"/>
          <w:w w:val="105"/>
        </w:rPr>
        <w:t>tannhelse</w:t>
      </w:r>
      <w:r>
        <w:rPr>
          <w:rFonts w:ascii="Trebuchet MS"/>
          <w:spacing w:val="-45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51"/>
          <w:w w:val="105"/>
        </w:rPr>
        <w:t> </w:t>
      </w:r>
      <w:r>
        <w:rPr>
          <w:rFonts w:ascii="Trebuchet MS"/>
          <w:w w:val="105"/>
        </w:rPr>
        <w:t>viktig</w:t>
      </w:r>
      <w:r>
        <w:rPr>
          <w:rFonts w:ascii="Trebuchet MS"/>
          <w:b w:val="0"/>
        </w:rPr>
      </w:r>
    </w:p>
    <w:p>
      <w:pPr>
        <w:spacing w:line="292" w:lineRule="auto" w:before="85"/>
        <w:ind w:left="737" w:right="394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sz w:val="24"/>
        </w:rPr>
        <w:t>Grunnleggende</w:t>
      </w:r>
      <w:r>
        <w:rPr>
          <w:rFonts w:ascii="Trebuchet MS"/>
          <w:b/>
          <w:i/>
          <w:spacing w:val="22"/>
          <w:w w:val="106"/>
          <w:sz w:val="24"/>
        </w:rPr>
        <w:t> </w:t>
      </w:r>
      <w:r>
        <w:rPr>
          <w:rFonts w:ascii="Trebuchet MS"/>
          <w:b/>
          <w:i/>
          <w:spacing w:val="-3"/>
          <w:sz w:val="24"/>
        </w:rPr>
        <w:t>fer</w:t>
      </w:r>
      <w:r>
        <w:rPr>
          <w:rFonts w:ascii="Trebuchet MS"/>
          <w:b/>
          <w:i/>
          <w:spacing w:val="-2"/>
          <w:sz w:val="24"/>
        </w:rPr>
        <w:t>dighe</w:t>
      </w:r>
      <w:r>
        <w:rPr>
          <w:rFonts w:ascii="Trebuchet MS"/>
          <w:b/>
          <w:i/>
          <w:spacing w:val="-3"/>
          <w:sz w:val="24"/>
        </w:rPr>
        <w:t>ter:</w:t>
      </w:r>
      <w:r>
        <w:rPr>
          <w:rFonts w:ascii="Trebuchet MS"/>
          <w:sz w:val="24"/>
        </w:rPr>
      </w:r>
    </w:p>
    <w:p>
      <w:pPr>
        <w:pStyle w:val="BodyText"/>
        <w:spacing w:line="292" w:lineRule="auto"/>
        <w:ind w:left="737" w:right="3942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503.149994pt;margin-top:14.04918pt;width:66.1pt;height:74.8pt;mso-position-horizontal-relative:page;mso-position-vertical-relative:paragraph;z-index:5656" coordorigin="10063,281" coordsize="1322,1496">
            <v:group style="position:absolute;left:10427;top:438;width:2;height:2" coordorigin="10427,438" coordsize="2,2">
              <v:shape style="position:absolute;left:10427;top:438;width:2;height:2" coordorigin="10427,438" coordsize="1,2" path="m10427,439l10428,439,10427,438,10427,439e" filled="false" stroked="false">
                <v:path arrowok="t"/>
              </v:shape>
              <v:shape style="position:absolute;left:10063;top:281;width:1322;height:1496" type="#_x0000_t75" stroked="false">
                <v:imagedata r:id="rId42" o:title=""/>
              </v:shape>
            </v:group>
            <v:group style="position:absolute;left:11010;top:1609;width:5;height:8" coordorigin="11010,1609" coordsize="5,8">
              <v:shape style="position:absolute;left:11010;top:1609;width:5;height:8" coordorigin="11010,1609" coordsize="5,8" path="m11013,1614l11015,1617,11013,1615,11013,1614e" filled="false" stroked="false">
                <v:path arrowok="t"/>
              </v:shape>
              <v:shape style="position:absolute;left:11010;top:1609;width:5;height:8" coordorigin="11010,1609" coordsize="5,8" path="m11010,1609l11011,1611,11012,1612,11013,1614,11010,1609e" filled="false" stroked="false">
                <v:path arrowok="t"/>
              </v:shape>
            </v:group>
            <v:group style="position:absolute;left:10508;top:733;width:167;height:166" coordorigin="10508,733" coordsize="167,166">
              <v:shape style="position:absolute;left:10508;top:733;width:167;height:166" coordorigin="10508,733" coordsize="167,166" path="m10611,733l10540,750,10508,798,10510,825,10541,882,10590,898,10612,895,10663,857,10674,816,10674,814,10649,754,10611,733xe" filled="true" fillcolor="#e9521e" stroked="false">
                <v:path arrowok="t"/>
                <v:fill type="solid"/>
              </v:shape>
            </v:group>
            <v:group style="position:absolute;left:10905;top:882;width:122;height:123" coordorigin="10905,882" coordsize="122,123">
              <v:shape style="position:absolute;left:10905;top:882;width:122;height:123" coordorigin="10905,882" coordsize="122,123" path="m10973,882l10948,885,10928,895,10913,910,10905,929,10907,956,10916,977,10929,992,10947,1002,10965,1005,10987,1000,11006,989,11019,972,11026,951,11026,943,11022,921,11011,902,10994,889,10973,882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  <w:w w:val="105"/>
        </w:rPr>
        <w:t>Lesing</w:t>
      </w:r>
      <w:r>
        <w:rPr>
          <w:spacing w:val="-10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forståelse,</w:t>
      </w:r>
      <w:r>
        <w:rPr>
          <w:spacing w:val="24"/>
          <w:w w:val="102"/>
        </w:rPr>
        <w:t> </w:t>
      </w:r>
      <w:r>
        <w:rPr>
          <w:rFonts w:ascii="Trebuchet MS" w:hAnsi="Trebuchet MS"/>
          <w:w w:val="105"/>
        </w:rPr>
        <w:t>skriving</w:t>
      </w:r>
      <w:r>
        <w:rPr>
          <w:rFonts w:ascii="Trebuchet MS" w:hAnsi="Trebuchet MS"/>
          <w:b w:val="0"/>
        </w:rPr>
      </w:r>
    </w:p>
    <w:p>
      <w:pPr>
        <w:spacing w:before="85"/>
        <w:ind w:left="737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i/>
          <w:spacing w:val="-1"/>
          <w:sz w:val="24"/>
        </w:rPr>
        <w:t>Mat</w:t>
      </w:r>
      <w:r>
        <w:rPr>
          <w:rFonts w:ascii="Trebuchet MS"/>
          <w:b/>
          <w:i/>
          <w:spacing w:val="-7"/>
          <w:sz w:val="24"/>
        </w:rPr>
        <w:t> </w:t>
      </w:r>
      <w:r>
        <w:rPr>
          <w:rFonts w:ascii="Trebuchet MS"/>
          <w:b/>
          <w:i/>
          <w:sz w:val="24"/>
        </w:rPr>
        <w:t>og</w:t>
      </w:r>
      <w:r>
        <w:rPr>
          <w:rFonts w:ascii="Trebuchet MS"/>
          <w:b/>
          <w:i/>
          <w:spacing w:val="-7"/>
          <w:sz w:val="24"/>
        </w:rPr>
        <w:t> </w:t>
      </w:r>
      <w:r>
        <w:rPr>
          <w:rFonts w:ascii="Trebuchet MS"/>
          <w:b/>
          <w:i/>
          <w:sz w:val="24"/>
        </w:rPr>
        <w:t>helse:</w:t>
      </w:r>
      <w:r>
        <w:rPr>
          <w:rFonts w:ascii="Trebuchet MS"/>
          <w:sz w:val="24"/>
        </w:rPr>
      </w:r>
    </w:p>
    <w:p>
      <w:pPr>
        <w:pStyle w:val="BodyText"/>
        <w:spacing w:line="240" w:lineRule="auto" w:before="61"/>
        <w:ind w:left="737" w:right="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31"/>
          <w:w w:val="110"/>
        </w:rPr>
        <w:t> </w:t>
      </w:r>
      <w:r>
        <w:rPr>
          <w:w w:val="110"/>
        </w:rPr>
        <w:t>og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foreby</w:t>
      </w:r>
      <w:r>
        <w:rPr>
          <w:spacing w:val="-3"/>
          <w:w w:val="110"/>
        </w:rPr>
        <w:t>gging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0" w:right="420"/>
          <w:cols w:num="2" w:equalWidth="0">
            <w:col w:w="3970" w:space="40"/>
            <w:col w:w="7480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395.15pt;height:841.9pt;mso-position-horizontal-relative:page;mso-position-vertical-relative:page;z-index:-301864" coordorigin="0,0" coordsize="7903,16838">
            <v:group style="position:absolute;left:0;top:0;width:2;height:16838" coordorigin="0,0" coordsize="2,16838">
              <v:shape style="position:absolute;left:0;top:0;width:2;height:16838" coordorigin="0,0" coordsize="0,16838" path="m0,14330l0,16838,0,14330e" filled="false" stroked="false">
                <v:path arrowok="t"/>
              </v:shape>
              <v:shape style="position:absolute;left:0;top:0;width:2;height:16838" coordorigin="0,0" coordsize="0,16838" path="m0,14330l0,16838,0,14330e" filled="false" stroked="false">
                <v:path arrowok="t"/>
              </v:shape>
              <v:shape style="position:absolute;left:0;top:0;width:2;height:16838" coordorigin="0,0" coordsize="0,16838" path="m0,14290l0,14330,0,14290e" filled="false" stroked="false">
                <v:path arrowok="t"/>
              </v:shape>
              <v:shape style="position:absolute;left:0;top:0;width:2;height:16838" coordorigin="0,0" coordsize="0,16838" path="m0,14290l0,14330,0,14290e" filled="false" stroked="false">
                <v:path arrowok="t"/>
              </v:shape>
              <v:shape style="position:absolute;left:0;top:0;width:2;height:16838" coordorigin="0,0" coordsize="0,16838" path="m0,13470l0,14290,0,13470e" filled="false" stroked="false">
                <v:path arrowok="t"/>
              </v:shape>
              <v:shape style="position:absolute;left:0;top:0;width:2;height:16838" coordorigin="0,0" coordsize="0,16838" path="m0,9390l0,10950,0,9390e" filled="false" stroked="false">
                <v:path arrowok="t"/>
              </v:shape>
              <v:shape style="position:absolute;left:0;top:0;width:2;height:16838" coordorigin="0,0" coordsize="0,16838" path="m0,2130l0,2970,0,2130e" filled="false" stroked="false">
                <v:path arrowok="t"/>
              </v:shape>
              <v:shape style="position:absolute;left:0;top:0;width:2;height:16838" coordorigin="0,0" coordsize="0,16838" path="m0,2130l0,2970,0,2130e" filled="false" stroked="false">
                <v:path arrowok="t"/>
              </v:shape>
              <v:shape style="position:absolute;left:0;top:0;width:2;height:16838" coordorigin="0,0" coordsize="0,16838" path="m0,0l0,2130,0,0e" filled="false" stroked="false">
                <v:path arrowok="t"/>
              </v:shape>
              <v:shape style="position:absolute;left:0;top:0;width:7903;height:16838" type="#_x0000_t75" stroked="false">
                <v:imagedata r:id="rId40" o:title=""/>
              </v:shape>
              <v:shape style="position:absolute;left:3510;top:15041;width:50;height:78" type="#_x0000_t75" stroked="false">
                <v:imagedata r:id="rId41" o:title=""/>
              </v:shape>
            </v:group>
            <v:group style="position:absolute;left:2263;top:6517;width:1442;height:1442" coordorigin="2263,6517" coordsize="1442,1442">
              <v:shape style="position:absolute;left:2263;top:6517;width:1442;height:1442" coordorigin="2263,6517" coordsize="1442,1442" path="m2984,6517l2867,6527,2756,6554,2653,6598,2558,6657,2474,6729,2402,6813,2344,6907,2300,7011,2273,7122,2263,7239,2266,7298,2284,7412,2320,7519,2371,7618,2437,7708,2515,7786,2605,7852,2704,7903,2811,7939,2925,7957,2984,7959,2985,7959,3102,7949,3212,7921,3315,7877,3409,7819,3493,7747,3565,7663,3624,7569,3668,7465,3695,7355,3705,7238,3703,7179,3684,7065,3648,6958,3597,6858,3531,6769,3453,6691,3364,6625,3265,6574,3157,6538,3043,6520,2984,6517xe" filled="true" fillcolor="#312764" stroked="false">
                <v:path arrowok="t"/>
                <v:fill type="solid"/>
              </v:shape>
            </v:group>
            <v:group style="position:absolute;left:850;top:2211;width:3346;height:9185" coordorigin="850,2211" coordsize="3346,9185">
              <v:shape style="position:absolute;left:850;top:2211;width:3346;height:9185" coordorigin="850,2211" coordsize="3346,9185" path="m964,2211l901,2230,859,2280,850,2324,850,11282,870,11345,919,11386,963,11395,4083,11395,4146,11376,4187,11326,4196,11282,4196,2324,4177,2261,4127,2220,964,2211xe" filled="true" fillcolor="#98c035" stroked="false">
                <v:path arrowok="t"/>
                <v:fill type="solid"/>
              </v:shape>
            </v:group>
            <v:group style="position:absolute;left:850;top:11620;width:6917;height:4396" coordorigin="850,11620" coordsize="6917,4396">
              <v:shape style="position:absolute;left:850;top:11620;width:6917;height:4396" coordorigin="850,11620" coordsize="6917,4396" path="m964,11620l901,11639,859,11689,850,11733,850,15903,870,15966,919,16007,963,16016,7654,16016,7717,15996,7758,15947,7767,15903,7767,11733,7748,11670,7698,11629,964,11620xe" filled="true" fillcolor="#98c035" stroked="false">
                <v:path arrowok="t"/>
                <v:fill type="solid"/>
              </v:shape>
            </v:group>
            <v:group style="position:absolute;left:4422;top:2211;width:3346;height:9185" coordorigin="4422,2211" coordsize="3346,9185">
              <v:shape style="position:absolute;left:4422;top:2211;width:3346;height:9185" coordorigin="4422,2211" coordsize="3346,9185" path="m4535,2211l4472,2230,4431,2280,4422,2324,4422,11282,4441,11345,4491,11386,4535,11395,7654,11395,7717,11376,7758,11326,7767,11282,7767,2324,7748,2261,7698,2220,4535,2211xe" filled="true" fillcolor="#98c03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80"/>
        <w:ind w:left="0" w:right="14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35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0" w:right="420"/>
        </w:sectPr>
      </w:pPr>
    </w:p>
    <w:p>
      <w:pPr>
        <w:spacing w:line="790" w:lineRule="exact" w:before="0"/>
        <w:ind w:left="108" w:right="0" w:firstLine="0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>
          <w:rFonts w:ascii="Trebuchet MS"/>
          <w:b/>
          <w:spacing w:val="-5"/>
          <w:w w:val="95"/>
          <w:sz w:val="70"/>
        </w:rPr>
        <w:t>1.-4.</w:t>
      </w:r>
      <w:r>
        <w:rPr>
          <w:rFonts w:ascii="Trebuchet MS"/>
          <w:b/>
          <w:spacing w:val="-100"/>
          <w:w w:val="95"/>
          <w:sz w:val="70"/>
        </w:rPr>
        <w:t> </w:t>
      </w:r>
      <w:r>
        <w:rPr>
          <w:rFonts w:ascii="Trebuchet MS"/>
          <w:b/>
          <w:w w:val="95"/>
          <w:sz w:val="70"/>
        </w:rPr>
        <w:t>trinn</w:t>
      </w:r>
      <w:r>
        <w:rPr>
          <w:rFonts w:ascii="Trebuchet MS"/>
          <w:sz w:val="70"/>
        </w:rPr>
      </w: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105"/>
        </w:rPr>
        <w:t>Oppfriskning</w:t>
      </w:r>
      <w:r>
        <w:rPr>
          <w:spacing w:val="-39"/>
          <w:w w:val="105"/>
        </w:rPr>
        <w:t> </w:t>
      </w:r>
      <w:r>
        <w:rPr>
          <w:spacing w:val="-5"/>
          <w:w w:val="105"/>
        </w:rPr>
        <w:t>for</w:t>
      </w:r>
      <w:r>
        <w:rPr>
          <w:spacing w:val="-49"/>
          <w:w w:val="105"/>
        </w:rPr>
        <w:t> </w:t>
      </w:r>
      <w:r>
        <w:rPr>
          <w:spacing w:val="-4"/>
          <w:w w:val="105"/>
        </w:rPr>
        <w:t>lær</w:t>
      </w:r>
      <w:r>
        <w:rPr>
          <w:spacing w:val="-5"/>
          <w:w w:val="105"/>
        </w:rPr>
        <w:t>er</w:t>
      </w:r>
      <w:r>
        <w:rPr>
          <w:spacing w:val="-4"/>
          <w:w w:val="105"/>
        </w:rPr>
        <w:t>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4"/>
          <w:szCs w:val="4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4"/>
          <w:szCs w:val="44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64"/>
          <w:szCs w:val="64"/>
        </w:rPr>
      </w:pPr>
    </w:p>
    <w:p>
      <w:pPr>
        <w:spacing w:line="261" w:lineRule="auto" w:before="0"/>
        <w:ind w:left="126" w:right="1454" w:firstLine="0"/>
        <w:jc w:val="left"/>
        <w:rPr>
          <w:rFonts w:ascii="Trebuchet MS" w:hAnsi="Trebuchet MS" w:cs="Trebuchet MS" w:eastAsia="Trebuchet MS"/>
          <w:sz w:val="38"/>
          <w:szCs w:val="38"/>
        </w:rPr>
      </w:pPr>
      <w:r>
        <w:rPr>
          <w:rFonts w:ascii="Trebuchet MS"/>
          <w:b/>
          <w:spacing w:val="-3"/>
          <w:w w:val="105"/>
          <w:sz w:val="38"/>
        </w:rPr>
        <w:t>Pakken</w:t>
      </w:r>
      <w:r>
        <w:rPr>
          <w:rFonts w:ascii="Trebuchet MS"/>
          <w:b/>
          <w:spacing w:val="-30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inneholder</w:t>
      </w:r>
      <w:r>
        <w:rPr>
          <w:rFonts w:ascii="Trebuchet MS"/>
          <w:b/>
          <w:spacing w:val="-50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valgfri</w:t>
      </w:r>
      <w:r>
        <w:rPr>
          <w:rFonts w:ascii="Trebuchet MS"/>
          <w:b/>
          <w:spacing w:val="-29"/>
          <w:w w:val="105"/>
          <w:sz w:val="38"/>
        </w:rPr>
        <w:t> </w:t>
      </w:r>
      <w:r>
        <w:rPr>
          <w:rFonts w:ascii="Trebuchet MS"/>
          <w:b/>
          <w:spacing w:val="-2"/>
          <w:w w:val="105"/>
          <w:sz w:val="38"/>
        </w:rPr>
        <w:t>bakgrunnsinformasjon</w:t>
      </w:r>
      <w:r>
        <w:rPr>
          <w:rFonts w:ascii="Trebuchet MS"/>
          <w:b/>
          <w:spacing w:val="51"/>
          <w:w w:val="104"/>
          <w:sz w:val="38"/>
        </w:rPr>
        <w:t> </w:t>
      </w:r>
      <w:r>
        <w:rPr>
          <w:rFonts w:ascii="Trebuchet MS"/>
          <w:b/>
          <w:w w:val="105"/>
          <w:sz w:val="38"/>
        </w:rPr>
        <w:t>om</w:t>
      </w:r>
      <w:r>
        <w:rPr>
          <w:rFonts w:ascii="Trebuchet MS"/>
          <w:b/>
          <w:spacing w:val="-23"/>
          <w:w w:val="105"/>
          <w:sz w:val="38"/>
        </w:rPr>
        <w:t> </w:t>
      </w:r>
      <w:r>
        <w:rPr>
          <w:rFonts w:ascii="Trebuchet MS"/>
          <w:b/>
          <w:spacing w:val="-4"/>
          <w:w w:val="105"/>
          <w:sz w:val="38"/>
        </w:rPr>
        <w:t>h</w:t>
      </w:r>
      <w:r>
        <w:rPr>
          <w:rFonts w:ascii="Trebuchet MS"/>
          <w:b/>
          <w:spacing w:val="-3"/>
          <w:w w:val="105"/>
          <w:sz w:val="38"/>
        </w:rPr>
        <w:t>v</w:t>
      </w:r>
      <w:r>
        <w:rPr>
          <w:rFonts w:ascii="Trebuchet MS"/>
          <w:b/>
          <w:spacing w:val="-4"/>
          <w:w w:val="105"/>
          <w:sz w:val="38"/>
        </w:rPr>
        <w:t>ert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emne,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slik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a</w:t>
      </w:r>
      <w:r>
        <w:rPr>
          <w:rFonts w:ascii="Trebuchet MS"/>
          <w:b/>
          <w:spacing w:val="-2"/>
          <w:w w:val="105"/>
          <w:sz w:val="38"/>
        </w:rPr>
        <w:t>t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du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kan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planlegge</w:t>
      </w:r>
      <w:r>
        <w:rPr>
          <w:rFonts w:ascii="Trebuchet MS"/>
          <w:b/>
          <w:spacing w:val="-22"/>
          <w:w w:val="105"/>
          <w:sz w:val="38"/>
        </w:rPr>
        <w:t> </w:t>
      </w:r>
      <w:r>
        <w:rPr>
          <w:rFonts w:ascii="Trebuchet MS"/>
          <w:b/>
          <w:w w:val="105"/>
          <w:sz w:val="38"/>
        </w:rPr>
        <w:t>timene</w:t>
      </w:r>
      <w:r>
        <w:rPr>
          <w:rFonts w:ascii="Trebuchet MS"/>
          <w:b/>
          <w:spacing w:val="23"/>
          <w:w w:val="104"/>
          <w:sz w:val="38"/>
        </w:rPr>
        <w:t> </w:t>
      </w:r>
      <w:r>
        <w:rPr>
          <w:rFonts w:ascii="Trebuchet MS"/>
          <w:b/>
          <w:w w:val="105"/>
          <w:sz w:val="38"/>
        </w:rPr>
        <w:t>og</w:t>
      </w:r>
      <w:r>
        <w:rPr>
          <w:rFonts w:ascii="Trebuchet MS"/>
          <w:b/>
          <w:spacing w:val="-42"/>
          <w:w w:val="105"/>
          <w:sz w:val="38"/>
        </w:rPr>
        <w:t> </w:t>
      </w:r>
      <w:r>
        <w:rPr>
          <w:rFonts w:ascii="Trebuchet MS"/>
          <w:b/>
          <w:spacing w:val="-4"/>
          <w:w w:val="105"/>
          <w:sz w:val="38"/>
        </w:rPr>
        <w:t>pr</w:t>
      </w:r>
      <w:r>
        <w:rPr>
          <w:rFonts w:ascii="Trebuchet MS"/>
          <w:b/>
          <w:spacing w:val="-3"/>
          <w:w w:val="105"/>
          <w:sz w:val="38"/>
        </w:rPr>
        <w:t>esen</w:t>
      </w:r>
      <w:r>
        <w:rPr>
          <w:rFonts w:ascii="Trebuchet MS"/>
          <w:b/>
          <w:spacing w:val="-4"/>
          <w:w w:val="105"/>
          <w:sz w:val="38"/>
        </w:rPr>
        <w:t>ter</w:t>
      </w:r>
      <w:r>
        <w:rPr>
          <w:rFonts w:ascii="Trebuchet MS"/>
          <w:b/>
          <w:spacing w:val="-3"/>
          <w:w w:val="105"/>
          <w:sz w:val="38"/>
        </w:rPr>
        <w:t>e</w:t>
      </w:r>
      <w:r>
        <w:rPr>
          <w:rFonts w:ascii="Trebuchet MS"/>
          <w:b/>
          <w:spacing w:val="-41"/>
          <w:w w:val="105"/>
          <w:sz w:val="38"/>
        </w:rPr>
        <w:t> </w:t>
      </w:r>
      <w:r>
        <w:rPr>
          <w:rFonts w:ascii="Trebuchet MS"/>
          <w:b/>
          <w:spacing w:val="-1"/>
          <w:w w:val="105"/>
          <w:sz w:val="38"/>
        </w:rPr>
        <w:t>emne</w:t>
      </w:r>
      <w:r>
        <w:rPr>
          <w:rFonts w:ascii="Trebuchet MS"/>
          <w:b/>
          <w:spacing w:val="-2"/>
          <w:w w:val="105"/>
          <w:sz w:val="38"/>
        </w:rPr>
        <w:t>t</w:t>
      </w:r>
      <w:r>
        <w:rPr>
          <w:rFonts w:ascii="Trebuchet MS"/>
          <w:b/>
          <w:spacing w:val="-42"/>
          <w:w w:val="105"/>
          <w:sz w:val="38"/>
        </w:rPr>
        <w:t> </w:t>
      </w:r>
      <w:r>
        <w:rPr>
          <w:rFonts w:ascii="Trebuchet MS"/>
          <w:b/>
          <w:spacing w:val="-5"/>
          <w:w w:val="105"/>
          <w:sz w:val="38"/>
        </w:rPr>
        <w:t>for</w:t>
      </w:r>
      <w:r>
        <w:rPr>
          <w:rFonts w:ascii="Trebuchet MS"/>
          <w:b/>
          <w:spacing w:val="-49"/>
          <w:w w:val="105"/>
          <w:sz w:val="38"/>
        </w:rPr>
        <w:t> </w:t>
      </w:r>
      <w:r>
        <w:rPr>
          <w:rFonts w:ascii="Trebuchet MS"/>
          <w:b/>
          <w:spacing w:val="-2"/>
          <w:w w:val="105"/>
          <w:sz w:val="38"/>
        </w:rPr>
        <w:t>elev</w:t>
      </w:r>
      <w:r>
        <w:rPr>
          <w:rFonts w:ascii="Trebuchet MS"/>
          <w:b/>
          <w:spacing w:val="-3"/>
          <w:w w:val="105"/>
          <w:sz w:val="38"/>
        </w:rPr>
        <w:t>ene.</w:t>
      </w:r>
      <w:r>
        <w:rPr>
          <w:rFonts w:ascii="Trebuchet MS"/>
          <w:sz w:val="3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700" w:bottom="280" w:left="440" w:right="740"/>
        </w:sectPr>
      </w:pPr>
    </w:p>
    <w:p>
      <w:pPr>
        <w:spacing w:before="55"/>
        <w:ind w:left="126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/>
          <w:b/>
          <w:spacing w:val="-2"/>
          <w:w w:val="105"/>
          <w:sz w:val="32"/>
        </w:rPr>
        <w:t>Innføring</w:t>
      </w:r>
      <w:r>
        <w:rPr>
          <w:rFonts w:ascii="Trebuchet MS" w:hAnsi="Trebuchet MS"/>
          <w:b/>
          <w:spacing w:val="-49"/>
          <w:w w:val="105"/>
          <w:sz w:val="32"/>
        </w:rPr>
        <w:t> </w:t>
      </w:r>
      <w:r>
        <w:rPr>
          <w:rFonts w:ascii="Trebuchet MS" w:hAnsi="Trebuchet MS"/>
          <w:b/>
          <w:w w:val="105"/>
          <w:sz w:val="32"/>
        </w:rPr>
        <w:t>i</w:t>
      </w:r>
      <w:r>
        <w:rPr>
          <w:rFonts w:ascii="Trebuchet MS" w:hAnsi="Trebuchet MS"/>
          <w:b/>
          <w:spacing w:val="-48"/>
          <w:w w:val="105"/>
          <w:sz w:val="32"/>
        </w:rPr>
        <w:t> </w:t>
      </w:r>
      <w:r>
        <w:rPr>
          <w:rFonts w:ascii="Trebuchet MS" w:hAnsi="Trebuchet MS"/>
          <w:b/>
          <w:spacing w:val="-3"/>
          <w:w w:val="105"/>
          <w:sz w:val="32"/>
        </w:rPr>
        <w:t>mikr</w:t>
      </w:r>
      <w:r>
        <w:rPr>
          <w:rFonts w:ascii="Trebuchet MS" w:hAnsi="Trebuchet MS"/>
          <w:b/>
          <w:spacing w:val="-2"/>
          <w:w w:val="105"/>
          <w:sz w:val="32"/>
        </w:rPr>
        <w:t>ober</w:t>
      </w:r>
      <w:r>
        <w:rPr>
          <w:rFonts w:ascii="Trebuchet MS" w:hAnsi="Trebuchet MS"/>
          <w:sz w:val="32"/>
        </w:rPr>
      </w:r>
    </w:p>
    <w:p>
      <w:pPr>
        <w:tabs>
          <w:tab w:pos="1707" w:val="left" w:leader="none"/>
        </w:tabs>
        <w:spacing w:line="275" w:lineRule="auto" w:before="42"/>
        <w:ind w:left="126" w:right="98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Mikroorganismer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bedre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kjent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bakterier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24"/>
          <w:w w:val="5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virus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mikr</w:t>
      </w:r>
      <w:r>
        <w:rPr>
          <w:rFonts w:ascii="Trebuchet MS" w:hAnsi="Trebuchet MS"/>
          <w:spacing w:val="-5"/>
          <w:w w:val="105"/>
          <w:sz w:val="24"/>
        </w:rPr>
        <w:t>ober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små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le</w:t>
      </w:r>
      <w:r>
        <w:rPr>
          <w:rFonts w:ascii="Trebuchet MS" w:hAnsi="Trebuchet MS"/>
          <w:spacing w:val="-4"/>
          <w:w w:val="105"/>
          <w:sz w:val="24"/>
        </w:rPr>
        <w:t>vende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ting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som</w:t>
      </w:r>
      <w:r>
        <w:rPr>
          <w:rFonts w:ascii="Trebuchet MS" w:hAnsi="Trebuchet MS"/>
          <w:spacing w:val="34"/>
          <w:w w:val="11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små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dem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blo</w:t>
      </w:r>
      <w:r>
        <w:rPr>
          <w:rFonts w:ascii="Trebuchet MS" w:hAnsi="Trebuchet MS"/>
          <w:spacing w:val="-5"/>
          <w:w w:val="105"/>
          <w:sz w:val="24"/>
        </w:rPr>
        <w:t>tt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29"/>
          <w:w w:val="108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øy</w:t>
      </w:r>
      <w:r>
        <w:rPr>
          <w:rFonts w:ascii="Trebuchet MS" w:hAnsi="Trebuchet MS"/>
          <w:spacing w:val="-7"/>
          <w:w w:val="105"/>
          <w:sz w:val="24"/>
        </w:rPr>
        <w:t>e.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fi</w:t>
        <w:tab/>
      </w:r>
      <w:r>
        <w:rPr>
          <w:rFonts w:ascii="Trebuchet MS" w:hAnsi="Trebuchet MS"/>
          <w:spacing w:val="-3"/>
          <w:w w:val="105"/>
          <w:sz w:val="24"/>
        </w:rPr>
        <w:t>nesten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eralt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jorden.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Noen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2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yttige,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andre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skade-</w:t>
      </w:r>
      <w:r>
        <w:rPr>
          <w:rFonts w:ascii="Trebuchet MS" w:hAnsi="Trebuchet MS"/>
          <w:spacing w:val="27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lige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mennesk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viktig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pr</w:t>
      </w:r>
      <w:r>
        <w:rPr>
          <w:rFonts w:ascii="Trebuchet MS" w:hAnsi="Trebuchet MS"/>
          <w:spacing w:val="-4"/>
          <w:w w:val="105"/>
          <w:sz w:val="24"/>
        </w:rPr>
        <w:t>esisere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39"/>
          <w:w w:val="8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«nyttige»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«skadelige»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28"/>
          <w:w w:val="80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selv</w:t>
      </w:r>
      <w:r>
        <w:rPr>
          <w:rFonts w:ascii="Trebuchet MS" w:hAnsi="Trebuchet MS"/>
          <w:spacing w:val="-12"/>
          <w:w w:val="105"/>
          <w:sz w:val="24"/>
        </w:rPr>
        <w:t>.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snar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slik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noen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mikr</w:t>
      </w:r>
      <w:r>
        <w:rPr>
          <w:rFonts w:ascii="Trebuchet MS" w:hAnsi="Trebuchet MS"/>
          <w:spacing w:val="-4"/>
          <w:w w:val="105"/>
          <w:sz w:val="24"/>
        </w:rPr>
        <w:t>ober</w:t>
      </w:r>
      <w:r>
        <w:rPr>
          <w:rFonts w:ascii="Trebuchet MS" w:hAnsi="Trebuchet MS"/>
          <w:spacing w:val="3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ytt</w:t>
      </w:r>
      <w:r>
        <w:rPr>
          <w:rFonts w:ascii="Trebuchet MS" w:hAnsi="Trebuchet MS"/>
          <w:spacing w:val="-3"/>
          <w:w w:val="105"/>
          <w:sz w:val="24"/>
        </w:rPr>
        <w:t>ige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mennesk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mens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andre</w:t>
      </w:r>
      <w:r>
        <w:rPr>
          <w:rFonts w:ascii="Trebuchet MS" w:hAnsi="Trebuchet MS"/>
          <w:spacing w:val="30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avhengig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situasjonen.</w:t>
      </w:r>
      <w:r>
        <w:rPr>
          <w:rFonts w:ascii="Trebuchet MS" w:hAnsi="Trebuchet MS"/>
          <w:sz w:val="24"/>
        </w:rPr>
      </w:r>
    </w:p>
    <w:p>
      <w:pPr>
        <w:tabs>
          <w:tab w:pos="3827" w:val="left" w:leader="none"/>
        </w:tabs>
        <w:spacing w:line="275" w:lineRule="auto" w:before="0"/>
        <w:ind w:left="126" w:right="15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Muggen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i/>
          <w:spacing w:val="-4"/>
          <w:w w:val="105"/>
          <w:sz w:val="24"/>
        </w:rPr>
        <w:t>A</w:t>
      </w:r>
      <w:r>
        <w:rPr>
          <w:rFonts w:ascii="Trebuchet MS" w:hAnsi="Trebuchet MS"/>
          <w:i/>
          <w:spacing w:val="-5"/>
          <w:w w:val="105"/>
          <w:sz w:val="24"/>
        </w:rPr>
        <w:t>spergillus </w:t>
      </w:r>
      <w:r>
        <w:rPr>
          <w:rFonts w:ascii="Trebuchet MS" w:hAnsi="Trebuchet MS"/>
          <w:spacing w:val="-4"/>
          <w:w w:val="105"/>
          <w:sz w:val="24"/>
        </w:rPr>
        <w:t>brukes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eksempel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</w:t>
      </w:r>
      <w:r>
        <w:rPr>
          <w:rFonts w:ascii="Trebuchet MS" w:hAnsi="Trebuchet MS"/>
          <w:spacing w:val="-3"/>
          <w:w w:val="88"/>
          <w:sz w:val="24"/>
        </w:rPr>
        <w:t> </w:t>
      </w:r>
      <w:r>
        <w:rPr>
          <w:rFonts w:ascii="Trebuchet MS" w:hAnsi="Trebuchet MS"/>
          <w:spacing w:val="34"/>
          <w:w w:val="88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lage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sjok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5"/>
          <w:w w:val="105"/>
          <w:sz w:val="24"/>
        </w:rPr>
        <w:t>lade,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</w:t>
      </w:r>
      <w:r>
        <w:rPr>
          <w:rFonts w:ascii="Trebuchet MS" w:hAnsi="Trebuchet MS"/>
          <w:spacing w:val="24"/>
          <w:w w:val="103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mennesk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pustes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ned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lung</w:t>
      </w:r>
      <w:r>
        <w:rPr>
          <w:rFonts w:ascii="Trebuchet MS" w:hAnsi="Trebuchet MS"/>
          <w:spacing w:val="-4"/>
          <w:w w:val="105"/>
          <w:sz w:val="24"/>
        </w:rPr>
        <w:t>ene.</w:t>
      </w:r>
      <w:r>
        <w:rPr>
          <w:rFonts w:ascii="Trebuchet MS" w:hAnsi="Trebuchet MS"/>
          <w:spacing w:val="24"/>
          <w:w w:val="9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Mikrober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små,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fi</w:t>
        <w:tab/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mange</w:t>
      </w:r>
      <w:r>
        <w:rPr>
          <w:rFonts w:ascii="Trebuchet MS" w:hAnsi="Trebuchet MS"/>
          <w:spacing w:val="23"/>
          <w:w w:val="111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forskjel</w:t>
      </w:r>
      <w:r>
        <w:rPr>
          <w:rFonts w:ascii="Trebuchet MS" w:hAnsi="Trebuchet MS"/>
          <w:spacing w:val="-3"/>
          <w:w w:val="105"/>
          <w:sz w:val="24"/>
        </w:rPr>
        <w:t>lige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ormer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st</w:t>
      </w:r>
      <w:r>
        <w:rPr>
          <w:rFonts w:ascii="Trebuchet MS" w:hAnsi="Trebuchet MS"/>
          <w:spacing w:val="-6"/>
          <w:w w:val="105"/>
          <w:sz w:val="24"/>
        </w:rPr>
        <w:t>ørr</w:t>
      </w:r>
      <w:r>
        <w:rPr>
          <w:rFonts w:ascii="Trebuchet MS" w:hAnsi="Trebuchet MS"/>
          <w:spacing w:val="-5"/>
          <w:w w:val="105"/>
          <w:sz w:val="24"/>
        </w:rPr>
        <w:t>elser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grup-</w:t>
      </w:r>
      <w:r>
        <w:rPr>
          <w:rFonts w:ascii="Trebuchet MS" w:hAnsi="Trebuchet MS"/>
          <w:spacing w:val="29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pene</w:t>
      </w:r>
      <w:r>
        <w:rPr>
          <w:rFonts w:ascii="Trebuchet MS" w:hAnsi="Trebuchet MS"/>
          <w:spacing w:val="-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behandles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essursen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24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virus,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sopp.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tabs>
          <w:tab w:pos="5029" w:val="left" w:leader="none"/>
        </w:tabs>
        <w:spacing w:line="275" w:lineRule="auto" w:before="0"/>
        <w:ind w:left="12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4"/>
          <w:w w:val="105"/>
          <w:sz w:val="24"/>
        </w:rPr>
        <w:t>Virus</w:t>
      </w:r>
      <w:r>
        <w:rPr>
          <w:rFonts w:ascii="Trebuchet MS" w:hAnsi="Trebuchet MS"/>
          <w:b/>
          <w:spacing w:val="-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orårsak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5"/>
          <w:w w:val="105"/>
          <w:sz w:val="24"/>
        </w:rPr>
        <w:t>ft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sykdommer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hoste</w:t>
      </w:r>
      <w:r>
        <w:rPr>
          <w:rFonts w:ascii="Trebuchet MS" w:hAnsi="Trebuchet MS"/>
          <w:spacing w:val="29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forkjølelse.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Virus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må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le</w:t>
      </w:r>
      <w:r>
        <w:rPr>
          <w:rFonts w:ascii="Trebuchet MS" w:hAnsi="Trebuchet MS"/>
          <w:spacing w:val="-4"/>
          <w:w w:val="105"/>
          <w:sz w:val="24"/>
        </w:rPr>
        <w:t>ve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inne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le</w:t>
      </w:r>
      <w:r>
        <w:rPr>
          <w:rFonts w:ascii="Trebuchet MS" w:hAnsi="Trebuchet MS"/>
          <w:spacing w:val="-4"/>
          <w:w w:val="105"/>
          <w:sz w:val="24"/>
        </w:rPr>
        <w:t>vende</w:t>
      </w:r>
      <w:r>
        <w:rPr>
          <w:rFonts w:ascii="Trebuchet MS" w:hAnsi="Trebuchet MS"/>
          <w:spacing w:val="27"/>
          <w:w w:val="109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or</w:t>
      </w:r>
      <w:r>
        <w:rPr>
          <w:rFonts w:ascii="Trebuchet MS" w:hAnsi="Trebuchet MS"/>
          <w:spacing w:val="-3"/>
          <w:w w:val="105"/>
          <w:sz w:val="24"/>
        </w:rPr>
        <w:t>ganisme,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plan</w:t>
      </w:r>
      <w:r>
        <w:rPr>
          <w:rFonts w:ascii="Trebuchet MS" w:hAnsi="Trebuchet MS"/>
          <w:spacing w:val="-4"/>
          <w:w w:val="105"/>
          <w:sz w:val="24"/>
        </w:rPr>
        <w:t>ter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dyr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lage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e</w:t>
      </w:r>
      <w:r>
        <w:rPr>
          <w:rFonts w:ascii="Trebuchet MS" w:hAnsi="Trebuchet MS"/>
          <w:spacing w:val="26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virus.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2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3"/>
          <w:w w:val="105"/>
          <w:sz w:val="24"/>
        </w:rPr>
        <w:t>Bakt</w:t>
      </w:r>
      <w:r>
        <w:rPr>
          <w:rFonts w:ascii="Trebuchet MS" w:hAnsi="Trebuchet MS"/>
          <w:b/>
          <w:spacing w:val="-4"/>
          <w:w w:val="105"/>
          <w:sz w:val="24"/>
        </w:rPr>
        <w:t>erier</w:t>
      </w:r>
      <w:r>
        <w:rPr>
          <w:rFonts w:ascii="Trebuchet MS" w:hAnsi="Trebuchet MS"/>
          <w:b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encellede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or</w:t>
      </w:r>
      <w:r>
        <w:rPr>
          <w:rFonts w:ascii="Trebuchet MS" w:hAnsi="Trebuchet MS"/>
          <w:spacing w:val="-3"/>
          <w:w w:val="105"/>
          <w:sz w:val="24"/>
        </w:rPr>
        <w:t>ganismer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22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vokse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sv</w:t>
      </w:r>
      <w:r>
        <w:rPr>
          <w:rFonts w:ascii="Trebuchet MS" w:hAnsi="Trebuchet MS"/>
          <w:spacing w:val="-5"/>
          <w:w w:val="105"/>
          <w:sz w:val="24"/>
        </w:rPr>
        <w:t>ært</w:t>
      </w:r>
      <w:r>
        <w:rPr>
          <w:rFonts w:ascii="Trebuchet MS" w:hAnsi="Trebuchet MS"/>
          <w:spacing w:val="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raskt</w:t>
      </w:r>
      <w:r>
        <w:rPr>
          <w:rFonts w:ascii="Trebuchet MS" w:hAnsi="Trebuchet MS"/>
          <w:spacing w:val="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under noen</w:t>
      </w:r>
      <w:r>
        <w:rPr>
          <w:rFonts w:ascii="Trebuchet MS" w:hAnsi="Trebuchet MS"/>
          <w:spacing w:val="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omstendig-</w:t>
      </w:r>
      <w:r>
        <w:rPr>
          <w:rFonts w:ascii="Trebuchet MS" w:hAnsi="Trebuchet MS"/>
          <w:spacing w:val="35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</w:t>
      </w:r>
      <w:r>
        <w:rPr>
          <w:rFonts w:ascii="Trebuchet MS" w:hAnsi="Trebuchet MS"/>
          <w:spacing w:val="-4"/>
          <w:w w:val="105"/>
          <w:sz w:val="24"/>
        </w:rPr>
        <w:t>ter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lage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sto</w:t>
      </w:r>
      <w:r>
        <w:rPr>
          <w:rFonts w:ascii="Trebuchet MS" w:hAnsi="Trebuchet MS"/>
          <w:spacing w:val="-6"/>
          <w:w w:val="105"/>
          <w:sz w:val="24"/>
        </w:rPr>
        <w:t>ff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(</w:t>
      </w:r>
      <w:r>
        <w:rPr>
          <w:rFonts w:ascii="Trebuchet MS" w:hAnsi="Trebuchet MS"/>
          <w:spacing w:val="-5"/>
          <w:w w:val="105"/>
          <w:sz w:val="24"/>
        </w:rPr>
        <w:t>giftst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6"/>
          <w:w w:val="105"/>
          <w:sz w:val="24"/>
        </w:rPr>
        <w:t>ff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6"/>
          <w:w w:val="105"/>
          <w:sz w:val="24"/>
        </w:rPr>
        <w:t>)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26"/>
          <w:w w:val="109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mennesk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Andre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fullst</w:t>
      </w:r>
      <w:r>
        <w:rPr>
          <w:rFonts w:ascii="Trebuchet MS" w:hAnsi="Trebuchet MS"/>
          <w:spacing w:val="-4"/>
          <w:w w:val="105"/>
          <w:sz w:val="24"/>
        </w:rPr>
        <w:t>endig</w:t>
      </w:r>
      <w:r>
        <w:rPr>
          <w:rFonts w:ascii="Trebuchet MS" w:hAnsi="Trebuchet MS"/>
          <w:spacing w:val="32"/>
          <w:w w:val="109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ufarlige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mennesk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noen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yttige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8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hjelper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oss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lage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4"/>
          <w:w w:val="105"/>
          <w:sz w:val="24"/>
        </w:rPr>
        <w:t>t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yoghurt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28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bra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helsen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v</w:t>
      </w:r>
      <w:r>
        <w:rPr>
          <w:rFonts w:ascii="Trebuchet MS" w:hAnsi="Trebuchet MS"/>
          <w:spacing w:val="-7"/>
          <w:w w:val="105"/>
          <w:sz w:val="24"/>
        </w:rPr>
        <w:t>år</w:t>
      </w:r>
      <w:r>
        <w:rPr>
          <w:rFonts w:ascii="Trebuchet MS" w:hAnsi="Trebuchet MS"/>
          <w:spacing w:val="-12"/>
          <w:w w:val="105"/>
          <w:sz w:val="24"/>
        </w:rPr>
        <w:t>.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deles</w:t>
      </w:r>
      <w:r>
        <w:rPr>
          <w:rFonts w:ascii="Trebuchet MS" w:hAnsi="Trebuchet MS"/>
          <w:sz w:val="24"/>
        </w:rPr>
      </w:r>
    </w:p>
    <w:p>
      <w:pPr>
        <w:tabs>
          <w:tab w:pos="1389" w:val="left" w:leader="none"/>
        </w:tabs>
        <w:spacing w:line="275" w:lineRule="auto" w:before="148"/>
        <w:ind w:left="126" w:right="14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w w:val="105"/>
        </w:rPr>
        <w:br w:type="column"/>
      </w:r>
      <w:r>
        <w:rPr>
          <w:rFonts w:ascii="Trebuchet MS" w:hAnsi="Trebuchet MS" w:cs="Trebuchet MS" w:eastAsia="Trebuchet MS"/>
          <w:w w:val="105"/>
          <w:sz w:val="24"/>
          <w:szCs w:val="24"/>
        </w:rPr>
        <w:t>i</w:t>
      </w:r>
      <w:r>
        <w:rPr>
          <w:rFonts w:ascii="Trebuchet MS" w:hAnsi="Trebuchet MS" w:cs="Trebuchet MS" w:eastAsia="Trebuchet MS"/>
          <w:spacing w:val="-21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tr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e</w:t>
      </w:r>
      <w:r>
        <w:rPr>
          <w:rFonts w:ascii="Trebuchet MS" w:hAnsi="Trebuchet MS" w:cs="Trebuchet MS" w:eastAsia="Trebuchet MS"/>
          <w:spacing w:val="-20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grupper</w:t>
      </w:r>
      <w:r>
        <w:rPr>
          <w:rFonts w:ascii="Trebuchet MS" w:hAnsi="Trebuchet MS" w:cs="Trebuchet MS" w:eastAsia="Trebuchet MS"/>
          <w:spacing w:val="-26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e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tter</w:t>
      </w:r>
      <w:r>
        <w:rPr>
          <w:rFonts w:ascii="Trebuchet MS" w:hAnsi="Trebuchet MS" w:cs="Trebuchet MS" w:eastAsia="Trebuchet MS"/>
          <w:spacing w:val="-25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f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ormen</w:t>
      </w:r>
      <w:r>
        <w:rPr>
          <w:rFonts w:ascii="Trebuchet MS" w:hAnsi="Trebuchet MS" w:cs="Trebuchet MS" w:eastAsia="Trebuchet MS"/>
          <w:spacing w:val="-21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2"/>
          <w:w w:val="105"/>
          <w:sz w:val="24"/>
          <w:szCs w:val="24"/>
        </w:rPr>
        <w:t>de</w:t>
      </w:r>
      <w:r>
        <w:rPr>
          <w:rFonts w:ascii="Trebuchet MS" w:hAnsi="Trebuchet MS" w:cs="Trebuchet MS" w:eastAsia="Trebuchet MS"/>
          <w:spacing w:val="-20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har</w:t>
      </w:r>
      <w:r>
        <w:rPr>
          <w:rFonts w:ascii="Trebuchet MS" w:hAnsi="Trebuchet MS" w:cs="Trebuchet MS" w:eastAsia="Trebuchet MS"/>
          <w:spacing w:val="-26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w w:val="130"/>
          <w:sz w:val="24"/>
          <w:szCs w:val="24"/>
        </w:rPr>
        <w:t>–</w:t>
      </w:r>
      <w:r>
        <w:rPr>
          <w:rFonts w:ascii="Trebuchet MS" w:hAnsi="Trebuchet MS" w:cs="Trebuchet MS" w:eastAsia="Trebuchet MS"/>
          <w:spacing w:val="-38"/>
          <w:w w:val="130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kokk</w:t>
      </w:r>
      <w:r>
        <w:rPr>
          <w:rFonts w:ascii="Trebuchet MS" w:hAnsi="Trebuchet MS" w:cs="Trebuchet MS" w:eastAsia="Trebuchet MS"/>
          <w:spacing w:val="-6"/>
          <w:w w:val="105"/>
          <w:sz w:val="24"/>
          <w:szCs w:val="24"/>
        </w:rPr>
        <w:t>er</w:t>
      </w:r>
      <w:r>
        <w:rPr>
          <w:rFonts w:ascii="Trebuchet MS" w:hAnsi="Trebuchet MS" w:cs="Trebuchet MS" w:eastAsia="Trebuchet MS"/>
          <w:spacing w:val="22"/>
          <w:w w:val="102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(kuler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),</w:t>
      </w:r>
      <w:r>
        <w:rPr>
          <w:rFonts w:ascii="Trebuchet MS" w:hAnsi="Trebuchet MS" w:cs="Trebuchet MS" w:eastAsia="Trebuchet MS"/>
          <w:spacing w:val="-49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basiller</w:t>
      </w:r>
      <w:r>
        <w:rPr>
          <w:rFonts w:ascii="Trebuchet MS" w:hAnsi="Trebuchet MS" w:cs="Trebuchet MS" w:eastAsia="Trebuchet MS"/>
          <w:spacing w:val="-51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(sta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v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er</w:t>
      </w:r>
      <w:r>
        <w:rPr>
          <w:rFonts w:ascii="Trebuchet MS" w:hAnsi="Trebuchet MS" w:cs="Trebuchet MS" w:eastAsia="Trebuchet MS"/>
          <w:spacing w:val="-6"/>
          <w:w w:val="105"/>
          <w:sz w:val="24"/>
          <w:szCs w:val="24"/>
        </w:rPr>
        <w:t>)</w:t>
      </w:r>
      <w:r>
        <w:rPr>
          <w:rFonts w:ascii="Trebuchet MS" w:hAnsi="Trebuchet MS" w:cs="Trebuchet MS" w:eastAsia="Trebuchet MS"/>
          <w:spacing w:val="-49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2"/>
          <w:w w:val="105"/>
          <w:sz w:val="24"/>
          <w:szCs w:val="24"/>
        </w:rPr>
        <w:t>og</w:t>
      </w:r>
      <w:r>
        <w:rPr>
          <w:rFonts w:ascii="Trebuchet MS" w:hAnsi="Trebuchet MS" w:cs="Trebuchet MS" w:eastAsia="Trebuchet MS"/>
          <w:spacing w:val="-49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spiraler</w:t>
      </w:r>
      <w:r>
        <w:rPr>
          <w:rFonts w:ascii="Trebuchet MS" w:hAnsi="Trebuchet MS" w:cs="Trebuchet MS" w:eastAsia="Trebuchet MS"/>
          <w:spacing w:val="-8"/>
          <w:w w:val="105"/>
          <w:sz w:val="24"/>
          <w:szCs w:val="24"/>
        </w:rPr>
        <w:t>.</w:t>
      </w:r>
      <w:r>
        <w:rPr>
          <w:rFonts w:ascii="Trebuchet MS" w:hAnsi="Trebuchet MS" w:cs="Trebuchet MS" w:eastAsia="Trebuchet MS"/>
          <w:spacing w:val="-49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Forsk</w:t>
      </w:r>
      <w:r>
        <w:rPr>
          <w:rFonts w:ascii="Trebuchet MS" w:hAnsi="Trebuchet MS" w:cs="Trebuchet MS" w:eastAsia="Trebuchet MS"/>
          <w:spacing w:val="-6"/>
          <w:w w:val="105"/>
          <w:sz w:val="24"/>
          <w:szCs w:val="24"/>
        </w:rPr>
        <w:t>er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e</w:t>
      </w:r>
      <w:r>
        <w:rPr>
          <w:rFonts w:ascii="Trebuchet MS" w:hAnsi="Trebuchet MS" w:cs="Trebuchet MS" w:eastAsia="Trebuchet MS"/>
          <w:spacing w:val="28"/>
          <w:w w:val="108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2"/>
          <w:w w:val="105"/>
          <w:sz w:val="24"/>
          <w:szCs w:val="24"/>
        </w:rPr>
        <w:t>og</w:t>
      </w:r>
      <w:r>
        <w:rPr>
          <w:rFonts w:ascii="Trebuchet MS" w:hAnsi="Trebuchet MS" w:cs="Trebuchet MS" w:eastAsia="Trebuchet MS"/>
          <w:spacing w:val="-7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helsepersonell</w:t>
      </w:r>
      <w:r>
        <w:rPr>
          <w:rFonts w:ascii="Trebuchet MS" w:hAnsi="Trebuchet MS" w:cs="Trebuchet MS" w:eastAsia="Trebuchet MS"/>
          <w:spacing w:val="-15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2"/>
          <w:w w:val="105"/>
          <w:sz w:val="24"/>
          <w:szCs w:val="24"/>
        </w:rPr>
        <w:t>kan</w:t>
      </w:r>
      <w:r>
        <w:rPr>
          <w:rFonts w:ascii="Trebuchet MS" w:hAnsi="Trebuchet MS" w:cs="Trebuchet MS" w:eastAsia="Trebuchet MS"/>
          <w:spacing w:val="-6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bruke</w:t>
      </w:r>
      <w:r>
        <w:rPr>
          <w:rFonts w:ascii="Trebuchet MS" w:hAnsi="Trebuchet MS" w:cs="Trebuchet MS" w:eastAsia="Trebuchet MS"/>
          <w:spacing w:val="-6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disse</w:t>
      </w:r>
      <w:r>
        <w:rPr>
          <w:rFonts w:ascii="Trebuchet MS" w:hAnsi="Trebuchet MS" w:cs="Trebuchet MS" w:eastAsia="Trebuchet MS"/>
          <w:spacing w:val="-7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f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ormene</w:t>
      </w:r>
      <w:r>
        <w:rPr>
          <w:rFonts w:ascii="Trebuchet MS" w:hAnsi="Trebuchet MS" w:cs="Trebuchet MS" w:eastAsia="Trebuchet MS"/>
          <w:spacing w:val="-6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til</w:t>
      </w:r>
      <w:r>
        <w:rPr>
          <w:rFonts w:ascii="Trebuchet MS" w:hAnsi="Trebuchet MS" w:cs="Trebuchet MS" w:eastAsia="Trebuchet MS"/>
          <w:spacing w:val="27"/>
          <w:w w:val="88"/>
          <w:sz w:val="24"/>
          <w:szCs w:val="24"/>
        </w:rPr>
        <w:t> </w:t>
      </w:r>
      <w:r>
        <w:rPr>
          <w:rFonts w:ascii="Trebuchet MS" w:hAnsi="Trebuchet MS" w:cs="Trebuchet MS" w:eastAsia="Trebuchet MS"/>
          <w:sz w:val="24"/>
          <w:szCs w:val="24"/>
        </w:rPr>
        <w:t>å</w:t>
      </w:r>
      <w:r>
        <w:rPr>
          <w:rFonts w:ascii="Trebuchet MS" w:hAnsi="Trebuchet MS" w:cs="Trebuchet MS" w:eastAsia="Trebuchet MS"/>
          <w:spacing w:val="-40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3"/>
          <w:sz w:val="24"/>
          <w:szCs w:val="24"/>
        </w:rPr>
        <w:t>iden</w:t>
      </w:r>
      <w:r>
        <w:rPr>
          <w:rFonts w:ascii="Trebuchet MS" w:hAnsi="Trebuchet MS" w:cs="Trebuchet MS" w:eastAsia="Trebuchet MS"/>
          <w:spacing w:val="-4"/>
          <w:sz w:val="24"/>
          <w:szCs w:val="24"/>
        </w:rPr>
        <w:t>tifi</w:t>
        <w:tab/>
      </w:r>
      <w:r>
        <w:rPr>
          <w:rFonts w:ascii="Trebuchet MS" w:hAnsi="Trebuchet MS" w:cs="Trebuchet MS" w:eastAsia="Trebuchet MS"/>
          <w:w w:val="105"/>
          <w:sz w:val="24"/>
          <w:szCs w:val="24"/>
        </w:rPr>
        <w:t>e</w:t>
      </w:r>
      <w:r>
        <w:rPr>
          <w:rFonts w:ascii="Trebuchet MS" w:hAnsi="Trebuchet MS" w:cs="Trebuchet MS" w:eastAsia="Trebuchet MS"/>
          <w:spacing w:val="-31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h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vilk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en</w:t>
      </w:r>
      <w:r>
        <w:rPr>
          <w:rFonts w:ascii="Trebuchet MS" w:hAnsi="Trebuchet MS" w:cs="Trebuchet MS" w:eastAsia="Trebuchet MS"/>
          <w:spacing w:val="-32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5"/>
          <w:w w:val="105"/>
          <w:sz w:val="24"/>
          <w:szCs w:val="24"/>
        </w:rPr>
        <w:t>inf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eksjon</w:t>
      </w:r>
      <w:r>
        <w:rPr>
          <w:rFonts w:ascii="Trebuchet MS" w:hAnsi="Trebuchet MS" w:cs="Trebuchet MS" w:eastAsia="Trebuchet MS"/>
          <w:spacing w:val="-31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2"/>
          <w:w w:val="105"/>
          <w:sz w:val="24"/>
          <w:szCs w:val="24"/>
        </w:rPr>
        <w:t>en</w:t>
      </w:r>
      <w:r>
        <w:rPr>
          <w:rFonts w:ascii="Trebuchet MS" w:hAnsi="Trebuchet MS" w:cs="Trebuchet MS" w:eastAsia="Trebuchet MS"/>
          <w:spacing w:val="-32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3"/>
          <w:w w:val="105"/>
          <w:sz w:val="24"/>
          <w:szCs w:val="24"/>
        </w:rPr>
        <w:t>pasien</w:t>
      </w:r>
      <w:r>
        <w:rPr>
          <w:rFonts w:ascii="Trebuchet MS" w:hAnsi="Trebuchet MS" w:cs="Trebuchet MS" w:eastAsia="Trebuchet MS"/>
          <w:spacing w:val="-4"/>
          <w:w w:val="105"/>
          <w:sz w:val="24"/>
          <w:szCs w:val="24"/>
        </w:rPr>
        <w:t>t</w:t>
      </w:r>
      <w:r>
        <w:rPr>
          <w:rFonts w:ascii="Trebuchet MS" w:hAnsi="Trebuchet MS" w:cs="Trebuchet MS" w:eastAsia="Trebuchet MS"/>
          <w:spacing w:val="-32"/>
          <w:w w:val="105"/>
          <w:sz w:val="24"/>
          <w:szCs w:val="24"/>
        </w:rPr>
        <w:t> </w:t>
      </w:r>
      <w:r>
        <w:rPr>
          <w:rFonts w:ascii="Trebuchet MS" w:hAnsi="Trebuchet MS" w:cs="Trebuchet MS" w:eastAsia="Trebuchet MS"/>
          <w:spacing w:val="-6"/>
          <w:w w:val="105"/>
          <w:sz w:val="24"/>
          <w:szCs w:val="24"/>
        </w:rPr>
        <w:t>har</w:t>
      </w:r>
      <w:r>
        <w:rPr>
          <w:rFonts w:ascii="Trebuchet MS" w:hAnsi="Trebuchet MS" w:cs="Trebuchet MS" w:eastAsia="Trebuchet MS"/>
          <w:spacing w:val="-10"/>
          <w:w w:val="105"/>
          <w:sz w:val="24"/>
          <w:szCs w:val="24"/>
        </w:rPr>
        <w:t>.</w:t>
      </w:r>
      <w:r>
        <w:rPr>
          <w:rFonts w:ascii="Trebuchet MS" w:hAnsi="Trebuchet MS" w:cs="Trebuchet MS" w:eastAsia="Trebuchet MS"/>
          <w:sz w:val="24"/>
          <w:szCs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26" w:right="14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3"/>
          <w:w w:val="105"/>
          <w:sz w:val="24"/>
        </w:rPr>
        <w:t>Sopp</w:t>
      </w:r>
      <w:r>
        <w:rPr>
          <w:rFonts w:ascii="Trebuchet MS" w:hAnsi="Trebuchet MS"/>
          <w:b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st</w:t>
      </w:r>
      <w:r>
        <w:rPr>
          <w:rFonts w:ascii="Trebuchet MS" w:hAnsi="Trebuchet MS"/>
          <w:spacing w:val="-5"/>
          <w:w w:val="105"/>
          <w:sz w:val="24"/>
        </w:rPr>
        <w:t>ørst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obene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</w:t>
      </w:r>
      <w:r>
        <w:rPr>
          <w:rFonts w:ascii="Trebuchet MS" w:hAnsi="Trebuchet MS"/>
          <w:spacing w:val="22"/>
          <w:w w:val="99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beskriv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</w:t>
      </w:r>
      <w:r>
        <w:rPr>
          <w:rFonts w:ascii="Trebuchet MS" w:hAnsi="Trebuchet MS"/>
          <w:spacing w:val="-4"/>
          <w:w w:val="105"/>
          <w:sz w:val="24"/>
        </w:rPr>
        <w:t>ffer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bryt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ned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døde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plan</w:t>
      </w:r>
      <w:r>
        <w:rPr>
          <w:rFonts w:ascii="Trebuchet MS" w:hAnsi="Trebuchet MS"/>
          <w:spacing w:val="-4"/>
          <w:w w:val="105"/>
          <w:sz w:val="24"/>
        </w:rPr>
        <w:t>ter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dyr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vokse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annen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le</w:t>
      </w:r>
      <w:r>
        <w:rPr>
          <w:rFonts w:ascii="Trebuchet MS" w:hAnsi="Trebuchet MS"/>
          <w:spacing w:val="-4"/>
          <w:w w:val="105"/>
          <w:sz w:val="24"/>
        </w:rPr>
        <w:t>vende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ting.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Sopp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34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orårsak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</w:t>
      </w:r>
      <w:r>
        <w:rPr>
          <w:rFonts w:ascii="Trebuchet MS" w:hAnsi="Trebuchet MS"/>
          <w:spacing w:val="-4"/>
          <w:w w:val="105"/>
          <w:sz w:val="24"/>
        </w:rPr>
        <w:t>eksjon</w:t>
      </w:r>
      <w:r>
        <w:rPr>
          <w:rFonts w:ascii="Trebuchet MS" w:hAnsi="Trebuchet MS"/>
          <w:spacing w:val="3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giftige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spise.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Andre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</w:t>
      </w:r>
      <w:r>
        <w:rPr>
          <w:rFonts w:ascii="Trebuchet MS" w:hAnsi="Trebuchet MS"/>
          <w:spacing w:val="-5"/>
          <w:w w:val="105"/>
          <w:sz w:val="24"/>
        </w:rPr>
        <w:t>yttige</w:t>
      </w:r>
      <w:r>
        <w:rPr>
          <w:rFonts w:ascii="Trebuchet MS" w:hAnsi="Trebuchet MS"/>
          <w:spacing w:val="30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ufarlige.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Noen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sopp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i/>
          <w:spacing w:val="-4"/>
          <w:w w:val="105"/>
          <w:sz w:val="24"/>
        </w:rPr>
        <w:t>P</w:t>
      </w:r>
      <w:r>
        <w:rPr>
          <w:rFonts w:ascii="Trebuchet MS" w:hAnsi="Trebuchet MS"/>
          <w:i/>
          <w:spacing w:val="-5"/>
          <w:w w:val="105"/>
          <w:sz w:val="24"/>
        </w:rPr>
        <w:t>enicillium</w:t>
      </w:r>
      <w:r>
        <w:rPr>
          <w:rFonts w:ascii="Trebuchet MS" w:hAnsi="Trebuchet MS"/>
          <w:i/>
          <w:spacing w:val="38"/>
          <w:w w:val="9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hjelper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oss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lage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medisiner</w:t>
      </w:r>
      <w:r>
        <w:rPr>
          <w:rFonts w:ascii="Trebuchet MS" w:hAnsi="Trebuchet MS"/>
          <w:spacing w:val="-8"/>
          <w:w w:val="105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pStyle w:val="BodyText"/>
        <w:spacing w:line="240" w:lineRule="auto"/>
        <w:ind w:left="126" w:right="0"/>
        <w:jc w:val="left"/>
        <w:rPr>
          <w:b w:val="0"/>
          <w:bCs w:val="0"/>
        </w:rPr>
      </w:pPr>
      <w:r>
        <w:rPr>
          <w:spacing w:val="-5"/>
          <w:w w:val="105"/>
        </w:rPr>
        <w:t>Smitt</w:t>
      </w:r>
      <w:r>
        <w:rPr>
          <w:spacing w:val="-4"/>
          <w:w w:val="105"/>
        </w:rPr>
        <w:t>espredning</w:t>
      </w:r>
      <w:r>
        <w:rPr>
          <w:b w:val="0"/>
        </w:rPr>
      </w:r>
    </w:p>
    <w:p>
      <w:pPr>
        <w:tabs>
          <w:tab w:pos="4017" w:val="left" w:leader="none"/>
        </w:tabs>
        <w:spacing w:line="275" w:lineRule="auto" w:before="41"/>
        <w:ind w:left="126" w:right="52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mange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må</w:t>
      </w:r>
      <w:r>
        <w:rPr>
          <w:rFonts w:ascii="Trebuchet MS" w:hAnsi="Trebuchet MS"/>
          <w:spacing w:val="-4"/>
          <w:w w:val="105"/>
          <w:sz w:val="24"/>
        </w:rPr>
        <w:t>ter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or</w:t>
      </w:r>
      <w:r>
        <w:rPr>
          <w:rFonts w:ascii="Trebuchet MS" w:hAnsi="Trebuchet MS"/>
          <w:spacing w:val="-3"/>
          <w:w w:val="105"/>
          <w:sz w:val="24"/>
        </w:rPr>
        <w:t>ganene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år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</w:t>
      </w:r>
      <w:r>
        <w:rPr>
          <w:rFonts w:ascii="Trebuchet MS" w:hAnsi="Trebuchet MS"/>
          <w:spacing w:val="2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utsa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</w:t>
      </w:r>
      <w:r>
        <w:rPr>
          <w:rFonts w:ascii="Trebuchet MS" w:hAnsi="Trebuchet MS"/>
          <w:spacing w:val="-4"/>
          <w:w w:val="105"/>
          <w:sz w:val="24"/>
        </w:rPr>
        <w:t>eksjon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på,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ting</w:t>
      </w:r>
      <w:r>
        <w:rPr>
          <w:rFonts w:ascii="Trebuchet MS" w:hAnsi="Trebuchet MS"/>
          <w:spacing w:val="26"/>
          <w:w w:val="10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</w:t>
      </w:r>
      <w:r>
        <w:rPr>
          <w:rFonts w:ascii="Trebuchet MS" w:hAnsi="Trebuchet MS"/>
          <w:spacing w:val="-3"/>
          <w:w w:val="105"/>
          <w:sz w:val="24"/>
        </w:rPr>
        <w:t>jør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skjer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26" w:right="52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55"/>
          <w:sz w:val="24"/>
        </w:rPr>
        <w:t> </w:t>
      </w:r>
      <w:r>
        <w:rPr>
          <w:rFonts w:ascii="Trebuchet MS" w:hAnsi="Trebuchet MS"/>
          <w:spacing w:val="-3"/>
          <w:sz w:val="24"/>
        </w:rPr>
        <w:t>denne</w:t>
      </w:r>
      <w:r>
        <w:rPr>
          <w:rFonts w:ascii="Trebuchet MS" w:hAnsi="Trebuchet MS"/>
          <w:spacing w:val="55"/>
          <w:sz w:val="24"/>
        </w:rPr>
        <w:t> </w:t>
      </w:r>
      <w:r>
        <w:rPr>
          <w:rFonts w:ascii="Trebuchet MS" w:hAnsi="Trebuchet MS"/>
          <w:spacing w:val="-4"/>
          <w:sz w:val="24"/>
        </w:rPr>
        <w:t>oppfriskningsin</w:t>
      </w:r>
      <w:r>
        <w:rPr>
          <w:rFonts w:ascii="Trebuchet MS" w:hAnsi="Trebuchet MS"/>
          <w:spacing w:val="-5"/>
          <w:sz w:val="24"/>
        </w:rPr>
        <w:t>f</w:t>
      </w:r>
      <w:r>
        <w:rPr>
          <w:rFonts w:ascii="Trebuchet MS" w:hAnsi="Trebuchet MS"/>
          <w:spacing w:val="-4"/>
          <w:sz w:val="24"/>
        </w:rPr>
        <w:t>ormasjonen</w:t>
      </w:r>
      <w:r>
        <w:rPr>
          <w:rFonts w:ascii="Trebuchet MS" w:hAnsi="Trebuchet MS"/>
          <w:spacing w:val="55"/>
          <w:sz w:val="24"/>
        </w:rPr>
        <w:t> </w:t>
      </w:r>
      <w:r>
        <w:rPr>
          <w:rFonts w:ascii="Trebuchet MS" w:hAnsi="Trebuchet MS"/>
          <w:spacing w:val="-5"/>
          <w:sz w:val="24"/>
        </w:rPr>
        <w:t>f</w:t>
      </w:r>
      <w:r>
        <w:rPr>
          <w:rFonts w:ascii="Trebuchet MS" w:hAnsi="Trebuchet MS"/>
          <w:spacing w:val="-4"/>
          <w:sz w:val="24"/>
        </w:rPr>
        <w:t>or</w:t>
      </w:r>
      <w:r>
        <w:rPr>
          <w:rFonts w:ascii="Trebuchet MS" w:hAnsi="Trebuchet MS"/>
          <w:spacing w:val="50"/>
          <w:w w:val="103"/>
          <w:sz w:val="24"/>
        </w:rPr>
        <w:t> </w:t>
      </w:r>
      <w:r>
        <w:rPr>
          <w:rFonts w:ascii="Trebuchet MS" w:hAnsi="Trebuchet MS"/>
          <w:spacing w:val="-4"/>
          <w:sz w:val="24"/>
        </w:rPr>
        <w:t>lærere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pacing w:val="-3"/>
          <w:sz w:val="24"/>
        </w:rPr>
        <w:t>gjennomgår</w:t>
      </w:r>
      <w:r>
        <w:rPr>
          <w:rFonts w:ascii="Trebuchet MS" w:hAnsi="Trebuchet MS"/>
          <w:spacing w:val="-6"/>
          <w:sz w:val="24"/>
        </w:rPr>
        <w:t> </w:t>
      </w:r>
      <w:r>
        <w:rPr>
          <w:rFonts w:ascii="Trebuchet MS" w:hAnsi="Trebuchet MS"/>
          <w:spacing w:val="-2"/>
          <w:sz w:val="24"/>
        </w:rPr>
        <w:t>vi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pacing w:val="-3"/>
          <w:sz w:val="24"/>
        </w:rPr>
        <w:t>bare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pacing w:val="-5"/>
          <w:sz w:val="24"/>
        </w:rPr>
        <w:t>inf</w:t>
      </w:r>
      <w:r>
        <w:rPr>
          <w:rFonts w:ascii="Trebuchet MS" w:hAnsi="Trebuchet MS"/>
          <w:spacing w:val="-4"/>
          <w:sz w:val="24"/>
        </w:rPr>
        <w:t>ormasjon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pacing w:val="-4"/>
          <w:sz w:val="24"/>
        </w:rPr>
        <w:t>til</w:t>
      </w:r>
      <w:r>
        <w:rPr>
          <w:rFonts w:ascii="Trebuchet MS" w:hAnsi="Trebuchet MS"/>
          <w:spacing w:val="42"/>
          <w:w w:val="88"/>
          <w:sz w:val="24"/>
        </w:rPr>
        <w:t> </w:t>
      </w:r>
      <w:r>
        <w:rPr>
          <w:rFonts w:ascii="Trebuchet MS" w:hAnsi="Trebuchet MS"/>
          <w:spacing w:val="-5"/>
          <w:sz w:val="24"/>
        </w:rPr>
        <w:t>aktivit</w:t>
      </w:r>
      <w:r>
        <w:rPr>
          <w:rFonts w:ascii="Trebuchet MS" w:hAnsi="Trebuchet MS"/>
          <w:spacing w:val="-4"/>
          <w:sz w:val="24"/>
        </w:rPr>
        <w:t>e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-4"/>
          <w:sz w:val="24"/>
        </w:rPr>
        <w:t>ene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3"/>
          <w:sz w:val="24"/>
        </w:rPr>
        <w:t>denne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5"/>
          <w:sz w:val="24"/>
        </w:rPr>
        <w:t>r</w:t>
      </w:r>
      <w:r>
        <w:rPr>
          <w:rFonts w:ascii="Trebuchet MS" w:hAnsi="Trebuchet MS"/>
          <w:spacing w:val="-4"/>
          <w:sz w:val="24"/>
        </w:rPr>
        <w:t>essursen.</w:t>
      </w:r>
      <w:r>
        <w:rPr>
          <w:rFonts w:ascii="Trebuchet MS" w:hAns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spacing w:line="240" w:lineRule="auto" w:before="9"/>
        <w:rPr>
          <w:rFonts w:ascii="Trebuchet MS" w:hAnsi="Trebuchet MS" w:cs="Trebuchet MS" w:eastAsia="Trebuchet MS"/>
          <w:sz w:val="23"/>
          <w:szCs w:val="23"/>
        </w:rPr>
      </w:pPr>
    </w:p>
    <w:p>
      <w:pPr>
        <w:spacing w:before="0"/>
        <w:ind w:left="126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/>
          <w:b/>
          <w:spacing w:val="-2"/>
          <w:w w:val="105"/>
          <w:sz w:val="32"/>
        </w:rPr>
        <w:t>Håndh</w:t>
      </w:r>
      <w:r>
        <w:rPr>
          <w:rFonts w:ascii="Trebuchet MS" w:hAnsi="Trebuchet MS"/>
          <w:b/>
          <w:spacing w:val="-3"/>
          <w:w w:val="105"/>
          <w:sz w:val="32"/>
        </w:rPr>
        <w:t>y</w:t>
      </w:r>
      <w:r>
        <w:rPr>
          <w:rFonts w:ascii="Trebuchet MS" w:hAnsi="Trebuchet MS"/>
          <w:b/>
          <w:spacing w:val="-2"/>
          <w:w w:val="105"/>
          <w:sz w:val="32"/>
        </w:rPr>
        <w:t>giene</w:t>
      </w:r>
      <w:r>
        <w:rPr>
          <w:rFonts w:ascii="Trebuchet MS" w:hAnsi="Trebuchet MS"/>
          <w:sz w:val="32"/>
        </w:rPr>
      </w:r>
    </w:p>
    <w:p>
      <w:pPr>
        <w:spacing w:line="275" w:lineRule="auto" w:before="36"/>
        <w:ind w:left="126" w:right="11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Sk</w:t>
      </w:r>
      <w:r>
        <w:rPr>
          <w:rFonts w:ascii="Trebuchet MS" w:hAnsi="Trebuchet MS"/>
          <w:spacing w:val="-5"/>
          <w:w w:val="105"/>
          <w:sz w:val="24"/>
        </w:rPr>
        <w:t>oler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paradis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po</w:t>
      </w:r>
      <w:r>
        <w:rPr>
          <w:rFonts w:ascii="Trebuchet MS" w:hAnsi="Trebuchet MS"/>
          <w:spacing w:val="-5"/>
          <w:w w:val="105"/>
          <w:sz w:val="24"/>
        </w:rPr>
        <w:t>tensielt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30"/>
          <w:w w:val="109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raskt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</w:t>
      </w:r>
      <w:r>
        <w:rPr>
          <w:rFonts w:ascii="Trebuchet MS" w:hAnsi="Trebuchet MS"/>
          <w:spacing w:val="24"/>
          <w:w w:val="8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via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ber</w:t>
      </w:r>
      <w:r>
        <w:rPr>
          <w:rFonts w:ascii="Trebuchet MS" w:hAnsi="Trebuchet MS"/>
          <w:spacing w:val="-4"/>
          <w:w w:val="105"/>
          <w:sz w:val="24"/>
        </w:rPr>
        <w:t>øring.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Huden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</w:t>
      </w:r>
      <w:r>
        <w:rPr>
          <w:rFonts w:ascii="Trebuchet MS" w:hAnsi="Trebuchet MS"/>
          <w:spacing w:val="-4"/>
          <w:w w:val="105"/>
          <w:sz w:val="24"/>
        </w:rPr>
        <w:t>år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utskiller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na</w:t>
      </w:r>
      <w:r>
        <w:rPr>
          <w:rFonts w:ascii="Trebuchet MS" w:hAnsi="Trebuchet MS"/>
          <w:spacing w:val="-5"/>
          <w:w w:val="105"/>
          <w:sz w:val="24"/>
        </w:rPr>
        <w:t>tur</w:t>
      </w:r>
      <w:r>
        <w:rPr>
          <w:rFonts w:ascii="Trebuchet MS" w:hAnsi="Trebuchet MS"/>
          <w:spacing w:val="-4"/>
          <w:w w:val="105"/>
          <w:sz w:val="24"/>
        </w:rPr>
        <w:t>-</w:t>
      </w:r>
      <w:r>
        <w:rPr>
          <w:rFonts w:ascii="Trebuchet MS" w:hAnsi="Trebuchet MS"/>
          <w:spacing w:val="30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lig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olje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holde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fuktig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2"/>
          <w:w w:val="117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tørr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Denne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oljen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28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imidlertid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perfekt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sted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der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22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vokse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multipliser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hjelper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mikr</w:t>
      </w:r>
      <w:r>
        <w:rPr>
          <w:rFonts w:ascii="Trebuchet MS" w:hAnsi="Trebuchet MS"/>
          <w:spacing w:val="-4"/>
          <w:w w:val="105"/>
          <w:sz w:val="24"/>
        </w:rPr>
        <w:t>ober</w:t>
      </w:r>
      <w:r>
        <w:rPr>
          <w:rFonts w:ascii="Trebuchet MS" w:hAnsi="Trebuchet MS"/>
          <w:sz w:val="24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440" w:right="740"/>
          <w:cols w:num="2" w:equalWidth="0">
            <w:col w:w="5173" w:space="270"/>
            <w:col w:w="5287"/>
          </w:cols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sz w:val="13"/>
          <w:szCs w:val="13"/>
        </w:rPr>
      </w:pPr>
      <w:r>
        <w:rPr/>
        <w:pict>
          <v:group style="position:absolute;margin-left:0pt;margin-top:.000015pt;width:595.3pt;height:841.9pt;mso-position-horizontal-relative:page;mso-position-vertical-relative:page;z-index:-301768" coordorigin="0,0" coordsize="11906,16838">
            <v:group style="position:absolute;left:0;top:0;width:11906;height:3468" coordorigin="0,0" coordsize="11906,3468">
              <v:shape style="position:absolute;left:0;top:0;width:11906;height:3468" coordorigin="0,0" coordsize="11906,3468" path="m0,3467l11906,3467,11906,0,0,0,0,3467xe" filled="true" fillcolor="#98c035" stroked="false">
                <v:path arrowok="t"/>
                <v:fill type="solid"/>
              </v:shape>
              <v:shape style="position:absolute;left:8588;top:1320;width:9;height:14" type="#_x0000_t75" stroked="false">
                <v:imagedata r:id="rId37" o:title=""/>
              </v:shape>
              <v:shape style="position:absolute;left:3747;top:0;width:8158;height:16838" type="#_x0000_t75" stroked="false">
                <v:imagedata r:id="rId155" o:title=""/>
              </v:shape>
            </v:group>
            <v:group style="position:absolute;left:4387;top:7434;width:12;height:2" coordorigin="4387,7434" coordsize="12,2">
              <v:shape style="position:absolute;left:4387;top:7434;width:12;height:2" coordorigin="4387,7434" coordsize="12,1" path="m4399,7434l4388,7435,4387,7435,4391,7435,4395,7434,4399,7434e" filled="false" stroked="false">
                <v:path arrowok="t"/>
              </v:shape>
            </v:group>
            <v:group style="position:absolute;left:9515;top:4746;width:1968;height:1967" coordorigin="9515,4746" coordsize="1968,1967">
              <v:shape style="position:absolute;left:9515;top:4746;width:1968;height:1967" coordorigin="9515,4746" coordsize="1968,1967" path="m10498,4746l10417,4749,10339,4759,10262,4774,10187,4796,10115,4823,10046,4856,9980,4893,9917,4936,9858,4983,9803,5034,9751,5089,9704,5149,9662,5211,9624,5278,9592,5347,9565,5419,9543,5493,9528,5570,9518,5649,9515,5729,9518,5810,9528,5889,9543,5966,9565,6040,9592,6112,9624,6181,9662,6247,9704,6310,9751,6369,9803,6425,9858,6476,9917,6523,9980,6565,10046,6603,10115,6636,10187,6663,10262,6684,10339,6700,10417,6710,10498,6713,10578,6711,10655,6703,10731,6689,10805,6669,10876,6643,10944,6613,11010,6577,11072,6536,11131,6491,11187,6442,11238,6388,11285,6331,11328,6270,11366,6205,11399,6138,11427,6068,11450,5995,11466,5920,11477,5842,11482,5763,11482,5752,11482,5741,11478,5649,11469,5570,11453,5493,11431,5418,11404,5346,11372,5277,11334,5211,11292,5148,11245,5089,11193,5034,11138,4983,11079,4936,11016,4893,10950,4856,10881,4823,10809,4796,10735,4775,10658,4759,10579,4749,10498,4746xe" filled="true" fillcolor="#e9521e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36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7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10" w:h="16840"/>
          <w:pgMar w:top="0" w:bottom="0" w:left="0" w:right="460"/>
        </w:sectPr>
      </w:pPr>
    </w:p>
    <w:p>
      <w:pPr>
        <w:tabs>
          <w:tab w:pos="2656" w:val="left" w:leader="none"/>
        </w:tabs>
        <w:spacing w:line="275" w:lineRule="auto" w:before="67"/>
        <w:ind w:left="850" w:right="58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este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huden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v</w:t>
      </w:r>
      <w:r>
        <w:rPr>
          <w:rFonts w:ascii="Trebuchet MS" w:hAnsi="Trebuchet MS"/>
          <w:spacing w:val="-7"/>
          <w:w w:val="105"/>
          <w:sz w:val="24"/>
        </w:rPr>
        <w:t>år</w:t>
      </w:r>
      <w:r>
        <w:rPr>
          <w:rFonts w:ascii="Trebuchet MS" w:hAnsi="Trebuchet MS"/>
          <w:spacing w:val="-12"/>
          <w:w w:val="105"/>
          <w:sz w:val="24"/>
        </w:rPr>
        <w:t>.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år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30"/>
          <w:w w:val="10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na</w:t>
      </w:r>
      <w:r>
        <w:rPr>
          <w:rFonts w:ascii="Trebuchet MS" w:hAnsi="Trebuchet MS"/>
          <w:spacing w:val="-4"/>
          <w:w w:val="105"/>
          <w:sz w:val="24"/>
        </w:rPr>
        <w:t>turlig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dekke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yttige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(</w:t>
      </w:r>
      <w:r>
        <w:rPr>
          <w:rFonts w:ascii="Trebuchet MS" w:hAnsi="Trebuchet MS"/>
          <w:spacing w:val="-4"/>
          <w:w w:val="105"/>
          <w:sz w:val="24"/>
        </w:rPr>
        <w:t>også</w:t>
      </w:r>
      <w:r>
        <w:rPr>
          <w:rFonts w:ascii="Trebuchet MS" w:hAnsi="Trebuchet MS"/>
          <w:spacing w:val="25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kjent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  <w:t>men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enk</w:t>
      </w:r>
      <w:r>
        <w:rPr>
          <w:rFonts w:ascii="Trebuchet MS" w:hAnsi="Trebuchet MS"/>
          <w:spacing w:val="-5"/>
          <w:w w:val="105"/>
          <w:sz w:val="24"/>
        </w:rPr>
        <w:t>elt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plukke</w:t>
      </w:r>
      <w:r>
        <w:rPr>
          <w:rFonts w:ascii="Trebuchet MS" w:hAnsi="Trebuchet MS"/>
          <w:spacing w:val="30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opp</w:t>
      </w:r>
      <w:r>
        <w:rPr>
          <w:rFonts w:ascii="Trebuchet MS" w:hAnsi="Trebuchet MS"/>
          <w:spacing w:val="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omgivelsene</w:t>
      </w:r>
      <w:r>
        <w:rPr>
          <w:rFonts w:ascii="Trebuchet MS" w:hAnsi="Trebuchet MS"/>
          <w:spacing w:val="18"/>
          <w:w w:val="109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(f.eks.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hjemme,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sk</w:t>
      </w:r>
      <w:r>
        <w:rPr>
          <w:rFonts w:ascii="Trebuchet MS" w:hAnsi="Trebuchet MS"/>
          <w:spacing w:val="-5"/>
          <w:w w:val="105"/>
          <w:sz w:val="24"/>
        </w:rPr>
        <w:t>olen,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hagen,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dyr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31"/>
          <w:w w:val="57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kjæle</w:t>
      </w:r>
      <w:r>
        <w:rPr>
          <w:rFonts w:ascii="Trebuchet MS" w:hAnsi="Trebuchet MS"/>
          <w:spacing w:val="-4"/>
          <w:w w:val="105"/>
          <w:sz w:val="24"/>
        </w:rPr>
        <w:t>dyr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5"/>
          <w:w w:val="105"/>
          <w:sz w:val="24"/>
        </w:rPr>
        <w:t>t),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erfl</w:t>
      </w:r>
      <w:r>
        <w:rPr>
          <w:rFonts w:ascii="Trebuchet MS" w:hAnsi="Trebuchet MS"/>
          <w:spacing w:val="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ter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dessuten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</w:t>
      </w:r>
      <w:r>
        <w:rPr>
          <w:rFonts w:ascii="Trebuchet MS" w:hAnsi="Trebuchet MS"/>
          <w:spacing w:val="-3"/>
          <w:w w:val="105"/>
          <w:sz w:val="24"/>
        </w:rPr>
        <w:t>jenn</w:t>
      </w:r>
      <w:r>
        <w:rPr>
          <w:rFonts w:ascii="Trebuchet MS" w:hAnsi="Trebuchet MS"/>
          <w:spacing w:val="-2"/>
          <w:w w:val="105"/>
          <w:sz w:val="24"/>
        </w:rPr>
        <w:t>-</w:t>
      </w:r>
      <w:r>
        <w:rPr>
          <w:rFonts w:ascii="Trebuchet MS" w:hAnsi="Trebuchet MS"/>
          <w:spacing w:val="21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luften.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Disse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obene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26"/>
          <w:w w:val="10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raskt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enk</w:t>
      </w:r>
      <w:r>
        <w:rPr>
          <w:rFonts w:ascii="Trebuchet MS" w:hAnsi="Trebuchet MS"/>
          <w:spacing w:val="-5"/>
          <w:w w:val="105"/>
          <w:sz w:val="24"/>
        </w:rPr>
        <w:t>elt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via</w:t>
      </w:r>
      <w:r>
        <w:rPr>
          <w:rFonts w:ascii="Trebuchet MS" w:hAnsi="Trebuchet MS"/>
          <w:spacing w:val="24"/>
          <w:w w:val="101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ber</w:t>
      </w:r>
      <w:r>
        <w:rPr>
          <w:rFonts w:ascii="Trebuchet MS" w:hAnsi="Trebuchet MS"/>
          <w:spacing w:val="-4"/>
          <w:w w:val="105"/>
          <w:sz w:val="24"/>
        </w:rPr>
        <w:t>øring,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dårlige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svelger</w:t>
      </w:r>
      <w:r>
        <w:rPr>
          <w:rFonts w:ascii="Trebuchet MS" w:hAnsi="Trebuchet MS"/>
          <w:spacing w:val="24"/>
          <w:w w:val="10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dem.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Håndvask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beste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må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3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ober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</w:t>
      </w:r>
      <w:r>
        <w:rPr>
          <w:rFonts w:ascii="Trebuchet MS" w:hAnsi="Trebuchet MS"/>
          <w:spacing w:val="27"/>
          <w:w w:val="11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oss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syk</w:t>
      </w:r>
      <w:r>
        <w:rPr>
          <w:rFonts w:ascii="Trebuchet MS" w:hAnsi="Trebuchet MS"/>
          <w:spacing w:val="-7"/>
          <w:w w:val="105"/>
          <w:sz w:val="24"/>
        </w:rPr>
        <w:t>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tabs>
          <w:tab w:pos="5701" w:val="left" w:leader="none"/>
        </w:tabs>
        <w:spacing w:line="275" w:lineRule="auto" w:before="0"/>
        <w:ind w:left="850" w:right="58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Håndvask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</w:t>
      </w:r>
      <w:r>
        <w:rPr>
          <w:rFonts w:ascii="Trebuchet MS" w:hAnsi="Trebuchet MS"/>
          <w:spacing w:val="-4"/>
          <w:w w:val="105"/>
          <w:sz w:val="24"/>
        </w:rPr>
        <w:t>ann,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også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kaldt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</w:t>
      </w:r>
      <w:r>
        <w:rPr>
          <w:rFonts w:ascii="Trebuchet MS" w:hAnsi="Trebuchet MS"/>
          <w:spacing w:val="-4"/>
          <w:w w:val="105"/>
          <w:sz w:val="24"/>
        </w:rPr>
        <w:t>ann,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vil</w:t>
      </w:r>
      <w:r>
        <w:rPr>
          <w:rFonts w:ascii="Trebuchet MS" w:hAnsi="Trebuchet MS"/>
          <w:spacing w:val="24"/>
          <w:w w:val="9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fjerne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synlig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smuss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skitt.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såpe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26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nødvendig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bryt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opp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oljen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erfl</w:t>
      </w:r>
      <w:r>
        <w:rPr>
          <w:rFonts w:ascii="Trebuchet MS" w:hAnsi="Trebuchet MS"/>
          <w:spacing w:val="5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30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fanger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mikr</w:t>
      </w:r>
      <w:r>
        <w:rPr>
          <w:rFonts w:ascii="Trebuchet MS" w:hAnsi="Trebuchet MS"/>
          <w:spacing w:val="-5"/>
          <w:w w:val="105"/>
          <w:sz w:val="24"/>
        </w:rPr>
        <w:t>ober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Hånd</w:t>
      </w:r>
      <w:r>
        <w:rPr>
          <w:rFonts w:ascii="Trebuchet MS" w:hAnsi="Trebuchet MS"/>
          <w:spacing w:val="-5"/>
          <w:w w:val="105"/>
          <w:sz w:val="24"/>
        </w:rPr>
        <w:t>sprit</w:t>
      </w:r>
      <w:r>
        <w:rPr>
          <w:rFonts w:ascii="Trebuchet MS" w:hAnsi="Trebuchet MS"/>
          <w:spacing w:val="42"/>
          <w:w w:val="101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brukes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såpe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vann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tilg</w:t>
      </w:r>
      <w:r>
        <w:rPr>
          <w:rFonts w:ascii="Trebuchet MS" w:hAnsi="Trebuchet MS"/>
          <w:spacing w:val="-3"/>
          <w:w w:val="105"/>
          <w:sz w:val="24"/>
        </w:rPr>
        <w:t>jeng-</w:t>
      </w:r>
      <w:r>
        <w:rPr>
          <w:rFonts w:ascii="Trebuchet MS" w:hAnsi="Trebuchet MS"/>
          <w:spacing w:val="35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elig.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mulig,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bør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bruke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flyt</w:t>
      </w:r>
      <w:r>
        <w:rPr>
          <w:rFonts w:ascii="Trebuchet MS" w:hAnsi="Trebuchet MS"/>
          <w:spacing w:val="-4"/>
          <w:w w:val="105"/>
          <w:sz w:val="24"/>
        </w:rPr>
        <w:t>ende</w:t>
      </w:r>
      <w:r>
        <w:rPr>
          <w:rFonts w:ascii="Trebuchet MS" w:hAnsi="Trebuchet MS"/>
          <w:spacing w:val="38"/>
          <w:w w:val="109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såpe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stede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såpestykk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særlig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e</w:t>
      </w:r>
      <w:r>
        <w:rPr>
          <w:rFonts w:ascii="Trebuchet MS" w:hAnsi="Trebuchet MS"/>
          <w:spacing w:val="33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bruk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såpen.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bør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vaskes</w:t>
      </w:r>
      <w:r>
        <w:rPr>
          <w:rFonts w:ascii="Trebuchet MS" w:hAnsi="Trebuchet MS"/>
          <w:sz w:val="24"/>
        </w:rPr>
      </w:r>
    </w:p>
    <w:p>
      <w:pPr>
        <w:spacing w:line="240" w:lineRule="auto" w:before="6"/>
        <w:rPr>
          <w:rFonts w:ascii="Trebuchet MS" w:hAnsi="Trebuchet MS" w:cs="Trebuchet MS" w:eastAsia="Trebuchet MS"/>
          <w:sz w:val="19"/>
          <w:szCs w:val="19"/>
        </w:rPr>
      </w:pPr>
    </w:p>
    <w:p>
      <w:pPr>
        <w:numPr>
          <w:ilvl w:val="0"/>
          <w:numId w:val="17"/>
        </w:numPr>
        <w:tabs>
          <w:tab w:pos="1106" w:val="left" w:leader="none"/>
        </w:tabs>
        <w:spacing w:before="0"/>
        <w:ind w:left="1133" w:right="0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5"/>
          <w:w w:val="105"/>
          <w:sz w:val="24"/>
        </w:rPr>
        <w:t>før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under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matlaging</w:t>
      </w:r>
      <w:r>
        <w:rPr>
          <w:rFonts w:ascii="Trebuchet MS" w:hAnsi="Trebuchet MS"/>
          <w:sz w:val="24"/>
        </w:rPr>
      </w:r>
    </w:p>
    <w:p>
      <w:pPr>
        <w:numPr>
          <w:ilvl w:val="0"/>
          <w:numId w:val="17"/>
        </w:numPr>
        <w:tabs>
          <w:tab w:pos="1106" w:val="left" w:leader="none"/>
        </w:tabs>
        <w:spacing w:before="211"/>
        <w:ind w:left="1105" w:right="0" w:hanging="255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pacing w:val="-1"/>
          <w:sz w:val="24"/>
        </w:rPr>
        <w:t>e</w:t>
      </w:r>
      <w:r>
        <w:rPr>
          <w:rFonts w:ascii="Trebuchet MS"/>
          <w:spacing w:val="-2"/>
          <w:sz w:val="24"/>
        </w:rPr>
        <w:t>tt</w:t>
      </w:r>
      <w:r>
        <w:rPr>
          <w:rFonts w:ascii="Trebuchet MS"/>
          <w:spacing w:val="-1"/>
          <w:sz w:val="24"/>
        </w:rPr>
        <w:t>er</w:t>
      </w:r>
      <w:r>
        <w:rPr>
          <w:rFonts w:ascii="Trebuchet MS"/>
          <w:spacing w:val="-8"/>
          <w:sz w:val="24"/>
        </w:rPr>
        <w:t> </w:t>
      </w:r>
      <w:r>
        <w:rPr>
          <w:rFonts w:ascii="Trebuchet MS"/>
          <w:spacing w:val="-1"/>
          <w:sz w:val="24"/>
        </w:rPr>
        <w:t>a</w:t>
      </w:r>
      <w:r>
        <w:rPr>
          <w:rFonts w:ascii="Trebuchet MS"/>
          <w:spacing w:val="-2"/>
          <w:sz w:val="24"/>
        </w:rPr>
        <w:t>t</w:t>
      </w:r>
      <w:r>
        <w:rPr>
          <w:rFonts w:ascii="Trebuchet MS"/>
          <w:spacing w:val="-9"/>
          <w:sz w:val="24"/>
        </w:rPr>
        <w:t> </w:t>
      </w:r>
      <w:r>
        <w:rPr>
          <w:rFonts w:ascii="Trebuchet MS"/>
          <w:sz w:val="24"/>
        </w:rPr>
        <w:t>vi</w:t>
      </w:r>
      <w:r>
        <w:rPr>
          <w:rFonts w:ascii="Trebuchet MS"/>
          <w:spacing w:val="-1"/>
          <w:sz w:val="24"/>
        </w:rPr>
        <w:t> </w:t>
      </w:r>
      <w:r>
        <w:rPr>
          <w:rFonts w:ascii="Trebuchet MS"/>
          <w:sz w:val="24"/>
        </w:rPr>
        <w:t>har</w:t>
      </w:r>
      <w:r>
        <w:rPr>
          <w:rFonts w:ascii="Trebuchet MS"/>
          <w:spacing w:val="-8"/>
          <w:sz w:val="24"/>
        </w:rPr>
        <w:t> </w:t>
      </w:r>
      <w:r>
        <w:rPr>
          <w:rFonts w:ascii="Trebuchet MS"/>
          <w:sz w:val="24"/>
        </w:rPr>
        <w:t>brukt</w:t>
      </w:r>
      <w:r>
        <w:rPr>
          <w:rFonts w:ascii="Trebuchet MS"/>
          <w:spacing w:val="-1"/>
          <w:sz w:val="24"/>
        </w:rPr>
        <w:t> bade</w:t>
      </w:r>
      <w:r>
        <w:rPr>
          <w:rFonts w:ascii="Trebuchet MS"/>
          <w:spacing w:val="-2"/>
          <w:sz w:val="24"/>
        </w:rPr>
        <w:t>t</w:t>
      </w:r>
      <w:r>
        <w:rPr>
          <w:rFonts w:ascii="Trebuchet MS"/>
          <w:sz w:val="24"/>
        </w:rPr>
      </w:r>
    </w:p>
    <w:p>
      <w:pPr>
        <w:numPr>
          <w:ilvl w:val="0"/>
          <w:numId w:val="17"/>
        </w:numPr>
        <w:tabs>
          <w:tab w:pos="1106" w:val="left" w:leader="none"/>
        </w:tabs>
        <w:spacing w:before="211"/>
        <w:ind w:left="1105" w:right="0" w:hanging="255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blitt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utsa</w:t>
      </w:r>
      <w:r>
        <w:rPr>
          <w:rFonts w:ascii="Trebuchet MS" w:hAnsi="Trebuchet MS"/>
          <w:spacing w:val="-2"/>
          <w:w w:val="105"/>
          <w:sz w:val="24"/>
        </w:rPr>
        <w:t>tt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</w:t>
      </w:r>
      <w:r>
        <w:rPr>
          <w:rFonts w:ascii="Trebuchet MS" w:hAnsi="Trebuchet MS"/>
          <w:spacing w:val="-1"/>
          <w:w w:val="105"/>
          <w:sz w:val="24"/>
        </w:rPr>
        <w:t>or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dyr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dyrea</w:t>
      </w:r>
      <w:r>
        <w:rPr>
          <w:rFonts w:ascii="Trebuchet MS" w:hAnsi="Trebuchet MS"/>
          <w:spacing w:val="-2"/>
          <w:w w:val="105"/>
          <w:sz w:val="24"/>
        </w:rPr>
        <w:t>vfall</w:t>
      </w:r>
      <w:r>
        <w:rPr>
          <w:rFonts w:ascii="Trebuchet MS" w:hAnsi="Trebuchet MS"/>
          <w:sz w:val="24"/>
        </w:rPr>
      </w:r>
    </w:p>
    <w:p>
      <w:pPr>
        <w:numPr>
          <w:ilvl w:val="0"/>
          <w:numId w:val="17"/>
        </w:numPr>
        <w:tabs>
          <w:tab w:pos="1106" w:val="left" w:leader="none"/>
        </w:tabs>
        <w:spacing w:before="211"/>
        <w:ind w:left="1105" w:right="0" w:hanging="255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sz w:val="24"/>
        </w:rPr>
        <w:t>e</w:t>
      </w:r>
      <w:r>
        <w:rPr>
          <w:rFonts w:ascii="Trebuchet MS" w:hAnsi="Trebuchet MS"/>
          <w:spacing w:val="-2"/>
          <w:sz w:val="24"/>
        </w:rPr>
        <w:t>tt</w:t>
      </w:r>
      <w:r>
        <w:rPr>
          <w:rFonts w:ascii="Trebuchet MS" w:hAnsi="Trebuchet MS"/>
          <w:spacing w:val="-1"/>
          <w:sz w:val="24"/>
        </w:rPr>
        <w:t>er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z w:val="24"/>
        </w:rPr>
        <w:t>ha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pacing w:val="-1"/>
          <w:sz w:val="24"/>
        </w:rPr>
        <w:t>hoste</w:t>
      </w:r>
      <w:r>
        <w:rPr>
          <w:rFonts w:ascii="Trebuchet MS" w:hAnsi="Trebuchet MS"/>
          <w:spacing w:val="-2"/>
          <w:sz w:val="24"/>
        </w:rPr>
        <w:t>t,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pacing w:val="-2"/>
          <w:sz w:val="24"/>
        </w:rPr>
        <w:t>nyst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z w:val="24"/>
        </w:rPr>
        <w:t>eller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1"/>
          <w:sz w:val="24"/>
        </w:rPr>
        <w:t>pusse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16"/>
          <w:sz w:val="24"/>
        </w:rPr>
        <w:t> </w:t>
      </w:r>
      <w:r>
        <w:rPr>
          <w:rFonts w:ascii="Trebuchet MS" w:hAnsi="Trebuchet MS"/>
          <w:sz w:val="24"/>
        </w:rPr>
        <w:t>nesen</w:t>
      </w:r>
      <w:r>
        <w:rPr>
          <w:rFonts w:ascii="Trebuchet MS" w:hAnsi="Trebuchet MS"/>
          <w:sz w:val="24"/>
        </w:rPr>
      </w:r>
    </w:p>
    <w:p>
      <w:pPr>
        <w:numPr>
          <w:ilvl w:val="0"/>
          <w:numId w:val="17"/>
        </w:numPr>
        <w:tabs>
          <w:tab w:pos="1106" w:val="left" w:leader="none"/>
        </w:tabs>
        <w:spacing w:line="275" w:lineRule="auto" w:before="211"/>
        <w:ind w:left="1133" w:right="113" w:hanging="283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w w:val="105"/>
          <w:sz w:val="24"/>
        </w:rPr>
        <w:t>hvis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syke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</w:t>
      </w:r>
      <w:r>
        <w:rPr>
          <w:rFonts w:ascii="Trebuchet MS" w:hAnsi="Trebuchet MS"/>
          <w:spacing w:val="-2"/>
          <w:w w:val="105"/>
          <w:sz w:val="24"/>
        </w:rPr>
        <w:t>ært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kon</w:t>
      </w:r>
      <w:r>
        <w:rPr>
          <w:rFonts w:ascii="Trebuchet MS" w:hAnsi="Trebuchet MS"/>
          <w:spacing w:val="-3"/>
          <w:w w:val="105"/>
          <w:sz w:val="24"/>
        </w:rPr>
        <w:t>takt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med</w:t>
      </w:r>
      <w:r>
        <w:rPr>
          <w:rFonts w:ascii="Trebuchet MS" w:hAnsi="Trebuchet MS"/>
          <w:spacing w:val="29"/>
          <w:w w:val="110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syke</w:t>
      </w:r>
      <w:r>
        <w:rPr>
          <w:rFonts w:ascii="Trebuchet MS" w:hAnsi="Trebuchet MS"/>
          <w:spacing w:val="2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personer</w:t>
      </w:r>
      <w:r>
        <w:rPr>
          <w:rFonts w:ascii="Trebuchet MS" w:hAnsi="Trebuchet MS"/>
          <w:sz w:val="24"/>
        </w:rPr>
      </w:r>
    </w:p>
    <w:p>
      <w:pPr>
        <w:numPr>
          <w:ilvl w:val="0"/>
          <w:numId w:val="17"/>
        </w:numPr>
        <w:tabs>
          <w:tab w:pos="1106" w:val="left" w:leader="none"/>
        </w:tabs>
        <w:spacing w:before="170"/>
        <w:ind w:left="1105" w:right="0" w:hanging="255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a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har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lekt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ut</w:t>
      </w:r>
      <w:r>
        <w:rPr>
          <w:rFonts w:ascii="Trebuchet MS" w:hAnsi="Trebuchet MS"/>
          <w:spacing w:val="-1"/>
          <w:w w:val="105"/>
          <w:sz w:val="24"/>
        </w:rPr>
        <w:t>endørs</w:t>
      </w:r>
      <w:r>
        <w:rPr>
          <w:rFonts w:ascii="Trebuchet MS" w:hAns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1"/>
          <w:szCs w:val="21"/>
        </w:rPr>
      </w:pPr>
    </w:p>
    <w:p>
      <w:pPr>
        <w:spacing w:line="275" w:lineRule="auto" w:before="0"/>
        <w:ind w:left="850" w:right="255" w:firstLine="0"/>
        <w:jc w:val="both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Håndsprit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alk</w:t>
      </w:r>
      <w:r>
        <w:rPr>
          <w:rFonts w:ascii="Trebuchet MS" w:hAnsi="Trebuchet MS"/>
          <w:spacing w:val="-4"/>
          <w:w w:val="105"/>
          <w:sz w:val="24"/>
        </w:rPr>
        <w:t>ohol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ødelegger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mikr</w:t>
      </w:r>
      <w:r>
        <w:rPr>
          <w:rFonts w:ascii="Trebuchet MS" w:hAnsi="Trebuchet MS"/>
          <w:spacing w:val="-5"/>
          <w:w w:val="105"/>
          <w:sz w:val="24"/>
        </w:rPr>
        <w:t>ober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33"/>
          <w:w w:val="5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dreper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typer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skadelige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mikr</w:t>
      </w:r>
      <w:r>
        <w:rPr>
          <w:rFonts w:ascii="Trebuchet MS" w:hAnsi="Trebuchet MS"/>
          <w:spacing w:val="-3"/>
          <w:w w:val="105"/>
          <w:sz w:val="24"/>
        </w:rPr>
        <w:t>o-</w:t>
      </w:r>
      <w:r>
        <w:rPr>
          <w:rFonts w:ascii="Trebuchet MS" w:hAnsi="Trebuchet MS"/>
          <w:spacing w:val="21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ber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fjerner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synlig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smuss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huden.</w:t>
      </w:r>
      <w:r>
        <w:rPr>
          <w:rFonts w:ascii="Trebuchet MS" w:hAns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spacing w:line="240" w:lineRule="auto" w:before="8"/>
        <w:rPr>
          <w:rFonts w:ascii="Trebuchet MS" w:hAnsi="Trebuchet MS" w:cs="Trebuchet MS" w:eastAsia="Trebuchet MS"/>
          <w:sz w:val="23"/>
          <w:szCs w:val="23"/>
        </w:rPr>
      </w:pPr>
    </w:p>
    <w:p>
      <w:pPr>
        <w:spacing w:before="0"/>
        <w:ind w:left="850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2"/>
          <w:w w:val="105"/>
          <w:sz w:val="32"/>
        </w:rPr>
        <w:t>Luftveish</w:t>
      </w:r>
      <w:r>
        <w:rPr>
          <w:rFonts w:ascii="Trebuchet MS"/>
          <w:b/>
          <w:spacing w:val="-3"/>
          <w:w w:val="105"/>
          <w:sz w:val="32"/>
        </w:rPr>
        <w:t>y</w:t>
      </w:r>
      <w:r>
        <w:rPr>
          <w:rFonts w:ascii="Trebuchet MS"/>
          <w:b/>
          <w:spacing w:val="-2"/>
          <w:w w:val="105"/>
          <w:sz w:val="32"/>
        </w:rPr>
        <w:t>giene</w:t>
      </w:r>
      <w:r>
        <w:rPr>
          <w:rFonts w:ascii="Trebuchet MS"/>
          <w:sz w:val="32"/>
        </w:rPr>
      </w:r>
    </w:p>
    <w:p>
      <w:pPr>
        <w:tabs>
          <w:tab w:pos="4191" w:val="left" w:leader="none"/>
        </w:tabs>
        <w:spacing w:line="275" w:lineRule="auto" w:before="36"/>
        <w:ind w:left="850" w:right="1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5"/>
          <w:w w:val="105"/>
          <w:sz w:val="24"/>
        </w:rPr>
        <w:t>Luftveisinfeksjoner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4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infeksjoner</w:t>
      </w:r>
      <w:r>
        <w:rPr>
          <w:rFonts w:ascii="Trebuchet MS" w:hAnsi="Trebuchet MS"/>
          <w:spacing w:val="-4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lungene,</w:t>
      </w:r>
      <w:r>
        <w:rPr>
          <w:rFonts w:ascii="Trebuchet MS" w:hAnsi="Trebuchet MS"/>
          <w:spacing w:val="48"/>
          <w:w w:val="104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bryste</w:t>
      </w:r>
      <w:r>
        <w:rPr>
          <w:rFonts w:ascii="Trebuchet MS" w:hAnsi="Trebuchet MS"/>
          <w:spacing w:val="-6"/>
          <w:w w:val="105"/>
          <w:sz w:val="24"/>
        </w:rPr>
        <w:t>t,</w:t>
      </w:r>
      <w:r>
        <w:rPr>
          <w:rFonts w:ascii="Trebuchet MS" w:hAnsi="Trebuchet MS"/>
          <w:spacing w:val="-4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bihulene,</w:t>
      </w:r>
      <w:r>
        <w:rPr>
          <w:rFonts w:ascii="Trebuchet MS" w:hAnsi="Trebuchet MS"/>
          <w:spacing w:val="-4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nesen</w:t>
      </w:r>
      <w:r>
        <w:rPr>
          <w:rFonts w:ascii="Trebuchet MS" w:hAnsi="Trebuchet MS"/>
          <w:spacing w:val="-4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4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halsen,</w:t>
      </w:r>
      <w:r>
        <w:rPr>
          <w:rFonts w:ascii="Trebuchet MS" w:hAnsi="Trebuchet MS"/>
          <w:spacing w:val="-4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f.eks.</w:t>
      </w:r>
      <w:r>
        <w:rPr>
          <w:rFonts w:ascii="Trebuchet MS" w:hAnsi="Trebuchet MS"/>
          <w:spacing w:val="28"/>
          <w:w w:val="92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hoste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forkjølelse,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4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lunge-</w:t>
      </w:r>
      <w:r>
        <w:rPr>
          <w:rFonts w:ascii="Trebuchet MS" w:hAnsi="Trebuchet MS"/>
          <w:spacing w:val="30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4"/>
          <w:w w:val="105"/>
          <w:sz w:val="24"/>
        </w:rPr>
        <w:t>nelse.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Disse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</w:t>
      </w:r>
      <w:r>
        <w:rPr>
          <w:rFonts w:ascii="Trebuchet MS" w:hAnsi="Trebuchet MS"/>
          <w:spacing w:val="-4"/>
          <w:w w:val="105"/>
          <w:sz w:val="24"/>
        </w:rPr>
        <w:t>eksjonene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person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person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gjennom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luften,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gjennom</w:t>
      </w:r>
      <w:r>
        <w:rPr>
          <w:rFonts w:ascii="Trebuchet MS" w:hAnsi="Trebuchet MS"/>
          <w:spacing w:val="24"/>
          <w:w w:val="104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kon</w:t>
      </w:r>
      <w:r>
        <w:rPr>
          <w:rFonts w:ascii="Trebuchet MS" w:hAnsi="Trebuchet MS"/>
          <w:spacing w:val="-5"/>
          <w:w w:val="105"/>
          <w:sz w:val="24"/>
        </w:rPr>
        <w:t>takt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mellom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personer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(ber</w:t>
      </w:r>
      <w:r>
        <w:rPr>
          <w:rFonts w:ascii="Trebuchet MS" w:hAnsi="Trebuchet MS"/>
          <w:spacing w:val="-3"/>
          <w:w w:val="105"/>
          <w:sz w:val="24"/>
        </w:rPr>
        <w:t>øring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hender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33"/>
          <w:w w:val="5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klem</w:t>
      </w:r>
      <w:r>
        <w:rPr>
          <w:rFonts w:ascii="Trebuchet MS" w:hAnsi="Trebuchet MS"/>
          <w:spacing w:val="-4"/>
          <w:w w:val="105"/>
          <w:sz w:val="24"/>
        </w:rPr>
        <w:t>ming,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kyssing)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berøring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30"/>
          <w:w w:val="109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forur</w:t>
      </w:r>
      <w:r>
        <w:rPr>
          <w:rFonts w:ascii="Trebuchet MS" w:hAnsi="Trebuchet MS"/>
          <w:spacing w:val="-4"/>
          <w:w w:val="105"/>
          <w:sz w:val="24"/>
        </w:rPr>
        <w:t>ensede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erfl</w:t>
      </w:r>
      <w:r>
        <w:rPr>
          <w:rFonts w:ascii="Trebuchet MS" w:hAnsi="Trebuchet MS"/>
          <w:spacing w:val="53"/>
          <w:w w:val="105"/>
          <w:sz w:val="24"/>
        </w:rPr>
        <w:t> </w:t>
      </w:r>
      <w:r>
        <w:rPr>
          <w:rFonts w:ascii="Trebuchet MS" w:hAnsi="Trebuchet MS"/>
          <w:spacing w:val="-8"/>
          <w:w w:val="105"/>
          <w:sz w:val="24"/>
        </w:rPr>
        <w:t>t</w:t>
      </w:r>
      <w:r>
        <w:rPr>
          <w:rFonts w:ascii="Trebuchet MS" w:hAnsi="Trebuchet MS"/>
          <w:spacing w:val="-7"/>
          <w:w w:val="105"/>
          <w:sz w:val="24"/>
        </w:rPr>
        <w:t>er</w:t>
      </w:r>
      <w:r>
        <w:rPr>
          <w:rFonts w:ascii="Trebuchet MS" w:hAnsi="Trebuchet MS"/>
          <w:spacing w:val="-12"/>
          <w:w w:val="105"/>
          <w:sz w:val="24"/>
        </w:rPr>
        <w:t>.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Mikrobene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25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komme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inn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nesen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øynene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</w:t>
      </w:r>
      <w:r>
        <w:rPr>
          <w:rFonts w:ascii="Trebuchet MS" w:hAnsi="Trebuchet MS"/>
          <w:sz w:val="24"/>
        </w:rPr>
      </w:r>
    </w:p>
    <w:p>
      <w:pPr>
        <w:spacing w:line="275" w:lineRule="auto" w:before="67"/>
        <w:ind w:left="348" w:right="14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w w:val="105"/>
        </w:rPr>
        <w:br w:type="column"/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smitt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fordi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personen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</w:t>
      </w:r>
      <w:r>
        <w:rPr>
          <w:rFonts w:ascii="Trebuchet MS" w:hAnsi="Trebuchet MS"/>
          <w:spacing w:val="18"/>
          <w:w w:val="117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ansikt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møkke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hender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vanligste</w:t>
      </w:r>
      <w:r>
        <w:rPr>
          <w:rFonts w:ascii="Trebuchet MS" w:hAnsi="Trebuchet MS"/>
          <w:spacing w:val="29"/>
          <w:w w:val="10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må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smitt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hoste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4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ny</w:t>
      </w:r>
      <w:r>
        <w:rPr>
          <w:rFonts w:ascii="Trebuchet MS" w:hAnsi="Trebuchet MS"/>
          <w:spacing w:val="-5"/>
          <w:w w:val="105"/>
          <w:sz w:val="24"/>
        </w:rPr>
        <w:t>se.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år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nyser</w:t>
      </w:r>
      <w:r>
        <w:rPr>
          <w:rFonts w:ascii="Trebuchet MS" w:hAnsi="Trebuchet MS"/>
          <w:spacing w:val="-12"/>
          <w:w w:val="105"/>
          <w:sz w:val="24"/>
        </w:rPr>
        <w:t>,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pr</w:t>
      </w:r>
      <w:r>
        <w:rPr>
          <w:rFonts w:ascii="Trebuchet MS" w:hAnsi="Trebuchet MS"/>
          <w:spacing w:val="-5"/>
          <w:w w:val="105"/>
          <w:sz w:val="24"/>
        </w:rPr>
        <w:t>øv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kr</w:t>
      </w:r>
      <w:r>
        <w:rPr>
          <w:rFonts w:ascii="Trebuchet MS" w:hAnsi="Trebuchet MS"/>
          <w:spacing w:val="-3"/>
          <w:w w:val="105"/>
          <w:sz w:val="24"/>
        </w:rPr>
        <w:t>oppen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kvitt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348" w:right="229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"/>
          <w:sz w:val="24"/>
        </w:rPr>
        <w:t>seg</w:t>
      </w:r>
      <w:r>
        <w:rPr>
          <w:rFonts w:ascii="Trebuchet MS" w:hAnsi="Trebuchet MS"/>
          <w:spacing w:val="46"/>
          <w:sz w:val="24"/>
        </w:rPr>
        <w:t> </w:t>
      </w:r>
      <w:r>
        <w:rPr>
          <w:rFonts w:ascii="Trebuchet MS" w:hAnsi="Trebuchet MS"/>
          <w:spacing w:val="-2"/>
          <w:sz w:val="24"/>
        </w:rPr>
        <w:t>med</w:t>
      </w:r>
      <w:r>
        <w:rPr>
          <w:rFonts w:ascii="Trebuchet MS" w:hAnsi="Trebuchet MS"/>
          <w:spacing w:val="47"/>
          <w:sz w:val="24"/>
        </w:rPr>
        <w:t> </w:t>
      </w:r>
      <w:r>
        <w:rPr>
          <w:rFonts w:ascii="Trebuchet MS" w:hAnsi="Trebuchet MS"/>
          <w:spacing w:val="-3"/>
          <w:sz w:val="24"/>
        </w:rPr>
        <w:t>skadelige</w:t>
      </w:r>
      <w:r>
        <w:rPr>
          <w:rFonts w:ascii="Trebuchet MS" w:hAnsi="Trebuchet MS"/>
          <w:spacing w:val="47"/>
          <w:sz w:val="24"/>
        </w:rPr>
        <w:t> </w:t>
      </w:r>
      <w:r>
        <w:rPr>
          <w:rFonts w:ascii="Trebuchet MS" w:hAnsi="Trebuchet MS"/>
          <w:spacing w:val="-3"/>
          <w:sz w:val="24"/>
        </w:rPr>
        <w:t>mikrober</w:t>
      </w:r>
      <w:r>
        <w:rPr>
          <w:rFonts w:ascii="Trebuchet MS" w:hAnsi="Trebuchet MS"/>
          <w:spacing w:val="36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47"/>
          <w:sz w:val="24"/>
        </w:rPr>
        <w:t> </w:t>
      </w:r>
      <w:r>
        <w:rPr>
          <w:rFonts w:ascii="Trebuchet MS" w:hAnsi="Trebuchet MS"/>
          <w:spacing w:val="-4"/>
          <w:sz w:val="24"/>
        </w:rPr>
        <w:t>støvpartikler</w:t>
      </w:r>
      <w:r>
        <w:rPr>
          <w:rFonts w:ascii="Trebuchet MS" w:hAnsi="Trebuchet MS"/>
          <w:spacing w:val="20"/>
          <w:w w:val="101"/>
          <w:sz w:val="24"/>
        </w:rPr>
        <w:t> </w:t>
      </w:r>
      <w:r>
        <w:rPr>
          <w:rFonts w:ascii="Trebuchet MS" w:hAnsi="Trebuchet MS"/>
          <w:spacing w:val="-2"/>
          <w:sz w:val="24"/>
        </w:rPr>
        <w:t>vi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2"/>
          <w:sz w:val="24"/>
        </w:rPr>
        <w:t>kan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3"/>
          <w:sz w:val="24"/>
        </w:rPr>
        <w:t>puste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4"/>
          <w:sz w:val="24"/>
        </w:rPr>
        <w:t>inn.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3"/>
          <w:sz w:val="24"/>
        </w:rPr>
        <w:t>skadelige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3"/>
          <w:sz w:val="24"/>
        </w:rPr>
        <w:t>mikrobene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3"/>
          <w:sz w:val="24"/>
        </w:rPr>
        <w:t>og</w:t>
      </w:r>
      <w:r>
        <w:rPr>
          <w:rFonts w:ascii="Trebuchet MS" w:hAnsi="Trebuchet MS"/>
          <w:spacing w:val="27"/>
          <w:w w:val="117"/>
          <w:sz w:val="24"/>
        </w:rPr>
        <w:t> </w:t>
      </w:r>
      <w:r>
        <w:rPr>
          <w:rFonts w:ascii="Trebuchet MS" w:hAnsi="Trebuchet MS"/>
          <w:spacing w:val="-4"/>
          <w:sz w:val="24"/>
        </w:rPr>
        <w:t>støv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pacing w:val="-5"/>
          <w:sz w:val="24"/>
        </w:rPr>
        <w:t>f</w:t>
      </w:r>
      <w:r>
        <w:rPr>
          <w:rFonts w:ascii="Trebuchet MS" w:hAnsi="Trebuchet MS"/>
          <w:spacing w:val="-4"/>
          <w:sz w:val="24"/>
        </w:rPr>
        <w:t>ester</w:t>
      </w:r>
      <w:r>
        <w:rPr>
          <w:rFonts w:ascii="Trebuchet MS" w:hAnsi="Trebuchet MS"/>
          <w:spacing w:val="10"/>
          <w:sz w:val="24"/>
        </w:rPr>
        <w:t> </w:t>
      </w:r>
      <w:r>
        <w:rPr>
          <w:rFonts w:ascii="Trebuchet MS" w:hAnsi="Trebuchet MS"/>
          <w:spacing w:val="-2"/>
          <w:sz w:val="24"/>
        </w:rPr>
        <w:t>seg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2"/>
          <w:sz w:val="24"/>
        </w:rPr>
        <w:t>på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4"/>
          <w:sz w:val="24"/>
        </w:rPr>
        <w:t>nesehåre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3"/>
          <w:sz w:val="24"/>
        </w:rPr>
        <w:t>kiler</w:t>
      </w:r>
      <w:r>
        <w:rPr>
          <w:rFonts w:ascii="Trebuchet MS" w:hAnsi="Trebuchet MS"/>
          <w:spacing w:val="9"/>
          <w:sz w:val="24"/>
        </w:rPr>
        <w:t> </w:t>
      </w:r>
      <w:r>
        <w:rPr>
          <w:rFonts w:ascii="Trebuchet MS" w:hAnsi="Trebuchet MS"/>
          <w:spacing w:val="-2"/>
          <w:sz w:val="24"/>
        </w:rPr>
        <w:t>oss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37"/>
          <w:w w:val="80"/>
          <w:sz w:val="24"/>
        </w:rPr>
        <w:t> </w:t>
      </w:r>
      <w:r>
        <w:rPr>
          <w:rFonts w:ascii="Trebuchet MS" w:hAnsi="Trebuchet MS"/>
          <w:spacing w:val="-3"/>
          <w:sz w:val="24"/>
        </w:rPr>
        <w:t>nesen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3"/>
          <w:sz w:val="24"/>
        </w:rPr>
        <w:t>eller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2"/>
          <w:sz w:val="24"/>
        </w:rPr>
        <w:t>kan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5"/>
          <w:sz w:val="24"/>
        </w:rPr>
        <w:t>irrit</w:t>
      </w:r>
      <w:r>
        <w:rPr>
          <w:rFonts w:ascii="Trebuchet MS" w:hAnsi="Trebuchet MS"/>
          <w:spacing w:val="-4"/>
          <w:sz w:val="24"/>
        </w:rPr>
        <w:t>ere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3"/>
          <w:sz w:val="24"/>
        </w:rPr>
        <w:t>halsen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3"/>
          <w:sz w:val="24"/>
        </w:rPr>
        <w:t>eller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3"/>
          <w:sz w:val="24"/>
        </w:rPr>
        <w:t>lungene.</w:t>
      </w:r>
      <w:r>
        <w:rPr>
          <w:rFonts w:ascii="Trebuchet MS" w:hAnsi="Trebuchet MS"/>
          <w:spacing w:val="34"/>
          <w:w w:val="104"/>
          <w:sz w:val="24"/>
        </w:rPr>
        <w:t> </w:t>
      </w:r>
      <w:r>
        <w:rPr>
          <w:rFonts w:ascii="Trebuchet MS" w:hAnsi="Trebuchet MS"/>
          <w:spacing w:val="-3"/>
          <w:sz w:val="24"/>
        </w:rPr>
        <w:t>Nesen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pacing w:val="-3"/>
          <w:sz w:val="24"/>
        </w:rPr>
        <w:t>sender</w:t>
      </w:r>
      <w:r>
        <w:rPr>
          <w:rFonts w:ascii="Trebuchet MS" w:hAnsi="Trebuchet MS"/>
          <w:spacing w:val="19"/>
          <w:sz w:val="24"/>
        </w:rPr>
        <w:t> </w:t>
      </w:r>
      <w:r>
        <w:rPr>
          <w:rFonts w:ascii="Trebuchet MS" w:hAnsi="Trebuchet MS"/>
          <w:spacing w:val="-2"/>
          <w:sz w:val="24"/>
        </w:rPr>
        <w:t>en</w:t>
      </w:r>
      <w:r>
        <w:rPr>
          <w:rFonts w:ascii="Trebuchet MS" w:hAnsi="Trebuchet MS"/>
          <w:spacing w:val="28"/>
          <w:sz w:val="24"/>
        </w:rPr>
        <w:t> </w:t>
      </w:r>
      <w:r>
        <w:rPr>
          <w:rFonts w:ascii="Trebuchet MS" w:hAnsi="Trebuchet MS"/>
          <w:spacing w:val="-3"/>
          <w:sz w:val="24"/>
        </w:rPr>
        <w:t>beskjed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pacing w:val="-3"/>
          <w:sz w:val="24"/>
        </w:rPr>
        <w:t>til</w:t>
      </w:r>
      <w:r>
        <w:rPr>
          <w:rFonts w:ascii="Trebuchet MS" w:hAnsi="Trebuchet MS"/>
          <w:spacing w:val="15"/>
          <w:sz w:val="24"/>
        </w:rPr>
        <w:t> </w:t>
      </w:r>
      <w:r>
        <w:rPr>
          <w:rFonts w:ascii="Trebuchet MS" w:hAnsi="Trebuchet MS"/>
          <w:spacing w:val="-3"/>
          <w:sz w:val="24"/>
        </w:rPr>
        <w:t>hjernen</w:t>
      </w:r>
      <w:r>
        <w:rPr>
          <w:rFonts w:ascii="Trebuchet MS" w:hAnsi="Trebuchet MS"/>
          <w:spacing w:val="28"/>
          <w:sz w:val="24"/>
        </w:rPr>
        <w:t> </w:t>
      </w:r>
      <w:r>
        <w:rPr>
          <w:rFonts w:ascii="Trebuchet MS" w:hAnsi="Trebuchet MS"/>
          <w:spacing w:val="-3"/>
          <w:sz w:val="24"/>
        </w:rPr>
        <w:t>som</w:t>
      </w:r>
      <w:r>
        <w:rPr>
          <w:rFonts w:ascii="Trebuchet MS" w:hAnsi="Trebuchet MS"/>
          <w:spacing w:val="20"/>
          <w:w w:val="113"/>
          <w:sz w:val="24"/>
        </w:rPr>
        <w:t> </w:t>
      </w:r>
      <w:r>
        <w:rPr>
          <w:rFonts w:ascii="Trebuchet MS" w:hAnsi="Trebuchet MS"/>
          <w:spacing w:val="-4"/>
          <w:sz w:val="24"/>
        </w:rPr>
        <w:t>dere</w:t>
      </w:r>
      <w:r>
        <w:rPr>
          <w:rFonts w:ascii="Trebuchet MS" w:hAnsi="Trebuchet MS"/>
          <w:spacing w:val="-5"/>
          <w:sz w:val="24"/>
        </w:rPr>
        <w:t>tt</w:t>
      </w:r>
      <w:r>
        <w:rPr>
          <w:rFonts w:ascii="Trebuchet MS" w:hAnsi="Trebuchet MS"/>
          <w:spacing w:val="-4"/>
          <w:sz w:val="24"/>
        </w:rPr>
        <w:t>er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3"/>
          <w:sz w:val="24"/>
        </w:rPr>
        <w:t>sender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2"/>
          <w:sz w:val="24"/>
        </w:rPr>
        <w:t>en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3"/>
          <w:sz w:val="24"/>
        </w:rPr>
        <w:t>beskjed</w:t>
      </w:r>
      <w:r>
        <w:rPr>
          <w:rFonts w:ascii="Trebuchet MS" w:hAnsi="Trebuchet MS"/>
          <w:spacing w:val="10"/>
          <w:sz w:val="24"/>
        </w:rPr>
        <w:t> </w:t>
      </w:r>
      <w:r>
        <w:rPr>
          <w:rFonts w:ascii="Trebuchet MS" w:hAnsi="Trebuchet MS"/>
          <w:spacing w:val="-4"/>
          <w:sz w:val="24"/>
        </w:rPr>
        <w:t>tilbake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3"/>
          <w:sz w:val="24"/>
        </w:rPr>
        <w:t>til</w:t>
      </w:r>
      <w:r>
        <w:rPr>
          <w:rFonts w:ascii="Trebuchet MS" w:hAnsi="Trebuchet MS"/>
          <w:sz w:val="24"/>
        </w:rPr>
        <w:t> </w:t>
      </w:r>
      <w:r>
        <w:rPr>
          <w:rFonts w:ascii="Trebuchet MS" w:hAnsi="Trebuchet MS"/>
          <w:spacing w:val="-3"/>
          <w:sz w:val="24"/>
        </w:rPr>
        <w:t>nesen,</w:t>
      </w:r>
      <w:r>
        <w:rPr>
          <w:rFonts w:ascii="Trebuchet MS" w:hAnsi="Trebuchet MS"/>
          <w:spacing w:val="30"/>
          <w:w w:val="103"/>
          <w:sz w:val="24"/>
        </w:rPr>
        <w:t> </w:t>
      </w:r>
      <w:r>
        <w:rPr>
          <w:rFonts w:ascii="Trebuchet MS" w:hAnsi="Trebuchet MS"/>
          <w:spacing w:val="-3"/>
          <w:sz w:val="24"/>
        </w:rPr>
        <w:t>munnen,</w:t>
      </w:r>
      <w:r>
        <w:rPr>
          <w:rFonts w:ascii="Trebuchet MS" w:hAnsi="Trebuchet MS"/>
          <w:spacing w:val="29"/>
          <w:sz w:val="24"/>
        </w:rPr>
        <w:t> </w:t>
      </w:r>
      <w:r>
        <w:rPr>
          <w:rFonts w:ascii="Trebuchet MS" w:hAnsi="Trebuchet MS"/>
          <w:spacing w:val="-3"/>
          <w:sz w:val="24"/>
        </w:rPr>
        <w:t>lungene</w:t>
      </w:r>
      <w:r>
        <w:rPr>
          <w:rFonts w:ascii="Trebuchet MS" w:hAnsi="Trebuchet MS"/>
          <w:spacing w:val="30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29"/>
          <w:sz w:val="24"/>
        </w:rPr>
        <w:t> </w:t>
      </w:r>
      <w:r>
        <w:rPr>
          <w:rFonts w:ascii="Trebuchet MS" w:hAnsi="Trebuchet MS"/>
          <w:spacing w:val="-4"/>
          <w:sz w:val="24"/>
        </w:rPr>
        <w:t>bryste</w:t>
      </w:r>
      <w:r>
        <w:rPr>
          <w:rFonts w:ascii="Trebuchet MS" w:hAnsi="Trebuchet MS"/>
          <w:spacing w:val="-5"/>
          <w:sz w:val="24"/>
        </w:rPr>
        <w:t>t</w:t>
      </w:r>
      <w:r>
        <w:rPr>
          <w:rFonts w:ascii="Trebuchet MS" w:hAnsi="Trebuchet MS"/>
          <w:spacing w:val="30"/>
          <w:sz w:val="24"/>
        </w:rPr>
        <w:t> </w:t>
      </w:r>
      <w:r>
        <w:rPr>
          <w:rFonts w:ascii="Trebuchet MS" w:hAnsi="Trebuchet MS"/>
          <w:spacing w:val="-2"/>
          <w:sz w:val="24"/>
        </w:rPr>
        <w:t>om</w:t>
      </w:r>
      <w:r>
        <w:rPr>
          <w:rFonts w:ascii="Trebuchet MS" w:hAnsi="Trebuchet MS"/>
          <w:spacing w:val="29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30"/>
          <w:sz w:val="24"/>
        </w:rPr>
        <w:t> </w:t>
      </w:r>
      <w:r>
        <w:rPr>
          <w:rFonts w:ascii="Trebuchet MS" w:hAnsi="Trebuchet MS"/>
          <w:spacing w:val="-3"/>
          <w:sz w:val="24"/>
        </w:rPr>
        <w:t>blåse</w:t>
      </w:r>
      <w:r>
        <w:rPr>
          <w:rFonts w:ascii="Trebuchet MS" w:hAnsi="Trebuchet MS"/>
          <w:spacing w:val="22"/>
          <w:w w:val="109"/>
          <w:sz w:val="24"/>
        </w:rPr>
        <w:t> </w:t>
      </w:r>
      <w:r>
        <w:rPr>
          <w:rFonts w:ascii="Trebuchet MS" w:hAnsi="Trebuchet MS"/>
          <w:w w:val="109"/>
          <w:sz w:val="24"/>
        </w:rPr>
        <w:t> </w:t>
      </w:r>
      <w:r>
        <w:rPr>
          <w:rFonts w:ascii="Trebuchet MS" w:hAnsi="Trebuchet MS"/>
          <w:spacing w:val="-4"/>
          <w:sz w:val="24"/>
        </w:rPr>
        <w:t>vekk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spacing w:val="-4"/>
          <w:sz w:val="24"/>
        </w:rPr>
        <w:t>irritasjonen.</w:t>
      </w:r>
      <w:r>
        <w:rPr>
          <w:rFonts w:ascii="Trebuchet MS" w:hAnsi="Trebuchet MS"/>
          <w:spacing w:val="-8"/>
          <w:sz w:val="24"/>
        </w:rPr>
        <w:t> </w:t>
      </w:r>
      <w:r>
        <w:rPr>
          <w:rFonts w:ascii="Trebuchet MS" w:hAnsi="Trebuchet MS"/>
          <w:spacing w:val="-7"/>
          <w:sz w:val="24"/>
        </w:rPr>
        <w:t>V</w:t>
      </w:r>
      <w:r>
        <w:rPr>
          <w:rFonts w:ascii="Trebuchet MS" w:hAnsi="Trebuchet MS"/>
          <w:spacing w:val="-8"/>
          <w:sz w:val="24"/>
        </w:rPr>
        <w:t>ed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4"/>
          <w:sz w:val="24"/>
        </w:rPr>
        <w:t>f</w:t>
      </w:r>
      <w:r>
        <w:rPr>
          <w:rFonts w:ascii="Trebuchet MS" w:hAnsi="Trebuchet MS"/>
          <w:spacing w:val="-3"/>
          <w:sz w:val="24"/>
        </w:rPr>
        <w:t>orkjølelse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2"/>
          <w:sz w:val="24"/>
        </w:rPr>
        <w:t>og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spacing w:val="-4"/>
          <w:sz w:val="24"/>
        </w:rPr>
        <w:t>infl</w:t>
      </w:r>
      <w:r>
        <w:rPr>
          <w:rFonts w:ascii="Trebuchet MS" w:hAnsi="Trebuchet MS"/>
          <w:spacing w:val="19"/>
          <w:w w:val="91"/>
          <w:sz w:val="24"/>
        </w:rPr>
        <w:t> </w:t>
      </w:r>
      <w:r>
        <w:rPr>
          <w:rFonts w:ascii="Trebuchet MS" w:hAnsi="Trebuchet MS"/>
          <w:spacing w:val="-3"/>
          <w:sz w:val="24"/>
        </w:rPr>
        <w:t>strømmer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3"/>
          <w:sz w:val="24"/>
        </w:rPr>
        <w:t>millioner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pacing w:val="-4"/>
          <w:sz w:val="24"/>
        </w:rPr>
        <w:t>av</w:t>
      </w:r>
      <w:r>
        <w:rPr>
          <w:rFonts w:ascii="Trebuchet MS" w:hAnsi="Trebuchet MS"/>
          <w:sz w:val="24"/>
        </w:rPr>
        <w:t> </w:t>
      </w:r>
      <w:r>
        <w:rPr>
          <w:rFonts w:ascii="Trebuchet MS" w:hAnsi="Trebuchet MS"/>
          <w:spacing w:val="-3"/>
          <w:sz w:val="24"/>
        </w:rPr>
        <w:t>viruspartikler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pacing w:val="-2"/>
          <w:sz w:val="24"/>
        </w:rPr>
        <w:t>ut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3"/>
          <w:sz w:val="24"/>
        </w:rPr>
        <w:t>og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5"/>
          <w:sz w:val="24"/>
        </w:rPr>
        <w:t>f</w:t>
      </w:r>
      <w:r>
        <w:rPr>
          <w:rFonts w:ascii="Trebuchet MS" w:hAnsi="Trebuchet MS"/>
          <w:spacing w:val="-4"/>
          <w:sz w:val="24"/>
        </w:rPr>
        <w:t>orurenser</w:t>
      </w:r>
      <w:r>
        <w:rPr>
          <w:rFonts w:ascii="Trebuchet MS" w:hAnsi="Trebuchet MS"/>
          <w:spacing w:val="-3"/>
          <w:sz w:val="24"/>
        </w:rPr>
        <w:t> </w:t>
      </w:r>
      <w:r>
        <w:rPr>
          <w:rFonts w:ascii="Trebuchet MS" w:hAnsi="Trebuchet MS"/>
          <w:spacing w:val="-4"/>
          <w:sz w:val="24"/>
        </w:rPr>
        <w:t>over</w:t>
      </w:r>
      <w:r>
        <w:rPr>
          <w:rFonts w:ascii="Trebuchet MS" w:hAnsi="Trebuchet MS"/>
          <w:spacing w:val="-5"/>
          <w:sz w:val="24"/>
        </w:rPr>
        <w:t>fl</w:t>
      </w:r>
      <w:r>
        <w:rPr>
          <w:rFonts w:ascii="Trebuchet MS" w:hAnsi="Trebuchet MS"/>
          <w:sz w:val="24"/>
        </w:rPr>
        <w:t> </w:t>
      </w:r>
      <w:r>
        <w:rPr>
          <w:rFonts w:ascii="Trebuchet MS" w:hAnsi="Trebuchet MS"/>
          <w:spacing w:val="32"/>
          <w:sz w:val="24"/>
        </w:rPr>
        <w:t> </w:t>
      </w:r>
      <w:r>
        <w:rPr>
          <w:rFonts w:ascii="Trebuchet MS" w:hAnsi="Trebuchet MS"/>
          <w:spacing w:val="-4"/>
          <w:sz w:val="24"/>
        </w:rPr>
        <w:t>t</w:t>
      </w:r>
      <w:r>
        <w:rPr>
          <w:rFonts w:ascii="Trebuchet MS" w:hAnsi="Trebuchet MS"/>
          <w:spacing w:val="-3"/>
          <w:sz w:val="24"/>
        </w:rPr>
        <w:t>en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5"/>
          <w:sz w:val="24"/>
        </w:rPr>
        <w:t> </w:t>
      </w:r>
      <w:r>
        <w:rPr>
          <w:rFonts w:ascii="Trebuchet MS" w:hAnsi="Trebuchet MS"/>
          <w:spacing w:val="-3"/>
          <w:sz w:val="24"/>
        </w:rPr>
        <w:t>lander på.</w:t>
      </w:r>
      <w:r>
        <w:rPr>
          <w:rFonts w:ascii="Trebuchet MS" w:hAnsi="Trebuchet MS"/>
          <w:spacing w:val="5"/>
          <w:sz w:val="24"/>
        </w:rPr>
        <w:t> </w:t>
      </w:r>
      <w:r>
        <w:rPr>
          <w:rFonts w:ascii="Trebuchet MS" w:hAnsi="Trebuchet MS"/>
          <w:spacing w:val="-3"/>
          <w:sz w:val="24"/>
        </w:rPr>
        <w:t>De</w:t>
      </w:r>
      <w:r>
        <w:rPr>
          <w:rFonts w:ascii="Trebuchet MS" w:hAnsi="Trebuchet MS"/>
          <w:spacing w:val="-4"/>
          <w:sz w:val="24"/>
        </w:rPr>
        <w:t>t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3"/>
          <w:sz w:val="24"/>
        </w:rPr>
        <w:t>kan</w:t>
      </w:r>
      <w:r>
        <w:rPr>
          <w:rFonts w:ascii="Trebuchet MS" w:hAnsi="Trebuchet MS"/>
          <w:spacing w:val="30"/>
          <w:w w:val="106"/>
          <w:sz w:val="24"/>
        </w:rPr>
        <w:t> </w:t>
      </w:r>
      <w:r>
        <w:rPr>
          <w:rFonts w:ascii="Trebuchet MS" w:hAnsi="Trebuchet MS"/>
          <w:spacing w:val="-4"/>
          <w:sz w:val="24"/>
        </w:rPr>
        <w:t>være</w:t>
      </w:r>
      <w:r>
        <w:rPr>
          <w:rFonts w:ascii="Trebuchet MS" w:hAnsi="Trebuchet MS"/>
          <w:spacing w:val="14"/>
          <w:sz w:val="24"/>
        </w:rPr>
        <w:t> </w:t>
      </w:r>
      <w:r>
        <w:rPr>
          <w:rFonts w:ascii="Trebuchet MS" w:hAnsi="Trebuchet MS"/>
          <w:spacing w:val="-3"/>
          <w:sz w:val="24"/>
        </w:rPr>
        <w:t>ma</w:t>
      </w:r>
      <w:r>
        <w:rPr>
          <w:rFonts w:ascii="Trebuchet MS" w:hAnsi="Trebuchet MS"/>
          <w:spacing w:val="-4"/>
          <w:sz w:val="24"/>
        </w:rPr>
        <w:t>t</w:t>
      </w:r>
      <w:r>
        <w:rPr>
          <w:rFonts w:ascii="Trebuchet MS" w:hAnsi="Trebuchet MS"/>
          <w:spacing w:val="-3"/>
          <w:sz w:val="24"/>
        </w:rPr>
        <w:t>en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3"/>
          <w:sz w:val="24"/>
        </w:rPr>
        <w:t>vår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pacing w:val="-3"/>
          <w:sz w:val="24"/>
        </w:rPr>
        <w:t>eller</w:t>
      </w:r>
      <w:r>
        <w:rPr>
          <w:rFonts w:ascii="Trebuchet MS" w:hAnsi="Trebuchet MS"/>
          <w:spacing w:val="6"/>
          <w:sz w:val="24"/>
        </w:rPr>
        <w:t> </w:t>
      </w:r>
      <w:r>
        <w:rPr>
          <w:rFonts w:ascii="Trebuchet MS" w:hAnsi="Trebuchet MS"/>
          <w:spacing w:val="-3"/>
          <w:sz w:val="24"/>
        </w:rPr>
        <w:t>hendene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5"/>
          <w:sz w:val="24"/>
        </w:rPr>
        <w:t>vår</w:t>
      </w:r>
      <w:r>
        <w:rPr>
          <w:rFonts w:ascii="Trebuchet MS" w:hAnsi="Trebuchet MS"/>
          <w:spacing w:val="-6"/>
          <w:sz w:val="24"/>
        </w:rPr>
        <w:t>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tabs>
          <w:tab w:pos="3019" w:val="left" w:leader="none"/>
        </w:tabs>
        <w:spacing w:line="275" w:lineRule="auto" w:before="0"/>
        <w:ind w:left="348" w:right="16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orkjølelse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vanligste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syk-</w:t>
      </w:r>
      <w:r>
        <w:rPr>
          <w:rFonts w:ascii="Trebuchet MS" w:hAnsi="Trebuchet MS"/>
          <w:spacing w:val="39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dommene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hos</w:t>
      </w:r>
      <w:r>
        <w:rPr>
          <w:rFonts w:ascii="Trebuchet MS" w:hAnsi="Trebuchet MS"/>
          <w:spacing w:val="-3"/>
          <w:w w:val="105"/>
          <w:sz w:val="24"/>
        </w:rPr>
        <w:t> barn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kanskje blan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3"/>
          <w:w w:val="105"/>
          <w:sz w:val="24"/>
        </w:rPr>
        <w:t> mest</w:t>
      </w:r>
      <w:r>
        <w:rPr>
          <w:rFonts w:ascii="Trebuchet MS" w:hAnsi="Trebuchet MS"/>
          <w:spacing w:val="24"/>
          <w:w w:val="10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smittsomme.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Co</w:t>
      </w:r>
      <w:r>
        <w:rPr>
          <w:rFonts w:ascii="Trebuchet MS" w:hAnsi="Trebuchet MS"/>
          <w:spacing w:val="-5"/>
          <w:w w:val="105"/>
          <w:sz w:val="24"/>
        </w:rPr>
        <w:t>vid-19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navne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syk-</w:t>
      </w:r>
      <w:r>
        <w:rPr>
          <w:rFonts w:ascii="Trebuchet MS" w:hAnsi="Trebuchet MS"/>
          <w:spacing w:val="33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dommen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orårsake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viruse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</w:t>
      </w:r>
      <w:r>
        <w:rPr>
          <w:rFonts w:ascii="Trebuchet MS" w:hAnsi="Trebuchet MS"/>
          <w:spacing w:val="-6"/>
          <w:w w:val="105"/>
          <w:sz w:val="24"/>
        </w:rPr>
        <w:t>ARSCoV</w:t>
      </w:r>
      <w:r>
        <w:rPr>
          <w:rFonts w:ascii="Trebuchet MS" w:hAnsi="Trebuchet MS"/>
          <w:spacing w:val="-7"/>
          <w:w w:val="105"/>
          <w:sz w:val="24"/>
        </w:rPr>
        <w:t>-2.</w:t>
      </w:r>
      <w:r>
        <w:rPr>
          <w:rFonts w:ascii="Trebuchet MS" w:hAnsi="Trebuchet MS"/>
          <w:sz w:val="24"/>
        </w:rPr>
      </w:r>
    </w:p>
    <w:p>
      <w:pPr>
        <w:tabs>
          <w:tab w:pos="2365" w:val="left" w:leader="none"/>
          <w:tab w:pos="2966" w:val="left" w:leader="none"/>
          <w:tab w:pos="3827" w:val="left" w:leader="none"/>
        </w:tabs>
        <w:spacing w:line="275" w:lineRule="auto" w:before="0"/>
        <w:ind w:left="348" w:right="24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sv</w:t>
      </w:r>
      <w:r>
        <w:rPr>
          <w:rFonts w:ascii="Trebuchet MS" w:hAnsi="Trebuchet MS"/>
          <w:spacing w:val="-5"/>
          <w:w w:val="105"/>
          <w:sz w:val="24"/>
        </w:rPr>
        <w:t>ært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smittsom.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Siden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for</w:t>
      </w:r>
      <w:r>
        <w:rPr>
          <w:rFonts w:ascii="Trebuchet MS" w:hAnsi="Trebuchet MS"/>
          <w:spacing w:val="-5"/>
          <w:w w:val="105"/>
          <w:sz w:val="24"/>
        </w:rPr>
        <w:t>-</w:t>
      </w:r>
      <w:r>
        <w:rPr>
          <w:rFonts w:ascii="Trebuchet MS" w:hAnsi="Trebuchet MS"/>
          <w:spacing w:val="30"/>
          <w:w w:val="115"/>
          <w:sz w:val="24"/>
        </w:rPr>
        <w:t> </w:t>
      </w:r>
      <w:r>
        <w:rPr>
          <w:rFonts w:ascii="Trebuchet MS" w:hAnsi="Trebuchet MS"/>
          <w:spacing w:val="-4"/>
          <w:sz w:val="24"/>
        </w:rPr>
        <w:t>kjøl</w:t>
      </w:r>
      <w:r>
        <w:rPr>
          <w:rFonts w:ascii="Trebuchet MS" w:hAnsi="Trebuchet MS"/>
          <w:spacing w:val="-3"/>
          <w:sz w:val="24"/>
        </w:rPr>
        <w:t>else,</w:t>
      </w:r>
      <w:r>
        <w:rPr>
          <w:rFonts w:ascii="Trebuchet MS" w:hAnsi="Trebuchet MS"/>
          <w:spacing w:val="-40"/>
          <w:sz w:val="24"/>
        </w:rPr>
        <w:t> </w:t>
      </w:r>
      <w:r>
        <w:rPr>
          <w:rFonts w:ascii="Trebuchet MS" w:hAnsi="Trebuchet MS"/>
          <w:spacing w:val="-4"/>
          <w:sz w:val="24"/>
        </w:rPr>
        <w:t>infl</w:t>
        <w:tab/>
      </w:r>
      <w:r>
        <w:rPr>
          <w:rFonts w:ascii="Trebuchet MS" w:hAnsi="Trebuchet MS"/>
          <w:spacing w:val="-2"/>
          <w:w w:val="105"/>
          <w:sz w:val="24"/>
        </w:rPr>
        <w:t>og </w:t>
      </w:r>
      <w:r>
        <w:rPr>
          <w:rFonts w:ascii="Trebuchet MS" w:hAnsi="Trebuchet MS"/>
          <w:spacing w:val="-4"/>
          <w:w w:val="105"/>
          <w:sz w:val="24"/>
        </w:rPr>
        <w:t>co</w:t>
      </w:r>
      <w:r>
        <w:rPr>
          <w:rFonts w:ascii="Trebuchet MS" w:hAnsi="Trebuchet MS"/>
          <w:spacing w:val="-5"/>
          <w:w w:val="105"/>
          <w:sz w:val="24"/>
        </w:rPr>
        <w:t>vid-19</w:t>
      </w:r>
      <w:r>
        <w:rPr>
          <w:rFonts w:ascii="Trebuchet MS" w:hAnsi="Trebuchet MS"/>
          <w:spacing w:val="-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skyldes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virus,</w:t>
      </w:r>
      <w:r>
        <w:rPr>
          <w:rFonts w:ascii="Trebuchet MS" w:hAnsi="Trebuchet MS"/>
          <w:spacing w:val="30"/>
          <w:w w:val="9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behandles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</w:t>
      </w:r>
      <w:r>
        <w:rPr>
          <w:rFonts w:ascii="Trebuchet MS" w:hAnsi="Trebuchet MS"/>
          <w:spacing w:val="-4"/>
          <w:w w:val="105"/>
          <w:sz w:val="24"/>
        </w:rPr>
        <w:t>tibiotika.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</w:t>
      </w:r>
      <w:r>
        <w:rPr>
          <w:rFonts w:ascii="Trebuchet MS" w:hAnsi="Trebuchet MS"/>
          <w:spacing w:val="-5"/>
          <w:w w:val="105"/>
          <w:sz w:val="24"/>
        </w:rPr>
        <w:t>år</w:t>
      </w:r>
      <w:r>
        <w:rPr>
          <w:rFonts w:ascii="Trebuchet MS" w:hAnsi="Trebuchet MS"/>
          <w:spacing w:val="2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5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forkjølt</w:t>
      </w:r>
      <w:r>
        <w:rPr>
          <w:rFonts w:ascii="Trebuchet MS" w:hAnsi="Trebuchet MS"/>
          <w:spacing w:val="-5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5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får</w:t>
      </w:r>
      <w:r>
        <w:rPr>
          <w:rFonts w:ascii="Trebuchet MS" w:hAnsi="Trebuchet MS"/>
          <w:spacing w:val="-5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gene-</w:t>
      </w:r>
      <w:r>
        <w:rPr>
          <w:rFonts w:ascii="Trebuchet MS" w:hAnsi="Trebuchet MS"/>
          <w:spacing w:val="29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elle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anbefalingen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</w:t>
      </w:r>
      <w:r>
        <w:rPr>
          <w:rFonts w:ascii="Trebuchet MS" w:hAnsi="Trebuchet MS"/>
          <w:spacing w:val="-4"/>
          <w:w w:val="105"/>
          <w:sz w:val="24"/>
        </w:rPr>
        <w:t>vile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få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mye</w:t>
      </w:r>
      <w:r>
        <w:rPr>
          <w:rFonts w:ascii="Trebuchet MS" w:hAnsi="Trebuchet MS"/>
          <w:spacing w:val="25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væsk</w:t>
      </w:r>
      <w:r>
        <w:rPr>
          <w:rFonts w:ascii="Trebuchet MS" w:hAnsi="Trebuchet MS"/>
          <w:spacing w:val="-5"/>
          <w:w w:val="105"/>
          <w:sz w:val="24"/>
        </w:rPr>
        <w:t>e,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symp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omene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vedv</w:t>
      </w:r>
      <w:r>
        <w:rPr>
          <w:rFonts w:ascii="Trebuchet MS" w:hAnsi="Trebuchet MS"/>
          <w:spacing w:val="-6"/>
          <w:w w:val="105"/>
          <w:sz w:val="24"/>
        </w:rPr>
        <w:t>arer</w:t>
      </w:r>
      <w:r>
        <w:rPr>
          <w:rFonts w:ascii="Trebuchet MS" w:hAnsi="Trebuchet MS"/>
          <w:spacing w:val="-10"/>
          <w:w w:val="105"/>
          <w:sz w:val="24"/>
        </w:rPr>
        <w:t>, </w:t>
      </w:r>
      <w:r>
        <w:rPr>
          <w:rFonts w:ascii="Trebuchet MS" w:hAnsi="Trebuchet MS"/>
          <w:spacing w:val="-3"/>
          <w:w w:val="105"/>
          <w:sz w:val="24"/>
        </w:rPr>
        <w:t>må</w:t>
      </w:r>
      <w:r>
        <w:rPr>
          <w:rFonts w:ascii="Trebuchet MS" w:hAnsi="Trebuchet MS"/>
          <w:spacing w:val="24"/>
          <w:w w:val="109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oppsøke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lege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apo</w:t>
      </w:r>
      <w:r>
        <w:rPr>
          <w:rFonts w:ascii="Trebuchet MS" w:hAnsi="Trebuchet MS"/>
          <w:spacing w:val="-5"/>
          <w:w w:val="105"/>
          <w:sz w:val="24"/>
        </w:rPr>
        <w:t>tek.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Symp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omer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på</w:t>
      </w:r>
      <w:r>
        <w:rPr>
          <w:rFonts w:ascii="Trebuchet MS" w:hAnsi="Trebuchet MS"/>
          <w:spacing w:val="40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forkjølelse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  <w:tab/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blan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anne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hode-</w:t>
      </w:r>
      <w:r>
        <w:rPr>
          <w:rFonts w:ascii="Trebuchet MS" w:hAnsi="Trebuchet MS"/>
          <w:spacing w:val="25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pine,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sår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eber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orkjølelse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også</w:t>
      </w:r>
      <w:r>
        <w:rPr>
          <w:rFonts w:ascii="Trebuchet MS" w:hAnsi="Trebuchet MS"/>
          <w:spacing w:val="26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gi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ennende </w:t>
      </w:r>
      <w:r>
        <w:rPr>
          <w:rFonts w:ascii="Trebuchet MS" w:hAnsi="Trebuchet MS"/>
          <w:spacing w:val="-4"/>
          <w:w w:val="105"/>
          <w:sz w:val="24"/>
        </w:rPr>
        <w:t>nese.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Sår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 sammen med</w:t>
      </w:r>
      <w:r>
        <w:rPr>
          <w:rFonts w:ascii="Trebuchet MS" w:hAnsi="Trebuchet MS"/>
          <w:spacing w:val="18"/>
          <w:w w:val="110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forkjølelse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  <w:tab/>
      </w:r>
      <w:r>
        <w:rPr>
          <w:rFonts w:ascii="Trebuchet MS" w:hAnsi="Trebuchet MS"/>
          <w:spacing w:val="-3"/>
          <w:w w:val="105"/>
          <w:sz w:val="24"/>
        </w:rPr>
        <w:t>skyldes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mange</w:t>
      </w:r>
      <w:r>
        <w:rPr>
          <w:rFonts w:ascii="Trebuchet MS" w:hAnsi="Trebuchet MS"/>
          <w:spacing w:val="25"/>
          <w:w w:val="111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tilfeller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virusene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halsen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g</w:t>
      </w:r>
      <w:r>
        <w:rPr>
          <w:rFonts w:ascii="Trebuchet MS" w:hAnsi="Trebuchet MS"/>
          <w:spacing w:val="-2"/>
          <w:w w:val="105"/>
          <w:sz w:val="24"/>
        </w:rPr>
        <w:t>jør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den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348" w:right="16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øles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rå.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Innånding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</w:t>
      </w:r>
      <w:r>
        <w:rPr>
          <w:rFonts w:ascii="Trebuchet MS" w:hAnsi="Trebuchet MS"/>
          <w:spacing w:val="-4"/>
          <w:w w:val="105"/>
          <w:sz w:val="24"/>
        </w:rPr>
        <w:t>jen</w:t>
      </w:r>
      <w:r>
        <w:rPr>
          <w:rFonts w:ascii="Trebuchet MS" w:hAnsi="Trebuchet MS"/>
          <w:spacing w:val="-3"/>
          <w:w w:val="105"/>
          <w:sz w:val="24"/>
        </w:rPr>
        <w:t>nom</w:t>
      </w:r>
      <w:r>
        <w:rPr>
          <w:rFonts w:ascii="Trebuchet MS" w:hAnsi="Trebuchet MS"/>
          <w:spacing w:val="32"/>
          <w:w w:val="110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munnen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g</w:t>
      </w:r>
      <w:r>
        <w:rPr>
          <w:rFonts w:ascii="Trebuchet MS" w:hAnsi="Trebuchet MS"/>
          <w:spacing w:val="-2"/>
          <w:w w:val="105"/>
          <w:sz w:val="24"/>
        </w:rPr>
        <w:t>jør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halsen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øles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tørr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sammen-</w:t>
      </w:r>
      <w:r>
        <w:rPr>
          <w:rFonts w:ascii="Trebuchet MS" w:hAnsi="Trebuchet MS"/>
          <w:spacing w:val="21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hengende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hoste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4"/>
          <w:w w:val="105"/>
          <w:sz w:val="24"/>
        </w:rPr>
        <w:t>orv</w:t>
      </w:r>
      <w:r>
        <w:rPr>
          <w:rFonts w:ascii="Trebuchet MS" w:hAnsi="Trebuchet MS"/>
          <w:spacing w:val="-5"/>
          <w:w w:val="105"/>
          <w:sz w:val="24"/>
        </w:rPr>
        <w:t>err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sår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hals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erk</w:t>
      </w:r>
      <w:r>
        <w:rPr>
          <w:rFonts w:ascii="Trebuchet MS" w:hAnsi="Trebuchet MS"/>
          <w:spacing w:val="-4"/>
          <w:w w:val="105"/>
          <w:sz w:val="24"/>
        </w:rPr>
        <w:t>ende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følelse.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tabs>
          <w:tab w:pos="1477" w:val="left" w:leader="none"/>
          <w:tab w:pos="4812" w:val="left" w:leader="none"/>
        </w:tabs>
        <w:spacing w:line="275" w:lineRule="auto" w:before="0"/>
        <w:ind w:left="348" w:right="16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lærer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god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luftv</w:t>
      </w:r>
      <w:r>
        <w:rPr>
          <w:rFonts w:ascii="Trebuchet MS" w:hAnsi="Trebuchet MS"/>
          <w:spacing w:val="-4"/>
          <w:w w:val="105"/>
          <w:sz w:val="24"/>
        </w:rPr>
        <w:t>eishygiene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ung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alder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31"/>
          <w:w w:val="57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f.eks.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holde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papir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erme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ov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</w:t>
      </w:r>
      <w:r>
        <w:rPr>
          <w:rFonts w:ascii="Trebuchet MS" w:hAnsi="Trebuchet MS"/>
          <w:spacing w:val="32"/>
          <w:w w:val="99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host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nyser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alltid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vaske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20</w:t>
      </w:r>
      <w:r>
        <w:rPr>
          <w:rFonts w:ascii="Trebuchet MS" w:hAnsi="Trebuchet MS"/>
          <w:spacing w:val="34"/>
          <w:w w:val="109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sekunder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disse</w:t>
      </w:r>
      <w:r>
        <w:rPr>
          <w:rFonts w:ascii="Trebuchet MS" w:hAnsi="Trebuchet MS"/>
          <w:spacing w:val="22"/>
          <w:w w:val="110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</w:t>
      </w:r>
      <w:r>
        <w:rPr>
          <w:rFonts w:ascii="Trebuchet MS" w:hAnsi="Trebuchet MS"/>
          <w:spacing w:val="-4"/>
          <w:w w:val="105"/>
          <w:sz w:val="24"/>
        </w:rPr>
        <w:t>eksjonene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seg.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særlig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viktig</w:t>
      </w:r>
      <w:r>
        <w:rPr>
          <w:rFonts w:ascii="Trebuchet MS" w:hAnsi="Trebuchet MS"/>
          <w:spacing w:val="34"/>
          <w:w w:val="102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4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står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ov</w:t>
      </w:r>
      <w:r>
        <w:rPr>
          <w:rFonts w:ascii="Trebuchet MS" w:hAnsi="Trebuchet MS"/>
          <w:spacing w:val="-6"/>
          <w:w w:val="105"/>
          <w:sz w:val="24"/>
        </w:rPr>
        <w:t>erfor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orkjølelses-/in</w:t>
      </w:r>
      <w:r>
        <w:rPr>
          <w:rFonts w:ascii="Trebuchet MS" w:hAnsi="Trebuchet MS"/>
          <w:spacing w:val="-4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-</w:t>
      </w:r>
      <w:r>
        <w:rPr>
          <w:rFonts w:ascii="Trebuchet MS" w:hAnsi="Trebuchet MS"/>
          <w:spacing w:val="21"/>
          <w:w w:val="11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sesong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vinter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ert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7"/>
          <w:w w:val="105"/>
          <w:sz w:val="24"/>
        </w:rPr>
        <w:t>år</w:t>
      </w:r>
      <w:r>
        <w:rPr>
          <w:rFonts w:ascii="Trebuchet MS" w:hAnsi="Trebuchet MS"/>
          <w:spacing w:val="-12"/>
          <w:w w:val="105"/>
          <w:sz w:val="24"/>
        </w:rPr>
        <w:t>.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na</w:t>
      </w:r>
      <w:r>
        <w:rPr>
          <w:rFonts w:ascii="Trebuchet MS" w:hAnsi="Trebuchet MS"/>
          <w:spacing w:val="-5"/>
          <w:w w:val="105"/>
          <w:sz w:val="24"/>
        </w:rPr>
        <w:t>tur</w:t>
      </w:r>
      <w:r>
        <w:rPr>
          <w:rFonts w:ascii="Trebuchet MS" w:hAnsi="Trebuchet MS"/>
          <w:spacing w:val="-4"/>
          <w:w w:val="105"/>
          <w:sz w:val="24"/>
        </w:rPr>
        <w:t>-</w:t>
      </w:r>
      <w:r>
        <w:rPr>
          <w:rFonts w:ascii="Trebuchet MS" w:hAnsi="Trebuchet MS"/>
          <w:spacing w:val="31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lig</w:t>
      </w:r>
      <w:r>
        <w:rPr>
          <w:rFonts w:ascii="Trebuchet MS" w:hAnsi="Trebuchet MS"/>
          <w:spacing w:val="-4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ansikt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</w:t>
      </w:r>
      <w:r>
        <w:rPr>
          <w:rFonts w:ascii="Trebuchet MS" w:hAnsi="Trebuchet MS"/>
          <w:spacing w:val="22"/>
          <w:w w:val="99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nyser</w:t>
      </w:r>
      <w:r>
        <w:rPr>
          <w:rFonts w:ascii="Trebuchet MS" w:hAnsi="Trebuchet MS"/>
          <w:spacing w:val="-12"/>
          <w:w w:val="105"/>
          <w:sz w:val="24"/>
        </w:rPr>
        <w:t>,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men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viktig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ersta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med</w:t>
      </w:r>
      <w:r>
        <w:rPr>
          <w:rFonts w:ascii="Trebuchet MS" w:hAnsi="Trebuchet MS"/>
          <w:spacing w:val="20"/>
          <w:w w:val="110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nye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vaner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for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r</w:t>
      </w:r>
      <w:r>
        <w:rPr>
          <w:rFonts w:ascii="Trebuchet MS" w:hAnsi="Trebuchet MS"/>
          <w:spacing w:val="-4"/>
          <w:w w:val="105"/>
          <w:sz w:val="24"/>
        </w:rPr>
        <w:t>edusere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smitt</w:t>
      </w:r>
      <w:r>
        <w:rPr>
          <w:rFonts w:ascii="Trebuchet MS" w:hAnsi="Trebuchet MS"/>
          <w:spacing w:val="-4"/>
          <w:w w:val="105"/>
          <w:sz w:val="24"/>
        </w:rPr>
        <w:t>espr</w:t>
      </w:r>
      <w:r>
        <w:rPr>
          <w:rFonts w:ascii="Trebuchet MS" w:hAnsi="Trebuchet MS"/>
          <w:spacing w:val="-5"/>
          <w:w w:val="105"/>
          <w:sz w:val="24"/>
        </w:rPr>
        <w:t>edningen.</w:t>
      </w:r>
      <w:r>
        <w:rPr>
          <w:rFonts w:ascii="Trebuchet MS" w:hAnsi="Trebuchet MS"/>
          <w:sz w:val="24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0" w:right="460"/>
          <w:cols w:num="2" w:equalWidth="0">
            <w:col w:w="5904" w:space="40"/>
            <w:col w:w="5506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13"/>
          <w:szCs w:val="13"/>
        </w:rPr>
      </w:pPr>
      <w:r>
        <w:rPr/>
        <w:pict>
          <v:group style="position:absolute;margin-left:-.05pt;margin-top:-.049685pt;width:395.2pt;height:841.95pt;mso-position-horizontal-relative:page;mso-position-vertical-relative:page;z-index:-301744" coordorigin="-1,-1" coordsize="7904,16839">
            <v:group style="position:absolute;left:0;top:0;width:2;height:3468" coordorigin="0,0" coordsize="2,3468">
              <v:shape style="position:absolute;left:0;top:0;width:2;height:3468" coordorigin="0,0" coordsize="0,3468" path="m0,0l0,3467e" filled="false" stroked="true" strokeweight=".1pt" strokecolor="#98c035">
                <v:path arrowok="t"/>
              </v:shape>
              <v:shape style="position:absolute;left:0;top:0;width:7903;height:16838" type="#_x0000_t75" stroked="false">
                <v:imagedata r:id="rId156" o:title=""/>
              </v:shape>
              <v:shape style="position:absolute;left:3510;top:15041;width:50;height:78" type="#_x0000_t75" stroked="false">
                <v:imagedata r:id="rId41" o:title=""/>
              </v:shape>
            </v:group>
            <v:group style="position:absolute;left:2263;top:6517;width:1442;height:1442" coordorigin="2263,6517" coordsize="1442,1442">
              <v:shape style="position:absolute;left:2263;top:6517;width:1442;height:1442" coordorigin="2263,6517" coordsize="1442,1442" path="m2984,6517l2867,6527,2756,6554,2653,6598,2558,6657,2474,6729,2402,6813,2344,6907,2300,7011,2273,7122,2263,7239,2266,7298,2284,7412,2320,7519,2371,7618,2437,7708,2515,7786,2605,7852,2704,7903,2811,7939,2925,7957,2984,7959,2985,7959,3102,7949,3212,7921,3315,7877,3409,7819,3493,7747,3565,7663,3624,7569,3668,7465,3695,7355,3705,7238,3703,7179,3684,7065,3648,6958,3597,6858,3531,6769,3453,6691,3364,6625,3265,6574,3157,6538,3043,6520,2984,6517xe" filled="true" fillcolor="#31276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37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10" w:h="16840"/>
          <w:pgMar w:top="0" w:bottom="0" w:left="460" w:right="0"/>
        </w:sectPr>
      </w:pPr>
    </w:p>
    <w:p>
      <w:pPr>
        <w:spacing w:line="275" w:lineRule="auto" w:before="68"/>
        <w:ind w:left="106" w:right="17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Hold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papir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erme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ov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du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nyser</w:t>
      </w:r>
      <w:r>
        <w:rPr>
          <w:rFonts w:ascii="Trebuchet MS" w:hAnsi="Trebuchet MS"/>
          <w:spacing w:val="-12"/>
          <w:w w:val="105"/>
          <w:sz w:val="24"/>
        </w:rPr>
        <w:t>,</w:t>
      </w:r>
      <w:r>
        <w:rPr>
          <w:rFonts w:ascii="Trebuchet MS" w:hAnsi="Trebuchet MS"/>
          <w:spacing w:val="37"/>
          <w:w w:val="5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kast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papir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vask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hendene</w:t>
      </w:r>
      <w:r>
        <w:rPr>
          <w:rFonts w:ascii="Trebuchet MS" w:hAnsi="Trebuchet MS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r</w:t>
      </w:r>
      <w:r>
        <w:rPr>
          <w:rFonts w:ascii="Trebuchet MS" w:hAnsi="Trebuchet MS"/>
          <w:spacing w:val="-4"/>
          <w:w w:val="105"/>
          <w:sz w:val="24"/>
        </w:rPr>
        <w:t>egelmessig.</w:t>
      </w:r>
      <w:r>
        <w:rPr>
          <w:rFonts w:ascii="Trebuchet MS" w:hAnsi="Trebuchet MS"/>
          <w:sz w:val="24"/>
        </w:rPr>
      </w:r>
    </w:p>
    <w:p>
      <w:pPr>
        <w:spacing w:line="240" w:lineRule="auto" w:before="6"/>
        <w:rPr>
          <w:rFonts w:ascii="Trebuchet MS" w:hAnsi="Trebuchet MS" w:cs="Trebuchet MS" w:eastAsia="Trebuchet MS"/>
          <w:sz w:val="19"/>
          <w:szCs w:val="19"/>
        </w:rPr>
      </w:pPr>
    </w:p>
    <w:p>
      <w:pPr>
        <w:numPr>
          <w:ilvl w:val="0"/>
          <w:numId w:val="18"/>
        </w:numPr>
        <w:tabs>
          <w:tab w:pos="363" w:val="left" w:leader="none"/>
        </w:tabs>
        <w:spacing w:line="275" w:lineRule="auto" w:before="0"/>
        <w:ind w:left="390" w:right="171" w:hanging="284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6"/>
          <w:sz w:val="24"/>
        </w:rPr>
        <w:t>F</w:t>
      </w:r>
      <w:r>
        <w:rPr>
          <w:rFonts w:ascii="Trebuchet MS" w:hAnsi="Trebuchet MS"/>
          <w:b/>
          <w:spacing w:val="-5"/>
          <w:sz w:val="24"/>
        </w:rPr>
        <w:t>ang:</w:t>
      </w:r>
      <w:r>
        <w:rPr>
          <w:rFonts w:ascii="Trebuchet MS" w:hAnsi="Trebuchet MS"/>
          <w:b/>
          <w:spacing w:val="22"/>
          <w:sz w:val="24"/>
        </w:rPr>
        <w:t> </w:t>
      </w:r>
      <w:r>
        <w:rPr>
          <w:rFonts w:ascii="Trebuchet MS" w:hAnsi="Trebuchet MS"/>
          <w:spacing w:val="-1"/>
          <w:sz w:val="24"/>
        </w:rPr>
        <w:t>Hold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pacing w:val="-1"/>
          <w:sz w:val="24"/>
        </w:rPr>
        <w:t>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z w:val="24"/>
        </w:rPr>
        <w:t>papir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pacing w:val="-3"/>
          <w:sz w:val="24"/>
        </w:rPr>
        <w:t>over</w:t>
      </w:r>
      <w:r>
        <w:rPr>
          <w:rFonts w:ascii="Trebuchet MS" w:hAnsi="Trebuchet MS"/>
          <w:spacing w:val="17"/>
          <w:sz w:val="24"/>
        </w:rPr>
        <w:t> </w:t>
      </w:r>
      <w:r>
        <w:rPr>
          <w:rFonts w:ascii="Trebuchet MS" w:hAnsi="Trebuchet MS"/>
          <w:sz w:val="24"/>
        </w:rPr>
        <w:t>munnen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z w:val="24"/>
        </w:rPr>
        <w:t>og</w:t>
      </w:r>
      <w:r>
        <w:rPr>
          <w:rFonts w:ascii="Trebuchet MS" w:hAnsi="Trebuchet MS"/>
          <w:spacing w:val="28"/>
          <w:w w:val="117"/>
          <w:sz w:val="24"/>
        </w:rPr>
        <w:t> </w:t>
      </w:r>
      <w:r>
        <w:rPr>
          <w:rFonts w:ascii="Trebuchet MS" w:hAnsi="Trebuchet MS"/>
          <w:sz w:val="24"/>
        </w:rPr>
        <w:t>nesen.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Hvis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du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2"/>
          <w:sz w:val="24"/>
        </w:rPr>
        <w:t>ikke</w:t>
      </w:r>
      <w:r>
        <w:rPr>
          <w:rFonts w:ascii="Trebuchet MS" w:hAnsi="Trebuchet MS"/>
          <w:spacing w:val="13"/>
          <w:sz w:val="24"/>
        </w:rPr>
        <w:t> </w:t>
      </w:r>
      <w:r>
        <w:rPr>
          <w:rFonts w:ascii="Trebuchet MS" w:hAnsi="Trebuchet MS"/>
          <w:sz w:val="24"/>
        </w:rPr>
        <w:t>har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pacing w:val="-2"/>
          <w:sz w:val="24"/>
        </w:rPr>
        <w:t>papir</w:t>
      </w:r>
      <w:r>
        <w:rPr>
          <w:rFonts w:ascii="Trebuchet MS" w:hAnsi="Trebuchet MS"/>
          <w:spacing w:val="-4"/>
          <w:sz w:val="24"/>
        </w:rPr>
        <w:t>,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holder</w:t>
      </w:r>
      <w:r>
        <w:rPr>
          <w:rFonts w:ascii="Trebuchet MS" w:hAnsi="Trebuchet MS"/>
          <w:spacing w:val="4"/>
          <w:sz w:val="24"/>
        </w:rPr>
        <w:t> </w:t>
      </w:r>
      <w:r>
        <w:rPr>
          <w:rFonts w:ascii="Trebuchet MS" w:hAnsi="Trebuchet MS"/>
          <w:sz w:val="24"/>
        </w:rPr>
        <w:t>du</w:t>
      </w:r>
      <w:r>
        <w:rPr>
          <w:rFonts w:ascii="Trebuchet MS" w:hAnsi="Trebuchet MS"/>
          <w:spacing w:val="21"/>
          <w:w w:val="111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z w:val="24"/>
        </w:rPr>
        <w:t>munnen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z w:val="24"/>
        </w:rPr>
        <w:t>med</w:t>
      </w:r>
      <w:r>
        <w:rPr>
          <w:rFonts w:ascii="Trebuchet MS" w:hAnsi="Trebuchet MS"/>
          <w:spacing w:val="21"/>
          <w:sz w:val="24"/>
        </w:rPr>
        <w:t> </w:t>
      </w:r>
      <w:r>
        <w:rPr>
          <w:rFonts w:ascii="Trebuchet MS" w:hAnsi="Trebuchet MS"/>
          <w:spacing w:val="-2"/>
          <w:sz w:val="24"/>
        </w:rPr>
        <w:t>øvre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del</w:t>
      </w:r>
      <w:r>
        <w:rPr>
          <w:rFonts w:ascii="Trebuchet MS" w:hAnsi="Trebuchet MS"/>
          <w:spacing w:val="10"/>
          <w:sz w:val="24"/>
        </w:rPr>
        <w:t> </w:t>
      </w:r>
      <w:r>
        <w:rPr>
          <w:rFonts w:ascii="Trebuchet MS" w:hAnsi="Trebuchet MS"/>
          <w:spacing w:val="-3"/>
          <w:sz w:val="24"/>
        </w:rPr>
        <w:t>av</w:t>
      </w:r>
      <w:r>
        <w:rPr>
          <w:rFonts w:ascii="Trebuchet MS" w:hAnsi="Trebuchet MS"/>
          <w:spacing w:val="12"/>
          <w:sz w:val="24"/>
        </w:rPr>
        <w:t> </w:t>
      </w:r>
      <w:r>
        <w:rPr>
          <w:rFonts w:ascii="Trebuchet MS" w:hAnsi="Trebuchet MS"/>
          <w:spacing w:val="-1"/>
          <w:sz w:val="24"/>
        </w:rPr>
        <w:t>erme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z w:val="24"/>
        </w:rPr>
        <w:t>eller</w:t>
      </w:r>
      <w:r>
        <w:rPr>
          <w:rFonts w:ascii="Trebuchet MS" w:hAnsi="Trebuchet MS"/>
          <w:spacing w:val="25"/>
          <w:w w:val="102"/>
          <w:sz w:val="24"/>
        </w:rPr>
        <w:t> </w:t>
      </w:r>
      <w:r>
        <w:rPr>
          <w:rFonts w:ascii="Trebuchet MS" w:hAnsi="Trebuchet MS"/>
          <w:sz w:val="24"/>
        </w:rPr>
        <w:t>albuen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3"/>
          <w:sz w:val="24"/>
        </w:rPr>
        <w:t>(ikk</w:t>
      </w:r>
      <w:r>
        <w:rPr>
          <w:rFonts w:ascii="Trebuchet MS" w:hAnsi="Trebuchet MS"/>
          <w:spacing w:val="-2"/>
          <w:sz w:val="24"/>
        </w:rPr>
        <w:t>e</w:t>
      </w:r>
      <w:r>
        <w:rPr>
          <w:rFonts w:ascii="Trebuchet MS" w:hAnsi="Trebuchet MS"/>
          <w:spacing w:val="18"/>
          <w:sz w:val="24"/>
        </w:rPr>
        <w:t> </w:t>
      </w:r>
      <w:r>
        <w:rPr>
          <w:rFonts w:ascii="Trebuchet MS" w:hAnsi="Trebuchet MS"/>
          <w:spacing w:val="-1"/>
          <w:sz w:val="24"/>
        </w:rPr>
        <w:t>hendene</w:t>
      </w:r>
      <w:r>
        <w:rPr>
          <w:rFonts w:ascii="Trebuchet MS" w:hAnsi="Trebuchet MS"/>
          <w:spacing w:val="-2"/>
          <w:sz w:val="24"/>
        </w:rPr>
        <w:t>).</w:t>
      </w:r>
      <w:r>
        <w:rPr>
          <w:rFonts w:ascii="Trebuchet MS" w:hAnsi="Trebuchet MS"/>
          <w:sz w:val="24"/>
        </w:rPr>
      </w:r>
    </w:p>
    <w:p>
      <w:pPr>
        <w:numPr>
          <w:ilvl w:val="0"/>
          <w:numId w:val="18"/>
        </w:numPr>
        <w:tabs>
          <w:tab w:pos="363" w:val="left" w:leader="none"/>
        </w:tabs>
        <w:spacing w:line="275" w:lineRule="auto" w:before="170"/>
        <w:ind w:left="390" w:right="246" w:hanging="284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z w:val="24"/>
        </w:rPr>
        <w:t>Kast:</w:t>
      </w:r>
      <w:r>
        <w:rPr>
          <w:rFonts w:ascii="Trebuchet MS" w:hAnsi="Trebuchet MS"/>
          <w:b/>
          <w:spacing w:val="10"/>
          <w:sz w:val="24"/>
        </w:rPr>
        <w:t> </w:t>
      </w:r>
      <w:r>
        <w:rPr>
          <w:rFonts w:ascii="Trebuchet MS" w:hAnsi="Trebuchet MS"/>
          <w:sz w:val="24"/>
        </w:rPr>
        <w:t>Kast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1"/>
          <w:sz w:val="24"/>
        </w:rPr>
        <w:t>de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1"/>
          <w:sz w:val="24"/>
        </w:rPr>
        <w:t>brukte</w:t>
      </w:r>
      <w:r>
        <w:rPr>
          <w:rFonts w:ascii="Trebuchet MS" w:hAnsi="Trebuchet MS"/>
          <w:spacing w:val="10"/>
          <w:sz w:val="24"/>
        </w:rPr>
        <w:t> </w:t>
      </w:r>
      <w:r>
        <w:rPr>
          <w:rFonts w:ascii="Trebuchet MS" w:hAnsi="Trebuchet MS"/>
          <w:spacing w:val="-1"/>
          <w:sz w:val="24"/>
        </w:rPr>
        <w:t>papire</w:t>
      </w:r>
      <w:r>
        <w:rPr>
          <w:rFonts w:ascii="Trebuchet MS" w:hAnsi="Trebuchet MS"/>
          <w:spacing w:val="-2"/>
          <w:sz w:val="24"/>
        </w:rPr>
        <w:t>t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z w:val="24"/>
        </w:rPr>
        <w:t>straks</w:t>
      </w:r>
      <w:r>
        <w:rPr>
          <w:rFonts w:ascii="Trebuchet MS" w:hAnsi="Trebuchet MS"/>
          <w:spacing w:val="11"/>
          <w:sz w:val="24"/>
        </w:rPr>
        <w:t> </w:t>
      </w:r>
      <w:r>
        <w:rPr>
          <w:rFonts w:ascii="Trebuchet MS" w:hAnsi="Trebuchet MS"/>
          <w:spacing w:val="-2"/>
          <w:sz w:val="24"/>
        </w:rPr>
        <w:t>f</w:t>
      </w:r>
      <w:r>
        <w:rPr>
          <w:rFonts w:ascii="Trebuchet MS" w:hAnsi="Trebuchet MS"/>
          <w:spacing w:val="-1"/>
          <w:sz w:val="24"/>
        </w:rPr>
        <w:t>or</w:t>
      </w:r>
      <w:r>
        <w:rPr>
          <w:rFonts w:ascii="Trebuchet MS" w:hAnsi="Trebuchet MS"/>
          <w:spacing w:val="28"/>
          <w:w w:val="103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unngå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z w:val="24"/>
        </w:rPr>
        <w:t>å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1"/>
          <w:sz w:val="24"/>
        </w:rPr>
        <w:t>spre</w:t>
      </w:r>
      <w:r>
        <w:rPr>
          <w:rFonts w:ascii="Trebuchet MS" w:hAnsi="Trebuchet MS"/>
          <w:spacing w:val="8"/>
          <w:sz w:val="24"/>
        </w:rPr>
        <w:t> </w:t>
      </w:r>
      <w:r>
        <w:rPr>
          <w:rFonts w:ascii="Trebuchet MS" w:hAnsi="Trebuchet MS"/>
          <w:spacing w:val="-1"/>
          <w:sz w:val="24"/>
        </w:rPr>
        <w:t>smitte</w:t>
      </w:r>
      <w:r>
        <w:rPr>
          <w:rFonts w:ascii="Trebuchet MS" w:hAnsi="Trebuchet MS"/>
          <w:spacing w:val="7"/>
          <w:sz w:val="24"/>
        </w:rPr>
        <w:t> </w:t>
      </w:r>
      <w:r>
        <w:rPr>
          <w:rFonts w:ascii="Trebuchet MS" w:hAnsi="Trebuchet MS"/>
          <w:sz w:val="24"/>
        </w:rPr>
        <w:t>til</w:t>
      </w:r>
      <w:r>
        <w:rPr>
          <w:rFonts w:ascii="Trebuchet MS" w:hAnsi="Trebuchet MS"/>
          <w:spacing w:val="-1"/>
          <w:sz w:val="24"/>
        </w:rPr>
        <w:t> </w:t>
      </w:r>
      <w:r>
        <w:rPr>
          <w:rFonts w:ascii="Trebuchet MS" w:hAnsi="Trebuchet MS"/>
          <w:spacing w:val="-2"/>
          <w:sz w:val="24"/>
        </w:rPr>
        <w:t>overfla</w:t>
      </w:r>
      <w:r>
        <w:rPr>
          <w:rFonts w:ascii="Trebuchet MS" w:hAnsi="Trebuchet MS"/>
          <w:spacing w:val="-3"/>
          <w:sz w:val="24"/>
        </w:rPr>
        <w:t>t</w:t>
      </w:r>
      <w:r>
        <w:rPr>
          <w:rFonts w:ascii="Trebuchet MS" w:hAnsi="Trebuchet MS"/>
          <w:spacing w:val="-2"/>
          <w:sz w:val="24"/>
        </w:rPr>
        <w:t>er</w:t>
      </w:r>
      <w:r>
        <w:rPr>
          <w:rFonts w:ascii="Trebuchet MS" w:hAnsi="Trebuchet MS"/>
          <w:sz w:val="24"/>
        </w:rPr>
        <w:t> eller</w:t>
      </w:r>
      <w:r>
        <w:rPr>
          <w:rFonts w:ascii="Trebuchet MS" w:hAnsi="Trebuchet MS"/>
          <w:spacing w:val="25"/>
          <w:w w:val="102"/>
          <w:sz w:val="24"/>
        </w:rPr>
        <w:t> </w:t>
      </w:r>
      <w:r>
        <w:rPr>
          <w:rFonts w:ascii="Trebuchet MS" w:hAnsi="Trebuchet MS"/>
          <w:spacing w:val="-1"/>
          <w:sz w:val="24"/>
        </w:rPr>
        <w:t>andre</w:t>
      </w:r>
      <w:r>
        <w:rPr>
          <w:rFonts w:ascii="Trebuchet MS" w:hAnsi="Trebuchet MS"/>
          <w:spacing w:val="50"/>
          <w:sz w:val="24"/>
        </w:rPr>
        <w:t> </w:t>
      </w:r>
      <w:r>
        <w:rPr>
          <w:rFonts w:ascii="Trebuchet MS" w:hAnsi="Trebuchet MS"/>
          <w:spacing w:val="-2"/>
          <w:sz w:val="24"/>
        </w:rPr>
        <w:t>personer</w:t>
      </w:r>
      <w:r>
        <w:rPr>
          <w:rFonts w:ascii="Trebuchet MS" w:hAnsi="Trebuchet MS"/>
          <w:spacing w:val="-4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numPr>
          <w:ilvl w:val="0"/>
          <w:numId w:val="18"/>
        </w:numPr>
        <w:tabs>
          <w:tab w:pos="363" w:val="left" w:leader="none"/>
        </w:tabs>
        <w:spacing w:line="275" w:lineRule="auto" w:before="170"/>
        <w:ind w:left="390" w:right="143" w:hanging="284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b/>
          <w:spacing w:val="-3"/>
          <w:w w:val="105"/>
          <w:sz w:val="24"/>
        </w:rPr>
        <w:t>Drep:</w:t>
      </w:r>
      <w:r>
        <w:rPr>
          <w:rFonts w:ascii="Trebuchet MS" w:hAnsi="Trebuchet MS"/>
          <w:b/>
          <w:spacing w:val="-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Vask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hendene</w:t>
      </w:r>
      <w:r>
        <w:rPr>
          <w:rFonts w:ascii="Trebuchet MS" w:hAnsi="Trebuchet MS"/>
          <w:spacing w:val="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godt</w:t>
      </w:r>
      <w:r>
        <w:rPr>
          <w:rFonts w:ascii="Trebuchet MS" w:hAnsi="Trebuchet MS"/>
          <w:spacing w:val="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med</w:t>
      </w:r>
      <w:r>
        <w:rPr>
          <w:rFonts w:ascii="Trebuchet MS" w:hAnsi="Trebuchet MS"/>
          <w:spacing w:val="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såpe</w:t>
      </w:r>
      <w:r>
        <w:rPr>
          <w:rFonts w:ascii="Trebuchet MS" w:hAnsi="Trebuchet MS"/>
          <w:spacing w:val="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</w:t>
      </w:r>
      <w:r>
        <w:rPr>
          <w:rFonts w:ascii="Trebuchet MS" w:hAnsi="Trebuchet MS"/>
          <w:spacing w:val="-2"/>
          <w:w w:val="105"/>
          <w:sz w:val="24"/>
        </w:rPr>
        <w:t>ann,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eller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håndsprit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hvis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såpe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og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vann</w:t>
      </w:r>
      <w:r>
        <w:rPr>
          <w:rFonts w:ascii="Trebuchet MS" w:hAnsi="Trebuchet MS"/>
          <w:spacing w:val="23"/>
          <w:w w:val="107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ikk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er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tilgjengelige,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umiddelbart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e</w:t>
      </w:r>
      <w:r>
        <w:rPr>
          <w:rFonts w:ascii="Trebuchet MS" w:hAnsi="Trebuchet MS"/>
          <w:spacing w:val="-2"/>
          <w:w w:val="105"/>
          <w:sz w:val="24"/>
        </w:rPr>
        <w:t>tter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2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ha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kaste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papire</w:t>
      </w:r>
      <w:r>
        <w:rPr>
          <w:rFonts w:ascii="Trebuchet MS" w:hAnsi="Trebuchet MS"/>
          <w:spacing w:val="-2"/>
          <w:w w:val="105"/>
          <w:sz w:val="24"/>
        </w:rPr>
        <w:t>t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søpla.</w:t>
      </w:r>
      <w:r>
        <w:rPr>
          <w:rFonts w:ascii="Trebuchet MS" w:hAnsi="Trebuchet MS"/>
          <w:sz w:val="24"/>
        </w:rPr>
      </w:r>
    </w:p>
    <w:p>
      <w:pPr>
        <w:spacing w:line="240" w:lineRule="auto" w:before="10"/>
        <w:rPr>
          <w:rFonts w:ascii="Trebuchet MS" w:hAnsi="Trebuchet MS" w:cs="Trebuchet MS" w:eastAsia="Trebuchet MS"/>
          <w:sz w:val="33"/>
          <w:szCs w:val="33"/>
        </w:rPr>
      </w:pPr>
    </w:p>
    <w:p>
      <w:pPr>
        <w:tabs>
          <w:tab w:pos="3397" w:val="left" w:leader="none"/>
        </w:tabs>
        <w:spacing w:line="275" w:lineRule="auto" w:before="0"/>
        <w:ind w:left="106" w:right="7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"/>
          <w:w w:val="105"/>
          <w:sz w:val="24"/>
        </w:rPr>
        <w:t>Vi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forhindr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disse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inf</w:t>
      </w:r>
      <w:r>
        <w:rPr>
          <w:rFonts w:ascii="Trebuchet MS" w:hAnsi="Trebuchet MS"/>
          <w:spacing w:val="-4"/>
          <w:w w:val="105"/>
          <w:sz w:val="24"/>
        </w:rPr>
        <w:t>eksjon-</w:t>
      </w:r>
      <w:r>
        <w:rPr>
          <w:rFonts w:ascii="Trebuchet MS" w:hAnsi="Trebuchet MS"/>
          <w:spacing w:val="45"/>
          <w:w w:val="11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ene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</w:t>
      </w:r>
      <w:r>
        <w:rPr>
          <w:rFonts w:ascii="Trebuchet MS" w:hAnsi="Trebuchet MS"/>
          <w:spacing w:val="-4"/>
          <w:w w:val="105"/>
          <w:sz w:val="24"/>
        </w:rPr>
        <w:t>er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(f.eks.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co</w:t>
      </w:r>
      <w:r>
        <w:rPr>
          <w:rFonts w:ascii="Trebuchet MS" w:hAnsi="Trebuchet MS"/>
          <w:spacing w:val="-5"/>
          <w:w w:val="105"/>
          <w:sz w:val="24"/>
        </w:rPr>
        <w:t>vid-19)</w:t>
      </w:r>
      <w:r>
        <w:rPr>
          <w:rFonts w:ascii="Trebuchet MS" w:hAnsi="Trebuchet MS"/>
          <w:spacing w:val="2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4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</w:t>
      </w:r>
      <w:r>
        <w:rPr>
          <w:rFonts w:ascii="Trebuchet MS" w:hAnsi="Trebuchet MS"/>
          <w:spacing w:val="-4"/>
          <w:w w:val="105"/>
          <w:sz w:val="24"/>
        </w:rPr>
        <w:t>aksinert.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Sjekk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lenk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4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6"/>
          <w:w w:val="105"/>
          <w:sz w:val="24"/>
        </w:rPr>
        <w:t>ff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-5"/>
          <w:w w:val="105"/>
          <w:sz w:val="24"/>
        </w:rPr>
        <w:t>tlige</w:t>
      </w:r>
      <w:r>
        <w:rPr>
          <w:rFonts w:ascii="Trebuchet MS" w:hAnsi="Trebuchet MS"/>
          <w:spacing w:val="28"/>
          <w:w w:val="102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steder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orfor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tr</w:t>
      </w:r>
      <w:r>
        <w:rPr>
          <w:rFonts w:ascii="Trebuchet MS" w:hAnsi="Trebuchet MS"/>
          <w:spacing w:val="-3"/>
          <w:w w:val="105"/>
          <w:sz w:val="24"/>
        </w:rPr>
        <w:t>enger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ny</w:t>
      </w:r>
      <w:r>
        <w:rPr>
          <w:rFonts w:ascii="Trebuchet MS" w:hAnsi="Trebuchet MS"/>
          <w:sz w:val="24"/>
        </w:rPr>
      </w:r>
    </w:p>
    <w:p>
      <w:pPr>
        <w:tabs>
          <w:tab w:pos="1103" w:val="left" w:leader="none"/>
        </w:tabs>
        <w:spacing w:before="0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95"/>
          <w:sz w:val="24"/>
        </w:rPr>
        <w:t>in</w:t>
      </w:r>
      <w:r>
        <w:rPr>
          <w:rFonts w:ascii="Trebuchet MS" w:hAnsi="Trebuchet MS"/>
          <w:spacing w:val="-4"/>
          <w:w w:val="95"/>
          <w:sz w:val="24"/>
        </w:rPr>
        <w:t>fl</w:t>
        <w:tab/>
      </w:r>
      <w:r>
        <w:rPr>
          <w:rFonts w:ascii="Trebuchet MS" w:hAnsi="Trebuchet MS"/>
          <w:spacing w:val="-3"/>
          <w:sz w:val="24"/>
        </w:rPr>
        <w:t>vaksine</w:t>
      </w:r>
      <w:r>
        <w:rPr>
          <w:rFonts w:ascii="Trebuchet MS" w:hAnsi="Trebuchet MS"/>
          <w:sz w:val="24"/>
        </w:rPr>
        <w:t> </w:t>
      </w:r>
      <w:r>
        <w:rPr>
          <w:rFonts w:ascii="Trebuchet MS" w:hAnsi="Trebuchet MS"/>
          <w:spacing w:val="-4"/>
          <w:sz w:val="24"/>
        </w:rPr>
        <w:t>hv</w:t>
      </w:r>
      <w:r>
        <w:rPr>
          <w:rFonts w:ascii="Trebuchet MS" w:hAnsi="Trebuchet MS"/>
          <w:spacing w:val="-5"/>
          <w:sz w:val="24"/>
        </w:rPr>
        <w:t>ert</w:t>
      </w:r>
      <w:r>
        <w:rPr>
          <w:rFonts w:ascii="Trebuchet MS" w:hAnsi="Trebuchet MS"/>
          <w:sz w:val="24"/>
        </w:rPr>
        <w:t> </w:t>
      </w:r>
      <w:r>
        <w:rPr>
          <w:rFonts w:ascii="Trebuchet MS" w:hAnsi="Trebuchet MS"/>
          <w:spacing w:val="-6"/>
          <w:sz w:val="24"/>
        </w:rPr>
        <w:t>år</w:t>
      </w:r>
      <w:r>
        <w:rPr>
          <w:rFonts w:ascii="Trebuchet MS" w:hAnsi="Trebuchet MS"/>
          <w:spacing w:val="-11"/>
          <w:sz w:val="24"/>
        </w:rPr>
        <w:t>.</w:t>
      </w:r>
      <w:r>
        <w:rPr>
          <w:rFonts w:ascii="Trebuchet MS" w:hAns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31"/>
          <w:szCs w:val="31"/>
        </w:rPr>
      </w:pPr>
    </w:p>
    <w:p>
      <w:pPr>
        <w:tabs>
          <w:tab w:pos="4707" w:val="left" w:leader="none"/>
        </w:tabs>
        <w:spacing w:line="275" w:lineRule="auto" w:before="0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Læring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luftv</w:t>
      </w:r>
      <w:r>
        <w:rPr>
          <w:rFonts w:ascii="Trebuchet MS" w:hAnsi="Trebuchet MS"/>
          <w:spacing w:val="-4"/>
          <w:w w:val="105"/>
          <w:sz w:val="24"/>
        </w:rPr>
        <w:t>eishygiene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1"/>
          <w:w w:val="105"/>
          <w:sz w:val="24"/>
        </w:rPr>
        <w:t>g</w:t>
      </w:r>
      <w:r>
        <w:rPr>
          <w:rFonts w:ascii="Trebuchet MS" w:hAnsi="Trebuchet MS"/>
          <w:spacing w:val="-2"/>
          <w:w w:val="105"/>
          <w:sz w:val="24"/>
        </w:rPr>
        <w:t>jør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mulig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snakke</w:t>
      </w:r>
      <w:r>
        <w:rPr>
          <w:rFonts w:ascii="Trebuchet MS" w:hAnsi="Trebuchet MS"/>
          <w:spacing w:val="-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elevene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vaksiner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vaksine</w:t>
      </w:r>
      <w:r>
        <w:rPr>
          <w:rFonts w:ascii="Trebuchet MS" w:hAnsi="Trebuchet MS"/>
          <w:spacing w:val="34"/>
          <w:w w:val="106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kanskje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kjenner</w:t>
      </w:r>
      <w:r>
        <w:rPr>
          <w:rFonts w:ascii="Trebuchet MS" w:hAnsi="Trebuchet MS"/>
          <w:spacing w:val="-8"/>
          <w:w w:val="105"/>
          <w:sz w:val="24"/>
        </w:rPr>
        <w:t>,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årlige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infl</w:t>
        <w:tab/>
      </w:r>
      <w:r>
        <w:rPr>
          <w:rFonts w:ascii="Trebuchet MS" w:hAnsi="Trebuchet MS"/>
          <w:w w:val="105"/>
          <w:sz w:val="24"/>
        </w:rPr>
        <w:t>-</w:t>
      </w:r>
      <w:r>
        <w:rPr>
          <w:rFonts w:ascii="Trebuchet MS" w:hAnsi="Trebuchet MS"/>
          <w:spacing w:val="23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aksinen.</w:t>
      </w:r>
      <w:r>
        <w:rPr>
          <w:rFonts w:ascii="Trebuchet MS" w:hAns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spacing w:line="240" w:lineRule="auto" w:before="7"/>
        <w:rPr>
          <w:rFonts w:ascii="Trebuchet MS" w:hAnsi="Trebuchet MS" w:cs="Trebuchet MS" w:eastAsia="Trebuchet MS"/>
          <w:sz w:val="23"/>
          <w:szCs w:val="23"/>
        </w:rPr>
      </w:pPr>
    </w:p>
    <w:p>
      <w:pPr>
        <w:spacing w:before="0"/>
        <w:ind w:left="106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b/>
          <w:spacing w:val="-38"/>
          <w:w w:val="105"/>
          <w:sz w:val="32"/>
        </w:rPr>
        <w:t>T</w:t>
      </w:r>
      <w:r>
        <w:rPr>
          <w:rFonts w:ascii="Trebuchet MS"/>
          <w:b/>
          <w:w w:val="105"/>
          <w:sz w:val="32"/>
        </w:rPr>
        <w:t>annhelse</w:t>
      </w:r>
      <w:r>
        <w:rPr>
          <w:rFonts w:ascii="Trebuchet MS"/>
          <w:sz w:val="32"/>
        </w:rPr>
      </w:r>
    </w:p>
    <w:p>
      <w:pPr>
        <w:spacing w:line="275" w:lineRule="auto" w:before="36"/>
        <w:ind w:left="106" w:right="20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5"/>
          <w:w w:val="105"/>
          <w:sz w:val="24"/>
        </w:rPr>
        <w:t>Vanligvis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bryter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først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gjennom</w:t>
      </w:r>
      <w:r>
        <w:rPr>
          <w:rFonts w:ascii="Trebuchet MS" w:hAnsi="Trebuchet MS"/>
          <w:spacing w:val="38"/>
          <w:w w:val="104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tannkjøtt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6-månedersalder</w:t>
      </w:r>
      <w:r>
        <w:rPr>
          <w:rFonts w:ascii="Trebuchet MS" w:hAnsi="Trebuchet MS"/>
          <w:spacing w:val="-4"/>
          <w:w w:val="105"/>
          <w:sz w:val="24"/>
        </w:rPr>
        <w:t>en,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vil</w:t>
      </w:r>
      <w:r>
        <w:rPr>
          <w:rFonts w:ascii="Trebuchet MS" w:hAnsi="Trebuchet MS"/>
          <w:spacing w:val="20"/>
          <w:w w:val="9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ha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fullt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20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innen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</w:t>
      </w:r>
      <w:r>
        <w:rPr>
          <w:rFonts w:ascii="Trebuchet MS" w:hAnsi="Trebuchet MS"/>
          <w:spacing w:val="-3"/>
          <w:w w:val="99"/>
          <w:sz w:val="24"/>
        </w:rPr>
        <w:t> </w:t>
      </w:r>
      <w:r>
        <w:rPr>
          <w:rFonts w:ascii="Trebuchet MS" w:hAnsi="Trebuchet MS"/>
          <w:spacing w:val="30"/>
          <w:w w:val="99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2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½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år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gamle.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år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cirka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6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år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gamle,</w:t>
      </w:r>
      <w:r>
        <w:rPr>
          <w:rFonts w:ascii="Trebuchet MS" w:hAnsi="Trebuchet MS"/>
          <w:spacing w:val="24"/>
          <w:w w:val="104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bryter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først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permanen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jekslene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fram,</w:t>
      </w:r>
      <w:r>
        <w:rPr>
          <w:rFonts w:ascii="Trebuchet MS" w:hAnsi="Trebuchet MS"/>
          <w:spacing w:val="27"/>
          <w:w w:val="96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ennene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oran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begynner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løse</w:t>
      </w:r>
      <w:r>
        <w:rPr>
          <w:rFonts w:ascii="Trebuchet MS" w:hAnsi="Trebuchet MS"/>
          <w:sz w:val="24"/>
        </w:rPr>
      </w:r>
    </w:p>
    <w:p>
      <w:pPr>
        <w:spacing w:line="275" w:lineRule="auto" w:before="0"/>
        <w:ind w:left="106" w:right="5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falle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ut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før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ersta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es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permanen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29"/>
          <w:w w:val="108"/>
          <w:sz w:val="24"/>
        </w:rPr>
        <w:t> </w:t>
      </w:r>
      <w:r>
        <w:rPr>
          <w:rFonts w:ascii="Trebuchet MS" w:hAnsi="Trebuchet MS"/>
          <w:spacing w:val="-7"/>
          <w:w w:val="105"/>
          <w:sz w:val="24"/>
        </w:rPr>
        <w:t>(</w:t>
      </w:r>
      <w:r>
        <w:rPr>
          <w:rFonts w:ascii="Trebuchet MS" w:hAnsi="Trebuchet MS"/>
          <w:spacing w:val="-5"/>
          <w:w w:val="105"/>
          <w:sz w:val="24"/>
        </w:rPr>
        <w:t>voksne</w:t>
      </w:r>
      <w:r>
        <w:rPr>
          <w:rFonts w:ascii="Trebuchet MS" w:hAnsi="Trebuchet MS"/>
          <w:spacing w:val="-7"/>
          <w:w w:val="105"/>
          <w:sz w:val="24"/>
        </w:rPr>
        <w:t>)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tennene.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Innen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12</w:t>
      </w:r>
      <w:r>
        <w:rPr>
          <w:rFonts w:ascii="Trebuchet MS" w:hAnsi="Trebuchet MS"/>
          <w:spacing w:val="-3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år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gamle,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har</w:t>
      </w:r>
      <w:r>
        <w:rPr>
          <w:rFonts w:ascii="Trebuchet MS" w:hAnsi="Trebuchet MS"/>
          <w:spacing w:val="34"/>
          <w:w w:val="10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snitt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miste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ennene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har</w:t>
      </w:r>
      <w:r>
        <w:rPr>
          <w:rFonts w:ascii="Trebuchet MS" w:hAnsi="Trebuchet MS"/>
          <w:spacing w:val="-2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32</w:t>
      </w:r>
      <w:r>
        <w:rPr>
          <w:rFonts w:ascii="Trebuchet MS" w:hAnsi="Trebuchet MS"/>
          <w:spacing w:val="26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voksne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</w:t>
      </w:r>
      <w:r>
        <w:rPr>
          <w:rFonts w:ascii="Trebuchet MS" w:hAnsi="Trebuchet MS"/>
          <w:spacing w:val="-5"/>
          <w:w w:val="105"/>
          <w:sz w:val="24"/>
        </w:rPr>
        <w:t>enner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Disse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ha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r</w:t>
      </w:r>
      <w:r>
        <w:rPr>
          <w:rFonts w:ascii="Trebuchet MS" w:hAnsi="Trebuchet MS"/>
          <w:spacing w:val="-4"/>
          <w:w w:val="105"/>
          <w:sz w:val="24"/>
        </w:rPr>
        <w:t>esten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liv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45"/>
          <w:w w:val="8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tar</w:t>
      </w:r>
      <w:r>
        <w:rPr>
          <w:rFonts w:ascii="Trebuchet MS" w:hAnsi="Trebuchet MS"/>
          <w:spacing w:val="-3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ar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dem.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vokse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klumpe</w:t>
      </w:r>
      <w:r>
        <w:rPr>
          <w:rFonts w:ascii="Trebuchet MS" w:hAnsi="Trebuchet MS"/>
          <w:spacing w:val="26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seg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sammen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klebrig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sto</w:t>
      </w:r>
      <w:r>
        <w:rPr>
          <w:rFonts w:ascii="Trebuchet MS" w:hAnsi="Trebuchet MS"/>
          <w:spacing w:val="-4"/>
          <w:w w:val="105"/>
          <w:sz w:val="24"/>
        </w:rPr>
        <w:t>ff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he</w:t>
      </w:r>
      <w:r>
        <w:rPr>
          <w:rFonts w:ascii="Trebuchet MS" w:hAnsi="Trebuchet MS"/>
          <w:spacing w:val="-5"/>
          <w:w w:val="105"/>
          <w:sz w:val="24"/>
        </w:rPr>
        <w:t>ter</w:t>
      </w:r>
      <w:r>
        <w:rPr>
          <w:rFonts w:ascii="Trebuchet MS" w:hAnsi="Trebuchet MS"/>
          <w:spacing w:val="18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tannplakk.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Du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ser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din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egen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munn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som</w:t>
      </w:r>
      <w:r>
        <w:rPr>
          <w:rFonts w:ascii="Trebuchet MS" w:hAnsi="Trebuchet MS"/>
          <w:spacing w:val="18"/>
          <w:w w:val="113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kr</w:t>
      </w:r>
      <w:r>
        <w:rPr>
          <w:rFonts w:ascii="Trebuchet MS" w:hAnsi="Trebuchet MS"/>
          <w:spacing w:val="-4"/>
          <w:w w:val="105"/>
          <w:sz w:val="24"/>
        </w:rPr>
        <w:t>eme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belegg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rundt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eller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noen</w:t>
      </w:r>
      <w:r>
        <w:rPr>
          <w:rFonts w:ascii="Trebuchet MS" w:hAnsi="Trebuchet MS"/>
          <w:spacing w:val="26"/>
          <w:w w:val="109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ganger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øles</w:t>
      </w:r>
      <w:r>
        <w:rPr>
          <w:rFonts w:ascii="Trebuchet MS" w:hAnsi="Trebuchet MS"/>
          <w:spacing w:val="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1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«pelsbelegg»</w:t>
      </w:r>
      <w:r>
        <w:rPr>
          <w:rFonts w:ascii="Trebuchet MS" w:hAnsi="Trebuchet MS"/>
          <w:spacing w:val="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på</w:t>
      </w:r>
      <w:r>
        <w:rPr>
          <w:rFonts w:ascii="Trebuchet MS" w:hAnsi="Trebuchet MS"/>
          <w:sz w:val="24"/>
        </w:rPr>
      </w:r>
    </w:p>
    <w:p>
      <w:pPr>
        <w:spacing w:line="275" w:lineRule="auto" w:before="67"/>
        <w:ind w:left="106" w:right="90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w w:val="105"/>
        </w:rPr>
        <w:br w:type="column"/>
      </w:r>
      <w:r>
        <w:rPr>
          <w:rFonts w:ascii="Trebuchet MS" w:hAnsi="Trebuchet MS"/>
          <w:spacing w:val="-4"/>
          <w:w w:val="105"/>
          <w:sz w:val="24"/>
        </w:rPr>
        <w:t>tungen.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Hvis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plakk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ikk</w:t>
      </w:r>
      <w:r>
        <w:rPr>
          <w:rFonts w:ascii="Trebuchet MS" w:hAnsi="Trebuchet MS"/>
          <w:spacing w:val="-5"/>
          <w:w w:val="105"/>
          <w:sz w:val="24"/>
        </w:rPr>
        <w:t>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pusse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vekk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r</w:t>
      </w:r>
      <w:r>
        <w:rPr>
          <w:rFonts w:ascii="Trebuchet MS" w:hAnsi="Trebuchet MS"/>
          <w:spacing w:val="-5"/>
          <w:w w:val="105"/>
          <w:sz w:val="24"/>
        </w:rPr>
        <w:t>egel-</w:t>
      </w:r>
      <w:r>
        <w:rPr>
          <w:rFonts w:ascii="Trebuchet MS" w:hAnsi="Trebuchet MS"/>
          <w:spacing w:val="23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messig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eller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mye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sukk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kostholde</w:t>
      </w:r>
      <w:r>
        <w:rPr>
          <w:rFonts w:ascii="Trebuchet MS" w:hAnsi="Trebuchet MS"/>
          <w:spacing w:val="-8"/>
          <w:w w:val="105"/>
          <w:sz w:val="24"/>
        </w:rPr>
        <w:t>t,</w:t>
      </w:r>
      <w:r>
        <w:rPr>
          <w:rFonts w:ascii="Trebuchet MS" w:hAnsi="Trebuchet MS"/>
          <w:spacing w:val="25"/>
          <w:w w:val="7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bakteriene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plakke</w:t>
      </w:r>
      <w:r>
        <w:rPr>
          <w:rFonts w:ascii="Trebuchet MS" w:hAnsi="Trebuchet MS"/>
          <w:spacing w:val="-6"/>
          <w:w w:val="105"/>
          <w:sz w:val="24"/>
        </w:rPr>
        <w:t>t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før</w:t>
      </w:r>
      <w:r>
        <w:rPr>
          <w:rFonts w:ascii="Trebuchet MS" w:hAnsi="Trebuchet MS"/>
          <w:spacing w:val="-5"/>
          <w:w w:val="105"/>
          <w:sz w:val="24"/>
        </w:rPr>
        <w:t>e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</w:t>
      </w:r>
      <w:r>
        <w:rPr>
          <w:rFonts w:ascii="Trebuchet MS" w:hAnsi="Trebuchet MS"/>
          <w:spacing w:val="-45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39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tennene.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90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år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spiser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sukkerholdig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drikke,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42"/>
          <w:w w:val="10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plakke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lage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</w:t>
      </w:r>
      <w:r>
        <w:rPr>
          <w:rFonts w:ascii="Trebuchet MS" w:hAnsi="Trebuchet MS"/>
          <w:spacing w:val="-5"/>
          <w:w w:val="105"/>
          <w:sz w:val="24"/>
        </w:rPr>
        <w:t>yr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t.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20"/>
          <w:w w:val="102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tid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løse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opp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den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ytr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erfl</w:t>
      </w:r>
      <w:r>
        <w:rPr>
          <w:rFonts w:ascii="Trebuchet MS" w:hAnsi="Trebuchet MS"/>
          <w:spacing w:val="5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på</w:t>
      </w:r>
      <w:r>
        <w:rPr>
          <w:rFonts w:ascii="Trebuchet MS" w:hAnsi="Trebuchet MS"/>
          <w:spacing w:val="24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4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år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(</w:t>
      </w:r>
      <w:r>
        <w:rPr>
          <w:rFonts w:ascii="Trebuchet MS" w:hAnsi="Trebuchet MS"/>
          <w:spacing w:val="-5"/>
          <w:w w:val="105"/>
          <w:sz w:val="24"/>
        </w:rPr>
        <w:t>emaljen).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tter</w:t>
      </w:r>
      <w:r>
        <w:rPr>
          <w:rFonts w:ascii="Trebuchet MS" w:hAnsi="Trebuchet MS"/>
          <w:spacing w:val="-4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ert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3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mer</w:t>
      </w:r>
      <w:r>
        <w:rPr>
          <w:rFonts w:ascii="Trebuchet MS" w:hAnsi="Trebuchet MS"/>
          <w:spacing w:val="20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emalje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blir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løst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opp,</w:t>
      </w:r>
      <w:r>
        <w:rPr>
          <w:rFonts w:ascii="Trebuchet MS" w:hAnsi="Trebuchet MS"/>
          <w:spacing w:val="-4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får</w:t>
      </w:r>
      <w:r>
        <w:rPr>
          <w:rFonts w:ascii="Trebuchet MS" w:hAnsi="Trebuchet MS"/>
          <w:spacing w:val="-5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</w:t>
      </w:r>
      <w:r>
        <w:rPr>
          <w:rFonts w:ascii="Trebuchet MS" w:hAnsi="Trebuchet MS"/>
          <w:spacing w:val="-5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(kavit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t).</w:t>
      </w:r>
      <w:r>
        <w:rPr>
          <w:rFonts w:ascii="Trebuchet MS" w:hAnsi="Trebuchet MS"/>
          <w:spacing w:val="-4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tter</w:t>
      </w:r>
      <w:r>
        <w:rPr>
          <w:rFonts w:ascii="Trebuchet MS" w:hAnsi="Trebuchet MS"/>
          <w:spacing w:val="46"/>
          <w:w w:val="102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ert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forrå</w:t>
      </w:r>
      <w:r>
        <w:rPr>
          <w:rFonts w:ascii="Trebuchet MS" w:hAnsi="Trebuchet MS"/>
          <w:spacing w:val="-4"/>
          <w:w w:val="105"/>
          <w:sz w:val="24"/>
        </w:rPr>
        <w:t>tnelsesprosessen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</w:t>
      </w:r>
      <w:r>
        <w:rPr>
          <w:rFonts w:ascii="Trebuchet MS" w:hAnsi="Trebuchet MS"/>
          <w:spacing w:val="-5"/>
          <w:w w:val="105"/>
          <w:sz w:val="24"/>
        </w:rPr>
        <w:t>ortse</w:t>
      </w:r>
      <w:r>
        <w:rPr>
          <w:rFonts w:ascii="Trebuchet MS" w:hAnsi="Trebuchet MS"/>
          <w:spacing w:val="-6"/>
          <w:w w:val="105"/>
          <w:sz w:val="24"/>
        </w:rPr>
        <w:t>tter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53"/>
          <w:w w:val="57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eriene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nå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nerven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gi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tannpine.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1077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U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tannbehandling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spre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seg,</w:t>
      </w:r>
      <w:r>
        <w:rPr>
          <w:rFonts w:ascii="Trebuchet MS" w:hAnsi="Trebuchet MS"/>
          <w:spacing w:val="2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bakt</w:t>
      </w:r>
      <w:r>
        <w:rPr>
          <w:rFonts w:ascii="Trebuchet MS" w:hAnsi="Trebuchet MS"/>
          <w:spacing w:val="-4"/>
          <w:w w:val="105"/>
          <w:sz w:val="24"/>
        </w:rPr>
        <w:t>erier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tr</w:t>
      </w:r>
      <w:r>
        <w:rPr>
          <w:rFonts w:ascii="Trebuchet MS" w:hAnsi="Trebuchet MS"/>
          <w:spacing w:val="-3"/>
          <w:w w:val="105"/>
          <w:sz w:val="24"/>
        </w:rPr>
        <w:t>enge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gjennom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nerven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26"/>
          <w:w w:val="117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før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ennelse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beine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struktur</w:t>
      </w:r>
      <w:r>
        <w:rPr>
          <w:rFonts w:ascii="Trebuchet MS" w:hAnsi="Trebuchet MS"/>
          <w:spacing w:val="-4"/>
          <w:w w:val="105"/>
          <w:sz w:val="24"/>
        </w:rPr>
        <w:t>ene</w:t>
      </w:r>
      <w:r>
        <w:rPr>
          <w:rFonts w:ascii="Trebuchet MS" w:hAnsi="Trebuchet MS"/>
          <w:spacing w:val="22"/>
          <w:w w:val="10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rundt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tennene.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gi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</w:t>
      </w:r>
      <w:r>
        <w:rPr>
          <w:rFonts w:ascii="Trebuchet MS" w:hAnsi="Trebuchet MS"/>
          <w:spacing w:val="-5"/>
          <w:w w:val="105"/>
          <w:sz w:val="24"/>
        </w:rPr>
        <w:t>yll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(kul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på</w:t>
      </w:r>
      <w:r>
        <w:rPr>
          <w:rFonts w:ascii="Trebuchet MS" w:hAnsi="Trebuchet MS"/>
          <w:spacing w:val="22"/>
          <w:w w:val="108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tannkjøtt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t)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fylles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puss.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kan</w:t>
      </w:r>
      <w:r>
        <w:rPr>
          <w:rFonts w:ascii="Trebuchet MS" w:hAnsi="Trebuchet MS"/>
          <w:spacing w:val="30"/>
          <w:w w:val="10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bli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sv</w:t>
      </w:r>
      <w:r>
        <w:rPr>
          <w:rFonts w:ascii="Trebuchet MS" w:hAnsi="Trebuchet MS"/>
          <w:spacing w:val="-5"/>
          <w:w w:val="105"/>
          <w:sz w:val="24"/>
        </w:rPr>
        <w:t>ært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dårlig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7"/>
          <w:w w:val="105"/>
          <w:sz w:val="24"/>
        </w:rPr>
        <w:t>av</w:t>
      </w:r>
      <w:r>
        <w:rPr>
          <w:rFonts w:ascii="Trebuchet MS" w:hAnsi="Trebuchet MS"/>
          <w:spacing w:val="-13"/>
          <w:w w:val="105"/>
          <w:sz w:val="24"/>
        </w:rPr>
        <w:t>,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tannen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må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vanligvis</w:t>
      </w:r>
      <w:r>
        <w:rPr>
          <w:rFonts w:ascii="Trebuchet MS" w:hAnsi="Trebuchet MS"/>
          <w:spacing w:val="34"/>
          <w:w w:val="106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tr</w:t>
      </w:r>
      <w:r>
        <w:rPr>
          <w:rFonts w:ascii="Trebuchet MS" w:hAnsi="Trebuchet MS"/>
          <w:spacing w:val="-5"/>
          <w:w w:val="105"/>
          <w:sz w:val="24"/>
        </w:rPr>
        <w:t>ekk</w:t>
      </w:r>
      <w:r>
        <w:rPr>
          <w:rFonts w:ascii="Trebuchet MS" w:hAnsi="Trebuchet MS"/>
          <w:spacing w:val="-6"/>
          <w:w w:val="105"/>
          <w:sz w:val="24"/>
        </w:rPr>
        <w:t>es.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275" w:lineRule="auto" w:before="0"/>
        <w:ind w:left="106" w:right="828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27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annhels</w:t>
      </w:r>
      <w:r>
        <w:rPr>
          <w:rFonts w:ascii="Trebuchet MS" w:hAnsi="Trebuchet MS"/>
          <w:w w:val="105"/>
          <w:sz w:val="24"/>
        </w:rPr>
        <w:t>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w w:val="105"/>
          <w:sz w:val="24"/>
        </w:rPr>
        <w:t>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ekst</w:t>
      </w:r>
      <w:r>
        <w:rPr>
          <w:rFonts w:ascii="Trebuchet MS" w:hAnsi="Trebuchet MS"/>
          <w:spacing w:val="-7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4"/>
          <w:w w:val="105"/>
          <w:sz w:val="24"/>
        </w:rPr>
        <w:t>m</w:t>
      </w:r>
      <w:r>
        <w:rPr>
          <w:rFonts w:ascii="Trebuchet MS" w:hAnsi="Trebuchet MS"/>
          <w:w w:val="105"/>
          <w:sz w:val="24"/>
        </w:rPr>
        <w:t>t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viktig</w:t>
      </w:r>
      <w:r>
        <w:rPr>
          <w:rFonts w:ascii="Trebuchet MS" w:hAnsi="Trebuchet MS"/>
          <w:w w:val="105"/>
          <w:sz w:val="24"/>
        </w:rPr>
        <w:t>,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</w:t>
      </w:r>
      <w:r>
        <w:rPr>
          <w:rFonts w:ascii="Trebuchet MS" w:hAnsi="Trebuchet MS"/>
          <w:w w:val="105"/>
          <w:sz w:val="24"/>
        </w:rPr>
        <w:t>g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N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6"/>
          <w:w w:val="105"/>
          <w:sz w:val="24"/>
        </w:rPr>
        <w:t>r</w:t>
      </w:r>
      <w:r>
        <w:rPr>
          <w:rFonts w:ascii="Trebuchet MS" w:hAnsi="Trebuchet MS"/>
          <w:spacing w:val="-3"/>
          <w:w w:val="105"/>
          <w:sz w:val="24"/>
        </w:rPr>
        <w:t>g</w:t>
      </w:r>
      <w:r>
        <w:rPr>
          <w:rFonts w:ascii="Trebuchet MS" w:hAnsi="Trebuchet MS"/>
          <w:w w:val="105"/>
          <w:sz w:val="24"/>
        </w:rPr>
        <w:t>e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har</w:t>
      </w:r>
      <w:r>
        <w:rPr>
          <w:rFonts w:ascii="Trebuchet MS" w:hAnsi="Trebuchet MS"/>
          <w:spacing w:val="-3"/>
          <w:w w:val="103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60%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olv</w:t>
      </w:r>
      <w:r>
        <w:rPr>
          <w:rFonts w:ascii="Trebuchet MS" w:hAnsi="Trebuchet MS"/>
          <w:spacing w:val="-5"/>
          <w:w w:val="105"/>
          <w:sz w:val="24"/>
        </w:rPr>
        <w:t>åringer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</w:t>
      </w:r>
      <w:r>
        <w:rPr>
          <w:rFonts w:ascii="Trebuchet MS" w:hAnsi="Trebuchet MS"/>
          <w:spacing w:val="-3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</w:t>
      </w:r>
      <w:r>
        <w:rPr>
          <w:rFonts w:ascii="Trebuchet MS" w:hAnsi="Trebuchet MS"/>
          <w:spacing w:val="-5"/>
          <w:w w:val="105"/>
          <w:sz w:val="24"/>
        </w:rPr>
        <w:t>ene.</w:t>
      </w:r>
      <w:r>
        <w:rPr>
          <w:rFonts w:ascii="Trebuchet MS" w:hAnsi="Trebuchet MS"/>
          <w:spacing w:val="38"/>
          <w:w w:val="98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or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</w:t>
      </w:r>
      <w:r>
        <w:rPr>
          <w:rFonts w:ascii="Trebuchet MS" w:hAnsi="Trebuchet MS"/>
          <w:spacing w:val="-3"/>
          <w:w w:val="105"/>
          <w:sz w:val="24"/>
        </w:rPr>
        <w:t>emåringer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hele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80%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som</w:t>
      </w:r>
      <w:r>
        <w:rPr>
          <w:rFonts w:ascii="Trebuchet MS" w:hAnsi="Trebuchet MS"/>
          <w:spacing w:val="-1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har</w:t>
      </w:r>
      <w:r>
        <w:rPr>
          <w:rFonts w:ascii="Trebuchet MS" w:hAnsi="Trebuchet MS"/>
          <w:spacing w:val="26"/>
          <w:w w:val="103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ha</w:t>
      </w:r>
      <w:r>
        <w:rPr>
          <w:rFonts w:ascii="Trebuchet MS" w:hAnsi="Trebuchet MS"/>
          <w:spacing w:val="-4"/>
          <w:w w:val="105"/>
          <w:sz w:val="24"/>
        </w:rPr>
        <w:t>tt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hull.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positiv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3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6"/>
          <w:w w:val="105"/>
          <w:sz w:val="24"/>
        </w:rPr>
        <w:t>for</w:t>
      </w:r>
      <w:r>
        <w:rPr>
          <w:rFonts w:ascii="Trebuchet MS" w:hAnsi="Trebuchet MS"/>
          <w:spacing w:val="-5"/>
          <w:w w:val="105"/>
          <w:sz w:val="24"/>
        </w:rPr>
        <w:t>ebygge</w:t>
      </w:r>
      <w:r>
        <w:rPr>
          <w:rFonts w:ascii="Trebuchet MS" w:hAnsi="Trebuchet MS"/>
          <w:spacing w:val="38"/>
          <w:w w:val="116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hull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ved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begrense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hv</w:t>
      </w:r>
      <w:r>
        <w:rPr>
          <w:rFonts w:ascii="Trebuchet MS" w:hAnsi="Trebuchet MS"/>
          <w:spacing w:val="-5"/>
          <w:w w:val="105"/>
          <w:sz w:val="24"/>
        </w:rPr>
        <w:t>or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</w:t>
      </w:r>
      <w:r>
        <w:rPr>
          <w:rFonts w:ascii="Trebuchet MS" w:hAnsi="Trebuchet MS"/>
          <w:spacing w:val="-5"/>
          <w:w w:val="105"/>
          <w:sz w:val="24"/>
        </w:rPr>
        <w:t>ft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får</w:t>
      </w:r>
      <w:r>
        <w:rPr>
          <w:rFonts w:ascii="Trebuchet MS" w:hAnsi="Trebuchet MS"/>
          <w:sz w:val="24"/>
        </w:rPr>
      </w:r>
    </w:p>
    <w:p>
      <w:pPr>
        <w:tabs>
          <w:tab w:pos="4453" w:val="left" w:leader="none"/>
        </w:tabs>
        <w:spacing w:line="275" w:lineRule="auto" w:before="0"/>
        <w:ind w:left="106" w:right="933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oss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ma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drikk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tilsatt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sukk</w:t>
      </w:r>
      <w:r>
        <w:rPr>
          <w:rFonts w:ascii="Trebuchet MS" w:hAnsi="Trebuchet MS"/>
          <w:spacing w:val="-6"/>
          <w:w w:val="105"/>
          <w:sz w:val="24"/>
        </w:rPr>
        <w:t>er</w:t>
      </w:r>
      <w:r>
        <w:rPr>
          <w:rFonts w:ascii="Trebuchet MS" w:hAnsi="Trebuchet MS"/>
          <w:spacing w:val="-10"/>
          <w:w w:val="105"/>
          <w:sz w:val="24"/>
        </w:rPr>
        <w:t>,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pusse</w:t>
      </w:r>
      <w:r>
        <w:rPr>
          <w:rFonts w:ascii="Trebuchet MS" w:hAnsi="Trebuchet MS"/>
          <w:spacing w:val="26"/>
          <w:w w:val="114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o ganger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3"/>
          <w:w w:val="105"/>
          <w:sz w:val="24"/>
        </w:rPr>
        <w:t> dagen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-</w:t>
      </w:r>
      <w:r>
        <w:rPr>
          <w:rFonts w:ascii="Trebuchet MS" w:hAnsi="Trebuchet MS"/>
          <w:spacing w:val="30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tannkr</w:t>
      </w:r>
      <w:r>
        <w:rPr>
          <w:rFonts w:ascii="Trebuchet MS" w:hAnsi="Trebuchet MS"/>
          <w:spacing w:val="-3"/>
          <w:w w:val="105"/>
          <w:sz w:val="24"/>
        </w:rPr>
        <w:t>em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gå</w:t>
      </w:r>
      <w:r>
        <w:rPr>
          <w:rFonts w:ascii="Trebuchet MS" w:hAnsi="Trebuchet MS"/>
          <w:spacing w:val="-4"/>
          <w:w w:val="105"/>
          <w:sz w:val="24"/>
        </w:rPr>
        <w:t> r</w:t>
      </w:r>
      <w:r>
        <w:rPr>
          <w:rFonts w:ascii="Trebuchet MS" w:hAnsi="Trebuchet MS"/>
          <w:spacing w:val="-3"/>
          <w:w w:val="105"/>
          <w:sz w:val="24"/>
        </w:rPr>
        <w:t>egelmessig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tannlegen</w:t>
      </w:r>
      <w:r>
        <w:rPr>
          <w:rFonts w:ascii="Trebuchet MS" w:hAnsi="Trebuchet MS"/>
          <w:spacing w:val="-5"/>
          <w:w w:val="105"/>
          <w:sz w:val="24"/>
        </w:rPr>
        <w:t> for</w:t>
      </w:r>
      <w:r>
        <w:rPr>
          <w:rFonts w:ascii="Trebuchet MS" w:hAnsi="Trebuchet MS"/>
          <w:spacing w:val="23"/>
          <w:w w:val="103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kon</w:t>
      </w:r>
      <w:r>
        <w:rPr>
          <w:rFonts w:ascii="Trebuchet MS" w:hAnsi="Trebuchet MS"/>
          <w:spacing w:val="-5"/>
          <w:w w:val="105"/>
          <w:sz w:val="24"/>
        </w:rPr>
        <w:t>troller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4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43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tannkjøtt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6"/>
          <w:w w:val="105"/>
          <w:sz w:val="24"/>
        </w:rPr>
        <w:t>t.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tabs>
          <w:tab w:pos="5048" w:val="left" w:leader="none"/>
        </w:tabs>
        <w:spacing w:line="275" w:lineRule="auto" w:before="0"/>
        <w:ind w:left="106" w:right="85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spacing w:val="-3"/>
          <w:w w:val="105"/>
          <w:sz w:val="24"/>
        </w:rPr>
        <w:t>Fluor</w:t>
      </w:r>
      <w:r>
        <w:rPr>
          <w:rFonts w:ascii="Trebuchet MS" w:hAnsi="Trebuchet MS"/>
          <w:spacing w:val="-3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tannkr</w:t>
      </w:r>
      <w:r>
        <w:rPr>
          <w:rFonts w:ascii="Trebuchet MS" w:hAnsi="Trebuchet MS"/>
          <w:spacing w:val="-3"/>
          <w:w w:val="105"/>
          <w:sz w:val="24"/>
        </w:rPr>
        <w:t>em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bidra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styrk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ennene</w:t>
      </w:r>
      <w:r>
        <w:rPr>
          <w:rFonts w:ascii="Trebuchet MS" w:hAnsi="Trebuchet MS"/>
          <w:spacing w:val="26"/>
          <w:w w:val="108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bremse</w:t>
      </w:r>
      <w:r>
        <w:rPr>
          <w:rFonts w:ascii="Trebuchet MS" w:hAnsi="Trebuchet MS"/>
          <w:spacing w:val="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forrå</w:t>
      </w:r>
      <w:r>
        <w:rPr>
          <w:rFonts w:ascii="Trebuchet MS" w:hAnsi="Trebuchet MS"/>
          <w:spacing w:val="-4"/>
          <w:w w:val="105"/>
          <w:sz w:val="24"/>
        </w:rPr>
        <w:t>tnelsesprosessen.</w:t>
      </w:r>
      <w:r>
        <w:rPr>
          <w:rFonts w:ascii="Trebuchet MS" w:hAnsi="Trebuchet MS"/>
          <w:spacing w:val="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7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vik</w:t>
      </w:r>
      <w:r>
        <w:rPr>
          <w:rFonts w:ascii="Trebuchet MS" w:hAnsi="Trebuchet MS"/>
          <w:spacing w:val="-4"/>
          <w:w w:val="105"/>
          <w:sz w:val="24"/>
        </w:rPr>
        <w:t>-</w:t>
      </w:r>
      <w:r>
        <w:rPr>
          <w:rFonts w:ascii="Trebuchet MS" w:hAnsi="Trebuchet MS"/>
          <w:spacing w:val="49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tigst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tidspunkte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ennene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med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fl</w:t>
        <w:tab/>
      </w:r>
      <w:r>
        <w:rPr>
          <w:rFonts w:ascii="Trebuchet MS" w:hAnsi="Trebuchet MS"/>
          <w:w w:val="105"/>
          <w:sz w:val="24"/>
        </w:rPr>
        <w:t>-</w:t>
      </w:r>
      <w:r>
        <w:rPr>
          <w:rFonts w:ascii="Trebuchet MS" w:hAnsi="Trebuchet MS"/>
          <w:spacing w:val="26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tannkr</w:t>
      </w:r>
      <w:r>
        <w:rPr>
          <w:rFonts w:ascii="Trebuchet MS" w:hAnsi="Trebuchet MS"/>
          <w:spacing w:val="-3"/>
          <w:w w:val="105"/>
          <w:sz w:val="24"/>
        </w:rPr>
        <w:t>em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på</w:t>
      </w:r>
      <w:r>
        <w:rPr>
          <w:rFonts w:ascii="Trebuchet MS" w:hAnsi="Trebuchet MS"/>
          <w:spacing w:val="-1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før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legger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oss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kv</w:t>
      </w:r>
      <w:r>
        <w:rPr>
          <w:rFonts w:ascii="Trebuchet MS" w:hAnsi="Trebuchet MS"/>
          <w:spacing w:val="-5"/>
          <w:w w:val="105"/>
          <w:sz w:val="24"/>
        </w:rPr>
        <w:t>elden.</w:t>
      </w:r>
      <w:r>
        <w:rPr>
          <w:rFonts w:ascii="Trebuchet MS" w:hAnsi="Trebuchet MS"/>
          <w:spacing w:val="20"/>
          <w:w w:val="101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or</w:t>
      </w:r>
      <w:r>
        <w:rPr>
          <w:rFonts w:ascii="Trebuchet MS" w:hAnsi="Trebuchet MS"/>
          <w:spacing w:val="-28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a</w:t>
      </w:r>
      <w:r>
        <w:rPr>
          <w:rFonts w:ascii="Trebuchet MS" w:hAnsi="Trebuchet MS"/>
          <w:spacing w:val="-3"/>
          <w:w w:val="105"/>
          <w:sz w:val="24"/>
        </w:rPr>
        <w:t>t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skal</w:t>
      </w:r>
      <w:r>
        <w:rPr>
          <w:rFonts w:ascii="Trebuchet MS" w:hAnsi="Trebuchet MS"/>
          <w:spacing w:val="-36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</w:t>
      </w:r>
      <w:r>
        <w:rPr>
          <w:rFonts w:ascii="Trebuchet MS" w:hAnsi="Trebuchet MS"/>
          <w:spacing w:val="-5"/>
          <w:w w:val="105"/>
          <w:sz w:val="24"/>
        </w:rPr>
        <w:t>ær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enk</w:t>
      </w:r>
      <w:r>
        <w:rPr>
          <w:rFonts w:ascii="Trebuchet MS" w:hAnsi="Trebuchet MS"/>
          <w:spacing w:val="-5"/>
          <w:w w:val="105"/>
          <w:sz w:val="24"/>
        </w:rPr>
        <w:t>elt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husk</w:t>
      </w:r>
      <w:r>
        <w:rPr>
          <w:rFonts w:ascii="Trebuchet MS" w:hAnsi="Trebuchet MS"/>
          <w:spacing w:val="-5"/>
          <w:w w:val="105"/>
          <w:sz w:val="24"/>
        </w:rPr>
        <w:t>e,</w:t>
      </w:r>
      <w:r>
        <w:rPr>
          <w:rFonts w:ascii="Trebuchet MS" w:hAnsi="Trebuchet MS"/>
          <w:spacing w:val="-23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33"/>
          <w:w w:val="8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best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g</w:t>
      </w:r>
      <w:r>
        <w:rPr>
          <w:rFonts w:ascii="Trebuchet MS" w:hAnsi="Trebuchet MS"/>
          <w:spacing w:val="-3"/>
          <w:w w:val="105"/>
          <w:sz w:val="24"/>
        </w:rPr>
        <w:t>jør</w:t>
      </w:r>
      <w:r>
        <w:rPr>
          <w:rFonts w:ascii="Trebuchet MS" w:hAnsi="Trebuchet MS"/>
          <w:spacing w:val="-2"/>
          <w:w w:val="105"/>
          <w:sz w:val="24"/>
        </w:rPr>
        <w:t>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til</w:t>
      </w:r>
      <w:r>
        <w:rPr>
          <w:rFonts w:ascii="Trebuchet MS" w:hAnsi="Trebuchet MS"/>
          <w:spacing w:val="-27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</w:t>
      </w:r>
      <w:r>
        <w:rPr>
          <w:rFonts w:ascii="Trebuchet MS" w:hAnsi="Trebuchet MS"/>
          <w:spacing w:val="-1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rutine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å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pusse</w:t>
      </w:r>
      <w:r>
        <w:rPr>
          <w:rFonts w:ascii="Trebuchet MS" w:hAnsi="Trebuchet MS"/>
          <w:spacing w:val="-20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4"/>
          <w:w w:val="105"/>
          <w:sz w:val="24"/>
        </w:rPr>
        <w:t>ennene</w:t>
      </w:r>
      <w:r>
        <w:rPr>
          <w:rFonts w:ascii="Trebuchet MS" w:hAnsi="Trebuchet MS"/>
          <w:spacing w:val="32"/>
          <w:w w:val="108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3"/>
          <w:w w:val="105"/>
          <w:sz w:val="24"/>
        </w:rPr>
        <w:t>o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ganger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om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dagen,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morgen</w:t>
      </w:r>
      <w:r>
        <w:rPr>
          <w:rFonts w:ascii="Trebuchet MS" w:hAnsi="Trebuchet MS"/>
          <w:spacing w:val="-4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kv</w:t>
      </w:r>
      <w:r>
        <w:rPr>
          <w:rFonts w:ascii="Trebuchet MS" w:hAnsi="Trebuchet MS"/>
          <w:spacing w:val="-5"/>
          <w:w w:val="105"/>
          <w:sz w:val="24"/>
        </w:rPr>
        <w:t>eld.</w:t>
      </w:r>
      <w:r>
        <w:rPr>
          <w:rFonts w:ascii="Trebuchet MS" w:hAnsi="Trebuchet MS"/>
          <w:sz w:val="24"/>
        </w:rPr>
      </w:r>
    </w:p>
    <w:p>
      <w:pPr>
        <w:spacing w:line="240" w:lineRule="auto" w:before="7"/>
        <w:rPr>
          <w:rFonts w:ascii="Trebuchet MS" w:hAnsi="Trebuchet MS" w:cs="Trebuchet MS" w:eastAsia="Trebuchet MS"/>
          <w:sz w:val="27"/>
          <w:szCs w:val="27"/>
        </w:rPr>
      </w:pPr>
    </w:p>
    <w:p>
      <w:pPr>
        <w:pStyle w:val="BodyText"/>
        <w:spacing w:line="240" w:lineRule="auto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Spise</w:t>
      </w:r>
      <w:r>
        <w:rPr>
          <w:rFonts w:ascii="Trebuchet MS"/>
          <w:spacing w:val="-11"/>
          <w:w w:val="105"/>
        </w:rPr>
        <w:t> </w:t>
      </w:r>
      <w:r>
        <w:rPr>
          <w:rFonts w:ascii="Trebuchet MS"/>
          <w:spacing w:val="-3"/>
          <w:w w:val="105"/>
        </w:rPr>
        <w:t>sun</w:t>
      </w:r>
      <w:r>
        <w:rPr>
          <w:rFonts w:ascii="Trebuchet MS"/>
          <w:spacing w:val="-4"/>
          <w:w w:val="105"/>
        </w:rPr>
        <w:t>t</w:t>
      </w:r>
      <w:r>
        <w:rPr>
          <w:rFonts w:ascii="Trebuchet MS"/>
          <w:b w:val="0"/>
        </w:rPr>
      </w:r>
    </w:p>
    <w:p>
      <w:pPr>
        <w:spacing w:line="275" w:lineRule="auto" w:before="41"/>
        <w:ind w:left="106" w:right="904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N</w:t>
      </w:r>
      <w:r>
        <w:rPr>
          <w:rFonts w:ascii="Trebuchet MS" w:hAnsi="Trebuchet MS"/>
          <w:spacing w:val="-5"/>
          <w:w w:val="105"/>
          <w:sz w:val="24"/>
        </w:rPr>
        <w:t>or</w:t>
      </w:r>
      <w:r>
        <w:rPr>
          <w:rFonts w:ascii="Trebuchet MS" w:hAnsi="Trebuchet MS"/>
          <w:spacing w:val="-4"/>
          <w:w w:val="105"/>
          <w:sz w:val="24"/>
        </w:rPr>
        <w:t>ge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27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%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17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alle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barneskolebarn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nå</w:t>
      </w:r>
      <w:r>
        <w:rPr>
          <w:rFonts w:ascii="Trebuchet MS" w:hAnsi="Trebuchet MS"/>
          <w:spacing w:val="40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ov</w:t>
      </w:r>
      <w:r>
        <w:rPr>
          <w:rFonts w:ascii="Trebuchet MS" w:hAnsi="Trebuchet MS"/>
          <w:spacing w:val="-5"/>
          <w:w w:val="105"/>
          <w:sz w:val="24"/>
        </w:rPr>
        <w:t>ervektige,</w:t>
      </w:r>
      <w:r>
        <w:rPr>
          <w:rFonts w:ascii="Trebuchet MS" w:hAnsi="Trebuchet MS"/>
          <w:spacing w:val="-13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spiser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tr</w:t>
      </w:r>
      <w:r>
        <w:rPr>
          <w:rFonts w:ascii="Trebuchet MS" w:hAnsi="Trebuchet MS"/>
          <w:spacing w:val="-3"/>
          <w:w w:val="105"/>
          <w:sz w:val="24"/>
        </w:rPr>
        <w:t>e</w:t>
      </w:r>
      <w:r>
        <w:rPr>
          <w:rFonts w:ascii="Trebuchet MS" w:hAnsi="Trebuchet MS"/>
          <w:spacing w:val="-12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ganger</w:t>
      </w:r>
      <w:r>
        <w:rPr>
          <w:rFonts w:ascii="Trebuchet MS" w:hAnsi="Trebuchet MS"/>
          <w:spacing w:val="-18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mer</w:t>
      </w:r>
      <w:r>
        <w:rPr>
          <w:rFonts w:ascii="Trebuchet MS" w:hAnsi="Trebuchet MS"/>
          <w:spacing w:val="24"/>
          <w:w w:val="106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enn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de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bør</w:t>
      </w:r>
      <w:r>
        <w:rPr>
          <w:rFonts w:ascii="Trebuchet MS" w:hAnsi="Trebuchet MS"/>
          <w:spacing w:val="-10"/>
          <w:w w:val="105"/>
          <w:sz w:val="24"/>
        </w:rPr>
        <w:t>.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H</w:t>
      </w:r>
      <w:r>
        <w:rPr>
          <w:rFonts w:ascii="Trebuchet MS" w:hAnsi="Trebuchet MS"/>
          <w:spacing w:val="-5"/>
          <w:w w:val="105"/>
          <w:sz w:val="24"/>
        </w:rPr>
        <w:t>alvpart</w:t>
      </w:r>
      <w:r>
        <w:rPr>
          <w:rFonts w:ascii="Trebuchet MS" w:hAnsi="Trebuchet MS"/>
          <w:spacing w:val="-4"/>
          <w:w w:val="105"/>
          <w:sz w:val="24"/>
        </w:rPr>
        <w:t>en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av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</w:t>
      </w:r>
      <w:r>
        <w:rPr>
          <w:rFonts w:ascii="Trebuchet MS" w:hAnsi="Trebuchet MS"/>
          <w:spacing w:val="-5"/>
          <w:w w:val="105"/>
          <w:sz w:val="24"/>
        </w:rPr>
        <w:t>er</w:t>
      </w:r>
      <w:r>
        <w:rPr>
          <w:rFonts w:ascii="Trebuchet MS" w:hAnsi="Trebuchet MS"/>
          <w:spacing w:val="-4"/>
          <w:w w:val="105"/>
          <w:sz w:val="24"/>
        </w:rPr>
        <w:t>e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23"/>
          <w:w w:val="88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barn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spiser</w:t>
      </w:r>
      <w:r>
        <w:rPr>
          <w:rFonts w:ascii="Trebuchet MS" w:hAnsi="Trebuchet MS"/>
          <w:spacing w:val="-10"/>
          <w:w w:val="105"/>
          <w:sz w:val="24"/>
        </w:rPr>
        <w:t>, </w:t>
      </w:r>
      <w:r>
        <w:rPr>
          <w:rFonts w:ascii="Trebuchet MS" w:hAnsi="Trebuchet MS"/>
          <w:spacing w:val="-4"/>
          <w:w w:val="105"/>
          <w:sz w:val="24"/>
        </w:rPr>
        <w:t>kommer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fra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usunne</w:t>
      </w:r>
      <w:r>
        <w:rPr>
          <w:rFonts w:ascii="Trebuchet MS" w:hAnsi="Trebuchet MS"/>
          <w:spacing w:val="-9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mellom-</w:t>
      </w:r>
      <w:r>
        <w:rPr>
          <w:rFonts w:ascii="Trebuchet MS" w:hAnsi="Trebuchet MS"/>
          <w:spacing w:val="37"/>
          <w:w w:val="11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måltider</w:t>
      </w:r>
      <w:r>
        <w:rPr>
          <w:rFonts w:ascii="Trebuchet MS" w:hAnsi="Trebuchet MS"/>
          <w:spacing w:val="-22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og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sukkerholdig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drikke.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</w:t>
      </w:r>
      <w:r>
        <w:rPr>
          <w:rFonts w:ascii="Trebuchet MS" w:hAnsi="Trebuchet MS"/>
          <w:spacing w:val="-6"/>
          <w:w w:val="105"/>
          <w:sz w:val="24"/>
        </w:rPr>
        <w:t>rukt</w:t>
      </w:r>
      <w:r>
        <w:rPr>
          <w:rFonts w:ascii="Trebuchet MS" w:hAnsi="Trebuchet MS"/>
          <w:spacing w:val="-16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og</w:t>
      </w:r>
      <w:r>
        <w:rPr>
          <w:rFonts w:ascii="Trebuchet MS" w:hAnsi="Trebuchet MS"/>
          <w:spacing w:val="40"/>
          <w:w w:val="117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grøn</w:t>
      </w:r>
      <w:r>
        <w:rPr>
          <w:rFonts w:ascii="Trebuchet MS" w:hAnsi="Trebuchet MS"/>
          <w:spacing w:val="-5"/>
          <w:w w:val="105"/>
          <w:sz w:val="24"/>
        </w:rPr>
        <w:t>t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er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5"/>
          <w:w w:val="105"/>
          <w:sz w:val="24"/>
        </w:rPr>
        <w:t>fortsatt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de</w:t>
      </w:r>
      <w:r>
        <w:rPr>
          <w:rFonts w:ascii="Trebuchet MS" w:hAnsi="Trebuchet MS"/>
          <w:spacing w:val="-4"/>
          <w:w w:val="105"/>
          <w:sz w:val="24"/>
        </w:rPr>
        <w:t>t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sunnest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vi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2"/>
          <w:w w:val="105"/>
          <w:sz w:val="24"/>
        </w:rPr>
        <w:t>kan</w:t>
      </w:r>
      <w:r>
        <w:rPr>
          <w:rFonts w:ascii="Trebuchet MS" w:hAnsi="Trebuchet MS"/>
          <w:spacing w:val="-21"/>
          <w:w w:val="105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velge</w:t>
      </w:r>
      <w:r>
        <w:rPr>
          <w:rFonts w:ascii="Trebuchet MS" w:hAnsi="Trebuchet MS"/>
          <w:spacing w:val="-15"/>
          <w:w w:val="105"/>
          <w:sz w:val="24"/>
        </w:rPr>
        <w:t> </w:t>
      </w:r>
      <w:r>
        <w:rPr>
          <w:rFonts w:ascii="Trebuchet MS" w:hAnsi="Trebuchet MS"/>
          <w:spacing w:val="-3"/>
          <w:w w:val="105"/>
          <w:sz w:val="24"/>
        </w:rPr>
        <w:t>som</w:t>
      </w:r>
      <w:r>
        <w:rPr>
          <w:rFonts w:ascii="Trebuchet MS" w:hAnsi="Trebuchet MS"/>
          <w:spacing w:val="42"/>
          <w:w w:val="113"/>
          <w:sz w:val="24"/>
        </w:rPr>
        <w:t> </w:t>
      </w:r>
      <w:r>
        <w:rPr>
          <w:rFonts w:ascii="Trebuchet MS" w:hAnsi="Trebuchet MS"/>
          <w:spacing w:val="-4"/>
          <w:w w:val="105"/>
          <w:sz w:val="24"/>
        </w:rPr>
        <w:t>mellommåltid.</w:t>
      </w:r>
      <w:r>
        <w:rPr>
          <w:rFonts w:ascii="Trebuchet MS" w:hAnsi="Trebuchet MS"/>
          <w:sz w:val="24"/>
        </w:rPr>
      </w:r>
    </w:p>
    <w:p>
      <w:pPr>
        <w:spacing w:after="0" w:line="275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460" w:right="0"/>
          <w:cols w:num="2" w:equalWidth="0">
            <w:col w:w="5026" w:space="417"/>
            <w:col w:w="600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187.362pt;margin-top:-.049985pt;width:408pt;height:842pt;mso-position-horizontal-relative:page;mso-position-vertical-relative:page;z-index:-301720" coordorigin="3747,-1" coordsize="8160,16840">
            <v:group style="position:absolute;left:11906;top:0;width:2;height:16838" coordorigin="11906,0" coordsize="2,16838">
              <v:shape style="position:absolute;left:11906;top:0;width:2;height:16838" coordorigin="11906,0" coordsize="0,16838" path="m11906,0l11906,16838e" filled="false" stroked="true" strokeweight=".1pt" strokecolor="#98c035">
                <v:path arrowok="t"/>
              </v:shape>
              <v:shape style="position:absolute;left:8588;top:1320;width:9;height:14" type="#_x0000_t75" stroked="false">
                <v:imagedata r:id="rId37" o:title=""/>
              </v:shape>
              <v:shape style="position:absolute;left:3747;top:0;width:8158;height:16838" type="#_x0000_t75" stroked="false">
                <v:imagedata r:id="rId38" o:title=""/>
              </v:shape>
            </v:group>
            <v:group style="position:absolute;left:4387;top:7434;width:12;height:2" coordorigin="4387,7434" coordsize="12,2">
              <v:shape style="position:absolute;left:4387;top:7434;width:12;height:2" coordorigin="4387,7434" coordsize="12,1" path="m4399,7434l4388,7435,4387,7435,4391,7435,4395,7434,4399,7434e" filled="false" stroked="false">
                <v:path arrowok="t"/>
              </v:shape>
            </v:group>
            <v:group style="position:absolute;left:9515;top:4746;width:1968;height:1967" coordorigin="9515,4746" coordsize="1968,1967">
              <v:shape style="position:absolute;left:9515;top:4746;width:1968;height:1967" coordorigin="9515,4746" coordsize="1968,1967" path="m10498,4746l10417,4749,10339,4759,10262,4774,10187,4796,10115,4823,10046,4856,9980,4893,9917,4936,9858,4983,9803,5034,9751,5089,9704,5149,9662,5211,9624,5278,9592,5347,9565,5419,9543,5493,9528,5570,9518,5649,9515,5729,9518,5810,9528,5889,9543,5966,9565,6040,9592,6112,9624,6181,9662,6247,9704,6310,9751,6369,9803,6425,9858,6476,9917,6523,9980,6565,10046,6603,10115,6636,10187,6663,10262,6684,10339,6700,10417,6710,10498,6713,10578,6711,10655,6703,10731,6689,10805,6669,10876,6643,10944,6613,11010,6577,11072,6536,11131,6491,11187,6442,11238,6388,11285,6331,11328,6270,11366,6205,11399,6138,11427,6068,11450,5995,11466,5920,11477,5842,11482,5763,11482,5752,11482,5741,11478,5649,11469,5570,11453,5493,11431,5418,11404,5346,11372,5277,11334,5211,11292,5148,11245,5089,11193,5034,11138,4983,11079,4936,11016,4893,10950,4856,10881,4823,10809,4796,10735,4775,10658,4759,10579,4749,10498,4746xe" filled="true" fillcolor="#e9521e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11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01696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.000015pt;width:.1pt;height:841.9pt;mso-position-horizontal-relative:page;mso-position-vertical-relative:page;z-index:5800" coordorigin="0,0" coordsize="2,16838">
            <v:shape style="position:absolute;left:0;top:0;width:2;height:16838" coordorigin="0,0" coordsize="0,16838" path="m0,14330l0,16838,0,14330e" filled="false" stroked="false">
              <v:path arrowok="t"/>
            </v:shape>
            <v:shape style="position:absolute;left:0;top:0;width:2;height:16838" coordorigin="0,0" coordsize="0,16838" path="m0,14330l0,16838,0,14330e" filled="false" stroked="false">
              <v:path arrowok="t"/>
            </v:shape>
            <v:shape style="position:absolute;left:0;top:0;width:2;height:16838" coordorigin="0,0" coordsize="0,16838" path="m0,14290l0,14330,0,14290e" filled="false" stroked="false">
              <v:path arrowok="t"/>
            </v:shape>
            <v:shape style="position:absolute;left:0;top:0;width:2;height:16838" coordorigin="0,0" coordsize="0,16838" path="m0,14290l0,14330,0,14290e" filled="false" stroked="false">
              <v:path arrowok="t"/>
            </v:shape>
            <v:shape style="position:absolute;left:0;top:0;width:2;height:16838" coordorigin="0,0" coordsize="0,16838" path="m0,13470l0,14290,0,13470e" filled="false" stroked="false">
              <v:path arrowok="t"/>
            </v:shape>
            <v:shape style="position:absolute;left:0;top:0;width:2;height:16838" coordorigin="0,0" coordsize="0,16838" path="m0,9390l0,10950,0,9390e" filled="false" stroked="false">
              <v:path arrowok="t"/>
            </v:shape>
            <v:shape style="position:absolute;left:0;top:0;width:2;height:16838" coordorigin="0,0" coordsize="0,16838" path="m0,2130l0,2970,0,2130e" filled="false" stroked="false">
              <v:path arrowok="t"/>
            </v:shape>
            <v:shape style="position:absolute;left:0;top:0;width:2;height:16838" coordorigin="0,0" coordsize="0,16838" path="m0,2130l0,2970,0,2130e" filled="false" stroked="false">
              <v:path arrowok="t"/>
            </v:shape>
            <v:shape style="position:absolute;left:0;top:0;width:2;height:16838" coordorigin="0,0" coordsize="0,16838" path="m0,0l0,2130,0,0e" filled="false" stroked="false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7" w:lineRule="auto" w:before="3"/>
        <w:ind w:left="855" w:right="3369" w:firstLine="14"/>
        <w:jc w:val="left"/>
        <w:rPr>
          <w:b w:val="0"/>
          <w:bCs w:val="0"/>
        </w:rPr>
      </w:pPr>
      <w:r>
        <w:rPr>
          <w:spacing w:val="-5"/>
          <w:w w:val="95"/>
        </w:rPr>
        <w:t>1.-4.</w:t>
      </w:r>
      <w:r>
        <w:rPr>
          <w:spacing w:val="-100"/>
          <w:w w:val="95"/>
        </w:rPr>
        <w:t> </w:t>
      </w:r>
      <w:r>
        <w:rPr>
          <w:w w:val="95"/>
        </w:rPr>
        <w:t>trinn</w:t>
      </w:r>
      <w:r>
        <w:rPr>
          <w:spacing w:val="23"/>
          <w:w w:val="99"/>
        </w:rPr>
        <w:t> </w:t>
      </w:r>
      <w:r>
        <w:rPr/>
        <w:t>Undervisningsplaner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70"/>
          <w:szCs w:val="70"/>
        </w:rPr>
      </w:pPr>
    </w:p>
    <w:p>
      <w:pPr>
        <w:spacing w:line="247" w:lineRule="auto" w:before="556"/>
        <w:ind w:left="855" w:right="3369" w:firstLine="0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>
          <w:rFonts w:ascii="Trebuchet MS" w:hAnsi="Trebuchet MS"/>
          <w:b/>
          <w:w w:val="105"/>
          <w:sz w:val="70"/>
        </w:rPr>
        <w:t>Alle</w:t>
      </w:r>
      <w:r>
        <w:rPr>
          <w:rFonts w:ascii="Trebuchet MS" w:hAnsi="Trebuchet MS"/>
          <w:b/>
          <w:spacing w:val="44"/>
          <w:w w:val="105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undervisnings-</w:t>
      </w:r>
      <w:r>
        <w:rPr>
          <w:rFonts w:ascii="Trebuchet MS" w:hAnsi="Trebuchet MS"/>
          <w:b/>
          <w:w w:val="113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planer</w:t>
      </w:r>
      <w:r>
        <w:rPr>
          <w:rFonts w:ascii="Trebuchet MS" w:hAnsi="Trebuchet MS"/>
          <w:b/>
          <w:spacing w:val="-21"/>
          <w:w w:val="105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og</w:t>
      </w:r>
      <w:r>
        <w:rPr>
          <w:rFonts w:ascii="Trebuchet MS" w:hAnsi="Trebuchet MS"/>
          <w:b/>
          <w:spacing w:val="2"/>
          <w:w w:val="105"/>
          <w:sz w:val="70"/>
        </w:rPr>
        <w:t> </w:t>
      </w:r>
      <w:r>
        <w:rPr>
          <w:rFonts w:ascii="Trebuchet MS" w:hAnsi="Trebuchet MS"/>
          <w:b/>
          <w:w w:val="105"/>
          <w:sz w:val="70"/>
        </w:rPr>
        <w:t>alt</w:t>
      </w:r>
      <w:r>
        <w:rPr>
          <w:rFonts w:ascii="Trebuchet MS" w:hAnsi="Trebuchet MS"/>
          <w:b/>
          <w:w w:val="108"/>
          <w:sz w:val="70"/>
        </w:rPr>
        <w:t> </w:t>
      </w:r>
      <w:r>
        <w:rPr>
          <w:rFonts w:ascii="Trebuchet MS" w:hAnsi="Trebuchet MS"/>
          <w:b/>
          <w:spacing w:val="-3"/>
          <w:w w:val="105"/>
          <w:sz w:val="70"/>
        </w:rPr>
        <w:t>stø</w:t>
      </w:r>
      <w:r>
        <w:rPr>
          <w:rFonts w:ascii="Trebuchet MS" w:hAnsi="Trebuchet MS"/>
          <w:b/>
          <w:spacing w:val="-4"/>
          <w:w w:val="105"/>
          <w:sz w:val="70"/>
        </w:rPr>
        <w:t>tt</w:t>
      </w:r>
      <w:r>
        <w:rPr>
          <w:rFonts w:ascii="Trebuchet MS" w:hAnsi="Trebuchet MS"/>
          <w:b/>
          <w:spacing w:val="-3"/>
          <w:w w:val="105"/>
          <w:sz w:val="70"/>
        </w:rPr>
        <w:t>ema</w:t>
      </w:r>
      <w:r>
        <w:rPr>
          <w:rFonts w:ascii="Trebuchet MS" w:hAnsi="Trebuchet MS"/>
          <w:b/>
          <w:spacing w:val="-4"/>
          <w:w w:val="105"/>
          <w:sz w:val="70"/>
        </w:rPr>
        <w:t>teriell</w:t>
      </w:r>
      <w:r>
        <w:rPr>
          <w:rFonts w:ascii="Trebuchet MS" w:hAnsi="Trebuchet MS"/>
          <w:sz w:val="70"/>
        </w:rPr>
      </w:r>
    </w:p>
    <w:p>
      <w:pPr>
        <w:spacing w:line="247" w:lineRule="auto" w:before="0"/>
        <w:ind w:left="855" w:right="4455" w:firstLine="0"/>
        <w:jc w:val="left"/>
        <w:rPr>
          <w:rFonts w:ascii="Trebuchet MS" w:hAnsi="Trebuchet MS" w:cs="Trebuchet MS" w:eastAsia="Trebuchet MS"/>
          <w:sz w:val="70"/>
          <w:szCs w:val="70"/>
        </w:rPr>
      </w:pPr>
      <w:r>
        <w:rPr/>
        <w:pict>
          <v:group style="position:absolute;margin-left:469.16568pt;margin-top:49.510208pt;width:70.6pt;height:77pt;mso-position-horizontal-relative:page;mso-position-vertical-relative:paragraph;z-index:5776" coordorigin="9383,990" coordsize="1412,1540">
            <v:group style="position:absolute;left:9383;top:990;width:1412;height:1540" coordorigin="9383,990" coordsize="1412,1540">
              <v:shape style="position:absolute;left:9383;top:990;width:1412;height:1540" coordorigin="9383,990" coordsize="1412,1540" path="m10336,2302l9843,2302,9939,2332,10037,2352,10057,2354,10065,2474,10071,2494,10083,2512,10100,2526,10121,2530,10144,2526,10163,2514,10175,2498,10181,2478,10180,2450,10179,2386,10179,2368,10179,2354,10218,2346,10276,2328,10313,2312,10331,2304,10336,2302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507,2296l10349,2296,10376,2322,10395,2340,10406,2354,10412,2362,10427,2376,10444,2384,10462,2386,10480,2384,10499,2366,10511,2350,10517,2334,10517,2316,10511,2302,10507,2296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793,2092l9616,2092,9627,2110,9639,2126,9652,2142,9665,2156,9678,2172,9722,2214,9742,2228,9748,2234,9728,2266,9718,2284,9714,2290,9715,2290,9708,2308,9707,2326,9712,2344,9723,2360,9744,2370,9763,2374,9781,2374,9796,2366,9809,2356,9823,2334,9834,2316,9843,2302,10336,2302,10349,2296,10507,2296,10495,2276,10483,2254,10464,2224,10462,2220,10072,2220,10051,2218,9991,2206,9915,2178,9862,2148,9845,2138,9829,2124,9811,2110,9795,2094,9793,2092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563,2044l10541,2062,10519,2080,10477,2112,10455,2126,10391,2162,10370,2170,10348,2180,10325,2188,10303,2194,10279,2202,10255,2206,10178,2218,10151,2220,10462,2220,10458,2214,10471,2200,10484,2184,10496,2168,10507,2150,10518,2134,10528,2116,10538,2098,10547,2080,10555,2062,10563,2044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483,1338l9464,1338,9446,1344,9431,1356,9421,1376,9417,1394,9419,1412,9426,1428,9438,1440,9565,1516,9557,1534,9550,1554,9543,1572,9537,1592,9520,1670,9517,1690,9439,1690,9418,1696,9400,1708,9388,1726,9383,1748,9388,1770,9400,1788,9418,1800,9440,1804,9514,1804,9517,1824,9527,1884,9543,1942,9549,1960,9556,1980,9449,2052,9435,2066,9425,2082,9421,2100,9422,2120,9436,2138,9451,2152,9468,2160,9485,2160,9501,2156,9616,2092,9793,2092,9779,2078,9764,2062,9750,2044,9736,2024,9723,2006,9691,1946,9667,1880,9653,1814,9650,1770,9650,1744,9658,1674,9675,1608,9701,1548,9712,1530,9722,1510,9771,1446,9806,1412,9625,1412,9501,1344,9483,1338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738,1620l9755,1706,9788,1784,9836,1854,9901,1912,9953,1946,10012,1972,10077,1992,10150,2006,10210,2012,10289,2012,10368,2004,10446,1988,10504,1970,10547,1952,10566,1944,10584,1934,10600,1924,10615,1914,10630,1902,10644,1892,10659,1878,10209,1878,10171,1874,10141,1870,10083,1858,10056,1850,10031,1844,10006,1836,9983,1826,9960,1818,9897,1784,9840,1742,9788,1688,9754,1644,9738,1620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495,1296l10113,1296,10143,1298,10194,1304,10247,1316,10265,1322,10283,1330,10302,1336,10320,1346,10338,1354,10357,1366,10409,1402,10458,1448,10511,1520,10540,1578,10564,1654,10573,1730,10573,1764,10568,1774,10561,1782,10553,1788,10537,1800,10485,1830,10403,1856,10383,1860,10363,1866,10344,1868,10324,1872,10266,1878,10659,1878,10673,1862,10702,1804,10709,1768,10709,1722,10702,1662,10690,1602,10672,1546,10665,1526,10781,1434,10791,1418,10792,1412,10603,1412,10591,1394,10578,1380,10565,1364,10552,1350,10538,1334,10524,1320,10509,1308,10495,1296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9758,1128l9739,1130,9721,1142,9708,1158,9703,1174,9703,1192,9709,1210,9711,1212,9723,1232,9733,1252,9743,1268,9750,1282,9735,1294,9719,1308,9704,1320,9690,1334,9676,1350,9663,1364,9650,1380,9637,1394,9625,1412,9806,1412,9823,1396,9837,1386,9896,1352,9964,1322,9981,1316,9993,1312,10002,1310,10006,1310,10008,1308,10014,1306,10026,1304,10042,1302,10062,1298,10085,1298,10113,1296,10495,1296,10493,1294,10477,1282,10495,1246,10505,1222,10508,1216,9860,1216,9835,1188,9819,1170,9811,1160,9808,1154,9794,1140,9777,1130,9758,1128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740,1338l10721,1340,10708,1346,10707,1348,10603,1412,10792,1412,10794,1398,10792,1380,10788,1370,10788,1368,10787,1368,10775,1352,10759,1342,10740,1338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107,990l10099,990,10078,992,10060,1004,10047,1022,10041,1042,10041,1166,10009,1170,9986,1174,9974,1176,9915,1194,9897,1202,9878,1208,9860,1216,10508,1216,10509,1214,10372,1214,10353,1206,10295,1188,10276,1184,10256,1178,10217,1170,10198,1168,10177,1164,10158,1164,10157,1048,10154,1026,10144,1008,10127,996,10107,990xe" filled="true" fillcolor="#010202" stroked="false">
                <v:path arrowok="t"/>
                <v:fill type="solid"/>
              </v:shape>
              <v:shape style="position:absolute;left:9383;top:990;width:1412;height:1540" coordorigin="9383,990" coordsize="1412,1540" path="m10461,1122l10444,1124,10428,1132,10416,1144,10403,1166,10381,1200,10372,1214,10509,1214,10510,1212,10511,1208,10510,1208,10517,1190,10518,1170,10513,1152,10501,1138,10481,1126,10461,1122xe" filled="true" fillcolor="#010202" stroked="false">
                <v:path arrowok="t"/>
                <v:fill type="solid"/>
              </v:shape>
            </v:group>
            <v:group style="position:absolute;left:9440;top:1689;width:2;height:2" coordorigin="9440,1689" coordsize="2,2">
              <v:shape style="position:absolute;left:9440;top:1689;width:2;height:2" coordorigin="9440,1689" coordsize="2,0" path="m9440,1689l9441,1689e" filled="false" stroked="true" strokeweight=".1pt" strokecolor="#010202">
                <v:path arrowok="t"/>
              </v:shape>
            </v:group>
            <v:group style="position:absolute;left:10409;top:2358;width:8;height:11" coordorigin="10409,2358" coordsize="8,11">
              <v:shape style="position:absolute;left:10409;top:2358;width:8;height:11" coordorigin="10409,2358" coordsize="8,11" path="m10410,2358l10409,2358,10416,2369,10412,2362,10411,2360,10410,2358xe" filled="true" fillcolor="#010202" stroked="false">
                <v:path arrowok="t"/>
                <v:fill type="solid"/>
              </v:shape>
            </v:group>
            <v:group style="position:absolute;left:9891;top:1453;width:173;height:173" coordorigin="9891,1453" coordsize="173,173">
              <v:shape style="position:absolute;left:9891;top:1453;width:173;height:173" coordorigin="9891,1453" coordsize="173,173" path="m9980,1453l9918,1477,9891,1535,9894,1559,9931,1611,9972,1625,9996,1623,10049,1588,10064,1539,10061,1517,10022,1465,9980,1453xe" filled="true" fillcolor="#010202" stroked="false">
                <v:path arrowok="t"/>
                <v:fill type="solid"/>
              </v:shape>
            </v:group>
            <v:group style="position:absolute;left:10302;top:1609;width:125;height:127" coordorigin="10302,1609" coordsize="125,127">
              <v:shape style="position:absolute;left:10302;top:1609;width:125;height:127" coordorigin="10302,1609" coordsize="125,127" path="m10375,1609l10348,1611,10327,1620,10312,1634,10302,1652,10304,1680,10311,1702,10322,1719,10338,1730,10356,1735,10380,1732,10401,1722,10416,1707,10424,1688,10427,1671,10423,1649,10412,1630,10395,1616,10375,1609xe" filled="true" fillcolor="#01020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/>
          <w:b/>
          <w:w w:val="105"/>
          <w:sz w:val="70"/>
        </w:rPr>
        <w:t>i</w:t>
      </w:r>
      <w:r>
        <w:rPr>
          <w:rFonts w:ascii="Trebuchet MS"/>
          <w:b/>
          <w:spacing w:val="-60"/>
          <w:w w:val="105"/>
          <w:sz w:val="70"/>
        </w:rPr>
        <w:t> </w:t>
      </w:r>
      <w:r>
        <w:rPr>
          <w:rFonts w:ascii="Trebuchet MS"/>
          <w:b/>
          <w:w w:val="105"/>
          <w:sz w:val="70"/>
        </w:rPr>
        <w:t>denne</w:t>
      </w:r>
      <w:r>
        <w:rPr>
          <w:rFonts w:ascii="Trebuchet MS"/>
          <w:b/>
          <w:spacing w:val="-59"/>
          <w:w w:val="105"/>
          <w:sz w:val="70"/>
        </w:rPr>
        <w:t> </w:t>
      </w:r>
      <w:r>
        <w:rPr>
          <w:rFonts w:ascii="Trebuchet MS"/>
          <w:b/>
          <w:spacing w:val="-4"/>
          <w:w w:val="105"/>
          <w:sz w:val="70"/>
        </w:rPr>
        <w:t>pakk</w:t>
      </w:r>
      <w:r>
        <w:rPr>
          <w:rFonts w:ascii="Trebuchet MS"/>
          <w:b/>
          <w:spacing w:val="-5"/>
          <w:w w:val="105"/>
          <w:sz w:val="70"/>
        </w:rPr>
        <w:t>en</w:t>
      </w:r>
      <w:r>
        <w:rPr>
          <w:rFonts w:ascii="Trebuchet MS"/>
          <w:b/>
          <w:spacing w:val="25"/>
          <w:w w:val="104"/>
          <w:sz w:val="70"/>
        </w:rPr>
        <w:t> </w:t>
      </w:r>
      <w:r>
        <w:rPr>
          <w:rFonts w:ascii="Trebuchet MS"/>
          <w:b/>
          <w:spacing w:val="-3"/>
          <w:w w:val="105"/>
          <w:sz w:val="70"/>
        </w:rPr>
        <w:t>k</w:t>
      </w:r>
      <w:r>
        <w:rPr>
          <w:rFonts w:ascii="Trebuchet MS"/>
          <w:b/>
          <w:spacing w:val="-2"/>
          <w:w w:val="105"/>
          <w:sz w:val="70"/>
        </w:rPr>
        <w:t>an</w:t>
      </w:r>
      <w:r>
        <w:rPr>
          <w:rFonts w:ascii="Trebuchet MS"/>
          <w:b/>
          <w:spacing w:val="-29"/>
          <w:w w:val="105"/>
          <w:sz w:val="70"/>
        </w:rPr>
        <w:t> </w:t>
      </w:r>
      <w:r>
        <w:rPr>
          <w:rFonts w:ascii="Trebuchet MS"/>
          <w:b/>
          <w:spacing w:val="-2"/>
          <w:w w:val="105"/>
          <w:sz w:val="70"/>
        </w:rPr>
        <w:t>lastes</w:t>
      </w:r>
      <w:r>
        <w:rPr>
          <w:rFonts w:ascii="Trebuchet MS"/>
          <w:b/>
          <w:spacing w:val="-29"/>
          <w:w w:val="105"/>
          <w:sz w:val="70"/>
        </w:rPr>
        <w:t> </w:t>
      </w:r>
      <w:r>
        <w:rPr>
          <w:rFonts w:ascii="Trebuchet MS"/>
          <w:b/>
          <w:w w:val="105"/>
          <w:sz w:val="70"/>
        </w:rPr>
        <w:t>ned</w:t>
      </w:r>
      <w:r>
        <w:rPr>
          <w:rFonts w:ascii="Trebuchet MS"/>
          <w:b/>
          <w:spacing w:val="-28"/>
          <w:w w:val="105"/>
          <w:sz w:val="70"/>
        </w:rPr>
        <w:t> </w:t>
      </w:r>
      <w:r>
        <w:rPr>
          <w:rFonts w:ascii="Trebuchet MS"/>
          <w:b/>
          <w:spacing w:val="-3"/>
          <w:w w:val="105"/>
          <w:sz w:val="70"/>
        </w:rPr>
        <w:t>fr</w:t>
      </w:r>
      <w:r>
        <w:rPr>
          <w:rFonts w:ascii="Trebuchet MS"/>
          <w:b/>
          <w:spacing w:val="-2"/>
          <w:w w:val="105"/>
          <w:sz w:val="70"/>
        </w:rPr>
        <w:t>a</w:t>
      </w:r>
      <w:r>
        <w:rPr>
          <w:rFonts w:ascii="Trebuchet MS"/>
          <w:b/>
          <w:spacing w:val="24"/>
          <w:w w:val="109"/>
          <w:sz w:val="70"/>
        </w:rPr>
        <w:t> </w:t>
      </w:r>
      <w:r>
        <w:rPr>
          <w:rFonts w:ascii="Trebuchet MS"/>
          <w:b/>
          <w:spacing w:val="-1"/>
          <w:w w:val="105"/>
          <w:sz w:val="70"/>
        </w:rPr>
        <w:t>e-Bug-nettstede</w:t>
      </w:r>
      <w:r>
        <w:rPr>
          <w:rFonts w:ascii="Trebuchet MS"/>
          <w:b/>
          <w:spacing w:val="-2"/>
          <w:w w:val="105"/>
          <w:sz w:val="70"/>
        </w:rPr>
        <w:t>t.</w:t>
      </w:r>
      <w:r>
        <w:rPr>
          <w:rFonts w:ascii="Trebuchet MS"/>
          <w:sz w:val="7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p>
      <w:pPr>
        <w:pStyle w:val="BodyText"/>
        <w:spacing w:line="240" w:lineRule="auto" w:before="67"/>
        <w:ind w:left="0" w:right="108"/>
        <w:jc w:val="right"/>
        <w:rPr>
          <w:rFonts w:ascii="Trebuchet MS" w:hAnsi="Trebuchet MS" w:cs="Trebuchet MS" w:eastAsia="Trebuchet MS"/>
          <w:b w:val="0"/>
          <w:bCs w:val="0"/>
        </w:rPr>
      </w:pPr>
      <w:hyperlink r:id="rId19">
        <w:r>
          <w:rPr>
            <w:rFonts w:ascii="Trebuchet MS"/>
            <w:spacing w:val="-1"/>
            <w:w w:val="105"/>
          </w:rPr>
          <w:t>www.e-bug.eu/no-no</w:t>
        </w:r>
        <w:r>
          <w:rPr>
            <w:rFonts w:ascii="Trebuchet MS"/>
            <w:b w:val="0"/>
          </w:rPr>
        </w:r>
      </w:hyperlink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spacing w:before="80"/>
        <w:ind w:left="0" w:right="12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39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0" w:left="0" w:right="440"/>
        </w:sectPr>
      </w:pPr>
    </w:p>
    <w:p>
      <w:pPr>
        <w:spacing w:before="40"/>
        <w:ind w:left="12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1.-4.</w:t>
      </w:r>
      <w:r>
        <w:rPr>
          <w:rFonts w:ascii="Trebuchet MS" w:hAnsi="Trebuchet MS" w:cs="Trebuchet MS" w:eastAsia="Trebuchet MS"/>
          <w:b/>
          <w:bCs/>
          <w:spacing w:val="-48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TRINN</w:t>
      </w:r>
      <w:r>
        <w:rPr>
          <w:rFonts w:ascii="Trebuchet MS" w:hAnsi="Trebuchet MS" w:cs="Trebuchet MS" w:eastAsia="Trebuchet MS"/>
          <w:b/>
          <w:bCs/>
          <w:spacing w:val="-42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76"/>
          <w:w w:val="14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TIME</w:t>
      </w:r>
      <w:r>
        <w:rPr>
          <w:rFonts w:ascii="Trebuchet MS" w:hAnsi="Trebuchet MS" w:cs="Trebuchet MS" w:eastAsia="Trebuchet MS"/>
          <w:b/>
          <w:bCs/>
          <w:spacing w:val="-42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1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before="0"/>
        <w:ind w:left="124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 w:hAnsi="Trebuchet MS"/>
          <w:b/>
          <w:spacing w:val="-3"/>
          <w:w w:val="105"/>
          <w:sz w:val="80"/>
        </w:rPr>
        <w:t>Innføring</w:t>
      </w:r>
      <w:r>
        <w:rPr>
          <w:rFonts w:ascii="Trebuchet MS" w:hAnsi="Trebuchet MS"/>
          <w:b/>
          <w:spacing w:val="-119"/>
          <w:w w:val="105"/>
          <w:sz w:val="80"/>
        </w:rPr>
        <w:t> </w:t>
      </w:r>
      <w:r>
        <w:rPr>
          <w:rFonts w:ascii="Trebuchet MS" w:hAnsi="Trebuchet MS"/>
          <w:b/>
          <w:w w:val="105"/>
          <w:sz w:val="80"/>
        </w:rPr>
        <w:t>i</w:t>
      </w:r>
      <w:r>
        <w:rPr>
          <w:rFonts w:ascii="Trebuchet MS" w:hAnsi="Trebuchet MS"/>
          <w:b/>
          <w:spacing w:val="-118"/>
          <w:w w:val="105"/>
          <w:sz w:val="80"/>
        </w:rPr>
        <w:t> </w:t>
      </w:r>
      <w:r>
        <w:rPr>
          <w:rFonts w:ascii="Trebuchet MS" w:hAnsi="Trebuchet MS"/>
          <w:b/>
          <w:spacing w:val="-3"/>
          <w:w w:val="105"/>
          <w:sz w:val="80"/>
        </w:rPr>
        <w:t>mik</w:t>
      </w:r>
      <w:r>
        <w:rPr>
          <w:rFonts w:ascii="Trebuchet MS" w:hAnsi="Trebuchet MS"/>
          <w:b/>
          <w:spacing w:val="-4"/>
          <w:w w:val="105"/>
          <w:sz w:val="80"/>
        </w:rPr>
        <w:t>r</w:t>
      </w:r>
      <w:r>
        <w:rPr>
          <w:rFonts w:ascii="Trebuchet MS" w:hAnsi="Trebuchet MS"/>
          <w:b/>
          <w:spacing w:val="-3"/>
          <w:w w:val="105"/>
          <w:sz w:val="80"/>
        </w:rPr>
        <w:t>ober</w:t>
      </w:r>
      <w:r>
        <w:rPr>
          <w:rFonts w:ascii="Trebuchet MS" w:hAnsi="Trebuchet MS"/>
          <w:sz w:val="8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line="258" w:lineRule="auto" w:before="44"/>
        <w:ind w:left="124" w:right="948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w w:val="105"/>
          <w:sz w:val="40"/>
        </w:rPr>
        <w:t>Denne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timen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er</w:t>
      </w:r>
      <w:r>
        <w:rPr>
          <w:rFonts w:ascii="Trebuchet MS" w:hAnsi="Trebuchet MS"/>
          <w:b/>
          <w:spacing w:val="-6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utvikle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for</w:t>
      </w:r>
      <w:r>
        <w:rPr>
          <w:rFonts w:ascii="Trebuchet MS" w:hAnsi="Trebuchet MS"/>
          <w:b/>
          <w:spacing w:val="-6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58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pr</w:t>
      </w:r>
      <w:r>
        <w:rPr>
          <w:rFonts w:ascii="Trebuchet MS" w:hAnsi="Trebuchet MS"/>
          <w:b/>
          <w:spacing w:val="-3"/>
          <w:w w:val="105"/>
          <w:sz w:val="40"/>
        </w:rPr>
        <w:t>esen</w:t>
      </w:r>
      <w:r>
        <w:rPr>
          <w:rFonts w:ascii="Trebuchet MS" w:hAnsi="Trebuchet MS"/>
          <w:b/>
          <w:spacing w:val="-4"/>
          <w:w w:val="105"/>
          <w:sz w:val="40"/>
        </w:rPr>
        <w:t>ter</w:t>
      </w:r>
      <w:r>
        <w:rPr>
          <w:rFonts w:ascii="Trebuchet MS" w:hAnsi="Trebuchet MS"/>
          <w:b/>
          <w:spacing w:val="-3"/>
          <w:w w:val="105"/>
          <w:sz w:val="40"/>
        </w:rPr>
        <w:t>e</w:t>
      </w:r>
      <w:r>
        <w:rPr>
          <w:rFonts w:ascii="Trebuchet MS" w:hAnsi="Trebuchet MS"/>
          <w:b/>
          <w:spacing w:val="-66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virus,</w:t>
      </w:r>
      <w:r>
        <w:rPr>
          <w:rFonts w:ascii="Trebuchet MS" w:hAnsi="Trebuchet MS"/>
          <w:b/>
          <w:spacing w:val="28"/>
          <w:w w:val="98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bakt</w:t>
      </w:r>
      <w:r>
        <w:rPr>
          <w:rFonts w:ascii="Trebuchet MS" w:hAnsi="Trebuchet MS"/>
          <w:b/>
          <w:spacing w:val="-2"/>
          <w:w w:val="105"/>
          <w:sz w:val="40"/>
        </w:rPr>
        <w:t>erier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sopp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for</w:t>
      </w:r>
      <w:r>
        <w:rPr>
          <w:rFonts w:ascii="Trebuchet MS" w:hAnsi="Trebuchet MS"/>
          <w:b/>
          <w:spacing w:val="-40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</w:t>
      </w:r>
      <w:r>
        <w:rPr>
          <w:rFonts w:ascii="Trebuchet MS" w:hAnsi="Trebuchet MS"/>
          <w:b/>
          <w:spacing w:val="-3"/>
          <w:w w:val="105"/>
          <w:sz w:val="40"/>
        </w:rPr>
        <w:t>ene.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innlednings-</w:t>
      </w:r>
      <w:r>
        <w:rPr>
          <w:rFonts w:ascii="Trebuchet MS" w:hAnsi="Trebuchet MS"/>
          <w:b/>
          <w:spacing w:val="27"/>
          <w:w w:val="107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aktivit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"/>
          <w:w w:val="105"/>
          <w:sz w:val="40"/>
        </w:rPr>
        <w:t>t</w:t>
      </w:r>
      <w:r>
        <w:rPr>
          <w:rFonts w:ascii="Trebuchet MS" w:hAnsi="Trebuchet MS"/>
          <w:b/>
          <w:spacing w:val="-2"/>
          <w:w w:val="105"/>
          <w:sz w:val="40"/>
        </w:rPr>
        <w:t>en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kan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k</w:t>
      </w:r>
      <w:r>
        <w:rPr>
          <w:rFonts w:ascii="Trebuchet MS" w:hAnsi="Trebuchet MS"/>
          <w:b/>
          <w:spacing w:val="-3"/>
          <w:w w:val="105"/>
          <w:sz w:val="40"/>
        </w:rPr>
        <w:t>ombinere</w:t>
      </w:r>
      <w:r>
        <w:rPr>
          <w:rFonts w:ascii="Trebuchet MS" w:hAnsi="Trebuchet MS"/>
          <w:b/>
          <w:spacing w:val="-4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observasjons-</w:t>
      </w:r>
      <w:r>
        <w:rPr>
          <w:rFonts w:ascii="Trebuchet MS" w:hAnsi="Trebuchet MS"/>
          <w:b/>
          <w:spacing w:val="41"/>
          <w:w w:val="113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"/>
          <w:w w:val="105"/>
          <w:sz w:val="40"/>
        </w:rPr>
        <w:t>vner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kr</w:t>
      </w:r>
      <w:r>
        <w:rPr>
          <w:rFonts w:ascii="Trebuchet MS" w:hAnsi="Trebuchet MS"/>
          <w:b/>
          <w:spacing w:val="-2"/>
          <w:w w:val="105"/>
          <w:sz w:val="40"/>
        </w:rPr>
        <w:t>ea</w:t>
      </w:r>
      <w:r>
        <w:rPr>
          <w:rFonts w:ascii="Trebuchet MS" w:hAnsi="Trebuchet MS"/>
          <w:b/>
          <w:spacing w:val="-3"/>
          <w:w w:val="105"/>
          <w:sz w:val="40"/>
        </w:rPr>
        <w:t>tivit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"/>
          <w:w w:val="105"/>
          <w:sz w:val="40"/>
        </w:rPr>
        <w:t>t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for</w:t>
      </w:r>
      <w:r>
        <w:rPr>
          <w:rFonts w:ascii="Trebuchet MS" w:hAnsi="Trebuchet MS"/>
          <w:b/>
          <w:spacing w:val="-4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lage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en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fritt</w:t>
      </w:r>
      <w:r>
        <w:rPr>
          <w:rFonts w:ascii="Trebuchet MS" w:hAnsi="Trebuchet MS"/>
          <w:b/>
          <w:spacing w:val="-43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valgt</w:t>
      </w:r>
      <w:r>
        <w:rPr>
          <w:rFonts w:ascii="Trebuchet MS" w:hAnsi="Trebuchet MS"/>
          <w:b/>
          <w:spacing w:val="21"/>
          <w:w w:val="113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utforske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forskjellige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</w:t>
      </w:r>
      <w:r>
        <w:rPr>
          <w:rFonts w:ascii="Trebuchet MS" w:hAnsi="Trebuchet MS"/>
          <w:b/>
          <w:spacing w:val="-3"/>
          <w:w w:val="105"/>
          <w:sz w:val="40"/>
        </w:rPr>
        <w:t>typer</w:t>
      </w:r>
      <w:r>
        <w:rPr>
          <w:rFonts w:ascii="Trebuchet MS" w:hAnsi="Trebuchet MS"/>
          <w:sz w:val="40"/>
        </w:rPr>
      </w:r>
    </w:p>
    <w:p>
      <w:pPr>
        <w:spacing w:line="464" w:lineRule="exact" w:before="0"/>
        <w:ind w:left="124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48"/>
          <w:w w:val="105"/>
          <w:sz w:val="40"/>
        </w:rPr>
        <w:t> </w:t>
      </w:r>
      <w:r>
        <w:rPr>
          <w:rFonts w:ascii="Trebuchet MS"/>
          <w:b/>
          <w:spacing w:val="-4"/>
          <w:w w:val="105"/>
          <w:sz w:val="40"/>
        </w:rPr>
        <w:t>-f</w:t>
      </w:r>
      <w:r>
        <w:rPr>
          <w:rFonts w:ascii="Trebuchet MS"/>
          <w:b/>
          <w:spacing w:val="-5"/>
          <w:w w:val="105"/>
          <w:sz w:val="40"/>
        </w:rPr>
        <w:t>ormer</w:t>
      </w:r>
      <w:r>
        <w:rPr>
          <w:rFonts w:ascii="Trebuchet MS"/>
          <w:b/>
          <w:spacing w:val="-7"/>
          <w:w w:val="105"/>
          <w:sz w:val="40"/>
        </w:rPr>
        <w:t>.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440" w:right="880"/>
        </w:sectPr>
      </w:pPr>
    </w:p>
    <w:p>
      <w:pPr>
        <w:spacing w:before="176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162"/>
        <w:ind w:left="688" w:right="114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w w:val="110"/>
          <w:sz w:val="40"/>
        </w:rPr>
        <w:t>Læringsmål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420" w:bottom="0" w:left="440" w:right="880"/>
          <w:cols w:num="2" w:equalWidth="0">
            <w:col w:w="2459" w:space="2998"/>
            <w:col w:w="5133"/>
          </w:cols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420" w:bottom="0" w:left="440" w:right="88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10"/>
          <w:sz w:val="28"/>
        </w:rPr>
        <w:t>Folkehelse</w:t>
      </w:r>
      <w:r>
        <w:rPr>
          <w:rFonts w:ascii="Trebuchet MS"/>
          <w:b/>
          <w:spacing w:val="-67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66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livsmestring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9"/>
        </w:numPr>
        <w:tabs>
          <w:tab w:pos="388" w:val="left" w:leader="none"/>
        </w:tabs>
        <w:spacing w:line="240" w:lineRule="auto" w:before="69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Hv</w:t>
      </w:r>
      <w:r>
        <w:rPr>
          <w:rFonts w:ascii="Trebuchet MS"/>
          <w:spacing w:val="-3"/>
          <w:w w:val="105"/>
        </w:rPr>
        <w:t>or</w:t>
      </w:r>
      <w:r>
        <w:rPr>
          <w:rFonts w:ascii="Trebuchet MS"/>
          <w:spacing w:val="-2"/>
          <w:w w:val="105"/>
        </w:rPr>
        <w:t>dan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spacing w:val="-4"/>
          <w:w w:val="105"/>
        </w:rPr>
        <w:t>for</w:t>
      </w:r>
      <w:r>
        <w:rPr>
          <w:rFonts w:ascii="Trebuchet MS"/>
          <w:spacing w:val="-3"/>
          <w:w w:val="105"/>
        </w:rPr>
        <w:t>eb</w:t>
      </w:r>
      <w:r>
        <w:rPr>
          <w:rFonts w:ascii="Trebuchet MS"/>
          <w:spacing w:val="-4"/>
          <w:w w:val="105"/>
        </w:rPr>
        <w:t>y</w:t>
      </w:r>
      <w:r>
        <w:rPr>
          <w:rFonts w:ascii="Trebuchet MS"/>
          <w:spacing w:val="-3"/>
          <w:w w:val="105"/>
        </w:rPr>
        <w:t>gge</w:t>
      </w:r>
      <w:r>
        <w:rPr>
          <w:rFonts w:ascii="Trebuchet MS"/>
          <w:spacing w:val="-6"/>
          <w:w w:val="105"/>
        </w:rPr>
        <w:t> </w:t>
      </w:r>
      <w:r>
        <w:rPr>
          <w:rFonts w:ascii="Trebuchet MS"/>
          <w:spacing w:val="-2"/>
          <w:w w:val="105"/>
        </w:rPr>
        <w:t>s</w:t>
      </w:r>
      <w:r>
        <w:rPr>
          <w:rFonts w:ascii="Trebuchet MS"/>
          <w:spacing w:val="-3"/>
          <w:w w:val="105"/>
        </w:rPr>
        <w:t>yk</w:t>
      </w:r>
      <w:r>
        <w:rPr>
          <w:rFonts w:ascii="Trebuchet MS"/>
          <w:spacing w:val="-2"/>
          <w:w w:val="105"/>
        </w:rPr>
        <w:t>dom</w:t>
      </w:r>
      <w:r>
        <w:rPr>
          <w:rFonts w:asci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10"/>
          <w:sz w:val="28"/>
        </w:rPr>
        <w:t>Ma</w:t>
      </w:r>
      <w:r>
        <w:rPr>
          <w:rFonts w:ascii="Trebuchet MS"/>
          <w:b/>
          <w:spacing w:val="-3"/>
          <w:w w:val="110"/>
          <w:sz w:val="28"/>
        </w:rPr>
        <w:t>t</w:t>
      </w:r>
      <w:r>
        <w:rPr>
          <w:rFonts w:ascii="Trebuchet MS"/>
          <w:b/>
          <w:spacing w:val="-29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28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helse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9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spacing w:val="-4"/>
          <w:w w:val="110"/>
        </w:rPr>
        <w:t>foreby</w:t>
      </w:r>
      <w:r>
        <w:rPr>
          <w:rFonts w:ascii="Trebuchet MS"/>
          <w:spacing w:val="-3"/>
          <w:w w:val="110"/>
        </w:rPr>
        <w:t>gging</w:t>
      </w:r>
      <w:r>
        <w:rPr>
          <w:rFonts w:asci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Na</w:t>
      </w:r>
      <w:r>
        <w:rPr>
          <w:rFonts w:ascii="Trebuchet MS"/>
          <w:b/>
          <w:spacing w:val="-2"/>
          <w:w w:val="105"/>
          <w:sz w:val="28"/>
        </w:rPr>
        <w:t>turf</w:t>
      </w:r>
      <w:r>
        <w:rPr>
          <w:rFonts w:ascii="Trebuchet MS"/>
          <w:b/>
          <w:spacing w:val="-1"/>
          <w:w w:val="105"/>
          <w:sz w:val="28"/>
        </w:rPr>
        <w:t>ag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9"/>
        </w:numPr>
        <w:tabs>
          <w:tab w:pos="388" w:val="left" w:leader="none"/>
        </w:tabs>
        <w:spacing w:line="258" w:lineRule="auto" w:before="69" w:after="0"/>
        <w:ind w:left="410" w:right="883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Na</w:t>
      </w:r>
      <w:r>
        <w:rPr>
          <w:rFonts w:ascii="Trebuchet MS" w:hAnsi="Trebuchet MS"/>
          <w:spacing w:val="-2"/>
        </w:rPr>
        <w:t>turvit</w:t>
      </w:r>
      <w:r>
        <w:rPr>
          <w:rFonts w:ascii="Trebuchet MS" w:hAnsi="Trebuchet MS"/>
          <w:spacing w:val="-1"/>
        </w:rPr>
        <w:t>enskapelige</w:t>
      </w:r>
      <w:r>
        <w:rPr>
          <w:rFonts w:ascii="Trebuchet MS" w:hAnsi="Trebuchet MS"/>
          <w:spacing w:val="57"/>
        </w:rPr>
        <w:t> </w:t>
      </w:r>
      <w:r>
        <w:rPr>
          <w:rFonts w:ascii="Trebuchet MS" w:hAnsi="Trebuchet MS"/>
          <w:spacing w:val="-1"/>
        </w:rPr>
        <w:t>praksiser</w:t>
      </w:r>
      <w:r>
        <w:rPr>
          <w:rFonts w:ascii="Trebuchet MS" w:hAnsi="Trebuchet MS"/>
          <w:spacing w:val="35"/>
          <w:w w:val="102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3"/>
          <w:w w:val="105"/>
        </w:rPr>
        <w:t>tenk</w:t>
      </w:r>
      <w:r>
        <w:rPr>
          <w:rFonts w:ascii="Trebuchet MS" w:hAnsi="Trebuchet MS"/>
          <w:spacing w:val="-2"/>
          <w:w w:val="105"/>
        </w:rPr>
        <w:t>emå</w:t>
      </w:r>
      <w:r>
        <w:rPr>
          <w:rFonts w:ascii="Trebuchet MS" w:hAnsi="Trebuchet MS"/>
          <w:spacing w:val="-3"/>
          <w:w w:val="105"/>
        </w:rPr>
        <w:t>ter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19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L</w:t>
      </w:r>
      <w:r>
        <w:rPr>
          <w:rFonts w:ascii="Trebuchet MS" w:hAnsi="Trebuchet MS"/>
          <w:spacing w:val="-4"/>
          <w:w w:val="105"/>
        </w:rPr>
        <w:t>ev</w:t>
      </w:r>
      <w:r>
        <w:rPr>
          <w:rFonts w:ascii="Trebuchet MS" w:hAnsi="Trebuchet MS"/>
          <w:spacing w:val="-3"/>
          <w:w w:val="105"/>
        </w:rPr>
        <w:t>ende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ting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3"/>
          <w:w w:val="105"/>
        </w:rPr>
        <w:t>der</w:t>
      </w:r>
      <w:r>
        <w:rPr>
          <w:rFonts w:ascii="Trebuchet MS" w:hAnsi="Trebuchet MS"/>
          <w:spacing w:val="-2"/>
          <w:w w:val="105"/>
        </w:rPr>
        <w:t>es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miljøer</w:t>
      </w:r>
      <w:r>
        <w:rPr>
          <w:rFonts w:ascii="Trebuchet MS" w:hAns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Grunnleggende</w:t>
      </w:r>
      <w:r>
        <w:rPr>
          <w:rFonts w:ascii="Trebuchet MS"/>
          <w:b/>
          <w:spacing w:val="-17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fer</w:t>
      </w:r>
      <w:r>
        <w:rPr>
          <w:rFonts w:ascii="Trebuchet MS"/>
          <w:b/>
          <w:spacing w:val="-2"/>
          <w:w w:val="105"/>
          <w:sz w:val="28"/>
        </w:rPr>
        <w:t>dighe</w:t>
      </w:r>
      <w:r>
        <w:rPr>
          <w:rFonts w:ascii="Trebuchet MS"/>
          <w:b/>
          <w:spacing w:val="-3"/>
          <w:w w:val="105"/>
          <w:sz w:val="28"/>
        </w:rPr>
        <w:t>ter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9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Lesing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spacing w:val="-2"/>
          <w:w w:val="105"/>
        </w:rPr>
        <w:t>forståelse,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skriving,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spacing w:val="-1"/>
          <w:w w:val="105"/>
        </w:rPr>
        <w:t>muntlig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spacing w:before="0"/>
        <w:ind w:left="619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4"/>
          <w:w w:val="105"/>
          <w:sz w:val="40"/>
        </w:rPr>
        <w:t>S</w:t>
      </w:r>
      <w:r>
        <w:rPr>
          <w:rFonts w:ascii="Trebuchet MS"/>
          <w:b/>
          <w:spacing w:val="-5"/>
          <w:w w:val="105"/>
          <w:sz w:val="40"/>
        </w:rPr>
        <w:t>tikkor</w:t>
      </w:r>
      <w:r>
        <w:rPr>
          <w:rFonts w:ascii="Trebuchet MS"/>
          <w:b/>
          <w:spacing w:val="-4"/>
          <w:w w:val="105"/>
          <w:sz w:val="40"/>
        </w:rPr>
        <w:t>d</w:t>
      </w:r>
      <w:r>
        <w:rPr>
          <w:rFonts w:ascii="Trebuchet MS"/>
          <w:sz w:val="40"/>
        </w:rPr>
      </w:r>
    </w:p>
    <w:p>
      <w:pPr>
        <w:pStyle w:val="BodyText"/>
        <w:spacing w:line="310" w:lineRule="auto" w:before="200"/>
        <w:ind w:left="112" w:right="0"/>
        <w:jc w:val="left"/>
        <w:rPr>
          <w:b w:val="0"/>
          <w:bCs w:val="0"/>
        </w:rPr>
      </w:pPr>
      <w:r>
        <w:rPr>
          <w:rFonts w:ascii="Trebuchet MS"/>
          <w:w w:val="105"/>
        </w:rPr>
        <w:t>Sopp</w:t>
      </w:r>
      <w:r>
        <w:rPr>
          <w:rFonts w:ascii="Trebuchet MS"/>
          <w:spacing w:val="25"/>
          <w:w w:val="105"/>
        </w:rPr>
        <w:t> </w:t>
      </w:r>
      <w:r>
        <w:rPr>
          <w:rFonts w:ascii="Trebuchet MS"/>
          <w:spacing w:val="-1"/>
          <w:w w:val="105"/>
        </w:rPr>
        <w:t>Bakt</w:t>
      </w:r>
      <w:r>
        <w:rPr>
          <w:rFonts w:ascii="Trebuchet MS"/>
          <w:spacing w:val="-2"/>
          <w:w w:val="105"/>
        </w:rPr>
        <w:t>erier</w:t>
      </w:r>
      <w:r>
        <w:rPr>
          <w:rFonts w:ascii="Trebuchet MS"/>
          <w:spacing w:val="14"/>
          <w:w w:val="105"/>
        </w:rPr>
        <w:t> </w:t>
      </w:r>
      <w:r>
        <w:rPr>
          <w:rFonts w:ascii="Trebuchet MS"/>
          <w:w w:val="105"/>
        </w:rPr>
        <w:t>Virus</w:t>
      </w:r>
      <w:r>
        <w:rPr>
          <w:rFonts w:ascii="Trebuchet MS"/>
          <w:spacing w:val="25"/>
          <w:w w:val="105"/>
        </w:rPr>
        <w:t> </w:t>
      </w:r>
      <w:r>
        <w:rPr>
          <w:rFonts w:ascii="Trebuchet MS"/>
          <w:spacing w:val="-3"/>
          <w:w w:val="105"/>
        </w:rPr>
        <w:t>K</w:t>
      </w:r>
      <w:r>
        <w:rPr>
          <w:rFonts w:ascii="Trebuchet MS"/>
          <w:spacing w:val="-4"/>
          <w:w w:val="105"/>
        </w:rPr>
        <w:t>okker</w:t>
      </w:r>
      <w:r>
        <w:rPr>
          <w:rFonts w:ascii="Trebuchet MS"/>
          <w:spacing w:val="21"/>
          <w:w w:val="105"/>
        </w:rPr>
        <w:t> </w:t>
      </w:r>
      <w:r>
        <w:rPr>
          <w:rFonts w:ascii="Trebuchet MS"/>
          <w:w w:val="105"/>
        </w:rPr>
        <w:t>Basiller</w:t>
      </w:r>
      <w:r>
        <w:rPr>
          <w:rFonts w:ascii="Trebuchet MS"/>
          <w:spacing w:val="30"/>
          <w:w w:val="105"/>
        </w:rPr>
        <w:t> </w:t>
      </w:r>
      <w:r>
        <w:rPr>
          <w:spacing w:val="-1"/>
          <w:w w:val="105"/>
        </w:rPr>
        <w:t>Spiral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enicillium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Laktobasiller</w:t>
      </w:r>
      <w:r>
        <w:rPr>
          <w:b w:val="0"/>
        </w:rPr>
      </w:r>
    </w:p>
    <w:p>
      <w:pPr>
        <w:spacing w:before="91"/>
        <w:ind w:left="11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  <w:t>Alle</w:t>
      </w:r>
      <w:r>
        <w:rPr>
          <w:rFonts w:ascii="Trebuchet MS"/>
          <w:b/>
          <w:spacing w:val="7"/>
          <w:sz w:val="28"/>
        </w:rPr>
        <w:t> </w:t>
      </w:r>
      <w:r>
        <w:rPr>
          <w:rFonts w:ascii="Trebuchet MS"/>
          <w:b/>
          <w:spacing w:val="-2"/>
          <w:sz w:val="28"/>
        </w:rPr>
        <w:t>elev</w:t>
      </w:r>
      <w:r>
        <w:rPr>
          <w:rFonts w:ascii="Trebuchet MS"/>
          <w:b/>
          <w:spacing w:val="-3"/>
          <w:sz w:val="28"/>
        </w:rPr>
        <w:t>er</w:t>
      </w:r>
      <w:r>
        <w:rPr>
          <w:rFonts w:ascii="Trebuchet MS"/>
          <w:b/>
          <w:sz w:val="28"/>
        </w:rPr>
        <w:t> </w:t>
      </w:r>
      <w:r>
        <w:rPr>
          <w:rFonts w:ascii="Trebuchet MS"/>
          <w:b/>
          <w:spacing w:val="-1"/>
          <w:sz w:val="28"/>
        </w:rPr>
        <w:t>sk</w:t>
      </w:r>
      <w:r>
        <w:rPr>
          <w:rFonts w:ascii="Trebuchet MS"/>
          <w:b/>
          <w:spacing w:val="-2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0"/>
        </w:numPr>
        <w:tabs>
          <w:tab w:pos="373" w:val="left" w:leader="none"/>
        </w:tabs>
        <w:spacing w:line="280" w:lineRule="auto" w:before="0"/>
        <w:ind w:left="372" w:right="54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tr</w:t>
      </w:r>
      <w:r>
        <w:rPr>
          <w:rFonts w:ascii="Trebuchet MS" w:hAnsi="Trebuchet MS"/>
          <w:b/>
          <w:spacing w:val="-3"/>
          <w:w w:val="105"/>
          <w:sz w:val="28"/>
        </w:rPr>
        <w:t>e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</w:t>
      </w:r>
      <w:r>
        <w:rPr>
          <w:rFonts w:ascii="Trebuchet MS" w:hAnsi="Trebuchet MS"/>
          <w:b/>
          <w:spacing w:val="-1"/>
          <w:w w:val="105"/>
          <w:sz w:val="28"/>
        </w:rPr>
        <w:t>orskjellige</w:t>
      </w:r>
      <w:r>
        <w:rPr>
          <w:rFonts w:ascii="Trebuchet MS" w:hAnsi="Trebuchet MS"/>
          <w:b/>
          <w:spacing w:val="21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typer</w:t>
      </w:r>
      <w:r>
        <w:rPr>
          <w:rFonts w:ascii="Trebuchet MS" w:hAnsi="Trebuchet MS"/>
          <w:b/>
          <w:spacing w:val="-3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mikrober:</w:t>
      </w:r>
      <w:r>
        <w:rPr>
          <w:rFonts w:ascii="Trebuchet MS" w:hAnsi="Trebuchet MS"/>
          <w:b/>
          <w:spacing w:val="-37"/>
          <w:sz w:val="28"/>
        </w:rPr>
        <w:t> </w:t>
      </w:r>
      <w:r>
        <w:rPr>
          <w:rFonts w:ascii="Trebuchet MS" w:hAnsi="Trebuchet MS"/>
          <w:b/>
          <w:sz w:val="28"/>
        </w:rPr>
        <w:t>virus,</w:t>
      </w:r>
      <w:r>
        <w:rPr>
          <w:rFonts w:ascii="Trebuchet MS" w:hAnsi="Trebuchet MS"/>
          <w:b/>
          <w:spacing w:val="-3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27"/>
          <w:w w:val="96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1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sopp.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0"/>
        </w:numPr>
        <w:tabs>
          <w:tab w:pos="373" w:val="left" w:leader="none"/>
        </w:tabs>
        <w:spacing w:before="226"/>
        <w:ind w:left="372" w:right="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sz w:val="28"/>
        </w:rPr>
      </w:r>
    </w:p>
    <w:p>
      <w:pPr>
        <w:spacing w:before="55"/>
        <w:ind w:left="37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alle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slags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former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st</w:t>
      </w:r>
      <w:r>
        <w:rPr>
          <w:rFonts w:ascii="Trebuchet MS" w:hAnsi="Trebuchet MS"/>
          <w:b/>
          <w:spacing w:val="-4"/>
          <w:w w:val="105"/>
          <w:sz w:val="28"/>
        </w:rPr>
        <w:t>ørr</w:t>
      </w:r>
      <w:r>
        <w:rPr>
          <w:rFonts w:ascii="Trebuchet MS" w:hAnsi="Trebuchet MS"/>
          <w:b/>
          <w:spacing w:val="-3"/>
          <w:w w:val="105"/>
          <w:sz w:val="28"/>
        </w:rPr>
        <w:t>elser</w:t>
      </w:r>
      <w:r>
        <w:rPr>
          <w:rFonts w:ascii="Trebuchet MS" w:hAnsi="Trebuchet MS"/>
          <w:b/>
          <w:spacing w:val="-6"/>
          <w:w w:val="10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0"/>
        </w:numPr>
        <w:tabs>
          <w:tab w:pos="373" w:val="left" w:leader="none"/>
        </w:tabs>
        <w:spacing w:line="280" w:lineRule="auto" w:before="0"/>
        <w:ind w:left="372" w:right="104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noen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nyttige,</w:t>
      </w:r>
      <w:r>
        <w:rPr>
          <w:rFonts w:ascii="Trebuchet MS" w:hAnsi="Trebuchet MS"/>
          <w:b/>
          <w:spacing w:val="29"/>
          <w:w w:val="99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men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noen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ær</w:t>
      </w:r>
      <w:r>
        <w:rPr>
          <w:rFonts w:ascii="Trebuchet MS" w:hAnsi="Trebuchet MS"/>
          <w:b/>
          <w:spacing w:val="-3"/>
          <w:w w:val="105"/>
          <w:sz w:val="28"/>
        </w:rPr>
        <w:t>e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skadelige.</w:t>
      </w:r>
      <w:r>
        <w:rPr>
          <w:rFonts w:ascii="Trebuchet MS" w:hAnsi="Trebuchet MS"/>
          <w:sz w:val="28"/>
        </w:rPr>
      </w:r>
    </w:p>
    <w:p>
      <w:pPr>
        <w:spacing w:before="226"/>
        <w:ind w:left="11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De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fleste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elev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46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sk</w:t>
      </w:r>
      <w:r>
        <w:rPr>
          <w:rFonts w:ascii="Trebuchet MS"/>
          <w:b/>
          <w:spacing w:val="-2"/>
          <w:w w:val="105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0"/>
        </w:numPr>
        <w:tabs>
          <w:tab w:pos="373" w:val="left" w:leader="none"/>
        </w:tabs>
        <w:spacing w:before="0"/>
        <w:ind w:left="372" w:right="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eralt.</w:t>
      </w:r>
      <w:r>
        <w:rPr>
          <w:rFonts w:ascii="Trebuchet MS" w:hAns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0"/>
        </w:numPr>
        <w:tabs>
          <w:tab w:pos="373" w:val="left" w:leader="none"/>
        </w:tabs>
        <w:spacing w:before="0"/>
        <w:ind w:left="372" w:right="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fleste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sz w:val="28"/>
        </w:rPr>
      </w:r>
    </w:p>
    <w:p>
      <w:pPr>
        <w:spacing w:line="280" w:lineRule="auto" w:before="55"/>
        <w:ind w:left="372" w:right="104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små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bli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se</w:t>
      </w:r>
      <w:r>
        <w:rPr>
          <w:rFonts w:ascii="Trebuchet MS" w:hAnsi="Trebuchet MS"/>
          <w:b/>
          <w:spacing w:val="-2"/>
          <w:w w:val="105"/>
          <w:sz w:val="28"/>
        </w:rPr>
        <w:t>tt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25"/>
          <w:w w:val="9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blo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øy</w:t>
      </w:r>
      <w:r>
        <w:rPr>
          <w:rFonts w:ascii="Trebuchet MS" w:hAnsi="Trebuchet MS"/>
          <w:b/>
          <w:spacing w:val="-4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40" w:right="880"/>
          <w:cols w:num="2" w:equalWidth="0">
            <w:col w:w="4669" w:space="884"/>
            <w:col w:w="503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shape style="position:absolute;margin-left:0pt;margin-top:693.350037pt;width:276.4pt;height:148.550pt;mso-position-horizontal-relative:page;mso-position-vertical-relative:page;z-index:-3016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Trebuchet MS" w:hAnsi="Trebuchet MS" w:cs="Trebuchet MS" w:eastAsia="Trebuchet MS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56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301600" coordorigin="0,0" coordsize="11906,16838">
            <v:group style="position:absolute;left:0;top:0;width:11906;height:5897" coordorigin="0,0" coordsize="11906,5897">
              <v:shape style="position:absolute;left:0;top:0;width:11906;height:5897" coordorigin="0,0" coordsize="11906,5897" path="m0,5896l11906,5896,11906,0,0,0,0,5896xe" filled="true" fillcolor="#98c035" stroked="false">
                <v:path arrowok="t"/>
                <v:fill type="solid"/>
              </v:shape>
            </v:group>
            <v:group style="position:absolute;left:0;top:5868;width:5528;height:5812" coordorigin="0,5868" coordsize="5528,5812">
              <v:shape style="position:absolute;left:0;top:5868;width:5528;height:5812" coordorigin="0,5868" coordsize="5528,5812" path="m0,11679l5528,11679,5528,5868,0,5868,0,11679xe" filled="true" fillcolor="#afcc61" stroked="false">
                <v:path arrowok="t"/>
                <v:fill type="solid"/>
              </v:shape>
            </v:group>
            <v:group style="position:absolute;left:0;top:11679;width:5528;height:2194" coordorigin="0,11679" coordsize="5528,2194">
              <v:shape style="position:absolute;left:0;top:11679;width:5528;height:2194" coordorigin="0,11679" coordsize="5528,2194" path="m0,13872l5528,13872,5528,11679,0,11679,0,13872xe" filled="true" fillcolor="#d0e0a2" stroked="false">
                <v:path arrowok="t"/>
                <v:fill type="solid"/>
              </v:shape>
            </v:group>
            <v:group style="position:absolute;left:0;top:13867;width:5528;height:2971" coordorigin="0,13867" coordsize="5528,2971">
              <v:shape style="position:absolute;left:0;top:13867;width:5528;height:2971" coordorigin="0,13867" coordsize="5528,2971" path="m0,16838l5528,16838,5528,13867,0,13867,0,16838xe" filled="true" fillcolor="#edf3dd" stroked="false">
                <v:path arrowok="t"/>
                <v:fill type="solid"/>
              </v:shape>
            </v:group>
            <v:group style="position:absolute;left:595;top:6409;width:375;height:375" coordorigin="595,6409" coordsize="375,375">
              <v:shape style="position:absolute;left:595;top:6409;width:375;height:375" coordorigin="595,6409" coordsize="375,375" path="m875,6409l609,6468,597,6484,595,6504,655,6770,671,6782,691,6784,943,6730,957,6724,969,6708,969,6707,715,6707,709,6703,709,6698,704,6656,782,6536,785,6535,807,6535,793,6527,791,6525,791,6523,805,6501,810,6492,821,6490,926,6490,910,6422,895,6410,875,6409xe" filled="true" fillcolor="#000000" stroked="false">
                <v:path arrowok="t"/>
                <v:fill type="solid"/>
              </v:shape>
              <v:shape style="position:absolute;left:595;top:6409;width:375;height:375" coordorigin="595,6409" coordsize="375,375" path="m807,6535l785,6535,787,6537,835,6568,837,6569,838,6572,760,6692,715,6707,969,6707,970,6688,941,6559,844,6559,807,6535xe" filled="true" fillcolor="#000000" stroked="false">
                <v:path arrowok="t"/>
                <v:fill type="solid"/>
              </v:shape>
              <v:shape style="position:absolute;left:595;top:6409;width:375;height:375" coordorigin="595,6409" coordsize="375,375" path="m926,6490l821,6490,864,6518,866,6529,848,6557,846,6559,844,6559,941,6559,926,6490xe" filled="true" fillcolor="#000000" stroked="false">
                <v:path arrowok="t"/>
                <v:fill type="solid"/>
              </v:shape>
            </v:group>
            <v:group style="position:absolute;left:553;top:12124;width:356;height:328" coordorigin="553,12124" coordsize="356,328">
              <v:shape style="position:absolute;left:553;top:12124;width:356;height:328" coordorigin="553,12124" coordsize="356,328" path="m716,12124l708,12126,569,12157,556,12171,553,12191,583,12329,588,12336,595,12341,769,12452,787,12450,802,12438,909,12270,907,12251,904,12247,626,12247,611,12236,602,12214,610,12196,627,12186,817,12186,724,12126,716,12124xe" filled="true" fillcolor="#000000" stroked="false">
                <v:path arrowok="t"/>
                <v:fill type="solid"/>
              </v:shape>
              <v:shape style="position:absolute;left:553;top:12124;width:356;height:328" coordorigin="553,12124" coordsize="356,328" path="m817,12186l627,12186,643,12187,656,12200,663,12225,651,12239,626,12247,904,12247,895,12237,817,12186xe" filled="true" fillcolor="#000000" stroked="false">
                <v:path arrowok="t"/>
                <v:fill type="solid"/>
              </v:shape>
            </v:group>
            <v:group style="position:absolute;left:6074;top:6384;width:382;height:390" coordorigin="6074,6384" coordsize="382,390">
              <v:shape style="position:absolute;left:6074;top:6384;width:382;height:390" coordorigin="6074,6384" coordsize="382,390" path="m6208,6626l6146,6675,6135,6713,6136,6733,6138,6747,6148,6764,6165,6773,6428,6721,6445,6711,6455,6694,6454,6679,6289,6679,6208,6626xe" filled="true" fillcolor="#98c035" stroked="false">
                <v:path arrowok="t"/>
                <v:fill type="solid"/>
              </v:shape>
              <v:shape style="position:absolute;left:6074;top:6384;width:382;height:390" coordorigin="6074,6384" coordsize="382,390" path="m6368,6597l6347,6597,6342,6598,6289,6679,6454,6679,6422,6620,6368,6597xe" filled="true" fillcolor="#98c035" stroked="false">
                <v:path arrowok="t"/>
                <v:fill type="solid"/>
              </v:shape>
              <v:shape style="position:absolute;left:6074;top:6384;width:382;height:390" coordorigin="6074,6384" coordsize="382,390" path="m6232,6384l6222,6386,6074,6457,6077,6473,6095,6474,6104,6515,6100,6519,6097,6525,6100,6537,6104,6541,6109,6543,6108,6590,6107,6595,6111,6599,6148,6591,6150,6586,6127,6539,6131,6535,6134,6530,6131,6518,6126,6513,6121,6511,6113,6474,6339,6474,6336,6465,6328,6448,6387,6411,6399,6405,6396,6389,6232,6384xe" filled="true" fillcolor="#98c035" stroked="false">
                <v:path arrowok="t"/>
                <v:fill type="solid"/>
              </v:shape>
              <v:shape style="position:absolute;left:6074;top:6384;width:382;height:390" coordorigin="6074,6384" coordsize="382,390" path="m6339,6474l6113,6474,6162,6476,6159,6495,6177,6553,6244,6591,6264,6590,6319,6560,6343,6507,6342,6487,6339,6474xe" filled="true" fillcolor="#98c035" stroked="false">
                <v:path arrowok="t"/>
                <v:fill type="solid"/>
              </v:shape>
            </v:group>
            <v:group style="position:absolute;left:565;top:14275;width:367;height:373" coordorigin="565,14275" coordsize="367,373">
              <v:shape style="position:absolute;left:565;top:14275;width:367;height:373" coordorigin="565,14275" coordsize="367,373" path="m760,14275l691,14286,637,14314,586,14375,565,14451,565,14471,567,14492,590,14553,628,14600,695,14639,754,14648,774,14646,837,14625,878,14597,750,14597,729,14595,658,14563,618,14500,614,14456,617,14436,652,14366,719,14328,763,14324,880,14324,868,14313,800,14280,780,14277,760,14275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64,14553l854,14554,847,14560,832,14573,815,14584,796,14592,773,14596,750,14597,878,14597,882,14593,889,14585,889,14573,864,14553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734,14366l680,14393,646,14462,646,14483,653,14510,705,14564,723,14565,746,14558,764,14547,777,14534,851,14534,861,14531,883,14521,900,14508,901,14507,743,14507,724,14504,712,14488,710,14463,715,14443,726,14428,740,14421,836,14421,835,14375,773,14375,754,14367,734,14366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51,14534l777,14534,795,14541,814,14542,834,14539,851,14534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36,14421l740,14421,760,14422,772,14437,759,14498,743,14507,901,14507,913,14493,916,14488,839,14488,837,14479,837,14466,836,14421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80,14324l763,14324,784,14325,804,14330,865,14375,883,14436,879,14456,870,14473,855,14485,839,14488,916,14488,923,14477,929,14459,931,14442,931,14428,907,14358,883,14326,880,14324xe" filled="true" fillcolor="#000000" stroked="false">
                <v:path arrowok="t"/>
                <v:fill type="solid"/>
              </v:shape>
              <v:shape style="position:absolute;left:565;top:14275;width:367;height:373" coordorigin="565,14275" coordsize="367,373" path="m825,14354l776,14365,772,14369,773,14375,835,14375,835,14363,825,14354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66" o:title=""/>
              </v:shape>
              <v:shape style="position:absolute;left:5268;top:12616;width:6058;height:4222" type="#_x0000_t75" stroked="false">
                <v:imagedata r:id="rId70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Heading9"/>
        <w:spacing w:line="240" w:lineRule="auto"/>
        <w:ind w:left="620" w:right="0"/>
        <w:jc w:val="left"/>
        <w:rPr>
          <w:b w:val="0"/>
          <w:bCs w:val="0"/>
        </w:rPr>
      </w:pP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pStyle w:val="BodyText"/>
        <w:spacing w:line="310" w:lineRule="auto" w:before="67"/>
        <w:ind w:left="152" w:right="5721"/>
        <w:jc w:val="left"/>
        <w:rPr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157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.e-bug.eu</w:t>
        </w:r>
        <w:r>
          <w:rPr>
            <w:spacing w:val="-6"/>
            <w:w w:val="105"/>
          </w:rPr>
          <w:t>/</w:t>
        </w:r>
        <w:r>
          <w:rPr>
            <w:w w:val="105"/>
          </w:rPr>
          <w:t>no-no</w:t>
        </w:r>
        <w:r>
          <w:rPr>
            <w:spacing w:val="-5"/>
            <w:w w:val="105"/>
          </w:rPr>
          <w:t>/1</w:t>
        </w:r>
        <w:r>
          <w:rPr>
            <w:spacing w:val="-6"/>
            <w:w w:val="105"/>
          </w:rPr>
          <w:t>-</w:t>
        </w:r>
        <w:r>
          <w:rPr>
            <w:spacing w:val="-4"/>
            <w:w w:val="105"/>
          </w:rPr>
          <w:t>4</w:t>
        </w:r>
        <w:r>
          <w:rPr>
            <w:w w:val="105"/>
          </w:rPr>
          <w:t>-trinn-</w:t>
        </w:r>
      </w:hyperlink>
      <w:r>
        <w:rPr>
          <w:w w:val="101"/>
        </w:rPr>
        <w:t> </w:t>
      </w:r>
      <w:r>
        <w:rPr>
          <w:spacing w:val="-2"/>
          <w:w w:val="105"/>
        </w:rPr>
        <w:t>intr</w:t>
      </w:r>
      <w:r>
        <w:rPr>
          <w:spacing w:val="-1"/>
          <w:w w:val="105"/>
        </w:rPr>
        <w:t>oduksjon-til</w:t>
      </w:r>
      <w:r>
        <w:rPr>
          <w:spacing w:val="-2"/>
          <w:w w:val="105"/>
        </w:rPr>
        <w:t>-mikr</w:t>
      </w:r>
      <w:r>
        <w:rPr>
          <w:spacing w:val="-1"/>
          <w:w w:val="105"/>
        </w:rPr>
        <w:t>ober</w:t>
      </w:r>
      <w:r>
        <w:rPr>
          <w:b w:val="0"/>
        </w:rPr>
      </w:r>
    </w:p>
    <w:p>
      <w:pPr>
        <w:spacing w:after="0" w:line="310" w:lineRule="auto"/>
        <w:jc w:val="left"/>
        <w:sectPr>
          <w:type w:val="continuous"/>
          <w:pgSz w:w="11910" w:h="16840"/>
          <w:pgMar w:top="420" w:bottom="0" w:left="440" w:right="880"/>
        </w:sectPr>
      </w:pPr>
    </w:p>
    <w:p>
      <w:pPr>
        <w:pStyle w:val="Heading9"/>
        <w:spacing w:line="240" w:lineRule="auto" w:before="32"/>
        <w:ind w:left="596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30"/>
        <w:ind w:left="59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3"/>
          <w:w w:val="105"/>
          <w:sz w:val="40"/>
        </w:rPr>
        <w:t>Forber</w:t>
      </w:r>
      <w:r>
        <w:rPr>
          <w:rFonts w:ascii="Trebuchet MS"/>
          <w:b/>
          <w:spacing w:val="-2"/>
          <w:w w:val="105"/>
          <w:sz w:val="40"/>
        </w:rPr>
        <w:t>edelser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740" w:right="460"/>
          <w:cols w:num="2" w:equalWidth="0">
            <w:col w:w="2512" w:space="3362"/>
            <w:col w:w="4836"/>
          </w:cols>
        </w:sect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before="6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Aktivit</w:t>
      </w:r>
      <w:r>
        <w:rPr>
          <w:rFonts w:ascii="Trebuchet MS"/>
          <w:b/>
          <w:spacing w:val="-1"/>
          <w:w w:val="105"/>
          <w:sz w:val="28"/>
        </w:rPr>
        <w:t>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-5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Modell</w:t>
      </w:r>
      <w:r>
        <w:rPr>
          <w:rFonts w:ascii="Trebuchet MS"/>
          <w:b/>
          <w:spacing w:val="-3"/>
          <w:w w:val="105"/>
          <w:sz w:val="28"/>
        </w:rPr>
        <w:t>-mikr</w:t>
      </w:r>
      <w:r>
        <w:rPr>
          <w:rFonts w:ascii="Trebuchet MS"/>
          <w:b/>
          <w:spacing w:val="-2"/>
          <w:w w:val="105"/>
          <w:sz w:val="28"/>
        </w:rPr>
        <w:t>ober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12"/>
          <w:sz w:val="28"/>
        </w:rPr>
        <w:t> </w:t>
      </w:r>
      <w:r>
        <w:rPr>
          <w:rFonts w:ascii="Trebuchet MS"/>
          <w:i/>
          <w:sz w:val="28"/>
        </w:rPr>
        <w:t>gruppe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7"/>
          <w:w w:val="105"/>
          <w:sz w:val="28"/>
        </w:rPr>
        <w:t>Far</w:t>
      </w:r>
      <w:r>
        <w:rPr>
          <w:rFonts w:ascii="Trebuchet MS" w:hAnsi="Trebuchet MS"/>
          <w:b/>
          <w:spacing w:val="-6"/>
          <w:w w:val="105"/>
          <w:sz w:val="28"/>
        </w:rPr>
        <w:t>ge</w:t>
      </w:r>
      <w:r>
        <w:rPr>
          <w:rFonts w:ascii="Trebuchet MS" w:hAnsi="Trebuchet MS"/>
          <w:b/>
          <w:spacing w:val="-7"/>
          <w:w w:val="105"/>
          <w:sz w:val="28"/>
        </w:rPr>
        <w:t>t</w:t>
      </w:r>
      <w:r>
        <w:rPr>
          <w:rFonts w:ascii="Trebuchet MS" w:hAnsi="Trebuchet MS"/>
          <w:b/>
          <w:spacing w:val="-2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plast</w:t>
      </w:r>
      <w:r>
        <w:rPr>
          <w:rFonts w:ascii="Trebuchet MS" w:hAnsi="Trebuchet MS"/>
          <w:b/>
          <w:spacing w:val="-2"/>
          <w:w w:val="105"/>
          <w:sz w:val="28"/>
        </w:rPr>
        <w:t>elina</w:t>
      </w:r>
      <w:r>
        <w:rPr>
          <w:rFonts w:ascii="Trebuchet MS" w:hAnsi="Trebuchet MS"/>
          <w:b/>
          <w:spacing w:val="-2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(f</w:t>
      </w:r>
      <w:r>
        <w:rPr>
          <w:rFonts w:ascii="Trebuchet MS" w:hAnsi="Trebuchet MS"/>
          <w:b/>
          <w:spacing w:val="-2"/>
          <w:w w:val="105"/>
          <w:sz w:val="28"/>
        </w:rPr>
        <w:t>ølg</w:t>
      </w:r>
      <w:r>
        <w:rPr>
          <w:rFonts w:ascii="Trebuchet MS" w:hAnsi="Trebuchet MS"/>
          <w:sz w:val="28"/>
        </w:rPr>
      </w:r>
    </w:p>
    <w:p>
      <w:pPr>
        <w:spacing w:line="292" w:lineRule="auto" w:before="7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LA1</w:t>
      </w:r>
      <w:r>
        <w:rPr>
          <w:rFonts w:ascii="Trebuchet MS"/>
          <w:b/>
          <w:spacing w:val="9"/>
          <w:sz w:val="28"/>
        </w:rPr>
        <w:t> </w:t>
      </w:r>
      <w:r>
        <w:rPr>
          <w:rFonts w:ascii="Trebuchet MS"/>
          <w:b/>
          <w:spacing w:val="-3"/>
          <w:sz w:val="28"/>
        </w:rPr>
        <w:t>for</w:t>
      </w:r>
      <w:r>
        <w:rPr>
          <w:rFonts w:ascii="Trebuchet MS"/>
          <w:b/>
          <w:spacing w:val="1"/>
          <w:sz w:val="28"/>
        </w:rPr>
        <w:t> </w:t>
      </w:r>
      <w:r>
        <w:rPr>
          <w:rFonts w:ascii="Trebuchet MS"/>
          <w:b/>
          <w:spacing w:val="-1"/>
          <w:sz w:val="28"/>
        </w:rPr>
        <w:t>hjemmelage</w:t>
      </w:r>
      <w:r>
        <w:rPr>
          <w:rFonts w:ascii="Trebuchet MS"/>
          <w:b/>
          <w:spacing w:val="-2"/>
          <w:sz w:val="28"/>
        </w:rPr>
        <w:t>t</w:t>
      </w:r>
      <w:r>
        <w:rPr>
          <w:rFonts w:ascii="Trebuchet MS"/>
          <w:b/>
          <w:spacing w:val="9"/>
          <w:sz w:val="28"/>
        </w:rPr>
        <w:t> </w:t>
      </w:r>
      <w:r>
        <w:rPr>
          <w:rFonts w:ascii="Trebuchet MS"/>
          <w:b/>
          <w:sz w:val="28"/>
        </w:rPr>
        <w:t>oppskrift)</w:t>
      </w:r>
      <w:r>
        <w:rPr>
          <w:rFonts w:ascii="Trebuchet MS"/>
          <w:b/>
          <w:spacing w:val="21"/>
          <w:w w:val="101"/>
          <w:sz w:val="28"/>
        </w:rPr>
        <w:t> </w:t>
      </w:r>
      <w:r>
        <w:rPr>
          <w:rFonts w:ascii="Trebuchet MS"/>
          <w:b/>
          <w:spacing w:val="-2"/>
          <w:sz w:val="28"/>
        </w:rPr>
        <w:t>Svart</w:t>
      </w:r>
      <w:r>
        <w:rPr>
          <w:rFonts w:ascii="Trebuchet MS"/>
          <w:b/>
          <w:spacing w:val="22"/>
          <w:sz w:val="28"/>
        </w:rPr>
        <w:t> </w:t>
      </w:r>
      <w:r>
        <w:rPr>
          <w:rFonts w:ascii="Trebuchet MS"/>
          <w:b/>
          <w:sz w:val="28"/>
        </w:rPr>
        <w:t>tusjpenn</w:t>
      </w:r>
      <w:r>
        <w:rPr>
          <w:rFonts w:ascii="Trebuchet MS"/>
          <w:sz w:val="28"/>
        </w:rPr>
      </w:r>
    </w:p>
    <w:p>
      <w:pPr>
        <w:spacing w:line="251" w:lineRule="auto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w w:val="105"/>
          <w:sz w:val="28"/>
        </w:rPr>
        <w:t>S</w:t>
      </w:r>
      <w:r>
        <w:rPr>
          <w:rFonts w:ascii="Trebuchet MS" w:hAnsi="Trebuchet MS"/>
          <w:b/>
          <w:spacing w:val="-3"/>
          <w:w w:val="105"/>
          <w:sz w:val="28"/>
        </w:rPr>
        <w:t>A1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Veiledning</w:t>
      </w:r>
      <w:r>
        <w:rPr>
          <w:rFonts w:ascii="Trebuchet MS" w:hAnsi="Trebuchet MS"/>
          <w:b/>
          <w:spacing w:val="-22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2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lage</w:t>
      </w:r>
      <w:r>
        <w:rPr>
          <w:rFonts w:ascii="Trebuchet MS" w:hAnsi="Trebuchet MS"/>
          <w:b/>
          <w:spacing w:val="26"/>
          <w:w w:val="111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sz w:val="28"/>
        </w:rPr>
      </w:r>
    </w:p>
    <w:p>
      <w:pPr>
        <w:spacing w:line="251" w:lineRule="auto" w:before="56"/>
        <w:ind w:left="570" w:right="319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S</w:t>
      </w:r>
      <w:r>
        <w:rPr>
          <w:rFonts w:ascii="Trebuchet MS"/>
          <w:b/>
          <w:spacing w:val="-3"/>
          <w:w w:val="105"/>
          <w:sz w:val="28"/>
        </w:rPr>
        <w:t>A2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Morsomme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f</w:t>
      </w:r>
      <w:r>
        <w:rPr>
          <w:rFonts w:ascii="Trebuchet MS"/>
          <w:b/>
          <w:spacing w:val="-1"/>
          <w:w w:val="105"/>
          <w:sz w:val="28"/>
        </w:rPr>
        <w:t>akta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om</w:t>
      </w:r>
      <w:r>
        <w:rPr>
          <w:rFonts w:ascii="Trebuchet MS"/>
          <w:b/>
          <w:spacing w:val="21"/>
          <w:w w:val="107"/>
          <w:sz w:val="28"/>
        </w:rPr>
        <w:t> </w:t>
      </w:r>
      <w:r>
        <w:rPr>
          <w:rFonts w:ascii="Trebuchet MS"/>
          <w:b/>
          <w:spacing w:val="-1"/>
          <w:sz w:val="28"/>
        </w:rPr>
        <w:t>mikrober</w:t>
      </w:r>
      <w:r>
        <w:rPr>
          <w:rFonts w:ascii="Trebuchet MS"/>
          <w:b/>
          <w:spacing w:val="-27"/>
          <w:sz w:val="28"/>
        </w:rPr>
        <w:t> </w:t>
      </w:r>
      <w:r>
        <w:rPr>
          <w:rFonts w:ascii="Trebuchet MS"/>
          <w:b/>
          <w:spacing w:val="-2"/>
          <w:sz w:val="28"/>
        </w:rPr>
        <w:t>(f</w:t>
      </w:r>
      <w:r>
        <w:rPr>
          <w:rFonts w:ascii="Trebuchet MS"/>
          <w:b/>
          <w:spacing w:val="-1"/>
          <w:sz w:val="28"/>
        </w:rPr>
        <w:t>aktaark)</w:t>
      </w:r>
      <w:r>
        <w:rPr>
          <w:rFonts w:ascii="Trebuchet MS"/>
          <w:sz w:val="28"/>
        </w:rPr>
      </w:r>
    </w:p>
    <w:p>
      <w:pPr>
        <w:spacing w:before="56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SA3–5</w:t>
      </w:r>
      <w:r>
        <w:rPr>
          <w:rFonts w:ascii="Trebuchet MS" w:hAnsi="Trebuchet MS" w:cs="Trebuchet MS" w:eastAsia="Trebuchet MS"/>
          <w:b/>
          <w:bCs/>
          <w:spacing w:val="-42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Mikr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ober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(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eksempelark)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before="16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Petriskåler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</w:t>
      </w:r>
      <w:r>
        <w:rPr>
          <w:rFonts w:ascii="Trebuchet MS" w:hAnsi="Trebuchet MS"/>
          <w:b/>
          <w:spacing w:val="-1"/>
          <w:sz w:val="28"/>
        </w:rPr>
        <w:t>valgfritt)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71" w:lineRule="auto" w:before="163"/>
        <w:ind w:left="570" w:right="164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Ekstraaktivite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29"/>
          <w:w w:val="88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J</w:t>
      </w:r>
      <w:r>
        <w:rPr>
          <w:rFonts w:ascii="Trebuchet MS"/>
          <w:b/>
          <w:spacing w:val="-1"/>
          <w:w w:val="105"/>
          <w:sz w:val="28"/>
        </w:rPr>
        <w:t>a-</w:t>
      </w:r>
      <w:r>
        <w:rPr>
          <w:rFonts w:ascii="Trebuchet MS"/>
          <w:b/>
          <w:spacing w:val="-4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eller</w:t>
      </w:r>
      <w:r>
        <w:rPr>
          <w:rFonts w:ascii="Trebuchet MS"/>
          <w:b/>
          <w:spacing w:val="-44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nei-k</w:t>
      </w:r>
      <w:r>
        <w:rPr>
          <w:rFonts w:ascii="Trebuchet MS"/>
          <w:b/>
          <w:spacing w:val="-2"/>
          <w:w w:val="105"/>
          <w:sz w:val="28"/>
        </w:rPr>
        <w:t>ort</w:t>
      </w:r>
      <w:r>
        <w:rPr>
          <w:rFonts w:ascii="Trebuchet MS"/>
          <w:b/>
          <w:spacing w:val="21"/>
          <w:w w:val="101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12"/>
          <w:w w:val="105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klasse/gruppe</w:t>
      </w:r>
      <w:r>
        <w:rPr>
          <w:rFonts w:ascii="Trebuchet MS"/>
          <w:sz w:val="28"/>
        </w:rPr>
      </w:r>
    </w:p>
    <w:p>
      <w:pPr>
        <w:spacing w:line="292" w:lineRule="auto" w:before="141"/>
        <w:ind w:left="570" w:right="916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EA1</w:t>
      </w:r>
      <w:r>
        <w:rPr>
          <w:rFonts w:ascii="Trebuchet MS"/>
          <w:b/>
          <w:spacing w:val="-17"/>
          <w:sz w:val="28"/>
        </w:rPr>
        <w:t> </w:t>
      </w:r>
      <w:r>
        <w:rPr>
          <w:rFonts w:ascii="Trebuchet MS"/>
          <w:b/>
          <w:spacing w:val="-2"/>
          <w:sz w:val="28"/>
        </w:rPr>
        <w:t>J</w:t>
      </w:r>
      <w:r>
        <w:rPr>
          <w:rFonts w:ascii="Trebuchet MS"/>
          <w:b/>
          <w:spacing w:val="-1"/>
          <w:sz w:val="28"/>
        </w:rPr>
        <w:t>a-</w:t>
      </w:r>
      <w:r>
        <w:rPr>
          <w:rFonts w:ascii="Trebuchet MS"/>
          <w:b/>
          <w:spacing w:val="-9"/>
          <w:sz w:val="28"/>
        </w:rPr>
        <w:t> </w:t>
      </w:r>
      <w:r>
        <w:rPr>
          <w:rFonts w:ascii="Trebuchet MS"/>
          <w:b/>
          <w:sz w:val="28"/>
        </w:rPr>
        <w:t>eller</w:t>
      </w:r>
      <w:r>
        <w:rPr>
          <w:rFonts w:ascii="Trebuchet MS"/>
          <w:b/>
          <w:spacing w:val="-16"/>
          <w:sz w:val="28"/>
        </w:rPr>
        <w:t> </w:t>
      </w:r>
      <w:r>
        <w:rPr>
          <w:rFonts w:ascii="Trebuchet MS"/>
          <w:b/>
          <w:spacing w:val="-1"/>
          <w:sz w:val="28"/>
        </w:rPr>
        <w:t>nei-kort</w:t>
      </w:r>
      <w:r>
        <w:rPr>
          <w:rFonts w:ascii="Trebuchet MS"/>
          <w:b/>
          <w:spacing w:val="21"/>
          <w:w w:val="99"/>
          <w:sz w:val="28"/>
        </w:rPr>
        <w:t> </w:t>
      </w:r>
      <w:r>
        <w:rPr>
          <w:rFonts w:ascii="Trebuchet MS"/>
          <w:b/>
          <w:sz w:val="28"/>
        </w:rPr>
        <w:t>LA2</w:t>
      </w:r>
      <w:r>
        <w:rPr>
          <w:rFonts w:ascii="Trebuchet MS"/>
          <w:b/>
          <w:spacing w:val="-4"/>
          <w:sz w:val="28"/>
        </w:rPr>
        <w:t> </w:t>
      </w:r>
      <w:r>
        <w:rPr>
          <w:rFonts w:ascii="Trebuchet MS"/>
          <w:b/>
          <w:spacing w:val="-2"/>
          <w:sz w:val="28"/>
        </w:rPr>
        <w:t>J</w:t>
      </w:r>
      <w:r>
        <w:rPr>
          <w:rFonts w:ascii="Trebuchet MS"/>
          <w:b/>
          <w:spacing w:val="-1"/>
          <w:sz w:val="28"/>
        </w:rPr>
        <w:t>a-</w:t>
      </w:r>
      <w:r>
        <w:rPr>
          <w:rFonts w:ascii="Trebuchet MS"/>
          <w:b/>
          <w:spacing w:val="6"/>
          <w:sz w:val="28"/>
        </w:rPr>
        <w:t> </w:t>
      </w:r>
      <w:r>
        <w:rPr>
          <w:rFonts w:ascii="Trebuchet MS"/>
          <w:b/>
          <w:sz w:val="28"/>
        </w:rPr>
        <w:t>eller</w:t>
      </w:r>
      <w:r>
        <w:rPr>
          <w:rFonts w:ascii="Trebuchet MS"/>
          <w:b/>
          <w:spacing w:val="-2"/>
          <w:sz w:val="28"/>
        </w:rPr>
        <w:t> </w:t>
      </w:r>
      <w:r>
        <w:rPr>
          <w:rFonts w:ascii="Trebuchet MS"/>
          <w:b/>
          <w:spacing w:val="-1"/>
          <w:sz w:val="28"/>
        </w:rPr>
        <w:t>nei-svar</w:t>
      </w:r>
      <w:r>
        <w:rPr>
          <w:rFonts w:ascii="Trebuchet MS"/>
          <w:sz w:val="28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spacing w:line="271" w:lineRule="auto" w:before="0"/>
        <w:ind w:left="570" w:right="1061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Ekstraaktivite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29"/>
          <w:w w:val="88"/>
          <w:sz w:val="28"/>
        </w:rPr>
        <w:t> </w:t>
      </w:r>
      <w:r>
        <w:rPr>
          <w:rFonts w:ascii="Trebuchet MS"/>
          <w:b/>
          <w:spacing w:val="-1"/>
          <w:sz w:val="28"/>
        </w:rPr>
        <w:t>Mikrober</w:t>
      </w:r>
      <w:r>
        <w:rPr>
          <w:rFonts w:ascii="Trebuchet MS"/>
          <w:b/>
          <w:spacing w:val="47"/>
          <w:sz w:val="28"/>
        </w:rPr>
        <w:t> </w:t>
      </w:r>
      <w:r>
        <w:rPr>
          <w:rFonts w:ascii="Trebuchet MS"/>
          <w:b/>
          <w:spacing w:val="-1"/>
          <w:sz w:val="28"/>
        </w:rPr>
        <w:t>(bildekort)</w:t>
      </w:r>
      <w:r>
        <w:rPr>
          <w:rFonts w:ascii="Trebuchet MS"/>
          <w:b/>
          <w:spacing w:val="24"/>
          <w:w w:val="98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34"/>
          <w:w w:val="105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klasse/</w:t>
      </w:r>
      <w:r>
        <w:rPr>
          <w:rFonts w:ascii="Trebuchet MS"/>
          <w:i/>
          <w:spacing w:val="-2"/>
          <w:w w:val="105"/>
          <w:sz w:val="28"/>
        </w:rPr>
        <w:t>ele</w:t>
      </w:r>
      <w:r>
        <w:rPr>
          <w:rFonts w:ascii="Trebuchet MS"/>
          <w:i/>
          <w:spacing w:val="-1"/>
          <w:w w:val="105"/>
          <w:sz w:val="28"/>
        </w:rPr>
        <w:t>v</w:t>
      </w:r>
      <w:r>
        <w:rPr>
          <w:rFonts w:ascii="Trebuchet MS"/>
          <w:sz w:val="28"/>
        </w:rPr>
      </w:r>
    </w:p>
    <w:p>
      <w:pPr>
        <w:spacing w:before="14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4"/>
          <w:w w:val="105"/>
          <w:sz w:val="28"/>
        </w:rPr>
        <w:t>SW</w:t>
      </w:r>
      <w:r>
        <w:rPr>
          <w:rFonts w:ascii="Trebuchet MS"/>
          <w:b/>
          <w:spacing w:val="-5"/>
          <w:w w:val="105"/>
          <w:sz w:val="28"/>
        </w:rPr>
        <w:t>2</w:t>
      </w:r>
      <w:r>
        <w:rPr>
          <w:rFonts w:ascii="Trebuchet MS"/>
          <w:b/>
          <w:spacing w:val="-29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Mikr</w:t>
      </w:r>
      <w:r>
        <w:rPr>
          <w:rFonts w:ascii="Trebuchet MS"/>
          <w:b/>
          <w:spacing w:val="-1"/>
          <w:w w:val="105"/>
          <w:sz w:val="28"/>
        </w:rPr>
        <w:t>ober</w:t>
      </w:r>
      <w:r>
        <w:rPr>
          <w:rFonts w:ascii="Trebuchet MS"/>
          <w:b/>
          <w:spacing w:val="-34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bildek</w:t>
      </w:r>
      <w:r>
        <w:rPr>
          <w:rFonts w:ascii="Trebuchet MS"/>
          <w:b/>
          <w:spacing w:val="-2"/>
          <w:w w:val="105"/>
          <w:sz w:val="28"/>
        </w:rPr>
        <w:t>ort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163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sz w:val="28"/>
        </w:rPr>
      </w:r>
    </w:p>
    <w:p>
      <w:pPr>
        <w:spacing w:before="3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4"/>
          <w:w w:val="105"/>
          <w:sz w:val="28"/>
        </w:rPr>
        <w:t>F</w:t>
      </w:r>
      <w:r>
        <w:rPr>
          <w:rFonts w:ascii="Trebuchet MS"/>
          <w:b/>
          <w:spacing w:val="-3"/>
          <w:w w:val="105"/>
          <w:sz w:val="28"/>
        </w:rPr>
        <w:t>yll</w:t>
      </w:r>
      <w:r>
        <w:rPr>
          <w:rFonts w:ascii="Trebuchet MS"/>
          <w:b/>
          <w:spacing w:val="-1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12"/>
          <w:sz w:val="28"/>
        </w:rPr>
        <w:t> </w:t>
      </w:r>
      <w:r>
        <w:rPr>
          <w:rFonts w:ascii="Trebuchet MS"/>
          <w:i/>
          <w:sz w:val="28"/>
        </w:rPr>
        <w:t>gruppe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EA3</w:t>
      </w:r>
      <w:r>
        <w:rPr>
          <w:rFonts w:ascii="Trebuchet MS"/>
          <w:b/>
          <w:spacing w:val="-62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Mikr</w:t>
      </w:r>
      <w:r>
        <w:rPr>
          <w:rFonts w:ascii="Trebuchet MS"/>
          <w:b/>
          <w:spacing w:val="-1"/>
          <w:w w:val="105"/>
          <w:sz w:val="28"/>
        </w:rPr>
        <w:t>obemani</w:t>
      </w:r>
      <w:r>
        <w:rPr>
          <w:rFonts w:ascii="Trebuchet MS"/>
          <w:sz w:val="28"/>
        </w:rPr>
      </w:r>
    </w:p>
    <w:p>
      <w:pPr>
        <w:spacing w:before="15"/>
        <w:ind w:left="110" w:right="0" w:firstLine="4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(fyll</w:t>
      </w:r>
      <w:r>
        <w:rPr>
          <w:rFonts w:ascii="Trebuchet MS"/>
          <w:b/>
          <w:spacing w:val="-3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mangler)</w:t>
      </w:r>
      <w:r>
        <w:rPr>
          <w:rFonts w:ascii="Trebuchet MS"/>
          <w:sz w:val="28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line="251" w:lineRule="auto" w:before="0"/>
        <w:ind w:left="110" w:right="319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Plastelina-aktivite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</w:t>
      </w:r>
      <w:r>
        <w:rPr>
          <w:rFonts w:ascii="Trebuchet MS" w:hAnsi="Trebuchet MS"/>
          <w:b/>
          <w:spacing w:val="6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30"/>
          <w:w w:val="10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utføres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ved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z w:val="28"/>
        </w:rPr>
        <w:t>hjelp</w:t>
      </w:r>
      <w:r>
        <w:rPr>
          <w:rFonts w:ascii="Trebuchet MS" w:hAnsi="Trebuchet MS"/>
          <w:b/>
          <w:spacing w:val="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kunst-</w:t>
      </w:r>
      <w:r>
        <w:rPr>
          <w:rFonts w:ascii="Trebuchet MS" w:hAnsi="Trebuchet MS"/>
          <w:b/>
          <w:spacing w:val="16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29"/>
          <w:w w:val="11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formingsma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erialer</w:t>
      </w:r>
      <w:r>
        <w:rPr>
          <w:rFonts w:ascii="Trebuchet MS" w:hAnsi="Trebuchet MS"/>
          <w:b/>
          <w:spacing w:val="26"/>
          <w:sz w:val="28"/>
        </w:rPr>
        <w:t> </w:t>
      </w:r>
      <w:r>
        <w:rPr>
          <w:rFonts w:ascii="Trebuchet MS" w:hAnsi="Trebuchet MS"/>
          <w:b/>
          <w:sz w:val="28"/>
        </w:rPr>
        <w:t>du</w:t>
      </w:r>
      <w:r>
        <w:rPr>
          <w:rFonts w:ascii="Trebuchet MS" w:hAnsi="Trebuchet MS"/>
          <w:b/>
          <w:spacing w:val="3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kanskje</w:t>
      </w:r>
      <w:r>
        <w:rPr>
          <w:rFonts w:ascii="Trebuchet MS" w:hAnsi="Trebuchet MS"/>
          <w:b/>
          <w:spacing w:val="30"/>
          <w:w w:val="10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allerede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klasseromme</w:t>
      </w:r>
      <w:r>
        <w:rPr>
          <w:rFonts w:ascii="Trebuchet MS" w:hAnsi="Trebuchet MS"/>
          <w:b/>
          <w:spacing w:val="-2"/>
          <w:sz w:val="28"/>
        </w:rPr>
        <w:t>t,</w:t>
      </w:r>
      <w:r>
        <w:rPr>
          <w:rFonts w:ascii="Trebuchet MS" w:hAnsi="Trebuchet MS"/>
          <w:b/>
          <w:spacing w:val="24"/>
          <w:w w:val="80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ved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egne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mikrobene.</w:t>
      </w:r>
      <w:r>
        <w:rPr>
          <w:rFonts w:ascii="Trebuchet MS" w:hAnsi="Trebuchet MS"/>
          <w:sz w:val="28"/>
        </w:rPr>
      </w:r>
    </w:p>
    <w:p>
      <w:pPr>
        <w:pStyle w:val="BodyText"/>
        <w:spacing w:line="310" w:lineRule="auto" w:before="104"/>
        <w:ind w:left="117" w:right="105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bCs w:val="0"/>
        </w:rPr>
        <w:br w:type="column"/>
      </w:r>
      <w:r>
        <w:rPr>
          <w:rFonts w:ascii="Trebuchet MS" w:hAnsi="Trebuchet MS" w:cs="Trebuchet MS" w:eastAsia="Trebuchet MS"/>
        </w:rPr>
        <w:t>I</w:t>
      </w:r>
      <w:r>
        <w:rPr>
          <w:rFonts w:ascii="Trebuchet MS" w:hAnsi="Trebuchet MS" w:cs="Trebuchet MS" w:eastAsia="Trebuchet MS"/>
          <w:spacing w:val="9"/>
        </w:rPr>
        <w:t> </w:t>
      </w:r>
      <w:r>
        <w:rPr>
          <w:rFonts w:ascii="Trebuchet MS" w:hAnsi="Trebuchet MS" w:cs="Trebuchet MS" w:eastAsia="Trebuchet MS"/>
          <w:spacing w:val="-2"/>
        </w:rPr>
        <w:t>hov</w:t>
      </w:r>
      <w:r>
        <w:rPr>
          <w:rFonts w:ascii="Trebuchet MS" w:hAnsi="Trebuchet MS" w:cs="Trebuchet MS" w:eastAsia="Trebuchet MS"/>
          <w:spacing w:val="-3"/>
        </w:rPr>
        <w:t>edaktivit</w:t>
      </w:r>
      <w:r>
        <w:rPr>
          <w:rFonts w:ascii="Trebuchet MS" w:hAnsi="Trebuchet MS" w:cs="Trebuchet MS" w:eastAsia="Trebuchet MS"/>
          <w:spacing w:val="-2"/>
        </w:rPr>
        <w:t>e</w:t>
      </w:r>
      <w:r>
        <w:rPr>
          <w:rFonts w:ascii="Trebuchet MS" w:hAnsi="Trebuchet MS" w:cs="Trebuchet MS" w:eastAsia="Trebuchet MS"/>
          <w:spacing w:val="-3"/>
        </w:rPr>
        <w:t>t</w:t>
      </w:r>
      <w:r>
        <w:rPr>
          <w:rFonts w:ascii="Trebuchet MS" w:hAnsi="Trebuchet MS" w:cs="Trebuchet MS" w:eastAsia="Trebuchet MS"/>
          <w:spacing w:val="-2"/>
        </w:rPr>
        <w:t>en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  <w:spacing w:val="-1"/>
        </w:rPr>
        <w:t>skal </w:t>
      </w:r>
      <w:r>
        <w:rPr>
          <w:rFonts w:ascii="Trebuchet MS" w:hAnsi="Trebuchet MS" w:cs="Trebuchet MS" w:eastAsia="Trebuchet MS"/>
          <w:spacing w:val="-2"/>
        </w:rPr>
        <w:t>elevene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</w:rPr>
        <w:t>lage</w:t>
      </w:r>
      <w:r>
        <w:rPr>
          <w:rFonts w:ascii="Trebuchet MS" w:hAnsi="Trebuchet MS" w:cs="Trebuchet MS" w:eastAsia="Trebuchet MS"/>
          <w:spacing w:val="41"/>
          <w:w w:val="109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-8"/>
        </w:rPr>
        <w:t> </w:t>
      </w:r>
      <w:r>
        <w:rPr>
          <w:rFonts w:ascii="Trebuchet MS" w:hAnsi="Trebuchet MS" w:cs="Trebuchet MS" w:eastAsia="Trebuchet MS"/>
          <w:spacing w:val="-2"/>
        </w:rPr>
        <w:t>av</w:t>
      </w:r>
      <w:r>
        <w:rPr>
          <w:rFonts w:ascii="Trebuchet MS" w:hAnsi="Trebuchet MS" w:cs="Trebuchet MS" w:eastAsia="Trebuchet MS"/>
          <w:spacing w:val="-9"/>
        </w:rPr>
        <w:t> </w:t>
      </w:r>
      <w:r>
        <w:rPr>
          <w:rFonts w:ascii="Trebuchet MS" w:hAnsi="Trebuchet MS" w:cs="Trebuchet MS" w:eastAsia="Trebuchet MS"/>
          <w:spacing w:val="-1"/>
        </w:rPr>
        <w:t>plast</w:t>
      </w:r>
      <w:r>
        <w:rPr>
          <w:rFonts w:ascii="Trebuchet MS" w:hAnsi="Trebuchet MS" w:cs="Trebuchet MS" w:eastAsia="Trebuchet MS"/>
          <w:spacing w:val="-2"/>
        </w:rPr>
        <w:t>elina.</w:t>
      </w:r>
      <w:r>
        <w:rPr>
          <w:rFonts w:ascii="Trebuchet MS" w:hAnsi="Trebuchet MS" w:cs="Trebuchet MS" w:eastAsia="Trebuchet MS"/>
          <w:spacing w:val="-1"/>
        </w:rPr>
        <w:t> </w:t>
      </w:r>
      <w:r>
        <w:rPr>
          <w:rFonts w:ascii="Trebuchet MS" w:hAnsi="Trebuchet MS" w:cs="Trebuchet MS" w:eastAsia="Trebuchet MS"/>
        </w:rPr>
        <w:t>Bruk</w:t>
      </w:r>
      <w:r>
        <w:rPr>
          <w:rFonts w:ascii="Trebuchet MS" w:hAnsi="Trebuchet MS" w:cs="Trebuchet MS" w:eastAsia="Trebuchet MS"/>
          <w:spacing w:val="-9"/>
        </w:rPr>
        <w:t> </w:t>
      </w:r>
      <w:r>
        <w:rPr>
          <w:rFonts w:ascii="Trebuchet MS" w:hAnsi="Trebuchet MS" w:cs="Trebuchet MS" w:eastAsia="Trebuchet MS"/>
          <w:spacing w:val="-1"/>
        </w:rPr>
        <w:t>veiledningen</w:t>
      </w:r>
      <w:r>
        <w:rPr>
          <w:rFonts w:ascii="Trebuchet MS" w:hAnsi="Trebuchet MS" w:cs="Trebuchet MS" w:eastAsia="Trebuchet MS"/>
          <w:spacing w:val="31"/>
          <w:w w:val="102"/>
        </w:rPr>
        <w:t> </w:t>
      </w:r>
      <w:r>
        <w:rPr>
          <w:rFonts w:ascii="Trebuchet MS" w:hAnsi="Trebuchet MS" w:cs="Trebuchet MS" w:eastAsia="Trebuchet MS"/>
          <w:spacing w:val="-4"/>
        </w:rPr>
        <w:t>for</w:t>
      </w:r>
      <w:r>
        <w:rPr>
          <w:rFonts w:ascii="Trebuchet MS" w:hAnsi="Trebuchet MS" w:cs="Trebuchet MS" w:eastAsia="Trebuchet MS"/>
          <w:spacing w:val="-17"/>
        </w:rPr>
        <w:t> </w:t>
      </w:r>
      <w:r>
        <w:rPr>
          <w:rFonts w:ascii="Trebuchet MS" w:hAnsi="Trebuchet MS" w:cs="Trebuchet MS" w:eastAsia="Trebuchet MS"/>
        </w:rPr>
        <w:t>å</w:t>
      </w:r>
      <w:r>
        <w:rPr>
          <w:rFonts w:ascii="Trebuchet MS" w:hAnsi="Trebuchet MS" w:cs="Trebuchet MS" w:eastAsia="Trebuchet MS"/>
          <w:spacing w:val="-11"/>
        </w:rPr>
        <w:t> </w:t>
      </w:r>
      <w:r>
        <w:rPr>
          <w:rFonts w:ascii="Trebuchet MS" w:hAnsi="Trebuchet MS" w:cs="Trebuchet MS" w:eastAsia="Trebuchet MS"/>
        </w:rPr>
        <w:t>lage</w:t>
      </w:r>
      <w:r>
        <w:rPr>
          <w:rFonts w:ascii="Trebuchet MS" w:hAnsi="Trebuchet MS" w:cs="Trebuchet MS" w:eastAsia="Trebuchet MS"/>
          <w:spacing w:val="-11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-17"/>
        </w:rPr>
        <w:t> </w:t>
      </w:r>
      <w:r>
        <w:rPr>
          <w:rFonts w:ascii="Trebuchet MS" w:hAnsi="Trebuchet MS" w:cs="Trebuchet MS" w:eastAsia="Trebuchet MS"/>
          <w:spacing w:val="-1"/>
        </w:rPr>
        <w:t>(S</w:t>
      </w:r>
      <w:r>
        <w:rPr>
          <w:rFonts w:ascii="Trebuchet MS" w:hAnsi="Trebuchet MS" w:cs="Trebuchet MS" w:eastAsia="Trebuchet MS"/>
          <w:spacing w:val="-2"/>
        </w:rPr>
        <w:t>A1),</w:t>
      </w:r>
      <w:r>
        <w:rPr>
          <w:rFonts w:ascii="Trebuchet MS" w:hAnsi="Trebuchet MS" w:cs="Trebuchet MS" w:eastAsia="Trebuchet MS"/>
          <w:spacing w:val="-10"/>
        </w:rPr>
        <w:t> </w:t>
      </w:r>
      <w:r>
        <w:rPr>
          <w:rFonts w:ascii="Trebuchet MS" w:hAnsi="Trebuchet MS" w:cs="Trebuchet MS" w:eastAsia="Trebuchet MS"/>
          <w:spacing w:val="-1"/>
        </w:rPr>
        <w:t>Mikrobemani</w:t>
      </w:r>
      <w:r>
        <w:rPr>
          <w:rFonts w:ascii="Trebuchet MS" w:hAnsi="Trebuchet MS" w:cs="Trebuchet MS" w:eastAsia="Trebuchet MS"/>
          <w:spacing w:val="21"/>
          <w:w w:val="103"/>
        </w:rPr>
        <w:t> </w:t>
      </w:r>
      <w:r>
        <w:rPr>
          <w:rFonts w:ascii="Trebuchet MS" w:hAnsi="Trebuchet MS" w:cs="Trebuchet MS" w:eastAsia="Trebuchet MS"/>
        </w:rPr>
        <w:t>(ark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</w:rPr>
        <w:t>med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</w:rPr>
        <w:t>morsomme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  <w:spacing w:val="-2"/>
        </w:rPr>
        <w:t>f</w:t>
      </w:r>
      <w:r>
        <w:rPr>
          <w:rFonts w:ascii="Trebuchet MS" w:hAnsi="Trebuchet MS" w:cs="Trebuchet MS" w:eastAsia="Trebuchet MS"/>
          <w:spacing w:val="-1"/>
        </w:rPr>
        <w:t>akta)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  <w:spacing w:val="-1"/>
        </w:rPr>
        <w:t>(S</w:t>
      </w:r>
      <w:r>
        <w:rPr>
          <w:rFonts w:ascii="Trebuchet MS" w:hAnsi="Trebuchet MS" w:cs="Trebuchet MS" w:eastAsia="Trebuchet MS"/>
          <w:spacing w:val="-2"/>
        </w:rPr>
        <w:t>A2)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</w:rPr>
        <w:t>og</w:t>
      </w:r>
      <w:r>
        <w:rPr>
          <w:rFonts w:ascii="Trebuchet MS" w:hAnsi="Trebuchet MS" w:cs="Trebuchet MS" w:eastAsia="Trebuchet MS"/>
          <w:spacing w:val="26"/>
          <w:w w:val="115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  <w:spacing w:val="-2"/>
        </w:rPr>
        <w:t>(</w:t>
      </w:r>
      <w:r>
        <w:rPr>
          <w:rFonts w:ascii="Trebuchet MS" w:hAnsi="Trebuchet MS" w:cs="Trebuchet MS" w:eastAsia="Trebuchet MS"/>
          <w:spacing w:val="-1"/>
        </w:rPr>
        <w:t>eksempelark)</w:t>
      </w:r>
      <w:r>
        <w:rPr>
          <w:rFonts w:ascii="Trebuchet MS" w:hAnsi="Trebuchet MS" w:cs="Trebuchet MS" w:eastAsia="Trebuchet MS"/>
          <w:spacing w:val="20"/>
        </w:rPr>
        <w:t> </w:t>
      </w:r>
      <w:r>
        <w:rPr>
          <w:rFonts w:ascii="Trebuchet MS" w:hAnsi="Trebuchet MS" w:cs="Trebuchet MS" w:eastAsia="Trebuchet MS"/>
          <w:spacing w:val="-1"/>
        </w:rPr>
        <w:t>(SA3–5)</w:t>
      </w:r>
      <w:r>
        <w:rPr>
          <w:rFonts w:ascii="Trebuchet MS" w:hAnsi="Trebuchet MS" w:cs="Trebuchet MS" w:eastAsia="Trebuchet MS"/>
          <w:spacing w:val="19"/>
        </w:rPr>
        <w:t> </w:t>
      </w:r>
      <w:r>
        <w:rPr>
          <w:rFonts w:ascii="Trebuchet MS" w:hAnsi="Trebuchet MS" w:cs="Trebuchet MS" w:eastAsia="Trebuchet MS"/>
        </w:rPr>
        <w:t>som</w:t>
      </w:r>
      <w:r>
        <w:rPr>
          <w:rFonts w:ascii="Trebuchet MS" w:hAnsi="Trebuchet MS" w:cs="Trebuchet MS" w:eastAsia="Trebuchet MS"/>
          <w:spacing w:val="27"/>
          <w:w w:val="109"/>
        </w:rPr>
        <w:t> </w:t>
      </w:r>
      <w:r>
        <w:rPr>
          <w:rFonts w:ascii="Trebuchet MS" w:hAnsi="Trebuchet MS" w:cs="Trebuchet MS" w:eastAsia="Trebuchet MS"/>
          <w:spacing w:val="-1"/>
        </w:rPr>
        <w:t>inspir</w:t>
      </w:r>
      <w:r>
        <w:rPr>
          <w:rFonts w:ascii="Trebuchet MS" w:hAnsi="Trebuchet MS" w:cs="Trebuchet MS" w:eastAsia="Trebuchet MS"/>
          <w:spacing w:val="-2"/>
        </w:rPr>
        <w:t>asjon.</w:t>
      </w:r>
      <w:r>
        <w:rPr>
          <w:rFonts w:ascii="Trebuchet MS" w:hAnsi="Trebuchet MS" w:cs="Trebuchet MS" w:eastAsia="Trebuchet MS"/>
          <w:spacing w:val="-21"/>
        </w:rPr>
        <w:t> </w:t>
      </w:r>
      <w:r>
        <w:rPr>
          <w:rFonts w:ascii="Trebuchet MS" w:hAnsi="Trebuchet MS" w:cs="Trebuchet MS" w:eastAsia="Trebuchet MS"/>
        </w:rPr>
        <w:t>Del</w:t>
      </w:r>
      <w:r>
        <w:rPr>
          <w:rFonts w:ascii="Trebuchet MS" w:hAnsi="Trebuchet MS" w:cs="Trebuchet MS" w:eastAsia="Trebuchet MS"/>
          <w:spacing w:val="-28"/>
        </w:rPr>
        <w:t> </w:t>
      </w:r>
      <w:r>
        <w:rPr>
          <w:rFonts w:ascii="Trebuchet MS" w:hAnsi="Trebuchet MS" w:cs="Trebuchet MS" w:eastAsia="Trebuchet MS"/>
        </w:rPr>
        <w:t>ut</w:t>
      </w:r>
      <w:r>
        <w:rPr>
          <w:rFonts w:ascii="Trebuchet MS" w:hAnsi="Trebuchet MS" w:cs="Trebuchet MS" w:eastAsia="Trebuchet MS"/>
          <w:spacing w:val="-21"/>
        </w:rPr>
        <w:t> </w:t>
      </w:r>
      <w:r>
        <w:rPr>
          <w:rFonts w:ascii="Trebuchet MS" w:hAnsi="Trebuchet MS" w:cs="Trebuchet MS" w:eastAsia="Trebuchet MS"/>
          <w:spacing w:val="-1"/>
        </w:rPr>
        <w:t>plast</w:t>
      </w:r>
      <w:r>
        <w:rPr>
          <w:rFonts w:ascii="Trebuchet MS" w:hAnsi="Trebuchet MS" w:cs="Trebuchet MS" w:eastAsia="Trebuchet MS"/>
          <w:spacing w:val="-2"/>
        </w:rPr>
        <w:t>elina,</w:t>
      </w:r>
      <w:r>
        <w:rPr>
          <w:rFonts w:ascii="Trebuchet MS" w:hAnsi="Trebuchet MS" w:cs="Trebuchet MS" w:eastAsia="Trebuchet MS"/>
          <w:spacing w:val="-21"/>
        </w:rPr>
        <w:t> </w:t>
      </w:r>
      <w:r>
        <w:rPr>
          <w:rFonts w:ascii="Trebuchet MS" w:hAnsi="Trebuchet MS" w:cs="Trebuchet MS" w:eastAsia="Trebuchet MS"/>
          <w:spacing w:val="-1"/>
        </w:rPr>
        <w:t>pe</w:t>
      </w:r>
      <w:r>
        <w:rPr>
          <w:rFonts w:ascii="Trebuchet MS" w:hAnsi="Trebuchet MS" w:cs="Trebuchet MS" w:eastAsia="Trebuchet MS"/>
          <w:spacing w:val="-2"/>
        </w:rPr>
        <w:t>trisk</w:t>
      </w:r>
      <w:r>
        <w:rPr>
          <w:rFonts w:ascii="Trebuchet MS" w:hAnsi="Trebuchet MS" w:cs="Trebuchet MS" w:eastAsia="Trebuchet MS"/>
          <w:spacing w:val="-1"/>
        </w:rPr>
        <w:t>åler</w:t>
      </w:r>
      <w:r>
        <w:rPr>
          <w:rFonts w:ascii="Trebuchet MS" w:hAnsi="Trebuchet MS" w:cs="Trebuchet MS" w:eastAsia="Trebuchet MS"/>
          <w:spacing w:val="51"/>
        </w:rPr>
        <w:t> </w:t>
      </w:r>
      <w:r>
        <w:rPr>
          <w:rFonts w:ascii="Trebuchet MS" w:hAnsi="Trebuchet MS" w:cs="Trebuchet MS" w:eastAsia="Trebuchet MS"/>
          <w:spacing w:val="-2"/>
        </w:rPr>
        <w:t>(h</w:t>
      </w:r>
      <w:r>
        <w:rPr>
          <w:rFonts w:ascii="Trebuchet MS" w:hAnsi="Trebuchet MS" w:cs="Trebuchet MS" w:eastAsia="Trebuchet MS"/>
          <w:spacing w:val="-1"/>
        </w:rPr>
        <w:t>vis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  <w:spacing w:val="-1"/>
        </w:rPr>
        <w:t>de</w:t>
      </w:r>
      <w:r>
        <w:rPr>
          <w:rFonts w:ascii="Trebuchet MS" w:hAnsi="Trebuchet MS" w:cs="Trebuchet MS" w:eastAsia="Trebuchet MS"/>
          <w:spacing w:val="-2"/>
        </w:rPr>
        <w:t>t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  <w:spacing w:val="-1"/>
        </w:rPr>
        <w:t>bruk</w:t>
      </w:r>
      <w:r>
        <w:rPr>
          <w:rFonts w:ascii="Trebuchet MS" w:hAnsi="Trebuchet MS" w:cs="Trebuchet MS" w:eastAsia="Trebuchet MS"/>
          <w:spacing w:val="-2"/>
        </w:rPr>
        <w:t>es),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</w:rPr>
        <w:t>bilder</w:t>
      </w:r>
      <w:r>
        <w:rPr>
          <w:rFonts w:ascii="Trebuchet MS" w:hAnsi="Trebuchet MS" w:cs="Trebuchet MS" w:eastAsia="Trebuchet MS"/>
          <w:spacing w:val="-18"/>
        </w:rPr>
        <w:t> </w:t>
      </w:r>
      <w:r>
        <w:rPr>
          <w:rFonts w:ascii="Trebuchet MS" w:hAnsi="Trebuchet MS" w:cs="Trebuchet MS" w:eastAsia="Trebuchet MS"/>
        </w:rPr>
        <w:t>og</w:t>
      </w:r>
      <w:r>
        <w:rPr>
          <w:rFonts w:ascii="Trebuchet MS" w:hAnsi="Trebuchet MS" w:cs="Trebuchet MS" w:eastAsia="Trebuchet MS"/>
          <w:spacing w:val="-12"/>
        </w:rPr>
        <w:t> </w:t>
      </w:r>
      <w:r>
        <w:rPr>
          <w:rFonts w:ascii="Trebuchet MS" w:hAnsi="Trebuchet MS" w:cs="Trebuchet MS" w:eastAsia="Trebuchet MS"/>
          <w:spacing w:val="-2"/>
        </w:rPr>
        <w:t>inf</w:t>
      </w:r>
      <w:r>
        <w:rPr>
          <w:rFonts w:ascii="Trebuchet MS" w:hAnsi="Trebuchet MS" w:cs="Trebuchet MS" w:eastAsia="Trebuchet MS"/>
          <w:spacing w:val="-1"/>
        </w:rPr>
        <w:t>ormasjon</w:t>
      </w:r>
      <w:r>
        <w:rPr>
          <w:rFonts w:ascii="Trebuchet MS" w:hAnsi="Trebuchet MS" w:cs="Trebuchet MS" w:eastAsia="Trebuchet MS"/>
          <w:spacing w:val="27"/>
          <w:w w:val="101"/>
        </w:rPr>
        <w:t> </w:t>
      </w:r>
      <w:r>
        <w:rPr>
          <w:rFonts w:ascii="Trebuchet MS" w:hAnsi="Trebuchet MS" w:cs="Trebuchet MS" w:eastAsia="Trebuchet MS"/>
        </w:rPr>
        <w:t>om</w:t>
      </w:r>
      <w:r>
        <w:rPr>
          <w:rFonts w:ascii="Trebuchet MS" w:hAnsi="Trebuchet MS" w:cs="Trebuchet MS" w:eastAsia="Trebuchet MS"/>
          <w:spacing w:val="-7"/>
        </w:rPr>
        <w:t> </w:t>
      </w:r>
      <w:r>
        <w:rPr>
          <w:rFonts w:ascii="Trebuchet MS" w:hAnsi="Trebuchet MS" w:cs="Trebuchet MS" w:eastAsia="Trebuchet MS"/>
          <w:spacing w:val="-1"/>
        </w:rPr>
        <w:t>mikrober</w:t>
      </w:r>
      <w:r>
        <w:rPr>
          <w:rFonts w:ascii="Trebuchet MS" w:hAnsi="Trebuchet MS" w:cs="Trebuchet MS" w:eastAsia="Trebuchet MS"/>
          <w:spacing w:val="-13"/>
        </w:rPr>
        <w:t> </w:t>
      </w:r>
      <w:r>
        <w:rPr>
          <w:rFonts w:ascii="Trebuchet MS" w:hAnsi="Trebuchet MS" w:cs="Trebuchet MS" w:eastAsia="Trebuchet MS"/>
        </w:rPr>
        <w:t>til</w:t>
      </w:r>
      <w:r>
        <w:rPr>
          <w:rFonts w:ascii="Trebuchet MS" w:hAnsi="Trebuchet MS" w:cs="Trebuchet MS" w:eastAsia="Trebuchet MS"/>
          <w:spacing w:val="-15"/>
        </w:rPr>
        <w:t> </w:t>
      </w:r>
      <w:r>
        <w:rPr>
          <w:rFonts w:ascii="Trebuchet MS" w:hAnsi="Trebuchet MS" w:cs="Trebuchet MS" w:eastAsia="Trebuchet MS"/>
          <w:spacing w:val="-3"/>
        </w:rPr>
        <w:t>hv</w:t>
      </w:r>
      <w:r>
        <w:rPr>
          <w:rFonts w:ascii="Trebuchet MS" w:hAnsi="Trebuchet MS" w:cs="Trebuchet MS" w:eastAsia="Trebuchet MS"/>
          <w:spacing w:val="-4"/>
        </w:rPr>
        <w:t>er</w:t>
      </w:r>
      <w:r>
        <w:rPr>
          <w:rFonts w:ascii="Trebuchet MS" w:hAnsi="Trebuchet MS" w:cs="Trebuchet MS" w:eastAsia="Trebuchet MS"/>
          <w:spacing w:val="-13"/>
        </w:rPr>
        <w:t> </w:t>
      </w:r>
      <w:r>
        <w:rPr>
          <w:rFonts w:ascii="Trebuchet MS" w:hAnsi="Trebuchet MS" w:cs="Trebuchet MS" w:eastAsia="Trebuchet MS"/>
          <w:spacing w:val="-1"/>
        </w:rPr>
        <w:t>elevgruppe.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pStyle w:val="Heading9"/>
        <w:spacing w:line="240" w:lineRule="auto" w:before="0"/>
        <w:ind w:left="0" w:right="70"/>
        <w:jc w:val="center"/>
        <w:rPr>
          <w:b w:val="0"/>
          <w:bCs w:val="0"/>
        </w:rPr>
      </w:pPr>
      <w:r>
        <w:rPr>
          <w:spacing w:val="-1"/>
          <w:w w:val="105"/>
        </w:rPr>
        <w:t>Helse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sikk</w:t>
      </w:r>
      <w:r>
        <w:rPr>
          <w:spacing w:val="-3"/>
          <w:w w:val="105"/>
        </w:rPr>
        <w:t>erhet</w:t>
      </w:r>
      <w:r>
        <w:rPr>
          <w:b w:val="0"/>
        </w:rPr>
      </w:r>
    </w:p>
    <w:p>
      <w:pPr>
        <w:pStyle w:val="BodyText"/>
        <w:spacing w:line="275" w:lineRule="auto" w:before="334"/>
        <w:ind w:left="110" w:right="30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Sørge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plastelinaen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giftig,</w:t>
      </w:r>
      <w:r>
        <w:rPr>
          <w:rFonts w:ascii="Trebuchet MS" w:hAnsi="Trebuchet MS"/>
          <w:spacing w:val="31"/>
          <w:w w:val="98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passer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3"/>
        </w:rPr>
        <w:t>elev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-6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spacing w:line="240" w:lineRule="auto" w:before="57"/>
        <w:ind w:left="11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Pass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spiser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plast</w:t>
      </w:r>
      <w:r>
        <w:rPr>
          <w:rFonts w:ascii="Trebuchet MS" w:hAnsi="Trebuchet MS"/>
          <w:spacing w:val="-2"/>
        </w:rPr>
        <w:t>elina.</w:t>
      </w:r>
      <w:r>
        <w:rPr>
          <w:rFonts w:ascii="Trebuchet MS" w:hAnsi="Trebuchet MS"/>
          <w:b w:val="0"/>
        </w:rPr>
      </w:r>
    </w:p>
    <w:p>
      <w:pPr>
        <w:spacing w:after="0" w:line="240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420" w:bottom="0" w:left="740" w:right="460"/>
          <w:cols w:num="2" w:equalWidth="0">
            <w:col w:w="4728" w:space="1078"/>
            <w:col w:w="490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-.05pt;margin-top:-.049685pt;width:595.35pt;height:841.95pt;mso-position-horizontal-relative:page;mso-position-vertical-relative:page;z-index:-301576" coordorigin="-1,-1" coordsize="11907,16839">
            <v:group style="position:absolute;left:0;top:0;width:2;height:5897" coordorigin="0,0" coordsize="2,5897">
              <v:shape style="position:absolute;left:0;top:0;width:2;height:5897" coordorigin="0,0" coordsize="0,5897" path="m0,0l0,5896e" filled="false" stroked="true" strokeweight=".1pt" strokecolor="#98c035">
                <v:path arrowok="t"/>
              </v:shape>
              <v:shape style="position:absolute;left:7094;top:13299;width:3;height:5" type="#_x0000_t75" stroked="false">
                <v:imagedata r:id="rId66" o:title=""/>
              </v:shape>
              <v:shape style="position:absolute;left:5268;top:12616;width:6058;height:4222" type="#_x0000_t75" stroked="false">
                <v:imagedata r:id="rId70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6094;top:4857;width:5812;height:2967" coordorigin="6094,4857" coordsize="5812,2967">
              <v:shape style="position:absolute;left:6094;top:4857;width:5812;height:2967" coordorigin="6094,4857" coordsize="5812,2967" path="m6094,7824l11906,7824,11906,4857,6094,4857,6094,7824xe" filled="true" fillcolor="#edf3dd" stroked="false">
                <v:path arrowok="t"/>
                <v:fill type="solid"/>
              </v:shape>
            </v:group>
            <v:group style="position:absolute;left:6092;top:0;width:5814;height:4857" coordorigin="6092,0" coordsize="5814,4857">
              <v:shape style="position:absolute;left:6092;top:0;width:5814;height:4857" coordorigin="6092,0" coordsize="5814,4857" path="m6092,4857l11906,4857,11906,0,6092,0,6092,4857xe" filled="true" fillcolor="#d0e0a2" stroked="false">
                <v:path arrowok="t"/>
                <v:fill type="solid"/>
              </v:shape>
            </v:group>
            <v:group style="position:absolute;left:0;top:0;width:6092;height:16838" coordorigin="0,0" coordsize="6092,16838">
              <v:shape style="position:absolute;left:0;top:0;width:6092;height:16838" coordorigin="0,0" coordsize="6092,16838" path="m0,16838l6092,16838,6092,0,0,0,0,16838xe" filled="true" fillcolor="#afcc61" stroked="false">
                <v:path arrowok="t"/>
                <v:fill type="solid"/>
              </v:shape>
            </v:group>
            <v:group style="position:absolute;left:847;top:671;width:266;height:349" coordorigin="847,671" coordsize="266,349">
              <v:shape style="position:absolute;left:847;top:671;width:266;height:349" coordorigin="847,671" coordsize="266,349" path="m876,814l849,831,847,837,935,975,996,1018,1014,1020,1033,1018,1096,976,1018,976,1000,975,985,969,973,958,882,815,876,814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1001,715l945,715,958,723,1063,889,1070,907,1071,923,1072,926,1067,944,1057,960,1037,971,1018,976,1096,976,1096,976,1105,959,1111,941,1113,923,1111,904,1106,885,1098,868,1001,715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31,671l869,712,861,748,864,767,962,926,1011,948,1029,941,1042,927,1050,909,1050,909,1003,909,999,908,907,763,902,745,907,727,928,716,945,715,1001,715,995,705,982,690,966,679,949,673,931,671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63,756l936,773,935,779,1011,899,1010,904,1003,909,1050,909,1050,891,1043,873,970,757,963,756xe" filled="true" fillcolor="#000000" stroked="false">
                <v:path arrowok="t"/>
                <v:fill type="solid"/>
              </v:shape>
            </v:group>
            <v:group style="position:absolute;left:6657;top:5478;width:403;height:362" coordorigin="6657,5478" coordsize="403,362">
              <v:shape style="position:absolute;left:6657;top:5478;width:403;height:362" coordorigin="6657,5478" coordsize="403,362" path="m6695,5588l6670,5596,6658,5612,6657,5632,6701,5827,6717,5839,6737,5840,6748,5838,6695,5588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888,5478l6760,5503,6742,5512,6733,5530,6740,5578,6718,5583,6771,5833,6998,5785,6990,5745,6852,5745,6846,5741,6839,5709,6797,5709,6791,5705,6784,5669,6788,5663,6828,5655,6819,5614,6823,5608,6859,5601,6959,5601,6952,5568,6786,5568,6781,5546,6872,5526,6920,5526,6915,5505,6905,5488,6888,5478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79,5527l6968,5530,7021,5780,7046,5772,7058,5756,7059,5736,7021,5554,7015,5541,6999,5529,6979,5527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67,5636l6914,5636,6920,5640,6928,5676,6924,5682,6883,5690,6892,5731,6888,5737,6852,5745,6990,5745,6967,5636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838,5700l6797,5709,6839,5709,6838,5700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59,5601l6859,5601,6865,5605,6873,5645,6914,5636,6967,5636,6959,5601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20,5526l6872,5526,6877,5549,6786,5568,6952,5568,6946,5539,6922,5539,6920,5526xe" filled="true" fillcolor="#000000" stroked="false">
                <v:path arrowok="t"/>
                <v:fill type="solid"/>
              </v:shape>
              <v:shape style="position:absolute;left:6657;top:5478;width:403;height:362" coordorigin="6657,5478" coordsize="403,362" path="m6945,5535l6922,5539,6946,5539,6945,5535xe" filled="true" fillcolor="#000000" stroked="false">
                <v:path arrowok="t"/>
                <v:fill type="solid"/>
              </v:shape>
            </v:group>
            <v:group style="position:absolute;left:6673;top:651;width:436;height:368" coordorigin="6673,651" coordsize="436,368">
              <v:shape style="position:absolute;left:6673;top:651;width:436;height:368" coordorigin="6673,651" coordsize="436,368" path="m6693,732l6688,733,6673,756,6674,761,6721,792,6726,794,6731,793,6734,789,6761,747,6718,747,6697,735,6693,732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63,685l6758,686,6718,747,6761,747,6788,706,6787,700,6783,697,6768,688,6763,685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18,850l6713,852,6698,874,6699,880,6746,910,6751,913,6756,912,6759,908,6786,866,6743,866,6723,853,6718,850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89,803l6783,804,6780,809,6743,866,6786,866,6813,824,6812,819,6808,816,6789,803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6764,947l6746,956,6736,973,6743,999,6756,1014,6772,1019,6793,1010,6805,995,6808,977,6798,958,6782,947,6764,947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7094,889l6867,937,6863,944,6871,981,6877,985,7104,936,7108,930,7100,893,7094,889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7043,651l6816,699,6812,706,6820,743,6827,747,7054,699,7058,692,7050,655,7043,651xe" filled="true" fillcolor="#000000" stroked="false">
                <v:path arrowok="t"/>
                <v:fill type="solid"/>
              </v:shape>
              <v:shape style="position:absolute;left:6673;top:651;width:436;height:368" coordorigin="6673,651" coordsize="436,368" path="m7069,770l6842,818,6838,825,6845,862,6852,866,7079,818,7083,811,7075,774,7069,770xe" filled="true" fillcolor="#000000" stroked="false">
                <v:path arrowok="t"/>
                <v:fill type="solid"/>
              </v:shape>
            </v:group>
            <v:group style="position:absolute;left:850;top:2294;width:276;height:276" coordorigin="850,2294" coordsize="276,276">
              <v:shape style="position:absolute;left:850;top:2294;width:276;height:276" coordorigin="850,2294" coordsize="276,276" path="m850,2569l1126,2569,1126,2294,850,2294,850,2569xe" filled="true" fillcolor="#ffffff" stroked="false">
                <v:path arrowok="t"/>
                <v:fill type="solid"/>
              </v:shape>
            </v:group>
            <v:group style="position:absolute;left:850;top:3087;width:276;height:276" coordorigin="850,3087" coordsize="276,276">
              <v:shape style="position:absolute;left:850;top:3087;width:276;height:276" coordorigin="850,3087" coordsize="276,276" path="m850,3363l1126,3363,1126,3087,850,3087,850,3363xe" filled="true" fillcolor="#ffffff" stroked="false">
                <v:path arrowok="t"/>
                <v:fill type="solid"/>
              </v:shape>
            </v:group>
            <v:group style="position:absolute;left:850;top:3484;width:276;height:276" coordorigin="850,3484" coordsize="276,276">
              <v:shape style="position:absolute;left:850;top:3484;width:276;height:276" coordorigin="850,3484" coordsize="276,276" path="m850,3759l1126,3759,1126,3484,850,3484,850,3759xe" filled="true" fillcolor="#ffffff" stroked="false">
                <v:path arrowok="t"/>
                <v:fill type="solid"/>
              </v:shape>
            </v:group>
            <v:group style="position:absolute;left:850;top:4221;width:276;height:276" coordorigin="850,4221" coordsize="276,276">
              <v:shape style="position:absolute;left:850;top:4221;width:276;height:276" coordorigin="850,4221" coordsize="276,276" path="m850,4496l1126,4496,1126,4221,850,4221,850,4496xe" filled="true" fillcolor="#ffffff" stroked="false">
                <v:path arrowok="t"/>
                <v:fill type="solid"/>
              </v:shape>
            </v:group>
            <v:group style="position:absolute;left:850;top:4958;width:276;height:276" coordorigin="850,4958" coordsize="276,276">
              <v:shape style="position:absolute;left:850;top:4958;width:276;height:276" coordorigin="850,4958" coordsize="276,276" path="m850,5233l1126,5233,1126,4958,850,4958,850,5233xe" filled="true" fillcolor="#ffffff" stroked="false">
                <v:path arrowok="t"/>
                <v:fill type="solid"/>
              </v:shape>
            </v:group>
            <v:group style="position:absolute;left:850;top:5958;width:276;height:276" coordorigin="850,5958" coordsize="276,276">
              <v:shape style="position:absolute;left:850;top:5958;width:276;height:276" coordorigin="850,5958" coordsize="276,276" path="m850,6233l1126,6233,1126,5958,850,5958,850,6233xe" filled="true" fillcolor="#ffffff" stroked="false">
                <v:path arrowok="t"/>
                <v:fill type="solid"/>
              </v:shape>
            </v:group>
            <v:group style="position:absolute;left:850;top:8018;width:276;height:276" coordorigin="850,8018" coordsize="276,276">
              <v:shape style="position:absolute;left:850;top:8018;width:276;height:276" coordorigin="850,8018" coordsize="276,276" path="m850,8293l1126,8293,1126,8018,850,8018,850,8293xe" filled="true" fillcolor="#ffffff" stroked="false">
                <v:path arrowok="t"/>
                <v:fill type="solid"/>
              </v:shape>
            </v:group>
            <v:group style="position:absolute;left:850;top:8415;width:276;height:276" coordorigin="850,8415" coordsize="276,276">
              <v:shape style="position:absolute;left:850;top:8415;width:276;height:276" coordorigin="850,8415" coordsize="276,276" path="m850,8690l1126,8690,1126,8415,850,8415,850,8690xe" filled="true" fillcolor="#ffffff" stroked="false">
                <v:path arrowok="t"/>
                <v:fill type="solid"/>
              </v:shape>
            </v:group>
            <v:group style="position:absolute;left:850;top:10475;width:276;height:276" coordorigin="850,10475" coordsize="276,276">
              <v:shape style="position:absolute;left:850;top:10475;width:276;height:276" coordorigin="850,10475" coordsize="276,276" path="m850,10750l1126,10750,1126,10475,850,10475,850,10750xe" filled="true" fillcolor="#ffffff" stroked="false">
                <v:path arrowok="t"/>
                <v:fill type="solid"/>
              </v:shape>
            </v:group>
            <v:group style="position:absolute;left:850;top:12535;width:276;height:276" coordorigin="850,12535" coordsize="276,276">
              <v:shape style="position:absolute;left:850;top:12535;width:276;height:276" coordorigin="850,12535" coordsize="276,276" path="m850,12810l1126,12810,1126,12535,850,12535,850,1281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41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Heading9"/>
        <w:spacing w:line="240" w:lineRule="auto" w:before="40"/>
        <w:ind w:left="618" w:right="0"/>
        <w:jc w:val="left"/>
        <w:rPr>
          <w:b w:val="0"/>
          <w:bCs w:val="0"/>
        </w:rPr>
      </w:pPr>
      <w:r>
        <w:rPr/>
        <w:pict>
          <v:group style="position:absolute;margin-left:27.556299pt;margin-top:4.438288pt;width:17.8pt;height:20.2pt;mso-position-horizontal-relative:page;mso-position-vertical-relative:paragraph;z-index:6040" coordorigin="551,89" coordsize="356,404">
            <v:shape style="position:absolute;left:551;top:89;width:356;height:404" coordorigin="551,89" coordsize="356,404" path="m714,96l557,129,551,138,625,487,635,493,900,436,907,427,860,208,746,208,736,202,714,96xe" filled="true" fillcolor="#98c035" stroked="false">
              <v:path arrowok="t"/>
              <v:fill type="solid"/>
            </v:shape>
            <v:shape style="position:absolute;left:551;top:89;width:356;height:404" coordorigin="551,89" coordsize="356,404" path="m855,184l746,208,860,208,855,184xe" filled="true" fillcolor="#98c035" stroked="false">
              <v:path arrowok="t"/>
              <v:fill type="solid"/>
            </v:shape>
            <v:shape style="position:absolute;left:551;top:89;width:356;height:404" coordorigin="551,89" coordsize="356,404" path="m746,89l737,91,756,182,850,162,848,153,846,149,751,90,746,89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4.175201pt;margin-top:48.422688pt;width:3.25pt;height:16.05pt;mso-position-horizontal-relative:page;mso-position-vertical-relative:paragraph;z-index:6592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EA2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(bildekort)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0" w:left="440" w:right="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before="0"/>
        <w:ind w:left="381" w:right="171" w:firstLine="0"/>
        <w:jc w:val="left"/>
        <w:rPr>
          <w:rFonts w:ascii="Gill Sans MT" w:hAnsi="Gill Sans MT" w:cs="Gill Sans MT" w:eastAsia="Gill Sans MT"/>
          <w:sz w:val="4"/>
          <w:szCs w:val="4"/>
        </w:rPr>
      </w:pPr>
      <w:r>
        <w:rPr/>
        <w:pict>
          <v:group style="position:absolute;margin-left:28.3465pt;margin-top:-79.746674pt;width:114.95pt;height:82pt;mso-position-horizontal-relative:page;mso-position-vertical-relative:paragraph;z-index:-301144" coordorigin="567,-1595" coordsize="2299,1640">
            <v:shape style="position:absolute;left:567;top:-1595;width:2298;height:1626" type="#_x0000_t75" stroked="false">
              <v:imagedata r:id="rId158" o:title=""/>
            </v:shape>
            <v:shape style="position:absolute;left:567;top:-1595;width:2299;height:16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before="0"/>
                      <w:ind w:left="175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 w:hAnsi="Arial"/>
                        <w:b/>
                        <w:w w:val="115"/>
                        <w:sz w:val="3"/>
                      </w:rPr>
                      <w:t>LA1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3"/>
                      </w:rPr>
                      <w:t>- Oppskrift på hjemmelaget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3"/>
                      </w:rPr>
                      <w:t>plastelina</w:t>
                    </w:r>
                    <w:r>
                      <w:rPr>
                        <w:rFonts w:ascii="Arial" w:hAnsi="Arial"/>
                        <w:sz w:val="3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91" w:lineRule="exact" w:before="0"/>
                      <w:ind w:left="234" w:right="0" w:firstLine="0"/>
                      <w:jc w:val="left"/>
                      <w:rPr>
                        <w:rFonts w:ascii="Gill Sans MT" w:hAnsi="Gill Sans MT" w:cs="Gill Sans MT" w:eastAsia="Gill Sans MT"/>
                        <w:sz w:val="26"/>
                        <w:szCs w:val="26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sz w:val="26"/>
                      </w:rPr>
                      <w:t>Mikr</w:t>
                    </w:r>
                    <w:r>
                      <w:rPr>
                        <w:rFonts w:ascii="Gill Sans MT"/>
                        <w:b/>
                        <w:spacing w:val="-1"/>
                        <w:sz w:val="26"/>
                      </w:rPr>
                      <w:t>obemani</w:t>
                    </w:r>
                    <w:r>
                      <w:rPr>
                        <w:rFonts w:ascii="Gill Sans MT"/>
                        <w:sz w:val="26"/>
                      </w:rPr>
                    </w:r>
                  </w:p>
                  <w:p>
                    <w:pPr>
                      <w:spacing w:line="167" w:lineRule="exact" w:before="0"/>
                      <w:ind w:left="234" w:right="0" w:firstLine="0"/>
                      <w:jc w:val="left"/>
                      <w:rPr>
                        <w:rFonts w:ascii="Lucida Sans" w:hAnsi="Lucida Sans" w:cs="Lucida Sans" w:eastAsia="Lucida Sans"/>
                        <w:sz w:val="15"/>
                        <w:szCs w:val="15"/>
                      </w:rPr>
                    </w:pPr>
                    <w:r>
                      <w:rPr>
                        <w:rFonts w:ascii="Lucida Sans" w:hAnsi="Lucida Sans"/>
                        <w:spacing w:val="-1"/>
                        <w:sz w:val="15"/>
                      </w:rPr>
                      <w:t>O</w:t>
                    </w:r>
                    <w:r>
                      <w:rPr>
                        <w:rFonts w:ascii="Lucida Sans" w:hAnsi="Lucida Sans"/>
                        <w:spacing w:val="-2"/>
                        <w:sz w:val="15"/>
                      </w:rPr>
                      <w:t>ppskrift</w:t>
                    </w:r>
                    <w:r>
                      <w:rPr>
                        <w:rFonts w:ascii="Lucida Sans" w:hAnsi="Lucida Sans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sz w:val="15"/>
                      </w:rPr>
                      <w:t>på</w:t>
                    </w:r>
                    <w:r>
                      <w:rPr>
                        <w:rFonts w:ascii="Lucida Sans" w:hAnsi="Lucida Sans"/>
                        <w:spacing w:val="-6"/>
                        <w:sz w:val="15"/>
                      </w:rPr>
                      <w:t> </w:t>
                    </w:r>
                    <w:r>
                      <w:rPr>
                        <w:rFonts w:ascii="Lucida Sans" w:hAnsi="Lucida Sans"/>
                        <w:sz w:val="15"/>
                      </w:rPr>
                      <w:t>hjemme-</w:t>
                    </w:r>
                    <w:r>
                      <w:rPr>
                        <w:rFonts w:ascii="Lucida Sans" w:hAnsi="Lucida Sans"/>
                        <w:sz w:val="15"/>
                      </w:rPr>
                    </w:r>
                  </w:p>
                  <w:p>
                    <w:pPr>
                      <w:spacing w:before="8"/>
                      <w:ind w:left="234" w:right="0" w:firstLine="0"/>
                      <w:jc w:val="left"/>
                      <w:rPr>
                        <w:rFonts w:ascii="Lucida Sans" w:hAnsi="Lucida Sans" w:cs="Lucida Sans" w:eastAsia="Lucida Sans"/>
                        <w:sz w:val="15"/>
                        <w:szCs w:val="15"/>
                      </w:rPr>
                    </w:pPr>
                    <w:r>
                      <w:rPr>
                        <w:rFonts w:ascii="Lucida Sans"/>
                        <w:spacing w:val="-1"/>
                        <w:sz w:val="15"/>
                      </w:rPr>
                      <w:t>lage</w:t>
                    </w:r>
                    <w:r>
                      <w:rPr>
                        <w:rFonts w:ascii="Lucida Sans"/>
                        <w:spacing w:val="-2"/>
                        <w:sz w:val="15"/>
                      </w:rPr>
                      <w:t>t</w:t>
                    </w:r>
                    <w:r>
                      <w:rPr>
                        <w:rFonts w:ascii="Lucida Sans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Lucida Sans"/>
                        <w:spacing w:val="-1"/>
                        <w:sz w:val="15"/>
                      </w:rPr>
                      <w:t>plastelina</w:t>
                    </w:r>
                  </w:p>
                  <w:p>
                    <w:pPr>
                      <w:spacing w:before="62"/>
                      <w:ind w:left="243" w:right="0" w:firstLine="0"/>
                      <w:jc w:val="left"/>
                      <w:rPr>
                        <w:rFonts w:ascii="Lucida Sans" w:hAnsi="Lucida Sans" w:cs="Lucida Sans" w:eastAsia="Lucida Sans"/>
                        <w:sz w:val="6"/>
                        <w:szCs w:val="6"/>
                      </w:rPr>
                    </w:pP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6"/>
                      </w:rPr>
                      <w:t>F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6"/>
                      </w:rPr>
                      <w:t>or</w:t>
                    </w:r>
                    <w:r>
                      <w:rPr>
                        <w:rFonts w:ascii="Lucida Sans" w:hAnsi="Lucida Sans"/>
                        <w:b/>
                        <w:spacing w:val="-7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6"/>
                      </w:rPr>
                      <w:t>for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6"/>
                      </w:rPr>
                      <w:t>eldre</w:t>
                    </w:r>
                    <w:r>
                      <w:rPr>
                        <w:rFonts w:ascii="Lucida Sans" w:hAnsi="Lucida Sans"/>
                        <w:b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105"/>
                        <w:sz w:val="6"/>
                      </w:rPr>
                      <w:t>og</w:t>
                    </w:r>
                    <w:r>
                      <w:rPr>
                        <w:rFonts w:ascii="Lucida Sans" w:hAnsi="Lucida Sans"/>
                        <w:b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6"/>
                      </w:rPr>
                      <w:t>lærere</w:t>
                    </w:r>
                    <w:r>
                      <w:rPr>
                        <w:rFonts w:ascii="Lucida Sans" w:hAnsi="Lucida Sans"/>
                        <w:sz w:val="6"/>
                      </w:rPr>
                    </w:r>
                  </w:p>
                  <w:p>
                    <w:pPr>
                      <w:spacing w:line="270" w:lineRule="auto" w:before="24"/>
                      <w:ind w:left="243" w:right="681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Plastelina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et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mykt,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bø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yelig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mat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eriale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som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bruk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es</w:t>
                    </w:r>
                    <w:r>
                      <w:rPr>
                        <w:rFonts w:ascii="Arial" w:hAnsi="Arial"/>
                        <w:spacing w:val="65"/>
                        <w:w w:val="109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til</w:t>
                    </w:r>
                    <w:r>
                      <w:rPr>
                        <w:rFonts w:ascii="Arial" w:hAnsi="Arial"/>
                        <w:spacing w:val="-6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å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lage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mikrobeformer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.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Plastelina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kjøpes,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men</w:t>
                    </w:r>
                    <w:r>
                      <w:rPr>
                        <w:rFonts w:ascii="Arial" w:hAnsi="Arial"/>
                        <w:sz w:val="5"/>
                      </w:rPr>
                    </w:r>
                  </w:p>
                  <w:p>
                    <w:pPr>
                      <w:spacing w:line="270" w:lineRule="auto" w:before="0"/>
                      <w:ind w:left="243" w:right="497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det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være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rimeligere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å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lage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egen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leir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e.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Hjemmelaget</w:t>
                    </w:r>
                    <w:r>
                      <w:rPr>
                        <w:rFonts w:ascii="Arial" w:hAnsi="Arial"/>
                        <w:spacing w:val="55"/>
                        <w:w w:val="129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plast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elina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har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dessuten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fordelen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t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du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an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velge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hvilke</w:t>
                    </w:r>
                    <w:r>
                      <w:rPr>
                        <w:rFonts w:ascii="Arial" w:hAnsi="Arial"/>
                        <w:spacing w:val="61"/>
                        <w:w w:val="11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f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ar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ger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du</w:t>
                    </w:r>
                    <w:r>
                      <w:rPr>
                        <w:rFonts w:ascii="Arial" w:hAnsi="Arial"/>
                        <w:spacing w:val="-6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vil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ha.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hjemmelagede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plast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elinaen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5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ikk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e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giftig,</w:t>
                    </w:r>
                    <w:r>
                      <w:rPr>
                        <w:rFonts w:ascii="Arial" w:hAnsi="Arial"/>
                        <w:spacing w:val="3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og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lett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å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f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orme.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er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derfor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ideell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til</w:t>
                    </w:r>
                    <w:r>
                      <w:rPr>
                        <w:rFonts w:ascii="Arial" w:hAns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115"/>
                        <w:sz w:val="5"/>
                      </w:rPr>
                      <w:t>denne</w:t>
                    </w:r>
                    <w:r>
                      <w:rPr>
                        <w:rFonts w:ascii="Arial" w:hAnsi="Arial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w w:val="115"/>
                        <w:sz w:val="5"/>
                      </w:rPr>
                      <w:t>aktivitet</w:t>
                    </w:r>
                    <w:r>
                      <w:rPr>
                        <w:rFonts w:ascii="Arial" w:hAnsi="Arial"/>
                        <w:spacing w:val="-2"/>
                        <w:w w:val="115"/>
                        <w:sz w:val="5"/>
                      </w:rPr>
                      <w:t>en.</w:t>
                    </w:r>
                    <w:r>
                      <w:rPr>
                        <w:rFonts w:ascii="Arial" w:hAnsi="Arial"/>
                        <w:sz w:val="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ill Sans MT"/>
          <w:b/>
          <w:sz w:val="4"/>
        </w:rPr>
        <w:t>INGREDIENSER</w:t>
      </w:r>
      <w:r>
        <w:rPr>
          <w:rFonts w:ascii="Gill Sans MT"/>
          <w:sz w:val="4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pStyle w:val="BodyText"/>
        <w:spacing w:line="240" w:lineRule="auto"/>
        <w:ind w:left="133" w:right="0" w:hanging="4"/>
        <w:jc w:val="left"/>
        <w:rPr>
          <w:b w:val="0"/>
          <w:bCs w:val="0"/>
        </w:rPr>
      </w:pPr>
      <w:r>
        <w:rPr>
          <w:w w:val="105"/>
        </w:rPr>
        <w:t>LA1</w:t>
      </w:r>
      <w:r>
        <w:rPr>
          <w:spacing w:val="-32"/>
          <w:w w:val="105"/>
        </w:rPr>
        <w:t> </w:t>
      </w:r>
      <w:r>
        <w:rPr>
          <w:w w:val="105"/>
        </w:rPr>
        <w:t>Oppskrift</w:t>
      </w:r>
      <w:r>
        <w:rPr>
          <w:spacing w:val="-31"/>
          <w:w w:val="105"/>
        </w:rPr>
        <w:t> </w:t>
      </w:r>
      <w:r>
        <w:rPr>
          <w:w w:val="105"/>
        </w:rPr>
        <w:t>på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hjemmelage</w:t>
      </w:r>
      <w:r>
        <w:rPr>
          <w:spacing w:val="-2"/>
          <w:w w:val="105"/>
        </w:rPr>
        <w:t>t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plast</w:t>
      </w:r>
      <w:r>
        <w:rPr>
          <w:spacing w:val="-2"/>
          <w:w w:val="105"/>
        </w:rPr>
        <w:t>elina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line="200" w:lineRule="atLeast"/>
        <w:ind w:left="130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14.95pt;height:81.350pt;mso-position-horizontal-relative:char;mso-position-vertical-relative:line" coordorigin="0,0" coordsize="2299,1627">
            <v:group style="position:absolute;left:125;top:139;width:2058;height:1485" coordorigin="125,139" coordsize="2058,1485">
              <v:shape style="position:absolute;left:125;top:139;width:2058;height:1485" coordorigin="125,139" coordsize="2058,1485" path="m2117,139l176,141,129,182,125,205,126,1624,144,1624,145,200,152,179,168,164,190,159,2163,159,2158,154,2140,143,2117,139xe" filled="true" fillcolor="#96c224" stroked="false">
                <v:path arrowok="t"/>
                <v:fill type="solid"/>
              </v:shape>
              <v:shape style="position:absolute;left:125;top:139;width:2058;height:1485" coordorigin="125,139" coordsize="2058,1485" path="m2163,159l190,159,2122,159,2143,167,2157,183,2163,205,2163,1624,2182,1624,2182,205,2181,191,2173,170,2163,159xe" filled="true" fillcolor="#96c224" stroked="false">
                <v:path arrowok="t"/>
                <v:fill type="solid"/>
              </v:shape>
            </v:group>
            <v:group style="position:absolute;left:2060;top:97;width:166;height:164" coordorigin="2060,97" coordsize="166,164">
              <v:shape style="position:absolute;left:2060;top:97;width:166;height:164" coordorigin="2060,97" coordsize="166,164" path="m2132,97l2069,145,2060,194,2065,213,2111,253,2162,260,2182,252,2200,239,2213,222,2222,202,2225,180,2225,174,2197,119,2132,97xe" filled="true" fillcolor="#96c224" stroked="false">
                <v:path arrowok="t"/>
                <v:fill type="solid"/>
              </v:shape>
            </v:group>
            <v:group style="position:absolute;left:2081;top:114;width:122;height:132" coordorigin="2081,114" coordsize="122,132">
              <v:shape style="position:absolute;left:2081;top:114;width:122;height:132" coordorigin="2081,114" coordsize="122,132" path="m2164,225l2121,225,2128,229,2135,230,2139,230,2139,240,2140,243,2142,245,2145,245,2147,245,2149,243,2149,240,2149,230,2155,229,2161,227,2164,225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7,224l2165,224,2169,231,2171,233,2173,233,2175,232,2178,231,2179,228,2177,224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65,225l2110,225,2108,227,2109,230,2111,231,2113,233,2117,232,2118,230,2121,225,2164,225,2165,225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16,208l2101,208,2104,212,2107,216,2112,220,2113,220,2109,226,2110,225,2165,225,2165,224,2177,224,2173,219,2137,219,2127,217,2118,210,2116,208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82,203l2165,215,2145,219,2137,219,2173,219,2173,218,2177,214,2180,209,2182,203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089,143l2086,144,2085,146,2083,148,2084,151,2087,153,2097,159,2095,163,2093,168,2093,174,2084,174,2081,176,2081,181,2084,183,2093,183,2093,188,2093,189,2094,194,2097,199,2087,205,2085,206,2084,209,2085,211,2087,214,2090,215,2092,213,2101,208,2116,208,2109,203,2103,189,2104,176,2105,163,2113,152,2116,150,2102,150,2091,144,2089,143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13,170l2120,188,2140,199,2153,201,2164,202,2178,197,2182,195,2185,194,2189,190,2163,190,2153,190,2148,189,2128,183,2113,170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5,139l2140,139,2158,142,2171,147,2177,159,2181,164,2183,170,2183,174,2183,180,2183,180,2182,181,2181,182,2179,184,2177,185,2174,186,2163,190,2189,190,2191,189,2192,187,2194,184,2194,183,2194,181,2194,174,2194,170,2193,164,2190,158,2199,153,2202,151,2202,150,2185,150,2182,145,2178,141,2175,139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13,125l2111,126,2109,128,2108,130,2108,131,2109,133,2113,139,2109,142,2105,145,2102,150,2116,150,2128,142,2134,141,2134,141,2140,139,2175,139,2174,138,2177,134,2121,134,2117,127,2116,126,2113,125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97,143l2185,150,2202,150,2203,148,2201,146,2200,144,2197,143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46,114l2140,114,2138,116,2138,129,2134,129,2132,130,2127,131,2121,134,2177,134,2177,133,2166,133,2160,131,2155,130,2151,129,2149,129,2147,129,2147,116,2146,114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4,124l2171,125,2169,128,2166,133,2177,133,2177,133,2177,133,2179,131,2179,129,2178,127,2174,124xe" filled="true" fillcolor="#ffffff" stroked="false">
                <v:path arrowok="t"/>
                <v:fill type="solid"/>
              </v:shape>
              <v:shape style="position:absolute;left:2081;top:114;width:122;height:132" coordorigin="2081,114" coordsize="122,132" path="m2178,131l2177,133,2178,131xe" filled="true" fillcolor="#ffffff" stroked="false">
                <v:path arrowok="t"/>
                <v:fill type="solid"/>
              </v:shape>
            </v:group>
            <v:group style="position:absolute;left:2086;top:174;width:2;height:2" coordorigin="2086,174" coordsize="2,2">
              <v:shape style="position:absolute;left:2086;top:174;width:2;height:2" coordorigin="2086,174" coordsize="1,0" path="m2086,174l2086,174e" filled="false" stroked="true" strokeweight=".1pt" strokecolor="#ffffff">
                <v:path arrowok="t"/>
              </v:shape>
            </v:group>
            <v:group style="position:absolute;left:2169;top:231;width:2;height:2" coordorigin="2169,231" coordsize="2,2">
              <v:shape style="position:absolute;left:2169;top:231;width:2;height:2" coordorigin="2169,231" coordsize="1,1" path="m2169,231l2169,231,2169,231,2169,231xe" filled="true" fillcolor="#ffffff" stroked="false">
                <v:path arrowok="t"/>
                <v:fill type="solid"/>
              </v:shape>
            </v:group>
            <v:group style="position:absolute;left:2125;top:153;width:15;height:15" coordorigin="2125,153" coordsize="15,15">
              <v:shape style="position:absolute;left:2125;top:153;width:15;height:15" coordorigin="2125,153" coordsize="15,15" path="m2136,153l2128,153,2125,157,2125,165,2128,168,2136,168,2139,165,2139,157,2136,153xe" filled="true" fillcolor="#ffffff" stroked="false">
                <v:path arrowok="t"/>
                <v:fill type="solid"/>
              </v:shape>
            </v:group>
            <v:group style="position:absolute;left:2160;top:167;width:11;height:11" coordorigin="2160,167" coordsize="11,11">
              <v:shape style="position:absolute;left:2160;top:167;width:11;height:11" coordorigin="2160,167" coordsize="11,11" path="m2168,167l2162,167,2160,169,2160,175,2162,178,2168,178,2170,175,2170,169,2168,167xe" filled="true" fillcolor="#ffffff" stroked="false">
                <v:path arrowok="t"/>
                <v:fill type="solid"/>
              </v:shape>
              <v:shape style="position:absolute;left:233;top:1248;width:452;height:376" type="#_x0000_t75" stroked="false">
                <v:imagedata r:id="rId159" o:title=""/>
              </v:shape>
              <v:shape style="position:absolute;left:699;top:1248;width:452;height:376" type="#_x0000_t75" stroked="false">
                <v:imagedata r:id="rId160" o:title=""/>
              </v:shape>
              <v:shape style="position:absolute;left:1165;top:1248;width:452;height:376" type="#_x0000_t75" stroked="false">
                <v:imagedata r:id="rId161" o:title=""/>
              </v:shape>
              <v:shape style="position:absolute;left:1630;top:1250;width:452;height:374" type="#_x0000_t75" stroked="false">
                <v:imagedata r:id="rId162" o:title=""/>
              </v:shape>
              <v:shape style="position:absolute;left:0;top:0;width:2298;height:1626" type="#_x0000_t75" stroked="false">
                <v:imagedata r:id="rId163" o:title=""/>
              </v:shape>
              <v:shape style="position:absolute;left:0;top:0;width:2299;height:162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before="0"/>
                        <w:ind w:left="175" w:right="0" w:firstLine="0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/>
                          <w:b/>
                          <w:w w:val="115"/>
                          <w:sz w:val="3"/>
                        </w:rPr>
                        <w:t>SA1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15"/>
                          <w:sz w:val="3"/>
                        </w:rPr>
                        <w:t> </w:t>
                      </w:r>
                      <w:r>
                        <w:rPr>
                          <w:rFonts w:ascii="Arial" w:hAnsi="Arial"/>
                          <w:w w:val="115"/>
                          <w:sz w:val="3"/>
                        </w:rPr>
                        <w:t>- </w:t>
                      </w:r>
                      <w:r>
                        <w:rPr>
                          <w:rFonts w:ascii="Arial" w:hAnsi="Arial"/>
                          <w:spacing w:val="-1"/>
                          <w:w w:val="115"/>
                          <w:sz w:val="3"/>
                        </w:rPr>
                        <w:t>Veiledning</w:t>
                      </w:r>
                      <w:r>
                        <w:rPr>
                          <w:rFonts w:ascii="Arial" w:hAnsi="Arial"/>
                          <w:w w:val="115"/>
                          <w:sz w:val="3"/>
                        </w:rPr>
                        <w:t> for å</w:t>
                      </w:r>
                      <w:r>
                        <w:rPr>
                          <w:rFonts w:ascii="Arial" w:hAnsi="Arial"/>
                          <w:spacing w:val="-1"/>
                          <w:w w:val="115"/>
                          <w:sz w:val="3"/>
                        </w:rPr>
                        <w:t> </w:t>
                      </w:r>
                      <w:r>
                        <w:rPr>
                          <w:rFonts w:ascii="Arial" w:hAnsi="Arial"/>
                          <w:w w:val="115"/>
                          <w:sz w:val="3"/>
                        </w:rPr>
                        <w:t>lage mikrober</w:t>
                      </w:r>
                      <w:r>
                        <w:rPr>
                          <w:rFonts w:ascii="Arial" w:hAnsi="Arial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rebuchet MS" w:hAnsi="Trebuchet MS" w:cs="Trebuchet MS" w:eastAsia="Trebuchet MS"/>
                          <w:b/>
                          <w:bCs/>
                          <w:sz w:val="2"/>
                          <w:szCs w:val="2"/>
                        </w:rPr>
                      </w:pPr>
                    </w:p>
                    <w:p>
                      <w:pPr>
                        <w:spacing w:line="292" w:lineRule="exact" w:before="13"/>
                        <w:ind w:left="243" w:right="0" w:firstLine="0"/>
                        <w:jc w:val="left"/>
                        <w:rPr>
                          <w:rFonts w:ascii="Gill Sans MT" w:hAnsi="Gill Sans MT" w:cs="Gill Sans MT" w:eastAsia="Gill Sans MT"/>
                          <w:sz w:val="26"/>
                          <w:szCs w:val="26"/>
                        </w:rPr>
                      </w:pPr>
                      <w:r>
                        <w:rPr>
                          <w:rFonts w:ascii="Gill Sans MT"/>
                          <w:b/>
                          <w:spacing w:val="-2"/>
                          <w:sz w:val="26"/>
                        </w:rPr>
                        <w:t>Mikr</w:t>
                      </w:r>
                      <w:r>
                        <w:rPr>
                          <w:rFonts w:ascii="Gill Sans MT"/>
                          <w:b/>
                          <w:spacing w:val="-1"/>
                          <w:sz w:val="26"/>
                        </w:rPr>
                        <w:t>obemani</w:t>
                      </w:r>
                      <w:r>
                        <w:rPr>
                          <w:rFonts w:ascii="Gill Sans MT"/>
                          <w:sz w:val="26"/>
                        </w:rPr>
                      </w:r>
                    </w:p>
                    <w:p>
                      <w:pPr>
                        <w:spacing w:line="167" w:lineRule="exact" w:before="0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/>
                          <w:sz w:val="15"/>
                        </w:rPr>
                        <w:t>Lag dine egne </w:t>
                      </w:r>
                      <w:r>
                        <w:rPr>
                          <w:rFonts w:ascii="Lucida Sans"/>
                          <w:spacing w:val="-2"/>
                          <w:sz w:val="15"/>
                        </w:rPr>
                        <w:t>mikr</w:t>
                      </w:r>
                      <w:r>
                        <w:rPr>
                          <w:rFonts w:ascii="Lucida Sans"/>
                          <w:spacing w:val="-1"/>
                          <w:sz w:val="15"/>
                        </w:rPr>
                        <w:t>ober</w:t>
                      </w:r>
                      <w:r>
                        <w:rPr>
                          <w:rFonts w:ascii="Lucida Sans"/>
                          <w:sz w:val="15"/>
                        </w:rPr>
                      </w:r>
                    </w:p>
                    <w:p>
                      <w:pPr>
                        <w:spacing w:before="101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Lag</w:t>
                      </w:r>
                      <w:r>
                        <w:rPr>
                          <w:rFonts w:ascii="Lucida Sans"/>
                          <w:b/>
                          <w:spacing w:val="-8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egne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2"/>
                          <w:w w:val="105"/>
                          <w:sz w:val="6"/>
                        </w:rPr>
                        <w:t>mikr</w:t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6"/>
                        </w:rPr>
                        <w:t>ober</w:t>
                      </w:r>
                      <w:r>
                        <w:rPr>
                          <w:rFonts w:ascii="Lucida Sans"/>
                          <w:b/>
                          <w:spacing w:val="-8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med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6"/>
                        </w:rPr>
                        <w:t>plast</w:t>
                      </w:r>
                      <w:r>
                        <w:rPr>
                          <w:rFonts w:ascii="Lucida Sans"/>
                          <w:b/>
                          <w:spacing w:val="-2"/>
                          <w:w w:val="105"/>
                          <w:sz w:val="6"/>
                        </w:rPr>
                        <w:t>elina.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rebuchet MS" w:hAnsi="Trebuchet MS" w:cs="Trebuchet MS" w:eastAsia="Trebuchet MS"/>
                          <w:b/>
                          <w:bCs/>
                          <w:sz w:val="5"/>
                          <w:szCs w:val="5"/>
                        </w:rPr>
                      </w:pPr>
                    </w:p>
                    <w:p>
                      <w:pPr>
                        <w:spacing w:before="0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Bestem</w:t>
                      </w:r>
                      <w:r>
                        <w:rPr>
                          <w:rFonts w:ascii="Lucida Sans"/>
                          <w:b/>
                          <w:spacing w:val="2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z w:val="6"/>
                        </w:rPr>
                        <w:t>deg</w:t>
                      </w:r>
                      <w:r>
                        <w:rPr>
                          <w:rFonts w:ascii="Lucida Sans"/>
                          <w:b/>
                          <w:spacing w:val="2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2"/>
                          <w:sz w:val="6"/>
                        </w:rPr>
                        <w:t>f</w:t>
                      </w: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or</w:t>
                      </w:r>
                      <w:r>
                        <w:rPr>
                          <w:rFonts w:ascii="Lucida Sans"/>
                          <w:b/>
                          <w:spacing w:val="1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hva</w:t>
                      </w:r>
                      <w:r>
                        <w:rPr>
                          <w:rFonts w:ascii="Lucida Sans"/>
                          <w:b/>
                          <w:spacing w:val="3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z w:val="6"/>
                        </w:rPr>
                        <w:t>slags</w:t>
                      </w:r>
                      <w:r>
                        <w:rPr>
                          <w:rFonts w:ascii="Lucida Sans"/>
                          <w:b/>
                          <w:spacing w:val="2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2"/>
                          <w:sz w:val="6"/>
                        </w:rPr>
                        <w:t>mikr</w:t>
                      </w:r>
                      <w:r>
                        <w:rPr>
                          <w:rFonts w:ascii="Lucida Sans"/>
                          <w:b/>
                          <w:spacing w:val="-1"/>
                          <w:sz w:val="6"/>
                        </w:rPr>
                        <w:t>ober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  <w:p>
                      <w:pPr>
                        <w:spacing w:before="22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du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6"/>
                        </w:rPr>
                        <w:t>har</w:t>
                      </w:r>
                      <w:r>
                        <w:rPr>
                          <w:rFonts w:ascii="Lucida Sans"/>
                          <w:b/>
                          <w:spacing w:val="-8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6"/>
                        </w:rPr>
                        <w:t>laget: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virus,</w:t>
                      </w:r>
                      <w:r>
                        <w:rPr>
                          <w:rFonts w:ascii="Lucida Sans"/>
                          <w:spacing w:val="-6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bakterier</w:t>
                      </w:r>
                      <w:r>
                        <w:rPr>
                          <w:rFonts w:ascii="Lucida Sans"/>
                          <w:spacing w:val="-6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eller</w:t>
                      </w:r>
                      <w:r>
                        <w:rPr>
                          <w:rFonts w:ascii="Lucida Sans"/>
                          <w:spacing w:val="-7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sopp,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  <w:p>
                      <w:pPr>
                        <w:spacing w:before="22"/>
                        <w:ind w:left="243" w:right="0" w:firstLine="0"/>
                        <w:jc w:val="left"/>
                        <w:rPr>
                          <w:rFonts w:ascii="Lucida Sans" w:hAnsi="Lucida Sans" w:cs="Lucida Sans" w:eastAsia="Lucida Sans"/>
                          <w:sz w:val="6"/>
                          <w:szCs w:val="6"/>
                        </w:rPr>
                      </w:pPr>
                      <w:r>
                        <w:rPr>
                          <w:rFonts w:ascii="Lucida Sans"/>
                          <w:w w:val="105"/>
                          <w:sz w:val="6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om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de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en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nyttig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eller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6"/>
                        </w:rPr>
                        <w:t>skadelig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6"/>
                        </w:rPr>
                        <w:t>mikr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6"/>
                        </w:rPr>
                        <w:t>obe</w:t>
                      </w:r>
                      <w:r>
                        <w:rPr>
                          <w:rFonts w:ascii="Lucida Sans"/>
                          <w:sz w:val="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181"/>
        <w:ind w:left="133" w:right="171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A1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Veiledning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1"/>
          <w:w w:val="105"/>
        </w:rPr>
        <w:t> </w:t>
      </w:r>
      <w:r>
        <w:rPr>
          <w:w w:val="105"/>
        </w:rPr>
        <w:t>å</w:t>
      </w:r>
      <w:r>
        <w:rPr>
          <w:spacing w:val="-27"/>
          <w:w w:val="105"/>
        </w:rPr>
        <w:t> </w:t>
      </w:r>
      <w:r>
        <w:rPr>
          <w:w w:val="105"/>
        </w:rPr>
        <w:t>lage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  <w:r>
        <w:rPr/>
        <w:br w:type="column"/>
      </w:r>
      <w:r>
        <w:rPr>
          <w:rFonts w:ascii="Trebuchet MS"/>
          <w:b/>
          <w:sz w:val="24"/>
        </w:rPr>
      </w:r>
    </w:p>
    <w:p>
      <w:pPr>
        <w:pStyle w:val="BodyText"/>
        <w:spacing w:line="275" w:lineRule="auto"/>
        <w:ind w:left="187" w:right="4286" w:hanging="58"/>
        <w:jc w:val="left"/>
        <w:rPr>
          <w:b w:val="0"/>
          <w:bCs w:val="0"/>
        </w:rPr>
      </w:pPr>
      <w:r>
        <w:rPr/>
        <w:pict>
          <v:group style="position:absolute;margin-left:304.622498pt;margin-top:-89.258209pt;width:114.95pt;height:81.350pt;mso-position-horizontal-relative:page;mso-position-vertical-relative:paragraph;z-index:6208" coordorigin="6092,-1785" coordsize="2299,1627">
            <v:shape style="position:absolute;left:6092;top:-1785;width:2298;height:1626" type="#_x0000_t75" stroked="false">
              <v:imagedata r:id="rId164" o:title=""/>
            </v:shape>
            <v:shape style="position:absolute;left:6357;top:-1138;width:142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w w:val="115"/>
                        <w:sz w:val="5"/>
                      </w:rPr>
                      <w:t>Virus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833;top:-1138;width:259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1"/>
                        <w:w w:val="115"/>
                        <w:sz w:val="5"/>
                      </w:rPr>
                      <w:t>Bakterier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7425;top:-1138;width:801;height:58" type="#_x0000_t202" filled="false" stroked="false">
              <v:textbox inset="0,0,0,0">
                <w:txbxContent>
                  <w:p>
                    <w:pPr>
                      <w:tabs>
                        <w:tab w:pos="413" w:val="left" w:leader="none"/>
                      </w:tabs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w w:val="115"/>
                        <w:sz w:val="5"/>
                      </w:rPr>
                      <w:t>Sopp</w:t>
                      <w:tab/>
                    </w:r>
                    <w:r>
                      <w:rPr>
                        <w:rFonts w:ascii="Gill Sans MT"/>
                        <w:b/>
                        <w:spacing w:val="-2"/>
                        <w:w w:val="115"/>
                        <w:sz w:val="5"/>
                      </w:rPr>
                      <w:t>K</w:t>
                    </w:r>
                    <w:r>
                      <w:rPr>
                        <w:rFonts w:ascii="Gill Sans MT"/>
                        <w:b/>
                        <w:spacing w:val="-1"/>
                        <w:w w:val="115"/>
                        <w:sz w:val="5"/>
                      </w:rPr>
                      <w:t>uler</w:t>
                    </w:r>
                    <w:r>
                      <w:rPr>
                        <w:rFonts w:ascii="Gill Sans MT"/>
                        <w:b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Gill Sans MT"/>
                        <w:b/>
                        <w:spacing w:val="-2"/>
                        <w:w w:val="115"/>
                        <w:sz w:val="5"/>
                      </w:rPr>
                      <w:t>(k</w:t>
                    </w:r>
                    <w:r>
                      <w:rPr>
                        <w:rFonts w:ascii="Gill Sans MT"/>
                        <w:b/>
                        <w:spacing w:val="-1"/>
                        <w:w w:val="115"/>
                        <w:sz w:val="5"/>
                      </w:rPr>
                      <w:t>okk</w:t>
                    </w:r>
                    <w:r>
                      <w:rPr>
                        <w:rFonts w:ascii="Gill Sans MT"/>
                        <w:b/>
                        <w:spacing w:val="-2"/>
                        <w:w w:val="115"/>
                        <w:sz w:val="5"/>
                      </w:rPr>
                      <w:t>er)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367;top:-410;width:122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St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av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6881;top:-409;width:163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Spir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al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7341;top:-410;width:877;height:58" type="#_x0000_t202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5"/>
                        <w:szCs w:val="5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P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enicillium</w:t>
                    </w:r>
                    <w:r>
                      <w:rPr>
                        <w:rFonts w:ascii="Gill Sans MT"/>
                        <w:b/>
                        <w:w w:val="120"/>
                        <w:sz w:val="5"/>
                      </w:rPr>
                      <w:t>           </w:t>
                    </w:r>
                    <w:r>
                      <w:rPr>
                        <w:rFonts w:ascii="Gill Sans MT"/>
                        <w:b/>
                        <w:spacing w:val="4"/>
                        <w:w w:val="120"/>
                        <w:sz w:val="5"/>
                      </w:rPr>
                      <w:t> </w:t>
                    </w:r>
                    <w:r>
                      <w:rPr>
                        <w:rFonts w:ascii="Gill Sans MT"/>
                        <w:b/>
                        <w:spacing w:val="-2"/>
                        <w:w w:val="120"/>
                        <w:sz w:val="5"/>
                      </w:rPr>
                      <w:t>Lakt</w:t>
                    </w:r>
                    <w:r>
                      <w:rPr>
                        <w:rFonts w:ascii="Gill Sans MT"/>
                        <w:b/>
                        <w:spacing w:val="-1"/>
                        <w:w w:val="120"/>
                        <w:sz w:val="5"/>
                      </w:rPr>
                      <w:t>obasiller</w:t>
                    </w:r>
                    <w:r>
                      <w:rPr>
                        <w:rFonts w:ascii="Gill Sans MT"/>
                        <w:sz w:val="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95.275024pt;margin-top:53.540291pt;width:.1pt;height:404pt;mso-position-horizontal-relative:page;mso-position-vertical-relative:paragraph;z-index:6568" coordorigin="11906,1071" coordsize="2,8080">
            <v:shape style="position:absolute;left:11906;top:1071;width:2;height:8080" coordorigin="11906,1071" coordsize="0,8080" path="m11906,9151l11906,7871,11906,9151e" filled="false" stroked="false">
              <v:path arrowok="t"/>
            </v:shape>
            <v:shape style="position:absolute;left:11906;top:1071;width:2;height:8080" coordorigin="11906,1071" coordsize="0,8080" path="m11906,5651l11906,4531,11906,5651e" filled="false" stroked="false">
              <v:path arrowok="t"/>
            </v:shape>
            <v:shape style="position:absolute;left:11906;top:1071;width:2;height:8080" coordorigin="11906,1071" coordsize="0,8080" path="m11906,2391l11906,1071,11906,2391e" filled="false" stroked="false">
              <v:path arrowok="t"/>
            </v:shape>
            <w10:wrap type="none"/>
          </v:group>
        </w:pict>
      </w:r>
      <w:r>
        <w:rPr>
          <w:rFonts w:ascii="Trebuchet MS"/>
        </w:rPr>
        <w:t>EA2</w:t>
      </w:r>
      <w:r>
        <w:rPr>
          <w:rFonts w:ascii="Trebuchet MS"/>
          <w:spacing w:val="18"/>
        </w:rPr>
        <w:t> </w:t>
      </w:r>
      <w:r>
        <w:rPr>
          <w:rFonts w:ascii="Trebuchet MS"/>
          <w:spacing w:val="-1"/>
        </w:rPr>
        <w:t>Mikrober</w:t>
      </w:r>
      <w:r>
        <w:rPr>
          <w:rFonts w:ascii="Trebuchet MS"/>
          <w:spacing w:val="21"/>
          <w:w w:val="103"/>
        </w:rPr>
        <w:t> </w:t>
      </w:r>
      <w:r>
        <w:rPr>
          <w:spacing w:val="-1"/>
        </w:rPr>
        <w:t>(bildek</w:t>
      </w:r>
      <w:r>
        <w:rPr>
          <w:spacing w:val="-2"/>
        </w:rPr>
        <w:t>ort)</w:t>
      </w:r>
      <w:r>
        <w:rPr>
          <w:b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0"/>
          <w:szCs w:val="10"/>
        </w:rPr>
      </w:pPr>
    </w:p>
    <w:p>
      <w:pPr>
        <w:spacing w:line="200" w:lineRule="atLeast"/>
        <w:ind w:left="12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14.95pt;height:81.350pt;mso-position-horizontal-relative:char;mso-position-vertical-relative:line" coordorigin="0,0" coordsize="2299,1627">
            <v:shape style="position:absolute;left:0;top:0;width:2298;height:1626" type="#_x0000_t75" stroked="false">
              <v:imagedata r:id="rId165" o:title=""/>
            </v:shape>
            <v:shape style="position:absolute;left:176;top:76;width:1872;height:70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3"/>
                      </w:rPr>
                      <w:t>EA3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- Mikrobemani (fyll ut</w:t>
                    </w:r>
                    <w:r>
                      <w:rPr>
                        <w:rFonts w:ascii="Arial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det som mangler)</w:t>
                    </w:r>
                    <w:r>
                      <w:rPr>
                        <w:rFonts w:ascii="Arial"/>
                        <w:sz w:val="3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 w:hAnsi="Trebuchet MS" w:cs="Trebuchet MS" w:eastAsia="Trebuchet MS"/>
                        <w:b/>
                        <w:bCs/>
                        <w:sz w:val="2"/>
                        <w:szCs w:val="2"/>
                      </w:rPr>
                    </w:pPr>
                  </w:p>
                  <w:p>
                    <w:pPr>
                      <w:spacing w:before="0"/>
                      <w:ind w:left="67" w:right="0" w:firstLine="0"/>
                      <w:jc w:val="left"/>
                      <w:rPr>
                        <w:rFonts w:ascii="Trebuchet MS" w:hAnsi="Trebuchet MS" w:cs="Trebuchet MS" w:eastAsia="Trebuchet MS"/>
                        <w:sz w:val="15"/>
                        <w:szCs w:val="15"/>
                      </w:rPr>
                    </w:pPr>
                    <w:r>
                      <w:rPr>
                        <w:rFonts w:ascii="Trebuchet MS"/>
                        <w:b/>
                        <w:w w:val="110"/>
                        <w:sz w:val="15"/>
                      </w:rPr>
                      <w:t>Arbeidsark</w:t>
                    </w:r>
                    <w:r>
                      <w:rPr>
                        <w:rFonts w:ascii="Trebuchet MS"/>
                        <w:b/>
                        <w:spacing w:val="-36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10"/>
                        <w:sz w:val="15"/>
                      </w:rPr>
                      <w:t>om</w:t>
                    </w:r>
                    <w:r>
                      <w:rPr>
                        <w:rFonts w:ascii="Trebuchet MS"/>
                        <w:b/>
                        <w:spacing w:val="-35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-2"/>
                        <w:w w:val="110"/>
                        <w:sz w:val="15"/>
                      </w:rPr>
                      <w:t>mikrober</w:t>
                    </w:r>
                    <w:r>
                      <w:rPr>
                        <w:rFonts w:ascii="Trebuchet MS"/>
                        <w:sz w:val="15"/>
                      </w:rPr>
                    </w:r>
                  </w:p>
                  <w:p>
                    <w:pPr>
                      <w:spacing w:line="240" w:lineRule="auto" w:before="7"/>
                      <w:rPr>
                        <w:rFonts w:ascii="Trebuchet MS" w:hAnsi="Trebuchet MS" w:cs="Trebuchet MS" w:eastAsia="Trebuchet MS"/>
                        <w:b/>
                        <w:bCs/>
                        <w:sz w:val="11"/>
                        <w:szCs w:val="11"/>
                      </w:rPr>
                    </w:pPr>
                  </w:p>
                  <w:p>
                    <w:pPr>
                      <w:spacing w:before="0"/>
                      <w:ind w:left="68" w:right="0" w:firstLine="0"/>
                      <w:jc w:val="left"/>
                      <w:rPr>
                        <w:rFonts w:ascii="Trebuchet MS" w:hAnsi="Trebuchet MS" w:cs="Trebuchet MS" w:eastAsia="Trebuchet MS"/>
                        <w:sz w:val="7"/>
                        <w:szCs w:val="7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w w:val="115"/>
                        <w:sz w:val="7"/>
                      </w:rPr>
                      <w:t>Hva</w:t>
                    </w:r>
                    <w:r>
                      <w:rPr>
                        <w:rFonts w:ascii="Trebuchet MS" w:hAnsi="Trebuchet MS"/>
                        <w:b/>
                        <w:spacing w:val="-8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har</w:t>
                    </w:r>
                    <w:r>
                      <w:rPr>
                        <w:rFonts w:ascii="Trebuchet MS" w:hAnsi="Trebuchet MS"/>
                        <w:b/>
                        <w:spacing w:val="-9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du</w:t>
                    </w:r>
                    <w:r>
                      <w:rPr>
                        <w:rFonts w:ascii="Trebuchet MS" w:hAnsi="Trebuchet MS"/>
                        <w:b/>
                        <w:spacing w:val="-7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lært</w:t>
                    </w:r>
                    <w:r>
                      <w:rPr>
                        <w:rFonts w:ascii="Trebuchet MS" w:hAnsi="Trebuchet MS"/>
                        <w:b/>
                        <w:spacing w:val="-7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115"/>
                        <w:sz w:val="7"/>
                      </w:rPr>
                      <w:t>om</w:t>
                    </w:r>
                    <w:r>
                      <w:rPr>
                        <w:rFonts w:ascii="Trebuchet MS" w:hAnsi="Trebuchet MS"/>
                        <w:b/>
                        <w:spacing w:val="-7"/>
                        <w:w w:val="115"/>
                        <w:sz w:val="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15"/>
                        <w:sz w:val="7"/>
                      </w:rPr>
                      <w:t>mikr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5"/>
                        <w:sz w:val="7"/>
                      </w:rPr>
                      <w:t>ober?</w:t>
                    </w:r>
                    <w:r>
                      <w:rPr>
                        <w:rFonts w:ascii="Trebuchet MS" w:hAnsi="Trebuchet MS"/>
                        <w:sz w:val="7"/>
                      </w:rPr>
                    </w:r>
                  </w:p>
                  <w:p>
                    <w:pPr>
                      <w:spacing w:before="13"/>
                      <w:ind w:left="68" w:right="0" w:firstLine="0"/>
                      <w:jc w:val="left"/>
                      <w:rPr>
                        <w:rFonts w:ascii="Lucida Sans" w:hAnsi="Lucida Sans" w:cs="Lucida Sans" w:eastAsia="Lucida Sans"/>
                        <w:sz w:val="5"/>
                        <w:szCs w:val="5"/>
                      </w:rPr>
                    </w:pPr>
                    <w:r>
                      <w:rPr>
                        <w:rFonts w:ascii="Lucida Sans" w:hAnsi="Lucida Sans"/>
                        <w:spacing w:val="-1"/>
                        <w:w w:val="105"/>
                        <w:sz w:val="5"/>
                      </w:rPr>
                      <w:t>Fullf</w:t>
                    </w:r>
                    <w:r>
                      <w:rPr>
                        <w:rFonts w:ascii="Lucida Sans" w:hAnsi="Lucida Sans"/>
                        <w:spacing w:val="-2"/>
                        <w:w w:val="105"/>
                        <w:sz w:val="5"/>
                      </w:rPr>
                      <w:t>ør</w:t>
                    </w:r>
                    <w:r>
                      <w:rPr>
                        <w:rFonts w:ascii="Lucida Sans" w:hAnsi="Lucida Sans"/>
                        <w:spacing w:val="-1"/>
                        <w:w w:val="105"/>
                        <w:sz w:val="5"/>
                      </w:rPr>
                      <w:t> setningene</w:t>
                    </w:r>
                    <w:r>
                      <w:rPr>
                        <w:rFonts w:ascii="Lucida Sans" w:hAnsi="Lucida Sans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Lucida Sans" w:hAnsi="Lucida Sans"/>
                        <w:spacing w:val="-1"/>
                        <w:w w:val="105"/>
                        <w:sz w:val="5"/>
                      </w:rPr>
                      <w:t>neden</w:t>
                    </w:r>
                    <w:r>
                      <w:rPr>
                        <w:rFonts w:ascii="Lucida Sans" w:hAnsi="Lucida Sans"/>
                        <w:spacing w:val="-2"/>
                        <w:w w:val="105"/>
                        <w:sz w:val="5"/>
                      </w:rPr>
                      <w:t>for</w:t>
                    </w:r>
                    <w:r>
                      <w:rPr>
                        <w:rFonts w:ascii="Lucida Sans" w:hAnsi="Lucida Sans"/>
                        <w:sz w:val="5"/>
                      </w:rPr>
                    </w:r>
                  </w:p>
                </w:txbxContent>
              </v:textbox>
              <w10:wrap type="none"/>
            </v:shape>
            <v:shape style="position:absolute;left:316;top:1431;width:1617;height:178" type="#_x0000_t202" filled="false" stroked="false">
              <v:textbox inset="0,0,0,0">
                <w:txbxContent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pP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6"/>
                      </w:rPr>
                      <w:t>Bakterier</w:t>
                    </w:r>
                    <w:r>
                      <w:rPr>
                        <w:rFonts w:ascii="Gill Sans MT" w:hAnsi="Gill Sans MT"/>
                        <w:b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og</w:t>
                    </w:r>
                    <w:r>
                      <w:rPr>
                        <w:rFonts w:ascii="Gill Sans MT" w:hAnsi="Gill Sans MT"/>
                        <w:b/>
                        <w:spacing w:val="-6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virus</w:t>
                    </w:r>
                    <w:r>
                      <w:rPr>
                        <w:rFonts w:ascii="Gill Sans MT" w:hAnsi="Gill Sans MT"/>
                        <w:b/>
                        <w:spacing w:val="-3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6"/>
                      </w:rPr>
                      <w:t>k</w:t>
                    </w:r>
                    <w:r>
                      <w:rPr>
                        <w:rFonts w:ascii="Gill Sans MT" w:hAnsi="Gill Sans MT"/>
                        <w:b/>
                        <w:spacing w:val="-1"/>
                        <w:w w:val="105"/>
                        <w:sz w:val="6"/>
                      </w:rPr>
                      <w:t>alles</w:t>
                    </w:r>
                    <w:r>
                      <w:rPr>
                        <w:rFonts w:ascii="Gill Sans MT" w:hAnsi="Gill Sans MT"/>
                        <w:b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også</w:t>
                    </w:r>
                    <w:r>
                      <w:rPr>
                        <w:rFonts w:ascii="Gill Sans MT" w:hAnsi="Gill Sans MT"/>
                        <w:b/>
                        <w:spacing w:val="1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_______________</w:t>
                    </w:r>
                    <w:r>
                      <w:rPr>
                        <w:rFonts w:ascii="Gill Sans MT" w:hAnsi="Gill Sans MT"/>
                        <w:b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og</w:t>
                    </w:r>
                    <w:r>
                      <w:rPr>
                        <w:rFonts w:ascii="Gill Sans MT" w:hAnsi="Gill Sans MT"/>
                        <w:b/>
                        <w:spacing w:val="-3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spacing w:val="-1"/>
                        <w:w w:val="105"/>
                        <w:sz w:val="6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6"/>
                      </w:rPr>
                      <w:t>t</w:t>
                    </w:r>
                    <w:r>
                      <w:rPr>
                        <w:rFonts w:ascii="Gill Sans MT" w:hAnsi="Gill Sans MT"/>
                        <w:b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6"/>
                      </w:rPr>
                      <w:t>er</w:t>
                    </w:r>
                    <w:r>
                      <w:rPr>
                        <w:rFonts w:ascii="Gill Sans MT" w:hAnsi="Gill Sans MT"/>
                        <w:sz w:val="6"/>
                      </w:rPr>
                    </w:r>
                  </w:p>
                  <w:p>
                    <w:pPr>
                      <w:spacing w:line="68" w:lineRule="exact" w:before="46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sz w:val="6"/>
                      </w:rPr>
                      <w:t>tr</w:t>
                    </w:r>
                    <w:r>
                      <w:rPr>
                        <w:rFonts w:ascii="Gill Sans MT"/>
                        <w:b/>
                        <w:spacing w:val="-1"/>
                        <w:sz w:val="6"/>
                      </w:rPr>
                      <w:t>e</w:t>
                    </w:r>
                    <w:r>
                      <w:rPr>
                        <w:rFonts w:ascii="Gill Sans MT"/>
                        <w:b/>
                        <w:spacing w:val="11"/>
                        <w:sz w:val="6"/>
                      </w:rPr>
                      <w:t> </w:t>
                    </w:r>
                    <w:r>
                      <w:rPr>
                        <w:rFonts w:ascii="Gill Sans MT"/>
                        <w:b/>
                        <w:spacing w:val="-1"/>
                        <w:sz w:val="6"/>
                      </w:rPr>
                      <w:t>hovedtyper</w:t>
                    </w:r>
                    <w:r>
                      <w:rPr>
                        <w:rFonts w:ascii="Gill Sans MT"/>
                        <w:b/>
                        <w:spacing w:val="-2"/>
                        <w:sz w:val="6"/>
                      </w:rPr>
                      <w:t>.</w:t>
                    </w:r>
                    <w:r>
                      <w:rPr>
                        <w:rFonts w:ascii="Gill Sans MT"/>
                        <w:sz w:val="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181"/>
        <w:ind w:left="129" w:right="0"/>
        <w:jc w:val="left"/>
        <w:rPr>
          <w:b w:val="0"/>
          <w:bCs w:val="0"/>
        </w:rPr>
      </w:pPr>
      <w:r>
        <w:rPr>
          <w:w w:val="105"/>
        </w:rPr>
        <w:t>EA3</w:t>
      </w:r>
      <w:r>
        <w:rPr>
          <w:spacing w:val="-5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obemani</w:t>
      </w:r>
      <w:r>
        <w:rPr>
          <w:b w:val="0"/>
        </w:rPr>
      </w:r>
    </w:p>
    <w:p>
      <w:pPr>
        <w:pStyle w:val="BodyText"/>
        <w:spacing w:line="240" w:lineRule="auto" w:before="41"/>
        <w:ind w:left="129" w:right="0"/>
        <w:jc w:val="left"/>
        <w:rPr>
          <w:b w:val="0"/>
          <w:bCs w:val="0"/>
        </w:rPr>
      </w:pPr>
      <w:r>
        <w:rPr>
          <w:w w:val="105"/>
        </w:rPr>
        <w:t>(fyll</w:t>
      </w:r>
      <w:r>
        <w:rPr>
          <w:spacing w:val="-33"/>
          <w:w w:val="105"/>
        </w:rPr>
        <w:t> </w:t>
      </w:r>
      <w:r>
        <w:rPr>
          <w:w w:val="105"/>
        </w:rPr>
        <w:t>ut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6"/>
          <w:w w:val="105"/>
        </w:rPr>
        <w:t> </w:t>
      </w:r>
      <w:r>
        <w:rPr>
          <w:w w:val="105"/>
        </w:rPr>
        <w:t>som</w:t>
      </w:r>
      <w:r>
        <w:rPr>
          <w:spacing w:val="-25"/>
          <w:w w:val="105"/>
        </w:rPr>
        <w:t> </w:t>
      </w:r>
      <w:r>
        <w:rPr>
          <w:w w:val="105"/>
        </w:rPr>
        <w:t>mangler)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440" w:right="0"/>
          <w:cols w:num="2" w:equalWidth="0">
            <w:col w:w="4825" w:space="700"/>
            <w:col w:w="594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before="0"/>
        <w:ind w:left="41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30.6675pt;margin-top:-79.498917pt;width:114.95pt;height:82.4pt;mso-position-horizontal-relative:page;mso-position-vertical-relative:paragraph;z-index:-301192" coordorigin="613,-1590" coordsize="2299,1648">
            <v:shape style="position:absolute;left:613;top:-1590;width:2298;height:1630" type="#_x0000_t75" stroked="false">
              <v:imagedata r:id="rId166" o:title=""/>
            </v:shape>
            <v:shape style="position:absolute;left:613;top:-1590;width:2299;height:164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before="0"/>
                      <w:ind w:left="175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3"/>
                      </w:rPr>
                      <w:t>SA2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- Mikrobemani (ark med</w:t>
                    </w:r>
                    <w:r>
                      <w:rPr>
                        <w:rFonts w:ascii="Arial"/>
                        <w:spacing w:val="-1"/>
                        <w:w w:val="115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3"/>
                      </w:rPr>
                      <w:t>morsomme fakta)</w:t>
                    </w:r>
                    <w:r>
                      <w:rPr>
                        <w:rFonts w:ascii="Arial"/>
                        <w:sz w:val="3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"/>
                        <w:szCs w:val="2"/>
                      </w:rPr>
                    </w:pPr>
                  </w:p>
                  <w:p>
                    <w:pPr>
                      <w:spacing w:line="293" w:lineRule="exact" w:before="14"/>
                      <w:ind w:left="243" w:right="0" w:firstLine="0"/>
                      <w:jc w:val="left"/>
                      <w:rPr>
                        <w:rFonts w:ascii="Gill Sans MT" w:hAnsi="Gill Sans MT" w:cs="Gill Sans MT" w:eastAsia="Gill Sans MT"/>
                        <w:sz w:val="26"/>
                        <w:szCs w:val="26"/>
                      </w:rPr>
                    </w:pPr>
                    <w:r>
                      <w:rPr>
                        <w:rFonts w:ascii="Gill Sans MT"/>
                        <w:b/>
                        <w:spacing w:val="-2"/>
                        <w:sz w:val="26"/>
                      </w:rPr>
                      <w:t>Mikr</w:t>
                    </w:r>
                    <w:r>
                      <w:rPr>
                        <w:rFonts w:ascii="Gill Sans MT"/>
                        <w:b/>
                        <w:spacing w:val="-1"/>
                        <w:sz w:val="26"/>
                      </w:rPr>
                      <w:t>obemani</w:t>
                    </w:r>
                    <w:r>
                      <w:rPr>
                        <w:rFonts w:ascii="Gill Sans MT"/>
                        <w:sz w:val="26"/>
                      </w:rPr>
                    </w:r>
                  </w:p>
                  <w:p>
                    <w:pPr>
                      <w:spacing w:line="168" w:lineRule="exact" w:before="0"/>
                      <w:ind w:left="243" w:right="0" w:firstLine="0"/>
                      <w:jc w:val="left"/>
                      <w:rPr>
                        <w:rFonts w:ascii="Cambria" w:hAnsi="Cambria" w:cs="Cambria" w:eastAsia="Cambria"/>
                        <w:sz w:val="15"/>
                        <w:szCs w:val="15"/>
                      </w:rPr>
                    </w:pPr>
                    <w:r>
                      <w:rPr>
                        <w:rFonts w:ascii="Cambria"/>
                        <w:spacing w:val="-2"/>
                        <w:w w:val="110"/>
                        <w:sz w:val="15"/>
                      </w:rPr>
                      <w:t>Faktaark</w:t>
                    </w:r>
                    <w:r>
                      <w:rPr>
                        <w:rFonts w:ascii="Cambria"/>
                        <w:sz w:val="15"/>
                      </w:rPr>
                    </w:r>
                  </w:p>
                  <w:p>
                    <w:pPr>
                      <w:spacing w:before="74"/>
                      <w:ind w:left="243" w:right="0" w:firstLine="0"/>
                      <w:jc w:val="left"/>
                      <w:rPr>
                        <w:rFonts w:ascii="Lucida Sans" w:hAnsi="Lucida Sans" w:cs="Lucida Sans" w:eastAsia="Lucida Sans"/>
                        <w:sz w:val="6"/>
                        <w:szCs w:val="6"/>
                      </w:rPr>
                    </w:pPr>
                    <w:r>
                      <w:rPr>
                        <w:rFonts w:ascii="Lucida Sans"/>
                        <w:b/>
                        <w:spacing w:val="-2"/>
                        <w:w w:val="105"/>
                        <w:sz w:val="6"/>
                      </w:rPr>
                      <w:t>Hv</w:t>
                    </w:r>
                    <w:r>
                      <w:rPr>
                        <w:rFonts w:ascii="Lucida Sans"/>
                        <w:b/>
                        <w:spacing w:val="-1"/>
                        <w:w w:val="105"/>
                        <w:sz w:val="6"/>
                      </w:rPr>
                      <w:t>a</w:t>
                    </w:r>
                    <w:r>
                      <w:rPr>
                        <w:rFonts w:ascii="Lucida Sans"/>
                        <w:b/>
                        <w:spacing w:val="-8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er</w:t>
                    </w:r>
                    <w:r>
                      <w:rPr>
                        <w:rFonts w:ascii="Lucida Sans"/>
                        <w:b/>
                        <w:spacing w:val="-8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en</w:t>
                    </w:r>
                    <w:r>
                      <w:rPr>
                        <w:rFonts w:ascii="Lucida Sans"/>
                        <w:b/>
                        <w:spacing w:val="-8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w w:val="105"/>
                        <w:sz w:val="6"/>
                      </w:rPr>
                      <w:t>mikr</w:t>
                    </w:r>
                    <w:r>
                      <w:rPr>
                        <w:rFonts w:ascii="Lucida Sans"/>
                        <w:b/>
                        <w:spacing w:val="-1"/>
                        <w:w w:val="105"/>
                        <w:sz w:val="6"/>
                      </w:rPr>
                      <w:t>obe?</w:t>
                    </w:r>
                    <w:r>
                      <w:rPr>
                        <w:rFonts w:ascii="Lucida Sans"/>
                        <w:sz w:val="6"/>
                      </w:rPr>
                    </w:r>
                  </w:p>
                  <w:p>
                    <w:pPr>
                      <w:spacing w:line="270" w:lineRule="auto" w:before="24"/>
                      <w:ind w:left="243" w:right="392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kalles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også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bakterier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eller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virus.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Det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ﬁnnes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tre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typer</w:t>
                    </w:r>
                    <w:r>
                      <w:rPr>
                        <w:rFonts w:ascii="Arial" w:hAnsi="Arial" w:cs="Arial" w:eastAsia="Arial"/>
                        <w:spacing w:val="45"/>
                        <w:w w:val="117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mikrober: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bakterier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,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virus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og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sopp.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Noen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kan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 vi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bli 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yke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3"/>
                        <w:w w:val="110"/>
                        <w:sz w:val="5"/>
                        <w:szCs w:val="5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v</w:t>
                    </w:r>
                    <w:r>
                      <w:rPr>
                        <w:rFonts w:ascii="Arial" w:hAnsi="Arial" w:cs="Arial" w:eastAsia="Arial"/>
                        <w:spacing w:val="-3"/>
                        <w:w w:val="110"/>
                        <w:sz w:val="5"/>
                        <w:szCs w:val="5"/>
                      </w:rPr>
                      <w:t>,</w:t>
                    </w:r>
                    <w:r>
                      <w:rPr>
                        <w:rFonts w:ascii="Arial" w:hAnsi="Arial" w:cs="Arial" w:eastAsia="Arial"/>
                        <w:spacing w:val="55"/>
                        <w:w w:val="87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men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de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ﬂeste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er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s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vært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nyttige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for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oss.</w:t>
                    </w:r>
                    <w:r>
                      <w:rPr>
                        <w:rFonts w:ascii="Arial" w:hAnsi="Arial" w:cs="Arial" w:eastAsia="Arial"/>
                        <w:sz w:val="5"/>
                        <w:szCs w:val="5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</w:p>
                  <w:p>
                    <w:pPr>
                      <w:spacing w:before="28"/>
                      <w:ind w:left="243" w:right="0" w:firstLine="0"/>
                      <w:jc w:val="left"/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pP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2"/>
                        <w:w w:val="115"/>
                        <w:sz w:val="6"/>
                        <w:szCs w:val="6"/>
                      </w:rPr>
                      <w:t>Hvor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9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ﬁnnes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2"/>
                        <w:w w:val="115"/>
                        <w:sz w:val="6"/>
                        <w:szCs w:val="6"/>
                      </w:rPr>
                      <w:t>mikrober,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og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w w:val="115"/>
                        <w:sz w:val="6"/>
                        <w:szCs w:val="6"/>
                      </w:rPr>
                      <w:t>hv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2"/>
                        <w:w w:val="115"/>
                        <w:sz w:val="6"/>
                        <w:szCs w:val="6"/>
                      </w:rPr>
                      <w:t>or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w w:val="115"/>
                        <w:sz w:val="6"/>
                        <w:szCs w:val="6"/>
                      </w:rPr>
                      <w:t>dan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ser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8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de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7"/>
                        <w:w w:val="115"/>
                        <w:sz w:val="6"/>
                        <w:szCs w:val="6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5"/>
                        <w:sz w:val="6"/>
                        <w:szCs w:val="6"/>
                      </w:rPr>
                      <w:t>ut?</w:t>
                    </w:r>
                    <w:r>
                      <w:rPr>
                        <w:rFonts w:ascii="Gill Sans MT" w:hAnsi="Gill Sans MT" w:cs="Gill Sans MT" w:eastAsia="Gill Sans MT"/>
                        <w:sz w:val="6"/>
                        <w:szCs w:val="6"/>
                      </w:rPr>
                    </w:r>
                  </w:p>
                  <w:p>
                    <w:pPr>
                      <w:spacing w:before="23"/>
                      <w:ind w:left="243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Mikrober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ﬁnnes</w:t>
                    </w:r>
                    <w:r>
                      <w:rPr>
                        <w:rFonts w:ascii="Arial" w:hAnsi="Arial" w:cs="Arial" w:eastAsia="Arial"/>
                        <w:spacing w:val="2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overalt.</w:t>
                    </w:r>
                    <w:r>
                      <w:rPr>
                        <w:rFonts w:ascii="Arial" w:hAnsi="Arial" w:cs="Arial" w:eastAsia="Arial"/>
                        <w:sz w:val="5"/>
                        <w:szCs w:val="5"/>
                      </w:rPr>
                    </w:r>
                  </w:p>
                  <w:p>
                    <w:pPr>
                      <w:spacing w:before="26"/>
                      <w:ind w:left="243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De ﬁnnes i alle</w:t>
                    </w:r>
                    <w:r>
                      <w:rPr>
                        <w:rFonts w:ascii="Arial" w:hAnsi="Arial" w:cs="Arial" w:eastAsia="Arial"/>
                        <w:spacing w:val="1"/>
                        <w:w w:val="11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former </w:t>
                    </w:r>
                    <w:r>
                      <w:rPr>
                        <w:rFonts w:ascii="Arial" w:hAnsi="Arial" w:cs="Arial" w:eastAsia="Arial"/>
                        <w:w w:val="110"/>
                        <w:sz w:val="5"/>
                        <w:szCs w:val="5"/>
                      </w:rPr>
                      <w:t>og </w:t>
                    </w:r>
                    <w:r>
                      <w:rPr>
                        <w:rFonts w:ascii="Arial" w:hAnsi="Arial" w:cs="Arial" w:eastAsia="Arial"/>
                        <w:spacing w:val="-1"/>
                        <w:w w:val="110"/>
                        <w:sz w:val="5"/>
                        <w:szCs w:val="5"/>
                      </w:rPr>
                      <w:t>størrelser</w:t>
                    </w:r>
                    <w:r>
                      <w:rPr>
                        <w:rFonts w:ascii="Arial" w:hAnsi="Arial" w:cs="Arial" w:eastAsia="Arial"/>
                        <w:spacing w:val="-2"/>
                        <w:w w:val="110"/>
                        <w:sz w:val="5"/>
                        <w:szCs w:val="5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5"/>
                        <w:szCs w:val="5"/>
                      </w:rPr>
                    </w:r>
                  </w:p>
                  <w:p>
                    <w:pPr>
                      <w:spacing w:line="240" w:lineRule="auto" w:before="3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rFonts w:ascii="Lucida Sans" w:hAnsi="Lucida Sans" w:cs="Lucida Sans" w:eastAsia="Lucida Sans"/>
                        <w:sz w:val="6"/>
                        <w:szCs w:val="6"/>
                      </w:rPr>
                    </w:pP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Lag</w:t>
                    </w:r>
                    <w:r>
                      <w:rPr>
                        <w:rFonts w:ascii="Lucida Sans"/>
                        <w:b/>
                        <w:spacing w:val="-9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dine</w:t>
                    </w:r>
                    <w:r>
                      <w:rPr>
                        <w:rFonts w:ascii="Lucida Sans"/>
                        <w:b/>
                        <w:spacing w:val="-9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w w:val="105"/>
                        <w:sz w:val="6"/>
                      </w:rPr>
                      <w:t>egne</w:t>
                    </w:r>
                    <w:r>
                      <w:rPr>
                        <w:rFonts w:ascii="Lucida Sans"/>
                        <w:b/>
                        <w:spacing w:val="-9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w w:val="105"/>
                        <w:sz w:val="6"/>
                      </w:rPr>
                      <w:t>mikr</w:t>
                    </w:r>
                    <w:r>
                      <w:rPr>
                        <w:rFonts w:ascii="Lucida Sans"/>
                        <w:b/>
                        <w:spacing w:val="-1"/>
                        <w:w w:val="105"/>
                        <w:sz w:val="6"/>
                      </w:rPr>
                      <w:t>ober</w:t>
                    </w:r>
                    <w:r>
                      <w:rPr>
                        <w:rFonts w:ascii="Lucida Sans"/>
                        <w:sz w:val="6"/>
                      </w:rPr>
                    </w:r>
                  </w:p>
                  <w:p>
                    <w:pPr>
                      <w:spacing w:before="24"/>
                      <w:ind w:left="243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/>
                        <w:w w:val="115"/>
                        <w:sz w:val="5"/>
                      </w:rPr>
                      <w:t>Lag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5"/>
                      </w:rPr>
                      <w:t>egne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5"/>
                      </w:rPr>
                      <w:t>mikrober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5"/>
                      </w:rPr>
                      <w:t>med</w:t>
                    </w:r>
                    <w:r>
                      <w:rPr>
                        <w:rFonts w:ascii="Arial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5"/>
                      </w:rPr>
                      <w:t>plast</w:t>
                    </w:r>
                    <w:r>
                      <w:rPr>
                        <w:rFonts w:ascii="Arial"/>
                        <w:spacing w:val="-2"/>
                        <w:w w:val="115"/>
                        <w:sz w:val="5"/>
                      </w:rPr>
                      <w:t>elina.</w:t>
                    </w:r>
                    <w:r>
                      <w:rPr>
                        <w:rFonts w:ascii="Arial"/>
                        <w:sz w:val="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pacing w:val="-2"/>
          <w:w w:val="115"/>
          <w:sz w:val="5"/>
        </w:rPr>
        <w:t>Best</w:t>
      </w:r>
      <w:r>
        <w:rPr>
          <w:rFonts w:ascii="Arial"/>
          <w:spacing w:val="-1"/>
          <w:w w:val="115"/>
          <w:sz w:val="5"/>
        </w:rPr>
        <w:t>em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w w:val="115"/>
          <w:sz w:val="5"/>
        </w:rPr>
        <w:t>deg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for</w:t>
      </w:r>
      <w:r>
        <w:rPr>
          <w:rFonts w:ascii="Arial"/>
          <w:spacing w:val="-5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hv</w:t>
      </w:r>
      <w:r>
        <w:rPr>
          <w:rFonts w:ascii="Arial"/>
          <w:spacing w:val="-2"/>
          <w:w w:val="115"/>
          <w:sz w:val="5"/>
        </w:rPr>
        <w:t>a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w w:val="115"/>
          <w:sz w:val="5"/>
        </w:rPr>
        <w:t>slags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mikrober</w:t>
      </w:r>
      <w:r>
        <w:rPr>
          <w:rFonts w:ascii="Arial"/>
          <w:spacing w:val="-5"/>
          <w:w w:val="115"/>
          <w:sz w:val="5"/>
        </w:rPr>
        <w:t> </w:t>
      </w:r>
      <w:r>
        <w:rPr>
          <w:rFonts w:ascii="Arial"/>
          <w:w w:val="115"/>
          <w:sz w:val="5"/>
        </w:rPr>
        <w:t>du</w:t>
      </w:r>
      <w:r>
        <w:rPr>
          <w:rFonts w:ascii="Arial"/>
          <w:spacing w:val="-4"/>
          <w:w w:val="115"/>
          <w:sz w:val="5"/>
        </w:rPr>
        <w:t> </w:t>
      </w:r>
      <w:r>
        <w:rPr>
          <w:rFonts w:ascii="Arial"/>
          <w:w w:val="115"/>
          <w:sz w:val="5"/>
        </w:rPr>
        <w:t>har</w:t>
      </w:r>
      <w:r>
        <w:rPr>
          <w:rFonts w:ascii="Arial"/>
          <w:spacing w:val="-5"/>
          <w:w w:val="115"/>
          <w:sz w:val="5"/>
        </w:rPr>
        <w:t> </w:t>
      </w:r>
      <w:r>
        <w:rPr>
          <w:rFonts w:ascii="Arial"/>
          <w:spacing w:val="-1"/>
          <w:w w:val="115"/>
          <w:sz w:val="5"/>
        </w:rPr>
        <w:t>lage</w:t>
      </w:r>
      <w:r>
        <w:rPr>
          <w:rFonts w:ascii="Arial"/>
          <w:spacing w:val="-2"/>
          <w:w w:val="115"/>
          <w:sz w:val="5"/>
        </w:rPr>
        <w:t>t:</w:t>
      </w:r>
      <w:r>
        <w:rPr>
          <w:rFonts w:ascii="Arial"/>
          <w:sz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8"/>
        <w:rPr>
          <w:rFonts w:ascii="Arial" w:hAnsi="Arial" w:cs="Arial" w:eastAsia="Arial"/>
          <w:sz w:val="4"/>
          <w:szCs w:val="4"/>
        </w:rPr>
      </w:pPr>
    </w:p>
    <w:p>
      <w:pPr>
        <w:pStyle w:val="BodyText"/>
        <w:spacing w:line="240" w:lineRule="auto"/>
        <w:ind w:left="175" w:right="0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A2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obemani</w:t>
      </w:r>
      <w:r>
        <w:rPr>
          <w:b w:val="0"/>
        </w:rPr>
      </w:r>
    </w:p>
    <w:p>
      <w:pPr>
        <w:pStyle w:val="BodyText"/>
        <w:spacing w:line="240" w:lineRule="auto" w:before="41"/>
        <w:ind w:left="186" w:right="0" w:hanging="11"/>
        <w:jc w:val="left"/>
        <w:rPr>
          <w:b w:val="0"/>
          <w:bCs w:val="0"/>
        </w:rPr>
      </w:pPr>
      <w:r>
        <w:rPr/>
        <w:pict>
          <v:group style="position:absolute;margin-left:30.6675pt;margin-top:28.170774pt;width:114.65pt;height:81.150pt;mso-position-horizontal-relative:page;mso-position-vertical-relative:paragraph;z-index:6544" coordorigin="613,563" coordsize="2293,1623">
            <v:group style="position:absolute;left:691;top:652;width:2124;height:1451" coordorigin="691,652" coordsize="2124,1451">
              <v:shape style="position:absolute;left:691;top:652;width:2124;height:1451" coordorigin="691,652" coordsize="2124,1451" path="m2769,652l732,652,711,660,697,676,691,697,692,2063,700,2083,716,2097,737,2103,2769,2103,2775,2102,2795,2095,2800,2089,731,2088,713,2077,705,2057,706,691,717,673,737,665,2800,665,2791,657,2769,652xe" filled="true" fillcolor="#96c224" stroked="false">
                <v:path arrowok="t"/>
                <v:fill type="solid"/>
              </v:shape>
              <v:shape style="position:absolute;left:691;top:652;width:2124;height:1451" coordorigin="691,652" coordsize="2124,1451" path="m2800,665l737,665,2775,666,2794,677,2801,697,2801,2063,2790,2082,2769,2089,2800,2089,2810,2079,2815,2057,2815,692,2807,671,2800,665xe" filled="true" fillcolor="#96c224" stroked="false">
                <v:path arrowok="t"/>
                <v:fill type="solid"/>
              </v:shape>
            </v:group>
            <v:group style="position:absolute;left:2734;top:620;width:118;height:117" coordorigin="2734,620" coordsize="118,117">
              <v:shape style="position:absolute;left:2734;top:620;width:118;height:117" coordorigin="2734,620" coordsize="118,117" path="m2783,620l2764,627,2748,641,2737,660,2734,685,2740,705,2753,722,2772,733,2796,737,2817,731,2835,719,2847,700,2851,678,2850,668,2843,649,2829,633,2809,623,2783,620xe" filled="true" fillcolor="#96c224" stroked="false">
                <v:path arrowok="t"/>
                <v:fill type="solid"/>
              </v:shape>
            </v:group>
            <v:group style="position:absolute;left:2750;top:632;width:86;height:93" coordorigin="2750,632" coordsize="86,93">
              <v:shape style="position:absolute;left:2750;top:632;width:86;height:93" coordorigin="2750,632" coordsize="86,93" path="m2808,710l2778,710,2783,713,2787,714,2791,714,2791,723,2792,725,2796,724,2798,723,2798,718,2797,714,2802,713,2806,712,2808,71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7,710l2809,710,2812,715,2813,716,2815,716,2816,715,2818,714,2818,712,2817,71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08,710l2770,710,2769,712,2769,714,2772,716,2775,715,2778,710,2808,710,2808,71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74,698l2764,698,2766,701,2768,704,2771,706,2772,707,2769,711,2770,710,2808,710,2809,710,2817,710,2814,706,2789,706,2782,705,2774,698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21,695l2812,703,2805,706,2814,706,2814,705,2817,702,2819,699,2821,695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55,652l2753,653,2752,655,2751,656,2752,658,2753,659,2761,664,2759,667,2758,670,2758,674,2751,674,2750,676,2750,680,2751,681,2758,681,2758,683,2758,685,2759,689,2760,692,2754,696,2752,697,2751,699,2752,701,2753,702,2755,703,2757,702,2764,698,2774,698,2770,694,2765,685,2765,681,2766,676,2767,667,2772,659,2774,658,2764,658,2757,653,2755,652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71,670l2772,682,2781,691,2800,694,2808,694,2818,690,2821,689,2823,688,2826,686,2807,686,2800,685,2797,685,2785,683,2778,680,2771,67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6,650l2791,650,2804,651,2813,655,2817,664,2820,667,2821,672,2821,679,2821,679,2820,680,2819,681,2817,682,2807,686,2826,686,2827,685,2828,683,2829,682,2829,680,2829,672,2828,667,2826,663,2835,658,2835,657,2823,657,2821,654,2818,651,2816,65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72,640l2771,641,2769,642,2769,643,2769,644,2770,645,2772,650,2769,651,2767,654,2764,658,2774,658,2783,652,2787,651,2791,650,2816,650,2815,649,2817,646,2778,646,2775,641,2774,640,2772,640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31,652l2823,657,2835,657,2835,656,2834,655,2833,653,2831,652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795,632l2791,632,2789,633,2789,642,2787,643,2785,643,2782,644,2778,646,2817,646,2817,646,2809,646,2805,644,2802,643,2797,642,2796,642,2796,633,2795,632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5,639l2813,640,2812,642,2809,646,2817,646,2817,645,2818,644,2818,642,2818,641,2815,639xe" filled="true" fillcolor="#ffffff" stroked="false">
                <v:path arrowok="t"/>
                <v:fill type="solid"/>
              </v:shape>
              <v:shape style="position:absolute;left:2750;top:632;width:86;height:93" coordorigin="2750,632" coordsize="86,93" path="m2818,644l2817,645,2818,644xe" filled="true" fillcolor="#ffffff" stroked="false">
                <v:path arrowok="t"/>
                <v:fill type="solid"/>
              </v:shape>
            </v:group>
            <v:group style="position:absolute;left:2753;top:674;width:2;height:2" coordorigin="2753,674" coordsize="2,2">
              <v:shape style="position:absolute;left:2753;top:674;width:2;height:2" coordorigin="2753,674" coordsize="1,0" path="m2753,674l2753,674e" filled="false" stroked="true" strokeweight=".1pt" strokecolor="#ffffff">
                <v:path arrowok="t"/>
              </v:shape>
            </v:group>
            <v:group style="position:absolute;left:2780;top:660;width:11;height:11" coordorigin="2780,660" coordsize="11,11">
              <v:shape style="position:absolute;left:2780;top:660;width:11;height:11" coordorigin="2780,660" coordsize="11,11" path="m2788,660l2783,660,2780,662,2780,668,2783,670,2788,670,2791,668,2791,662,2788,660xe" filled="true" fillcolor="#ffffff" stroked="false">
                <v:path arrowok="t"/>
                <v:fill type="solid"/>
              </v:shape>
            </v:group>
            <v:group style="position:absolute;left:2805;top:669;width:8;height:8" coordorigin="2805,669" coordsize="8,8">
              <v:shape style="position:absolute;left:2805;top:669;width:8;height:8" coordorigin="2805,669" coordsize="8,8" path="m2811,669l2807,669,2805,671,2805,675,2807,677,2811,677,2812,675,2812,671,2811,669xe" filled="true" fillcolor="#ffffff" stroked="false">
                <v:path arrowok="t"/>
                <v:fill type="solid"/>
              </v:shape>
              <v:shape style="position:absolute;left:849;top:722;width:436;height:436" type="#_x0000_t75" stroked="false">
                <v:imagedata r:id="rId167" o:title=""/>
              </v:shape>
              <v:shape style="position:absolute;left:1546;top:715;width:448;height:451" type="#_x0000_t75" stroked="false">
                <v:imagedata r:id="rId168" o:title=""/>
              </v:shape>
              <v:shape style="position:absolute;left:2238;top:719;width:442;height:442" type="#_x0000_t75" stroked="false">
                <v:imagedata r:id="rId169" o:title=""/>
              </v:shape>
            </v:group>
            <v:group style="position:absolute;left:616;top:566;width:2288;height:1618" coordorigin="616,566" coordsize="2288,1618">
              <v:shape style="position:absolute;left:616;top:566;width:2288;height:1618" coordorigin="616,566" coordsize="2288,1618" path="m616,2183l2903,2183,2903,566,616,566,616,2183xe" filled="false" stroked="true" strokeweight=".251pt" strokecolor="#000000">
                <v:path arrowok="t"/>
              </v:shape>
              <v:shape style="position:absolute;left:766;top:1207;width:556;height:548" type="#_x0000_t202" filled="false" stroked="false">
                <v:textbox inset="0,0,0,0">
                  <w:txbxContent>
                    <w:p>
                      <w:pPr>
                        <w:spacing w:line="44" w:lineRule="exact" w:before="0"/>
                        <w:ind w:left="156" w:right="0" w:firstLine="0"/>
                        <w:jc w:val="left"/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1"/>
                          <w:w w:val="115"/>
                          <w:sz w:val="4"/>
                          <w:szCs w:val="4"/>
                        </w:rPr>
                        <w:t>Inﬂuensa-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spacing w:val="-2"/>
                          <w:w w:val="115"/>
                          <w:sz w:val="4"/>
                          <w:szCs w:val="4"/>
                        </w:rPr>
                        <w:t>virus</w:t>
                      </w:r>
                      <w:r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r>
                    </w:p>
                    <w:p>
                      <w:pPr>
                        <w:spacing w:before="2"/>
                        <w:ind w:left="224" w:right="0" w:firstLine="0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 w:eastAsia="Arial"/>
                          <w:w w:val="120"/>
                          <w:sz w:val="3"/>
                          <w:szCs w:val="3"/>
                        </w:rPr>
                        <w:t>In-ﬂu-en-sa</w:t>
                      </w:r>
                      <w:r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b/>
                          <w:sz w:val="3"/>
                        </w:rPr>
                        <w:t>Om</w:t>
                      </w:r>
                      <w:r>
                        <w:rPr>
                          <w:rFonts w:ascii="Lucida Sans"/>
                          <w:b/>
                          <w:spacing w:val="-3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3"/>
                        </w:rPr>
                        <w:t>viruset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32" w:val="left" w:leader="none"/>
                        </w:tabs>
                        <w:spacing w:before="0"/>
                        <w:ind w:left="31" w:right="0" w:hanging="31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 w:eastAsia="Arial"/>
                          <w:w w:val="115"/>
                          <w:sz w:val="3"/>
                          <w:szCs w:val="3"/>
                        </w:rPr>
                        <w:t>Også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1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5"/>
                          <w:sz w:val="3"/>
                          <w:szCs w:val="3"/>
                        </w:rPr>
                        <w:t>kjent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1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5"/>
                          <w:sz w:val="3"/>
                          <w:szCs w:val="3"/>
                        </w:rPr>
                        <w:t>som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1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5"/>
                          <w:sz w:val="3"/>
                          <w:szCs w:val="3"/>
                        </w:rPr>
                        <w:t>inﬂuensavirus</w:t>
                      </w:r>
                      <w:r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32" w:val="left" w:leader="none"/>
                        </w:tabs>
                        <w:spacing w:line="265" w:lineRule="auto" w:before="0"/>
                        <w:ind w:left="31" w:right="61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De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t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virus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som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skadelig</w:t>
                      </w:r>
                      <w:r>
                        <w:rPr>
                          <w:rFonts w:ascii="Lucida Sans"/>
                          <w:spacing w:val="23"/>
                          <w:w w:val="106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for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mennesker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.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sz w:val="3"/>
                        </w:rPr>
                        <w:t>Symptomer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sz w:val="3"/>
                        </w:rPr>
                        <w:t>behandling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32" w:val="left" w:leader="none"/>
                        </w:tabs>
                        <w:spacing w:line="265" w:lineRule="auto" w:before="0"/>
                        <w:ind w:left="31" w:right="3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Forårsaker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eber</w:t>
                      </w:r>
                      <w:r>
                        <w:rPr>
                          <w:rFonts w:ascii="Lucida Sans" w:hAnsi="Lucida Sans"/>
                          <w:spacing w:val="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(hø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y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empera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tur),</w:t>
                      </w:r>
                      <w:r>
                        <w:rPr>
                          <w:rFonts w:ascii="Lucida Sans" w:hAnsi="Lucida Sans"/>
                          <w:spacing w:val="47"/>
                          <w:w w:val="83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ennende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nese,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sår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hals,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muskel-</w:t>
                      </w:r>
                      <w:r>
                        <w:rPr>
                          <w:rFonts w:ascii="Lucida Sans" w:hAnsi="Lucida Sans"/>
                          <w:spacing w:val="25"/>
                          <w:w w:val="14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smerter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,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host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e, tr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etthetsfølelse.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32" w:val="left" w:leader="none"/>
                        </w:tabs>
                        <w:spacing w:before="15"/>
                        <w:ind w:left="31" w:right="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Sprer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seg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fra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person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til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person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ved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1659;top:1207;width:222;height:81" type="#_x0000_t202" filled="false" stroked="false">
                <v:textbox inset="0,0,0,0">
                  <w:txbxContent>
                    <w:p>
                      <w:pPr>
                        <w:spacing w:line="44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15"/>
                          <w:sz w:val="4"/>
                        </w:rPr>
                        <w:t>Rhino</w:t>
                      </w:r>
                      <w:r>
                        <w:rPr>
                          <w:rFonts w:ascii="Trebuchet MS"/>
                          <w:b/>
                          <w:spacing w:val="-2"/>
                          <w:w w:val="115"/>
                          <w:sz w:val="4"/>
                        </w:rPr>
                        <w:t>virus</w:t>
                      </w:r>
                      <w:r>
                        <w:rPr>
                          <w:rFonts w:ascii="Trebuchet MS"/>
                          <w:sz w:val="4"/>
                        </w:rPr>
                      </w:r>
                    </w:p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1"/>
                          <w:w w:val="110"/>
                          <w:sz w:val="3"/>
                        </w:rPr>
                        <w:t>Ri-no-</w:t>
                      </w:r>
                      <w:r>
                        <w:rPr>
                          <w:rFonts w:ascii="Lucida Sans"/>
                          <w:spacing w:val="-2"/>
                          <w:w w:val="110"/>
                          <w:sz w:val="3"/>
                        </w:rPr>
                        <w:t>vi-rus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2369;top:1207;width:179;height:81" type="#_x0000_t202" filled="false" stroked="false">
                <v:textbox inset="0,0,0,0">
                  <w:txbxContent>
                    <w:p>
                      <w:pPr>
                        <w:spacing w:line="44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4"/>
                          <w:szCs w:val="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w w:val="110"/>
                          <w:sz w:val="4"/>
                        </w:rPr>
                        <w:t>Filovirus</w:t>
                      </w:r>
                      <w:r>
                        <w:rPr>
                          <w:rFonts w:ascii="Trebuchet MS"/>
                          <w:sz w:val="4"/>
                        </w:rPr>
                      </w:r>
                    </w:p>
                    <w:p>
                      <w:pPr>
                        <w:spacing w:before="1"/>
                        <w:ind w:left="5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spacing w:val="-2"/>
                          <w:w w:val="110"/>
                          <w:sz w:val="3"/>
                        </w:rPr>
                        <w:t>Fil</w:t>
                      </w:r>
                      <w:r>
                        <w:rPr>
                          <w:rFonts w:ascii="Lucida Sans"/>
                          <w:spacing w:val="-1"/>
                          <w:w w:val="110"/>
                          <w:sz w:val="3"/>
                        </w:rPr>
                        <w:t>-o-</w:t>
                      </w:r>
                      <w:r>
                        <w:rPr>
                          <w:rFonts w:ascii="Lucida Sans"/>
                          <w:spacing w:val="-2"/>
                          <w:w w:val="110"/>
                          <w:sz w:val="3"/>
                        </w:rPr>
                        <w:t>vi-rus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766;top:1309;width:1995;height:696" type="#_x0000_t202" filled="false" stroked="false">
                <v:textbox inset="0,0,0,0">
                  <w:txbxContent>
                    <w:p>
                      <w:pPr>
                        <w:tabs>
                          <w:tab w:pos="1391" w:val="left" w:leader="none"/>
                        </w:tabs>
                        <w:spacing w:line="32" w:lineRule="exact" w:before="0"/>
                        <w:ind w:left="703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b/>
                          <w:sz w:val="3"/>
                        </w:rPr>
                        <w:t>Om</w:t>
                      </w:r>
                      <w:r>
                        <w:rPr>
                          <w:rFonts w:ascii="Lucida Sans"/>
                          <w:b/>
                          <w:spacing w:val="-3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3"/>
                        </w:rPr>
                        <w:t>viruset</w:t>
                        <w:tab/>
                      </w:r>
                      <w:r>
                        <w:rPr>
                          <w:rFonts w:ascii="Lucida Sans"/>
                          <w:b/>
                          <w:sz w:val="3"/>
                        </w:rPr>
                        <w:t>Om</w:t>
                      </w:r>
                      <w:r>
                        <w:rPr>
                          <w:rFonts w:ascii="Lucida Sans"/>
                          <w:b/>
                          <w:spacing w:val="-3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spacing w:val="-1"/>
                          <w:sz w:val="3"/>
                        </w:rPr>
                        <w:t>viruset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"/>
                          <w:szCs w:val="2"/>
                        </w:rPr>
                      </w:pP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735" w:val="left" w:leader="none"/>
                          <w:tab w:pos="1391" w:val="left" w:leader="none"/>
                        </w:tabs>
                        <w:spacing w:line="35" w:lineRule="exact" w:before="0"/>
                        <w:ind w:left="734" w:right="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Også</w:t>
                      </w:r>
                      <w:r>
                        <w:rPr>
                          <w:rFonts w:ascii="Lucida Sans" w:hAnsi="Lucida Sans" w:cs="Lucida Sans" w:eastAsia="Lucida Sans"/>
                          <w:spacing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kjent</w:t>
                      </w:r>
                      <w:r>
                        <w:rPr>
                          <w:rFonts w:ascii="Lucida Sans" w:hAnsi="Lucida Sans" w:cs="Lucida Sans" w:eastAsia="Lucida Sans"/>
                          <w:spacing w:val="3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som</w:t>
                      </w:r>
                      <w:r>
                        <w:rPr>
                          <w:rFonts w:ascii="Lucida Sans" w:hAnsi="Lucida Sans" w:cs="Lucida Sans" w:eastAsia="Lucida Sans"/>
                          <w:spacing w:val="3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forkjølelse.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7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Filovirus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skadelig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for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mennesker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735" w:val="left" w:leader="none"/>
                          <w:tab w:pos="1422" w:val="left" w:leader="none"/>
                        </w:tabs>
                        <w:spacing w:line="169" w:lineRule="auto" w:before="14"/>
                        <w:ind w:left="734" w:right="29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virus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som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er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skadelig</w:t>
                        <w:tab/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og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f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orårsaker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en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sykdom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som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he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position w:val="2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position w:val="2"/>
                          <w:sz w:val="3"/>
                        </w:rPr>
                        <w:t>er</w:t>
                      </w:r>
                      <w:r>
                        <w:rPr>
                          <w:rFonts w:ascii="Lucida Sans" w:hAnsi="Lucida Sans"/>
                          <w:spacing w:val="37"/>
                          <w:w w:val="107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for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mennesker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.</w:t>
                        <w:tab/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ebola.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1"/>
                          <w:numId w:val="22"/>
                        </w:numPr>
                        <w:tabs>
                          <w:tab w:pos="1423" w:val="left" w:leader="none"/>
                        </w:tabs>
                        <w:spacing w:before="5"/>
                        <w:ind w:left="1422" w:right="68" w:hanging="31"/>
                        <w:jc w:val="righ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har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vært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i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nyhe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t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ene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fordi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f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olk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</w:tabs>
                        <w:spacing w:line="35" w:lineRule="exact" w:before="3"/>
                        <w:ind w:left="703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b/>
                          <w:spacing w:val="-1"/>
                          <w:sz w:val="3"/>
                        </w:rPr>
                        <w:t>Symptomer</w:t>
                      </w:r>
                      <w:r>
                        <w:rPr>
                          <w:rFonts w:ascii="Lucida Sans" w:hAnsi="Lucida Sans"/>
                          <w:b/>
                          <w:spacing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3"/>
                        </w:rPr>
                        <w:t>og</w:t>
                      </w:r>
                      <w:r>
                        <w:rPr>
                          <w:rFonts w:ascii="Lucida Sans" w:hAnsi="Lucida Sans"/>
                          <w:b/>
                          <w:spacing w:val="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sz w:val="3"/>
                        </w:rPr>
                        <w:t>behandling</w:t>
                        <w:tab/>
                      </w:r>
                      <w:r>
                        <w:rPr>
                          <w:rFonts w:ascii="Lucida Sans" w:hAnsi="Lucida Sans"/>
                          <w:sz w:val="3"/>
                        </w:rPr>
                        <w:t>i</w:t>
                      </w:r>
                      <w:r>
                        <w:rPr>
                          <w:rFonts w:ascii="Lucida Sans" w:hAnsi="Lucida Sans"/>
                          <w:spacing w:val="-1"/>
                          <w:sz w:val="3"/>
                        </w:rPr>
                        <w:t> Afrika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har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sz w:val="3"/>
                        </w:rPr>
                        <w:t>fått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sz w:val="3"/>
                        </w:rPr>
                        <w:t>viruse</w:t>
                      </w:r>
                      <w:r>
                        <w:rPr>
                          <w:rFonts w:ascii="Lucida Sans" w:hAnsi="Lucida Sans"/>
                          <w:spacing w:val="-2"/>
                          <w:sz w:val="3"/>
                        </w:rPr>
                        <w:t>t,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og</w:t>
                      </w:r>
                      <w:r>
                        <w:rPr>
                          <w:rFonts w:ascii="Lucida Sans" w:hAnsi="Lucida Sans"/>
                          <w:spacing w:val="1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z w:val="3"/>
                        </w:rPr>
                        <w:t>mange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735" w:val="left" w:leader="none"/>
                        </w:tabs>
                        <w:spacing w:line="55" w:lineRule="exact" w:before="0"/>
                        <w:ind w:left="734" w:right="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Forårsaker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ennende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nese,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ny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sing,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                </w:t>
                      </w:r>
                      <w:r>
                        <w:rPr>
                          <w:rFonts w:ascii="Lucida Sans" w:hAnsi="Lucida Sans"/>
                          <w:spacing w:val="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har</w:t>
                      </w:r>
                      <w:r>
                        <w:rPr>
                          <w:rFonts w:ascii="Lucida Sans" w:hAnsi="Lucida Sans"/>
                          <w:spacing w:val="-3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position w:val="2"/>
                          <w:sz w:val="3"/>
                        </w:rPr>
                        <w:t>dødd.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  <w:p>
                      <w:pPr>
                        <w:tabs>
                          <w:tab w:pos="1391" w:val="left" w:leader="none"/>
                        </w:tabs>
                        <w:spacing w:before="3"/>
                        <w:ind w:left="734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sår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hals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hoste.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4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Viruset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lever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naturlig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i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ville dyr i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sz w:val="3"/>
                          <w:szCs w:val="3"/>
                        </w:rPr>
                        <w:t>Afrika</w:t>
                      </w: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735" w:val="left" w:leader="none"/>
                        </w:tabs>
                        <w:spacing w:line="40" w:lineRule="atLeast" w:before="0"/>
                        <w:ind w:left="734" w:right="30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Spr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seg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fra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person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til</w:t>
                      </w:r>
                      <w:r>
                        <w:rPr>
                          <w:rFonts w:ascii="Lucida Sans" w:hAnsi="Lucida Sans" w:cs="Lucida Sans" w:eastAsia="Lucida Sans"/>
                          <w:spacing w:val="-4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person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ved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               </w:t>
                      </w:r>
                      <w:r>
                        <w:rPr>
                          <w:rFonts w:ascii="Lucida Sans" w:hAnsi="Lucida Sans" w:cs="Lucida Sans" w:eastAsia="Lucida Sans"/>
                          <w:spacing w:val="5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0"/>
                          <w:position w:val="2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0"/>
                          <w:position w:val="2"/>
                          <w:sz w:val="3"/>
                          <w:szCs w:val="3"/>
                        </w:rPr>
                        <w:t>ﬁnnes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0"/>
                          <w:position w:val="2"/>
                          <w:sz w:val="3"/>
                          <w:szCs w:val="3"/>
                        </w:rPr>
                        <w:t> ikke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10"/>
                          <w:position w:val="2"/>
                          <w:sz w:val="3"/>
                          <w:szCs w:val="3"/>
                        </w:rPr>
                        <w:t>på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0"/>
                          <w:position w:val="2"/>
                          <w:sz w:val="3"/>
                          <w:szCs w:val="3"/>
                        </w:rPr>
                        <w:t> andre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110"/>
                          <w:position w:val="2"/>
                          <w:sz w:val="3"/>
                          <w:szCs w:val="3"/>
                        </w:rPr>
                        <w:t>kontinenter</w:t>
                      </w:r>
                      <w:r>
                        <w:rPr>
                          <w:rFonts w:ascii="Arial" w:hAnsi="Arial" w:cs="Arial" w:eastAsia="Arial"/>
                          <w:spacing w:val="-2"/>
                          <w:w w:val="110"/>
                          <w:position w:val="2"/>
                          <w:sz w:val="3"/>
                          <w:szCs w:val="3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pacing w:val="39"/>
                          <w:w w:val="78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hosting</w:t>
                      </w:r>
                      <w:r>
                        <w:rPr>
                          <w:rFonts w:ascii="Lucida Sans" w:hAnsi="Lucida Sans" w:cs="Lucida Sans" w:eastAsia="Lucida Sans"/>
                          <w:spacing w:val="-6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5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n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y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sing</w:t>
                      </w:r>
                      <w:r>
                        <w:rPr>
                          <w:rFonts w:ascii="Lucida Sans" w:hAnsi="Lucida Sans" w:cs="Lucida Sans" w:eastAsia="Lucida Sans"/>
                          <w:spacing w:val="-6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10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5"/>
                          <w:w w:val="110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uv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10"/>
                          <w:sz w:val="3"/>
                          <w:szCs w:val="3"/>
                        </w:rPr>
                        <w:t>ask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10"/>
                          <w:sz w:val="3"/>
                          <w:szCs w:val="3"/>
                        </w:rPr>
                        <w:t>ede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tabs>
                          <w:tab w:pos="1391" w:val="left" w:leader="none"/>
                        </w:tabs>
                        <w:spacing w:line="39" w:lineRule="exact" w:before="0"/>
                        <w:ind w:left="31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w w:val="105"/>
                          <w:sz w:val="3"/>
                        </w:rPr>
                        <w:t>hosting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nysing</w:t>
                      </w:r>
                      <w:r>
                        <w:rPr>
                          <w:rFonts w:ascii="Lucida Sans"/>
                          <w:spacing w:val="-3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uvaskede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hender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.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         </w:t>
                      </w:r>
                      <w:r>
                        <w:rPr>
                          <w:rFonts w:ascii="Lucida Sans"/>
                          <w:spacing w:val="9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hender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.</w:t>
                        <w:tab/>
                      </w:r>
                      <w:r>
                        <w:rPr>
                          <w:rFonts w:ascii="Lucida Sans"/>
                          <w:b/>
                          <w:spacing w:val="-1"/>
                          <w:w w:val="105"/>
                          <w:position w:val="2"/>
                          <w:sz w:val="3"/>
                        </w:rPr>
                        <w:t>Symptomer</w:t>
                      </w:r>
                      <w:r>
                        <w:rPr>
                          <w:rFonts w:ascii="Lucida Sans"/>
                          <w:b/>
                          <w:spacing w:val="-7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position w:val="2"/>
                          <w:sz w:val="3"/>
                        </w:rPr>
                        <w:t>og</w:t>
                      </w:r>
                      <w:r>
                        <w:rPr>
                          <w:rFonts w:ascii="Lucida Sans"/>
                          <w:b/>
                          <w:spacing w:val="-6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w w:val="105"/>
                          <w:position w:val="2"/>
                          <w:sz w:val="3"/>
                        </w:rPr>
                        <w:t>behandling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32" w:val="left" w:leader="none"/>
                          <w:tab w:pos="734" w:val="left" w:leader="none"/>
                          <w:tab w:pos="1422" w:val="left" w:leader="none"/>
                        </w:tabs>
                        <w:spacing w:line="169" w:lineRule="auto" w:before="14"/>
                        <w:ind w:left="31" w:right="59" w:hanging="31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Behandlingen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hvile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inn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tak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av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             </w:t>
                      </w:r>
                      <w:r>
                        <w:rPr>
                          <w:rFonts w:ascii="Lucida Sans" w:hAnsi="Lucida Sans" w:cs="Lucida Sans" w:eastAsia="Lucida Sans"/>
                          <w:spacing w:val="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Behandlingen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hvile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inn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tak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av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           </w:t>
                      </w:r>
                      <w:r>
                        <w:rPr>
                          <w:rFonts w:ascii="Lucida Sans" w:hAnsi="Lucida Sans" w:cs="Lucida Sans" w:eastAsia="Lucida Sans"/>
                          <w:spacing w:val="7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position w:val="2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Folk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blir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svært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syke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av</w:t>
                      </w:r>
                      <w:r>
                        <w:rPr>
                          <w:rFonts w:ascii="Lucida Sans" w:hAnsi="Lucida Sans" w:cs="Lucida Sans" w:eastAsia="Lucida Sans"/>
                          <w:spacing w:val="-4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ebola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virus,</w:t>
                      </w:r>
                      <w:r>
                        <w:rPr>
                          <w:rFonts w:ascii="Lucida Sans" w:hAnsi="Lucida Sans" w:cs="Lucida Sans" w:eastAsia="Lucida Sans"/>
                          <w:spacing w:val="77"/>
                          <w:w w:val="99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mye væske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for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å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øle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seg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bedr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mye væske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for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å</w:t>
                      </w:r>
                      <w:r>
                        <w:rPr>
                          <w:rFonts w:ascii="Lucida Sans" w:hAnsi="Lucida Sans" w:cs="Lucida Sans" w:eastAsia="Lucida Sans"/>
                          <w:spacing w:val="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f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øle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 seg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bedr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e.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og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i</w:t>
                      </w:r>
                      <w:r>
                        <w:rPr>
                          <w:rFonts w:ascii="Lucida Sans" w:hAnsi="Lucida Sans" w:cs="Lucida Sans" w:eastAsia="Lucida Sans"/>
                          <w:spacing w:val="-4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position w:val="2"/>
                          <w:sz w:val="3"/>
                          <w:szCs w:val="3"/>
                        </w:rPr>
                        <w:t>verste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fall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dør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position w:val="2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position w:val="2"/>
                          <w:sz w:val="3"/>
                          <w:szCs w:val="3"/>
                        </w:rPr>
                        <w:t>de.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tabs>
                          <w:tab w:pos="1360" w:val="left" w:leader="none"/>
                        </w:tabs>
                        <w:spacing w:before="5"/>
                        <w:ind w:left="0" w:right="110" w:firstLine="0"/>
                        <w:jc w:val="righ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Hvis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man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svært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dårlig,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kan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de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t</w:t>
                        <w:tab/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  <w:t>• </w:t>
                      </w:r>
                      <w:r>
                        <w:rPr>
                          <w:rFonts w:ascii="Lucida Sans" w:hAnsi="Lucida Sans" w:cs="Lucida Sans" w:eastAsia="Lucida Sans"/>
                          <w:spacing w:val="3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Personer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med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ebola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w w:val="105"/>
                          <w:sz w:val="3"/>
                          <w:szCs w:val="3"/>
                        </w:rPr>
                        <w:t>vil</w:t>
                      </w:r>
                      <w:r>
                        <w:rPr>
                          <w:rFonts w:ascii="Lucida Sans" w:hAnsi="Lucida Sans" w:cs="Lucida Sans" w:eastAsia="Lucida Sans"/>
                          <w:spacing w:val="-3"/>
                          <w:w w:val="105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spacing w:val="-2"/>
                          <w:w w:val="105"/>
                          <w:sz w:val="3"/>
                          <w:szCs w:val="3"/>
                        </w:rPr>
                        <w:t>tr</w:t>
                      </w:r>
                      <w:r>
                        <w:rPr>
                          <w:rFonts w:ascii="Lucida Sans" w:hAnsi="Lucida Sans" w:cs="Lucida Sans" w:eastAsia="Lucida Sans"/>
                          <w:spacing w:val="-1"/>
                          <w:w w:val="105"/>
                          <w:sz w:val="3"/>
                          <w:szCs w:val="3"/>
                        </w:rPr>
                        <w:t>enge</w:t>
                      </w:r>
                      <w:r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</w:tabs>
                        <w:spacing w:before="3"/>
                        <w:ind w:left="31" w:right="0" w:firstLine="0"/>
                        <w:jc w:val="lef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/>
                          <w:w w:val="105"/>
                          <w:sz w:val="3"/>
                        </w:rPr>
                        <w:t>hjelpe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med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en</w:t>
                      </w:r>
                      <w:r>
                        <w:rPr>
                          <w:rFonts w:ascii="Lucida Sans"/>
                          <w:spacing w:val="-1"/>
                          <w:w w:val="105"/>
                          <w:sz w:val="3"/>
                        </w:rPr>
                        <w:t> an</w:t>
                      </w:r>
                      <w:r>
                        <w:rPr>
                          <w:rFonts w:ascii="Lucida Sans"/>
                          <w:spacing w:val="-2"/>
                          <w:w w:val="105"/>
                          <w:sz w:val="3"/>
                        </w:rPr>
                        <w:t>tiviral </w:t>
                      </w:r>
                      <w:r>
                        <w:rPr>
                          <w:rFonts w:ascii="Lucida Sans"/>
                          <w:w w:val="105"/>
                          <w:sz w:val="3"/>
                        </w:rPr>
                        <w:t>medisin.</w:t>
                        <w:tab/>
                        <w:t>spesialbehandling og</w:t>
                      </w:r>
                      <w:r>
                        <w:rPr>
                          <w:rFonts w:ascii="Lucida Sans"/>
                          <w:sz w:val="3"/>
                        </w:rPr>
                      </w:r>
                    </w:p>
                    <w:p>
                      <w:pPr>
                        <w:spacing w:before="3"/>
                        <w:ind w:left="0" w:right="44" w:firstLine="0"/>
                        <w:jc w:val="right"/>
                        <w:rPr>
                          <w:rFonts w:ascii="Lucida Sans" w:hAnsi="Lucida Sans" w:cs="Lucida Sans" w:eastAsia="Lucida Sans"/>
                          <w:sz w:val="3"/>
                          <w:szCs w:val="3"/>
                        </w:rPr>
                      </w:pP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sykehusbehandling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 for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å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Lucida Sans" w:hAnsi="Lucida Sans"/>
                          <w:w w:val="105"/>
                          <w:sz w:val="3"/>
                        </w:rPr>
                        <w:t>bli</w:t>
                      </w:r>
                      <w:r>
                        <w:rPr>
                          <w:rFonts w:ascii="Lucida Sans" w:hAnsi="Lucida Sans"/>
                          <w:spacing w:val="-1"/>
                          <w:w w:val="105"/>
                          <w:sz w:val="3"/>
                        </w:rPr>
                        <w:t> bedr</w:t>
                      </w:r>
                      <w:r>
                        <w:rPr>
                          <w:rFonts w:ascii="Lucida Sans" w:hAnsi="Lucida Sans"/>
                          <w:spacing w:val="-2"/>
                          <w:w w:val="105"/>
                          <w:sz w:val="3"/>
                        </w:rPr>
                        <w:t>e.</w:t>
                      </w:r>
                      <w:r>
                        <w:rPr>
                          <w:rFonts w:ascii="Lucida Sans" w:hAnsi="Lucida Sans"/>
                          <w:sz w:val="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40.778214pt;margin-top:36.830772pt;width:3.25pt;height:19.350pt;mso-position-horizontal-relative:page;mso-position-vertical-relative:paragraph;z-index:6640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(eksempelark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1)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(ark</w:t>
      </w:r>
      <w:r>
        <w:rPr>
          <w:spacing w:val="-33"/>
          <w:w w:val="105"/>
        </w:rPr>
        <w:t> </w:t>
      </w:r>
      <w:r>
        <w:rPr>
          <w:w w:val="105"/>
        </w:rPr>
        <w:t>med</w:t>
      </w:r>
      <w:r>
        <w:rPr>
          <w:spacing w:val="-32"/>
          <w:w w:val="105"/>
        </w:rPr>
        <w:t> </w:t>
      </w:r>
      <w:r>
        <w:rPr>
          <w:w w:val="105"/>
        </w:rPr>
        <w:t>morsomme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fakta)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pStyle w:val="BodyText"/>
        <w:spacing w:line="275" w:lineRule="auto"/>
        <w:ind w:left="186" w:right="7354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A3</w:t>
      </w:r>
      <w:r>
        <w:rPr>
          <w:spacing w:val="-53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55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eksempelark)</w:t>
      </w:r>
      <w:r>
        <w:rPr>
          <w:spacing w:val="29"/>
          <w:w w:val="103"/>
        </w:rPr>
        <w:t> </w:t>
      </w:r>
      <w:r>
        <w:rPr>
          <w:spacing w:val="-1"/>
          <w:w w:val="105"/>
        </w:rPr>
        <w:t>(S</w:t>
      </w:r>
      <w:r>
        <w:rPr>
          <w:spacing w:val="-2"/>
          <w:w w:val="105"/>
        </w:rPr>
        <w:t>A4</w:t>
      </w:r>
      <w:r>
        <w:rPr>
          <w:spacing w:val="-1"/>
          <w:w w:val="105"/>
        </w:rPr>
        <w:t>–5</w:t>
      </w:r>
      <w:r>
        <w:rPr>
          <w:spacing w:val="-35"/>
          <w:w w:val="105"/>
        </w:rPr>
        <w:t> </w:t>
      </w:r>
      <w:r>
        <w:rPr>
          <w:w w:val="105"/>
        </w:rPr>
        <w:t>finnes</w:t>
      </w:r>
      <w:r>
        <w:rPr>
          <w:spacing w:val="-34"/>
          <w:w w:val="105"/>
        </w:rPr>
        <w:t> </w:t>
      </w:r>
      <w:r>
        <w:rPr>
          <w:w w:val="105"/>
        </w:rPr>
        <w:t>på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t)</w:t>
      </w:r>
      <w:r>
        <w:rPr>
          <w:b w:val="0"/>
          <w:bCs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7"/>
          <w:szCs w:val="27"/>
        </w:rPr>
        <w:sectPr>
          <w:type w:val="continuous"/>
          <w:pgSz w:w="11910" w:h="16840"/>
          <w:pgMar w:top="420" w:bottom="0" w:left="440" w:right="0"/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8"/>
          <w:szCs w:val="8"/>
        </w:rPr>
      </w:pPr>
    </w:p>
    <w:p>
      <w:pPr>
        <w:spacing w:line="254" w:lineRule="auto" w:before="0"/>
        <w:ind w:left="2941" w:right="0" w:firstLine="0"/>
        <w:jc w:val="left"/>
        <w:rPr>
          <w:rFonts w:ascii="Gill Sans MT" w:hAnsi="Gill Sans MT" w:cs="Gill Sans MT" w:eastAsia="Gill Sans MT"/>
          <w:sz w:val="8"/>
          <w:szCs w:val="8"/>
        </w:rPr>
      </w:pPr>
      <w:r>
        <w:rPr/>
        <w:pict>
          <v:group style="position:absolute;margin-left:156.332504pt;margin-top:-10.582871pt;width:410pt;height:241.65pt;mso-position-horizontal-relative:page;mso-position-vertical-relative:paragraph;z-index:-301432" coordorigin="3127,-212" coordsize="8200,4833">
            <v:shape style="position:absolute;left:7094;top:1082;width:3;height:5" type="#_x0000_t75" stroked="false">
              <v:imagedata r:id="rId66" o:title=""/>
            </v:shape>
            <v:shape style="position:absolute;left:5268;top:399;width:6058;height:4222" type="#_x0000_t75" stroked="false">
              <v:imagedata r:id="rId70" o:title=""/>
            </v:shape>
            <v:group style="position:absolute;left:7444;top:2374;width:742;height:742" coordorigin="7444,2374" coordsize="742,742">
              <v:shape style="position:absolute;left:7444;top:2374;width:742;height:742" coordorigin="7444,2374" coordsize="742,742" path="m7815,2374l7755,2379,7670,2403,7596,2446,7533,2504,7485,2574,7455,2656,7444,2745,7445,2775,7463,2862,7499,2940,7552,3007,7619,3060,7697,3097,7784,3115,7815,3116,7845,3115,7930,3099,8008,3065,8074,3014,8128,2949,8165,2873,8184,2787,8186,2758,8186,2745,8181,2685,8157,2600,8114,2526,8056,2463,7985,2415,7904,2385,7815,2374xe" filled="true" fillcolor="#e9521e" stroked="false">
                <v:path arrowok="t"/>
                <v:fill type="solid"/>
              </v:shape>
            </v:group>
            <v:group style="position:absolute;left:9199;top:3042;width:544;height:544" coordorigin="9199,3042" coordsize="544,544">
              <v:shape style="position:absolute;left:9199;top:3042;width:544;height:544" coordorigin="9199,3042" coordsize="544,544" path="m9476,3042l9407,3051,9345,3074,9291,3111,9248,3160,9217,3217,9201,3282,9199,3304,9200,3329,9214,3397,9242,3457,9282,3508,9333,3548,9392,3574,9458,3586,9471,3586,9495,3585,9560,3571,9619,3541,9669,3500,9708,3447,9733,3386,9743,3319,9743,3314,9742,3291,9728,3225,9699,3166,9657,3116,9605,3077,9544,3052,9476,3042xe" filled="true" fillcolor="#312764" stroked="false">
                <v:path arrowok="t"/>
                <v:fill type="solid"/>
              </v:shape>
              <v:shape style="position:absolute;left:3127;top:-212;width:2298;height:1626" type="#_x0000_t75" stroked="false">
                <v:imagedata r:id="rId170" o:title=""/>
              </v:shape>
            </v:group>
            <w10:wrap type="none"/>
          </v:group>
        </w:pict>
      </w:r>
      <w:r>
        <w:rPr/>
        <w:pict>
          <v:group style="position:absolute;margin-left:31.4645pt;margin-top:-10.582871pt;width:114.95pt;height:81.350pt;mso-position-horizontal-relative:page;mso-position-vertical-relative:paragraph;z-index:6424" coordorigin="629,-212" coordsize="2299,1627">
            <v:shape style="position:absolute;left:629;top:-212;width:2298;height:1626" type="#_x0000_t75" stroked="false">
              <v:imagedata r:id="rId171" o:title=""/>
            </v:shape>
            <v:shape style="position:absolute;left:884;top:12;width:1773;height:440" type="#_x0000_t202" filled="false" stroked="false">
              <v:textbox inset="0,0,0,0">
                <w:txbxContent>
                  <w:p>
                    <w:pPr>
                      <w:tabs>
                        <w:tab w:pos="1039" w:val="left" w:leader="none"/>
                      </w:tabs>
                      <w:spacing w:line="84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pP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2"/>
                        <w:sz w:val="8"/>
                        <w:szCs w:val="8"/>
                      </w:rPr>
                      <w:t>Mikr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"/>
                        <w:sz w:val="8"/>
                        <w:szCs w:val="8"/>
                      </w:rPr>
                      <w:t>obe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3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z w:val="8"/>
                        <w:szCs w:val="8"/>
                      </w:rPr>
                      <w:t>er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3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Lucida Sans" w:hAnsi="Lucida Sans" w:cs="Lucida Sans" w:eastAsia="Lucida Sans"/>
                        <w:b/>
                        <w:bCs/>
                        <w:spacing w:val="-1"/>
                        <w:sz w:val="8"/>
                        <w:szCs w:val="8"/>
                      </w:rPr>
                      <w:t>et</w:t>
                      <w:tab/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z w:val="8"/>
                        <w:szCs w:val="8"/>
                      </w:rPr>
                      <w:t>De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11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sz w:val="8"/>
                        <w:szCs w:val="8"/>
                      </w:rPr>
                      <w:t>ﬂeste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12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sz w:val="8"/>
                        <w:szCs w:val="8"/>
                      </w:rPr>
                      <w:t>mikrober</w:t>
                    </w:r>
                    <w:r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r>
                  </w:p>
                  <w:p>
                    <w:pPr>
                      <w:tabs>
                        <w:tab w:pos="1039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annet</w:t>
                    </w:r>
                    <w:r>
                      <w:rPr>
                        <w:rFonts w:ascii="Lucida Sans" w:hAnsi="Lucida Sans"/>
                        <w:b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na</w:t>
                    </w:r>
                    <w:r>
                      <w:rPr>
                        <w:rFonts w:ascii="Lucida Sans" w:hAnsi="Lucida Sans"/>
                        <w:b/>
                        <w:spacing w:val="-2"/>
                        <w:sz w:val="8"/>
                      </w:rPr>
                      <w:t>vn</w:t>
                    </w:r>
                    <w:r>
                      <w:rPr>
                        <w:rFonts w:ascii="Lucida Sans" w:hAnsi="Lucida Sans"/>
                        <w:b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8"/>
                      </w:rPr>
                      <w:t>på</w:t>
                      <w:tab/>
                    </w:r>
                    <w:r>
                      <w:rPr>
                        <w:rFonts w:ascii="Lucida Sans" w:hAnsi="Lucida Sans"/>
                        <w:b/>
                        <w:spacing w:val="-2"/>
                        <w:sz w:val="8"/>
                      </w:rPr>
                      <w:t>k</w:t>
                    </w: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an</w:t>
                    </w:r>
                    <w:r>
                      <w:rPr>
                        <w:rFonts w:ascii="Lucida Sans" w:hAnsi="Lucida Sans"/>
                        <w:b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8"/>
                      </w:rPr>
                      <w:t>ses</w:t>
                    </w:r>
                    <w:r>
                      <w:rPr>
                        <w:rFonts w:ascii="Lucida Sans" w:hAnsi="Lucida Sans"/>
                        <w:b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z w:val="8"/>
                      </w:rPr>
                      <w:t>med</w:t>
                    </w:r>
                    <w:r>
                      <w:rPr>
                        <w:rFonts w:ascii="Lucida Sans" w:hAnsi="Lucida Sans"/>
                        <w:b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1"/>
                        <w:sz w:val="8"/>
                      </w:rPr>
                      <w:t>det</w:t>
                    </w:r>
                    <w:r>
                      <w:rPr>
                        <w:rFonts w:ascii="Lucida Sans" w:hAnsi="Lucida Sans"/>
                        <w:sz w:val="8"/>
                      </w:rPr>
                    </w:r>
                  </w:p>
                  <w:p>
                    <w:pPr>
                      <w:tabs>
                        <w:tab w:pos="10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Gill Sans MT" w:hAnsi="Gill Sans MT"/>
                        <w:b/>
                        <w:w w:val="105"/>
                        <w:sz w:val="8"/>
                      </w:rPr>
                      <w:t>virus</w:t>
                    </w:r>
                    <w:r>
                      <w:rPr>
                        <w:rFonts w:ascii="Gill Sans MT" w:hAnsi="Gill Sans MT"/>
                        <w:b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w w:val="105"/>
                        <w:sz w:val="8"/>
                      </w:rPr>
                      <w:t>og</w:t>
                    </w:r>
                    <w:r>
                      <w:rPr>
                        <w:rFonts w:ascii="Gill Sans MT" w:hAnsi="Gill Sans MT"/>
                        <w:b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spacing w:val="-1"/>
                        <w:w w:val="105"/>
                        <w:sz w:val="8"/>
                      </w:rPr>
                      <w:t>bakt</w:t>
                    </w:r>
                    <w:r>
                      <w:rPr>
                        <w:rFonts w:ascii="Gill Sans MT" w:hAnsi="Gill Sans MT"/>
                        <w:b/>
                        <w:spacing w:val="-2"/>
                        <w:w w:val="105"/>
                        <w:sz w:val="8"/>
                      </w:rPr>
                      <w:t>erier</w:t>
                      <w:tab/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8"/>
                      </w:rPr>
                      <w:t>blott</w:t>
                    </w:r>
                    <w:r>
                      <w:rPr>
                        <w:rFonts w:ascii="Lucida Sans" w:hAnsi="Lucida Sans"/>
                        <w:b/>
                        <w:spacing w:val="-1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Lucida Sans" w:hAnsi="Lucida Sans"/>
                        <w:b/>
                        <w:spacing w:val="-20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spacing w:val="-3"/>
                        <w:w w:val="105"/>
                        <w:sz w:val="8"/>
                      </w:rPr>
                      <w:t>øy</w:t>
                    </w:r>
                    <w:r>
                      <w:rPr>
                        <w:rFonts w:ascii="Lucida Sans" w:hAnsi="Lucida Sans"/>
                        <w:b/>
                        <w:spacing w:val="-2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Lucida Sans" w:hAnsi="Lucida Sans"/>
                        <w:sz w:val="8"/>
                      </w:rPr>
                    </w:r>
                  </w:p>
                  <w:p>
                    <w:pPr>
                      <w:tabs>
                        <w:tab w:pos="1039" w:val="left" w:leader="none"/>
                      </w:tabs>
                      <w:spacing w:before="65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color w:val="708F2C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708F2C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708F2C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nei</w:t>
                      <w:tab/>
                    </w:r>
                    <w:r>
                      <w:rPr>
                        <w:rFonts w:ascii="Lucida Sans"/>
                        <w:b/>
                        <w:color w:val="96C224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96C224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96C224"/>
                        <w:spacing w:val="-6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nei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v:shape style="position:absolute;left:884;top:737;width:513;height:440" type="#_x0000_t202" filled="false" stroked="false">
              <v:textbox inset="0,0,0,0">
                <w:txbxContent>
                  <w:p>
                    <w:pPr>
                      <w:spacing w:line="84" w:lineRule="exact" w:before="0"/>
                      <w:ind w:left="0" w:right="0" w:firstLine="0"/>
                      <w:jc w:val="left"/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pPr>
                    <w:r>
                      <w:rPr>
                        <w:rFonts w:ascii="Gill Sans MT" w:hAnsi="Gill Sans MT" w:cs="Gill Sans MT" w:eastAsia="Gill Sans MT"/>
                        <w:b/>
                        <w:bCs/>
                        <w:w w:val="110"/>
                        <w:sz w:val="8"/>
                        <w:szCs w:val="8"/>
                      </w:rPr>
                      <w:t>De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3"/>
                        <w:w w:val="110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Gill Sans MT" w:hAnsi="Gill Sans MT" w:cs="Gill Sans MT" w:eastAsia="Gill Sans MT"/>
                        <w:b/>
                        <w:bCs/>
                        <w:spacing w:val="-1"/>
                        <w:w w:val="110"/>
                        <w:sz w:val="8"/>
                        <w:szCs w:val="8"/>
                      </w:rPr>
                      <w:t>ﬂeste</w:t>
                    </w:r>
                    <w:r>
                      <w:rPr>
                        <w:rFonts w:ascii="Gill Sans MT" w:hAnsi="Gill Sans MT" w:cs="Gill Sans MT" w:eastAsia="Gill Sans MT"/>
                        <w:sz w:val="8"/>
                        <w:szCs w:val="8"/>
                      </w:rPr>
                    </w:r>
                  </w:p>
                  <w:p>
                    <w:pPr>
                      <w:spacing w:line="249" w:lineRule="auto" w:before="2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 w:hAnsi="Lucida Sans"/>
                        <w:b/>
                        <w:spacing w:val="-2"/>
                        <w:sz w:val="8"/>
                      </w:rPr>
                      <w:t>forkjølelser</w:t>
                    </w:r>
                    <w:r>
                      <w:rPr>
                        <w:rFonts w:ascii="Lucida Sans" w:hAnsi="Lucida Sans"/>
                        <w:b/>
                        <w:spacing w:val="29"/>
                        <w:w w:val="96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8"/>
                      </w:rPr>
                      <w:t>skyldes</w:t>
                    </w:r>
                    <w:r>
                      <w:rPr>
                        <w:rFonts w:ascii="Lucida Sans" w:hAnsi="Lucida Sans"/>
                        <w:b/>
                        <w:spacing w:val="-11"/>
                        <w:w w:val="95"/>
                        <w:sz w:val="8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8"/>
                      </w:rPr>
                      <w:t>virus</w:t>
                    </w:r>
                    <w:r>
                      <w:rPr>
                        <w:rFonts w:ascii="Lucida Sans" w:hAnsi="Lucida Sans"/>
                        <w:sz w:val="8"/>
                      </w:rPr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color w:val="708F2C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708F2C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708F2C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708F2C"/>
                        <w:sz w:val="8"/>
                      </w:rPr>
                      <w:t>nei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v:shape style="position:absolute;left:1924;top:737;width:657;height:180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sz w:val="8"/>
                      </w:rPr>
                      <w:t>Vi</w:t>
                    </w:r>
                    <w:r>
                      <w:rPr>
                        <w:rFonts w:ascii="Lucida Sans"/>
                        <w:b/>
                        <w:spacing w:val="-13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z w:val="8"/>
                      </w:rPr>
                      <w:t>blir</w:t>
                    </w:r>
                    <w:r>
                      <w:rPr>
                        <w:rFonts w:ascii="Lucida Sans"/>
                        <w:b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z w:val="8"/>
                      </w:rPr>
                      <w:t>alltid</w:t>
                    </w:r>
                    <w:r>
                      <w:rPr>
                        <w:rFonts w:ascii="Lucida Sans"/>
                        <w:b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2"/>
                        <w:sz w:val="8"/>
                      </w:rPr>
                      <w:t>syk</w:t>
                    </w:r>
                    <w:r>
                      <w:rPr>
                        <w:rFonts w:ascii="Lucida Sans"/>
                        <w:b/>
                        <w:spacing w:val="-1"/>
                        <w:sz w:val="8"/>
                      </w:rPr>
                      <w:t>e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spacing w:val="-1"/>
                        <w:w w:val="95"/>
                        <w:sz w:val="8"/>
                      </w:rPr>
                      <w:t>av</w:t>
                    </w:r>
                    <w:r>
                      <w:rPr>
                        <w:rFonts w:ascii="Lucida Sans"/>
                        <w:b/>
                        <w:spacing w:val="-4"/>
                        <w:w w:val="95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spacing w:val="-1"/>
                        <w:w w:val="95"/>
                        <w:sz w:val="8"/>
                      </w:rPr>
                      <w:t>mikrober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v:shape style="position:absolute;left:1924;top:1096;width:432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Lucida Sans" w:hAnsi="Lucida Sans" w:cs="Lucida Sans" w:eastAsia="Lucida Sans"/>
                        <w:sz w:val="8"/>
                        <w:szCs w:val="8"/>
                      </w:rPr>
                    </w:pPr>
                    <w:r>
                      <w:rPr>
                        <w:rFonts w:ascii="Lucida Sans"/>
                        <w:b/>
                        <w:color w:val="96C224"/>
                        <w:spacing w:val="-1"/>
                        <w:sz w:val="8"/>
                      </w:rPr>
                      <w:t>Ja</w:t>
                    </w:r>
                    <w:r>
                      <w:rPr>
                        <w:rFonts w:ascii="Lucida Sans"/>
                        <w:b/>
                        <w:color w:val="96C224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eller</w:t>
                    </w:r>
                    <w:r>
                      <w:rPr>
                        <w:rFonts w:ascii="Lucida Sans"/>
                        <w:b/>
                        <w:color w:val="96C224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96C224"/>
                        <w:sz w:val="8"/>
                      </w:rPr>
                      <w:t>nei</w:t>
                    </w:r>
                    <w:r>
                      <w:rPr>
                        <w:rFonts w:ascii="Lucida Sans"/>
                        <w:sz w:val="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0.11911pt;margin-top:-5.555271pt;width:3.25pt;height:13.35pt;mso-position-horizontal-relative:page;mso-position-vertical-relative:paragraph;z-index:6664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EA1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Ja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-og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nei-kort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/>
          <w:b/>
          <w:w w:val="95"/>
          <w:sz w:val="8"/>
        </w:rPr>
        <w:t>Vi</w:t>
      </w:r>
      <w:r>
        <w:rPr>
          <w:rFonts w:ascii="Lucida Sans" w:hAnsi="Lucida Sans"/>
          <w:b/>
          <w:spacing w:val="-6"/>
          <w:w w:val="95"/>
          <w:sz w:val="8"/>
        </w:rPr>
        <w:t> </w:t>
      </w:r>
      <w:r>
        <w:rPr>
          <w:rFonts w:ascii="Lucida Sans" w:hAnsi="Lucida Sans"/>
          <w:b/>
          <w:spacing w:val="-1"/>
          <w:w w:val="95"/>
          <w:sz w:val="8"/>
        </w:rPr>
        <w:t>bruker</w:t>
      </w:r>
      <w:r>
        <w:rPr>
          <w:rFonts w:ascii="Lucida Sans" w:hAnsi="Lucida Sans"/>
          <w:b/>
          <w:spacing w:val="23"/>
          <w:w w:val="98"/>
          <w:sz w:val="8"/>
        </w:rPr>
        <w:t> </w:t>
      </w:r>
      <w:r>
        <w:rPr>
          <w:rFonts w:ascii="Lucida Sans" w:hAnsi="Lucida Sans"/>
          <w:b/>
          <w:spacing w:val="-1"/>
          <w:sz w:val="8"/>
        </w:rPr>
        <w:t>bakt</w:t>
      </w:r>
      <w:r>
        <w:rPr>
          <w:rFonts w:ascii="Lucida Sans" w:hAnsi="Lucida Sans"/>
          <w:b/>
          <w:spacing w:val="-2"/>
          <w:sz w:val="8"/>
        </w:rPr>
        <w:t>erier</w:t>
      </w:r>
      <w:r>
        <w:rPr>
          <w:rFonts w:ascii="Lucida Sans" w:hAnsi="Lucida Sans"/>
          <w:b/>
          <w:spacing w:val="-19"/>
          <w:sz w:val="8"/>
        </w:rPr>
        <w:t> </w:t>
      </w:r>
      <w:r>
        <w:rPr>
          <w:rFonts w:ascii="Lucida Sans" w:hAnsi="Lucida Sans"/>
          <w:b/>
          <w:sz w:val="8"/>
        </w:rPr>
        <w:t>når</w:t>
      </w:r>
      <w:r>
        <w:rPr>
          <w:rFonts w:ascii="Lucida Sans" w:hAnsi="Lucida Sans"/>
          <w:b/>
          <w:spacing w:val="-20"/>
          <w:sz w:val="8"/>
        </w:rPr>
        <w:t> </w:t>
      </w:r>
      <w:r>
        <w:rPr>
          <w:rFonts w:ascii="Lucida Sans" w:hAnsi="Lucida Sans"/>
          <w:b/>
          <w:sz w:val="8"/>
        </w:rPr>
        <w:t>vi</w:t>
      </w:r>
      <w:r>
        <w:rPr>
          <w:rFonts w:ascii="Lucida Sans" w:hAnsi="Lucida Sans"/>
          <w:b/>
          <w:spacing w:val="27"/>
          <w:w w:val="91"/>
          <w:sz w:val="8"/>
        </w:rPr>
        <w:t> </w:t>
      </w:r>
      <w:r>
        <w:rPr>
          <w:rFonts w:ascii="Gill Sans MT" w:hAnsi="Gill Sans MT"/>
          <w:b/>
          <w:sz w:val="8"/>
        </w:rPr>
        <w:t>lager </w:t>
      </w:r>
      <w:r>
        <w:rPr>
          <w:rFonts w:ascii="Gill Sans MT" w:hAnsi="Gill Sans MT"/>
          <w:b/>
          <w:spacing w:val="9"/>
          <w:sz w:val="8"/>
        </w:rPr>
        <w:t> </w:t>
      </w:r>
      <w:r>
        <w:rPr>
          <w:rFonts w:ascii="Gill Sans MT" w:hAnsi="Gill Sans MT"/>
          <w:b/>
          <w:spacing w:val="-1"/>
          <w:sz w:val="8"/>
        </w:rPr>
        <w:t>yoghurt</w:t>
      </w:r>
      <w:r>
        <w:rPr>
          <w:rFonts w:ascii="Gill Sans MT" w:hAnsi="Gill Sans MT"/>
          <w:sz w:val="8"/>
        </w:rPr>
      </w:r>
    </w:p>
    <w:p>
      <w:pPr>
        <w:spacing w:before="60"/>
        <w:ind w:left="0" w:right="161" w:firstLine="0"/>
        <w:jc w:val="righ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708F2C"/>
          <w:spacing w:val="-1"/>
          <w:sz w:val="8"/>
        </w:rPr>
        <w:t>Ja</w:t>
      </w:r>
      <w:r>
        <w:rPr>
          <w:rFonts w:ascii="Lucida Sans"/>
          <w:b/>
          <w:color w:val="708F2C"/>
          <w:spacing w:val="-4"/>
          <w:sz w:val="8"/>
        </w:rPr>
        <w:t> </w:t>
      </w:r>
      <w:r>
        <w:rPr>
          <w:rFonts w:ascii="Lucida Sans"/>
          <w:b/>
          <w:color w:val="708F2C"/>
          <w:sz w:val="8"/>
        </w:rPr>
        <w:t>eller</w:t>
      </w:r>
      <w:r>
        <w:rPr>
          <w:rFonts w:ascii="Lucida Sans"/>
          <w:b/>
          <w:color w:val="708F2C"/>
          <w:spacing w:val="-7"/>
          <w:sz w:val="8"/>
        </w:rPr>
        <w:t> </w:t>
      </w:r>
      <w:r>
        <w:rPr>
          <w:rFonts w:ascii="Lucida Sans"/>
          <w:b/>
          <w:color w:val="708F2C"/>
          <w:sz w:val="8"/>
        </w:rPr>
        <w:t>nei</w:t>
      </w:r>
      <w:r>
        <w:rPr>
          <w:rFonts w:ascii="Lucida Sans"/>
          <w:sz w:val="8"/>
        </w:rPr>
      </w: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7"/>
          <w:szCs w:val="7"/>
        </w:rPr>
      </w:pPr>
      <w:r>
        <w:rPr/>
        <w:br w:type="column"/>
      </w:r>
      <w:r>
        <w:rPr>
          <w:rFonts w:ascii="Lucida Sans"/>
          <w:b/>
          <w:sz w:val="7"/>
        </w:rPr>
      </w:r>
    </w:p>
    <w:p>
      <w:pPr>
        <w:spacing w:line="256" w:lineRule="auto" w:before="0"/>
        <w:ind w:left="405" w:right="6840" w:firstLine="0"/>
        <w:jc w:val="left"/>
        <w:rPr>
          <w:rFonts w:ascii="Lucida Sans" w:hAnsi="Lucida Sans" w:cs="Lucida Sans" w:eastAsia="Lucida Sans"/>
          <w:sz w:val="7"/>
          <w:szCs w:val="7"/>
        </w:rPr>
      </w:pPr>
      <w:r>
        <w:rPr/>
        <w:pict>
          <v:shape style="position:absolute;margin-left:264.987793pt;margin-top:-5.078205pt;width:3.25pt;height:13.35pt;mso-position-horizontal-relative:page;mso-position-vertical-relative:paragraph;z-index:6616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2"/>
                      <w:sz w:val="2"/>
                    </w:rPr>
                    <w:t>EA1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Ja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-og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22"/>
                      <w:sz w:val="2"/>
                    </w:rPr>
                    <w:t>nei-kort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w w:val="105"/>
          <w:sz w:val="7"/>
        </w:rPr>
        <w:t>Hvis</w:t>
      </w:r>
      <w:r>
        <w:rPr>
          <w:rFonts w:ascii="Gill Sans MT" w:hAnsi="Gill Sans MT"/>
          <w:b/>
          <w:spacing w:val="6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du</w:t>
      </w:r>
      <w:r>
        <w:rPr>
          <w:rFonts w:ascii="Gill Sans MT" w:hAnsi="Gill Sans MT"/>
          <w:b/>
          <w:spacing w:val="7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blir</w:t>
      </w:r>
      <w:r>
        <w:rPr>
          <w:rFonts w:ascii="Gill Sans MT" w:hAnsi="Gill Sans MT"/>
          <w:b/>
          <w:spacing w:val="3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dårlig</w:t>
      </w:r>
      <w:r>
        <w:rPr>
          <w:rFonts w:ascii="Gill Sans MT" w:hAnsi="Gill Sans MT"/>
          <w:b/>
          <w:w w:val="114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på</w:t>
      </w:r>
      <w:r>
        <w:rPr>
          <w:rFonts w:ascii="Gill Sans MT" w:hAnsi="Gill Sans MT"/>
          <w:b/>
          <w:spacing w:val="6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grunn</w:t>
      </w:r>
      <w:r>
        <w:rPr>
          <w:rFonts w:ascii="Gill Sans MT" w:hAnsi="Gill Sans MT"/>
          <w:b/>
          <w:spacing w:val="6"/>
          <w:w w:val="105"/>
          <w:sz w:val="7"/>
        </w:rPr>
        <w:t> </w:t>
      </w:r>
      <w:r>
        <w:rPr>
          <w:rFonts w:ascii="Gill Sans MT" w:hAnsi="Gill Sans MT"/>
          <w:b/>
          <w:spacing w:val="-1"/>
          <w:w w:val="105"/>
          <w:sz w:val="7"/>
        </w:rPr>
        <w:t>av</w:t>
      </w:r>
      <w:r>
        <w:rPr>
          <w:rFonts w:ascii="Gill Sans MT" w:hAnsi="Gill Sans MT"/>
          <w:b/>
          <w:spacing w:val="3"/>
          <w:w w:val="105"/>
          <w:sz w:val="7"/>
        </w:rPr>
        <w:t> </w:t>
      </w:r>
      <w:r>
        <w:rPr>
          <w:rFonts w:ascii="Gill Sans MT" w:hAnsi="Gill Sans MT"/>
          <w:b/>
          <w:w w:val="105"/>
          <w:sz w:val="7"/>
        </w:rPr>
        <w:t>en</w:t>
      </w:r>
      <w:r>
        <w:rPr>
          <w:rFonts w:ascii="Gill Sans MT" w:hAnsi="Gill Sans MT"/>
          <w:b/>
          <w:spacing w:val="20"/>
          <w:w w:val="112"/>
          <w:sz w:val="7"/>
        </w:rPr>
        <w:t> </w:t>
      </w:r>
      <w:r>
        <w:rPr>
          <w:rFonts w:ascii="Lucida Sans" w:hAnsi="Lucida Sans"/>
          <w:b/>
          <w:spacing w:val="-2"/>
          <w:sz w:val="7"/>
        </w:rPr>
        <w:t>mikr</w:t>
      </w:r>
      <w:r>
        <w:rPr>
          <w:rFonts w:ascii="Lucida Sans" w:hAnsi="Lucida Sans"/>
          <w:b/>
          <w:spacing w:val="-1"/>
          <w:sz w:val="7"/>
        </w:rPr>
        <w:t>obe,</w:t>
      </w:r>
      <w:r>
        <w:rPr>
          <w:rFonts w:ascii="Lucida Sans" w:hAnsi="Lucida Sans"/>
          <w:b/>
          <w:spacing w:val="-3"/>
          <w:sz w:val="7"/>
        </w:rPr>
        <w:t> </w:t>
      </w:r>
      <w:r>
        <w:rPr>
          <w:rFonts w:ascii="Lucida Sans" w:hAnsi="Lucida Sans"/>
          <w:b/>
          <w:spacing w:val="-2"/>
          <w:sz w:val="7"/>
        </w:rPr>
        <w:t>k</w:t>
      </w:r>
      <w:r>
        <w:rPr>
          <w:rFonts w:ascii="Lucida Sans" w:hAnsi="Lucida Sans"/>
          <w:b/>
          <w:spacing w:val="-1"/>
          <w:sz w:val="7"/>
        </w:rPr>
        <w:t>alles</w:t>
      </w:r>
      <w:r>
        <w:rPr>
          <w:rFonts w:ascii="Lucida Sans" w:hAnsi="Lucida Sans"/>
          <w:b/>
          <w:spacing w:val="23"/>
          <w:w w:val="103"/>
          <w:sz w:val="7"/>
        </w:rPr>
        <w:t> </w:t>
      </w:r>
      <w:r>
        <w:rPr>
          <w:rFonts w:ascii="Lucida Sans" w:hAnsi="Lucida Sans"/>
          <w:b/>
          <w:spacing w:val="-1"/>
          <w:sz w:val="7"/>
        </w:rPr>
        <w:t>dette</w:t>
      </w:r>
      <w:r>
        <w:rPr>
          <w:rFonts w:ascii="Lucida Sans" w:hAnsi="Lucida Sans"/>
          <w:b/>
          <w:spacing w:val="-2"/>
          <w:sz w:val="7"/>
        </w:rPr>
        <w:t> </w:t>
      </w:r>
      <w:r>
        <w:rPr>
          <w:rFonts w:ascii="Lucida Sans" w:hAnsi="Lucida Sans"/>
          <w:b/>
          <w:sz w:val="7"/>
        </w:rPr>
        <w:t>en</w:t>
      </w:r>
      <w:r>
        <w:rPr>
          <w:rFonts w:ascii="Lucida Sans" w:hAnsi="Lucida Sans"/>
          <w:b/>
          <w:spacing w:val="-2"/>
          <w:sz w:val="7"/>
        </w:rPr>
        <w:t> infeksjon</w:t>
      </w:r>
      <w:r>
        <w:rPr>
          <w:rFonts w:ascii="Lucida Sans" w:hAnsi="Lucida Sans"/>
          <w:sz w:val="7"/>
        </w:rPr>
      </w:r>
    </w:p>
    <w:p>
      <w:pPr>
        <w:spacing w:before="29"/>
        <w:ind w:left="405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96C224"/>
          <w:spacing w:val="-1"/>
          <w:sz w:val="8"/>
        </w:rPr>
        <w:t>Ja</w:t>
      </w:r>
      <w:r>
        <w:rPr>
          <w:rFonts w:ascii="Lucida Sans"/>
          <w:b/>
          <w:color w:val="96C224"/>
          <w:spacing w:val="-4"/>
          <w:sz w:val="8"/>
        </w:rPr>
        <w:t> </w:t>
      </w:r>
      <w:r>
        <w:rPr>
          <w:rFonts w:ascii="Lucida Sans"/>
          <w:b/>
          <w:color w:val="96C224"/>
          <w:sz w:val="8"/>
        </w:rPr>
        <w:t>eller</w:t>
      </w:r>
      <w:r>
        <w:rPr>
          <w:rFonts w:ascii="Lucida Sans"/>
          <w:b/>
          <w:color w:val="96C224"/>
          <w:spacing w:val="-7"/>
          <w:sz w:val="8"/>
        </w:rPr>
        <w:t> </w:t>
      </w:r>
      <w:r>
        <w:rPr>
          <w:rFonts w:ascii="Lucida Sans"/>
          <w:b/>
          <w:color w:val="96C224"/>
          <w:sz w:val="8"/>
        </w:rPr>
        <w:t>nei</w:t>
      </w:r>
      <w:r>
        <w:rPr>
          <w:rFonts w:ascii="Lucida Sans"/>
          <w:sz w:val="8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8"/>
          <w:szCs w:val="8"/>
        </w:rPr>
        <w:sectPr>
          <w:type w:val="continuous"/>
          <w:pgSz w:w="11910" w:h="16840"/>
          <w:pgMar w:top="420" w:bottom="0" w:left="440" w:right="0"/>
          <w:cols w:num="2" w:equalWidth="0">
            <w:col w:w="3536" w:space="40"/>
            <w:col w:w="7894"/>
          </w:cols>
        </w:sect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3"/>
          <w:szCs w:val="13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3"/>
          <w:szCs w:val="13"/>
        </w:rPr>
        <w:sectPr>
          <w:type w:val="continuous"/>
          <w:pgSz w:w="11910" w:h="16840"/>
          <w:pgMar w:top="420" w:bottom="0" w:left="440" w:right="0"/>
        </w:sectPr>
      </w:pPr>
    </w:p>
    <w:p>
      <w:pPr>
        <w:spacing w:line="240" w:lineRule="auto" w:before="12"/>
        <w:rPr>
          <w:rFonts w:ascii="Lucida Sans" w:hAnsi="Lucida Sans" w:cs="Lucida Sans" w:eastAsia="Lucida Sans"/>
          <w:b/>
          <w:bCs/>
          <w:sz w:val="8"/>
          <w:szCs w:val="8"/>
        </w:rPr>
      </w:pPr>
    </w:p>
    <w:p>
      <w:pPr>
        <w:spacing w:line="247" w:lineRule="auto" w:before="0"/>
        <w:ind w:left="2941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Gill Sans MT" w:hAnsi="Gill Sans MT" w:cs="Gill Sans MT" w:eastAsia="Gill Sans MT"/>
          <w:b/>
          <w:bCs/>
          <w:sz w:val="8"/>
          <w:szCs w:val="8"/>
        </w:rPr>
        <w:t>De</w:t>
      </w:r>
      <w:r>
        <w:rPr>
          <w:rFonts w:ascii="Gill Sans MT" w:hAnsi="Gill Sans MT" w:cs="Gill Sans MT" w:eastAsia="Gill Sans MT"/>
          <w:b/>
          <w:bCs/>
          <w:spacing w:val="20"/>
          <w:sz w:val="8"/>
          <w:szCs w:val="8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sz w:val="8"/>
          <w:szCs w:val="8"/>
        </w:rPr>
        <w:t>ﬂeste</w:t>
      </w:r>
      <w:r>
        <w:rPr>
          <w:rFonts w:ascii="Gill Sans MT" w:hAnsi="Gill Sans MT" w:cs="Gill Sans MT" w:eastAsia="Gill Sans MT"/>
          <w:b/>
          <w:bCs/>
          <w:spacing w:val="23"/>
          <w:w w:val="111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8"/>
          <w:szCs w:val="8"/>
        </w:rPr>
        <w:t>mikr</w:t>
      </w:r>
      <w:r>
        <w:rPr>
          <w:rFonts w:ascii="Lucida Sans" w:hAnsi="Lucida Sans" w:cs="Lucida Sans" w:eastAsia="Lucida Sans"/>
          <w:b/>
          <w:bCs/>
          <w:spacing w:val="-1"/>
          <w:sz w:val="8"/>
          <w:szCs w:val="8"/>
        </w:rPr>
        <w:t>obene</w:t>
      </w:r>
      <w:r>
        <w:rPr>
          <w:rFonts w:ascii="Lucida Sans" w:hAnsi="Lucida Sans" w:cs="Lucida Sans" w:eastAsia="Lucida Sans"/>
          <w:b/>
          <w:bCs/>
          <w:spacing w:val="26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spacing w:val="-1"/>
          <w:w w:val="95"/>
          <w:sz w:val="8"/>
          <w:szCs w:val="8"/>
        </w:rPr>
        <w:t>på</w:t>
      </w:r>
      <w:r>
        <w:rPr>
          <w:rFonts w:ascii="Lucida Sans" w:hAnsi="Lucida Sans" w:cs="Lucida Sans" w:eastAsia="Lucida Sans"/>
          <w:b/>
          <w:bCs/>
          <w:spacing w:val="-2"/>
          <w:w w:val="95"/>
          <w:sz w:val="8"/>
          <w:szCs w:val="8"/>
        </w:rPr>
        <w:t>virk</w:t>
      </w:r>
      <w:r>
        <w:rPr>
          <w:rFonts w:ascii="Lucida Sans" w:hAnsi="Lucida Sans" w:cs="Lucida Sans" w:eastAsia="Lucida Sans"/>
          <w:b/>
          <w:bCs/>
          <w:spacing w:val="-1"/>
          <w:w w:val="95"/>
          <w:sz w:val="8"/>
          <w:szCs w:val="8"/>
        </w:rPr>
        <w:t>er</w:t>
      </w:r>
      <w:r>
        <w:rPr>
          <w:rFonts w:ascii="Lucida Sans" w:hAnsi="Lucida Sans" w:cs="Lucida Sans" w:eastAsia="Lucida Sans"/>
          <w:b/>
          <w:bCs/>
          <w:spacing w:val="-7"/>
          <w:w w:val="95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8"/>
          <w:szCs w:val="8"/>
        </w:rPr>
        <w:t>oss</w:t>
      </w:r>
      <w:r>
        <w:rPr>
          <w:rFonts w:ascii="Lucida Sans" w:hAnsi="Lucida Sans" w:cs="Lucida Sans" w:eastAsia="Lucida Sans"/>
          <w:b/>
          <w:bCs/>
          <w:spacing w:val="-5"/>
          <w:w w:val="95"/>
          <w:sz w:val="8"/>
          <w:szCs w:val="8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95"/>
          <w:sz w:val="8"/>
          <w:szCs w:val="8"/>
        </w:rPr>
        <w:t>ikk</w:t>
      </w:r>
      <w:r>
        <w:rPr>
          <w:rFonts w:ascii="Lucida Sans" w:hAnsi="Lucida Sans" w:cs="Lucida Sans" w:eastAsia="Lucida Sans"/>
          <w:b/>
          <w:bCs/>
          <w:spacing w:val="-1"/>
          <w:w w:val="95"/>
          <w:sz w:val="8"/>
          <w:szCs w:val="8"/>
        </w:rPr>
        <w:t>e</w:t>
      </w:r>
      <w:r>
        <w:rPr>
          <w:rFonts w:ascii="Lucida Sans" w:hAnsi="Lucida Sans" w:cs="Lucida Sans" w:eastAsia="Lucida Sans"/>
          <w:sz w:val="8"/>
          <w:szCs w:val="8"/>
        </w:rPr>
      </w:r>
    </w:p>
    <w:p>
      <w:pPr>
        <w:spacing w:before="65"/>
        <w:ind w:left="0" w:right="221" w:firstLine="0"/>
        <w:jc w:val="righ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708F2C"/>
          <w:spacing w:val="-1"/>
          <w:sz w:val="8"/>
        </w:rPr>
        <w:t>Ja</w:t>
      </w:r>
      <w:r>
        <w:rPr>
          <w:rFonts w:ascii="Lucida Sans"/>
          <w:b/>
          <w:color w:val="708F2C"/>
          <w:spacing w:val="-4"/>
          <w:sz w:val="8"/>
        </w:rPr>
        <w:t> </w:t>
      </w:r>
      <w:r>
        <w:rPr>
          <w:rFonts w:ascii="Lucida Sans"/>
          <w:b/>
          <w:color w:val="708F2C"/>
          <w:sz w:val="8"/>
        </w:rPr>
        <w:t>eller</w:t>
      </w:r>
      <w:r>
        <w:rPr>
          <w:rFonts w:ascii="Lucida Sans"/>
          <w:b/>
          <w:color w:val="708F2C"/>
          <w:spacing w:val="-7"/>
          <w:sz w:val="8"/>
        </w:rPr>
        <w:t> </w:t>
      </w:r>
      <w:r>
        <w:rPr>
          <w:rFonts w:ascii="Lucida Sans"/>
          <w:b/>
          <w:color w:val="708F2C"/>
          <w:sz w:val="8"/>
        </w:rPr>
        <w:t>nei</w:t>
      </w:r>
      <w:r>
        <w:rPr>
          <w:rFonts w:ascii="Lucida Sans"/>
          <w:sz w:val="8"/>
        </w:rPr>
      </w: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7"/>
          <w:szCs w:val="7"/>
        </w:rPr>
      </w:pPr>
      <w:r>
        <w:rPr/>
        <w:br w:type="column"/>
      </w:r>
      <w:r>
        <w:rPr>
          <w:rFonts w:ascii="Lucida Sans"/>
          <w:b/>
          <w:sz w:val="7"/>
        </w:rPr>
      </w:r>
    </w:p>
    <w:p>
      <w:pPr>
        <w:spacing w:line="256" w:lineRule="auto" w:before="0"/>
        <w:ind w:left="344" w:right="6727" w:firstLine="0"/>
        <w:jc w:val="left"/>
        <w:rPr>
          <w:rFonts w:ascii="Lucida Sans" w:hAnsi="Lucida Sans" w:cs="Lucida Sans" w:eastAsia="Lucida Sans"/>
          <w:sz w:val="7"/>
          <w:szCs w:val="7"/>
        </w:rPr>
      </w:pP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Du ﬁnner</w:t>
      </w:r>
      <w:r>
        <w:rPr>
          <w:rFonts w:ascii="Gill Sans MT" w:hAnsi="Gill Sans MT" w:cs="Gill Sans MT" w:eastAsia="Gill Sans MT"/>
          <w:b/>
          <w:bCs/>
          <w:spacing w:val="-3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7"/>
          <w:szCs w:val="7"/>
        </w:rPr>
        <w:t>bare</w:t>
      </w:r>
      <w:r>
        <w:rPr>
          <w:rFonts w:ascii="Gill Sans MT" w:hAnsi="Gill Sans MT" w:cs="Gill Sans MT" w:eastAsia="Gill Sans MT"/>
          <w:b/>
          <w:bCs/>
          <w:spacing w:val="22"/>
          <w:w w:val="114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5"/>
          <w:sz w:val="7"/>
          <w:szCs w:val="7"/>
        </w:rPr>
        <w:t>mikr</w:t>
      </w:r>
      <w:r>
        <w:rPr>
          <w:rFonts w:ascii="Gill Sans MT" w:hAnsi="Gill Sans MT" w:cs="Gill Sans MT" w:eastAsia="Gill Sans MT"/>
          <w:b/>
          <w:bCs/>
          <w:spacing w:val="-1"/>
          <w:w w:val="105"/>
          <w:sz w:val="7"/>
          <w:szCs w:val="7"/>
        </w:rPr>
        <w:t>ober</w:t>
      </w:r>
      <w:r>
        <w:rPr>
          <w:rFonts w:ascii="Gill Sans MT" w:hAnsi="Gill Sans MT" w:cs="Gill Sans MT" w:eastAsia="Gill Sans MT"/>
          <w:b/>
          <w:bCs/>
          <w:spacing w:val="1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på</w:t>
      </w:r>
      <w:r>
        <w:rPr>
          <w:rFonts w:ascii="Gill Sans MT" w:hAnsi="Gill Sans MT" w:cs="Gill Sans MT" w:eastAsia="Gill Sans MT"/>
          <w:b/>
          <w:bCs/>
          <w:spacing w:val="5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ting</w:t>
      </w:r>
      <w:r>
        <w:rPr>
          <w:rFonts w:ascii="Gill Sans MT" w:hAnsi="Gill Sans MT" w:cs="Gill Sans MT" w:eastAsia="Gill Sans MT"/>
          <w:b/>
          <w:bCs/>
          <w:spacing w:val="4"/>
          <w:w w:val="105"/>
          <w:sz w:val="7"/>
          <w:szCs w:val="7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7"/>
          <w:szCs w:val="7"/>
        </w:rPr>
        <w:t>som</w:t>
      </w:r>
      <w:r>
        <w:rPr>
          <w:rFonts w:ascii="Gill Sans MT" w:hAnsi="Gill Sans MT" w:cs="Gill Sans MT" w:eastAsia="Gill Sans MT"/>
          <w:b/>
          <w:bCs/>
          <w:spacing w:val="26"/>
          <w:w w:val="108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w w:val="105"/>
          <w:sz w:val="7"/>
          <w:szCs w:val="7"/>
        </w:rPr>
        <w:t>er</w:t>
      </w:r>
      <w:r>
        <w:rPr>
          <w:rFonts w:ascii="Lucida Sans" w:hAnsi="Lucida Sans" w:cs="Lucida Sans" w:eastAsia="Lucida Sans"/>
          <w:b/>
          <w:bCs/>
          <w:spacing w:val="-18"/>
          <w:w w:val="105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105"/>
          <w:sz w:val="7"/>
          <w:szCs w:val="7"/>
        </w:rPr>
        <w:t>møkk</w:t>
      </w:r>
      <w:r>
        <w:rPr>
          <w:rFonts w:ascii="Lucida Sans" w:hAnsi="Lucida Sans" w:cs="Lucida Sans" w:eastAsia="Lucida Sans"/>
          <w:b/>
          <w:bCs/>
          <w:spacing w:val="-1"/>
          <w:w w:val="105"/>
          <w:sz w:val="7"/>
          <w:szCs w:val="7"/>
        </w:rPr>
        <w:t>ete,</w:t>
      </w:r>
      <w:r>
        <w:rPr>
          <w:rFonts w:ascii="Lucida Sans" w:hAnsi="Lucida Sans" w:cs="Lucida Sans" w:eastAsia="Lucida Sans"/>
          <w:b/>
          <w:bCs/>
          <w:spacing w:val="-16"/>
          <w:w w:val="105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w w:val="105"/>
          <w:sz w:val="7"/>
          <w:szCs w:val="7"/>
        </w:rPr>
        <w:t>som</w:t>
      </w:r>
      <w:r>
        <w:rPr>
          <w:rFonts w:ascii="Lucida Sans" w:hAnsi="Lucida Sans" w:cs="Lucida Sans" w:eastAsia="Lucida Sans"/>
          <w:b/>
          <w:bCs/>
          <w:spacing w:val="-17"/>
          <w:w w:val="105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105"/>
          <w:sz w:val="7"/>
          <w:szCs w:val="7"/>
        </w:rPr>
        <w:t>for</w:t>
      </w:r>
      <w:r>
        <w:rPr>
          <w:rFonts w:ascii="Lucida Sans" w:hAnsi="Lucida Sans" w:cs="Lucida Sans" w:eastAsia="Lucida Sans"/>
          <w:b/>
          <w:bCs/>
          <w:spacing w:val="26"/>
          <w:w w:val="96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z w:val="7"/>
          <w:szCs w:val="7"/>
        </w:rPr>
        <w:t>eksempel</w:t>
      </w:r>
      <w:r>
        <w:rPr>
          <w:rFonts w:ascii="Lucida Sans" w:hAnsi="Lucida Sans" w:cs="Lucida Sans" w:eastAsia="Lucida Sans"/>
          <w:b/>
          <w:bCs/>
          <w:spacing w:val="12"/>
          <w:sz w:val="7"/>
          <w:szCs w:val="7"/>
        </w:rPr>
        <w:t> </w:t>
      </w:r>
      <w:r>
        <w:rPr>
          <w:rFonts w:ascii="Lucida Sans" w:hAnsi="Lucida Sans" w:cs="Lucida Sans" w:eastAsia="Lucida Sans"/>
          <w:b/>
          <w:bCs/>
          <w:spacing w:val="-1"/>
          <w:sz w:val="7"/>
          <w:szCs w:val="7"/>
        </w:rPr>
        <w:t>toalettet</w:t>
      </w:r>
      <w:r>
        <w:rPr>
          <w:rFonts w:ascii="Lucida Sans" w:hAnsi="Lucida Sans" w:cs="Lucida Sans" w:eastAsia="Lucida Sans"/>
          <w:sz w:val="7"/>
          <w:szCs w:val="7"/>
        </w:rPr>
      </w:r>
    </w:p>
    <w:p>
      <w:pPr>
        <w:spacing w:before="25"/>
        <w:ind w:left="344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color w:val="96C224"/>
          <w:spacing w:val="-1"/>
          <w:sz w:val="8"/>
        </w:rPr>
        <w:t>Ja</w:t>
      </w:r>
      <w:r>
        <w:rPr>
          <w:rFonts w:ascii="Lucida Sans"/>
          <w:b/>
          <w:color w:val="96C224"/>
          <w:spacing w:val="-4"/>
          <w:sz w:val="8"/>
        </w:rPr>
        <w:t> </w:t>
      </w:r>
      <w:r>
        <w:rPr>
          <w:rFonts w:ascii="Lucida Sans"/>
          <w:b/>
          <w:color w:val="96C224"/>
          <w:sz w:val="8"/>
        </w:rPr>
        <w:t>eller</w:t>
      </w:r>
      <w:r>
        <w:rPr>
          <w:rFonts w:ascii="Lucida Sans"/>
          <w:b/>
          <w:color w:val="96C224"/>
          <w:spacing w:val="-7"/>
          <w:sz w:val="8"/>
        </w:rPr>
        <w:t> </w:t>
      </w:r>
      <w:r>
        <w:rPr>
          <w:rFonts w:ascii="Lucida Sans"/>
          <w:b/>
          <w:color w:val="96C224"/>
          <w:sz w:val="8"/>
        </w:rPr>
        <w:t>nei</w:t>
      </w:r>
      <w:r>
        <w:rPr>
          <w:rFonts w:ascii="Lucida Sans"/>
          <w:sz w:val="8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8"/>
          <w:szCs w:val="8"/>
        </w:rPr>
        <w:sectPr>
          <w:type w:val="continuous"/>
          <w:pgSz w:w="11910" w:h="16840"/>
          <w:pgMar w:top="420" w:bottom="0" w:left="440" w:right="0"/>
          <w:cols w:num="2" w:equalWidth="0">
            <w:col w:w="3597" w:space="40"/>
            <w:col w:w="7833"/>
          </w:cols>
        </w:sectPr>
      </w:pPr>
    </w:p>
    <w:p>
      <w:pPr>
        <w:spacing w:line="240" w:lineRule="auto" w:before="8"/>
        <w:rPr>
          <w:rFonts w:ascii="Lucida Sans" w:hAnsi="Lucida Sans" w:cs="Lucida Sans" w:eastAsia="Lucida Sans"/>
          <w:b/>
          <w:bCs/>
          <w:sz w:val="25"/>
          <w:szCs w:val="25"/>
        </w:rPr>
      </w:pPr>
    </w:p>
    <w:p>
      <w:pPr>
        <w:pStyle w:val="BodyText"/>
        <w:spacing w:line="240" w:lineRule="auto" w:before="67"/>
        <w:ind w:left="18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EA1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2"/>
          <w:w w:val="105"/>
        </w:rPr>
        <w:t>«J</w:t>
      </w:r>
      <w:r>
        <w:rPr>
          <w:rFonts w:ascii="Trebuchet MS" w:hAnsi="Trebuchet MS"/>
          <w:spacing w:val="-1"/>
          <w:w w:val="105"/>
        </w:rPr>
        <w:t>a»-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1"/>
          <w:w w:val="105"/>
        </w:rPr>
        <w:t>«nei»-k</w:t>
      </w:r>
      <w:r>
        <w:rPr>
          <w:rFonts w:ascii="Trebuchet MS" w:hAnsi="Trebuchet MS"/>
          <w:spacing w:val="-2"/>
          <w:w w:val="105"/>
        </w:rPr>
        <w:t>ort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42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0"/>
        </w:sect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0pt;margin-top:27.315788pt;width:595.3pt;height:773.8pt;mso-position-horizontal-relative:page;mso-position-vertical-relative:page;z-index:-300760" coordorigin="0,546" coordsize="11906,15476">
            <v:shape style="position:absolute;left:3124;top:2454;width:8;height:12" type="#_x0000_t75" stroked="false">
              <v:imagedata r:id="rId66" o:title=""/>
            </v:shape>
            <v:shape style="position:absolute;left:0;top:862;width:11906;height:15160" type="#_x0000_t75" stroked="false">
              <v:imagedata r:id="rId172" o:title=""/>
            </v:shape>
            <v:shape style="position:absolute;left:9029;top:14320;width:43;height:68" type="#_x0000_t75" stroked="false">
              <v:imagedata r:id="rId119" o:title=""/>
            </v:shape>
            <v:group style="position:absolute;left:3926;top:5417;width:1702;height:1702" coordorigin="3926,5417" coordsize="1702,1702">
              <v:shape style="position:absolute;left:3926;top:5417;width:1702;height:1702" coordorigin="3926,5417" coordsize="1702,1702" path="m4777,5417l4707,5420,4639,5428,4572,5441,4508,5460,4445,5484,4386,5512,4328,5544,4274,5581,4223,5622,4175,5666,4131,5714,4090,5765,4053,5819,4021,5876,3993,5936,3969,5999,3951,6063,3937,6129,3929,6198,3926,6267,3929,6337,3937,6405,3951,6472,3969,6536,3993,6598,4021,6658,4053,6715,4090,6769,4131,6821,4175,6869,4223,6913,4274,6954,4328,6990,4386,7023,4445,7051,4508,7074,4572,7093,4639,7107,4707,7115,4776,7118,4845,7116,4913,7109,4978,7097,5042,7080,5103,7058,5163,7031,5219,7000,5273,6965,5324,6926,5372,6883,5417,6837,5457,6787,5494,6734,5527,6679,5556,6621,5580,6560,5599,6497,5614,6432,5623,6365,5627,6296,5627,6267,5624,6197,5616,6129,5602,6063,5584,5998,5560,5936,5532,5876,5500,5819,5463,5765,5422,5714,5378,5666,5330,5621,5279,5581,5225,5544,5168,5512,5108,5484,5046,5460,4981,5441,4915,5428,4846,5420,4777,5417xe" filled="true" fillcolor="#e9521e" stroked="false">
                <v:path arrowok="t"/>
                <v:fill type="solid"/>
              </v:shape>
            </v:group>
            <v:group style="position:absolute;left:7951;top:6949;width:1248;height:1248" coordorigin="7951,6949" coordsize="1248,1248">
              <v:shape style="position:absolute;left:7951;top:6949;width:1248;height:1248" coordorigin="7951,6949" coordsize="1248,1248" path="m8574,6949l8473,6957,8377,6981,8288,7019,8206,7069,8133,7132,8071,7204,8021,7286,7983,7375,7959,7471,7951,7573,7953,7624,7969,7722,8000,7815,8045,7901,8101,7978,8169,8046,8246,8103,8332,8147,8425,8178,8524,8194,8575,8196,8575,8196,8676,8187,8772,8163,8861,8125,8942,8074,9015,8012,9077,7939,9128,7858,9166,7769,9189,7673,9198,7572,9196,7521,9180,7422,9149,7329,9105,7244,9048,7166,8980,7099,8903,7042,8817,6998,8724,6967,8625,6951,8574,6949xe" filled="true" fillcolor="#312764" stroked="false">
                <v:path arrowok="t"/>
                <v:fill type="solid"/>
              </v:shape>
            </v:group>
            <v:group style="position:absolute;left:878;top:1945;width:362;height:350" coordorigin="878,1945" coordsize="362,350">
              <v:shape style="position:absolute;left:878;top:1945;width:362;height:350" coordorigin="878,1945" coordsize="362,350" path="m1227,2189l938,2250,935,2256,942,2290,948,2294,1236,2233,1240,2227,1233,2193,1227,2189xe" filled="true" fillcolor="#98c035" stroked="false">
                <v:path arrowok="t"/>
                <v:fill type="solid"/>
              </v:shape>
              <v:shape style="position:absolute;left:878;top:1945;width:362;height:350" coordorigin="878,1945" coordsize="362,350" path="m1102,2122l919,2161,916,2166,923,2203,928,2206,1112,2167,1115,2162,1107,2126,1102,2122xe" filled="true" fillcolor="#98c035" stroked="false">
                <v:path arrowok="t"/>
                <v:fill type="solid"/>
              </v:shape>
              <v:shape style="position:absolute;left:878;top:1945;width:362;height:350" coordorigin="878,1945" coordsize="362,350" path="m1189,2011l901,2072,897,2078,904,2113,910,2117,1198,2056,1202,2050,1195,2015,1189,2011xe" filled="true" fillcolor="#98c035" stroked="false">
                <v:path arrowok="t"/>
                <v:fill type="solid"/>
              </v:shape>
              <v:shape style="position:absolute;left:878;top:1945;width:362;height:350" coordorigin="878,1945" coordsize="362,350" path="m1065,1945l881,1984,878,1989,886,2025,890,2028,1074,1989,1077,1984,1069,1948,1065,1945xe" filled="true" fillcolor="#98c035" stroked="false">
                <v:path arrowok="t"/>
                <v:fill type="solid"/>
              </v:shape>
            </v:group>
            <v:group style="position:absolute;left:10611;top:656;width:2;height:2" coordorigin="10611,656" coordsize="2,2">
              <v:shape style="position:absolute;left:10611;top:656;width:2;height:2" coordorigin="10611,656" coordsize="2,2" path="m10611,656l10612,657,10612,657,10611,656xe" filled="true" fillcolor="#86b22f" stroked="false">
                <v:path arrowok="t"/>
                <v:fill type="solid"/>
              </v:shape>
            </v:group>
            <v:group style="position:absolute;left:10325;top:546;width:963;height:1050" coordorigin="10325,546" coordsize="963,1050">
              <v:shape style="position:absolute;left:10325;top:546;width:963;height:1050" coordorigin="10325,546" coordsize="963,1050" path="m10965,1448l10633,1448,10653,1452,10692,1464,10750,1476,10770,1478,10786,1562,10793,1582,10809,1596,10837,1596,10855,1586,10864,1572,10864,1562,10864,1486,10902,1474,10921,1466,10940,1460,10958,1452,10965,1448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90,1442l10976,1442,11004,1464,11019,1478,11025,1486,11040,1498,11058,1502,11076,1498,11090,1482,11096,1464,11092,1446,11090,1442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603,1302l10479,1302,10491,1318,10530,1364,10561,1392,10566,1396,10570,1398,10552,1428,10546,1436,10547,1436,10541,1454,10545,1472,10557,1488,10576,1494,10594,1492,10609,1484,10623,1462,10633,1448,10965,1448,10976,1442,11090,1442,11077,1422,11058,1390,11059,1388,10788,1388,10727,1376,10671,1352,10605,1304,10603,1302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126,1268l11109,1282,11092,1296,11058,1320,11007,1350,10990,1356,10973,1364,10954,1370,10917,1378,10876,1386,10855,1386,10832,1388,11059,1388,11069,1372,11080,1356,11091,1338,11101,1320,11110,1304,11118,1286,11126,1268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382,784l10364,788,10350,800,10343,820,10345,838,10355,852,10445,906,10437,926,10415,1002,10413,1022,10375,1024,10360,1026,10339,1032,10325,1048,10326,1076,10335,1094,10350,1102,10410,1104,10412,1124,10425,1184,10438,1222,10365,1274,10352,1288,10346,1306,10348,1324,10362,1340,10379,1348,10396,1346,10479,1302,10603,1302,10590,1290,10576,1274,10564,1258,10552,1240,10542,1224,10518,1168,10503,1090,10503,1066,10503,1050,10517,980,10542,920,10577,868,10616,830,10618,828,10491,828,10401,788,10382,784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574,994l10588,1068,10628,1136,10674,1178,10734,1212,10781,1228,10806,1236,10833,1240,10855,1244,10876,1244,10897,1246,10937,1246,11053,1228,11110,1208,11163,1178,11192,1154,10874,1154,10848,1148,10779,1134,10721,1114,10655,1078,10599,1026,10586,1010,10574,994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82,756l10849,756,10887,764,10944,782,10999,812,11048,850,11088,902,11116,958,11131,1016,11135,1076,11132,1082,11127,1088,11121,1092,11106,1104,11011,1142,10932,1154,11192,1154,11225,1096,11228,1048,11226,1026,11210,948,11197,910,11267,858,11281,844,11285,834,11155,834,11143,818,11130,802,11117,788,11102,774,11087,760,11082,756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250,784l11232,788,11227,790,11155,834,11285,834,11287,826,11283,808,11282,806,11282,806,11281,804,11268,790,11250,784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582,640l10565,642,10548,656,10540,672,10541,690,10545,698,10566,734,10553,752,10540,768,10528,782,10515,798,10503,814,10491,828,10618,828,10684,786,10738,766,10744,764,10755,762,10772,758,10793,756,11082,756,11071,748,11086,714,11091,700,10650,700,10626,674,10615,662,10600,646,10582,640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0815,546l10811,546,10790,552,10776,566,10772,584,10772,666,10742,670,10726,674,10706,680,10669,692,10650,700,10997,700,10978,692,10940,680,10881,668,10869,666,10860,666,10851,664,10851,586,10846,564,10831,550,10815,546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64,638l11046,638,11031,648,11016,670,11006,688,10997,700,11091,700,11092,698,11092,696,11092,696,11098,678,11094,660,11083,644,11064,638xe" filled="true" fillcolor="#86b22f" stroked="false">
                <v:path arrowok="t"/>
                <v:fill type="solid"/>
              </v:shape>
              <v:shape style="position:absolute;left:10325;top:546;width:963;height:1050" coordorigin="10325,546" coordsize="963,1050" path="m11092,694l11092,696,11092,696,11092,694xe" filled="true" fillcolor="#86b22f" stroked="false">
                <v:path arrowok="t"/>
                <v:fill type="solid"/>
              </v:shape>
            </v:group>
            <v:group style="position:absolute;left:11023;top:1483;width:5;height:7" coordorigin="11023,1483" coordsize="5,7">
              <v:shape style="position:absolute;left:11023;top:1483;width:5;height:7" coordorigin="11023,1483" coordsize="5,7" path="m11025,1486l11027,1489,11025,1487,11025,1486xe" filled="true" fillcolor="#86b22f" stroked="false">
                <v:path arrowok="t"/>
                <v:fill type="solid"/>
              </v:shape>
              <v:shape style="position:absolute;left:11023;top:1483;width:5;height:7" coordorigin="11023,1483" coordsize="5,7" path="m11023,1483l11023,1484,11024,1485,11025,1486,11023,1483xe" filled="true" fillcolor="#86b22f" stroked="false">
                <v:path arrowok="t"/>
                <v:fill type="solid"/>
              </v:shape>
            </v:group>
            <v:group style="position:absolute;left:10668;top:863;width:118;height:119" coordorigin="10668,863" coordsize="118,119">
              <v:shape style="position:absolute;left:10668;top:863;width:118;height:119" coordorigin="10668,863" coordsize="118,119" path="m10731,863l10707,867,10688,878,10675,894,10668,914,10671,939,10681,959,10697,973,10716,980,10727,981,10749,977,10767,966,10780,949,10786,927,10786,922,10782,900,10770,881,10752,869,10731,863xe" filled="true" fillcolor="#86b22f" stroked="false">
                <v:path arrowok="t"/>
                <v:fill type="solid"/>
              </v:shape>
            </v:group>
            <v:group style="position:absolute;left:10948;top:969;width:87;height:87" coordorigin="10948,969" coordsize="87,87">
              <v:shape style="position:absolute;left:10948;top:969;width:87;height:87" coordorigin="10948,969" coordsize="87,87" path="m10993,969l10970,975,10955,989,10948,1010,10953,1033,10967,1049,10987,1056,10991,1056,11012,1050,11028,1035,11034,1014,11034,1013,11029,991,11014,976,10993,969xe" filled="true" fillcolor="#86b22f" stroked="false">
                <v:path arrowok="t"/>
                <v:fill type="solid"/>
              </v:shape>
            </v:group>
            <v:group style="position:absolute;left:1576;top:10923;width:4408;height:4214" coordorigin="1576,10923" coordsize="4408,4214">
              <v:shape style="position:absolute;left:1576;top:10923;width:4408;height:4214" coordorigin="1576,10923" coordsize="4408,4214" path="m4820,14532l3656,14532,4773,15133,4791,15136,4808,15137,4825,15134,4880,15095,4897,15045,4896,15025,4820,14532xe" filled="true" fillcolor="#afcc61" stroked="false">
                <v:path arrowok="t"/>
                <v:fill type="solid"/>
              </v:shape>
              <v:shape style="position:absolute;left:1576;top:10923;width:4408;height:4214" coordorigin="1576,10923" coordsize="4408,4214" path="m5124,10923l5041,10929,2009,11396,1928,11415,1854,11446,1786,11488,1726,11540,1675,11600,1633,11667,1603,11740,1583,11818,1576,11899,1577,11941,1935,14275,1954,14357,1986,14432,2027,14501,2079,14561,2139,14613,2205,14654,2278,14686,2355,14705,2436,14713,2477,14712,2519,14707,3656,14532,4820,14532,4793,14357,5551,14240,5592,14232,5670,14207,5741,14170,5805,14123,5861,14067,5907,14003,5943,13933,5969,13857,5982,13778,5984,13737,5983,13695,5625,11361,5606,11279,5574,11204,5532,11135,5481,11075,5421,11023,5355,10981,5282,10950,5205,10930,5165,10925,5124,10923xe" filled="true" fillcolor="#afcc61" stroked="false">
                <v:path arrowok="t"/>
                <v:fill type="solid"/>
              </v:shape>
            </v:group>
            <v:group style="position:absolute;left:5668;top:10541;width:4408;height:4214" coordorigin="5668,10541" coordsize="4408,4214">
              <v:shape style="position:absolute;left:5668;top:10541;width:4408;height:4214" coordorigin="5668,10541" coordsize="4408,4214" path="m6528,10541l6447,10548,6370,10568,6297,10600,6231,10641,6171,10693,6120,10753,6078,10822,6046,10897,6027,10979,5674,13271,5668,13355,5670,13396,5684,13475,5709,13551,5745,13621,5791,13685,5847,13741,5911,13788,5982,13825,6060,13850,6859,13975,6756,14644,6772,14713,6827,14752,6844,14755,6861,14754,6879,14751,7996,14150,9600,14150,9647,14085,9684,14013,9709,13935,10070,11601,10076,11517,10074,11476,10061,11397,10035,11321,9999,11251,9953,11187,9897,11131,9833,11084,9762,11047,9684,11022,6611,10547,6569,10542,6528,10541xe" filled="true" fillcolor="#d0e0a2" stroked="false">
                <v:path arrowok="t"/>
                <v:fill type="solid"/>
              </v:shape>
              <v:shape style="position:absolute;left:5668;top:10541;width:4408;height:4214" coordorigin="5668,10541" coordsize="4408,4214" path="m9600,14150l7996,14150,9133,14325,9175,14330,9216,14331,9257,14329,9336,14315,9411,14289,9481,14253,9544,14206,9600,14150xe" filled="true" fillcolor="#d0e0a2" stroked="false">
                <v:path arrowok="t"/>
                <v:fill type="solid"/>
              </v:shape>
            </v:group>
            <v:group style="position:absolute;left:851;top:10128;width:428;height:428" coordorigin="851,10128" coordsize="428,428">
              <v:shape style="position:absolute;left:851;top:10128;width:428;height:428" coordorigin="851,10128" coordsize="428,428" path="m1113,10483l1026,10483,1041,10552,1050,10555,1055,10549,1113,10483xe" filled="true" fillcolor="#98c035" stroked="false">
                <v:path arrowok="t"/>
                <v:fill type="solid"/>
              </v:shape>
              <v:shape style="position:absolute;left:851;top:10128;width:428;height:428" coordorigin="851,10128" coordsize="428,428" path="m1190,10128l889,10189,851,10231,897,10460,905,10479,920,10492,939,10499,1026,10483,1113,10483,1133,10460,1240,10437,1258,10429,1272,10414,1278,10395,1232,10166,1223,10147,1209,10134,1190,10128xe" filled="true" fillcolor="#98c03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09.707947pt;margin-top:631.753845pt;width:154.5pt;height:14pt;mso-position-horizontal-relative:page;mso-position-vertical-relative:page;z-index:-30064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elevene. Forklar at ikke"/>
            <w10:wrap type="none"/>
          </v:shape>
        </w:pict>
      </w:r>
      <w:r>
        <w:rPr/>
        <w:pict>
          <v:shape style="position:absolute;margin-left:307.071869pt;margin-top:648.707214pt;width:150pt;height:14pt;mso-position-horizontal-relative:page;mso-position-vertical-relative:page;z-index:-300616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alle mikrober gjør at vi"/>
            <w10:wrap type="none"/>
          </v:shape>
        </w:pict>
      </w:r>
      <w:r>
        <w:rPr/>
        <w:pict>
          <v:shape style="position:absolute;margin-left:304.935211pt;margin-top:659.08429pt;width:59pt;height:14pt;mso-position-horizontal-relative:page;mso-position-vertical-relative:page;z-index:-300592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blir syke."/>
            <w10:wrap type="none"/>
          </v:shape>
        </w:pict>
      </w:r>
      <w:r>
        <w:rPr/>
        <w:pict>
          <v:shape style="position:absolute;margin-left:107.872696pt;margin-top:637.9953pt;width:154.8pt;height:14pt;mso-position-horizontal-relative:page;mso-position-vertical-relative:page;z-index:-300496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mellom virus, bakterier"/>
            <w10:wrap type="none"/>
          </v:shape>
        </w:pict>
      </w:r>
      <w:r>
        <w:rPr/>
        <w:pict>
          <v:shape style="position:absolute;margin-left:111.211876pt;margin-top:662.923157pt;width:57.1pt;height:14pt;mso-position-horizontal-relative:page;mso-position-vertical-relative:page;z-index:-300472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og sopp."/>
            <w10:wrap type="none"/>
          </v:shape>
        </w:pict>
      </w:r>
    </w:p>
    <w:p>
      <w:pPr>
        <w:spacing w:line="918" w:lineRule="exact" w:before="0"/>
        <w:ind w:left="110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Undervisningsplan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06"/>
        <w:ind w:left="680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Innledning</w:t>
      </w:r>
      <w:r>
        <w:rPr>
          <w:rFonts w:ascii="Trebuchet MS"/>
          <w:sz w:val="4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numPr>
          <w:ilvl w:val="0"/>
          <w:numId w:val="24"/>
        </w:numPr>
        <w:tabs>
          <w:tab w:pos="508" w:val="left" w:leader="none"/>
        </w:tabs>
        <w:spacing w:line="295" w:lineRule="auto" w:before="61"/>
        <w:ind w:left="507" w:right="2203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S</w:t>
      </w:r>
      <w:r>
        <w:rPr>
          <w:rFonts w:ascii="Trebuchet MS" w:hAnsi="Trebuchet MS"/>
          <w:b/>
          <w:spacing w:val="-2"/>
          <w:sz w:val="28"/>
        </w:rPr>
        <w:t>tart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timen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spørre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ve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hva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b/>
          <w:spacing w:val="31"/>
          <w:w w:val="5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levende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ting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2"/>
          <w:sz w:val="28"/>
        </w:rPr>
        <w:t>alt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rundt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oss.</w:t>
      </w:r>
      <w:r>
        <w:rPr>
          <w:rFonts w:ascii="Trebuchet MS" w:hAnsi="Trebuchet MS"/>
          <w:b/>
          <w:spacing w:val="29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fleste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så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dem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blo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øy</w:t>
      </w:r>
      <w:r>
        <w:rPr>
          <w:rFonts w:ascii="Trebuchet MS" w:hAnsi="Trebuchet MS"/>
          <w:b/>
          <w:spacing w:val="-4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4"/>
        </w:numPr>
        <w:tabs>
          <w:tab w:pos="508" w:val="left" w:leader="none"/>
        </w:tabs>
        <w:spacing w:line="295" w:lineRule="auto" w:before="56"/>
        <w:ind w:left="507" w:right="1025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Spør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de,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familien,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gang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ha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host</w:t>
      </w:r>
      <w:r>
        <w:rPr>
          <w:rFonts w:ascii="Trebuchet MS" w:hAnsi="Trebuchet MS"/>
          <w:b/>
          <w:spacing w:val="-2"/>
          <w:sz w:val="28"/>
        </w:rPr>
        <w:t>e,</w:t>
      </w:r>
      <w:r>
        <w:rPr>
          <w:rFonts w:ascii="Trebuchet MS" w:hAnsi="Trebuchet MS"/>
          <w:b/>
          <w:spacing w:val="29"/>
          <w:w w:val="8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orkjølelse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</w:t>
      </w:r>
      <w:r>
        <w:rPr>
          <w:rFonts w:ascii="Trebuchet MS" w:hAnsi="Trebuchet MS"/>
          <w:b/>
          <w:spacing w:val="-2"/>
          <w:sz w:val="28"/>
        </w:rPr>
        <w:t>eber?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Hva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tror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for</w:t>
      </w:r>
      <w:r>
        <w:rPr>
          <w:rFonts w:ascii="Trebuchet MS" w:hAnsi="Trebuchet MS"/>
          <w:b/>
          <w:spacing w:val="-2"/>
          <w:sz w:val="28"/>
        </w:rPr>
        <w:t>årsake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det?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39"/>
          <w:w w:val="92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sykdommer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kalles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inf</w:t>
      </w:r>
      <w:r>
        <w:rPr>
          <w:rFonts w:ascii="Trebuchet MS" w:hAnsi="Trebuchet MS"/>
          <w:b/>
          <w:spacing w:val="-2"/>
          <w:sz w:val="28"/>
        </w:rPr>
        <w:t>eksjoner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z w:val="28"/>
        </w:rPr>
        <w:t>skyldes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disse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levende</w:t>
      </w:r>
      <w:r>
        <w:rPr>
          <w:rFonts w:ascii="Trebuchet MS" w:hAnsi="Trebuchet MS"/>
          <w:b/>
          <w:spacing w:val="31"/>
          <w:w w:val="104"/>
          <w:sz w:val="28"/>
        </w:rPr>
        <w:t> </w:t>
      </w:r>
      <w:r>
        <w:rPr>
          <w:rFonts w:ascii="Trebuchet MS" w:hAnsi="Trebuchet MS"/>
          <w:b/>
          <w:sz w:val="28"/>
        </w:rPr>
        <w:t>tingene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he</w:t>
      </w:r>
      <w:r>
        <w:rPr>
          <w:rFonts w:ascii="Trebuchet MS" w:hAnsi="Trebuchet MS"/>
          <w:b/>
          <w:spacing w:val="-3"/>
          <w:sz w:val="28"/>
        </w:rPr>
        <w:t>ter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orskjellige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typer</w:t>
      </w:r>
      <w:r>
        <w:rPr>
          <w:rFonts w:ascii="Trebuchet MS" w:hAnsi="Trebuchet MS"/>
          <w:b/>
          <w:spacing w:val="41"/>
          <w:w w:val="9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</w:t>
      </w:r>
      <w:r>
        <w:rPr>
          <w:rFonts w:ascii="Trebuchet MS" w:hAnsi="Trebuchet MS"/>
          <w:b/>
          <w:spacing w:val="-2"/>
          <w:sz w:val="28"/>
        </w:rPr>
        <w:t>ober:</w:t>
      </w:r>
      <w:r>
        <w:rPr>
          <w:rFonts w:ascii="Trebuchet MS" w:hAnsi="Trebuchet MS"/>
          <w:b/>
          <w:spacing w:val="-35"/>
          <w:sz w:val="28"/>
        </w:rPr>
        <w:t> </w:t>
      </w:r>
      <w:r>
        <w:rPr>
          <w:rFonts w:ascii="Trebuchet MS" w:hAnsi="Trebuchet MS"/>
          <w:b/>
          <w:sz w:val="28"/>
        </w:rPr>
        <w:t>virus,</w:t>
      </w:r>
      <w:r>
        <w:rPr>
          <w:rFonts w:ascii="Trebuchet MS" w:hAnsi="Trebuchet MS"/>
          <w:b/>
          <w:spacing w:val="-2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-34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29"/>
          <w:sz w:val="28"/>
        </w:rPr>
        <w:t> </w:t>
      </w:r>
      <w:r>
        <w:rPr>
          <w:rFonts w:ascii="Trebuchet MS" w:hAnsi="Trebuchet MS"/>
          <w:b/>
          <w:sz w:val="28"/>
        </w:rPr>
        <w:t>sopp.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4"/>
        </w:numPr>
        <w:tabs>
          <w:tab w:pos="508" w:val="left" w:leader="none"/>
        </w:tabs>
        <w:spacing w:line="295" w:lineRule="auto" w:before="56"/>
        <w:ind w:left="507" w:right="885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Påpek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selv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blir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syke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også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nyttige</w:t>
      </w:r>
      <w:r>
        <w:rPr>
          <w:rFonts w:ascii="Trebuchet MS" w:hAnsi="Trebuchet MS"/>
          <w:b/>
          <w:spacing w:val="29"/>
          <w:w w:val="10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ort</w:t>
      </w:r>
      <w:r>
        <w:rPr>
          <w:rFonts w:ascii="Trebuchet MS" w:hAnsi="Trebuchet MS"/>
          <w:b/>
          <w:spacing w:val="-2"/>
          <w:sz w:val="28"/>
        </w:rPr>
        <w:t>ell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bidr</w:t>
      </w:r>
      <w:r>
        <w:rPr>
          <w:rFonts w:ascii="Trebuchet MS" w:hAnsi="Trebuchet MS"/>
          <w:b/>
          <w:spacing w:val="-2"/>
          <w:sz w:val="28"/>
        </w:rPr>
        <w:t>ar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lage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yoghurt,</w:t>
      </w:r>
      <w:r>
        <w:rPr>
          <w:rFonts w:ascii="Trebuchet MS" w:hAnsi="Trebuchet MS"/>
          <w:b/>
          <w:spacing w:val="45"/>
          <w:w w:val="98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sopp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1"/>
          <w:sz w:val="28"/>
        </w:rPr>
        <w:t>g</w:t>
      </w:r>
      <w:r>
        <w:rPr>
          <w:rFonts w:ascii="Trebuchet MS" w:hAnsi="Trebuchet MS"/>
          <w:b/>
          <w:spacing w:val="2"/>
          <w:sz w:val="28"/>
        </w:rPr>
        <w:t>jær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hjelper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oss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lage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</w:t>
      </w:r>
      <w:r>
        <w:rPr>
          <w:rFonts w:ascii="Trebuchet MS" w:hAnsi="Trebuchet MS"/>
          <w:b/>
          <w:spacing w:val="-3"/>
          <w:sz w:val="28"/>
        </w:rPr>
        <w:t>ød,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mens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andre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typer</w:t>
      </w:r>
      <w:r>
        <w:rPr>
          <w:rFonts w:ascii="Trebuchet MS" w:hAnsi="Trebuchet MS"/>
          <w:b/>
          <w:spacing w:val="24"/>
          <w:w w:val="99"/>
          <w:sz w:val="28"/>
        </w:rPr>
        <w:t> </w:t>
      </w:r>
      <w:r>
        <w:rPr>
          <w:rFonts w:ascii="Trebuchet MS" w:hAnsi="Trebuchet MS"/>
          <w:b/>
          <w:sz w:val="28"/>
        </w:rPr>
        <w:t>sopp</w:t>
      </w:r>
      <w:r>
        <w:rPr>
          <w:rFonts w:ascii="Trebuchet MS" w:hAnsi="Trebuchet MS"/>
          <w:b/>
          <w:spacing w:val="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brukes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medisiner</w:t>
      </w:r>
      <w:r>
        <w:rPr>
          <w:rFonts w:ascii="Trebuchet MS" w:hAnsi="Trebuchet MS"/>
          <w:b/>
          <w:spacing w:val="-4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4"/>
        </w:numPr>
        <w:tabs>
          <w:tab w:pos="508" w:val="left" w:leader="none"/>
        </w:tabs>
        <w:spacing w:line="295" w:lineRule="auto" w:before="56"/>
        <w:ind w:left="507" w:right="1186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P</w:t>
      </w:r>
      <w:r>
        <w:rPr>
          <w:rFonts w:ascii="Trebuchet MS" w:hAnsi="Trebuchet MS"/>
          <w:b/>
          <w:sz w:val="28"/>
        </w:rPr>
        <w:t>åpek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ov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f</w:t>
      </w:r>
      <w:r>
        <w:rPr>
          <w:rFonts w:ascii="Trebuchet MS" w:hAnsi="Trebuchet MS"/>
          <w:b/>
          <w:sz w:val="28"/>
        </w:rPr>
        <w:t>or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el</w:t>
      </w:r>
      <w:r>
        <w:rPr>
          <w:rFonts w:ascii="Trebuchet MS" w:hAnsi="Trebuchet MS"/>
          <w:b/>
          <w:spacing w:val="-4"/>
          <w:sz w:val="28"/>
        </w:rPr>
        <w:t>e</w:t>
      </w:r>
      <w:r>
        <w:rPr>
          <w:rFonts w:ascii="Trebuchet MS" w:hAnsi="Trebuchet MS"/>
          <w:b/>
          <w:spacing w:val="-6"/>
          <w:sz w:val="28"/>
        </w:rPr>
        <w:t>v</w:t>
      </w:r>
      <w:r>
        <w:rPr>
          <w:rFonts w:ascii="Trebuchet MS" w:hAnsi="Trebuchet MS"/>
          <w:b/>
          <w:sz w:val="28"/>
        </w:rPr>
        <w:t>ene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</w:t>
      </w:r>
      <w:r>
        <w:rPr>
          <w:rFonts w:ascii="Trebuchet MS" w:hAnsi="Trebuchet MS"/>
          <w:b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d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mik</w:t>
      </w:r>
      <w:r>
        <w:rPr>
          <w:rFonts w:ascii="Trebuchet MS" w:hAnsi="Trebuchet MS"/>
          <w:b/>
          <w:spacing w:val="-9"/>
          <w:sz w:val="28"/>
        </w:rPr>
        <w:t>r</w:t>
      </w:r>
      <w:r>
        <w:rPr>
          <w:rFonts w:ascii="Trebuchet MS" w:hAnsi="Trebuchet MS"/>
          <w:b/>
          <w:sz w:val="28"/>
        </w:rPr>
        <w:t>ober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8"/>
          <w:sz w:val="28"/>
        </w:rPr>
        <w:t>O</w:t>
      </w:r>
      <w:r>
        <w:rPr>
          <w:rFonts w:ascii="Trebuchet MS" w:hAnsi="Trebuchet MS"/>
          <w:b/>
          <w:sz w:val="28"/>
        </w:rPr>
        <w:t>VE</w:t>
      </w:r>
      <w:r>
        <w:rPr>
          <w:rFonts w:ascii="Trebuchet MS" w:hAnsi="Trebuchet MS"/>
          <w:b/>
          <w:spacing w:val="-4"/>
          <w:sz w:val="28"/>
        </w:rPr>
        <w:t>R</w:t>
      </w:r>
      <w:r>
        <w:rPr>
          <w:rFonts w:ascii="Trebuchet MS" w:hAnsi="Trebuchet MS"/>
          <w:b/>
          <w:sz w:val="28"/>
        </w:rPr>
        <w:t>A</w:t>
      </w:r>
      <w:r>
        <w:rPr>
          <w:rFonts w:ascii="Trebuchet MS" w:hAnsi="Trebuchet MS"/>
          <w:b/>
          <w:spacing w:val="-33"/>
          <w:sz w:val="28"/>
        </w:rPr>
        <w:t>L</w:t>
      </w:r>
      <w:r>
        <w:rPr>
          <w:rFonts w:ascii="Trebuchet MS" w:hAnsi="Trebuchet MS"/>
          <w:b/>
          <w:spacing w:val="-18"/>
          <w:sz w:val="28"/>
        </w:rPr>
        <w:t>T</w:t>
      </w:r>
      <w:r>
        <w:rPr>
          <w:rFonts w:ascii="Trebuchet MS" w:hAnsi="Trebuchet MS"/>
          <w:b/>
          <w:sz w:val="28"/>
        </w:rPr>
        <w:t>: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f</w:t>
      </w:r>
      <w:r>
        <w:rPr>
          <w:rFonts w:ascii="Trebuchet MS" w:hAnsi="Trebuchet MS"/>
          <w:b/>
          <w:spacing w:val="-5"/>
          <w:sz w:val="28"/>
        </w:rPr>
        <w:t>l</w:t>
      </w:r>
      <w:r>
        <w:rPr>
          <w:rFonts w:ascii="Trebuchet MS" w:hAnsi="Trebuchet MS"/>
          <w:b/>
          <w:sz w:val="28"/>
        </w:rPr>
        <w:t>y</w:t>
      </w:r>
      <w:r>
        <w:rPr>
          <w:rFonts w:ascii="Trebuchet MS" w:hAnsi="Trebuchet MS"/>
          <w:b/>
          <w:spacing w:val="-5"/>
          <w:sz w:val="28"/>
        </w:rPr>
        <w:t>t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w w:val="96"/>
          <w:sz w:val="28"/>
        </w:rPr>
        <w:t> </w:t>
      </w:r>
      <w:r>
        <w:rPr>
          <w:rFonts w:ascii="Trebuchet MS" w:hAnsi="Trebuchet MS"/>
          <w:b/>
          <w:sz w:val="28"/>
        </w:rPr>
        <w:t>rundt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luften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pust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ma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spiser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erflat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organene</w:t>
      </w:r>
      <w:r>
        <w:rPr>
          <w:rFonts w:ascii="Trebuchet MS" w:hAnsi="Trebuchet MS"/>
          <w:b/>
          <w:spacing w:val="27"/>
          <w:w w:val="10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</w:t>
      </w:r>
      <w:r>
        <w:rPr>
          <w:rFonts w:ascii="Trebuchet MS" w:hAnsi="Trebuchet MS"/>
          <w:b/>
          <w:spacing w:val="-4"/>
          <w:sz w:val="28"/>
        </w:rPr>
        <w:t>åre,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munnen,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nesen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tarmen/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magen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v</w:t>
      </w:r>
      <w:r>
        <w:rPr>
          <w:rFonts w:ascii="Trebuchet MS" w:hAnsi="Trebuchet MS"/>
          <w:b/>
          <w:spacing w:val="-6"/>
          <w:sz w:val="28"/>
        </w:rPr>
        <w:t>år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fleste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29"/>
          <w:w w:val="10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skadelige,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bra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oss.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before="44"/>
        <w:ind w:left="64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320.588531pt;margin-top:57.124592pt;width:114.3pt;height:14pt;mso-position-horizontal-relative:page;mso-position-vertical-relative:paragraph;z-index:-300736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Hvis du har brukt"/>
            <w10:wrap type="none"/>
          </v:shape>
        </w:pict>
      </w:r>
      <w:r>
        <w:rPr/>
        <w:pict>
          <v:shape style="position:absolute;margin-left:317.748901pt;margin-top:76.758324pt;width:145.050pt;height:14pt;mso-position-horizontal-relative:page;mso-position-vertical-relative:paragraph;z-index:-300712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ekstraaktiviteten, EA1"/>
            <w10:wrap type="none"/>
          </v:shape>
        </w:pict>
      </w:r>
      <w:r>
        <w:rPr/>
        <w:pict>
          <v:shape style="position:absolute;margin-left:315.059448pt;margin-top:94.414619pt;width:149.75pt;height:14pt;mso-position-horizontal-relative:page;mso-position-vertical-relative:paragraph;z-index:-300688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Ja- og nei-kort, kan du"/>
            <w10:wrap type="none"/>
          </v:shape>
        </w:pict>
      </w:r>
      <w:r>
        <w:rPr/>
        <w:pict>
          <v:shape style="position:absolute;margin-left:312.326874pt;margin-top:112.638573pt;width:161.950pt;height:14pt;mso-position-horizontal-relative:page;mso-position-vertical-relative:paragraph;z-index:-300664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nakke om svarene med"/>
            <w10:wrap type="none"/>
          </v:shape>
        </w:pict>
      </w:r>
      <w:r>
        <w:rPr/>
        <w:pict>
          <v:shape style="position:absolute;margin-left:99.744713pt;margin-top:84.832794pt;width:141pt;height:14pt;mso-position-horizontal-relative:page;mso-position-vertical-relative:paragraph;z-index:-300568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Snakk om mikrobene"/>
            <w10:wrap type="none"/>
          </v:shape>
        </w:pict>
      </w:r>
      <w:r>
        <w:rPr/>
        <w:pict>
          <v:shape style="position:absolute;margin-left:102.458549pt;margin-top:101.815071pt;width:144.9pt;height:14pt;mso-position-horizontal-relative:page;mso-position-vertical-relative:paragraph;z-index:-300544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elevene har laget ved"/>
            <w10:wrap type="none"/>
          </v:shape>
        </w:pict>
      </w:r>
      <w:r>
        <w:rPr/>
        <w:pict>
          <v:shape style="position:absolute;margin-left:105.112656pt;margin-top:118.038338pt;width:158.450pt;height:14pt;mso-position-horizontal-relative:page;mso-position-vertical-relative:paragraph;z-index:-300520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å framheve forskjellene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43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320" w:bottom="280" w:left="740" w:right="460"/>
        </w:sectPr>
      </w:pPr>
    </w:p>
    <w:p>
      <w:pPr>
        <w:pStyle w:val="Heading9"/>
        <w:spacing w:line="240" w:lineRule="auto" w:before="18"/>
        <w:ind w:left="656" w:right="0"/>
        <w:jc w:val="left"/>
        <w:rPr>
          <w:b w:val="0"/>
          <w:bCs w:val="0"/>
        </w:rPr>
      </w:pPr>
      <w:r>
        <w:rPr>
          <w:spacing w:val="-2"/>
          <w:w w:val="105"/>
        </w:rPr>
        <w:t>Aktivit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t:</w:t>
      </w:r>
      <w:r>
        <w:rPr>
          <w:spacing w:val="-84"/>
          <w:w w:val="105"/>
        </w:rPr>
        <w:t> </w:t>
      </w:r>
      <w:r>
        <w:rPr>
          <w:spacing w:val="-2"/>
          <w:w w:val="105"/>
        </w:rPr>
        <w:t>Modell</w:t>
      </w:r>
      <w:r>
        <w:rPr>
          <w:spacing w:val="-3"/>
          <w:w w:val="105"/>
        </w:rPr>
        <w:t>-mikr</w:t>
      </w:r>
      <w:r>
        <w:rPr>
          <w:spacing w:val="-2"/>
          <w:w w:val="105"/>
        </w:rPr>
        <w:t>ober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pgSz w:w="11910" w:h="16840"/>
          <w:pgMar w:top="560" w:bottom="280" w:left="460" w:right="820"/>
        </w:sectPr>
      </w:pPr>
    </w:p>
    <w:p>
      <w:pPr>
        <w:spacing w:line="265" w:lineRule="auto" w:before="61"/>
        <w:ind w:left="964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1</w:t>
      </w:r>
      <w:r>
        <w:rPr>
          <w:rFonts w:ascii="Trebuchet MS"/>
          <w:b/>
          <w:spacing w:val="77"/>
          <w:sz w:val="28"/>
        </w:rPr>
        <w:t> </w:t>
      </w:r>
      <w:r>
        <w:rPr>
          <w:rFonts w:ascii="Trebuchet MS"/>
          <w:b/>
          <w:sz w:val="28"/>
        </w:rPr>
        <w:t>Lag</w:t>
      </w:r>
      <w:r>
        <w:rPr>
          <w:rFonts w:ascii="Trebuchet MS"/>
          <w:b/>
          <w:spacing w:val="5"/>
          <w:sz w:val="28"/>
        </w:rPr>
        <w:t> </w:t>
      </w:r>
      <w:r>
        <w:rPr>
          <w:rFonts w:ascii="Trebuchet MS"/>
          <w:b/>
          <w:sz w:val="28"/>
        </w:rPr>
        <w:t>din</w:t>
      </w:r>
      <w:r>
        <w:rPr>
          <w:rFonts w:ascii="Trebuchet MS"/>
          <w:b/>
          <w:spacing w:val="4"/>
          <w:sz w:val="28"/>
        </w:rPr>
        <w:t> </w:t>
      </w:r>
      <w:r>
        <w:rPr>
          <w:rFonts w:ascii="Trebuchet MS"/>
          <w:b/>
          <w:sz w:val="28"/>
        </w:rPr>
        <w:t>egen</w:t>
      </w:r>
      <w:r>
        <w:rPr>
          <w:rFonts w:ascii="Trebuchet MS"/>
          <w:b/>
          <w:w w:val="108"/>
          <w:sz w:val="28"/>
        </w:rPr>
        <w:t> </w:t>
      </w:r>
      <w:r>
        <w:rPr>
          <w:rFonts w:ascii="Trebuchet MS"/>
          <w:b/>
          <w:spacing w:val="-2"/>
          <w:sz w:val="28"/>
        </w:rPr>
        <w:t>mikrobe</w:t>
      </w:r>
      <w:r>
        <w:rPr>
          <w:rFonts w:ascii="Trebuchet MS"/>
          <w:sz w:val="28"/>
        </w:rPr>
      </w:r>
    </w:p>
    <w:p>
      <w:pPr>
        <w:spacing w:line="265" w:lineRule="auto" w:before="0"/>
        <w:ind w:left="96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ved</w:t>
      </w:r>
      <w:r>
        <w:rPr>
          <w:rFonts w:ascii="Trebuchet MS"/>
          <w:b/>
          <w:spacing w:val="-36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hjelp</w:t>
      </w:r>
      <w:r>
        <w:rPr>
          <w:rFonts w:ascii="Trebuchet MS"/>
          <w:b/>
          <w:spacing w:val="-36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av</w:t>
      </w:r>
      <w:r>
        <w:rPr>
          <w:rFonts w:ascii="Trebuchet MS"/>
          <w:b/>
          <w:spacing w:val="20"/>
          <w:w w:val="104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plast</w:t>
      </w:r>
      <w:r>
        <w:rPr>
          <w:rFonts w:ascii="Trebuchet MS"/>
          <w:b/>
          <w:spacing w:val="-2"/>
          <w:w w:val="105"/>
          <w:sz w:val="28"/>
        </w:rPr>
        <w:t>elina</w:t>
      </w:r>
      <w:r>
        <w:rPr>
          <w:rFonts w:ascii="Trebuchet MS"/>
          <w:sz w:val="28"/>
        </w:rPr>
      </w:r>
    </w:p>
    <w:p>
      <w:pPr>
        <w:spacing w:before="61"/>
        <w:ind w:left="47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10"/>
        </w:rPr>
        <w:br w:type="column"/>
      </w:r>
      <w:r>
        <w:rPr>
          <w:rFonts w:ascii="Trebuchet MS"/>
          <w:b/>
          <w:w w:val="110"/>
          <w:sz w:val="28"/>
        </w:rPr>
        <w:t>2</w:t>
      </w:r>
      <w:r>
        <w:rPr>
          <w:rFonts w:ascii="Trebuchet MS"/>
          <w:b/>
          <w:spacing w:val="14"/>
          <w:w w:val="110"/>
          <w:sz w:val="28"/>
        </w:rPr>
        <w:t> </w:t>
      </w:r>
      <w:r>
        <w:rPr>
          <w:rFonts w:ascii="Trebuchet MS"/>
          <w:b/>
          <w:spacing w:val="-3"/>
          <w:w w:val="110"/>
          <w:sz w:val="28"/>
        </w:rPr>
        <w:t>L</w:t>
      </w:r>
      <w:r>
        <w:rPr>
          <w:rFonts w:ascii="Trebuchet MS"/>
          <w:b/>
          <w:spacing w:val="-2"/>
          <w:w w:val="110"/>
          <w:sz w:val="28"/>
        </w:rPr>
        <w:t>egg</w:t>
      </w:r>
      <w:r>
        <w:rPr>
          <w:rFonts w:ascii="Trebuchet MS"/>
          <w:sz w:val="28"/>
        </w:rPr>
      </w:r>
    </w:p>
    <w:p>
      <w:pPr>
        <w:spacing w:line="265" w:lineRule="auto" w:before="35"/>
        <w:ind w:left="758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mikroben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20"/>
          <w:w w:val="8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petriskålen</w:t>
      </w:r>
      <w:r>
        <w:rPr>
          <w:rFonts w:ascii="Trebuchet MS" w:hAnsi="Trebuchet MS"/>
          <w:sz w:val="28"/>
        </w:rPr>
      </w:r>
    </w:p>
    <w:p>
      <w:pPr>
        <w:spacing w:line="265" w:lineRule="auto" w:before="62"/>
        <w:ind w:left="842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 w:hAnsi="Trebuchet MS"/>
          <w:b/>
          <w:w w:val="105"/>
          <w:sz w:val="28"/>
        </w:rPr>
        <w:t>3</w:t>
      </w:r>
      <w:r>
        <w:rPr>
          <w:rFonts w:ascii="Trebuchet MS" w:hAnsi="Trebuchet MS"/>
          <w:b/>
          <w:spacing w:val="-2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Skriv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navne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21"/>
          <w:w w:val="96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oben</w:t>
      </w:r>
      <w:r>
        <w:rPr>
          <w:rFonts w:ascii="Trebuchet MS" w:hAnsi="Trebuchet MS"/>
          <w:b/>
          <w:spacing w:val="2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pe</w:t>
      </w:r>
      <w:r>
        <w:rPr>
          <w:rFonts w:ascii="Trebuchet MS" w:hAnsi="Trebuchet MS"/>
          <w:b/>
          <w:spacing w:val="-2"/>
          <w:w w:val="105"/>
          <w:sz w:val="28"/>
        </w:rPr>
        <w:t>trisk</w:t>
      </w:r>
      <w:r>
        <w:rPr>
          <w:rFonts w:ascii="Trebuchet MS" w:hAnsi="Trebuchet MS"/>
          <w:b/>
          <w:spacing w:val="-1"/>
          <w:w w:val="105"/>
          <w:sz w:val="28"/>
        </w:rPr>
        <w:t>ålen</w:t>
      </w:r>
      <w:r>
        <w:rPr>
          <w:rFonts w:ascii="Trebuchet MS" w:hAnsi="Trebuchet MS"/>
          <w:sz w:val="28"/>
        </w:rPr>
      </w:r>
    </w:p>
    <w:p>
      <w:pPr>
        <w:spacing w:line="265" w:lineRule="auto" w:before="62"/>
        <w:ind w:left="753" w:right="491" w:hanging="284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 w:hAnsi="Trebuchet MS"/>
          <w:b/>
          <w:w w:val="105"/>
          <w:sz w:val="28"/>
        </w:rPr>
        <w:t>4</w:t>
      </w:r>
      <w:r>
        <w:rPr>
          <w:rFonts w:ascii="Trebuchet MS" w:hAnsi="Trebuchet MS"/>
          <w:b/>
          <w:spacing w:val="23"/>
          <w:w w:val="105"/>
          <w:sz w:val="28"/>
        </w:rPr>
        <w:t> </w:t>
      </w:r>
      <w:r>
        <w:rPr>
          <w:rFonts w:ascii="Trebuchet MS" w:hAnsi="Trebuchet MS"/>
          <w:b/>
          <w:spacing w:val="-17"/>
          <w:w w:val="105"/>
          <w:sz w:val="28"/>
        </w:rPr>
        <w:t>T</w:t>
      </w:r>
      <w:r>
        <w:rPr>
          <w:rFonts w:ascii="Trebuchet MS" w:hAnsi="Trebuchet MS"/>
          <w:b/>
          <w:spacing w:val="-16"/>
          <w:w w:val="105"/>
          <w:sz w:val="28"/>
        </w:rPr>
        <w:t>a</w:t>
      </w:r>
      <w:r>
        <w:rPr>
          <w:rFonts w:ascii="Trebuchet MS" w:hAnsi="Trebuchet MS"/>
          <w:b/>
          <w:spacing w:val="-1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1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deg</w:t>
      </w:r>
      <w:r>
        <w:rPr>
          <w:rFonts w:ascii="Trebuchet MS" w:hAnsi="Trebuchet MS"/>
          <w:b/>
          <w:spacing w:val="21"/>
          <w:w w:val="113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pe</w:t>
      </w:r>
      <w:r>
        <w:rPr>
          <w:rFonts w:ascii="Trebuchet MS" w:hAnsi="Trebuchet MS"/>
          <w:b/>
          <w:spacing w:val="-2"/>
          <w:w w:val="105"/>
          <w:sz w:val="28"/>
        </w:rPr>
        <w:t>trisk</w:t>
      </w:r>
      <w:r>
        <w:rPr>
          <w:rFonts w:ascii="Trebuchet MS" w:hAnsi="Trebuchet MS"/>
          <w:b/>
          <w:spacing w:val="-1"/>
          <w:w w:val="105"/>
          <w:sz w:val="28"/>
        </w:rPr>
        <w:t>ålen</w:t>
      </w:r>
      <w:r>
        <w:rPr>
          <w:rFonts w:ascii="Trebuchet MS" w:hAnsi="Trebuchet MS"/>
          <w:b/>
          <w:spacing w:val="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hjem</w:t>
      </w:r>
      <w:r>
        <w:rPr>
          <w:rFonts w:ascii="Trebuchet MS" w:hAnsi="Trebuchet MS"/>
          <w:sz w:val="28"/>
        </w:rPr>
      </w:r>
    </w:p>
    <w:p>
      <w:pPr>
        <w:spacing w:after="0" w:line="265" w:lineRule="auto"/>
        <w:jc w:val="both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60" w:right="820"/>
          <w:cols w:num="4" w:equalWidth="0">
            <w:col w:w="2681" w:space="40"/>
            <w:col w:w="2270" w:space="40"/>
            <w:col w:w="2760" w:space="40"/>
            <w:col w:w="279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before="83"/>
        <w:ind w:left="2735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49.385193pt;margin-top:4.895225pt;width:6.1pt;height:7pt;mso-position-horizontal-relative:page;mso-position-vertical-relative:paragraph;z-index:-300424;rotation:2" type="#_x0000_t136" fillcolor="#000000" stroked="f">
            <o:extrusion v:ext="view" autorotationcenter="t"/>
            <v:textpath style="font-family:&amp;quot;Arial&amp;quot;;font-size:7pt;v-text-kern:t;mso-text-shadow:auto" string="m"/>
            <w10:wrap type="none"/>
          </v:shape>
        </w:pict>
      </w:r>
      <w:r>
        <w:rPr/>
        <w:pict>
          <v:shape style="position:absolute;margin-left:345.024902pt;margin-top:4.479358pt;width:4.650pt;height:7pt;mso-position-horizontal-relative:page;mso-position-vertical-relative:paragraph;z-index:-300400;rotation:6" type="#_x0000_t136" fillcolor="#000000" stroked="f">
            <o:extrusion v:ext="view" autorotationcenter="t"/>
            <v:textpath style="font-family:&amp;quot;Arial&amp;quot;;font-size:7pt;v-text-kern:t;mso-text-shadow:auto" string="A"/>
            <w10:wrap type="none"/>
          </v:shape>
        </w:pict>
      </w:r>
      <w:r>
        <w:rPr>
          <w:rFonts w:ascii="Arial"/>
          <w:sz w:val="14"/>
        </w:rPr>
        <w:t>y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420" w:bottom="0" w:left="460" w:right="820"/>
        </w:sectPr>
      </w:pPr>
    </w:p>
    <w:p>
      <w:pPr>
        <w:pStyle w:val="BodyText"/>
        <w:spacing w:line="275" w:lineRule="auto" w:before="68"/>
        <w:ind w:left="108" w:right="0"/>
        <w:jc w:val="left"/>
        <w:rPr>
          <w:b w:val="0"/>
          <w:bCs w:val="0"/>
        </w:rPr>
      </w:pPr>
      <w:r>
        <w:rPr/>
        <w:t>Denne</w:t>
      </w:r>
      <w:r>
        <w:rPr>
          <w:spacing w:val="6"/>
        </w:rPr>
        <w:t> </w:t>
      </w: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har</w:t>
      </w:r>
      <w:r>
        <w:rPr>
          <w:spacing w:val="-2"/>
        </w:rPr>
        <w:t> </w:t>
      </w:r>
      <w:r>
        <w:rPr/>
        <w:t>som</w:t>
      </w:r>
      <w:r>
        <w:rPr>
          <w:spacing w:val="7"/>
        </w:rPr>
        <w:t> </w:t>
      </w:r>
      <w:r>
        <w:rPr/>
        <w:t>mål</w:t>
      </w:r>
      <w:r>
        <w:rPr>
          <w:spacing w:val="-5"/>
        </w:rPr>
        <w:t> </w:t>
      </w:r>
      <w:r>
        <w:rPr/>
        <w:t>å</w:t>
      </w:r>
      <w:r>
        <w:rPr>
          <w:spacing w:val="7"/>
        </w:rPr>
        <w:t> </w:t>
      </w:r>
      <w:r>
        <w:rPr/>
        <w:t>gjøre</w:t>
      </w:r>
      <w:r>
        <w:rPr>
          <w:spacing w:val="23"/>
          <w:w w:val="104"/>
        </w:rPr>
        <w:t> </w:t>
      </w:r>
      <w:r>
        <w:rPr>
          <w:spacing w:val="-2"/>
        </w:rPr>
        <w:t>elevene</w:t>
      </w:r>
      <w:r>
        <w:rPr>
          <w:spacing w:val="8"/>
        </w:rPr>
        <w:t> </w:t>
      </w:r>
      <w:r>
        <w:rPr>
          <w:spacing w:val="-2"/>
        </w:rPr>
        <w:t>kjent</w:t>
      </w:r>
      <w:r>
        <w:rPr>
          <w:spacing w:val="8"/>
        </w:rPr>
        <w:t> </w:t>
      </w:r>
      <w:r>
        <w:rPr/>
        <w:t>med</w:t>
      </w:r>
      <w:r>
        <w:rPr>
          <w:spacing w:val="8"/>
        </w:rPr>
        <w:t> </w:t>
      </w:r>
      <w:r>
        <w:rPr>
          <w:spacing w:val="-1"/>
        </w:rPr>
        <w:t>forskjellige</w:t>
      </w:r>
      <w:r>
        <w:rPr>
          <w:spacing w:val="8"/>
        </w:rPr>
        <w:t> </w:t>
      </w:r>
      <w:r>
        <w:rPr/>
        <w:t>typer</w:t>
      </w:r>
      <w:r>
        <w:rPr>
          <w:spacing w:val="27"/>
          <w:w w:val="101"/>
        </w:rPr>
        <w:t> </w:t>
      </w:r>
      <w:r>
        <w:rPr>
          <w:spacing w:val="-1"/>
        </w:rPr>
        <w:t>mikrober</w:t>
      </w:r>
      <w:r>
        <w:rPr>
          <w:spacing w:val="5"/>
        </w:rPr>
        <w:t> </w:t>
      </w:r>
      <w:r>
        <w:rPr/>
        <w:t>og</w:t>
      </w:r>
      <w:r>
        <w:rPr>
          <w:spacing w:val="15"/>
        </w:rPr>
        <w:t> </w:t>
      </w:r>
      <w:r>
        <w:rPr>
          <w:spacing w:val="-2"/>
        </w:rPr>
        <w:t>mikrobeformer</w:t>
      </w:r>
      <w:r>
        <w:rPr>
          <w:spacing w:val="-3"/>
        </w:rPr>
        <w:t> </w:t>
      </w:r>
      <w:r>
        <w:rPr>
          <w:spacing w:val="-2"/>
        </w:rPr>
        <w:t>ved</w:t>
      </w:r>
      <w:r>
        <w:rPr>
          <w:spacing w:val="15"/>
        </w:rPr>
        <w:t> </w:t>
      </w:r>
      <w:r>
        <w:rPr/>
        <w:t>å</w:t>
      </w:r>
      <w:r>
        <w:rPr>
          <w:spacing w:val="15"/>
        </w:rPr>
        <w:t> </w:t>
      </w:r>
      <w:r>
        <w:rPr/>
        <w:t>lage</w:t>
      </w:r>
      <w:r>
        <w:rPr>
          <w:spacing w:val="15"/>
        </w:rPr>
        <w:t> </w:t>
      </w:r>
      <w:r>
        <w:rPr/>
        <w:t>en</w:t>
      </w:r>
      <w:r>
        <w:rPr>
          <w:spacing w:val="25"/>
          <w:w w:val="103"/>
        </w:rPr>
        <w:t> </w:t>
      </w:r>
      <w:r>
        <w:rPr>
          <w:spacing w:val="-1"/>
        </w:rPr>
        <w:t>mikrobe</w:t>
      </w:r>
      <w:r>
        <w:rPr>
          <w:spacing w:val="6"/>
        </w:rPr>
        <w:t> </w:t>
      </w:r>
      <w:r>
        <w:rPr>
          <w:spacing w:val="-2"/>
        </w:rPr>
        <w:t>av</w:t>
      </w:r>
      <w:r>
        <w:rPr>
          <w:spacing w:val="-3"/>
        </w:rPr>
        <w:t> </w:t>
      </w:r>
      <w:r>
        <w:rPr>
          <w:spacing w:val="-1"/>
        </w:rPr>
        <w:t>plast</w:t>
      </w:r>
      <w:r>
        <w:rPr>
          <w:spacing w:val="-2"/>
        </w:rPr>
        <w:t>elina.</w:t>
      </w:r>
      <w:r>
        <w:rPr>
          <w:spacing w:val="7"/>
        </w:rPr>
        <w:t> </w:t>
      </w:r>
      <w:r>
        <w:rPr/>
        <w:t>Denne</w:t>
      </w:r>
      <w:r>
        <w:rPr>
          <w:spacing w:val="7"/>
        </w:rPr>
        <w:t> </w:t>
      </w: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30"/>
          <w:w w:val="103"/>
        </w:rPr>
        <w:t> </w:t>
      </w:r>
      <w:r>
        <w:rPr>
          <w:spacing w:val="-2"/>
        </w:rPr>
        <w:t>lær</w:t>
      </w:r>
      <w:r>
        <w:rPr>
          <w:spacing w:val="-3"/>
        </w:rPr>
        <w:t>er</w:t>
      </w:r>
      <w:r>
        <w:rPr>
          <w:spacing w:val="6"/>
        </w:rPr>
        <w:t> </w:t>
      </w:r>
      <w:r>
        <w:rPr/>
        <w:t>også</w:t>
      </w:r>
      <w:r>
        <w:rPr>
          <w:spacing w:val="17"/>
        </w:rPr>
        <w:t> </w:t>
      </w:r>
      <w:r>
        <w:rPr>
          <w:spacing w:val="-2"/>
        </w:rPr>
        <w:t>elevene</w:t>
      </w:r>
      <w:r>
        <w:rPr>
          <w:spacing w:val="16"/>
        </w:rPr>
        <w:t> </w:t>
      </w:r>
      <w:r>
        <w:rPr>
          <w:spacing w:val="-1"/>
        </w:rPr>
        <w:t>begreper</w:t>
      </w:r>
      <w:r>
        <w:rPr>
          <w:spacing w:val="7"/>
        </w:rPr>
        <w:t> </w:t>
      </w:r>
      <w:r>
        <w:rPr>
          <w:spacing w:val="-2"/>
        </w:rPr>
        <w:t>knytte</w:t>
      </w:r>
      <w:r>
        <w:rPr>
          <w:spacing w:val="-3"/>
        </w:rPr>
        <w:t>t</w:t>
      </w:r>
      <w:r>
        <w:rPr>
          <w:spacing w:val="16"/>
        </w:rPr>
        <w:t> </w:t>
      </w:r>
      <w:r>
        <w:rPr/>
        <w:t>til</w:t>
      </w:r>
      <w:r>
        <w:rPr>
          <w:spacing w:val="31"/>
          <w:w w:val="96"/>
        </w:rPr>
        <w:t> </w:t>
      </w:r>
      <w:r>
        <w:rPr>
          <w:spacing w:val="-1"/>
        </w:rPr>
        <w:t>mikrober</w:t>
      </w:r>
      <w:r>
        <w:rPr>
          <w:spacing w:val="5"/>
        </w:rPr>
        <w:t> </w:t>
      </w:r>
      <w:r>
        <w:rPr/>
        <w:t>som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kan</w:t>
      </w:r>
      <w:r>
        <w:rPr>
          <w:spacing w:val="15"/>
        </w:rPr>
        <w:t> </w:t>
      </w:r>
      <w:r>
        <w:rPr>
          <w:spacing w:val="-2"/>
        </w:rPr>
        <w:t>mø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14"/>
        </w:rPr>
        <w:t> </w:t>
      </w:r>
      <w:r>
        <w:rPr/>
        <w:t>på</w:t>
      </w:r>
      <w:r>
        <w:rPr>
          <w:spacing w:val="15"/>
        </w:rPr>
        <w:t> </w:t>
      </w:r>
      <w:r>
        <w:rPr/>
        <w:t>daglig,</w:t>
      </w:r>
      <w:r>
        <w:rPr>
          <w:b w:val="0"/>
        </w:rPr>
      </w:r>
    </w:p>
    <w:p>
      <w:pPr>
        <w:pStyle w:val="BodyText"/>
        <w:spacing w:line="240" w:lineRule="auto"/>
        <w:ind w:left="108" w:right="0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eks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-52"/>
          <w:w w:val="105"/>
        </w:rPr>
        <w:t> </w:t>
      </w:r>
      <w:r>
        <w:rPr>
          <w:w w:val="105"/>
        </w:rPr>
        <w:t>og</w:t>
      </w:r>
      <w:r>
        <w:rPr>
          <w:spacing w:val="-52"/>
          <w:w w:val="105"/>
        </w:rPr>
        <w:t> </w:t>
      </w:r>
      <w:r>
        <w:rPr>
          <w:w w:val="105"/>
        </w:rPr>
        <w:t>virus.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pStyle w:val="BodyText"/>
        <w:numPr>
          <w:ilvl w:val="0"/>
          <w:numId w:val="25"/>
        </w:numPr>
        <w:tabs>
          <w:tab w:pos="364" w:val="left" w:leader="none"/>
        </w:tabs>
        <w:spacing w:line="275" w:lineRule="auto" w:before="0" w:after="0"/>
        <w:ind w:left="391" w:right="318" w:hanging="283"/>
        <w:jc w:val="left"/>
        <w:rPr>
          <w:b w:val="0"/>
          <w:bCs w:val="0"/>
        </w:rPr>
      </w:pPr>
      <w:r>
        <w:rPr/>
        <w:t>Minn </w:t>
      </w:r>
      <w:r>
        <w:rPr>
          <w:spacing w:val="-2"/>
        </w:rPr>
        <w:t>elevene</w:t>
      </w:r>
      <w:r>
        <w:rPr/>
        <w:t> på </w:t>
      </w:r>
      <w:r>
        <w:rPr>
          <w:spacing w:val="-1"/>
        </w:rPr>
        <w:t>a</w:t>
      </w:r>
      <w:r>
        <w:rPr>
          <w:spacing w:val="-2"/>
        </w:rPr>
        <w:t>t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/>
        <w:t> finnes </w:t>
      </w:r>
      <w:r>
        <w:rPr>
          <w:spacing w:val="-4"/>
        </w:rPr>
        <w:t>tr</w:t>
      </w:r>
      <w:r>
        <w:rPr>
          <w:spacing w:val="-3"/>
        </w:rPr>
        <w:t>e</w:t>
      </w:r>
      <w:r>
        <w:rPr>
          <w:spacing w:val="21"/>
          <w:w w:val="104"/>
        </w:rPr>
        <w:t> </w:t>
      </w:r>
      <w:r>
        <w:rPr>
          <w:spacing w:val="-1"/>
        </w:rPr>
        <w:t>forskjellige</w:t>
      </w:r>
      <w:r>
        <w:rPr>
          <w:spacing w:val="-9"/>
        </w:rPr>
        <w:t> </w:t>
      </w:r>
      <w:r>
        <w:rPr/>
        <w:t>typer</w:t>
      </w:r>
      <w:r>
        <w:rPr>
          <w:spacing w:val="-15"/>
        </w:rPr>
        <w:t> </w:t>
      </w:r>
      <w:r>
        <w:rPr>
          <w:spacing w:val="-1"/>
        </w:rPr>
        <w:t>mikrober</w:t>
      </w:r>
      <w:r>
        <w:rPr>
          <w:spacing w:val="-14"/>
        </w:rPr>
        <w:t> </w:t>
      </w:r>
      <w:r>
        <w:rPr>
          <w:spacing w:val="-2"/>
        </w:rPr>
        <w:t>(virus,</w:t>
      </w:r>
      <w:r>
        <w:rPr>
          <w:spacing w:val="30"/>
          <w:w w:val="96"/>
        </w:rPr>
        <w:t> </w:t>
      </w:r>
      <w:r>
        <w:rPr>
          <w:spacing w:val="-1"/>
        </w:rPr>
        <w:t>bakt</w:t>
      </w:r>
      <w:r>
        <w:rPr>
          <w:spacing w:val="-2"/>
        </w:rPr>
        <w:t>erier</w:t>
      </w:r>
      <w:r>
        <w:rPr>
          <w:spacing w:val="7"/>
        </w:rPr>
        <w:t> </w:t>
      </w:r>
      <w:r>
        <w:rPr/>
        <w:t>og</w:t>
      </w:r>
      <w:r>
        <w:rPr>
          <w:spacing w:val="17"/>
        </w:rPr>
        <w:t> </w:t>
      </w:r>
      <w:r>
        <w:rPr>
          <w:spacing w:val="-1"/>
        </w:rPr>
        <w:t>sopp</w:t>
      </w:r>
      <w:r>
        <w:rPr>
          <w:spacing w:val="-2"/>
        </w:rPr>
        <w:t>),</w:t>
      </w:r>
      <w:r>
        <w:rPr>
          <w:spacing w:val="17"/>
        </w:rPr>
        <w:t> </w:t>
      </w:r>
      <w:r>
        <w:rPr/>
        <w:t>og</w:t>
      </w:r>
      <w:r>
        <w:rPr>
          <w:spacing w:val="16"/>
        </w:rPr>
        <w:t> </w:t>
      </w:r>
      <w:r>
        <w:rPr>
          <w:spacing w:val="-3"/>
        </w:rPr>
        <w:t>hvordan</w:t>
      </w:r>
      <w:r>
        <w:rPr>
          <w:spacing w:val="17"/>
        </w:rPr>
        <w:t> </w:t>
      </w:r>
      <w:r>
        <w:rPr/>
        <w:t>disse</w:t>
      </w:r>
      <w:r>
        <w:rPr>
          <w:spacing w:val="23"/>
          <w:w w:val="107"/>
        </w:rPr>
        <w:t> </w:t>
      </w:r>
      <w:r>
        <w:rPr/>
        <w:t>er</w:t>
      </w:r>
      <w:r>
        <w:rPr>
          <w:spacing w:val="-26"/>
        </w:rPr>
        <w:t> </w:t>
      </w:r>
      <w:r>
        <w:rPr>
          <w:spacing w:val="-1"/>
        </w:rPr>
        <w:t>forskjellige.</w:t>
      </w:r>
      <w:r>
        <w:rPr>
          <w:b w:val="0"/>
        </w:rPr>
      </w:r>
    </w:p>
    <w:p>
      <w:pPr>
        <w:pStyle w:val="BodyText"/>
        <w:numPr>
          <w:ilvl w:val="0"/>
          <w:numId w:val="25"/>
        </w:numPr>
        <w:tabs>
          <w:tab w:pos="364" w:val="left" w:leader="none"/>
        </w:tabs>
        <w:spacing w:line="275" w:lineRule="auto" w:before="170" w:after="0"/>
        <w:ind w:left="391" w:right="195" w:hanging="283"/>
        <w:jc w:val="left"/>
        <w:rPr>
          <w:b w:val="0"/>
          <w:bCs w:val="0"/>
        </w:rPr>
      </w:pPr>
      <w:r>
        <w:rPr>
          <w:spacing w:val="-3"/>
          <w:w w:val="105"/>
        </w:rPr>
        <w:t>Opp</w:t>
      </w:r>
      <w:r>
        <w:rPr>
          <w:spacing w:val="-4"/>
          <w:w w:val="105"/>
        </w:rPr>
        <w:t>fordr</w:t>
      </w:r>
      <w:r>
        <w:rPr>
          <w:spacing w:val="-3"/>
          <w:w w:val="105"/>
        </w:rPr>
        <w:t>e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8"/>
          <w:w w:val="105"/>
        </w:rPr>
        <w:t> </w:t>
      </w:r>
      <w:r>
        <w:rPr>
          <w:w w:val="105"/>
        </w:rPr>
        <w:t>til</w:t>
      </w:r>
      <w:r>
        <w:rPr>
          <w:spacing w:val="-35"/>
          <w:w w:val="105"/>
        </w:rPr>
        <w:t> </w:t>
      </w:r>
      <w:r>
        <w:rPr>
          <w:w w:val="105"/>
        </w:rPr>
        <w:t>å</w:t>
      </w:r>
      <w:r>
        <w:rPr>
          <w:spacing w:val="-28"/>
          <w:w w:val="105"/>
        </w:rPr>
        <w:t> </w:t>
      </w:r>
      <w:r>
        <w:rPr>
          <w:w w:val="105"/>
        </w:rPr>
        <w:t>lage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21"/>
          <w:w w:val="103"/>
        </w:rPr>
        <w:t> </w:t>
      </w:r>
      <w:r>
        <w:rPr>
          <w:spacing w:val="-2"/>
          <w:w w:val="105"/>
        </w:rPr>
        <w:t>ved</w:t>
      </w:r>
      <w:r>
        <w:rPr>
          <w:spacing w:val="-9"/>
          <w:w w:val="105"/>
        </w:rPr>
        <w:t> </w:t>
      </w:r>
      <w:r>
        <w:rPr>
          <w:w w:val="105"/>
        </w:rPr>
        <w:t>hjelp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plast</w:t>
      </w:r>
      <w:r>
        <w:rPr>
          <w:spacing w:val="-2"/>
          <w:w w:val="105"/>
        </w:rPr>
        <w:t>elina</w:t>
      </w:r>
      <w:r>
        <w:rPr>
          <w:spacing w:val="-8"/>
          <w:w w:val="105"/>
        </w:rPr>
        <w:t> </w:t>
      </w:r>
      <w:r>
        <w:rPr>
          <w:w w:val="105"/>
        </w:rPr>
        <w:t>og</w:t>
      </w:r>
      <w:r>
        <w:rPr>
          <w:spacing w:val="-8"/>
          <w:w w:val="105"/>
        </w:rPr>
        <w:t> </w:t>
      </w:r>
      <w:r>
        <w:rPr>
          <w:w w:val="105"/>
        </w:rPr>
        <w:t>legge</w:t>
      </w:r>
      <w:r>
        <w:rPr>
          <w:spacing w:val="-8"/>
          <w:w w:val="105"/>
        </w:rPr>
        <w:t> </w:t>
      </w:r>
      <w:r>
        <w:rPr>
          <w:w w:val="105"/>
        </w:rPr>
        <w:t>dem</w:t>
      </w:r>
      <w:r>
        <w:rPr>
          <w:b w:val="0"/>
        </w:rPr>
      </w:r>
    </w:p>
    <w:p>
      <w:pPr>
        <w:pStyle w:val="BodyText"/>
        <w:spacing w:line="275" w:lineRule="auto"/>
        <w:ind w:left="391" w:right="156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t>i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petriskål</w:t>
      </w:r>
      <w:r>
        <w:rPr>
          <w:spacing w:val="-16"/>
        </w:rPr>
        <w:t> </w:t>
      </w:r>
      <w:r>
        <w:rPr>
          <w:spacing w:val="-2"/>
        </w:rPr>
        <w:t>(h</w:t>
      </w:r>
      <w:r>
        <w:rPr>
          <w:spacing w:val="-1"/>
        </w:rPr>
        <w:t>vis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7"/>
        </w:rPr>
        <w:t> </w:t>
      </w:r>
      <w:r>
        <w:rPr>
          <w:spacing w:val="-1"/>
        </w:rPr>
        <w:t>bruk</w:t>
      </w:r>
      <w:r>
        <w:rPr>
          <w:spacing w:val="-2"/>
        </w:rPr>
        <w:t>es).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kan</w:t>
      </w:r>
      <w:r>
        <w:rPr>
          <w:spacing w:val="23"/>
          <w:w w:val="104"/>
        </w:rPr>
        <w:t> </w:t>
      </w:r>
      <w:r>
        <w:rPr>
          <w:spacing w:val="-2"/>
        </w:rPr>
        <w:t>bruke</w:t>
      </w:r>
      <w:r>
        <w:rPr>
          <w:spacing w:val="20"/>
        </w:rPr>
        <w:t> </w:t>
      </w:r>
      <w:r>
        <w:rPr/>
        <w:t>bildene</w:t>
      </w:r>
      <w:r>
        <w:rPr>
          <w:spacing w:val="20"/>
        </w:rPr>
        <w:t> </w:t>
      </w:r>
      <w:r>
        <w:rPr>
          <w:spacing w:val="-2"/>
        </w:rPr>
        <w:t>fr</w:t>
      </w:r>
      <w:r>
        <w:rPr>
          <w:spacing w:val="-1"/>
        </w:rPr>
        <w:t>a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spacing w:val="-2"/>
        </w:rPr>
        <w:t>A1</w:t>
      </w:r>
      <w:r>
        <w:rPr>
          <w:spacing w:val="21"/>
        </w:rPr>
        <w:t> </w:t>
      </w:r>
      <w:r>
        <w:rPr/>
        <w:t>og</w:t>
      </w:r>
      <w:r>
        <w:rPr>
          <w:spacing w:val="20"/>
        </w:rPr>
        <w:t> </w:t>
      </w:r>
      <w:r>
        <w:rPr>
          <w:spacing w:val="-1"/>
        </w:rPr>
        <w:t>SA3–5</w:t>
      </w:r>
      <w:r>
        <w:rPr>
          <w:spacing w:val="20"/>
        </w:rPr>
        <w:t> </w:t>
      </w:r>
      <w:r>
        <w:rPr/>
        <w:t>og</w:t>
      </w:r>
      <w:r>
        <w:rPr>
          <w:spacing w:val="27"/>
          <w:w w:val="116"/>
        </w:rPr>
        <w:t> </w:t>
      </w:r>
      <w:r>
        <w:rPr>
          <w:spacing w:val="-2"/>
        </w:rPr>
        <w:t>in</w:t>
      </w:r>
      <w:r>
        <w:rPr>
          <w:spacing w:val="-1"/>
        </w:rPr>
        <w:t>formasjon</w:t>
      </w:r>
      <w:r>
        <w:rPr>
          <w:spacing w:val="12"/>
        </w:rPr>
        <w:t> </w:t>
      </w:r>
      <w:r>
        <w:rPr/>
        <w:t>om</w:t>
      </w:r>
      <w:r>
        <w:rPr>
          <w:spacing w:val="13"/>
        </w:rPr>
        <w:t> </w:t>
      </w:r>
      <w:r>
        <w:rPr>
          <w:spacing w:val="-1"/>
        </w:rPr>
        <w:t>mikrober</w:t>
      </w:r>
      <w:r>
        <w:rPr>
          <w:spacing w:val="4"/>
        </w:rPr>
        <w:t> </w:t>
      </w:r>
      <w:r>
        <w:rPr/>
        <w:t>på</w:t>
      </w:r>
      <w:r>
        <w:rPr>
          <w:spacing w:val="13"/>
        </w:rPr>
        <w:t> </w:t>
      </w:r>
      <w:r>
        <w:rPr>
          <w:spacing w:val="-1"/>
        </w:rPr>
        <w:t>SA2</w:t>
      </w:r>
      <w:r>
        <w:rPr>
          <w:spacing w:val="13"/>
        </w:rPr>
        <w:t> </w:t>
      </w:r>
      <w:r>
        <w:rPr/>
        <w:t>som</w:t>
      </w:r>
      <w:r>
        <w:rPr>
          <w:spacing w:val="24"/>
          <w:w w:val="109"/>
        </w:rPr>
        <w:t> </w:t>
      </w:r>
      <w:r>
        <w:rPr>
          <w:rFonts w:ascii="Trebuchet MS" w:hAnsi="Trebuchet MS" w:cs="Trebuchet MS" w:eastAsia="Trebuchet MS"/>
          <w:spacing w:val="-1"/>
        </w:rPr>
        <w:t>inspir</w:t>
      </w:r>
      <w:r>
        <w:rPr>
          <w:rFonts w:ascii="Trebuchet MS" w:hAnsi="Trebuchet MS" w:cs="Trebuchet MS" w:eastAsia="Trebuchet MS"/>
          <w:spacing w:val="-2"/>
        </w:rPr>
        <w:t>asjon.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pStyle w:val="BodyText"/>
        <w:numPr>
          <w:ilvl w:val="0"/>
          <w:numId w:val="25"/>
        </w:numPr>
        <w:tabs>
          <w:tab w:pos="364" w:val="left" w:leader="none"/>
        </w:tabs>
        <w:spacing w:line="275" w:lineRule="auto" w:before="170" w:after="0"/>
        <w:ind w:left="391" w:right="318" w:hanging="283"/>
        <w:jc w:val="left"/>
        <w:rPr>
          <w:b w:val="0"/>
          <w:bCs w:val="0"/>
        </w:rPr>
      </w:pPr>
      <w:r>
        <w:rPr>
          <w:w w:val="105"/>
        </w:rPr>
        <w:t>Vis</w:t>
      </w:r>
      <w:r>
        <w:rPr>
          <w:spacing w:val="-37"/>
          <w:w w:val="105"/>
        </w:rPr>
        <w:t> </w:t>
      </w:r>
      <w:r>
        <w:rPr>
          <w:w w:val="105"/>
        </w:rPr>
        <w:t>noen</w:t>
      </w:r>
      <w:r>
        <w:rPr>
          <w:spacing w:val="-41"/>
          <w:w w:val="105"/>
        </w:rPr>
        <w:t> </w:t>
      </w:r>
      <w:r>
        <w:rPr>
          <w:spacing w:val="-1"/>
          <w:w w:val="105"/>
        </w:rPr>
        <w:t>vanlige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former</w:t>
      </w:r>
      <w:r>
        <w:rPr>
          <w:spacing w:val="-40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23"/>
          <w:w w:val="103"/>
        </w:rPr>
        <w:t> </w:t>
      </w:r>
      <w:r>
        <w:rPr>
          <w:w w:val="105"/>
        </w:rPr>
        <w:t>som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0"/>
          <w:w w:val="105"/>
        </w:rPr>
        <w:t> </w:t>
      </w:r>
      <w:r>
        <w:rPr>
          <w:w w:val="105"/>
        </w:rPr>
        <w:t>ha</w:t>
      </w:r>
      <w:r>
        <w:rPr>
          <w:spacing w:val="-19"/>
          <w:w w:val="105"/>
        </w:rPr>
        <w:t> </w:t>
      </w:r>
      <w:r>
        <w:rPr>
          <w:w w:val="105"/>
        </w:rPr>
        <w:t>hørt</w:t>
      </w:r>
      <w:r>
        <w:rPr>
          <w:spacing w:val="-20"/>
          <w:w w:val="105"/>
        </w:rPr>
        <w:t> </w:t>
      </w:r>
      <w:r>
        <w:rPr>
          <w:w w:val="105"/>
        </w:rPr>
        <w:t>om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6"/>
          <w:w w:val="105"/>
        </w:rPr>
        <w:t> </w:t>
      </w:r>
      <w:r>
        <w:rPr>
          <w:w w:val="105"/>
        </w:rPr>
        <w:t>å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å</w:t>
      </w:r>
      <w:r>
        <w:rPr>
          <w:spacing w:val="-20"/>
          <w:w w:val="105"/>
        </w:rPr>
        <w:t> </w:t>
      </w:r>
      <w:r>
        <w:rPr>
          <w:w w:val="105"/>
        </w:rPr>
        <w:t>dem</w:t>
      </w:r>
      <w:r>
        <w:rPr>
          <w:b w:val="0"/>
        </w:rPr>
      </w:r>
    </w:p>
    <w:p>
      <w:pPr>
        <w:pStyle w:val="BodyText"/>
        <w:spacing w:line="240" w:lineRule="auto"/>
        <w:ind w:left="39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i</w:t>
      </w:r>
      <w:r>
        <w:rPr>
          <w:rFonts w:ascii="Trebuchet MS"/>
          <w:spacing w:val="16"/>
        </w:rPr>
        <w:t> </w:t>
      </w:r>
      <w:r>
        <w:rPr>
          <w:rFonts w:ascii="Trebuchet MS"/>
        </w:rPr>
        <w:t>gang.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25"/>
        </w:numPr>
        <w:tabs>
          <w:tab w:pos="364" w:val="left" w:leader="none"/>
        </w:tabs>
        <w:spacing w:line="275" w:lineRule="auto" w:before="67" w:after="0"/>
        <w:ind w:left="391" w:right="129" w:hanging="283"/>
        <w:jc w:val="left"/>
        <w:rPr>
          <w:b w:val="0"/>
          <w:bCs w:val="0"/>
        </w:rPr>
      </w:pPr>
      <w:r>
        <w:rPr>
          <w:w w:val="105"/>
        </w:rPr>
        <w:br w:type="column"/>
        <w:t>Spør</w:t>
      </w:r>
      <w:r>
        <w:rPr>
          <w:spacing w:val="-34"/>
          <w:w w:val="105"/>
        </w:rPr>
        <w:t> </w:t>
      </w:r>
      <w:r>
        <w:rPr>
          <w:w w:val="105"/>
        </w:rPr>
        <w:t>om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hvilken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lager</w:t>
      </w:r>
      <w:r>
        <w:rPr>
          <w:spacing w:val="-4"/>
          <w:w w:val="105"/>
        </w:rPr>
        <w:t>,</w:t>
      </w:r>
      <w:r>
        <w:rPr>
          <w:spacing w:val="24"/>
          <w:w w:val="63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be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2"/>
          <w:w w:val="105"/>
        </w:rPr>
        <w:t>beskriv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den.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spacing w:val="-5"/>
          <w:w w:val="105"/>
        </w:rPr>
        <w:t>F.eks.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spacing w:val="-1"/>
          <w:w w:val="105"/>
        </w:rPr>
        <w:t>de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21"/>
          <w:w w:val="96"/>
        </w:rPr>
        <w:t> 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w w:val="105"/>
        </w:rPr>
        <w:t>virus,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sopp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47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1"/>
          <w:w w:val="105"/>
        </w:rPr>
        <w:t>bakt</w:t>
      </w:r>
      <w:r>
        <w:rPr>
          <w:rFonts w:ascii="Trebuchet MS" w:hAnsi="Trebuchet MS"/>
          <w:spacing w:val="-2"/>
          <w:w w:val="105"/>
        </w:rPr>
        <w:t>erie,</w:t>
      </w:r>
      <w:r>
        <w:rPr>
          <w:rFonts w:ascii="Trebuchet MS" w:hAnsi="Trebuchet MS"/>
          <w:spacing w:val="26"/>
          <w:w w:val="92"/>
        </w:rPr>
        <w:t> </w:t>
      </w:r>
      <w:r>
        <w:rPr>
          <w:w w:val="105"/>
        </w:rPr>
        <w:t>og</w:t>
      </w:r>
      <w:r>
        <w:rPr>
          <w:spacing w:val="-17"/>
          <w:w w:val="105"/>
        </w:rPr>
        <w:t> </w:t>
      </w:r>
      <w:r>
        <w:rPr>
          <w:w w:val="105"/>
        </w:rPr>
        <w:t>er</w:t>
      </w:r>
      <w:r>
        <w:rPr>
          <w:spacing w:val="-23"/>
          <w:w w:val="105"/>
        </w:rPr>
        <w:t> </w:t>
      </w:r>
      <w:r>
        <w:rPr>
          <w:w w:val="105"/>
        </w:rPr>
        <w:t>den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yttig</w:t>
      </w:r>
      <w:r>
        <w:rPr>
          <w:spacing w:val="-17"/>
          <w:w w:val="105"/>
        </w:rPr>
        <w:t> </w:t>
      </w:r>
      <w:r>
        <w:rPr>
          <w:w w:val="105"/>
        </w:rPr>
        <w:t>eller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skadelig?</w:t>
      </w:r>
      <w:r>
        <w:rPr>
          <w:b w:val="0"/>
        </w:rPr>
      </w:r>
    </w:p>
    <w:p>
      <w:pPr>
        <w:pStyle w:val="BodyText"/>
        <w:numPr>
          <w:ilvl w:val="0"/>
          <w:numId w:val="25"/>
        </w:numPr>
        <w:tabs>
          <w:tab w:pos="364" w:val="left" w:leader="none"/>
        </w:tabs>
        <w:spacing w:line="275" w:lineRule="auto" w:before="170" w:after="0"/>
        <w:ind w:left="391" w:right="128" w:hanging="283"/>
        <w:jc w:val="left"/>
        <w:rPr>
          <w:b w:val="0"/>
          <w:bCs w:val="0"/>
        </w:rPr>
      </w:pPr>
      <w:r>
        <w:rPr>
          <w:spacing w:val="-1"/>
          <w:w w:val="105"/>
        </w:rPr>
        <w:t>N</w:t>
      </w:r>
      <w:r>
        <w:rPr>
          <w:spacing w:val="-2"/>
          <w:w w:val="105"/>
        </w:rPr>
        <w:t>år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er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ferdige,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6"/>
          <w:w w:val="105"/>
        </w:rPr>
        <w:t> </w:t>
      </w:r>
      <w:r>
        <w:rPr>
          <w:w w:val="105"/>
        </w:rPr>
        <w:t>du</w:t>
      </w:r>
      <w:r>
        <w:rPr>
          <w:spacing w:val="-26"/>
          <w:w w:val="105"/>
        </w:rPr>
        <w:t> </w:t>
      </w:r>
      <w:r>
        <w:rPr>
          <w:w w:val="105"/>
        </w:rPr>
        <w:t>be</w:t>
      </w:r>
      <w:r>
        <w:rPr>
          <w:spacing w:val="25"/>
          <w:w w:val="106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skriv</w:t>
      </w:r>
      <w:r>
        <w:rPr>
          <w:spacing w:val="-1"/>
          <w:w w:val="105"/>
        </w:rPr>
        <w:t>e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30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w w:val="105"/>
        </w:rPr>
        <w:t>har</w:t>
      </w:r>
      <w:r>
        <w:rPr>
          <w:spacing w:val="-34"/>
          <w:w w:val="105"/>
        </w:rPr>
        <w:t> </w:t>
      </w:r>
      <w:r>
        <w:rPr>
          <w:w w:val="105"/>
        </w:rPr>
        <w:t>g</w:t>
      </w:r>
      <w:r>
        <w:rPr>
          <w:spacing w:val="1"/>
          <w:w w:val="105"/>
        </w:rPr>
        <w:t>jort</w:t>
      </w:r>
      <w:r>
        <w:rPr>
          <w:spacing w:val="-30"/>
          <w:w w:val="105"/>
        </w:rPr>
        <w:t> </w:t>
      </w:r>
      <w:r>
        <w:rPr>
          <w:w w:val="105"/>
        </w:rPr>
        <w:t>på</w:t>
      </w:r>
      <w:r>
        <w:rPr>
          <w:spacing w:val="30"/>
          <w:w w:val="108"/>
        </w:rPr>
        <w:t> </w:t>
      </w:r>
      <w:r>
        <w:rPr>
          <w:spacing w:val="-1"/>
          <w:w w:val="105"/>
        </w:rPr>
        <w:t>pe</w:t>
      </w:r>
      <w:r>
        <w:rPr>
          <w:spacing w:val="-2"/>
          <w:w w:val="105"/>
        </w:rPr>
        <w:t>trisk</w:t>
      </w:r>
      <w:r>
        <w:rPr>
          <w:spacing w:val="-1"/>
          <w:w w:val="105"/>
        </w:rPr>
        <w:t>ålen</w:t>
      </w:r>
      <w:r>
        <w:rPr>
          <w:spacing w:val="-43"/>
          <w:w w:val="105"/>
        </w:rPr>
        <w:t> </w:t>
      </w:r>
      <w:r>
        <w:rPr>
          <w:w w:val="105"/>
        </w:rPr>
        <w:t>med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sv</w:t>
      </w:r>
      <w:r>
        <w:rPr>
          <w:spacing w:val="-3"/>
          <w:w w:val="105"/>
        </w:rPr>
        <w:t>art</w:t>
      </w:r>
      <w:r>
        <w:rPr>
          <w:spacing w:val="-42"/>
          <w:w w:val="105"/>
        </w:rPr>
        <w:t> </w:t>
      </w:r>
      <w:r>
        <w:rPr>
          <w:w w:val="105"/>
        </w:rPr>
        <w:t>tusj.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33"/>
          <w:w w:val="103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18"/>
          <w:w w:val="105"/>
        </w:rPr>
        <w:t> </w:t>
      </w:r>
      <w:r>
        <w:rPr>
          <w:w w:val="105"/>
        </w:rPr>
        <w:t>ta</w:t>
      </w:r>
      <w:r>
        <w:rPr>
          <w:spacing w:val="-17"/>
          <w:w w:val="105"/>
        </w:rPr>
        <w:t> </w:t>
      </w:r>
      <w:r>
        <w:rPr>
          <w:w w:val="105"/>
        </w:rPr>
        <w:t>med</w:t>
      </w:r>
      <w:r>
        <w:rPr>
          <w:spacing w:val="-17"/>
          <w:w w:val="105"/>
        </w:rPr>
        <w:t> </w:t>
      </w:r>
      <w:r>
        <w:rPr>
          <w:w w:val="105"/>
        </w:rPr>
        <w:t>seg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skålen</w:t>
      </w:r>
      <w:r>
        <w:rPr>
          <w:spacing w:val="-18"/>
          <w:w w:val="105"/>
        </w:rPr>
        <w:t> </w:t>
      </w:r>
      <w:r>
        <w:rPr>
          <w:w w:val="105"/>
        </w:rPr>
        <w:t>hjem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169"/>
        <w:ind w:left="108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6"/>
          <w:w w:val="105"/>
          <w:sz w:val="28"/>
        </w:rPr>
        <w:t>F</w:t>
      </w:r>
      <w:r>
        <w:rPr>
          <w:rFonts w:ascii="Trebuchet MS"/>
          <w:b/>
          <w:w w:val="105"/>
          <w:sz w:val="28"/>
        </w:rPr>
        <w:t>ascine</w:t>
      </w:r>
      <w:r>
        <w:rPr>
          <w:rFonts w:ascii="Trebuchet MS"/>
          <w:b/>
          <w:spacing w:val="-8"/>
          <w:w w:val="105"/>
          <w:sz w:val="28"/>
        </w:rPr>
        <w:t>r</w:t>
      </w:r>
      <w:r>
        <w:rPr>
          <w:rFonts w:ascii="Trebuchet MS"/>
          <w:b/>
          <w:w w:val="105"/>
          <w:sz w:val="28"/>
        </w:rPr>
        <w:t>ende</w:t>
      </w:r>
      <w:r>
        <w:rPr>
          <w:rFonts w:ascii="Trebuchet MS"/>
          <w:b/>
          <w:spacing w:val="-25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f</w:t>
      </w:r>
      <w:r>
        <w:rPr>
          <w:rFonts w:ascii="Trebuchet MS"/>
          <w:b/>
          <w:w w:val="105"/>
          <w:sz w:val="28"/>
        </w:rPr>
        <w:t>akta</w:t>
      </w:r>
      <w:r>
        <w:rPr>
          <w:rFonts w:ascii="Trebuchet MS"/>
          <w:sz w:val="28"/>
        </w:rPr>
      </w:r>
    </w:p>
    <w:p>
      <w:pPr>
        <w:pStyle w:val="BodyText"/>
        <w:spacing w:line="275" w:lineRule="auto" w:before="146"/>
        <w:ind w:left="108" w:right="0"/>
        <w:jc w:val="left"/>
        <w:rPr>
          <w:b w:val="0"/>
          <w:bCs w:val="0"/>
        </w:rPr>
      </w:pPr>
      <w:r>
        <w:rPr>
          <w:spacing w:val="-2"/>
          <w:w w:val="105"/>
        </w:rPr>
        <w:t>Mikroor</w:t>
      </w:r>
      <w:r>
        <w:rPr>
          <w:spacing w:val="-1"/>
          <w:w w:val="105"/>
        </w:rPr>
        <w:t>ganismer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dukke</w:t>
      </w:r>
      <w:r>
        <w:rPr>
          <w:spacing w:val="-3"/>
          <w:w w:val="105"/>
        </w:rPr>
        <w:t>t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først</w:t>
      </w:r>
      <w:r>
        <w:rPr>
          <w:spacing w:val="-23"/>
          <w:w w:val="105"/>
        </w:rPr>
        <w:t> </w:t>
      </w:r>
      <w:r>
        <w:rPr>
          <w:w w:val="105"/>
        </w:rPr>
        <w:t>opp</w:t>
      </w:r>
      <w:r>
        <w:rPr>
          <w:spacing w:val="-22"/>
          <w:w w:val="105"/>
        </w:rPr>
        <w:t> </w:t>
      </w:r>
      <w:r>
        <w:rPr>
          <w:w w:val="105"/>
        </w:rPr>
        <w:t>på</w:t>
      </w:r>
      <w:r>
        <w:rPr>
          <w:spacing w:val="29"/>
          <w:w w:val="108"/>
        </w:rPr>
        <w:t> </w:t>
      </w:r>
      <w:r>
        <w:rPr>
          <w:spacing w:val="-3"/>
          <w:w w:val="105"/>
        </w:rPr>
        <w:t>jor</w:t>
      </w:r>
      <w:r>
        <w:rPr>
          <w:spacing w:val="-2"/>
          <w:w w:val="105"/>
        </w:rPr>
        <w:t>den</w:t>
      </w:r>
      <w:r>
        <w:rPr>
          <w:spacing w:val="-51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54"/>
          <w:w w:val="105"/>
        </w:rPr>
        <w:t> </w:t>
      </w:r>
      <w:r>
        <w:rPr>
          <w:spacing w:val="-2"/>
          <w:w w:val="105"/>
        </w:rPr>
        <w:t>cirk</w:t>
      </w:r>
      <w:r>
        <w:rPr>
          <w:spacing w:val="-1"/>
          <w:w w:val="105"/>
        </w:rPr>
        <w:t>a</w:t>
      </w:r>
      <w:r>
        <w:rPr>
          <w:spacing w:val="-51"/>
          <w:w w:val="105"/>
        </w:rPr>
        <w:t> </w:t>
      </w:r>
      <w:r>
        <w:rPr>
          <w:w w:val="105"/>
        </w:rPr>
        <w:t>3,5</w:t>
      </w:r>
      <w:r>
        <w:rPr>
          <w:spacing w:val="-51"/>
          <w:w w:val="105"/>
        </w:rPr>
        <w:t> </w:t>
      </w:r>
      <w:r>
        <w:rPr>
          <w:spacing w:val="-2"/>
          <w:w w:val="105"/>
        </w:rPr>
        <w:t>milliar</w:t>
      </w:r>
      <w:r>
        <w:rPr>
          <w:spacing w:val="-1"/>
          <w:w w:val="105"/>
        </w:rPr>
        <w:t>der</w:t>
      </w:r>
      <w:r>
        <w:rPr>
          <w:spacing w:val="-53"/>
          <w:w w:val="105"/>
        </w:rPr>
        <w:t> </w:t>
      </w:r>
      <w:r>
        <w:rPr>
          <w:w w:val="105"/>
        </w:rPr>
        <w:t>år</w:t>
      </w:r>
      <w:r>
        <w:rPr>
          <w:spacing w:val="-54"/>
          <w:w w:val="105"/>
        </w:rPr>
        <w:t> </w:t>
      </w:r>
      <w:r>
        <w:rPr>
          <w:w w:val="105"/>
        </w:rPr>
        <w:t>siden</w:t>
      </w:r>
      <w:r>
        <w:rPr>
          <w:spacing w:val="27"/>
          <w:w w:val="105"/>
        </w:rPr>
        <w:t> </w:t>
      </w:r>
      <w:r>
        <w:rPr>
          <w:w w:val="105"/>
        </w:rPr>
        <w:t>og</w:t>
      </w:r>
      <w:r>
        <w:rPr>
          <w:spacing w:val="-24"/>
          <w:w w:val="105"/>
        </w:rPr>
        <w:t> </w:t>
      </w:r>
      <w:r>
        <w:rPr>
          <w:w w:val="105"/>
        </w:rPr>
        <w:t>er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vesentlige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0"/>
          <w:w w:val="105"/>
        </w:rPr>
        <w:t> </w:t>
      </w:r>
      <w:r>
        <w:rPr>
          <w:w w:val="105"/>
        </w:rPr>
        <w:t>å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opprettholde</w:t>
      </w:r>
      <w:r>
        <w:rPr>
          <w:spacing w:val="-24"/>
          <w:w w:val="105"/>
        </w:rPr>
        <w:t> </w:t>
      </w:r>
      <w:r>
        <w:rPr>
          <w:w w:val="105"/>
        </w:rPr>
        <w:t>liv</w:t>
      </w:r>
      <w:r>
        <w:rPr>
          <w:spacing w:val="30"/>
        </w:rPr>
        <w:t> </w:t>
      </w:r>
      <w:r>
        <w:rPr>
          <w:w w:val="105"/>
        </w:rPr>
        <w:t>på</w:t>
      </w:r>
      <w:r>
        <w:rPr>
          <w:spacing w:val="-39"/>
          <w:w w:val="105"/>
        </w:rPr>
        <w:t> </w:t>
      </w:r>
      <w:r>
        <w:rPr>
          <w:w w:val="105"/>
        </w:rPr>
        <w:t>kloden</w:t>
      </w:r>
      <w:r>
        <w:rPr>
          <w:spacing w:val="-43"/>
          <w:w w:val="105"/>
        </w:rPr>
        <w:t> </w:t>
      </w:r>
      <w:r>
        <w:rPr>
          <w:spacing w:val="-5"/>
          <w:w w:val="105"/>
        </w:rPr>
        <w:t>vår</w:t>
      </w:r>
      <w:r>
        <w:rPr>
          <w:spacing w:val="-7"/>
          <w:w w:val="105"/>
        </w:rPr>
        <w:t>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460" w:right="820"/>
          <w:cols w:num="2" w:equalWidth="0">
            <w:col w:w="4862" w:space="1229"/>
            <w:col w:w="453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00448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7237;width:6095;height:9601" coordorigin="0,7237" coordsize="6095,9601">
              <v:shape style="position:absolute;left:0;top:7237;width:6095;height:9601" coordorigin="0,7237" coordsize="6095,9601" path="m0,16838l6095,16838,6095,7237,0,7237,0,16838xe" filled="true" fillcolor="#afcc61" stroked="false">
                <v:path arrowok="t"/>
                <v:fill type="solid"/>
              </v:shape>
            </v:group>
            <v:group style="position:absolute;left:5932;top:7237;width:5974;height:4172" coordorigin="5932,7237" coordsize="5974,4172">
              <v:shape style="position:absolute;left:5932;top:7237;width:5974;height:4172" coordorigin="5932,7237" coordsize="5974,4172" path="m5932,11409l11906,11409,11906,7237,5932,7237,5932,11409xe" filled="true" fillcolor="#afcc61" stroked="false">
                <v:path arrowok="t"/>
                <v:fill type="solid"/>
              </v:shape>
            </v:group>
            <v:group style="position:absolute;left:0;top:0;width:11906;height:7238" coordorigin="0,0" coordsize="11906,7238">
              <v:shape style="position:absolute;left:0;top:0;width:11906;height:7238" coordorigin="0,0" coordsize="11906,7238" path="m0,7237l11906,7237,11906,0,0,0,0,7237xe" filled="true" fillcolor="#98c035" stroked="false">
                <v:path arrowok="t"/>
                <v:fill type="solid"/>
              </v:shape>
            </v:group>
            <v:group style="position:absolute;left:581;top:639;width:444;height:380" coordorigin="581,639" coordsize="444,380">
              <v:shape style="position:absolute;left:581;top:639;width:444;height:380" coordorigin="581,639" coordsize="444,380" path="m763,995l713,995,717,1014,724,1018,761,1010,765,1003,763,995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740,913l703,921,699,928,703,946,636,960,632,967,640,1005,647,1009,713,995,763,995,761,985,990,936,751,936,747,917,740,913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1009,881l751,936,990,936,1020,930,1024,923,1016,885,1009,881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07,751l869,759,865,766,869,784,611,839,606,846,614,883,621,888,879,833,930,833,927,823,994,808,998,802,992,774,917,774,913,755,907,751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30,833l879,833,883,852,890,856,927,848,931,841,930,833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84,760l917,774,992,774,990,764,984,760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785,650l748,658,743,665,747,683,585,718,581,725,589,762,595,766,758,732,808,732,806,722,968,687,972,681,971,673,795,673,791,654,785,650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808,732l758,732,762,751,768,755,805,747,810,741,808,732xe" filled="true" fillcolor="#000000" stroked="false">
                <v:path arrowok="t"/>
                <v:fill type="solid"/>
              </v:shape>
              <v:shape style="position:absolute;left:581;top:639;width:444;height:380" coordorigin="581,639" coordsize="444,380" path="m958,639l795,673,971,673,964,643,958,639xe" filled="true" fillcolor="#000000" stroked="false">
                <v:path arrowok="t"/>
                <v:fill type="solid"/>
              </v:shape>
            </v:group>
            <v:group style="position:absolute;left:695;top:1684;width:10473;height:3312" coordorigin="695,1684" coordsize="10473,3312">
              <v:shape style="position:absolute;left:695;top:1684;width:10473;height:3312" coordorigin="695,1684" coordsize="10473,3312" path="m11168,1684l695,1826,979,4854,10743,4996,11168,1684xe" filled="true" fillcolor="#6f8f2c" stroked="false">
                <v:path arrowok="t"/>
                <v:fill type="solid"/>
              </v:shape>
            </v:group>
            <v:group style="position:absolute;left:582;top:1527;width:10473;height:3312" coordorigin="582,1527" coordsize="10473,3312">
              <v:shape style="position:absolute;left:582;top:1527;width:10473;height:3312" coordorigin="582,1527" coordsize="10473,3312" path="m11055,1527l582,1669,865,4697,10630,4839,11055,1527xe" filled="true" fillcolor="#ffffff" stroked="false">
                <v:path arrowok="t"/>
                <v:fill type="solid"/>
              </v:shape>
              <v:shape style="position:absolute;left:2465;top:4559;width:2060;height:2220" type="#_x0000_t75" stroked="false">
                <v:imagedata r:id="rId173" o:title=""/>
              </v:shape>
              <v:shape style="position:absolute;left:2401;top:4367;width:1241;height:1263" type="#_x0000_t75" stroked="false">
                <v:imagedata r:id="rId174" o:title=""/>
              </v:shape>
              <v:shape style="position:absolute;left:2627;top:4486;width:302;height:685" type="#_x0000_t75" stroked="false">
                <v:imagedata r:id="rId175" o:title=""/>
              </v:shape>
              <v:shape style="position:absolute;left:2853;top:4433;width:259;height:587" type="#_x0000_t75" stroked="false">
                <v:imagedata r:id="rId176" o:title=""/>
              </v:shape>
              <v:shape style="position:absolute;left:2725;top:5334;width:584;height:237" type="#_x0000_t75" stroked="false">
                <v:imagedata r:id="rId177" o:title=""/>
              </v:shape>
              <v:shape style="position:absolute;left:3119;top:4584;width:401;height:368" type="#_x0000_t75" stroked="false">
                <v:imagedata r:id="rId178" o:title=""/>
              </v:shape>
              <v:shape style="position:absolute;left:3162;top:4462;width:148;height:158" type="#_x0000_t75" stroked="false">
                <v:imagedata r:id="rId179" o:title=""/>
              </v:shape>
              <v:shape style="position:absolute;left:3093;top:4985;width:415;height:427" type="#_x0000_t75" stroked="false">
                <v:imagedata r:id="rId180" o:title=""/>
              </v:shape>
              <v:shape style="position:absolute;left:2383;top:4366;width:1259;height:1264" type="#_x0000_t75" stroked="false">
                <v:imagedata r:id="rId181" o:title=""/>
              </v:shape>
              <v:shape style="position:absolute;left:3621;top:3922;width:2318;height:1800" type="#_x0000_t75" stroked="false">
                <v:imagedata r:id="rId182" o:title=""/>
              </v:shape>
              <v:shape style="position:absolute;left:3463;top:3805;width:1288;height:1256" type="#_x0000_t75" stroked="false">
                <v:imagedata r:id="rId183" o:title=""/>
              </v:shape>
              <v:shape style="position:absolute;left:3574;top:4119;width:461;height:591" type="#_x0000_t75" stroked="false">
                <v:imagedata r:id="rId184" o:title=""/>
              </v:shape>
              <v:shape style="position:absolute;left:3734;top:3971;width:394;height:506" type="#_x0000_t75" stroked="false">
                <v:imagedata r:id="rId185" o:title=""/>
              </v:shape>
              <v:shape style="position:absolute;left:4038;top:4699;width:553;height:323" type="#_x0000_t75" stroked="false">
                <v:imagedata r:id="rId186" o:title=""/>
              </v:shape>
              <v:shape style="position:absolute;left:4032;top:3910;width:415;height:351" type="#_x0000_t75" stroked="false">
                <v:imagedata r:id="rId187" o:title=""/>
              </v:shape>
              <v:shape style="position:absolute;left:3985;top:3848;width:141;height:163" type="#_x0000_t75" stroked="false">
                <v:imagedata r:id="rId188" o:title=""/>
              </v:shape>
              <v:shape style="position:absolute;left:4230;top:4255;width:409;height:432" type="#_x0000_t75" stroked="false">
                <v:imagedata r:id="rId189" o:title=""/>
              </v:shape>
              <v:shape style="position:absolute;left:3461;top:3805;width:1315;height:1256" type="#_x0000_t75" stroked="false">
                <v:imagedata r:id="rId190" o:title=""/>
              </v:shape>
              <v:shape style="position:absolute;left:6806;top:5297;width:373;height:386" type="#_x0000_t75" stroked="false">
                <v:imagedata r:id="rId191" o:title=""/>
              </v:shape>
              <v:shape style="position:absolute;left:6810;top:4323;width:1909;height:1628" type="#_x0000_t75" stroked="false">
                <v:imagedata r:id="rId192" o:title=""/>
              </v:shape>
              <v:shape style="position:absolute;left:6847;top:4323;width:684;height:965" type="#_x0000_t75" stroked="false">
                <v:imagedata r:id="rId193" o:title=""/>
              </v:shape>
              <v:shape style="position:absolute;left:6862;top:4928;width:509;height:323" type="#_x0000_t75" stroked="false">
                <v:imagedata r:id="rId194" o:title=""/>
              </v:shape>
              <v:shape style="position:absolute;left:7028;top:4323;width:199;height:167" type="#_x0000_t75" stroked="false">
                <v:imagedata r:id="rId195" o:title=""/>
              </v:shape>
              <v:shape style="position:absolute;left:7010;top:4484;width:409;height:432" type="#_x0000_t75" stroked="false">
                <v:imagedata r:id="rId189" o:title=""/>
              </v:shape>
              <v:shape style="position:absolute;left:6847;top:4323;width:709;height:965" type="#_x0000_t75" stroked="false">
                <v:imagedata r:id="rId196" o:title=""/>
              </v:shape>
              <v:shape style="position:absolute;left:6121;top:4231;width:2145;height:1011" type="#_x0000_t75" stroked="false">
                <v:imagedata r:id="rId197" o:title=""/>
              </v:shape>
            </v:group>
            <v:group style="position:absolute;left:6084;top:4615;width:2252;height:957" coordorigin="6084,4615" coordsize="2252,957">
              <v:shape style="position:absolute;left:6084;top:4615;width:2252;height:957" coordorigin="6084,4615" coordsize="2252,957" path="m6340,5340l6397,5380,6460,5417,6527,5451,6599,5481,6675,5507,6756,5529,6841,5546,6929,5560,7022,5568,7118,5572,7093,5571,7068,5569,6993,5563,6921,5553,6850,5541,6781,5526,6714,5509,6650,5489,6628,5482,6563,5459,6504,5434,6450,5408,6386,5371,6343,5342,6340,5340xe" filled="true" fillcolor="#ffffff" stroked="false">
                <v:path arrowok="t"/>
                <v:fill type="solid"/>
              </v:shape>
              <v:shape style="position:absolute;left:6084;top:4615;width:2252;height:957" coordorigin="6084,4615" coordsize="2252,957" path="m6084,4985l6085,4990,6087,4996,6089,5002,6088,4999,6088,4996,6087,4993,6085,4987,6084,4985xe" filled="true" fillcolor="#ffffff" stroked="false">
                <v:path arrowok="t"/>
                <v:fill type="solid"/>
              </v:shape>
              <v:shape style="position:absolute;left:6084;top:4615;width:2252;height:957" coordorigin="6084,4615" coordsize="2252,957" path="m8335,4677l8334,4687,8332,4696,8330,4706,8330,4729,8330,4741,8332,4721,8333,4701,8335,4681,8335,4677xe" filled="true" fillcolor="#ffffff" stroked="false">
                <v:path arrowok="t"/>
                <v:fill type="solid"/>
              </v:shape>
              <v:shape style="position:absolute;left:6084;top:4615;width:2252;height:957" coordorigin="6084,4615" coordsize="2252,957" path="m8287,4615l8283,4637,8280,4657,8278,4675,8278,4687,8278,4696,8287,4626,8287,4615xe" filled="true" fillcolor="#ffffff" stroked="false">
                <v:path arrowok="t"/>
                <v:fill type="solid"/>
              </v:shape>
            </v:group>
            <v:group style="position:absolute;left:6100;top:3999;width:1012;height:721" coordorigin="6100,3999" coordsize="1012,721">
              <v:shape style="position:absolute;left:6100;top:3999;width:1012;height:721" coordorigin="6100,3999" coordsize="1012,721" path="m7111,3999l7050,4003,6990,4008,6872,4025,6809,4037,6749,4051,6691,4067,6617,4090,6558,4113,6491,4143,6428,4175,6369,4210,6316,4247,6268,4286,6213,4342,6173,4393,6141,4447,6118,4503,6101,4580,6100,4599,6100,4624,6105,4686,6113,4720,6133,4681,6157,4643,6217,4570,6290,4502,6377,4440,6475,4385,6585,4337,6643,4316,6704,4297,6767,4281,6831,4266,6898,4254,6966,4244,7036,4237,7107,4232,7106,4214,7106,4198,7106,4174,7107,4153,7108,4132,7110,4090,7111,4072,7111,4051,7111,4037,7111,4013,7111,3999xe" filled="true" fillcolor="#f5f4f4" stroked="false">
                <v:path arrowok="t"/>
                <v:fill type="solid"/>
              </v:shape>
              <v:shape style="position:absolute;left:6115;top:4232;width:993;height:511" type="#_x0000_t75" stroked="false">
                <v:imagedata r:id="rId198" o:title=""/>
              </v:shape>
            </v:group>
            <v:group style="position:absolute;left:7584;top:4046;width:324;height:326" coordorigin="7584,4046" coordsize="324,326">
              <v:shape style="position:absolute;left:7584;top:4046;width:324;height:326" coordorigin="7584,4046" coordsize="324,326" path="m7596,4046l7592,4109,7588,4186,7586,4226,7585,4246,7641,4287,7682,4297,7702,4303,7762,4321,7837,4348,7888,4371,7892,4352,7902,4274,7906,4213,7908,4152,7891,4142,7818,4109,7760,4087,7700,4070,7625,4052,7606,4048,7596,4046xe" filled="true" fillcolor="#f2f5f5" stroked="false">
                <v:path arrowok="t"/>
                <v:fill type="solid"/>
              </v:shape>
              <v:shape style="position:absolute;left:7605;top:4278;width:62;height:16" type="#_x0000_t75" stroked="false">
                <v:imagedata r:id="rId199" o:title=""/>
              </v:shape>
            </v:group>
            <v:group style="position:absolute;left:6075;top:4794;width:3;height:37" coordorigin="6075,4794" coordsize="3,37">
              <v:shape style="position:absolute;left:6075;top:4794;width:3;height:37" coordorigin="6075,4794" coordsize="3,37" path="m6075,4812l6077,4812e" filled="false" stroked="true" strokeweight="1.923pt" strokecolor="#c5c5c7">
                <v:path arrowok="t"/>
              </v:shape>
            </v:group>
            <v:group style="position:absolute;left:8297;top:4741;width:34;height:264" coordorigin="8297,4741" coordsize="34,264">
              <v:shape style="position:absolute;left:8297;top:4741;width:34;height:264" coordorigin="8297,4741" coordsize="34,264" path="m8330,4741l8328,4762,8325,4783,8320,4824,8318,4844,8316,4863,8314,4881,8312,4904,8310,4924,8307,4948,8304,4969,8301,4987,8297,5004,8302,4987,8313,4923,8321,4863,8328,4785,8330,4747,8330,4741xe" filled="true" fillcolor="#d9d9d9" stroked="false">
                <v:path arrowok="t"/>
                <v:fill type="solid"/>
              </v:shape>
            </v:group>
            <v:group style="position:absolute;left:8319;top:4706;width:2;height:235" coordorigin="8319,4706" coordsize="2,235">
              <v:shape style="position:absolute;left:8319;top:4706;width:2;height:235" coordorigin="8319,4706" coordsize="0,235" path="m8319,4706l8319,4940e" filled="false" stroked="true" strokeweight="1.216085pt" strokecolor="#d9d9d9">
                <v:path arrowok="t"/>
              </v:shape>
            </v:group>
            <v:group style="position:absolute;left:6073;top:4765;width:3;height:30" coordorigin="6073,4765" coordsize="3,30">
              <v:shape style="position:absolute;left:6073;top:4765;width:3;height:30" coordorigin="6073,4765" coordsize="3,30" path="m6073,4765l6074,4774,6075,4794,6075,4773,6074,4770,6073,4765xe" filled="true" fillcolor="#d9d9d9" stroked="false">
                <v:path arrowok="t"/>
                <v:fill type="solid"/>
              </v:shape>
            </v:group>
            <v:group style="position:absolute;left:6075;top:4773;width:2;height:38" coordorigin="6075,4773" coordsize="2,38">
              <v:shape style="position:absolute;left:6075;top:4773;width:2;height:38" coordorigin="6075,4773" coordsize="2,38" path="m6075,4791l6077,4791e" filled="false" stroked="true" strokeweight="1.972pt" strokecolor="#a5a8a8">
                <v:path arrowok="t"/>
              </v:shape>
              <v:shape style="position:absolute;left:8225;top:5041;width:45;height:83" type="#_x0000_t75" stroked="false">
                <v:imagedata r:id="rId200" o:title=""/>
              </v:shape>
              <v:shape style="position:absolute;left:6366;top:5087;width:473;height:172" type="#_x0000_t75" stroked="false">
                <v:imagedata r:id="rId201" o:title=""/>
              </v:shape>
              <v:shape style="position:absolute;left:6077;top:4231;width:2233;height:1339" type="#_x0000_t75" stroked="false">
                <v:imagedata r:id="rId202" o:title=""/>
              </v:shape>
              <v:shape style="position:absolute;left:6056;top:4558;width:2282;height:726" type="#_x0000_t75" stroked="false">
                <v:imagedata r:id="rId203" o:title=""/>
              </v:shape>
              <v:shape style="position:absolute;left:6098;top:4342;width:2191;height:559" type="#_x0000_t75" stroked="false">
                <v:imagedata r:id="rId204" o:title=""/>
              </v:shape>
            </v:group>
            <v:group style="position:absolute;left:6059;top:3960;width:2273;height:808" coordorigin="6059,3960" coordsize="2273,808">
              <v:shape style="position:absolute;left:6059;top:3960;width:2273;height:808" coordorigin="6059,3960" coordsize="2273,808" path="m7193,3976l7100,3978,7010,3984,6922,3996,6836,4010,6753,4028,6674,4048,6598,4074,6525,4102,6457,4132,6394,4166,6335,4204,6281,4242,6232,4284,6189,4328,6120,4420,6077,4520,6063,4626,6063,4646,6071,4706,6088,4764,6098,4768,6102,4758,6106,4746,6097,4726,6091,4706,6085,4688,6081,4668,6078,4628,6079,4588,6094,4512,6125,4438,6171,4366,6230,4300,6302,4238,6386,4182,6480,4134,6583,4092,6694,4058,6787,4034,6810,4030,6834,4024,6958,4004,7009,4000,7035,3996,7061,3994,7087,3994,7113,3992,7140,3992,7166,3990,7420,3990,7360,3984,7277,3978,7193,3976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7420,3990l7193,3990,7279,3992,7364,3998,7446,4006,7526,4020,7604,4036,7678,4054,7750,4076,7819,4102,7883,4128,7945,4158,8002,4192,8055,4226,8103,4264,8186,4342,8248,4430,8286,4522,8297,4570,8300,4550,8301,4528,8299,4510,8305,4510,8275,4436,8217,4350,8140,4270,8045,4198,7991,4166,7933,4134,7872,4106,7807,4080,7740,4058,7669,4036,7595,4018,7519,4004,7440,3992,7420,3990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7400,3970l7193,3970,7281,3972,7367,3978,7451,3986,7532,4000,7611,4016,7687,4034,7761,4056,7831,4082,7897,4110,7960,4140,8019,4174,8074,4208,8124,4246,8169,4286,8245,4370,8300,4462,8331,4560,8327,4540,8311,4482,8276,4410,8239,4356,8224,4336,8172,4282,8115,4232,8052,4186,8030,4170,8007,4156,7983,4144,7959,4130,7857,4082,7716,4032,7626,4008,7467,3978,7400,3970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67,4511l6063,4522,6059,4542,6067,4511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8305,4510l8299,4510,8303,4512,8307,4520,8311,4528,8305,4510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80,4472l6071,4494,6067,4511,6069,4504,6075,4486,6080,4472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85,4459l6082,4466,6080,4472,6085,4459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093,4442l6089,4450,6085,4459,6090,4448,6093,4442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105,4419l6099,4430,6093,4442,6105,4419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6118,4398l6113,4404,6105,4419,6109,4412,6118,4398xe" filled="true" fillcolor="#ffffff" stroked="false">
                <v:path arrowok="t"/>
                <v:fill type="solid"/>
              </v:shape>
              <v:shape style="position:absolute;left:6059;top:3960;width:2273;height:808" coordorigin="6059,3960" coordsize="2273,808" path="m7263,3960l7146,3960,7054,3964,7009,3968,6964,3974,6920,3978,6792,4002,6670,4032,6557,4072,6486,4102,6419,4134,6388,4152,6369,4162,6315,4198,6265,4236,6249,4248,6234,4262,6219,4274,6205,4288,6155,4344,6144,4360,6131,4376,6120,4394,6118,4398,6143,4362,6178,4320,6263,4242,6313,4204,6368,4170,6427,4138,6489,4108,6556,4080,6626,4056,6699,4034,6775,4016,6854,4000,6936,3986,7020,3978,7106,3972,7193,3970,7400,3970,7366,3968,7332,3964,7263,3960xe" filled="true" fillcolor="#ffffff" stroked="false">
                <v:path arrowok="t"/>
                <v:fill type="solid"/>
              </v:shape>
              <v:shape style="position:absolute;left:6095;top:4746;width:12;height:35" type="#_x0000_t75" stroked="false">
                <v:imagedata r:id="rId205" o:title=""/>
              </v:shape>
            </v:group>
            <v:group style="position:absolute;left:8282;top:4505;width:43;height:267" coordorigin="8282,4505" coordsize="43,267">
              <v:shape style="position:absolute;left:8282;top:4505;width:43;height:267" coordorigin="8282,4505" coordsize="43,267" path="m8298,4505l8301,4522,8300,4542,8298,4563,8299,4586,8300,4605,8301,4623,8300,4644,8292,4703,8282,4742,8283,4755,8286,4763,8288,4771,8294,4752,8300,4733,8304,4713,8307,4693,8309,4676,8321,4676,8323,4657,8324,4637,8323,4614,8313,4536,8303,4512,8298,4505xe" filled="true" fillcolor="#ffffff" stroked="false">
                <v:path arrowok="t"/>
                <v:fill type="solid"/>
              </v:shape>
              <v:shape style="position:absolute;left:8282;top:4505;width:43;height:267" coordorigin="8282,4505" coordsize="43,267" path="m8321,4676l8309,4676,8320,4677,8321,4676xe" filled="true" fillcolor="#ffffff" stroked="false">
                <v:path arrowok="t"/>
                <v:fill type="solid"/>
              </v:shape>
            </v:group>
            <v:group style="position:absolute;left:6076;top:4058;width:619;height:672" coordorigin="6076,4058" coordsize="619,672">
              <v:shape style="position:absolute;left:6076;top:4058;width:619;height:672" coordorigin="6076,4058" coordsize="619,672" path="m6694,4058l6583,4091,6480,4132,6386,4181,6302,4236,6230,4297,6170,4362,6124,4431,6093,4503,6077,4577,6076,4614,6078,4651,6082,4671,6086,4691,6092,4710,6099,4729,6095,4713,6092,4695,6089,4675,6087,4653,6086,4630,6088,4593,6102,4519,6130,4448,6171,4381,6224,4318,6288,4259,6363,4205,6447,4155,6540,4112,6641,4074,6694,4058xe" filled="true" fillcolor="#fbfbfb" stroked="false">
                <v:path arrowok="t"/>
                <v:fill type="solid"/>
              </v:shape>
              <v:shape style="position:absolute;left:6103;top:4764;width:2164;height:512" type="#_x0000_t75" stroked="false">
                <v:imagedata r:id="rId206" o:title=""/>
              </v:shape>
              <v:shape style="position:absolute;left:8233;top:4764;width:49;height:118" type="#_x0000_t75" stroked="false">
                <v:imagedata r:id="rId207" o:title=""/>
              </v:shape>
              <v:shape style="position:absolute;left:8118;top:4942;width:64;height:58" type="#_x0000_t75" stroked="false">
                <v:imagedata r:id="rId208" o:title=""/>
              </v:shape>
              <v:shape style="position:absolute;left:6095;top:4747;width:2193;height:49" type="#_x0000_t75" stroked="false">
                <v:imagedata r:id="rId209" o:title=""/>
              </v:shape>
              <v:shape style="position:absolute;left:6056;top:3969;width:2280;height:1314" type="#_x0000_t75" stroked="false">
                <v:imagedata r:id="rId210" o:title=""/>
              </v:shape>
            </v:group>
            <v:group style="position:absolute;left:6840;top:3996;width:1329;height:341" coordorigin="6840,3996" coordsize="1329,341">
              <v:shape style="position:absolute;left:6840;top:3996;width:1329;height:341" coordorigin="6840,3996" coordsize="1329,341" path="m6974,4008l6914,4016,6840,4029,6861,4026,6868,4025,6887,4022,6974,4008xe" filled="true" fillcolor="#ffffff" stroked="false">
                <v:path arrowok="t"/>
                <v:fill type="solid"/>
              </v:shape>
              <v:shape style="position:absolute;left:6840;top:3996;width:1329;height:341" coordorigin="6840,3996" coordsize="1329,341" path="m7266,3997l7193,3997,7225,3997,7256,3998,7318,4001,7378,4006,7467,4017,7553,4032,7636,4050,7716,4073,7786,4096,7843,4118,7908,4148,7908,4148,7926,4157,7981,4188,8037,4223,8086,4260,8143,4310,8168,4336,8141,4307,8078,4251,8004,4199,7921,4152,7828,4110,7727,4074,7618,4044,7503,4021,7444,4012,7383,4005,7321,4000,7266,3997xe" filled="true" fillcolor="#ffffff" stroked="false">
                <v:path arrowok="t"/>
                <v:fill type="solid"/>
              </v:shape>
              <v:shape style="position:absolute;left:6840;top:3996;width:1329;height:341" coordorigin="6840,3996" coordsize="1329,341" path="m7193,3996l7133,3997,7111,3998,7111,3999,7131,3998,7151,3998,7171,3997,7266,3997,7257,3997,7193,3996xe" filled="true" fillcolor="#ffffff" stroked="false">
                <v:path arrowok="t"/>
                <v:fill type="solid"/>
              </v:shape>
            </v:group>
            <v:group style="position:absolute;left:6213;top:3998;width:898;height:345" coordorigin="6213,3998" coordsize="898,345">
              <v:shape style="position:absolute;left:6213;top:3998;width:898;height:345" coordorigin="6213,3998" coordsize="898,345" path="m6228,4326l6226,4328,6213,4342,6228,4326xe" filled="true" fillcolor="#fbfbfb" stroked="false">
                <v:path arrowok="t"/>
                <v:fill type="solid"/>
              </v:shape>
              <v:shape style="position:absolute;left:6213;top:3998;width:898;height:345" coordorigin="6213,3998" coordsize="898,345" path="m6868,4025l6861,4026,6836,4030,6796,4038,6717,4058,6642,4081,6570,4107,6502,4136,6439,4168,6380,4202,6326,4239,6277,4279,6233,4320,6228,4326,6239,4314,6254,4300,6300,4260,6351,4222,6407,4187,6468,4154,6533,4123,6596,4098,6669,4073,6746,4051,6806,4037,6847,4029,6868,4025xe" filled="true" fillcolor="#fbfbfb" stroked="false">
                <v:path arrowok="t"/>
                <v:fill type="solid"/>
              </v:shape>
              <v:shape style="position:absolute;left:6213;top:3998;width:898;height:345" coordorigin="6213,3998" coordsize="898,345" path="m7111,3998l7050,4001,6965,4010,6930,4015,6948,4013,6967,4010,7047,4003,7109,3999,7111,3998,7111,3998xe" filled="true" fillcolor="#fbfbfb" stroked="false">
                <v:path arrowok="t"/>
                <v:fill type="solid"/>
              </v:shape>
            </v:group>
            <v:group style="position:absolute;left:7767;top:4089;width:142;height:59" coordorigin="7767,4089" coordsize="142,59">
              <v:shape style="position:absolute;left:7767;top:4089;width:142;height:59" coordorigin="7767,4089" coordsize="142,59" path="m7767,4089l7824,4111,7908,4148,7908,4148,7837,4115,7779,4094,7767,4089xe" filled="true" fillcolor="#fbfbfb" stroked="false">
                <v:path arrowok="t"/>
                <v:fill type="solid"/>
              </v:shape>
              <v:shape style="position:absolute;left:6217;top:4901;width:1953;height:342" type="#_x0000_t75" stroked="false">
                <v:imagedata r:id="rId211" o:title=""/>
              </v:shape>
              <v:shape style="position:absolute;left:6086;top:3990;width:2215;height:1268" type="#_x0000_t75" stroked="false">
                <v:imagedata r:id="rId212" o:title=""/>
              </v:shape>
              <v:shape style="position:absolute;left:6100;top:4835;width:2056;height:577" type="#_x0000_t75" stroked="false">
                <v:imagedata r:id="rId213" o:title=""/>
              </v:shape>
              <v:shape style="position:absolute;left:6153;top:4841;width:2131;height:623" type="#_x0000_t75" stroked="false">
                <v:imagedata r:id="rId214" o:title=""/>
              </v:shape>
              <v:shape style="position:absolute;left:8072;top:4991;width:192;height:254" type="#_x0000_t75" stroked="false">
                <v:imagedata r:id="rId215" o:title=""/>
              </v:shape>
              <v:shape style="position:absolute;left:6250;top:5123;width:148;height:123" type="#_x0000_t75" stroked="false">
                <v:imagedata r:id="rId216" o:title=""/>
              </v:shape>
              <v:shape style="position:absolute;left:6254;top:4830;width:2035;height:646" type="#_x0000_t75" stroked="false">
                <v:imagedata r:id="rId217" o:title=""/>
              </v:shape>
              <v:shape style="position:absolute;left:6660;top:5040;width:1569;height:448" type="#_x0000_t75" stroked="false">
                <v:imagedata r:id="rId218" o:title=""/>
              </v:shape>
              <v:shape style="position:absolute;left:6125;top:4867;width:35;height:46" type="#_x0000_t75" stroked="false">
                <v:imagedata r:id="rId219" o:title=""/>
              </v:shape>
            </v:group>
            <v:group style="position:absolute;left:6077;top:4829;width:3;height:42" coordorigin="6077,4829" coordsize="3,42">
              <v:shape style="position:absolute;left:6077;top:4829;width:3;height:42" coordorigin="6077,4829" coordsize="3,42" path="m6077,4870l6080,4870,6080,4829,6077,4829,6077,4870xe" filled="true" fillcolor="#ffffff" stroked="false">
                <v:path arrowok="t"/>
                <v:fill type="solid"/>
              </v:shape>
            </v:group>
            <v:group style="position:absolute;left:6077;top:4809;width:4;height:44" coordorigin="6077,4809" coordsize="4,44">
              <v:shape style="position:absolute;left:6077;top:4809;width:4;height:44" coordorigin="6077,4809" coordsize="4,44" path="m6077,4853l6080,4853,6080,4809,6077,4809,6077,4853xe" filled="true" fillcolor="#d7d7d7" stroked="false">
                <v:path arrowok="t"/>
                <v:fill type="solid"/>
              </v:shape>
            </v:group>
            <v:group style="position:absolute;left:6076;top:4930;width:19;height:92" coordorigin="6076,4930" coordsize="19,92">
              <v:shape style="position:absolute;left:6076;top:4930;width:19;height:92" coordorigin="6076,4930" coordsize="19,92" path="m6089,5002l6090,5006,6092,5013,6094,5021,6093,5015,6091,5009,6089,5003,6089,5002xe" filled="true" fillcolor="#ffffff" stroked="false">
                <v:path arrowok="t"/>
                <v:fill type="solid"/>
              </v:shape>
              <v:shape style="position:absolute;left:6076;top:4930;width:19;height:92" coordorigin="6076,4930" coordsize="19,92" path="m6081,4962l6077,4962,6079,4964,6081,4970,6085,4987,6086,4988,6082,4968,6081,4962xe" filled="true" fillcolor="#ffffff" stroked="false">
                <v:path arrowok="t"/>
                <v:fill type="solid"/>
              </v:shape>
              <v:shape style="position:absolute;left:6076;top:4930;width:19;height:92" coordorigin="6076,4930" coordsize="19,92" path="m6078,4930l6076,4953,6076,4957,6076,4959,6077,4962,6081,4962,6079,4948,6078,4930xe" filled="true" fillcolor="#ffffff" stroked="false">
                <v:path arrowok="t"/>
                <v:fill type="solid"/>
              </v:shape>
            </v:group>
            <v:group style="position:absolute;left:6085;top:4987;width:5;height:17" coordorigin="6085,4987" coordsize="5,17">
              <v:shape style="position:absolute;left:6085;top:4987;width:5;height:17" coordorigin="6085,4987" coordsize="5,17" path="m6088,4996l6088,4999,6089,5002,6089,5003,6088,4998,6088,4996xe" filled="true" fillcolor="#ffffff" stroked="false">
                <v:path arrowok="t"/>
                <v:fill type="solid"/>
              </v:shape>
              <v:shape style="position:absolute;left:6085;top:4987;width:5;height:17" coordorigin="6085,4987" coordsize="5,17" path="m6085,4987l6088,4996,6087,4993,6086,4988,6085,4987xe" filled="true" fillcolor="#ffffff" stroked="false">
                <v:path arrowok="t"/>
                <v:fill type="solid"/>
              </v:shape>
            </v:group>
            <v:group style="position:absolute;left:6192;top:5199;width:144;height:138" coordorigin="6192,5199" coordsize="144,138">
              <v:shape style="position:absolute;left:6192;top:5199;width:144;height:138" coordorigin="6192,5199" coordsize="144,138" path="m6192,5199l6243,5257,6290,5301,6335,5336,6320,5325,6305,5312,6290,5299,6275,5285,6260,5271,6245,5256,6230,5242,6216,5227,6203,5213,6192,5199xe" filled="true" fillcolor="#ffffff" stroked="false">
                <v:path arrowok="t"/>
                <v:fill type="solid"/>
              </v:shape>
            </v:group>
            <v:group style="position:absolute;left:6258;top:5269;width:379;height:216" coordorigin="6258,5269" coordsize="379,216">
              <v:shape style="position:absolute;left:6258;top:5269;width:379;height:216" coordorigin="6258,5269" coordsize="379,216" path="m6258,5269l6317,5322,6378,5365,6442,5404,6514,5439,6573,5463,6636,5484,6615,5477,6593,5469,6530,5443,6469,5414,6411,5381,6356,5346,6305,5309,6273,5282,6258,5269xe" filled="true" fillcolor="#ffffff" stroked="false">
                <v:path arrowok="t"/>
                <v:fill type="solid"/>
              </v:shape>
            </v:group>
            <v:group style="position:absolute;left:8305;top:4710;width:25;height:157" coordorigin="8305,4710" coordsize="25,157">
              <v:shape style="position:absolute;left:8305;top:4710;width:25;height:157" coordorigin="8305,4710" coordsize="25,157" path="m8329,4710l8325,4729,8319,4748,8313,4767,8306,4786,8305,4811,8305,4832,8307,4850,8308,4867,8310,4852,8321,4778,8327,4733,8329,4710xe" filled="true" fillcolor="#e3e3e2" stroked="false">
                <v:path arrowok="t"/>
                <v:fill type="solid"/>
              </v:shape>
            </v:group>
            <v:group style="position:absolute;left:6078;top:4780;width:7;height:17" coordorigin="6078,4780" coordsize="7,17">
              <v:shape style="position:absolute;left:6078;top:4780;width:7;height:17" coordorigin="6078,4780" coordsize="7,17" path="m6078,4780l6079,4786,6080,4791,6081,4797,6085,4797,6083,4791,6081,4786,6078,4780xe" filled="true" fillcolor="#e3e3e2" stroked="false">
                <v:path arrowok="t"/>
                <v:fill type="solid"/>
              </v:shape>
            </v:group>
            <v:group style="position:absolute;left:6076;top:4774;width:5;height:24" coordorigin="6076,4774" coordsize="5,24">
              <v:shape style="position:absolute;left:6076;top:4774;width:5;height:24" coordorigin="6076,4774" coordsize="5,24" path="m6076,4774l6077,4797,6081,4797,6080,4791,6079,4786,6078,4780,6077,4776,6076,4774xe" filled="true" fillcolor="#bfbebe" stroked="false">
                <v:path arrowok="t"/>
                <v:fill type="solid"/>
              </v:shape>
            </v:group>
            <v:group style="position:absolute;left:6081;top:4797;width:8;height:25" coordorigin="6081,4797" coordsize="8,25">
              <v:shape style="position:absolute;left:6081;top:4797;width:8;height:25" coordorigin="6081,4797" coordsize="8,25" path="m6086,4798l6081,4802,6082,4809,6084,4815,6085,4822,6086,4815,6087,4809,6089,4803,6086,4798xe" filled="true" fillcolor="#e3e3e2" stroked="false">
                <v:path arrowok="t"/>
                <v:fill type="solid"/>
              </v:shape>
              <v:shape style="position:absolute;left:6081;top:4797;width:8;height:25" coordorigin="6081,4797" coordsize="8,25" path="m6085,4797l6081,4797,6081,4802,6086,4798,6085,4797xe" filled="true" fillcolor="#e3e3e2" stroked="false">
                <v:path arrowok="t"/>
                <v:fill type="solid"/>
              </v:shape>
              <v:shape style="position:absolute;left:6085;top:4803;width:4;height:18" type="#_x0000_t75" stroked="false">
                <v:imagedata r:id="rId220" o:title=""/>
              </v:shape>
            </v:group>
            <v:group style="position:absolute;left:6077;top:4797;width:9;height:52" coordorigin="6077,4797" coordsize="9,52">
              <v:shape style="position:absolute;left:6077;top:4797;width:9;height:52" coordorigin="6077,4797" coordsize="9,52" path="m6081,4797l6077,4797,6077,4810,6078,4824,6080,4848,6081,4840,6083,4832,6085,4822,6083,4815,6082,4808,6082,4804,6079,4804,6081,4802,6081,4797xe" filled="true" fillcolor="#bfbebe" stroked="false">
                <v:path arrowok="t"/>
                <v:fill type="solid"/>
              </v:shape>
              <v:shape style="position:absolute;left:6077;top:4797;width:9;height:52" coordorigin="6077,4797" coordsize="9,52" path="m6081,4802l6079,4804,6082,4804,6081,4802xe" filled="true" fillcolor="#bfbebe" stroked="false">
                <v:path arrowok="t"/>
                <v:fill type="solid"/>
              </v:shape>
              <v:shape style="position:absolute;left:6090;top:4821;width:2107;height:487" type="#_x0000_t75" stroked="false">
                <v:imagedata r:id="rId221" o:title=""/>
              </v:shape>
            </v:group>
            <v:group style="position:absolute;left:7193;top:5554;width:164;height:2" coordorigin="7193,5554" coordsize="164,2">
              <v:shape style="position:absolute;left:7193;top:5554;width:164;height:2" coordorigin="7193,5554" coordsize="164,0" path="m7193,5554l7356,5554e" filled="false" stroked="true" strokeweight=".459582pt" strokecolor="#e3e3e2">
                <v:path arrowok="t"/>
              </v:shape>
              <v:shape style="position:absolute;left:6108;top:4822;width:2188;height:735" type="#_x0000_t75" stroked="false">
                <v:imagedata r:id="rId222" o:title=""/>
              </v:shape>
              <v:shape style="position:absolute;left:8124;top:4985;width:143;height:222" type="#_x0000_t75" stroked="false">
                <v:imagedata r:id="rId223" o:title=""/>
              </v:shape>
              <v:shape style="position:absolute;left:6090;top:4855;width:11;height:87" type="#_x0000_t75" stroked="false">
                <v:imagedata r:id="rId224" o:title=""/>
              </v:shape>
              <v:shape style="position:absolute;left:8274;top:4821;width:20;height:116" type="#_x0000_t75" stroked="false">
                <v:imagedata r:id="rId225" o:title=""/>
              </v:shape>
              <v:shape style="position:absolute;left:6078;top:4804;width:2231;height:755" type="#_x0000_t75" stroked="false">
                <v:imagedata r:id="rId226" o:title=""/>
              </v:shape>
              <v:shape style="position:absolute;left:6075;top:4678;width:2258;height:613" type="#_x0000_t75" stroked="false">
                <v:imagedata r:id="rId227" o:title=""/>
              </v:shape>
            </v:group>
            <v:group style="position:absolute;left:8289;top:4676;width:30;height:106" coordorigin="8289,4676" coordsize="30,106">
              <v:shape style="position:absolute;left:8289;top:4676;width:30;height:106" coordorigin="8289,4676" coordsize="30,106" path="m8309,4676l8295,4750,8289,4769,8289,4774,8290,4778,8291,4781,8294,4774,8296,4770,8296,4765,8297,4759,8297,4755,8301,4755,8304,4747,8310,4728,8315,4708,8319,4689,8309,4676xe" filled="true" fillcolor="#ffffff" stroked="false">
                <v:path arrowok="t"/>
                <v:fill type="solid"/>
              </v:shape>
              <v:shape style="position:absolute;left:8289;top:4676;width:30;height:106" coordorigin="8289,4676" coordsize="30,106" path="m8301,4755l8297,4755,8297,4766,8301,4755xe" filled="true" fillcolor="#ffffff" stroked="false">
                <v:path arrowok="t"/>
                <v:fill type="solid"/>
              </v:shape>
            </v:group>
            <v:group style="position:absolute;left:8296;top:4755;width:2;height:15" coordorigin="8296,4755" coordsize="2,15">
              <v:shape style="position:absolute;left:8296;top:4755;width:2;height:15" coordorigin="8296,4755" coordsize="2,15" path="m8297,4755l8297,4760,8296,4766,8296,4770,8297,4766,8297,4759,8297,4755xe" filled="true" fillcolor="#ededed" stroked="false">
                <v:path arrowok="t"/>
                <v:fill type="solid"/>
              </v:shape>
            </v:group>
            <v:group style="position:absolute;left:8232;top:4882;width:2;height:2" coordorigin="8232,4882" coordsize="2,2">
              <v:shape style="position:absolute;left:8232;top:4882;width:2;height:2" coordorigin="8232,4882" coordsize="1,2" path="m8233,4882l8232,4883,8232,4882,8232,4882,8233,4882,8233,4882e" filled="false" stroked="false">
                <v:path arrowok="t"/>
              </v:shape>
              <v:shape style="position:absolute;left:8233;top:4789;width:51;height:92" type="#_x0000_t75" stroked="false">
                <v:imagedata r:id="rId228" o:title=""/>
              </v:shape>
              <v:shape style="position:absolute;left:8282;top:4771;width:10;height:27" type="#_x0000_t75" stroked="false">
                <v:imagedata r:id="rId229" o:title=""/>
              </v:shape>
              <v:shape style="position:absolute;left:8048;top:4677;width:283;height:384" type="#_x0000_t75" stroked="false">
                <v:imagedata r:id="rId230" o:title=""/>
              </v:shape>
              <v:shape style="position:absolute;left:6103;top:4796;width:145;height:186" type="#_x0000_t75" stroked="false">
                <v:imagedata r:id="rId231" o:title=""/>
              </v:shape>
            </v:group>
            <v:group style="position:absolute;left:6100;top:4792;width:4;height:7" coordorigin="6100,4792" coordsize="4,7">
              <v:shape style="position:absolute;left:6100;top:4792;width:4;height:7" coordorigin="6100,4792" coordsize="4,7" path="m6100,4792l6103,4798,6103,4796,6100,4792e" filled="false" stroked="false">
                <v:path arrowok="t"/>
              </v:shape>
              <v:shape style="position:absolute;left:6075;top:4758;width:228;height:279" type="#_x0000_t75" stroked="false">
                <v:imagedata r:id="rId232" o:title=""/>
              </v:shape>
            </v:group>
            <v:group style="position:absolute;left:6052;top:4668;width:33;height:286" coordorigin="6052,4668" coordsize="33,286">
              <v:shape style="position:absolute;left:6052;top:4668;width:33;height:286" coordorigin="6052,4668" coordsize="33,286" path="m6052,4668l6081,4953,6084,4797,6052,4668xe" filled="true" fillcolor="#899191" stroked="false">
                <v:path arrowok="t"/>
                <v:fill type="solid"/>
              </v:shape>
              <v:shape style="position:absolute;left:7569;top:5190;width:286;height:164" type="#_x0000_t75" stroked="false">
                <v:imagedata r:id="rId233" o:title=""/>
              </v:shape>
              <v:shape style="position:absolute;left:7570;top:5249;width:277;height:170" type="#_x0000_t75" stroked="false">
                <v:imagedata r:id="rId234" o:title=""/>
              </v:shape>
              <v:shape style="position:absolute;left:7569;top:5321;width:277;height:109" type="#_x0000_t75" stroked="false">
                <v:imagedata r:id="rId235" o:title=""/>
              </v:shape>
              <v:shape style="position:absolute;left:7567;top:5334;width:279;height:122" type="#_x0000_t75" stroked="false">
                <v:imagedata r:id="rId236" o:title=""/>
              </v:shape>
              <v:shape style="position:absolute;left:7576;top:5134;width:370;height:139" type="#_x0000_t75" stroked="false">
                <v:imagedata r:id="rId237" o:title=""/>
              </v:shape>
              <v:shape style="position:absolute;left:7730;top:5177;width:106;height:37" type="#_x0000_t75" stroked="false">
                <v:imagedata r:id="rId238" o:title=""/>
              </v:shape>
              <v:shape style="position:absolute;left:7943;top:5077;width:125;height:117" type="#_x0000_t75" stroked="false">
                <v:imagedata r:id="rId239" o:title=""/>
              </v:shape>
              <v:shape style="position:absolute;left:7940;top:5099;width:133;height:202" type="#_x0000_t75" stroked="false">
                <v:imagedata r:id="rId240" o:title=""/>
              </v:shape>
              <v:shape style="position:absolute;left:7939;top:5173;width:134;height:112" type="#_x0000_t75" stroked="false">
                <v:imagedata r:id="rId241" o:title=""/>
              </v:shape>
              <v:shape style="position:absolute;left:7845;top:5069;width:227;height:299" type="#_x0000_t75" stroked="false">
                <v:imagedata r:id="rId242" o:title=""/>
              </v:shape>
              <v:shape style="position:absolute;left:6101;top:4850;width:149;height:273" type="#_x0000_t75" stroked="false">
                <v:imagedata r:id="rId243" o:title=""/>
              </v:shape>
              <v:shape style="position:absolute;left:6125;top:5036;width:131;height:156" type="#_x0000_t75" stroked="false">
                <v:imagedata r:id="rId244" o:title=""/>
              </v:shape>
              <v:shape style="position:absolute;left:6101;top:4888;width:156;height:299" type="#_x0000_t75" stroked="false">
                <v:imagedata r:id="rId245" o:title=""/>
              </v:shape>
              <v:shape style="position:absolute;left:7951;top:5103;width:290;height:275" type="#_x0000_t75" stroked="false">
                <v:imagedata r:id="rId246" o:title=""/>
              </v:shape>
              <v:shape style="position:absolute;left:6184;top:5148;width:1380;height:387" type="#_x0000_t75" stroked="false">
                <v:imagedata r:id="rId247" o:title=""/>
              </v:shape>
              <v:shape style="position:absolute;left:7651;top:5124;width:578;height:379" type="#_x0000_t75" stroked="false">
                <v:imagedata r:id="rId248" o:title=""/>
              </v:shape>
              <v:shape style="position:absolute;left:6376;top:5310;width:1188;height:214" type="#_x0000_t75" stroked="false">
                <v:imagedata r:id="rId249" o:title=""/>
              </v:shape>
              <v:shape style="position:absolute;left:6405;top:5309;width:255;height:103" type="#_x0000_t75" stroked="false">
                <v:imagedata r:id="rId250" o:title=""/>
              </v:shape>
              <v:shape style="position:absolute;left:6505;top:5368;width:1062;height:155" type="#_x0000_t75" stroked="false">
                <v:imagedata r:id="rId251" o:title=""/>
              </v:shape>
              <v:shape style="position:absolute;left:8094;top:5119;width:131;height:151" type="#_x0000_t75" stroked="false">
                <v:imagedata r:id="rId252" o:title=""/>
              </v:shape>
              <v:shape style="position:absolute;left:6143;top:5099;width:1714;height:453" type="#_x0000_t75" stroked="false">
                <v:imagedata r:id="rId253" o:title=""/>
              </v:shape>
              <v:shape style="position:absolute;left:6142;top:5098;width:667;height:418" type="#_x0000_t75" stroked="false">
                <v:imagedata r:id="rId254" o:title=""/>
              </v:shape>
              <v:shape style="position:absolute;left:7477;top:5421;width:392;height:115" type="#_x0000_t75" stroked="false">
                <v:imagedata r:id="rId255" o:title=""/>
              </v:shape>
              <v:shape style="position:absolute;left:7563;top:5149;width:631;height:355" type="#_x0000_t75" stroked="false">
                <v:imagedata r:id="rId256" o:title=""/>
              </v:shape>
              <v:shape style="position:absolute;left:7843;top:5244;width:229;height:180" type="#_x0000_t75" stroked="false">
                <v:imagedata r:id="rId257" o:title=""/>
              </v:shape>
            </v:group>
            <v:group style="position:absolute;left:6430;top:5153;width:1298;height:459" coordorigin="6430,5153" coordsize="1298,459">
              <v:shape style="position:absolute;left:6430;top:5153;width:1298;height:459" coordorigin="6430,5153" coordsize="1298,459" path="m6430,5153l6430,5345,6584,5436,6651,5474,6713,5508,6769,5536,6873,5580,6970,5605,7067,5612,7119,5610,7233,5592,7297,5577,7367,5558,7444,5535,7728,5444,7728,5401,7077,5401,7028,5400,6931,5385,6831,5354,6719,5305,6656,5274,6588,5238,6430,5153xe" filled="true" fillcolor="#f9fcfd" stroked="false">
                <v:path arrowok="t"/>
                <v:fill type="solid"/>
              </v:shape>
              <v:shape style="position:absolute;left:6430;top:5153;width:1298;height:459" coordorigin="6430,5153" coordsize="1298,459" path="m7728,5238l7449,5326,7373,5348,7304,5366,7241,5381,7128,5398,7077,5401,7728,5401,7728,5238xe" filled="true" fillcolor="#f9fcfd" stroked="false">
                <v:path arrowok="t"/>
                <v:fill type="solid"/>
              </v:shape>
              <v:shape style="position:absolute;left:6946;top:4678;width:146;height:227" type="#_x0000_t75" stroked="false">
                <v:imagedata r:id="rId72" o:title=""/>
              </v:shape>
              <v:shape style="position:absolute;left:6951;top:4263;width:942;height:888" type="#_x0000_t75" stroked="false">
                <v:imagedata r:id="rId258" o:title=""/>
              </v:shape>
              <v:shape style="position:absolute;left:6989;top:4263;width:403;height:428" type="#_x0000_t75" stroked="false">
                <v:imagedata r:id="rId259" o:title=""/>
              </v:shape>
              <v:shape style="position:absolute;left:7004;top:4554;width:269;height:127" type="#_x0000_t75" stroked="false">
                <v:imagedata r:id="rId260" o:title=""/>
              </v:shape>
              <v:shape style="position:absolute;left:7174;top:4263;width:113;height:76" type="#_x0000_t75" stroked="false">
                <v:imagedata r:id="rId261" o:title=""/>
              </v:shape>
              <v:shape style="position:absolute;left:7136;top:4353;width:197;height:207" type="#_x0000_t75" stroked="false">
                <v:imagedata r:id="rId262" o:title=""/>
              </v:shape>
              <v:shape style="position:absolute;left:6989;top:4263;width:403;height:428" type="#_x0000_t75" stroked="false">
                <v:imagedata r:id="rId263" o:title=""/>
              </v:shape>
              <v:shape style="position:absolute;left:6755;top:4054;width:804;height:785" type="#_x0000_t75" stroked="false">
                <v:imagedata r:id="rId264" o:title=""/>
              </v:shape>
            </v:group>
            <v:group style="position:absolute;left:7010;top:4823;width:43;height:15" coordorigin="7010,4823" coordsize="43,15">
              <v:shape style="position:absolute;left:7010;top:4823;width:43;height:15" coordorigin="7010,4823" coordsize="43,15" path="m7010,4823l7014,4824,7015,4825,7019,4827,7010,4823xe" filled="true" fillcolor="#f3f1f6" stroked="false">
                <v:path arrowok="t"/>
                <v:fill type="solid"/>
              </v:shape>
              <v:shape style="position:absolute;left:7010;top:4823;width:43;height:15" coordorigin="7010,4823" coordsize="43,15" path="m7029,4831l7033,4832,7038,4833,7029,4831xe" filled="true" fillcolor="#f3f1f6" stroked="false">
                <v:path arrowok="t"/>
                <v:fill type="solid"/>
              </v:shape>
              <v:shape style="position:absolute;left:7010;top:4823;width:43;height:15" coordorigin="7010,4823" coordsize="43,15" path="m7022,4828l7028,4830,7029,4831,7022,4828xe" filled="true" fillcolor="#f3f1f6" stroked="false">
                <v:path arrowok="t"/>
                <v:fill type="solid"/>
              </v:shape>
              <v:shape style="position:absolute;left:7010;top:4823;width:43;height:15" coordorigin="7010,4823" coordsize="43,15" path="m7042,4834l7051,4836,7053,4837,7053,4837,7042,4834xe" filled="true" fillcolor="#f3f1f6" stroked="false">
                <v:path arrowok="t"/>
                <v:fill type="solid"/>
              </v:shape>
            </v:group>
            <v:group style="position:absolute;left:7059;top:4062;width:2;height:2" coordorigin="7059,4062" coordsize="2,2">
              <v:shape style="position:absolute;left:7059;top:4062;width:2;height:2" coordorigin="7059,4062" coordsize="2,0" path="m7068,4062l7070,4062e" filled="false" stroked="true" strokeweight=".3552pt" strokecolor="#6f56a0">
                <v:path arrowok="t"/>
              </v:shape>
              <v:shape style="position:absolute;left:6806;top:4628;width:282;height:211" type="#_x0000_t75" stroked="false">
                <v:imagedata r:id="rId265" o:title=""/>
              </v:shape>
            </v:group>
            <v:group style="position:absolute;left:6937;top:4755;width:2;height:2" coordorigin="6937,4755" coordsize="2,2">
              <v:shape style="position:absolute;left:6937;top:4755;width:2;height:2" coordorigin="6937,4755" coordsize="0,0" path="m6941,4755l6941,4755e" filled="false" stroked="true" strokeweight=".444pt" strokecolor="#5d4192">
                <v:path arrowok="t"/>
              </v:shape>
              <v:shape style="position:absolute;left:6984;top:4799;width:131;height:40" type="#_x0000_t75" stroked="false">
                <v:imagedata r:id="rId266" o:title=""/>
              </v:shape>
            </v:group>
            <v:group style="position:absolute;left:7012;top:4823;width:7;height:2" coordorigin="7012,4823" coordsize="7,2">
              <v:shape style="position:absolute;left:7012;top:4823;width:7;height:2" coordorigin="7012,4823" coordsize="7,0" path="m7015,4823l7022,4823e" filled="false" stroked="true" strokeweight=".444pt" strokecolor="#634b8d">
                <v:path arrowok="t"/>
              </v:shape>
              <v:shape style="position:absolute;left:7066;top:4054;width:197;height:46" type="#_x0000_t75" stroked="false">
                <v:imagedata r:id="rId267" o:title=""/>
              </v:shape>
            </v:group>
            <v:group style="position:absolute;left:7196;top:4065;width:10;height:2" coordorigin="7196,4065" coordsize="10,2">
              <v:shape style="position:absolute;left:7196;top:4065;width:10;height:2" coordorigin="7196,4065" coordsize="10,0" path="m7199,4065l7208,4065e" filled="false" stroked="true" strokeweight=".3552pt" strokecolor="#513087">
                <v:path arrowok="t"/>
              </v:shape>
            </v:group>
            <v:group style="position:absolute;left:7275;top:4092;width:7;height:3" coordorigin="7275,4092" coordsize="7,3">
              <v:shape style="position:absolute;left:7275;top:4092;width:7;height:3" coordorigin="7275,4092" coordsize="7,3" path="m7275,4092l7281,4095,7276,4093,7275,4092xe" filled="true" fillcolor="#c1b4d1" stroked="false">
                <v:path arrowok="t"/>
                <v:fill type="solid"/>
              </v:shape>
              <v:shape style="position:absolute;left:7047;top:4060;width:33;height:25" type="#_x0000_t75" stroked="false">
                <v:imagedata r:id="rId268" o:title=""/>
              </v:shape>
            </v:group>
            <v:group style="position:absolute;left:7078;top:4062;width:4;height:2" coordorigin="7078,4062" coordsize="4,2">
              <v:shape style="position:absolute;left:7078;top:4062;width:4;height:2" coordorigin="7078,4062" coordsize="4,0" path="m7081,4062l7085,4062e" filled="false" stroked="true" strokeweight=".3552pt" strokecolor="#684a98">
                <v:path arrowok="t"/>
              </v:shape>
            </v:group>
            <v:group style="position:absolute;left:7061;top:4062;width:4;height:2" coordorigin="7061,4062" coordsize="4,2">
              <v:shape style="position:absolute;left:7061;top:4062;width:4;height:2" coordorigin="7061,4062" coordsize="4,0" path="m7064,4062l7068,4062e" filled="false" stroked="true" strokeweight=".3552pt" strokecolor="#664c99">
                <v:path arrowok="t"/>
              </v:shape>
            </v:group>
            <v:group style="position:absolute;left:7170;top:4833;width:3;height:2" coordorigin="7170,4833" coordsize="3,2">
              <v:shape style="position:absolute;left:7170;top:4833;width:3;height:2" coordorigin="7170,4833" coordsize="3,0" path="m7172,4833l7175,4833e" filled="false" stroked="true" strokeweight=".266400pt" strokecolor="#726190">
                <v:path arrowok="t"/>
              </v:shape>
            </v:group>
            <v:group style="position:absolute;left:7143;top:4836;width:4;height:2" coordorigin="7143,4836" coordsize="4,2">
              <v:shape style="position:absolute;left:7143;top:4836;width:4;height:2" coordorigin="7143,4836" coordsize="4,0" path="m7146,4836l7150,4836e" filled="false" stroked="true" strokeweight=".3552pt" strokecolor="#56437c">
                <v:path arrowok="t"/>
              </v:shape>
              <v:shape style="position:absolute;left:6798;top:4550;width:119;height:178" type="#_x0000_t75" stroked="false">
                <v:imagedata r:id="rId269" o:title=""/>
              </v:shape>
            </v:group>
            <v:group style="position:absolute;left:6813;top:4639;width:2;height:2" coordorigin="6813,4639" coordsize="2,2">
              <v:shape style="position:absolute;left:6813;top:4639;width:2;height:2" coordorigin="6813,4639" coordsize="1,0" path="m6817,4639l6818,4639e" filled="false" stroked="true" strokeweight=".3552pt" strokecolor="#6d549f">
                <v:path arrowok="t"/>
              </v:shape>
              <v:shape style="position:absolute;left:6768;top:4521;width:41;height:106" type="#_x0000_t75" stroked="false">
                <v:imagedata r:id="rId270" o:title=""/>
              </v:shape>
            </v:group>
            <v:group style="position:absolute;left:6796;top:4610;width:2;height:2" coordorigin="6796,4610" coordsize="2,2">
              <v:shape style="position:absolute;left:6796;top:4610;width:2;height:2" coordorigin="6796,4610" coordsize="2,0" path="m6799,4610l6800,4610e" filled="false" stroked="true" strokeweight=".6216pt" strokecolor="#715aa3">
                <v:path arrowok="t"/>
              </v:shape>
              <v:shape style="position:absolute;left:6916;top:4602;width:88;height:155" type="#_x0000_t75" stroked="false">
                <v:imagedata r:id="rId271" o:title=""/>
              </v:shape>
            </v:group>
            <v:group style="position:absolute;left:6915;top:4747;width:2;height:2" coordorigin="6915,4747" coordsize="2,2">
              <v:shape style="position:absolute;left:6915;top:4747;width:2;height:2" coordorigin="6915,4747" coordsize="1,0" path="m6919,4747l6919,4747e" filled="false" stroked="true" strokeweight=".3552pt" strokecolor="#644897">
                <v:path arrowok="t"/>
              </v:shape>
              <v:shape style="position:absolute;left:7004;top:4779;width:166;height:56" type="#_x0000_t75" stroked="false">
                <v:imagedata r:id="rId272" o:title=""/>
              </v:shape>
            </v:group>
            <v:group style="position:absolute;left:7010;top:4809;width:5;height:2" coordorigin="7010,4809" coordsize="5,2">
              <v:shape style="position:absolute;left:7010;top:4809;width:5;height:2" coordorigin="7010,4809" coordsize="5,0" path="m7014,4809l7018,4809e" filled="false" stroked="true" strokeweight=".532800pt" strokecolor="#60458c">
                <v:path arrowok="t"/>
              </v:shape>
            </v:group>
            <v:group style="position:absolute;left:7016;top:4791;width:5;height:2" coordorigin="7016,4791" coordsize="5,2">
              <v:shape style="position:absolute;left:7016;top:4791;width:5;height:2" coordorigin="7016,4791" coordsize="5,0" path="m7021,4791l7025,4791e" filled="false" stroked="true" strokeweight=".6216pt" strokecolor="#553785">
                <v:path arrowok="t"/>
              </v:shape>
              <v:shape style="position:absolute;left:6971;top:4676;width:82;height:103" type="#_x0000_t75" stroked="false">
                <v:imagedata r:id="rId273" o:title=""/>
              </v:shape>
            </v:group>
            <v:group style="position:absolute;left:7005;top:4781;width:4;height:2" coordorigin="7005,4781" coordsize="4,2">
              <v:shape style="position:absolute;left:7005;top:4781;width:4;height:2" coordorigin="7005,4781" coordsize="4,0" path="m7008,4781l7012,4781e" filled="false" stroked="true" strokeweight=".3552pt" strokecolor="#4c2c85">
                <v:path arrowok="t"/>
              </v:shape>
            </v:group>
            <v:group style="position:absolute;left:7012;top:4778;width:2;height:2" coordorigin="7012,4778" coordsize="2,2">
              <v:shape style="position:absolute;left:7012;top:4778;width:2;height:2" coordorigin="7012,4778" coordsize="2,0" path="m7014,4778l7016,4778e" filled="false" stroked="true" strokeweight=".444pt" strokecolor="#4c2a84">
                <v:path arrowok="t"/>
              </v:shape>
            </v:group>
            <v:group style="position:absolute;left:7000;top:4782;width:2;height:2" coordorigin="7000,4782" coordsize="2,2">
              <v:shape style="position:absolute;left:7000;top:4782;width:2;height:2" coordorigin="7000,4782" coordsize="1,0" path="m7003,4782l7003,4782e" filled="false" stroked="true" strokeweight=".266400pt" strokecolor="#5a3a8e">
                <v:path arrowok="t"/>
              </v:shape>
            </v:group>
            <v:group style="position:absolute;left:7002;top:4784;width:2;height:2" coordorigin="7002,4784" coordsize="2,2">
              <v:shape style="position:absolute;left:7002;top:4784;width:2;height:2" coordorigin="7002,4784" coordsize="2,0" path="m7007,4784l7008,4784e" filled="false" stroked="true" strokeweight=".444pt" strokecolor="#5a3a8e">
                <v:path arrowok="t"/>
              </v:shape>
              <v:shape style="position:absolute;left:6992;top:4063;width:363;height:82" type="#_x0000_t75" stroked="false">
                <v:imagedata r:id="rId274" o:title=""/>
              </v:shape>
            </v:group>
            <v:group style="position:absolute;left:7159;top:4099;width:2;height:2" coordorigin="7159,4099" coordsize="2,2">
              <v:shape style="position:absolute;left:7159;top:4099;width:2;height:2" coordorigin="7159,4099" coordsize="1,0" path="m7162,4099l7162,4099e" filled="false" stroked="true" strokeweight=".3552pt" strokecolor="#4f2c85">
                <v:path arrowok="t"/>
              </v:shape>
            </v:group>
            <v:group style="position:absolute;left:7216;top:4083;width:6;height:2" coordorigin="7216,4083" coordsize="6,2">
              <v:shape style="position:absolute;left:7216;top:4083;width:6;height:2" coordorigin="7216,4083" coordsize="6,0" path="m7220,4083l7226,4083e" filled="false" stroked="true" strokeweight=".532800pt" strokecolor="#4c2d80">
                <v:path arrowok="t"/>
              </v:shape>
            </v:group>
            <v:group style="position:absolute;left:7227;top:4087;width:5;height:2" coordorigin="7227,4087" coordsize="5,2">
              <v:shape style="position:absolute;left:7227;top:4087;width:5;height:2" coordorigin="7227,4087" coordsize="5,0" path="m7231,4087l7235,4087e" filled="false" stroked="true" strokeweight=".3552pt" strokecolor="#492b7b">
                <v:path arrowok="t"/>
              </v:shape>
              <v:shape style="position:absolute;left:7246;top:4100;width:181;height:118" type="#_x0000_t75" stroked="false">
                <v:imagedata r:id="rId275" o:title=""/>
              </v:shape>
            </v:group>
            <v:group style="position:absolute;left:7331;top:4153;width:4;height:2" coordorigin="7331,4153" coordsize="4,2">
              <v:shape style="position:absolute;left:7331;top:4153;width:4;height:2" coordorigin="7331,4153" coordsize="4,0" path="m7336,4153l7339,4153e" filled="false" stroked="true" strokeweight=".6216pt" strokecolor="#432a72">
                <v:path arrowok="t"/>
              </v:shape>
              <v:shape style="position:absolute;left:6803;top:4074;width:254;height:203" type="#_x0000_t75" stroked="false">
                <v:imagedata r:id="rId276" o:title=""/>
              </v:shape>
            </v:group>
            <v:group style="position:absolute;left:7004;top:4095;width:5;height:2" coordorigin="7004,4095" coordsize="5,2">
              <v:shape style="position:absolute;left:7004;top:4095;width:5;height:2" coordorigin="7004,4095" coordsize="5,0" path="m7006,4095l7010,4095e" filled="false" stroked="true" strokeweight=".7104pt" strokecolor="#5f4796">
                <v:path arrowok="t"/>
              </v:shape>
            </v:group>
            <v:group style="position:absolute;left:7041;top:4075;width:4;height:2" coordorigin="7041,4075" coordsize="4,2">
              <v:shape style="position:absolute;left:7041;top:4075;width:4;height:2" coordorigin="7041,4075" coordsize="4,0" path="m7043,4075l7047,4075e" filled="false" stroked="true" strokeweight=".444pt" strokecolor="#634897">
                <v:path arrowok="t"/>
              </v:shape>
              <v:shape style="position:absolute;left:6755;top:4145;width:140;height:350" type="#_x0000_t75" stroked="false">
                <v:imagedata r:id="rId277" o:title=""/>
              </v:shape>
            </v:group>
            <v:group style="position:absolute;left:6886;top:4151;width:3;height:2" coordorigin="6886,4151" coordsize="3,2">
              <v:shape style="position:absolute;left:6886;top:4151;width:3;height:2" coordorigin="6886,4151" coordsize="3,0" path="m6894,4151l6897,4151e" filled="false" stroked="true" strokeweight=".6216pt" strokecolor="#7962a7">
                <v:path arrowok="t"/>
              </v:shape>
              <v:shape style="position:absolute;left:7066;top:4788;width:202;height:50" type="#_x0000_t75" stroked="false">
                <v:imagedata r:id="rId278" o:title=""/>
              </v:shape>
            </v:group>
            <v:group style="position:absolute;left:7233;top:4814;width:2;height:2" coordorigin="7233,4814" coordsize="2,2">
              <v:shape style="position:absolute;left:7233;top:4814;width:2;height:2" coordorigin="7233,4814" coordsize="1,0" path="m7235,4814l7235,4814e" filled="false" stroked="true" strokeweight=".266400pt" strokecolor="#4a3a6d">
                <v:path arrowok="t"/>
              </v:shape>
            </v:group>
            <v:group style="position:absolute;left:6823;top:4628;width:7;height:2" coordorigin="6823,4628" coordsize="7,2">
              <v:shape style="position:absolute;left:6823;top:4628;width:7;height:2" coordorigin="6823,4628" coordsize="7,0" path="m6826,4628l6832,4628e" filled="false" stroked="true" strokeweight=".7104pt" strokecolor="#624a98">
                <v:path arrowok="t"/>
              </v:shape>
              <v:shape style="position:absolute;left:6802;top:4503;width:146;height:223" type="#_x0000_t75" stroked="false">
                <v:imagedata r:id="rId279" o:title=""/>
              </v:shape>
            </v:group>
            <v:group style="position:absolute;left:6928;top:4540;width:8;height:2" coordorigin="6928,4540" coordsize="8,2">
              <v:shape style="position:absolute;left:6928;top:4540;width:8;height:2" coordorigin="6928,4540" coordsize="8,0" path="m6932,4540l6939,4540e" filled="false" stroked="true" strokeweight=".6216pt" strokecolor="#5e4595">
                <v:path arrowok="t"/>
              </v:shape>
              <v:shape style="position:absolute;left:6757;top:4468;width:184;height:196" type="#_x0000_t75" stroked="false">
                <v:imagedata r:id="rId280" o:title=""/>
              </v:shape>
            </v:group>
            <v:group style="position:absolute;left:6798;top:4539;width:2;height:2" coordorigin="6798,4539" coordsize="2,2">
              <v:shape style="position:absolute;left:6798;top:4539;width:2;height:2" coordorigin="6798,4539" coordsize="2,0" path="m6801,4539l6803,4539e" filled="false" stroked="true" strokeweight=".532800pt" strokecolor="#684f9b">
                <v:path arrowok="t"/>
              </v:shape>
              <v:shape style="position:absolute;left:6925;top:4481;width:247;height:250" type="#_x0000_t75" stroked="false">
                <v:imagedata r:id="rId281" o:title=""/>
              </v:shape>
            </v:group>
            <v:group style="position:absolute;left:7006;top:4607;width:7;height:2" coordorigin="7006,4607" coordsize="7,2">
              <v:shape style="position:absolute;left:7006;top:4607;width:7;height:2" coordorigin="7006,4607" coordsize="7,0" path="m7010,4607l7017,4607e" filled="false" stroked="true" strokeweight=".7104pt" strokecolor="#5d4495">
                <v:path arrowok="t"/>
              </v:shape>
              <v:shape style="position:absolute;left:6971;top:4621;width:48;height:45" type="#_x0000_t75" stroked="false">
                <v:imagedata r:id="rId282" o:title=""/>
              </v:shape>
            </v:group>
            <v:group style="position:absolute;left:6984;top:4655;width:8;height:2" coordorigin="6984,4655" coordsize="8,2">
              <v:shape style="position:absolute;left:6984;top:4655;width:8;height:2" coordorigin="6984,4655" coordsize="8,0" path="m6986,4655l6994,4655e" filled="false" stroked="true" strokeweight=".532800pt" strokecolor="#5c4495">
                <v:path arrowok="t"/>
              </v:shape>
            </v:group>
            <v:group style="position:absolute;left:6963;top:4699;width:2;height:2" coordorigin="6963,4699" coordsize="2,2">
              <v:shape style="position:absolute;left:6963;top:4699;width:2;height:2" coordorigin="6963,4699" coordsize="2,0" path="m6967,4699l6968,4699e" filled="false" stroked="true" strokeweight=".3552pt" strokecolor="#573d90">
                <v:path arrowok="t"/>
              </v:shape>
              <v:shape style="position:absolute;left:7000;top:4652;width:210;height:183" type="#_x0000_t75" stroked="false">
                <v:imagedata r:id="rId283" o:title=""/>
              </v:shape>
            </v:group>
            <v:group style="position:absolute;left:7005;top:4694;width:4;height:2" coordorigin="7005,4694" coordsize="4,2">
              <v:shape style="position:absolute;left:7005;top:4694;width:4;height:2" coordorigin="7005,4694" coordsize="4,0" path="m7008,4694l7011,4694e" filled="false" stroked="true" strokeweight=".3552pt" strokecolor="#563a8e">
                <v:path arrowok="t"/>
              </v:shape>
              <v:shape style="position:absolute;left:7068;top:4762;width:141;height:54" type="#_x0000_t75" stroked="false">
                <v:imagedata r:id="rId284" o:title=""/>
              </v:shape>
            </v:group>
            <v:group style="position:absolute;left:7172;top:4812;width:2;height:2" coordorigin="7172,4812" coordsize="2,2">
              <v:shape style="position:absolute;left:7172;top:4812;width:2;height:2" coordorigin="7172,4812" coordsize="1,0" path="m7175,4812l7175,4812e" filled="false" stroked="true" strokeweight=".444pt" strokecolor="#402f62">
                <v:path arrowok="t"/>
              </v:shape>
            </v:group>
            <v:group style="position:absolute;left:7119;top:4806;width:2;height:2" coordorigin="7119,4806" coordsize="2,2">
              <v:shape style="position:absolute;left:7119;top:4806;width:2;height:2" coordorigin="7119,4806" coordsize="2,0" path="m7121,4806l7122,4806e" filled="false" stroked="true" strokeweight=".3552pt" strokecolor="#48306f">
                <v:path arrowok="t"/>
              </v:shape>
              <v:shape style="position:absolute;left:7042;top:4074;width:123;height:189" type="#_x0000_t75" stroked="false">
                <v:imagedata r:id="rId285" o:title=""/>
              </v:shape>
            </v:group>
            <v:group style="position:absolute;left:7056;top:4089;width:2;height:2" coordorigin="7056,4089" coordsize="2,2">
              <v:shape style="position:absolute;left:7056;top:4089;width:2;height:2" coordorigin="7056,4089" coordsize="2,0" path="m7060,4089l7061,4089e" filled="false" stroked="true" strokeweight=".444pt" strokecolor="#5b4092">
                <v:path arrowok="t"/>
              </v:shape>
              <v:shape style="position:absolute;left:7130;top:4100;width:57;height:73" type="#_x0000_t75" stroked="false">
                <v:imagedata r:id="rId286" o:title=""/>
              </v:shape>
            </v:group>
            <v:group style="position:absolute;left:7132;top:4146;width:2;height:2" coordorigin="7132,4146" coordsize="2,2">
              <v:shape style="position:absolute;left:7132;top:4146;width:2;height:2" coordorigin="7132,4146" coordsize="1,0" path="m7137,4146l7137,4146e" filled="false" stroked="true" strokeweight=".444pt" strokecolor="#46257c">
                <v:path arrowok="t"/>
              </v:shape>
              <v:shape style="position:absolute;left:7181;top:4108;width:68;height:44" type="#_x0000_t75" stroked="false">
                <v:imagedata r:id="rId287" o:title=""/>
              </v:shape>
            </v:group>
            <v:group style="position:absolute;left:7193;top:4127;width:6;height:2" coordorigin="7193,4127" coordsize="6,2">
              <v:shape style="position:absolute;left:7193;top:4127;width:6;height:2" coordorigin="7193,4127" coordsize="6,0" path="m7196,4127l7201,4127e" filled="false" stroked="true" strokeweight=".444pt" strokecolor="#45277b">
                <v:path arrowok="t"/>
              </v:shape>
              <v:shape style="position:absolute;left:7162;top:4099;width:17;height:21" type="#_x0000_t75" stroked="false">
                <v:imagedata r:id="rId288" o:title=""/>
              </v:shape>
            </v:group>
            <v:group style="position:absolute;left:7167;top:4119;width:2;height:2" coordorigin="7167,4119" coordsize="2,2">
              <v:shape style="position:absolute;left:7167;top:4119;width:2;height:2" coordorigin="7167,4119" coordsize="1,0" path="m7170,4119l7170,4119e" filled="false" stroked="true" strokeweight=".3552pt" strokecolor="#4c2c83">
                <v:path arrowok="t"/>
              </v:shape>
              <v:shape style="position:absolute;left:7178;top:4100;width:206;height:96" type="#_x0000_t75" stroked="false">
                <v:imagedata r:id="rId289" o:title=""/>
              </v:shape>
              <v:shape style="position:absolute;left:7382;top:4164;width:123;height:135" type="#_x0000_t75" stroked="false">
                <v:imagedata r:id="rId290" o:title=""/>
              </v:shape>
            </v:group>
            <v:group style="position:absolute;left:7414;top:4189;width:28;height:28" coordorigin="7414,4189" coordsize="28,28">
              <v:shape style="position:absolute;left:7414;top:4189;width:28;height:28" coordorigin="7414,4189" coordsize="28,28" path="m7414,4189l7419,4194,7416,4191,7415,4190,7414,4189xe" filled="true" fillcolor="#c6bbd6" stroked="false">
                <v:path arrowok="t"/>
                <v:fill type="solid"/>
              </v:shape>
              <v:shape style="position:absolute;left:7414;top:4189;width:28;height:28" coordorigin="7414,4189" coordsize="28,28" path="m7439,4214l7441,4216,7440,4215,7439,4214xe" filled="true" fillcolor="#c6bbd6" stroked="false">
                <v:path arrowok="t"/>
                <v:fill type="solid"/>
              </v:shape>
              <v:shape style="position:absolute;left:7414;top:4189;width:28;height:28" coordorigin="7414,4189" coordsize="28,28" path="m7436,4211l7439,4214,7438,4212,7436,4211xe" filled="true" fillcolor="#c6bbd6" stroked="false">
                <v:path arrowok="t"/>
                <v:fill type="solid"/>
              </v:shape>
              <v:shape style="position:absolute;left:7365;top:4148;width:85;height:77" type="#_x0000_t75" stroked="false">
                <v:imagedata r:id="rId291" o:title=""/>
              </v:shape>
            </v:group>
            <v:group style="position:absolute;left:7390;top:4188;width:3;height:2" coordorigin="7390,4188" coordsize="3,2">
              <v:shape style="position:absolute;left:7390;top:4188;width:3;height:2" coordorigin="7390,4188" coordsize="3,0" path="m7393,4188l7396,4188e" filled="false" stroked="true" strokeweight=".3552pt" strokecolor="#4a2f7c">
                <v:path arrowok="t"/>
              </v:shape>
              <v:shape style="position:absolute;left:6922;top:4088;width:217;height:355" type="#_x0000_t75" stroked="false">
                <v:imagedata r:id="rId292" o:title=""/>
              </v:shape>
            </v:group>
            <v:group style="position:absolute;left:6967;top:4184;width:3;height:2" coordorigin="6967,4184" coordsize="3,2">
              <v:shape style="position:absolute;left:6967;top:4184;width:3;height:2" coordorigin="6967,4184" coordsize="3,0" path="m6970,4184l6973,4184e" filled="false" stroked="true" strokeweight=".3552pt" strokecolor="#543b8f">
                <v:path arrowok="t"/>
              </v:shape>
            </v:group>
            <v:group style="position:absolute;left:7030;top:4182;width:2;height:2" coordorigin="7030,4182" coordsize="2,2">
              <v:shape style="position:absolute;left:7030;top:4182;width:2;height:2" coordorigin="7030,4182" coordsize="2,0" path="m7034,4182l7035,4182e" filled="false" stroked="true" strokeweight=".3552pt" strokecolor="#4f388d">
                <v:path arrowok="t"/>
              </v:shape>
              <v:shape style="position:absolute;left:6874;top:4100;width:116;height:223" type="#_x0000_t75" stroked="false">
                <v:imagedata r:id="rId293" o:title=""/>
              </v:shape>
            </v:group>
            <v:group style="position:absolute;left:6914;top:4252;width:2;height:2" coordorigin="6914,4252" coordsize="2,2">
              <v:shape style="position:absolute;left:6914;top:4252;width:2;height:2" coordorigin="6914,4252" coordsize="1,0" path="m6917,4252l6917,4252e" filled="false" stroked="true" strokeweight=".3552pt" strokecolor="#614696">
                <v:path arrowok="t"/>
              </v:shape>
              <v:shape style="position:absolute;left:6863;top:4132;width:125;height:168" type="#_x0000_t75" stroked="false">
                <v:imagedata r:id="rId294" o:title=""/>
              </v:shape>
            </v:group>
            <v:group style="position:absolute;left:6956;top:4148;width:6;height:2" coordorigin="6956,4148" coordsize="6,2">
              <v:shape style="position:absolute;left:6956;top:4148;width:6;height:2" coordorigin="6956,4148" coordsize="6,0" path="m6959,4148l6965,4148e" filled="false" stroked="true" strokeweight=".6216pt" strokecolor="#574092">
                <v:path arrowok="t"/>
              </v:shape>
            </v:group>
            <v:group style="position:absolute;left:6933;top:4263;width:5;height:2" coordorigin="6933,4263" coordsize="5,2">
              <v:shape style="position:absolute;left:6933;top:4263;width:5;height:2" coordorigin="6933,4263" coordsize="5,0" path="m6936,4263l6941,4263e" filled="false" stroked="true" strokeweight=".6216pt" strokecolor="#5d4193">
                <v:path arrowok="t"/>
              </v:shape>
            </v:group>
            <v:group style="position:absolute;left:6976;top:4144;width:2;height:2" coordorigin="6976,4144" coordsize="2,2">
              <v:shape style="position:absolute;left:6976;top:4144;width:2;height:2" coordorigin="6976,4144" coordsize="2,0" path="m6979,4144l6981,4144e" filled="false" stroked="true" strokeweight=".444pt" strokecolor="#563e91">
                <v:path arrowok="t"/>
              </v:shape>
            </v:group>
            <v:group style="position:absolute;left:6942;top:4158;width:2;height:2" coordorigin="6942,4158" coordsize="2,2">
              <v:shape style="position:absolute;left:6942;top:4158;width:2;height:2" coordorigin="6942,4158" coordsize="2,0" path="m6946,4158l6948,4158e" filled="false" stroked="true" strokeweight=".3552pt" strokecolor="#594193">
                <v:path arrowok="t"/>
              </v:shape>
            </v:group>
            <v:group style="position:absolute;left:6944;top:4158;width:2;height:2" coordorigin="6944,4158" coordsize="2,2">
              <v:shape style="position:absolute;left:6944;top:4158;width:2;height:2" coordorigin="6944,4158" coordsize="1,0" path="m6949,4158l6950,4158e" filled="false" stroked="true" strokeweight=".3552pt" strokecolor="#594193">
                <v:path arrowok="t"/>
              </v:shape>
            </v:group>
            <v:group style="position:absolute;left:6932;top:4259;width:2;height:2" coordorigin="6932,4259" coordsize="2,2">
              <v:shape style="position:absolute;left:6932;top:4259;width:2;height:2" coordorigin="6932,4259" coordsize="2,0" path="m6935,4259l6937,4259e" filled="false" stroked="true" strokeweight=".3552pt" strokecolor="#5e4293">
                <v:path arrowok="t"/>
              </v:shape>
              <v:shape style="position:absolute;left:6754;top:4249;width:170;height:228" type="#_x0000_t75" stroked="false">
                <v:imagedata r:id="rId295" o:title=""/>
              </v:shape>
            </v:group>
            <v:group style="position:absolute;left:6781;top:4435;width:5;height:2" coordorigin="6781,4435" coordsize="5,2">
              <v:shape style="position:absolute;left:6781;top:4435;width:5;height:2" coordorigin="6781,4435" coordsize="5,0" path="m6785,4435l6790,4435e" filled="false" stroked="true" strokeweight=".532800pt" strokecolor="#634b98">
                <v:path arrowok="t"/>
              </v:shape>
              <v:shape style="position:absolute;left:6812;top:4105;width:155;height:215" type="#_x0000_t75" stroked="false">
                <v:imagedata r:id="rId296" o:title=""/>
              </v:shape>
            </v:group>
            <v:group style="position:absolute;left:6844;top:4254;width:6;height:2" coordorigin="6844,4254" coordsize="6,2">
              <v:shape style="position:absolute;left:6844;top:4254;width:6;height:2" coordorigin="6844,4254" coordsize="6,0" path="m6848,4254l6853,4254e" filled="false" stroked="true" strokeweight=".532800pt" strokecolor="#6c539e">
                <v:path arrowok="t"/>
              </v:shape>
            </v:group>
            <v:group style="position:absolute;left:6861;top:4219;width:2;height:2" coordorigin="6861,4219" coordsize="2,2">
              <v:shape style="position:absolute;left:6861;top:4219;width:2;height:2" coordorigin="6861,4219" coordsize="2,0" path="m6863,4219l6864,4219e" filled="false" stroked="true" strokeweight=".266400pt" strokecolor="#69509c">
                <v:path arrowok="t"/>
              </v:shape>
            </v:group>
            <v:group style="position:absolute;left:6863;top:4203;width:2;height:2" coordorigin="6863,4203" coordsize="2,2">
              <v:shape style="position:absolute;left:6863;top:4203;width:2;height:2" coordorigin="6863,4203" coordsize="1,0" path="m6865,4203l6865,4203e" filled="false" stroked="true" strokeweight=".444pt" strokecolor="#6d549e">
                <v:path arrowok="t"/>
              </v:shape>
            </v:group>
            <v:group style="position:absolute;left:6762;top:4362;width:4;height:2" coordorigin="6762,4362" coordsize="4,2">
              <v:shape style="position:absolute;left:6762;top:4362;width:4;height:2" coordorigin="6762,4362" coordsize="4,0" path="m6766,4362l6769,4362e" filled="false" stroked="true" strokeweight=".532800pt" strokecolor="#7259a2">
                <v:path arrowok="t"/>
              </v:shape>
              <v:shape style="position:absolute;left:6819;top:4461;width:66;height:90" type="#_x0000_t75" stroked="false">
                <v:imagedata r:id="rId297" o:title=""/>
              </v:shape>
            </v:group>
            <v:group style="position:absolute;left:6820;top:4550;width:3;height:2" coordorigin="6820,4550" coordsize="3,2">
              <v:shape style="position:absolute;left:6820;top:4550;width:3;height:2" coordorigin="6820,4550" coordsize="3,0" path="m6824,4550l6827,4550e" filled="false" stroked="true" strokeweight=".7104pt" strokecolor="#5e4494">
                <v:path arrowok="t"/>
              </v:shape>
              <v:shape style="position:absolute;left:6919;top:4590;width:40;height:68" type="#_x0000_t75" stroked="false">
                <v:imagedata r:id="rId298" o:title=""/>
              </v:shape>
            </v:group>
            <v:group style="position:absolute;left:6933;top:4706;width:5;height:2" coordorigin="6933,4706" coordsize="5,2">
              <v:shape style="position:absolute;left:6933;top:4706;width:5;height:2" coordorigin="6933,4706" coordsize="5,0" path="m6936,4706l6941,4706e" filled="false" stroked="true" strokeweight=".444pt" strokecolor="#563d90">
                <v:path arrowok="t"/>
              </v:shape>
            </v:group>
            <v:group style="position:absolute;left:6909;top:4630;width:2;height:2" coordorigin="6909,4630" coordsize="2,2">
              <v:shape style="position:absolute;left:6909;top:4630;width:2;height:2" coordorigin="6909,4630" coordsize="2,0" path="m6912,4630l6913,4630e" filled="false" stroked="true" strokeweight=".3552pt" strokecolor="#573e91">
                <v:path arrowok="t"/>
              </v:shape>
            </v:group>
            <v:group style="position:absolute;left:6917;top:4635;width:2;height:2" coordorigin="6917,4635" coordsize="2,2">
              <v:shape style="position:absolute;left:6917;top:4635;width:2;height:2" coordorigin="6917,4635" coordsize="2,0" path="m6920,4635l6921,4635e" filled="false" stroked="true" strokeweight=".3552pt" strokecolor="#583f91">
                <v:path arrowok="t"/>
              </v:shape>
              <v:shape style="position:absolute;left:6838;top:4506;width:120;height:119" type="#_x0000_t75" stroked="false">
                <v:imagedata r:id="rId299" o:title=""/>
              </v:shape>
            </v:group>
            <v:group style="position:absolute;left:6861;top:4630;width:4;height:2" coordorigin="6861,4630" coordsize="4,2">
              <v:shape style="position:absolute;left:6861;top:4630;width:4;height:2" coordorigin="6861,4630" coordsize="4,0" path="m6864,4630l6867,4630e" filled="false" stroked="true" strokeweight=".3552pt" strokecolor="#594192">
                <v:path arrowok="t"/>
              </v:shape>
            </v:group>
            <v:group style="position:absolute;left:6936;top:4539;width:3;height:2" coordorigin="6936,4539" coordsize="3,2">
              <v:shape style="position:absolute;left:6936;top:4539;width:3;height:2" coordorigin="6936,4539" coordsize="3,0" path="m6938,4539l6941,4539e" filled="false" stroked="true" strokeweight=".532800pt" strokecolor="#5e4495">
                <v:path arrowok="t"/>
              </v:shape>
            </v:group>
            <v:group style="position:absolute;left:6829;top:4586;width:4;height:2" coordorigin="6829,4586" coordsize="4,2">
              <v:shape style="position:absolute;left:6829;top:4586;width:4;height:2" coordorigin="6829,4586" coordsize="4,0" path="m6833,4586l6836,4586e" filled="false" stroked="true" strokeweight=".532800pt" strokecolor="#5d4495">
                <v:path arrowok="t"/>
              </v:shape>
            </v:group>
            <v:group style="position:absolute;left:6848;top:4595;width:2;height:2" coordorigin="6848,4595" coordsize="2,2">
              <v:shape style="position:absolute;left:6848;top:4595;width:2;height:2" coordorigin="6848,4595" coordsize="2,0" path="m6850,4595l6852,4595e" filled="false" stroked="true" strokeweight=".3552pt" strokecolor="#594092">
                <v:path arrowok="t"/>
              </v:shape>
            </v:group>
            <v:group style="position:absolute;left:6885;top:4658;width:3;height:2" coordorigin="6885,4658" coordsize="3,2">
              <v:shape style="position:absolute;left:6885;top:4658;width:3;height:2" coordorigin="6885,4658" coordsize="3,0" path="m6888,4658l6891,4658e" filled="false" stroked="true" strokeweight=".532800pt" strokecolor="#5a4193">
                <v:path arrowok="t"/>
              </v:shape>
            </v:group>
            <v:group style="position:absolute;left:6888;top:4655;width:2;height:2" coordorigin="6888,4655" coordsize="2,2">
              <v:shape style="position:absolute;left:6888;top:4655;width:2;height:2" coordorigin="6888,4655" coordsize="1,0" path="m6891,4655l6891,4655e" filled="false" stroked="true" strokeweight=".3552pt" strokecolor="#594192">
                <v:path arrowok="t"/>
              </v:shape>
            </v:group>
            <v:group style="position:absolute;left:6792;top:4520;width:2;height:2" coordorigin="6792,4520" coordsize="2,2">
              <v:shape style="position:absolute;left:6792;top:4520;width:2;height:2" coordorigin="6792,4520" coordsize="1,0" path="m6796,4520l6796,4520e" filled="false" stroked="true" strokeweight=".3552pt" strokecolor="#69509c">
                <v:path arrowok="t"/>
              </v:shape>
            </v:group>
            <v:group style="position:absolute;left:6827;top:4477;width:2;height:2" coordorigin="6827,4477" coordsize="2,2">
              <v:shape style="position:absolute;left:6827;top:4477;width:2;height:2" coordorigin="6827,4477" coordsize="2,0" path="m6830,4477l6831,4477e" filled="false" stroked="true" strokeweight=".3552pt" strokecolor="#674e9b">
                <v:path arrowok="t"/>
              </v:shape>
            </v:group>
            <v:group style="position:absolute;left:6840;top:4473;width:3;height:2" coordorigin="6840,4473" coordsize="3,2">
              <v:shape style="position:absolute;left:6840;top:4473;width:3;height:2" coordorigin="6840,4473" coordsize="3,0" path="m6842,4473l6845,4473e" filled="false" stroked="true" strokeweight=".444pt" strokecolor="#69519d">
                <v:path arrowok="t"/>
              </v:shape>
              <v:shape style="position:absolute;left:6848;top:4426;width:334;height:249" type="#_x0000_t75" stroked="false">
                <v:imagedata r:id="rId300" o:title=""/>
              </v:shape>
            </v:group>
            <v:group style="position:absolute;left:7035;top:4640;width:8;height:2" coordorigin="7035,4640" coordsize="8,2">
              <v:shape style="position:absolute;left:7035;top:4640;width:8;height:2" coordorigin="7035,4640" coordsize="8,0" path="m7038,4640l7046,4640e" filled="false" stroked="true" strokeweight=".6216pt" strokecolor="#593e91">
                <v:path arrowok="t"/>
              </v:shape>
            </v:group>
            <v:group style="position:absolute;left:7105;top:4568;width:6;height:2" coordorigin="7105,4568" coordsize="6,2">
              <v:shape style="position:absolute;left:7105;top:4568;width:6;height:2" coordorigin="7105,4568" coordsize="6,0" path="m7108,4568l7113,4568e" filled="false" stroked="true" strokeweight=".7104pt" strokecolor="#55368c">
                <v:path arrowok="t"/>
              </v:shape>
            </v:group>
            <v:group style="position:absolute;left:7103;top:4567;width:3;height:2" coordorigin="7103,4567" coordsize="3,2">
              <v:shape style="position:absolute;left:7103;top:4567;width:3;height:2" coordorigin="7103,4567" coordsize="3,0" path="m7106,4567l7108,4567e" filled="false" stroked="true" strokeweight=".6216pt" strokecolor="#56378c">
                <v:path arrowok="t"/>
              </v:shape>
            </v:group>
            <v:group style="position:absolute;left:7098;top:4641;width:6;height:2" coordorigin="7098,4641" coordsize="6,2">
              <v:shape style="position:absolute;left:7098;top:4641;width:6;height:2" coordorigin="7098,4641" coordsize="6,0" path="m7101,4641l7106,4641e" filled="false" stroked="true" strokeweight=".532800pt" strokecolor="#57398e">
                <v:path arrowok="t"/>
              </v:shape>
            </v:group>
            <v:group style="position:absolute;left:7085;top:4515;width:7;height:2" coordorigin="7085,4515" coordsize="7,2">
              <v:shape style="position:absolute;left:7085;top:4515;width:7;height:2" coordorigin="7085,4515" coordsize="7,0" path="m7088,4515l7095,4515e" filled="false" stroked="true" strokeweight=".532800pt" strokecolor="#563b8f">
                <v:path arrowok="t"/>
              </v:shape>
            </v:group>
            <v:group style="position:absolute;left:7024;top:4646;width:6;height:2" coordorigin="7024,4646" coordsize="6,2">
              <v:shape style="position:absolute;left:7024;top:4646;width:6;height:2" coordorigin="7024,4646" coordsize="6,0" path="m7027,4646l7032,4646e" filled="false" stroked="true" strokeweight=".532800pt" strokecolor="#5d4394">
                <v:path arrowok="t"/>
              </v:shape>
            </v:group>
            <v:group style="position:absolute;left:7008;top:4644;width:6;height:2" coordorigin="7008,4644" coordsize="6,2">
              <v:shape style="position:absolute;left:7008;top:4644;width:6;height:2" coordorigin="7008,4644" coordsize="6,0" path="m7011,4644l7017,4644e" filled="false" stroked="true" strokeweight=".532800pt" strokecolor="#5b4293">
                <v:path arrowok="t"/>
              </v:shape>
            </v:group>
            <v:group style="position:absolute;left:7071;top:4664;width:6;height:2" coordorigin="7071,4664" coordsize="6,2">
              <v:shape style="position:absolute;left:7071;top:4664;width:6;height:2" coordorigin="7071,4664" coordsize="6,0" path="m7074,4664l7080,4664e" filled="false" stroked="true" strokeweight=".532800pt" strokecolor="#55398e">
                <v:path arrowok="t"/>
              </v:shape>
            </v:group>
            <v:group style="position:absolute;left:7029;top:4645;width:5;height:2" coordorigin="7029,4645" coordsize="5,2">
              <v:shape style="position:absolute;left:7029;top:4645;width:5;height:2" coordorigin="7029,4645" coordsize="5,0" path="m7032,4645l7037,4645e" filled="false" stroked="true" strokeweight=".444pt" strokecolor="#593f91">
                <v:path arrowok="t"/>
              </v:shape>
            </v:group>
            <v:group style="position:absolute;left:7035;top:4657;width:5;height:2" coordorigin="7035,4657" coordsize="5,2">
              <v:shape style="position:absolute;left:7035;top:4657;width:5;height:2" coordorigin="7035,4657" coordsize="5,0" path="m7038,4657l7043,4657e" filled="false" stroked="true" strokeweight=".3552pt" strokecolor="#5a4192">
                <v:path arrowok="t"/>
              </v:shape>
            </v:group>
            <v:group style="position:absolute;left:7050;top:4665;width:5;height:2" coordorigin="7050,4665" coordsize="5,2">
              <v:shape style="position:absolute;left:7050;top:4665;width:5;height:2" coordorigin="7050,4665" coordsize="5,0" path="m7054,4665l7058,4665e" filled="false" stroked="true" strokeweight=".444pt" strokecolor="#5b3f91">
                <v:path arrowok="t"/>
              </v:shape>
            </v:group>
            <v:group style="position:absolute;left:7091;top:4564;width:3;height:2" coordorigin="7091,4564" coordsize="3,2">
              <v:shape style="position:absolute;left:7091;top:4564;width:3;height:2" coordorigin="7091,4564" coordsize="3,0" path="m7094,4564l7097,4564e" filled="false" stroked="true" strokeweight=".532800pt" strokecolor="#56388d">
                <v:path arrowok="t"/>
              </v:shape>
            </v:group>
            <v:group style="position:absolute;left:7019;top:4640;width:2;height:2" coordorigin="7019,4640" coordsize="2,2">
              <v:shape style="position:absolute;left:7019;top:4640;width:2;height:2" coordorigin="7019,4640" coordsize="0,0" path="m7023,4640l7023,4640e" filled="false" stroked="true" strokeweight=".444pt" strokecolor="#5a4092">
                <v:path arrowok="t"/>
              </v:shape>
            </v:group>
            <v:group style="position:absolute;left:7024;top:4643;width:3;height:2" coordorigin="7024,4643" coordsize="3,2">
              <v:shape style="position:absolute;left:7024;top:4643;width:3;height:2" coordorigin="7024,4643" coordsize="3,0" path="m7027,4643l7029,4643e" filled="false" stroked="true" strokeweight=".266400pt" strokecolor="#594092">
                <v:path arrowok="t"/>
              </v:shape>
            </v:group>
            <v:group style="position:absolute;left:7025;top:4617;width:6;height:2" coordorigin="7025,4617" coordsize="6,2">
              <v:shape style="position:absolute;left:7025;top:4617;width:6;height:2" coordorigin="7025,4617" coordsize="6,0" path="m7029,4617l7034,4617e" filled="false" stroked="true" strokeweight=".444pt" strokecolor="#5c4193">
                <v:path arrowok="t"/>
              </v:shape>
            </v:group>
            <v:group style="position:absolute;left:7061;top:4618;width:2;height:2" coordorigin="7061,4618" coordsize="2,2">
              <v:shape style="position:absolute;left:7061;top:4618;width:2;height:2" coordorigin="7061,4618" coordsize="2,0" path="m7068,4618l7069,4618e" filled="false" stroked="true" strokeweight=".3552pt" strokecolor="#5b3e91">
                <v:path arrowok="t"/>
              </v:shape>
              <v:shape style="position:absolute;left:7008;top:4556;width:57;height:88" type="#_x0000_t75" stroked="false">
                <v:imagedata r:id="rId301" o:title=""/>
              </v:shape>
            </v:group>
            <v:group style="position:absolute;left:7050;top:4636;width:5;height:2" coordorigin="7050,4636" coordsize="5,2">
              <v:shape style="position:absolute;left:7050;top:4636;width:5;height:2" coordorigin="7050,4636" coordsize="5,0" path="m7052,4636l7056,4636e" filled="false" stroked="true" strokeweight=".444pt" strokecolor="#5b4092">
                <v:path arrowok="t"/>
              </v:shape>
              <v:shape style="position:absolute;left:7034;top:4669;width:277;height:152" type="#_x0000_t75" stroked="false">
                <v:imagedata r:id="rId302" o:title=""/>
              </v:shape>
            </v:group>
            <v:group style="position:absolute;left:7148;top:4689;width:2;height:2" coordorigin="7148,4689" coordsize="2,2">
              <v:shape style="position:absolute;left:7148;top:4689;width:2;height:2" coordorigin="7148,4689" coordsize="1,0" path="m7151,4689l7151,4689e" filled="false" stroked="true" strokeweight=".3552pt" strokecolor="#422b7b">
                <v:path arrowok="t"/>
              </v:shape>
            </v:group>
            <v:group style="position:absolute;left:7046;top:4778;width:3;height:2" coordorigin="7046,4778" coordsize="3,2">
              <v:shape style="position:absolute;left:7046;top:4778;width:3;height:2" coordorigin="7046,4778" coordsize="3,0" path="m7048,4778l7051,4778e" filled="false" stroked="true" strokeweight=".444pt" strokecolor="#4b2781">
                <v:path arrowok="t"/>
              </v:shape>
              <v:shape style="position:absolute;left:7090;top:4675;width:75;height:23" type="#_x0000_t75" stroked="false">
                <v:imagedata r:id="rId303" o:title=""/>
              </v:shape>
            </v:group>
            <v:group style="position:absolute;left:7162;top:4682;width:4;height:2" coordorigin="7162,4682" coordsize="4,2">
              <v:shape style="position:absolute;left:7162;top:4682;width:4;height:2" coordorigin="7162,4682" coordsize="4,0" path="m7166,4682l7170,4682e" filled="false" stroked="true" strokeweight=".444pt" strokecolor="#452a80">
                <v:path arrowok="t"/>
              </v:shape>
              <v:shape style="position:absolute;left:7073;top:4667;width:71;height:23" type="#_x0000_t75" stroked="false">
                <v:imagedata r:id="rId304" o:title=""/>
              </v:shape>
            </v:group>
            <v:group style="position:absolute;left:7042;top:4714;width:3;height:2" coordorigin="7042,4714" coordsize="3,2">
              <v:shape style="position:absolute;left:7042;top:4714;width:3;height:2" coordorigin="7042,4714" coordsize="3,0" path="m7045,4714l7047,4714e" filled="false" stroked="true" strokeweight=".3552pt" strokecolor="#50338a">
                <v:path arrowok="t"/>
              </v:shape>
            </v:group>
            <v:group style="position:absolute;left:7030;top:4749;width:2;height:2" coordorigin="7030,4749" coordsize="2,2">
              <v:shape style="position:absolute;left:7030;top:4749;width:2;height:2" coordorigin="7030,4749" coordsize="1,0" path="m7033,4749l7034,4749e" filled="false" stroked="true" strokeweight=".3552pt" strokecolor="#4c2a85">
                <v:path arrowok="t"/>
              </v:shape>
            </v:group>
            <v:group style="position:absolute;left:7021;top:4740;width:3;height:2" coordorigin="7021,4740" coordsize="3,2">
              <v:shape style="position:absolute;left:7021;top:4740;width:3;height:2" coordorigin="7021,4740" coordsize="3,0" path="m7023,4740l7025,4740e" filled="false" stroked="true" strokeweight=".3552pt" strokecolor="#4f2e87">
                <v:path arrowok="t"/>
              </v:shape>
            </v:group>
            <v:group style="position:absolute;left:7122;top:4677;width:2;height:2" coordorigin="7122,4677" coordsize="2,2">
              <v:shape style="position:absolute;left:7122;top:4677;width:2;height:2" coordorigin="7122,4677" coordsize="1,0" path="m7125,4677l7126,4677e" filled="false" stroked="true" strokeweight=".266400pt" strokecolor="#4f3189">
                <v:path arrowok="t"/>
              </v:shape>
            </v:group>
            <v:group style="position:absolute;left:7074;top:4674;width:2;height:2" coordorigin="7074,4674" coordsize="2,2">
              <v:shape style="position:absolute;left:7074;top:4674;width:2;height:2" coordorigin="7074,4674" coordsize="2,0" path="m7076,4674l7078,4674e" filled="false" stroked="true" strokeweight=".444pt" strokecolor="#52378d">
                <v:path arrowok="t"/>
              </v:shape>
              <v:shape style="position:absolute;left:7036;top:4667;width:208;height:126" type="#_x0000_t75" stroked="false">
                <v:imagedata r:id="rId305" o:title=""/>
              </v:shape>
            </v:group>
            <v:group style="position:absolute;left:7121;top:4761;width:2;height:2" coordorigin="7121,4761" coordsize="2,2">
              <v:shape style="position:absolute;left:7121;top:4761;width:2;height:2" coordorigin="7121,4761" coordsize="1,0" path="m7126,4761l7127,4761e" filled="false" stroked="true" strokeweight=".444pt" strokecolor="#302158">
                <v:path arrowok="t"/>
              </v:shape>
            </v:group>
            <v:group style="position:absolute;left:7148;top:4790;width:2;height:2" coordorigin="7148,4790" coordsize="2,2">
              <v:shape style="position:absolute;left:7148;top:4790;width:2;height:2" coordorigin="7148,4790" coordsize="2,0" path="m7151,4790l7152,4790e" filled="false" stroked="true" strokeweight=".3552pt" strokecolor="#3a295e">
                <v:path arrowok="t"/>
              </v:shape>
            </v:group>
            <v:group style="position:absolute;left:7084;top:4777;width:4;height:2" coordorigin="7084,4777" coordsize="4,2">
              <v:shape style="position:absolute;left:7084;top:4777;width:4;height:2" coordorigin="7084,4777" coordsize="4,0" path="m7086,4777l7090,4777e" filled="false" stroked="true" strokeweight=".532800pt" strokecolor="#41266f">
                <v:path arrowok="t"/>
              </v:shape>
              <v:shape style="position:absolute;left:7080;top:4123;width:96;height:173" type="#_x0000_t75" stroked="false">
                <v:imagedata r:id="rId306" o:title=""/>
              </v:shape>
            </v:group>
            <v:group style="position:absolute;left:7125;top:4178;width:2;height:2" coordorigin="7125,4178" coordsize="2,2">
              <v:shape style="position:absolute;left:7125;top:4178;width:2;height:2" coordorigin="7125,4178" coordsize="2,0" path="m7129,4178l7131,4178e" filled="false" stroked="true" strokeweight=".6216pt" strokecolor="#412973">
                <v:path arrowok="t"/>
              </v:shape>
            </v:group>
            <v:group style="position:absolute;left:7077;top:4104;width:7;height:2" coordorigin="7077,4104" coordsize="7,2">
              <v:shape style="position:absolute;left:7077;top:4104;width:7;height:2" coordorigin="7077,4104" coordsize="7,0" path="m7079,4104l7086,4104e" filled="false" stroked="true" strokeweight=".7104pt" strokecolor="#523189">
                <v:path arrowok="t"/>
              </v:shape>
            </v:group>
            <v:group style="position:absolute;left:7093;top:4192;width:2;height:2" coordorigin="7093,4192" coordsize="2,2">
              <v:shape style="position:absolute;left:7093;top:4192;width:2;height:2" coordorigin="7093,4192" coordsize="1,0" path="m7096,4192l7097,4192e" filled="false" stroked="true" strokeweight=".266400pt" strokecolor="#4c2e85">
                <v:path arrowok="t"/>
              </v:shape>
              <v:shape style="position:absolute;left:7043;top:4116;width:150;height:155" type="#_x0000_t75" stroked="false">
                <v:imagedata r:id="rId307" o:title=""/>
              </v:shape>
            </v:group>
            <v:group style="position:absolute;left:7178;top:4158;width:6;height:2" coordorigin="7178,4158" coordsize="6,2">
              <v:shape style="position:absolute;left:7178;top:4158;width:6;height:2" coordorigin="7178,4158" coordsize="6,0" path="m7182,4158l7188,4158e" filled="false" stroked="true" strokeweight=".7104pt" strokecolor="#3a266d">
                <v:path arrowok="t"/>
              </v:shape>
            </v:group>
            <v:group style="position:absolute;left:7186;top:4151;width:2;height:2" coordorigin="7186,4151" coordsize="2,2">
              <v:shape style="position:absolute;left:7186;top:4151;width:2;height:2" coordorigin="7186,4151" coordsize="1,0" path="m7190,4151l7190,4151e" filled="false" stroked="true" strokeweight=".444pt" strokecolor="#3a266e">
                <v:path arrowok="t"/>
              </v:shape>
            </v:group>
            <v:group style="position:absolute;left:7177;top:4112;width:5;height:2" coordorigin="7177,4112" coordsize="5,2">
              <v:shape style="position:absolute;left:7177;top:4112;width:5;height:2" coordorigin="7177,4112" coordsize="5,0" path="m7181,4112l7186,4112e" filled="false" stroked="true" strokeweight=".6216pt" strokecolor="#4a2880">
                <v:path arrowok="t"/>
              </v:shape>
            </v:group>
            <v:group style="position:absolute;left:7178;top:4103;width:2;height:2" coordorigin="7178,4103" coordsize="2,2">
              <v:shape style="position:absolute;left:7178;top:4103;width:2;height:2" coordorigin="7178,4103" coordsize="2,0" path="m7182,4103l7183,4103e" filled="false" stroked="true" strokeweight=".444pt" strokecolor="#4b2981">
                <v:path arrowok="t"/>
              </v:shape>
              <v:shape style="position:absolute;left:7176;top:4119;width:223;height:166" type="#_x0000_t75" stroked="false">
                <v:imagedata r:id="rId308" o:title=""/>
              </v:shape>
            </v:group>
            <v:group style="position:absolute;left:7516;top:4309;width:2;height:2" coordorigin="7516,4309" coordsize="2,2">
              <v:shape style="position:absolute;left:7516;top:4309;width:2;height:2" coordorigin="7516,4309" coordsize="1,2" path="m7516,4309l7516,4310,7516,4309,7516,4309xe" filled="true" fillcolor="#c3b8d3" stroked="false">
                <v:path arrowok="t"/>
                <v:fill type="solid"/>
              </v:shape>
              <v:shape style="position:absolute;left:7401;top:4243;width:126;height:88" type="#_x0000_t75" stroked="false">
                <v:imagedata r:id="rId309" o:title=""/>
              </v:shape>
            </v:group>
            <v:group style="position:absolute;left:7458;top:4234;width:26;height:30" coordorigin="7458,4234" coordsize="26,30">
              <v:shape style="position:absolute;left:7458;top:4234;width:26;height:30" coordorigin="7458,4234" coordsize="26,30" path="m7480,4260l7484,4264,7481,4261,7480,4260xe" filled="true" fillcolor="#c1b5d1" stroked="false">
                <v:path arrowok="t"/>
                <v:fill type="solid"/>
              </v:shape>
              <v:shape style="position:absolute;left:7458;top:4234;width:26;height:30" coordorigin="7458,4234" coordsize="26,30" path="m7458,4234l7463,4239,7461,4237,7458,4234xe" filled="true" fillcolor="#c1b5d1" stroked="false">
                <v:path arrowok="t"/>
                <v:fill type="solid"/>
              </v:shape>
            </v:group>
            <v:group style="position:absolute;left:7495;top:4281;width:2;height:2" coordorigin="7495,4281" coordsize="2,2">
              <v:shape style="position:absolute;left:7495;top:4281;width:2;height:2" coordorigin="7495,4281" coordsize="2,0" path="m7498,4281l7499,4281e" filled="false" stroked="true" strokeweight=".444pt" strokecolor="#54397f">
                <v:path arrowok="t"/>
              </v:shape>
              <v:shape style="position:absolute;left:7004;top:4211;width:166;height:227" type="#_x0000_t75" stroked="false">
                <v:imagedata r:id="rId310" o:title=""/>
              </v:shape>
            </v:group>
            <v:group style="position:absolute;left:7074;top:4256;width:2;height:2" coordorigin="7074,4256" coordsize="2,2">
              <v:shape style="position:absolute;left:7074;top:4256;width:2;height:2" coordorigin="7074,4256" coordsize="1,0" path="m7076,4256l7077,4256e" filled="false" stroked="true" strokeweight=".444pt" strokecolor="#553b8f">
                <v:path arrowok="t"/>
              </v:shape>
            </v:group>
            <v:group style="position:absolute;left:7100;top:4284;width:7;height:2" coordorigin="7100,4284" coordsize="7,2">
              <v:shape style="position:absolute;left:7100;top:4284;width:7;height:2" coordorigin="7100,4284" coordsize="7,0" path="m7103,4284l7110,4284e" filled="false" stroked="true" strokeweight=".7104pt" strokecolor="#4a3382">
                <v:path arrowok="t"/>
              </v:shape>
              <v:shape style="position:absolute;left:7083;top:4283;width:80;height:56" type="#_x0000_t75" stroked="false">
                <v:imagedata r:id="rId311" o:title=""/>
              </v:shape>
            </v:group>
            <v:group style="position:absolute;left:7115;top:4300;width:3;height:2" coordorigin="7115,4300" coordsize="3,2">
              <v:shape style="position:absolute;left:7115;top:4300;width:3;height:2" coordorigin="7115,4300" coordsize="3,0" path="m7120,4300l7123,4300e" filled="false" stroked="true" strokeweight=".532800pt" strokecolor="#45307c">
                <v:path arrowok="t"/>
              </v:shape>
              <v:shape style="position:absolute;left:7063;top:4274;width:57;height:65" type="#_x0000_t75" stroked="false">
                <v:imagedata r:id="rId312" o:title=""/>
              </v:shape>
            </v:group>
            <v:group style="position:absolute;left:7087;top:4317;width:7;height:2" coordorigin="7087,4317" coordsize="7,2">
              <v:shape style="position:absolute;left:7087;top:4317;width:7;height:2" coordorigin="7087,4317" coordsize="7,0" path="m7092,4317l7099,4317e" filled="false" stroked="true" strokeweight=".532800pt" strokecolor="#4b348a">
                <v:path arrowok="t"/>
              </v:shape>
            </v:group>
            <v:group style="position:absolute;left:7119;top:4289;width:3;height:2" coordorigin="7119,4289" coordsize="3,2">
              <v:shape style="position:absolute;left:7119;top:4289;width:3;height:2" coordorigin="7119,4289" coordsize="3,0" path="m7122,4289l7125,4289e" filled="false" stroked="true" strokeweight=".532800pt" strokecolor="#402b76">
                <v:path arrowok="t"/>
              </v:shape>
            </v:group>
            <v:group style="position:absolute;left:7085;top:4281;width:6;height:2" coordorigin="7085,4281" coordsize="6,2">
              <v:shape style="position:absolute;left:7085;top:4281;width:6;height:2" coordorigin="7085,4281" coordsize="6,0" path="m7088,4281l7093,4281e" filled="false" stroked="true" strokeweight=".444pt" strokecolor="#4d368b">
                <v:path arrowok="t"/>
              </v:shape>
            </v:group>
            <v:group style="position:absolute;left:7116;top:4328;width:2;height:2" coordorigin="7116,4328" coordsize="2,2">
              <v:shape style="position:absolute;left:7116;top:4328;width:2;height:2" coordorigin="7116,4328" coordsize="1,0" path="m7120,4328l7120,4328e" filled="false" stroked="true" strokeweight=".3552pt" strokecolor="#483087">
                <v:path arrowok="t"/>
              </v:shape>
            </v:group>
            <v:group style="position:absolute;left:7117;top:4327;width:2;height:2" coordorigin="7117,4327" coordsize="2,2">
              <v:shape style="position:absolute;left:7117;top:4327;width:2;height:2" coordorigin="7117,4327" coordsize="2,0" path="m7121,4327l7122,4327e" filled="false" stroked="true" strokeweight=".266400pt" strokecolor="#483087">
                <v:path arrowok="t"/>
              </v:shape>
              <v:shape style="position:absolute;left:7004;top:4231;width:135;height:188" type="#_x0000_t75" stroked="false">
                <v:imagedata r:id="rId313" o:title=""/>
              </v:shape>
            </v:group>
            <v:group style="position:absolute;left:7018;top:4289;width:4;height:2" coordorigin="7018,4289" coordsize="4,2">
              <v:shape style="position:absolute;left:7018;top:4289;width:4;height:2" coordorigin="7018,4289" coordsize="4,0" path="m7020,4289l7024,4289e" filled="false" stroked="true" strokeweight=".532800pt" strokecolor="#4c358b">
                <v:path arrowok="t"/>
              </v:shape>
            </v:group>
            <v:group style="position:absolute;left:7017;top:4292;width:2;height:2" coordorigin="7017,4292" coordsize="2,2">
              <v:shape style="position:absolute;left:7017;top:4292;width:2;height:2" coordorigin="7017,4292" coordsize="1,0" path="m7021,4292l7021,4292e" filled="false" stroked="true" strokeweight=".266400pt" strokecolor="#4b358b">
                <v:path arrowok="t"/>
              </v:shape>
            </v:group>
            <v:group style="position:absolute;left:6957;top:4310;width:2;height:2" coordorigin="6957,4310" coordsize="2,2">
              <v:shape style="position:absolute;left:6957;top:4310;width:2;height:2" coordorigin="6957,4310" coordsize="1,0" path="m6961,4310l6962,4310e" filled="false" stroked="true" strokeweight=".532800pt" strokecolor="#5f4696">
                <v:path arrowok="t"/>
              </v:shape>
              <v:shape style="position:absolute;left:6957;top:4243;width:67;height:155" type="#_x0000_t75" stroked="false">
                <v:imagedata r:id="rId314" o:title=""/>
              </v:shape>
            </v:group>
            <v:group style="position:absolute;left:6984;top:4298;width:8;height:2" coordorigin="6984,4298" coordsize="8,2">
              <v:shape style="position:absolute;left:6984;top:4298;width:8;height:2" coordorigin="6984,4298" coordsize="8,0" path="m6987,4298l6994,4298e" filled="false" stroked="true" strokeweight=".7104pt" strokecolor="#4c358b">
                <v:path arrowok="t"/>
              </v:shape>
            </v:group>
            <v:group style="position:absolute;left:6984;top:4265;width:2;height:2" coordorigin="6984,4265" coordsize="2,2">
              <v:shape style="position:absolute;left:6984;top:4265;width:2;height:2" coordorigin="6984,4265" coordsize="2,0" path="m6987,4265l6988,4265e" filled="false" stroked="true" strokeweight=".444pt" strokecolor="#4b358b">
                <v:path arrowok="t"/>
              </v:shape>
            </v:group>
            <v:group style="position:absolute;left:6975;top:4223;width:2;height:2" coordorigin="6975,4223" coordsize="2,2">
              <v:shape style="position:absolute;left:6975;top:4223;width:2;height:2" coordorigin="6975,4223" coordsize="1,0" path="m6979,4223l6979,4223e" filled="false" stroked="true" strokeweight=".3552pt" strokecolor="#4f388d">
                <v:path arrowok="t"/>
              </v:shape>
            </v:group>
            <v:group style="position:absolute;left:6990;top:4168;width:7;height:2" coordorigin="6990,4168" coordsize="7,2">
              <v:shape style="position:absolute;left:6990;top:4168;width:7;height:2" coordorigin="6990,4168" coordsize="7,0" path="m6994,4168l7000,4168e" filled="false" stroked="true" strokeweight=".532800pt" strokecolor="#513a8e">
                <v:path arrowok="t"/>
              </v:shape>
            </v:group>
            <v:group style="position:absolute;left:6946;top:4240;width:4;height:2" coordorigin="6946,4240" coordsize="4,2">
              <v:shape style="position:absolute;left:6946;top:4240;width:4;height:2" coordorigin="6946,4240" coordsize="4,0" path="m6949,4240l6953,4240e" filled="false" stroked="true" strokeweight=".444pt" strokecolor="#4f368c">
                <v:path arrowok="t"/>
              </v:shape>
              <v:shape style="position:absolute;left:7040;top:4148;width:14;height:36" type="#_x0000_t75" stroked="false">
                <v:imagedata r:id="rId315" o:title=""/>
              </v:shape>
              <v:shape style="position:absolute;left:6930;top:4314;width:42;height:45" type="#_x0000_t75" stroked="false">
                <v:imagedata r:id="rId316" o:title=""/>
              </v:shape>
            </v:group>
            <v:group style="position:absolute;left:6968;top:4340;width:2;height:2" coordorigin="6968,4340" coordsize="2,2">
              <v:shape style="position:absolute;left:6968;top:4340;width:2;height:2" coordorigin="6968,4340" coordsize="2,0" path="m6973,4340l6975,4340e" filled="false" stroked="true" strokeweight=".6216pt" strokecolor="#6f57a1">
                <v:path arrowok="t"/>
              </v:shape>
            </v:group>
            <v:group style="position:absolute;left:6903;top:4268;width:6;height:2" coordorigin="6903,4268" coordsize="6,2">
              <v:shape style="position:absolute;left:6903;top:4268;width:6;height:2" coordorigin="6903,4268" coordsize="6,0" path="m6907,4268l6912,4268e" filled="false" stroked="true" strokeweight=".532800pt" strokecolor="#6f57a1">
                <v:path arrowok="t"/>
              </v:shape>
            </v:group>
            <v:group style="position:absolute;left:6899;top:4270;width:7;height:2" coordorigin="6899,4270" coordsize="7,2">
              <v:shape style="position:absolute;left:6899;top:4270;width:7;height:2" coordorigin="6899,4270" coordsize="7,0" path="m6902,4270l6908,4270e" filled="false" stroked="true" strokeweight=".532800pt" strokecolor="#6f57a0">
                <v:path arrowok="t"/>
              </v:shape>
              <v:shape style="position:absolute;left:6767;top:4234;width:141;height:121" type="#_x0000_t75" stroked="false">
                <v:imagedata r:id="rId317" o:title=""/>
              </v:shape>
            </v:group>
            <v:group style="position:absolute;left:6888;top:4248;width:2;height:2" coordorigin="6888,4248" coordsize="2,2">
              <v:shape style="position:absolute;left:6888;top:4248;width:2;height:2" coordorigin="6888,4248" coordsize="1,0" path="m6892,4248l6892,4248e" filled="false" stroked="true" strokeweight=".3552pt" strokecolor="#6c529d">
                <v:path arrowok="t"/>
              </v:shape>
            </v:group>
            <v:group style="position:absolute;left:6885;top:4225;width:5;height:2" coordorigin="6885,4225" coordsize="5,2">
              <v:shape style="position:absolute;left:6885;top:4225;width:5;height:2" coordorigin="6885,4225" coordsize="5,0" path="m6888,4225l6893,4225e" filled="false" stroked="true" strokeweight=".3552pt" strokecolor="#664c9a">
                <v:path arrowok="t"/>
              </v:shape>
            </v:group>
            <v:group style="position:absolute;left:6894;top:4216;width:2;height:2" coordorigin="6894,4216" coordsize="2,2">
              <v:shape style="position:absolute;left:6894;top:4216;width:2;height:2" coordorigin="6894,4216" coordsize="1,0" path="m6897,4216l6898,4216e" filled="false" stroked="true" strokeweight=".3552pt" strokecolor="#634897">
                <v:path arrowok="t"/>
              </v:shape>
              <v:shape style="position:absolute;left:6792;top:4269;width:215;height:320" type="#_x0000_t75" stroked="false">
                <v:imagedata r:id="rId318" o:title=""/>
              </v:shape>
            </v:group>
            <v:group style="position:absolute;left:6829;top:4322;width:2;height:2" coordorigin="6829,4322" coordsize="2,2">
              <v:shape style="position:absolute;left:6829;top:4322;width:2;height:2" coordorigin="6829,4322" coordsize="1,0" path="m6832,4322l6832,4322e" filled="false" stroked="true" strokeweight=".444pt" strokecolor="#6d56a0">
                <v:path arrowok="t"/>
              </v:shape>
              <v:shape style="position:absolute;left:6809;top:4314;width:23;height:54" type="#_x0000_t75" stroked="false">
                <v:imagedata r:id="rId319" o:title=""/>
              </v:shape>
            </v:group>
            <v:group style="position:absolute;left:6837;top:4363;width:5;height:2" coordorigin="6837,4363" coordsize="5,2">
              <v:shape style="position:absolute;left:6837;top:4363;width:5;height:2" coordorigin="6837,4363" coordsize="5,0" path="m6841,4363l6845,4363e" filled="false" stroked="true" strokeweight=".6216pt" strokecolor="#69529d">
                <v:path arrowok="t"/>
              </v:shape>
            </v:group>
            <v:group style="position:absolute;left:6841;top:4362;width:2;height:2" coordorigin="6841,4362" coordsize="2,2">
              <v:shape style="position:absolute;left:6841;top:4362;width:2;height:2" coordorigin="6841,4362" coordsize="2,0" path="m6845,4362l6846,4362e" filled="false" stroked="true" strokeweight=".532800pt" strokecolor="#69529d">
                <v:path arrowok="t"/>
              </v:shape>
            </v:group>
            <v:group style="position:absolute;left:6801;top:4324;width:8;height:2" coordorigin="6801,4324" coordsize="8,2">
              <v:shape style="position:absolute;left:6801;top:4324;width:8;height:2" coordorigin="6801,4324" coordsize="8,0" path="m6804,4324l6812,4324e" filled="false" stroked="true" strokeweight=".6216pt" strokecolor="#6a519d">
                <v:path arrowok="t"/>
              </v:shape>
            </v:group>
            <v:group style="position:absolute;left:6809;top:4345;width:7;height:2" coordorigin="6809,4345" coordsize="7,2">
              <v:shape style="position:absolute;left:6809;top:4345;width:7;height:2" coordorigin="6809,4345" coordsize="7,0" path="m6812,4345l6818,4345e" filled="false" stroked="true" strokeweight=".444pt" strokecolor="#634b99">
                <v:path arrowok="t"/>
              </v:shape>
            </v:group>
            <v:group style="position:absolute;left:6841;top:4377;width:3;height:2" coordorigin="6841,4377" coordsize="3,2">
              <v:shape style="position:absolute;left:6841;top:4377;width:3;height:2" coordorigin="6841,4377" coordsize="3,0" path="m6845,4377l6847,4377e" filled="false" stroked="true" strokeweight=".444pt" strokecolor="#69529d">
                <v:path arrowok="t"/>
              </v:shape>
              <v:shape style="position:absolute;left:6843;top:4420;width:20;height:72" type="#_x0000_t75" stroked="false">
                <v:imagedata r:id="rId320" o:title=""/>
              </v:shape>
            </v:group>
            <v:group style="position:absolute;left:6862;top:4424;width:2;height:2" coordorigin="6862,4424" coordsize="2,2">
              <v:shape style="position:absolute;left:6862;top:4424;width:2;height:2" coordorigin="6862,4424" coordsize="1,0" path="m6865,4424l6866,4424e" filled="false" stroked="true" strokeweight=".3552pt" strokecolor="#6d56a0">
                <v:path arrowok="t"/>
              </v:shape>
            </v:group>
            <v:group style="position:absolute;left:6848;top:4476;width:2;height:2" coordorigin="6848,4476" coordsize="2,2">
              <v:shape style="position:absolute;left:6848;top:4476;width:2;height:2" coordorigin="6848,4476" coordsize="2,0" path="m6850,4476l6852,4476e" filled="false" stroked="true" strokeweight=".444pt" strokecolor="#6a519d">
                <v:path arrowok="t"/>
              </v:shape>
            </v:group>
            <v:group style="position:absolute;left:6843;top:4473;width:2;height:2" coordorigin="6843,4473" coordsize="2,2">
              <v:shape style="position:absolute;left:6843;top:4473;width:2;height:2" coordorigin="6843,4473" coordsize="1,0" path="m6846,4473l6847,4473e" filled="false" stroked="true" strokeweight=".444pt" strokecolor="#674e9b">
                <v:path arrowok="t"/>
              </v:shape>
              <v:shape style="position:absolute;left:6781;top:4379;width:18;height:16" type="#_x0000_t75" stroked="false">
                <v:imagedata r:id="rId321" o:title=""/>
              </v:shape>
            </v:group>
            <v:group style="position:absolute;left:6781;top:4380;width:4;height:2" coordorigin="6781,4380" coordsize="4,2">
              <v:shape style="position:absolute;left:6781;top:4380;width:4;height:2" coordorigin="6781,4380" coordsize="4,0" path="m6783,4380l6787,4380e" filled="false" stroked="true" strokeweight=".7104pt" strokecolor="#644c9a">
                <v:path arrowok="t"/>
              </v:shape>
            </v:group>
            <v:group style="position:absolute;left:6796;top:4374;width:8;height:2" coordorigin="6796,4374" coordsize="8,2">
              <v:shape style="position:absolute;left:6796;top:4374;width:8;height:2" coordorigin="6796,4374" coordsize="8,0" path="m6801,4374l6808,4374e" filled="false" stroked="true" strokeweight=".7104pt" strokecolor="#644b99">
                <v:path arrowok="t"/>
              </v:shape>
            </v:group>
            <v:group style="position:absolute;left:6795;top:4364;width:3;height:2" coordorigin="6795,4364" coordsize="3,2">
              <v:shape style="position:absolute;left:6795;top:4364;width:3;height:2" coordorigin="6795,4364" coordsize="3,0" path="m6798,4364l6801,4364e" filled="false" stroked="true" strokeweight=".7104pt" strokecolor="#654c9a">
                <v:path arrowok="t"/>
              </v:shape>
            </v:group>
            <v:group style="position:absolute;left:6775;top:4367;width:2;height:2" coordorigin="6775,4367" coordsize="2,2">
              <v:shape style="position:absolute;left:6775;top:4367;width:2;height:2" coordorigin="6775,4367" coordsize="1,0" path="m6779,4367l6779,4367e" filled="false" stroked="true" strokeweight=".3552pt" strokecolor="#6b539e">
                <v:path arrowok="t"/>
              </v:shape>
              <v:shape style="position:absolute;left:7067;top:4715;width:304;height:94" type="#_x0000_t75" stroked="false">
                <v:imagedata r:id="rId322" o:title=""/>
              </v:shape>
            </v:group>
            <v:group style="position:absolute;left:7300;top:4804;width:2;height:2" coordorigin="7300,4804" coordsize="2,2">
              <v:shape style="position:absolute;left:7300;top:4804;width:2;height:2" coordorigin="7300,4804" coordsize="2,0" path="m7303,4804l7305,4804e" filled="false" stroked="true" strokeweight=".3552pt" strokecolor="#423164">
                <v:path arrowok="t"/>
              </v:shape>
            </v:group>
            <v:group style="position:absolute;left:7285;top:4795;width:2;height:2" coordorigin="7285,4795" coordsize="2,2">
              <v:shape style="position:absolute;left:7285;top:4795;width:2;height:2" coordorigin="7285,4795" coordsize="2,0" path="m7288,4795l7290,4795e" filled="false" stroked="true" strokeweight=".3552pt" strokecolor="#3f2e62">
                <v:path arrowok="t"/>
              </v:shape>
            </v:group>
            <v:group style="position:absolute;left:7243;top:4769;width:3;height:2" coordorigin="7243,4769" coordsize="3,2">
              <v:shape style="position:absolute;left:7243;top:4769;width:3;height:2" coordorigin="7243,4769" coordsize="3,0" path="m7246,4769l7248,4769e" filled="false" stroked="true" strokeweight=".444pt" strokecolor="#312356">
                <v:path arrowok="t"/>
              </v:shape>
            </v:group>
            <v:group style="position:absolute;left:6931;top:4634;width:4;height:2" coordorigin="6931,4634" coordsize="4,2">
              <v:shape style="position:absolute;left:6931;top:4634;width:4;height:2" coordorigin="6931,4634" coordsize="4,0" path="m6933,4634l6937,4634e" filled="false" stroked="true" strokeweight=".532800pt" strokecolor="#594092">
                <v:path arrowok="t"/>
              </v:shape>
            </v:group>
            <v:group style="position:absolute;left:6925;top:4605;width:2;height:2" coordorigin="6925,4605" coordsize="2,2">
              <v:shape style="position:absolute;left:6925;top:4605;width:2;height:2" coordorigin="6925,4605" coordsize="1,0" path="m6929,4605l6929,4605e" filled="false" stroked="true" strokeweight=".3552pt" strokecolor="#573f91">
                <v:path arrowok="t"/>
              </v:shape>
              <v:shape style="position:absolute;left:6868;top:4509;width:88;height:97" type="#_x0000_t75" stroked="false">
                <v:imagedata r:id="rId323" o:title=""/>
              </v:shape>
            </v:group>
            <v:group style="position:absolute;left:6891;top:4574;width:2;height:2" coordorigin="6891,4574" coordsize="2,2">
              <v:shape style="position:absolute;left:6891;top:4574;width:2;height:2" coordorigin="6891,4574" coordsize="1,0" path="m6895,4574l6895,4574e" filled="false" stroked="true" strokeweight=".266400pt" strokecolor="#573e90">
                <v:path arrowok="t"/>
              </v:shape>
            </v:group>
            <v:group style="position:absolute;left:6861;top:4560;width:6;height:2" coordorigin="6861,4560" coordsize="6,2">
              <v:shape style="position:absolute;left:6861;top:4560;width:6;height:2" coordorigin="6861,4560" coordsize="6,0" path="m6864,4560l6870,4560e" filled="false" stroked="true" strokeweight=".6216pt" strokecolor="#5a3f91">
                <v:path arrowok="t"/>
              </v:shape>
            </v:group>
            <v:group style="position:absolute;left:6851;top:4566;width:5;height:2" coordorigin="6851,4566" coordsize="5,2">
              <v:shape style="position:absolute;left:6851;top:4566;width:5;height:2" coordorigin="6851,4566" coordsize="5,0" path="m6854,4566l6859,4566e" filled="false" stroked="true" strokeweight=".7104pt" strokecolor="#5a4092">
                <v:path arrowok="t"/>
              </v:shape>
            </v:group>
            <v:group style="position:absolute;left:6888;top:4541;width:4;height:2" coordorigin="6888,4541" coordsize="4,2">
              <v:shape style="position:absolute;left:6888;top:4541;width:4;height:2" coordorigin="6888,4541" coordsize="4,0" path="m6892,4541l6895,4541e" filled="false" stroked="true" strokeweight=".3552pt" strokecolor="#5d4494">
                <v:path arrowok="t"/>
              </v:shape>
            </v:group>
            <v:group style="position:absolute;left:6854;top:4571;width:2;height:2" coordorigin="6854,4571" coordsize="2,2">
              <v:shape style="position:absolute;left:6854;top:4571;width:2;height:2" coordorigin="6854,4571" coordsize="1,0" path="m6857,4571l6858,4571e" filled="false" stroked="true" strokeweight=".3552pt" strokecolor="#5a4092">
                <v:path arrowok="t"/>
              </v:shape>
            </v:group>
            <v:group style="position:absolute;left:7120;top:4524;width:2;height:2" coordorigin="7120,4524" coordsize="2,2">
              <v:shape style="position:absolute;left:7120;top:4524;width:2;height:2" coordorigin="7120,4524" coordsize="1,0" path="m7124,4524l7124,4524e" filled="false" stroked="true" strokeweight=".444pt" strokecolor="#503389">
                <v:path arrowok="t"/>
              </v:shape>
            </v:group>
            <v:group style="position:absolute;left:7100;top:4477;width:3;height:2" coordorigin="7100,4477" coordsize="3,2">
              <v:shape style="position:absolute;left:7100;top:4477;width:3;height:2" coordorigin="7100,4477" coordsize="3,0" path="m7105,4477l7108,4477e" filled="false" stroked="true" strokeweight=".7104pt" strokecolor="#573c8f">
                <v:path arrowok="t"/>
              </v:shape>
              <v:shape style="position:absolute;left:6882;top:4400;width:347;height:275" type="#_x0000_t75" stroked="false">
                <v:imagedata r:id="rId324" o:title=""/>
              </v:shape>
            </v:group>
            <v:group style="position:absolute;left:7091;top:4463;width:2;height:2" coordorigin="7091,4463" coordsize="2,2">
              <v:shape style="position:absolute;left:7091;top:4463;width:2;height:2" coordorigin="7091,4463" coordsize="1,0" path="m7096,4463l7097,4463e" filled="false" stroked="true" strokeweight=".532800pt" strokecolor="#583e91">
                <v:path arrowok="t"/>
              </v:shape>
            </v:group>
            <v:group style="position:absolute;left:7167;top:4452;width:3;height:2" coordorigin="7167,4452" coordsize="3,2">
              <v:shape style="position:absolute;left:7167;top:4452;width:3;height:2" coordorigin="7167,4452" coordsize="3,0" path="m7170,4452l7173,4452e" filled="false" stroked="true" strokeweight=".532800pt" strokecolor="#4e3189">
                <v:path arrowok="t"/>
              </v:shape>
            </v:group>
            <v:group style="position:absolute;left:6961;top:4577;width:4;height:2" coordorigin="6961,4577" coordsize="4,2">
              <v:shape style="position:absolute;left:6961;top:4577;width:4;height:2" coordorigin="6961,4577" coordsize="4,0" path="m6963,4577l6966,4577e" filled="false" stroked="true" strokeweight=".532800pt" strokecolor="#594092">
                <v:path arrowok="t"/>
              </v:shape>
              <v:shape style="position:absolute;left:6944;top:4475;width:36;height:103" type="#_x0000_t75" stroked="false">
                <v:imagedata r:id="rId325" o:title=""/>
              </v:shape>
            </v:group>
            <v:group style="position:absolute;left:6967;top:4527;width:6;height:2" coordorigin="6967,4527" coordsize="6,2">
              <v:shape style="position:absolute;left:6967;top:4527;width:6;height:2" coordorigin="6967,4527" coordsize="6,0" path="m6970,4527l6975,4527e" filled="false" stroked="true" strokeweight=".7104pt" strokecolor="#644d9a">
                <v:path arrowok="t"/>
              </v:shape>
            </v:group>
            <v:group style="position:absolute;left:6961;top:4515;width:8;height:2" coordorigin="6961,4515" coordsize="8,2">
              <v:shape style="position:absolute;left:6961;top:4515;width:8;height:2" coordorigin="6961,4515" coordsize="8,0" path="m6964,4515l6971,4515e" filled="false" stroked="true" strokeweight=".532800pt" strokecolor="#674f9c">
                <v:path arrowok="t"/>
              </v:shape>
              <v:shape style="position:absolute;left:7135;top:4422;width:128;height:379" type="#_x0000_t75" stroked="false">
                <v:imagedata r:id="rId326" o:title=""/>
              </v:shape>
            </v:group>
            <v:group style="position:absolute;left:7043;top:4777;width:4;height:2" coordorigin="7043,4777" coordsize="4,2">
              <v:shape style="position:absolute;left:7043;top:4777;width:4;height:2" coordorigin="7043,4777" coordsize="4,0" path="m7047,4777l7050,4777e" filled="false" stroked="true" strokeweight=".532800pt" strokecolor="#4b287d">
                <v:path arrowok="t"/>
              </v:shape>
            </v:group>
            <v:group style="position:absolute;left:7123;top:4693;width:7;height:2" coordorigin="7123,4693" coordsize="7,2">
              <v:shape style="position:absolute;left:7123;top:4693;width:7;height:2" coordorigin="7123,4693" coordsize="7,0" path="m7126,4693l7133,4693e" filled="false" stroked="true" strokeweight=".444pt" strokecolor="#472c81">
                <v:path arrowok="t"/>
              </v:shape>
            </v:group>
            <v:group style="position:absolute;left:7157;top:4685;width:2;height:2" coordorigin="7157,4685" coordsize="2,2">
              <v:shape style="position:absolute;left:7157;top:4685;width:2;height:2" coordorigin="7157,4685" coordsize="2,0" path="m7160,4685l7161,4685e" filled="false" stroked="true" strokeweight=".3552pt" strokecolor="#452a7e">
                <v:path arrowok="t"/>
              </v:shape>
            </v:group>
            <v:group style="position:absolute;left:7158;top:4685;width:5;height:2" coordorigin="7158,4685" coordsize="5,2">
              <v:shape style="position:absolute;left:7158;top:4685;width:5;height:2" coordorigin="7158,4685" coordsize="5,0" path="m7163,4685l7168,4685e" filled="false" stroked="true" strokeweight=".3552pt" strokecolor="#432a7d">
                <v:path arrowok="t"/>
              </v:shape>
            </v:group>
            <v:group style="position:absolute;left:7139;top:4678;width:3;height:2" coordorigin="7139,4678" coordsize="3,2">
              <v:shape style="position:absolute;left:7139;top:4678;width:3;height:2" coordorigin="7139,4678" coordsize="3,0" path="m7142,4678l7145,4678e" filled="false" stroked="true" strokeweight=".3552pt" strokecolor="#492d84">
                <v:path arrowok="t"/>
              </v:shape>
              <v:shape style="position:absolute;left:7122;top:4703;width:106;height:59" type="#_x0000_t75" stroked="false">
                <v:imagedata r:id="rId327" o:title=""/>
              </v:shape>
            </v:group>
            <v:group style="position:absolute;left:7131;top:4761;width:2;height:2" coordorigin="7131,4761" coordsize="2,2">
              <v:shape style="position:absolute;left:7131;top:4761;width:2;height:2" coordorigin="7131,4761" coordsize="1,0" path="m7135,4761l7135,4761e" filled="false" stroked="true" strokeweight=".3552pt" strokecolor="#2e2053">
                <v:path arrowok="t"/>
              </v:shape>
              <v:shape style="position:absolute;left:7201;top:4706;width:95;height:69" type="#_x0000_t75" stroked="false">
                <v:imagedata r:id="rId328" o:title=""/>
              </v:shape>
            </v:group>
            <v:group style="position:absolute;left:7196;top:4785;width:2;height:2" coordorigin="7196,4785" coordsize="2,2">
              <v:shape style="position:absolute;left:7196;top:4785;width:2;height:2" coordorigin="7196,4785" coordsize="2,0" path="m7198,4785l7200,4785e" filled="false" stroked="true" strokeweight=".3552pt" strokecolor="#3c2c5f">
                <v:path arrowok="t"/>
              </v:shape>
            </v:group>
            <v:group style="position:absolute;left:7170;top:4787;width:2;height:2" coordorigin="7170,4787" coordsize="2,2">
              <v:shape style="position:absolute;left:7170;top:4787;width:2;height:2" coordorigin="7170,4787" coordsize="1,0" path="m7173,4787l7174,4787e" filled="false" stroked="true" strokeweight=".266400pt" strokecolor="#3b2a5d">
                <v:path arrowok="t"/>
              </v:shape>
              <v:shape style="position:absolute;left:7189;top:4619;width:176;height:141" type="#_x0000_t75" stroked="false">
                <v:imagedata r:id="rId329" o:title=""/>
              </v:shape>
            </v:group>
            <v:group style="position:absolute;left:7221;top:4735;width:8;height:2" coordorigin="7221,4735" coordsize="8,2">
              <v:shape style="position:absolute;left:7221;top:4735;width:8;height:2" coordorigin="7221,4735" coordsize="8,0" path="m7224,4735l7231,4735e" filled="false" stroked="true" strokeweight=".532800pt" strokecolor="#291e4c">
                <v:path arrowok="t"/>
              </v:shape>
            </v:group>
            <v:group style="position:absolute;left:7128;top:4729;width:9;height:2" coordorigin="7128,4729" coordsize="9,2">
              <v:shape style="position:absolute;left:7128;top:4729;width:9;height:2" coordorigin="7128,4729" coordsize="9,0" path="m7131,4729l7139,4729e" filled="false" stroked="true" strokeweight=".6216pt" strokecolor="#342561">
                <v:path arrowok="t"/>
              </v:shape>
            </v:group>
            <v:group style="position:absolute;left:7131;top:4730;width:5;height:2" coordorigin="7131,4730" coordsize="5,2">
              <v:shape style="position:absolute;left:7131;top:4730;width:5;height:2" coordorigin="7131,4730" coordsize="5,0" path="m7135,4730l7140,4730e" filled="false" stroked="true" strokeweight=".444pt" strokecolor="#31235b">
                <v:path arrowok="t"/>
              </v:shape>
            </v:group>
            <v:group style="position:absolute;left:7139;top:4729;width:3;height:2" coordorigin="7139,4729" coordsize="3,2">
              <v:shape style="position:absolute;left:7139;top:4729;width:3;height:2" coordorigin="7139,4729" coordsize="3,0" path="m7142,4729l7145,4729e" filled="false" stroked="true" strokeweight=".6216pt" strokecolor="#30235b">
                <v:path arrowok="t"/>
              </v:shape>
            </v:group>
            <v:group style="position:absolute;left:7137;top:4732;width:2;height:2" coordorigin="7137,4732" coordsize="2,2">
              <v:shape style="position:absolute;left:7137;top:4732;width:2;height:2" coordorigin="7137,4732" coordsize="2,0" path="m7139,4732l7141,4732e" filled="false" stroked="true" strokeweight=".266400pt" strokecolor="#2f235a">
                <v:path arrowok="t"/>
              </v:shape>
            </v:group>
            <v:group style="position:absolute;left:7119;top:4182;width:2;height:2" coordorigin="7119,4182" coordsize="2,2">
              <v:shape style="position:absolute;left:7119;top:4182;width:2;height:2" coordorigin="7119,4182" coordsize="1,0" path="m7121,4182l7122,4182e" filled="false" stroked="true" strokeweight=".266400pt" strokecolor="#4b2b83">
                <v:path arrowok="t"/>
              </v:shape>
            </v:group>
            <v:group style="position:absolute;left:7091;top:4137;width:4;height:2" coordorigin="7091,4137" coordsize="4,2">
              <v:shape style="position:absolute;left:7091;top:4137;width:4;height:2" coordorigin="7091,4137" coordsize="4,0" path="m7094,4137l7097,4137e" filled="false" stroked="true" strokeweight=".444pt" strokecolor="#3d2671">
                <v:path arrowok="t"/>
              </v:shape>
              <v:shape style="position:absolute;left:7119;top:4132;width:135;height:180" type="#_x0000_t75" stroked="false">
                <v:imagedata r:id="rId330" o:title=""/>
              </v:shape>
            </v:group>
            <v:group style="position:absolute;left:7121;top:4208;width:4;height:2" coordorigin="7121,4208" coordsize="4,2">
              <v:shape style="position:absolute;left:7121;top:4208;width:4;height:2" coordorigin="7121,4208" coordsize="4,0" path="m7126,4208l7130,4208e" filled="false" stroked="true" strokeweight=".6216pt" strokecolor="#452a7c">
                <v:path arrowok="t"/>
              </v:shape>
            </v:group>
            <v:group style="position:absolute;left:7112;top:4192;width:6;height:2" coordorigin="7112,4192" coordsize="6,2">
              <v:shape style="position:absolute;left:7112;top:4192;width:6;height:2" coordorigin="7112,4192" coordsize="6,0" path="m7115,4192l7120,4192e" filled="false" stroked="true" strokeweight=".444pt" strokecolor="#4c2c83">
                <v:path arrowok="t"/>
              </v:shape>
            </v:group>
            <v:group style="position:absolute;left:7117;top:4193;width:10;height:2" coordorigin="7117,4193" coordsize="10,2">
              <v:shape style="position:absolute;left:7117;top:4193;width:10;height:2" coordorigin="7117,4193" coordsize="10,0" path="m7119,4193l7129,4193e" filled="false" stroked="true" strokeweight=".532800pt" strokecolor="#492a80">
                <v:path arrowok="t"/>
              </v:shape>
              <v:shape style="position:absolute;left:7305;top:4214;width:207;height:169" type="#_x0000_t75" stroked="false">
                <v:imagedata r:id="rId331" o:title=""/>
              </v:shape>
            </v:group>
            <v:group style="position:absolute;left:7313;top:4374;width:2;height:2" coordorigin="7313,4374" coordsize="2,2">
              <v:shape style="position:absolute;left:7313;top:4374;width:2;height:2" coordorigin="7313,4374" coordsize="1,0" path="m7315,4374l7315,4374e" filled="false" stroked="true" strokeweight=".3552pt" strokecolor="#39256d">
                <v:path arrowok="t"/>
              </v:shape>
              <v:shape style="position:absolute;left:7198;top:4173;width:166;height:126" type="#_x0000_t75" stroked="false">
                <v:imagedata r:id="rId332" o:title=""/>
              </v:shape>
            </v:group>
            <v:group style="position:absolute;left:7241;top:4251;width:3;height:2" coordorigin="7241,4251" coordsize="3,2">
              <v:shape style="position:absolute;left:7241;top:4251;width:3;height:2" coordorigin="7241,4251" coordsize="3,0" path="m7244,4251l7247,4251e" filled="false" stroked="true" strokeweight=".444pt" strokecolor="#37256a">
                <v:path arrowok="t"/>
              </v:shape>
            </v:group>
            <v:group style="position:absolute;left:7250;top:4245;width:4;height:2" coordorigin="7250,4245" coordsize="4,2">
              <v:shape style="position:absolute;left:7250;top:4245;width:4;height:2" coordorigin="7250,4245" coordsize="4,0" path="m7254,4245l7258,4245e" filled="false" stroked="true" strokeweight=".3552pt" strokecolor="#38266c">
                <v:path arrowok="t"/>
              </v:shape>
            </v:group>
            <v:group style="position:absolute;left:7369;top:4225;width:7;height:2" coordorigin="7369,4225" coordsize="7,2">
              <v:shape style="position:absolute;left:7369;top:4225;width:7;height:2" coordorigin="7369,4225" coordsize="7,0" path="m7372,4225l7379,4225e" filled="false" stroked="true" strokeweight=".7104pt" strokecolor="#432778">
                <v:path arrowok="t"/>
              </v:shape>
            </v:group>
            <v:group style="position:absolute;left:7367;top:4226;width:3;height:2" coordorigin="7367,4226" coordsize="3,2">
              <v:shape style="position:absolute;left:7367;top:4226;width:3;height:2" coordorigin="7367,4226" coordsize="3,0" path="m7370,4226l7373,4226e" filled="false" stroked="true" strokeweight=".6216pt" strokecolor="#412776">
                <v:path arrowok="t"/>
              </v:shape>
            </v:group>
            <v:group style="position:absolute;left:7374;top:4209;width:8;height:2" coordorigin="7374,4209" coordsize="8,2">
              <v:shape style="position:absolute;left:7374;top:4209;width:8;height:2" coordorigin="7374,4209" coordsize="8,0" path="m7377,4209l7384,4209e" filled="false" stroked="true" strokeweight=".532800pt" strokecolor="#452876">
                <v:path arrowok="t"/>
              </v:shape>
            </v:group>
            <v:group style="position:absolute;left:7528;top:4330;width:28;height:69" coordorigin="7528,4330" coordsize="28,69">
              <v:shape style="position:absolute;left:7528;top:4330;width:28;height:69" coordorigin="7528,4330" coordsize="28,69" path="m7528,4330l7533,4338,7532,4337,7529,4331,7528,4330xe" filled="true" fillcolor="#c0b5d0" stroked="false">
                <v:path arrowok="t"/>
                <v:fill type="solid"/>
              </v:shape>
              <v:shape style="position:absolute;left:7528;top:4330;width:28;height:69" coordorigin="7528,4330" coordsize="28,69" path="m7539,4351l7543,4359,7543,4359,7539,4351xe" filled="true" fillcolor="#c0b5d0" stroked="false">
                <v:path arrowok="t"/>
                <v:fill type="solid"/>
              </v:shape>
              <v:shape style="position:absolute;left:7528;top:4330;width:28;height:69" coordorigin="7528,4330" coordsize="28,69" path="m7554,4392l7556,4398,7556,4397,7554,4392xe" filled="true" fillcolor="#c0b5d0" stroked="false">
                <v:path arrowok="t"/>
                <v:fill type="solid"/>
              </v:shape>
              <v:shape style="position:absolute;left:7528;top:4330;width:28;height:69" coordorigin="7528,4330" coordsize="28,69" path="m7548,4372l7551,4379,7550,4377,7548,4372xe" filled="true" fillcolor="#c0b5d0" stroked="false">
                <v:path arrowok="t"/>
                <v:fill type="solid"/>
              </v:shape>
              <v:shape style="position:absolute;left:7379;top:4238;width:180;height:245" type="#_x0000_t75" stroked="false">
                <v:imagedata r:id="rId333" o:title=""/>
              </v:shape>
            </v:group>
            <v:group style="position:absolute;left:7401;top:4247;width:2;height:2" coordorigin="7401,4247" coordsize="2,2">
              <v:shape style="position:absolute;left:7401;top:4247;width:2;height:2" coordorigin="7401,4247" coordsize="2,0" path="m7404,4247l7405,4247e" filled="false" stroked="true" strokeweight=".444pt" strokecolor="#452975">
                <v:path arrowok="t"/>
              </v:shape>
            </v:group>
            <v:group style="position:absolute;left:7011;top:4336;width:7;height:2" coordorigin="7011,4336" coordsize="7,2">
              <v:shape style="position:absolute;left:7011;top:4336;width:7;height:2" coordorigin="7011,4336" coordsize="7,0" path="m7015,4336l7021,4336e" filled="false" stroked="true" strokeweight=".6216pt" strokecolor="#50368c">
                <v:path arrowok="t"/>
              </v:shape>
            </v:group>
            <v:group style="position:absolute;left:7046;top:4338;width:5;height:2" coordorigin="7046,4338" coordsize="5,2">
              <v:shape style="position:absolute;left:7046;top:4338;width:5;height:2" coordorigin="7046,4338" coordsize="5,0" path="m7049,4338l7054,4338e" filled="false" stroked="true" strokeweight=".6216pt" strokecolor="#4b328a">
                <v:path arrowok="t"/>
              </v:shape>
              <v:shape style="position:absolute;left:7043;top:4303;width:135;height:166" type="#_x0000_t75" stroked="false">
                <v:imagedata r:id="rId334" o:title=""/>
              </v:shape>
            </v:group>
            <v:group style="position:absolute;left:7155;top:4342;width:2;height:2" coordorigin="7155,4342" coordsize="2,2">
              <v:shape style="position:absolute;left:7155;top:4342;width:2;height:2" coordorigin="7155,4342" coordsize="2,0" path="m7157,4342l7158,4342e" filled="false" stroked="true" strokeweight=".3552pt" strokecolor="#412b77">
                <v:path arrowok="t"/>
              </v:shape>
            </v:group>
            <v:group style="position:absolute;left:7139;top:4428;width:8;height:2" coordorigin="7139,4428" coordsize="8,2">
              <v:shape style="position:absolute;left:7139;top:4428;width:8;height:2" coordorigin="7139,4428" coordsize="8,0" path="m7142,4428l7150,4428e" filled="false" stroked="true" strokeweight=".7104pt" strokecolor="#54388d">
                <v:path arrowok="t"/>
              </v:shape>
            </v:group>
            <v:group style="position:absolute;left:7153;top:4340;width:2;height:2" coordorigin="7153,4340" coordsize="2,2">
              <v:shape style="position:absolute;left:7153;top:4340;width:2;height:2" coordorigin="7153,4340" coordsize="1,0" path="m7157,4340l7157,4340e" filled="false" stroked="true" strokeweight=".266400pt" strokecolor="#3e2774">
                <v:path arrowok="t"/>
              </v:shape>
              <v:shape style="position:absolute;left:7142;top:4334;width:20;height:28" type="#_x0000_t75" stroked="false">
                <v:imagedata r:id="rId335" o:title=""/>
              </v:shape>
            </v:group>
            <v:group style="position:absolute;left:7142;top:4339;width:3;height:2" coordorigin="7142,4339" coordsize="3,2">
              <v:shape style="position:absolute;left:7142;top:4339;width:3;height:2" coordorigin="7142,4339" coordsize="3,0" path="m7144,4339l7147,4339e" filled="false" stroked="true" strokeweight=".532800pt" strokecolor="#442d7d">
                <v:path arrowok="t"/>
              </v:shape>
            </v:group>
            <v:group style="position:absolute;left:7139;top:4331;width:3;height:2" coordorigin="7139,4331" coordsize="3,2">
              <v:shape style="position:absolute;left:7139;top:4331;width:3;height:2" coordorigin="7139,4331" coordsize="3,0" path="m7142,4331l7145,4331e" filled="false" stroked="true" strokeweight=".6216pt" strokecolor="#422c7a">
                <v:path arrowok="t"/>
              </v:shape>
            </v:group>
            <v:group style="position:absolute;left:7071;top:4246;width:8;height:2" coordorigin="7071,4246" coordsize="8,2">
              <v:shape style="position:absolute;left:7071;top:4246;width:8;height:2" coordorigin="7071,4246" coordsize="8,0" path="m7074,4246l7081,4246e" filled="false" stroked="true" strokeweight=".532800pt" strokecolor="#593f91">
                <v:path arrowok="t"/>
              </v:shape>
            </v:group>
            <v:group style="position:absolute;left:7072;top:4243;width:6;height:2" coordorigin="7072,4243" coordsize="6,2">
              <v:shape style="position:absolute;left:7072;top:4243;width:6;height:2" coordorigin="7072,4243" coordsize="6,0" path="m7075,4243l7080,4243e" filled="false" stroked="true" strokeweight=".3552pt" strokecolor="#553c8f">
                <v:path arrowok="t"/>
              </v:shape>
              <v:shape style="position:absolute;left:7153;top:4286;width:57;height:65" type="#_x0000_t75" stroked="false">
                <v:imagedata r:id="rId336" o:title=""/>
              </v:shape>
            </v:group>
            <v:group style="position:absolute;left:7162;top:4310;width:2;height:2" coordorigin="7162,4310" coordsize="2,2">
              <v:shape style="position:absolute;left:7162;top:4310;width:2;height:2" coordorigin="7162,4310" coordsize="2,0" path="m7165,4310l7167,4310e" filled="false" stroked="true" strokeweight=".3552pt" strokecolor="#332562">
                <v:path arrowok="t"/>
              </v:shape>
            </v:group>
            <v:group style="position:absolute;left:7084;top:4279;width:2;height:2" coordorigin="7084,4279" coordsize="2,2">
              <v:shape style="position:absolute;left:7084;top:4279;width:2;height:2" coordorigin="7084,4279" coordsize="1,0" path="m7088,4279l7088,4279e" filled="false" stroked="true" strokeweight=".266400pt" strokecolor="#4d368b">
                <v:path arrowok="t"/>
              </v:shape>
            </v:group>
            <v:group style="position:absolute;left:7069;top:4290;width:8;height:2" coordorigin="7069,4290" coordsize="8,2">
              <v:shape style="position:absolute;left:7069;top:4290;width:8;height:2" coordorigin="7069,4290" coordsize="8,0" path="m7072,4290l7079,4290e" filled="false" stroked="true" strokeweight=".444pt" strokecolor="#4d378c">
                <v:path arrowok="t"/>
              </v:shape>
            </v:group>
            <v:group style="position:absolute;left:7088;top:4313;width:3;height:2" coordorigin="7088,4313" coordsize="3,2">
              <v:shape style="position:absolute;left:7088;top:4313;width:3;height:2" coordorigin="7088,4313" coordsize="3,0" path="m7090,4313l7093,4313e" filled="false" stroked="true" strokeweight=".444pt" strokecolor="#4c348b">
                <v:path arrowok="t"/>
              </v:shape>
            </v:group>
            <v:group style="position:absolute;left:7075;top:4326;width:6;height:2" coordorigin="7075,4326" coordsize="6,2">
              <v:shape style="position:absolute;left:7075;top:4326;width:6;height:2" coordorigin="7075,4326" coordsize="6,0" path="m7078,4326l7084,4326e" filled="false" stroked="true" strokeweight=".3552pt" strokecolor="#4b328a">
                <v:path arrowok="t"/>
              </v:shape>
              <v:shape style="position:absolute;left:6961;top:4300;width:103;height:117" type="#_x0000_t75" stroked="false">
                <v:imagedata r:id="rId337" o:title=""/>
              </v:shape>
            </v:group>
            <v:group style="position:absolute;left:6998;top:4325;width:4;height:2" coordorigin="6998,4325" coordsize="4,2">
              <v:shape style="position:absolute;left:6998;top:4325;width:4;height:2" coordorigin="6998,4325" coordsize="4,0" path="m7001,4325l7004,4325e" filled="false" stroked="true" strokeweight=".3552pt" strokecolor="#50378c">
                <v:path arrowok="t"/>
              </v:shape>
            </v:group>
            <v:group style="position:absolute;left:6990;top:4312;width:2;height:2" coordorigin="6990,4312" coordsize="2,2">
              <v:shape style="position:absolute;left:6990;top:4312;width:2;height:2" coordorigin="6990,4312" coordsize="2,0" path="m6994,4312l6995,4312e" filled="false" stroked="true" strokeweight=".3552pt" strokecolor="#4e368c">
                <v:path arrowok="t"/>
              </v:shape>
              <v:shape style="position:absolute;left:6798;top:4315;width:50;height:26" type="#_x0000_t75" stroked="false">
                <v:imagedata r:id="rId338" o:title=""/>
              </v:shape>
            </v:group>
            <v:group style="position:absolute;left:6854;top:4316;width:8;height:2" coordorigin="6854,4316" coordsize="8,2">
              <v:shape style="position:absolute;left:6854;top:4316;width:8;height:2" coordorigin="6854,4316" coordsize="8,0" path="m6858,4316l6866,4316e" filled="false" stroked="true" strokeweight=".7104pt" strokecolor="#7c66aa">
                <v:path arrowok="t"/>
              </v:shape>
            </v:group>
            <v:group style="position:absolute;left:6845;top:4332;width:5;height:2" coordorigin="6845,4332" coordsize="5,2">
              <v:shape style="position:absolute;left:6845;top:4332;width:5;height:2" coordorigin="6845,4332" coordsize="5,0" path="m6848,4332l6852,4332e" filled="false" stroked="true" strokeweight=".7104pt" strokecolor="#7760a6">
                <v:path arrowok="t"/>
              </v:shape>
              <v:shape style="position:absolute;left:7252;top:4666;width:190;height:131" type="#_x0000_t75" stroked="false">
                <v:imagedata r:id="rId339" o:title=""/>
              </v:shape>
            </v:group>
            <v:group style="position:absolute;left:7314;top:4764;width:2;height:2" coordorigin="7314,4764" coordsize="2,2">
              <v:shape style="position:absolute;left:7314;top:4764;width:2;height:2" coordorigin="7314,4764" coordsize="2,0" path="m7316,4764l7318,4764e" filled="false" stroked="true" strokeweight=".444pt" strokecolor="#3c295e">
                <v:path arrowok="t"/>
              </v:shape>
            </v:group>
            <v:group style="position:absolute;left:7324;top:4754;width:2;height:2" coordorigin="7324,4754" coordsize="2,2">
              <v:shape style="position:absolute;left:7324;top:4754;width:2;height:2" coordorigin="7324,4754" coordsize="1,0" path="m7328,4754l7329,4754e" filled="false" stroked="true" strokeweight=".3552pt" strokecolor="#3b295e">
                <v:path arrowok="t"/>
              </v:shape>
              <v:shape style="position:absolute;left:6948;top:4523;width:10;height:8" type="#_x0000_t75" stroked="false">
                <v:imagedata r:id="rId340" o:title=""/>
              </v:shape>
            </v:group>
            <v:group style="position:absolute;left:6939;top:4503;width:3;height:2" coordorigin="6939,4503" coordsize="3,2">
              <v:shape style="position:absolute;left:6939;top:4503;width:3;height:2" coordorigin="6939,4503" coordsize="3,0" path="m6942,4503l6945,4503e" filled="false" stroked="true" strokeweight=".6216pt" strokecolor="#69519d">
                <v:path arrowok="t"/>
              </v:shape>
            </v:group>
            <v:group style="position:absolute;left:6934;top:4499;width:3;height:2" coordorigin="6934,4499" coordsize="3,2">
              <v:shape style="position:absolute;left:6934;top:4499;width:3;height:2" coordorigin="6934,4499" coordsize="3,0" path="m6937,4499l6939,4499e" filled="false" stroked="true" strokeweight=".444pt" strokecolor="#7e66aa">
                <v:path arrowok="t"/>
              </v:shape>
            </v:group>
            <v:group style="position:absolute;left:6957;top:4525;width:5;height:2" coordorigin="6957,4525" coordsize="5,2">
              <v:shape style="position:absolute;left:6957;top:4525;width:5;height:2" coordorigin="6957,4525" coordsize="5,0" path="m6961,4525l6965,4525e" filled="false" stroked="true" strokeweight=".532800pt" strokecolor="#614997">
                <v:path arrowok="t"/>
              </v:shape>
            </v:group>
            <v:group style="position:absolute;left:7202;top:4451;width:4;height:2" coordorigin="7202,4451" coordsize="4,2">
              <v:shape style="position:absolute;left:7202;top:4451;width:4;height:2" coordorigin="7202,4451" coordsize="4,0" path="m7206,4451l7209,4451e" filled="false" stroked="true" strokeweight=".3552pt" strokecolor="#492d83">
                <v:path arrowok="t"/>
              </v:shape>
              <v:shape style="position:absolute;left:7150;top:4514;width:81;height:114" type="#_x0000_t75" stroked="false">
                <v:imagedata r:id="rId341" o:title=""/>
              </v:shape>
            </v:group>
            <v:group style="position:absolute;left:7176;top:4567;width:2;height:2" coordorigin="7176,4567" coordsize="2,2">
              <v:shape style="position:absolute;left:7176;top:4567;width:2;height:2" coordorigin="7176,4567" coordsize="2,0" path="m7179,4567l7181,4567e" filled="false" stroked="true" strokeweight=".266400pt" strokecolor="#44277e">
                <v:path arrowok="t"/>
              </v:shape>
              <v:shape style="position:absolute;left:7181;top:4624;width:26;height:34" type="#_x0000_t75" stroked="false">
                <v:imagedata r:id="rId342" o:title=""/>
              </v:shape>
            </v:group>
            <v:group style="position:absolute;left:7194;top:4627;width:3;height:2" coordorigin="7194,4627" coordsize="3,2">
              <v:shape style="position:absolute;left:7194;top:4627;width:3;height:2" coordorigin="7194,4627" coordsize="3,0" path="m7197,4627l7199,4627e" filled="false" stroked="true" strokeweight=".444pt" strokecolor="#4a2884">
                <v:path arrowok="t"/>
              </v:shape>
            </v:group>
            <v:group style="position:absolute;left:7152;top:4672;width:2;height:2" coordorigin="7152,4672" coordsize="2,2">
              <v:shape style="position:absolute;left:7152;top:4672;width:2;height:2" coordorigin="7152,4672" coordsize="1,0" path="m7154,4672l7155,4672e" filled="false" stroked="true" strokeweight=".266400pt" strokecolor="#4c2f87">
                <v:path arrowok="t"/>
              </v:shape>
              <v:shape style="position:absolute;left:7153;top:4361;width:189;height:306" type="#_x0000_t75" stroked="false">
                <v:imagedata r:id="rId343" o:title=""/>
              </v:shape>
            </v:group>
            <v:group style="position:absolute;left:7210;top:4652;width:5;height:2" coordorigin="7210,4652" coordsize="5,2">
              <v:shape style="position:absolute;left:7210;top:4652;width:5;height:2" coordorigin="7210,4652" coordsize="5,0" path="m7214,4652l7218,4652e" filled="false" stroked="true" strokeweight=".6216pt" strokecolor="#43297d">
                <v:path arrowok="t"/>
              </v:shape>
            </v:group>
            <v:group style="position:absolute;left:7225;top:4500;width:6;height:2" coordorigin="7225,4500" coordsize="6,2">
              <v:shape style="position:absolute;left:7225;top:4500;width:6;height:2" coordorigin="7225,4500" coordsize="6,0" path="m7229,4500l7235,4500e" filled="false" stroked="true" strokeweight=".532800pt" strokecolor="#3f2875">
                <v:path arrowok="t"/>
              </v:shape>
            </v:group>
            <v:group style="position:absolute;left:7201;top:4655;width:3;height:2" coordorigin="7201,4655" coordsize="3,2">
              <v:shape style="position:absolute;left:7201;top:4655;width:3;height:2" coordorigin="7201,4655" coordsize="3,0" path="m7204,4655l7207,4655e" filled="false" stroked="true" strokeweight=".3552pt" strokecolor="#462980">
                <v:path arrowok="t"/>
              </v:shape>
            </v:group>
            <v:group style="position:absolute;left:7175;top:4669;width:2;height:2" coordorigin="7175,4669" coordsize="2,2">
              <v:shape style="position:absolute;left:7175;top:4669;width:2;height:2" coordorigin="7175,4669" coordsize="1,0" path="m7179,4669l7179,4669e" filled="false" stroked="true" strokeweight=".3552pt" strokecolor="#4b2c85">
                <v:path arrowok="t"/>
              </v:shape>
              <v:shape style="position:absolute;left:7167;top:4619;width:155;height:102" type="#_x0000_t75" stroked="false">
                <v:imagedata r:id="rId344" o:title=""/>
              </v:shape>
            </v:group>
            <v:group style="position:absolute;left:7171;top:4707;width:5;height:2" coordorigin="7171,4707" coordsize="5,2">
              <v:shape style="position:absolute;left:7171;top:4707;width:5;height:2" coordorigin="7171,4707" coordsize="5,0" path="m7174,4707l7178,4707e" filled="false" stroked="true" strokeweight=".444pt" strokecolor="#261e4b">
                <v:path arrowok="t"/>
              </v:shape>
              <v:shape style="position:absolute;left:7320;top:4607;width:70;height:14" type="#_x0000_t75" stroked="false">
                <v:imagedata r:id="rId345" o:title=""/>
              </v:shape>
            </v:group>
            <v:group style="position:absolute;left:7235;top:4761;width:2;height:2" coordorigin="7235,4761" coordsize="2,2">
              <v:shape style="position:absolute;left:7235;top:4761;width:2;height:2" coordorigin="7235,4761" coordsize="1,0" path="m7239,4761l7239,4761e" filled="false" stroked="true" strokeweight=".3552pt" strokecolor="#322357">
                <v:path arrowok="t"/>
              </v:shape>
              <v:shape style="position:absolute;left:7205;top:4613;width:186;height:121" type="#_x0000_t75" stroked="false">
                <v:imagedata r:id="rId346" o:title=""/>
              </v:shape>
            </v:group>
            <v:group style="position:absolute;left:7260;top:4705;width:3;height:2" coordorigin="7260,4705" coordsize="3,2">
              <v:shape style="position:absolute;left:7260;top:4705;width:3;height:2" coordorigin="7260,4705" coordsize="3,0" path="m7263,4705l7266,4705e" filled="false" stroked="true" strokeweight=".532800pt" strokecolor="#231b42">
                <v:path arrowok="t"/>
              </v:shape>
              <v:shape style="position:absolute;left:7131;top:4148;width:112;height:141" type="#_x0000_t75" stroked="false">
                <v:imagedata r:id="rId347" o:title=""/>
              </v:shape>
            </v:group>
            <v:group style="position:absolute;left:7134;top:4243;width:6;height:2" coordorigin="7134,4243" coordsize="6,2">
              <v:shape style="position:absolute;left:7134;top:4243;width:6;height:2" coordorigin="7134,4243" coordsize="6,0" path="m7138,4243l7144,4243e" filled="false" stroked="true" strokeweight=".532800pt" strokecolor="#3b266a">
                <v:path arrowok="t"/>
              </v:shape>
            </v:group>
            <v:group style="position:absolute;left:7134;top:4253;width:2;height:2" coordorigin="7134,4253" coordsize="2,2">
              <v:shape style="position:absolute;left:7134;top:4253;width:2;height:2" coordorigin="7134,4253" coordsize="2,0" path="m7137,4253l7139,4253e" filled="false" stroked="true" strokeweight=".266400pt" strokecolor="#392669">
                <v:path arrowok="t"/>
              </v:shape>
            </v:group>
            <v:group style="position:absolute;left:7136;top:4246;width:3;height:2" coordorigin="7136,4246" coordsize="3,2">
              <v:shape style="position:absolute;left:7136;top:4246;width:3;height:2" coordorigin="7136,4246" coordsize="3,0" path="m7138,4246l7141,4246e" filled="false" stroked="true" strokeweight=".3552pt" strokecolor="#392668">
                <v:path arrowok="t"/>
              </v:shape>
            </v:group>
            <v:group style="position:absolute;left:7147;top:4231;width:2;height:2" coordorigin="7147,4231" coordsize="2,2">
              <v:shape style="position:absolute;left:7147;top:4231;width:2;height:2" coordorigin="7147,4231" coordsize="1,0" path="m7150,4231l7150,4231e" filled="false" stroked="true" strokeweight=".266400pt" strokecolor="#382564">
                <v:path arrowok="t"/>
              </v:shape>
            </v:group>
            <v:group style="position:absolute;left:7175;top:4192;width:2;height:2" coordorigin="7175,4192" coordsize="2,2">
              <v:shape style="position:absolute;left:7175;top:4192;width:2;height:2" coordorigin="7175,4192" coordsize="1,0" path="m7178,4192l7179,4192e" filled="false" stroked="true" strokeweight=".266400pt" strokecolor="#2e2359">
                <v:path arrowok="t"/>
              </v:shape>
            </v:group>
            <v:group style="position:absolute;left:7212;top:4211;width:4;height:2" coordorigin="7212,4211" coordsize="4,2">
              <v:shape style="position:absolute;left:7212;top:4211;width:4;height:2" coordorigin="7212,4211" coordsize="4,0" path="m7215,4211l7219,4211e" filled="false" stroked="true" strokeweight=".3552pt" strokecolor="#322461">
                <v:path arrowok="t"/>
              </v:shape>
              <v:shape style="position:absolute;left:7225;top:4241;width:182;height:257" type="#_x0000_t75" stroked="false">
                <v:imagedata r:id="rId348" o:title=""/>
              </v:shape>
            </v:group>
            <v:group style="position:absolute;left:7307;top:4321;width:3;height:2" coordorigin="7307,4321" coordsize="3,2">
              <v:shape style="position:absolute;left:7307;top:4321;width:3;height:2" coordorigin="7307,4321" coordsize="3,0" path="m7310,4321l7313,4321e" filled="false" stroked="true" strokeweight=".3552pt" strokecolor="#3f267c">
                <v:path arrowok="t"/>
              </v:shape>
              <v:shape style="position:absolute;left:7250;top:4299;width:88;height:133" type="#_x0000_t75" stroked="false">
                <v:imagedata r:id="rId349" o:title=""/>
              </v:shape>
            </v:group>
            <v:group style="position:absolute;left:7306;top:4383;width:8;height:2" coordorigin="7306,4383" coordsize="8,2">
              <v:shape style="position:absolute;left:7306;top:4383;width:8;height:2" coordorigin="7306,4383" coordsize="8,0" path="m7309,4383l7317,4383e" filled="false" stroked="true" strokeweight=".7104pt" strokecolor="#372669">
                <v:path arrowok="t"/>
              </v:shape>
            </v:group>
            <v:group style="position:absolute;left:7386;top:4259;width:2;height:2" coordorigin="7386,4259" coordsize="2,2">
              <v:shape style="position:absolute;left:7386;top:4259;width:2;height:2" coordorigin="7386,4259" coordsize="2,0" path="m7390,4259l7391,4259e" filled="false" stroked="true" strokeweight=".3552pt" strokecolor="#44277b">
                <v:path arrowok="t"/>
              </v:shape>
            </v:group>
            <v:group style="position:absolute;left:7380;top:4241;width:2;height:2" coordorigin="7380,4241" coordsize="2,2">
              <v:shape style="position:absolute;left:7380;top:4241;width:2;height:2" coordorigin="7380,4241" coordsize="2,0" path="m7383,4241l7384,4241e" filled="false" stroked="true" strokeweight=".3552pt" strokecolor="#45277c">
                <v:path arrowok="t"/>
              </v:shape>
            </v:group>
            <v:group style="position:absolute;left:7278;top:4191;width:6;height:2" coordorigin="7278,4191" coordsize="6,2">
              <v:shape style="position:absolute;left:7278;top:4191;width:6;height:2" coordorigin="7278,4191" coordsize="6,0" path="m7280,4191l7286,4191e" filled="false" stroked="true" strokeweight=".532800pt" strokecolor="#362569">
                <v:path arrowok="t"/>
              </v:shape>
            </v:group>
            <v:group style="position:absolute;left:7258;top:4203;width:4;height:2" coordorigin="7258,4203" coordsize="4,2">
              <v:shape style="position:absolute;left:7258;top:4203;width:4;height:2" coordorigin="7258,4203" coordsize="4,0" path="m7260,4203l7264,4203e" filled="false" stroked="true" strokeweight=".444pt" strokecolor="#3e2970">
                <v:path arrowok="t"/>
              </v:shape>
              <v:shape style="position:absolute;left:7226;top:4255;width:130;height:40" type="#_x0000_t75" stroked="false">
                <v:imagedata r:id="rId350" o:title=""/>
              </v:shape>
            </v:group>
            <v:group style="position:absolute;left:7236;top:4278;width:2;height:2" coordorigin="7236,4278" coordsize="2,2">
              <v:shape style="position:absolute;left:7236;top:4278;width:2;height:2" coordorigin="7236,4278" coordsize="2,0" path="m7240,4278l7241,4278e" filled="false" stroked="true" strokeweight=".3552pt" strokecolor="#3e2575">
                <v:path arrowok="t"/>
              </v:shape>
            </v:group>
            <v:group style="position:absolute;left:7259;top:4261;width:2;height:2" coordorigin="7259,4261" coordsize="2,2">
              <v:shape style="position:absolute;left:7259;top:4261;width:2;height:2" coordorigin="7259,4261" coordsize="1,0" path="m7262,4261l7263,4261e" filled="false" stroked="true" strokeweight=".3552pt" strokecolor="#3d2673">
                <v:path arrowok="t"/>
              </v:shape>
              <v:shape style="position:absolute;left:7150;top:4291;width:91;height:84" type="#_x0000_t75" stroked="false">
                <v:imagedata r:id="rId351" o:title=""/>
              </v:shape>
              <v:shape style="position:absolute;left:7458;top:4316;width:99;height:240" type="#_x0000_t75" stroked="false">
                <v:imagedata r:id="rId352" o:title=""/>
              </v:shape>
            </v:group>
            <v:group style="position:absolute;left:7551;top:4489;width:6;height:44" coordorigin="7551,4489" coordsize="6,44">
              <v:shape style="position:absolute;left:7551;top:4489;width:6;height:44" coordorigin="7551,4489" coordsize="6,44" path="m7556,4489l7555,4503,7553,4521,7555,4503,7556,4489xe" filled="true" fillcolor="#bbb0ca" stroked="false">
                <v:path arrowok="t"/>
                <v:fill type="solid"/>
              </v:shape>
              <v:shape style="position:absolute;left:7551;top:4489;width:6;height:44" coordorigin="7551,4489" coordsize="6,44" path="m7552,4524l7551,4532,7552,4528,7552,4524xe" filled="true" fillcolor="#bbb0ca" stroked="false">
                <v:path arrowok="t"/>
                <v:fill type="solid"/>
              </v:shape>
            </v:group>
            <v:group style="position:absolute;left:7424;top:4293;width:3;height:2" coordorigin="7424,4293" coordsize="3,2">
              <v:shape style="position:absolute;left:7424;top:4293;width:3;height:2" coordorigin="7424,4293" coordsize="3,0" path="m7427,4293l7430,4293e" filled="false" stroked="true" strokeweight=".3552pt" strokecolor="#3f296b">
                <v:path arrowok="t"/>
              </v:shape>
              <v:shape style="position:absolute;left:7394;top:4303;width:163;height:253" type="#_x0000_t75" stroked="false">
                <v:imagedata r:id="rId353" o:title=""/>
              </v:shape>
            </v:group>
            <v:group style="position:absolute;left:7444;top:4301;width:5;height:2" coordorigin="7444,4301" coordsize="5,2">
              <v:shape style="position:absolute;left:7444;top:4301;width:5;height:2" coordorigin="7444,4301" coordsize="5,0" path="m7446,4301l7451,4301e" filled="false" stroked="true" strokeweight=".6216pt" strokecolor="#402b6c">
                <v:path arrowok="t"/>
              </v:shape>
            </v:group>
            <v:group style="position:absolute;left:7486;top:4369;width:3;height:2" coordorigin="7486,4369" coordsize="3,2">
              <v:shape style="position:absolute;left:7486;top:4369;width:3;height:2" coordorigin="7486,4369" coordsize="3,0" path="m7489,4369l7492,4369e" filled="false" stroked="true" strokeweight=".7104pt" strokecolor="#3d2769">
                <v:path arrowok="t"/>
              </v:shape>
            </v:group>
            <v:group style="position:absolute;left:7497;top:4333;width:3;height:2" coordorigin="7497,4333" coordsize="3,2">
              <v:shape style="position:absolute;left:7497;top:4333;width:3;height:2" coordorigin="7497,4333" coordsize="3,0" path="m7500,4333l7503,4333e" filled="false" stroked="true" strokeweight=".3552pt" strokecolor="#472d74">
                <v:path arrowok="t"/>
              </v:shape>
              <v:shape style="position:absolute;left:7161;top:4353;width:11;height:5" type="#_x0000_t75" stroked="false">
                <v:imagedata r:id="rId354" o:title=""/>
              </v:shape>
            </v:group>
            <v:group style="position:absolute;left:7159;top:4357;width:4;height:2" coordorigin="7159,4357" coordsize="4,2">
              <v:shape style="position:absolute;left:7159;top:4357;width:4;height:2" coordorigin="7159,4357" coordsize="4,0" path="m7164,4357l7168,4357e" filled="false" stroked="true" strokeweight=".532800pt" strokecolor="#432b7c">
                <v:path arrowok="t"/>
              </v:shape>
            </v:group>
            <v:group style="position:absolute;left:7156;top:4345;width:4;height:2" coordorigin="7156,4345" coordsize="4,2">
              <v:shape style="position:absolute;left:7156;top:4345;width:4;height:2" coordorigin="7156,4345" coordsize="4,0" path="m7159,4345l7162,4345e" filled="false" stroked="true" strokeweight=".444pt" strokecolor="#3f2875">
                <v:path arrowok="t"/>
              </v:shape>
            </v:group>
            <v:group style="position:absolute;left:7156;top:4346;width:2;height:2" coordorigin="7156,4346" coordsize="2,2">
              <v:shape style="position:absolute;left:7156;top:4346;width:2;height:2" coordorigin="7156,4346" coordsize="2,0" path="m7158,4346l7159,4346e" filled="false" stroked="true" strokeweight=".532800pt" strokecolor="#3f2876">
                <v:path arrowok="t"/>
              </v:shape>
              <v:shape style="position:absolute;left:6934;top:4353;width:54;height:48" type="#_x0000_t75" stroked="false">
                <v:imagedata r:id="rId355" o:title=""/>
              </v:shape>
              <v:shape style="position:absolute;left:7339;top:4514;width:138;height:204" type="#_x0000_t75" stroked="false">
                <v:imagedata r:id="rId356" o:title=""/>
              </v:shape>
            </v:group>
            <v:group style="position:absolute;left:7398;top:4597;width:6;height:2" coordorigin="7398,4597" coordsize="6,2">
              <v:shape style="position:absolute;left:7398;top:4597;width:6;height:2" coordorigin="7398,4597" coordsize="6,0" path="m7402,4597l7407,4597e" filled="false" stroked="true" strokeweight=".444pt" strokecolor="#281e4b">
                <v:path arrowok="t"/>
              </v:shape>
            </v:group>
            <v:group style="position:absolute;left:7338;top:4713;width:2;height:2" coordorigin="7338,4713" coordsize="2,2">
              <v:shape style="position:absolute;left:7338;top:4713;width:2;height:2" coordorigin="7338,4713" coordsize="1,0" path="m7343,4713l7344,4713e" filled="false" stroked="true" strokeweight=".444pt" strokecolor="#291f4c">
                <v:path arrowok="t"/>
              </v:shape>
            </v:group>
            <v:group style="position:absolute;left:7314;top:4727;width:2;height:2" coordorigin="7314,4727" coordsize="2,2">
              <v:shape style="position:absolute;left:7314;top:4727;width:2;height:2" coordorigin="7314,4727" coordsize="2,0" path="m7316,4727l7318,4727e" filled="false" stroked="true" strokeweight=".444pt" strokecolor="#2e2050">
                <v:path arrowok="t"/>
              </v:shape>
            </v:group>
            <v:group style="position:absolute;left:7229;top:4414;width:2;height:2" coordorigin="7229,4414" coordsize="2,2">
              <v:shape style="position:absolute;left:7229;top:4414;width:2;height:2" coordorigin="7229,4414" coordsize="2,0" path="m7232,4414l7233,4414e" filled="false" stroked="true" strokeweight=".444pt" strokecolor="#4b2d85">
                <v:path arrowok="t"/>
              </v:shape>
              <v:shape style="position:absolute;left:7249;top:4523;width:282;height:256" type="#_x0000_t75" stroked="false">
                <v:imagedata r:id="rId357" o:title=""/>
              </v:shape>
            </v:group>
            <v:group style="position:absolute;left:7342;top:4568;width:2;height:2" coordorigin="7342,4568" coordsize="2,2">
              <v:shape style="position:absolute;left:7342;top:4568;width:2;height:2" coordorigin="7342,4568" coordsize="1,0" path="m7344,4568l7344,4568e" filled="false" stroked="true" strokeweight=".3552pt" strokecolor="#332562">
                <v:path arrowok="t"/>
              </v:shape>
              <v:shape style="position:absolute;left:7237;top:4573;width:159;height:73" type="#_x0000_t75" stroked="false">
                <v:imagedata r:id="rId358" o:title=""/>
              </v:shape>
            </v:group>
            <v:group style="position:absolute;left:7240;top:4634;width:2;height:2" coordorigin="7240,4634" coordsize="2,2">
              <v:shape style="position:absolute;left:7240;top:4634;width:2;height:2" coordorigin="7240,4634" coordsize="1,0" path="m7244,4634l7244,4634e" filled="false" stroked="true" strokeweight=".3552pt" strokecolor="#45277f">
                <v:path arrowok="t"/>
              </v:shape>
            </v:group>
            <v:group style="position:absolute;left:7261;top:4634;width:5;height:2" coordorigin="7261,4634" coordsize="5,2">
              <v:shape style="position:absolute;left:7261;top:4634;width:5;height:2" coordorigin="7261,4634" coordsize="5,0" path="m7263,4634l7267,4634e" filled="false" stroked="true" strokeweight=".444pt" strokecolor="#38256a">
                <v:path arrowok="t"/>
              </v:shape>
              <v:shape style="position:absolute;left:7223;top:4503;width:43;height:79" type="#_x0000_t75" stroked="false">
                <v:imagedata r:id="rId359" o:title=""/>
              </v:shape>
            </v:group>
            <v:group style="position:absolute;left:7265;top:4578;width:5;height:2" coordorigin="7265,4578" coordsize="5,2">
              <v:shape style="position:absolute;left:7265;top:4578;width:5;height:2" coordorigin="7265,4578" coordsize="5,0" path="m7269,4578l7273,4578e" filled="false" stroked="true" strokeweight=".6216pt" strokecolor="#3d2672">
                <v:path arrowok="t"/>
              </v:shape>
            </v:group>
            <v:group style="position:absolute;left:7247;top:4532;width:2;height:2" coordorigin="7247,4532" coordsize="2,2">
              <v:shape style="position:absolute;left:7247;top:4532;width:2;height:2" coordorigin="7247,4532" coordsize="2,0" path="m7250,4532l7251,4532e" filled="false" stroked="true" strokeweight=".7104pt" strokecolor="#3a266e">
                <v:path arrowok="t"/>
              </v:shape>
              <v:shape style="position:absolute;left:7193;top:4320;width:132;height:217" type="#_x0000_t75" stroked="false">
                <v:imagedata r:id="rId360" o:title=""/>
              </v:shape>
            </v:group>
            <v:group style="position:absolute;left:7263;top:4520;width:2;height:2" coordorigin="7263,4520" coordsize="2,2">
              <v:shape style="position:absolute;left:7263;top:4520;width:2;height:2" coordorigin="7263,4520" coordsize="0,0" path="m7268,4520l7268,4520e" filled="false" stroked="true" strokeweight=".3552pt" strokecolor="#372565">
                <v:path arrowok="t"/>
              </v:shape>
              <v:shape style="position:absolute;left:7345;top:4599;width:46;height:17" type="#_x0000_t75" stroked="false">
                <v:imagedata r:id="rId361" o:title=""/>
              </v:shape>
              <v:shape style="position:absolute;left:7339;top:4694;width:17;height:21" type="#_x0000_t75" stroked="false">
                <v:imagedata r:id="rId362" o:title=""/>
              </v:shape>
            </v:group>
            <v:group style="position:absolute;left:7354;top:4670;width:6;height:2" coordorigin="7354,4670" coordsize="6,2">
              <v:shape style="position:absolute;left:7354;top:4670;width:6;height:2" coordorigin="7354,4670" coordsize="6,0" path="m7358,4670l7363,4670e" filled="false" stroked="true" strokeweight=".444pt" strokecolor="#251d48">
                <v:path arrowok="t"/>
              </v:shape>
            </v:group>
            <v:group style="position:absolute;left:7340;top:4700;width:5;height:2" coordorigin="7340,4700" coordsize="5,2">
              <v:shape style="position:absolute;left:7340;top:4700;width:5;height:2" coordorigin="7340,4700" coordsize="5,0" path="m7343,4700l7347,4700e" filled="false" stroked="true" strokeweight=".6216pt" strokecolor="#281e4a">
                <v:path arrowok="t"/>
              </v:shape>
            </v:group>
            <v:group style="position:absolute;left:7349;top:4699;width:2;height:2" coordorigin="7349,4699" coordsize="2,2">
              <v:shape style="position:absolute;left:7349;top:4699;width:2;height:2" coordorigin="7349,4699" coordsize="0,0" path="m7352,4699l7352,4699e" filled="false" stroked="true" strokeweight=".3552pt" strokecolor="#281e4a">
                <v:path arrowok="t"/>
              </v:shape>
              <v:shape style="position:absolute;left:7237;top:4283;width:221;height:322" type="#_x0000_t75" stroked="false">
                <v:imagedata r:id="rId363" o:title=""/>
              </v:shape>
              <v:shape style="position:absolute;left:7302;top:4334;width:105;height:171" type="#_x0000_t75" stroked="false">
                <v:imagedata r:id="rId364" o:title=""/>
              </v:shape>
            </v:group>
            <v:group style="position:absolute;left:7303;top:4393;width:6;height:2" coordorigin="7303,4393" coordsize="6,2">
              <v:shape style="position:absolute;left:7303;top:4393;width:6;height:2" coordorigin="7303,4393" coordsize="6,0" path="m7306,4393l7312,4393e" filled="false" stroked="true" strokeweight=".6216pt" strokecolor="#352566">
                <v:path arrowok="t"/>
              </v:shape>
            </v:group>
            <v:group style="position:absolute;left:7309;top:4387;width:5;height:2" coordorigin="7309,4387" coordsize="5,2">
              <v:shape style="position:absolute;left:7309;top:4387;width:5;height:2" coordorigin="7309,4387" coordsize="5,0" path="m7314,4387l7318,4387e" filled="false" stroked="true" strokeweight=".532800pt" strokecolor="#342566">
                <v:path arrowok="t"/>
              </v:shape>
            </v:group>
            <v:group style="position:absolute;left:7308;top:4396;width:3;height:2" coordorigin="7308,4396" coordsize="3,2">
              <v:shape style="position:absolute;left:7308;top:4396;width:3;height:2" coordorigin="7308,4396" coordsize="3,0" path="m7312,4396l7314,4396e" filled="false" stroked="true" strokeweight=".532800pt" strokecolor="#342565">
                <v:path arrowok="t"/>
              </v:shape>
              <v:shape style="position:absolute;left:7247;top:4328;width:36;height:68" type="#_x0000_t75" stroked="false">
                <v:imagedata r:id="rId365" o:title=""/>
              </v:shape>
            </v:group>
            <v:group style="position:absolute;left:7268;top:4333;width:8;height:2" coordorigin="7268,4333" coordsize="8,2">
              <v:shape style="position:absolute;left:7268;top:4333;width:8;height:2" coordorigin="7268,4333" coordsize="8,0" path="m7271,4333l7279,4333e" filled="false" stroked="true" strokeweight=".532800pt" strokecolor="#43277e">
                <v:path arrowok="t"/>
              </v:shape>
            </v:group>
            <v:group style="position:absolute;left:7310;top:4342;width:6;height:2" coordorigin="7310,4342" coordsize="6,2">
              <v:shape style="position:absolute;left:7310;top:4342;width:6;height:2" coordorigin="7310,4342" coordsize="6,0" path="m7313,4342l7318,4342e" filled="false" stroked="true" strokeweight=".532800pt" strokecolor="#3d2677">
                <v:path arrowok="t"/>
              </v:shape>
              <v:shape style="position:absolute;left:7290;top:4362;width:24;height:57" type="#_x0000_t75" stroked="false">
                <v:imagedata r:id="rId366" o:title=""/>
              </v:shape>
            </v:group>
            <v:group style="position:absolute;left:7295;top:4396;width:7;height:2" coordorigin="7295,4396" coordsize="7,2">
              <v:shape style="position:absolute;left:7295;top:4396;width:7;height:2" coordorigin="7295,4396" coordsize="7,0" path="m7299,4396l7306,4396e" filled="false" stroked="true" strokeweight=".6216pt" strokecolor="#352567">
                <v:path arrowok="t"/>
              </v:shape>
            </v:group>
            <v:group style="position:absolute;left:7276;top:4393;width:6;height:2" coordorigin="7276,4393" coordsize="6,2">
              <v:shape style="position:absolute;left:7276;top:4393;width:6;height:2" coordorigin="7276,4393" coordsize="6,0" path="m7280,4393l7286,4393e" filled="false" stroked="true" strokeweight=".6216pt" strokecolor="#3a266e">
                <v:path arrowok="t"/>
              </v:shape>
            </v:group>
            <v:group style="position:absolute;left:7287;top:4393;width:3;height:2" coordorigin="7287,4393" coordsize="3,2">
              <v:shape style="position:absolute;left:7287;top:4393;width:3;height:2" coordorigin="7287,4393" coordsize="3,0" path="m7290,4393l7292,4393e" filled="false" stroked="true" strokeweight=".444pt" strokecolor="#38266d">
                <v:path arrowok="t"/>
              </v:shape>
            </v:group>
            <v:group style="position:absolute;left:7304;top:4425;width:2;height:2" coordorigin="7304,4425" coordsize="2,2">
              <v:shape style="position:absolute;left:7304;top:4425;width:2;height:2" coordorigin="7304,4425" coordsize="1,0" path="m7307,4425l7308,4425e" filled="false" stroked="true" strokeweight=".444pt" strokecolor="#362565">
                <v:path arrowok="t"/>
              </v:shape>
            </v:group>
            <v:group style="position:absolute;left:7303;top:4400;width:2;height:2" coordorigin="7303,4400" coordsize="2,2">
              <v:shape style="position:absolute;left:7303;top:4400;width:2;height:2" coordorigin="7303,4400" coordsize="2,0" path="m7306,4400l7307,4400e" filled="false" stroked="true" strokeweight=".444pt" strokecolor="#342566">
                <v:path arrowok="t"/>
              </v:shape>
            </v:group>
            <v:group style="position:absolute;left:7296;top:4392;width:2;height:2" coordorigin="7296,4392" coordsize="2,2">
              <v:shape style="position:absolute;left:7296;top:4392;width:2;height:2" coordorigin="7296,4392" coordsize="1,0" path="m7298,4392l7299,4392e" filled="false" stroked="true" strokeweight=".3552pt" strokecolor="#37266a">
                <v:path arrowok="t"/>
              </v:shape>
            </v:group>
            <v:group style="position:absolute;left:7305;top:4386;width:2;height:2" coordorigin="7305,4386" coordsize="2,2">
              <v:shape style="position:absolute;left:7305;top:4386;width:2;height:2" coordorigin="7305,4386" coordsize="2,0" path="m7308,4386l7309,4386e" filled="false" stroked="true" strokeweight=".444pt" strokecolor="#39256c">
                <v:path arrowok="t"/>
              </v:shape>
            </v:group>
            <v:group style="position:absolute;left:7304;top:4386;width:2;height:2" coordorigin="7304,4386" coordsize="2,2">
              <v:shape style="position:absolute;left:7304;top:4386;width:2;height:2" coordorigin="7304,4386" coordsize="2,0" path="m7307,4386l7308,4386e" filled="false" stroked="true" strokeweight=".444pt" strokecolor="#372569">
                <v:path arrowok="t"/>
              </v:shape>
            </v:group>
            <v:group style="position:absolute;left:7303;top:4374;width:2;height:2" coordorigin="7303,4374" coordsize="2,2">
              <v:shape style="position:absolute;left:7303;top:4374;width:2;height:2" coordorigin="7303,4374" coordsize="2,0" path="m7306,4374l7308,4374e" filled="false" stroked="true" strokeweight=".3552pt" strokecolor="#37266c">
                <v:path arrowok="t"/>
              </v:shape>
            </v:group>
            <v:group style="position:absolute;left:7297;top:4374;width:6;height:2" coordorigin="7297,4374" coordsize="6,2">
              <v:shape style="position:absolute;left:7297;top:4374;width:6;height:2" coordorigin="7297,4374" coordsize="6,0" path="m7300,4374l7306,4374e" filled="false" stroked="true" strokeweight=".3552pt" strokecolor="#3a2671">
                <v:path arrowok="t"/>
              </v:shape>
              <v:shape style="position:absolute;left:7188;top:4282;width:132;height:94" type="#_x0000_t75" stroked="false">
                <v:imagedata r:id="rId367" o:title=""/>
              </v:shape>
            </v:group>
            <v:group style="position:absolute;left:7191;top:4342;width:2;height:2" coordorigin="7191,4342" coordsize="2,2">
              <v:shape style="position:absolute;left:7191;top:4342;width:2;height:2" coordorigin="7191,4342" coordsize="2,0" path="m7194,4342l7195,4342e" filled="false" stroked="true" strokeweight=".3552pt" strokecolor="#412977">
                <v:path arrowok="t"/>
              </v:shape>
            </v:group>
            <v:group style="position:absolute;left:7194;top:4320;width:2;height:2" coordorigin="7194,4320" coordsize="2,2">
              <v:shape style="position:absolute;left:7194;top:4320;width:2;height:2" coordorigin="7194,4320" coordsize="1,0" path="m7198,4320l7198,4320e" filled="false" stroked="true" strokeweight=".266400pt" strokecolor="#3f2878">
                <v:path arrowok="t"/>
              </v:shape>
              <v:shape style="position:absolute;left:7439;top:4387;width:86;height:182" type="#_x0000_t75" stroked="false">
                <v:imagedata r:id="rId368" o:title=""/>
              </v:shape>
            </v:group>
            <v:group style="position:absolute;left:7472;top:4511;width:2;height:2" coordorigin="7472,4511" coordsize="2,2">
              <v:shape style="position:absolute;left:7472;top:4511;width:2;height:2" coordorigin="7472,4511" coordsize="1,0" path="m7474,4511l7475,4511e" filled="false" stroked="true" strokeweight=".3552pt" strokecolor="#3c2867">
                <v:path arrowok="t"/>
              </v:shape>
            </v:group>
            <v:group style="position:absolute;left:7495;top:4396;width:2;height:2" coordorigin="7495,4396" coordsize="2,2">
              <v:shape style="position:absolute;left:7495;top:4396;width:2;height:2" coordorigin="7495,4396" coordsize="2,0" path="m7499,4396l7501,4396e" filled="false" stroked="true" strokeweight=".266400pt" strokecolor="#3d276a">
                <v:path arrowok="t"/>
              </v:shape>
            </v:group>
            <v:group style="position:absolute;left:7522;top:4387;width:2;height:2" coordorigin="7522,4387" coordsize="2,2">
              <v:shape style="position:absolute;left:7522;top:4387;width:2;height:2" coordorigin="7522,4387" coordsize="1,0" path="m7524,4387l7524,4387e" filled="false" stroked="true" strokeweight=".3552pt" strokecolor="#472d74">
                <v:path arrowok="t"/>
              </v:shape>
              <v:shape style="position:absolute;left:7504;top:4506;width:47;height:121" type="#_x0000_t75" stroked="false">
                <v:imagedata r:id="rId369" o:title=""/>
              </v:shape>
            </v:group>
            <v:group style="position:absolute;left:7488;top:4532;width:2;height:2" coordorigin="7488,4532" coordsize="2,2">
              <v:shape style="position:absolute;left:7488;top:4532;width:2;height:2" coordorigin="7488,4532" coordsize="2,0" path="m7490,4532l7492,4532e" filled="false" stroked="true" strokeweight=".3552pt" strokecolor="#3a2666">
                <v:path arrowok="t"/>
              </v:shape>
            </v:group>
            <v:group style="position:absolute;left:7478;top:4539;width:2;height:2" coordorigin="7478,4539" coordsize="2,2">
              <v:shape style="position:absolute;left:7478;top:4539;width:2;height:2" coordorigin="7478,4539" coordsize="2,0" path="m7480,4539l7482,4539e" filled="false" stroked="true" strokeweight=".444pt" strokecolor="#392664">
                <v:path arrowok="t"/>
              </v:shape>
            </v:group>
            <v:group style="position:absolute;left:7506;top:4531;width:3;height:2" coordorigin="7506,4531" coordsize="3,2">
              <v:shape style="position:absolute;left:7506;top:4531;width:3;height:2" coordorigin="7506,4531" coordsize="3,0" path="m7508,4531l7511,4531e" filled="false" stroked="true" strokeweight=".266400pt" strokecolor="#392765">
                <v:path arrowok="t"/>
              </v:shape>
            </v:group>
            <v:group style="position:absolute;left:7412;top:4342;width:2;height:2" coordorigin="7412,4342" coordsize="2,2">
              <v:shape style="position:absolute;left:7412;top:4342;width:2;height:2" coordorigin="7412,4342" coordsize="1,0" path="m7415,4342l7415,4342e" filled="false" stroked="true" strokeweight=".3552pt" strokecolor="#32245c">
                <v:path arrowok="t"/>
              </v:shape>
              <v:shape style="position:absolute;left:7390;top:4588;width:68;height:87" type="#_x0000_t75" stroked="false">
                <v:imagedata r:id="rId370" o:title=""/>
              </v:shape>
            </v:group>
            <v:group style="position:absolute;left:7395;top:4613;width:2;height:2" coordorigin="7395,4613" coordsize="2,2">
              <v:shape style="position:absolute;left:7395;top:4613;width:2;height:2" coordorigin="7395,4613" coordsize="1,0" path="m7398,4613l7398,4613e" filled="false" stroked="true" strokeweight=".266400pt" strokecolor="#261e49">
                <v:path arrowok="t"/>
              </v:shape>
              <v:shape style="position:absolute;left:7391;top:4580;width:63;height:36" type="#_x0000_t75" stroked="false">
                <v:imagedata r:id="rId371" o:title=""/>
              </v:shape>
            </v:group>
            <v:group style="position:absolute;left:7462;top:4605;width:6;height:2" coordorigin="7462,4605" coordsize="6,2">
              <v:shape style="position:absolute;left:7462;top:4605;width:6;height:2" coordorigin="7462,4605" coordsize="6,0" path="m7465,4605l7470,4605e" filled="false" stroked="true" strokeweight=".532800pt" strokecolor="#31245b">
                <v:path arrowok="t"/>
              </v:shape>
            </v:group>
            <v:group style="position:absolute;left:7433;top:4579;width:4;height:2" coordorigin="7433,4579" coordsize="4,2">
              <v:shape style="position:absolute;left:7433;top:4579;width:4;height:2" coordorigin="7433,4579" coordsize="4,0" path="m7436,4579l7440,4579e" filled="false" stroked="true" strokeweight=".532800pt" strokecolor="#2d2255">
                <v:path arrowok="t"/>
              </v:shape>
            </v:group>
            <v:group style="position:absolute;left:7402;top:4592;width:5;height:2" coordorigin="7402,4592" coordsize="5,2">
              <v:shape style="position:absolute;left:7402;top:4592;width:5;height:2" coordorigin="7402,4592" coordsize="5,0" path="m7405,4592l7409,4592e" filled="false" stroked="true" strokeweight=".444pt" strokecolor="#2d2154">
                <v:path arrowok="t"/>
              </v:shape>
            </v:group>
            <v:group style="position:absolute;left:7416;top:4590;width:2;height:2" coordorigin="7416,4590" coordsize="2,2">
              <v:shape style="position:absolute;left:7416;top:4590;width:2;height:2" coordorigin="7416,4590" coordsize="1,0" path="m7420,4590l7421,4590e" filled="false" stroked="true" strokeweight=".444pt" strokecolor="#2b2151">
                <v:path arrowok="t"/>
              </v:shape>
            </v:group>
            <v:group style="position:absolute;left:7379;top:4673;width:7;height:2" coordorigin="7379,4673" coordsize="7,2">
              <v:shape style="position:absolute;left:7379;top:4673;width:7;height:2" coordorigin="7379,4673" coordsize="7,0" path="m7382,4673l7389,4673e" filled="false" stroked="true" strokeweight=".7104pt" strokecolor="#2a204e">
                <v:path arrowok="t"/>
              </v:shape>
            </v:group>
            <v:group style="position:absolute;left:7397;top:4597;width:2;height:2" coordorigin="7397,4597" coordsize="2,2">
              <v:shape style="position:absolute;left:7397;top:4597;width:2;height:2" coordorigin="7397,4597" coordsize="2,0" path="m7401,4597l7402,4597e" filled="false" stroked="true" strokeweight=".444pt" strokecolor="#2b2050">
                <v:path arrowok="t"/>
              </v:shape>
            </v:group>
            <v:group style="position:absolute;left:7364;top:4698;width:2;height:2" coordorigin="7364,4698" coordsize="2,2">
              <v:shape style="position:absolute;left:7364;top:4698;width:2;height:2" coordorigin="7364,4698" coordsize="1,0" path="m7366,4698l7366,4698e" filled="false" stroked="true" strokeweight=".266400pt" strokecolor="#291f4c">
                <v:path arrowok="t"/>
              </v:shape>
            </v:group>
            <v:group style="position:absolute;left:7507;top:4542;width:5;height:2" coordorigin="7507,4542" coordsize="5,2">
              <v:shape style="position:absolute;left:7507;top:4542;width:5;height:2" coordorigin="7507,4542" coordsize="5,0" path="m7510,4542l7514,4542e" filled="false" stroked="true" strokeweight=".6216pt" strokecolor="#392765">
                <v:path arrowok="t"/>
              </v:shape>
            </v:group>
            <v:group style="position:absolute;left:7470;top:4642;width:6;height:2" coordorigin="7470,4642" coordsize="6,2">
              <v:shape style="position:absolute;left:7470;top:4642;width:6;height:2" coordorigin="7470,4642" coordsize="6,0" path="m7474,4642l7479,4642e" filled="false" stroked="true" strokeweight=".532800pt" strokecolor="#33245b">
                <v:path arrowok="t"/>
              </v:shape>
            </v:group>
            <v:group style="position:absolute;left:7459;top:4558;width:2;height:2" coordorigin="7459,4558" coordsize="2,2">
              <v:shape style="position:absolute;left:7459;top:4558;width:2;height:2" coordorigin="7459,4558" coordsize="2,0" path="m7463,4558l7464,4558e" filled="false" stroked="true" strokeweight=".444pt" strokecolor="#31245b">
                <v:path arrowok="t"/>
              </v:shape>
            </v:group>
            <v:group style="position:absolute;left:7461;top:4560;width:2;height:2" coordorigin="7461,4560" coordsize="2,2">
              <v:shape style="position:absolute;left:7461;top:4560;width:2;height:2" coordorigin="7461,4560" coordsize="1,0" path="m7464,4560l7465,4560e" filled="false" stroked="true" strokeweight=".266400pt" strokecolor="#31245c">
                <v:path arrowok="t"/>
              </v:shape>
            </v:group>
            <v:group style="position:absolute;left:7475;top:4579;width:2;height:2" coordorigin="7475,4579" coordsize="2,2">
              <v:shape style="position:absolute;left:7475;top:4579;width:2;height:2" coordorigin="7475,4579" coordsize="1,0" path="m7478,4579l7478,4579e" filled="false" stroked="true" strokeweight=".266400pt" strokecolor="#33255d">
                <v:path arrowok="t"/>
              </v:shape>
              <v:shape style="position:absolute;left:7201;top:4378;width:11;height:15" type="#_x0000_t75" stroked="false">
                <v:imagedata r:id="rId372" o:title=""/>
              </v:shape>
            </v:group>
            <v:group style="position:absolute;left:7255;top:4353;width:3;height:2" coordorigin="7255,4353" coordsize="3,2">
              <v:shape style="position:absolute;left:7255;top:4353;width:3;height:2" coordorigin="7255,4353" coordsize="3,0" path="m7258,4353l7261,4353e" filled="false" stroked="true" strokeweight=".532800pt" strokecolor="#452982">
                <v:path arrowok="t"/>
              </v:shape>
              <v:shape style="position:absolute;left:7234;top:4511;width:164;height:80" type="#_x0000_t75" stroked="false">
                <v:imagedata r:id="rId373" o:title=""/>
              </v:shape>
            </v:group>
            <v:group style="position:absolute;left:7238;top:4560;width:2;height:2" coordorigin="7238,4560" coordsize="2,2">
              <v:shape style="position:absolute;left:7238;top:4560;width:2;height:2" coordorigin="7238,4560" coordsize="1,0" path="m7241,4560l7241,4560e" filled="false" stroked="true" strokeweight=".266400pt" strokecolor="#3e2777">
                <v:path arrowok="t"/>
              </v:shape>
              <v:shape style="position:absolute;left:7251;top:4483;width:94;height:54" type="#_x0000_t75" stroked="false">
                <v:imagedata r:id="rId374" o:title=""/>
              </v:shape>
            </v:group>
            <v:group style="position:absolute;left:7263;top:4516;width:9;height:2" coordorigin="7263,4516" coordsize="9,2">
              <v:shape style="position:absolute;left:7263;top:4516;width:9;height:2" coordorigin="7263,4516" coordsize="9,0" path="m7266,4516l7274,4516e" filled="false" stroked="true" strokeweight=".532800pt" strokecolor="#372565">
                <v:path arrowok="t"/>
              </v:shape>
            </v:group>
            <v:group style="position:absolute;left:7274;top:4515;width:4;height:2" coordorigin="7274,4515" coordsize="4,2">
              <v:shape style="position:absolute;left:7274;top:4515;width:4;height:2" coordorigin="7274,4515" coordsize="4,0" path="m7278,4515l7282,4515e" filled="false" stroked="true" strokeweight=".444pt" strokecolor="#362564">
                <v:path arrowok="t"/>
              </v:shape>
            </v:group>
            <v:group style="position:absolute;left:7261;top:4514;width:3;height:2" coordorigin="7261,4514" coordsize="3,2">
              <v:shape style="position:absolute;left:7261;top:4514;width:3;height:2" coordorigin="7261,4514" coordsize="3,0" path="m7263,4514l7265,4514e" filled="false" stroked="true" strokeweight=".266400pt" strokecolor="#372566">
                <v:path arrowok="t"/>
              </v:shape>
            </v:group>
            <v:group style="position:absolute;left:7250;top:4510;width:2;height:2" coordorigin="7250,4510" coordsize="2,2">
              <v:shape style="position:absolute;left:7250;top:4510;width:2;height:2" coordorigin="7250,4510" coordsize="2,0" path="m7253,4510l7254,4510e" filled="false" stroked="true" strokeweight=".444pt" strokecolor="#392568">
                <v:path arrowok="t"/>
              </v:shape>
              <v:shape style="position:absolute;left:7333;top:4398;width:215;height:170" type="#_x0000_t75" stroked="false">
                <v:imagedata r:id="rId375" o:title=""/>
              </v:shape>
            </v:group>
            <v:group style="position:absolute;left:7421;top:4403;width:4;height:2" coordorigin="7421,4403" coordsize="4,2">
              <v:shape style="position:absolute;left:7421;top:4403;width:4;height:2" coordorigin="7421,4403" coordsize="4,0" path="m7424,4403l7427,4403e" filled="false" stroked="true" strokeweight=".532800pt" strokecolor="#2a2153">
                <v:path arrowok="t"/>
              </v:shape>
            </v:group>
            <v:group style="position:absolute;left:7407;top:4558;width:2;height:2" coordorigin="7407,4558" coordsize="2,2">
              <v:shape style="position:absolute;left:7407;top:4558;width:2;height:2" coordorigin="7407,4558" coordsize="2,0" path="m7410,4558l7411,4558e" filled="false" stroked="true" strokeweight=".444pt" strokecolor="#2f235b">
                <v:path arrowok="t"/>
              </v:shape>
            </v:group>
            <v:group style="position:absolute;left:7428;top:4444;width:2;height:2" coordorigin="7428,4444" coordsize="2,2">
              <v:shape style="position:absolute;left:7428;top:4444;width:2;height:2" coordorigin="7428,4444" coordsize="2,0" path="m7430,4444l7431,4444e" filled="false" stroked="true" strokeweight=".3552pt" strokecolor="#2f2359">
                <v:path arrowok="t"/>
              </v:shape>
            </v:group>
            <v:group style="position:absolute;left:7426;top:4412;width:2;height:2" coordorigin="7426,4412" coordsize="2,2">
              <v:shape style="position:absolute;left:7426;top:4412;width:2;height:2" coordorigin="7426,4412" coordsize="2,0" path="m7429,4412l7430,4412e" filled="false" stroked="true" strokeweight=".3552pt" strokecolor="#2a2153">
                <v:path arrowok="t"/>
              </v:shape>
            </v:group>
            <v:group style="position:absolute;left:7399;top:4525;width:3;height:2" coordorigin="7399,4525" coordsize="3,2">
              <v:shape style="position:absolute;left:7399;top:4525;width:3;height:2" coordorigin="7399,4525" coordsize="3,0" path="m7402,4525l7405,4525e" filled="false" stroked="true" strokeweight=".3552pt" strokecolor="#2e2258">
                <v:path arrowok="t"/>
              </v:shape>
            </v:group>
            <v:group style="position:absolute;left:7398;top:4515;width:2;height:2" coordorigin="7398,4515" coordsize="2,2">
              <v:shape style="position:absolute;left:7398;top:4515;width:2;height:2" coordorigin="7398,4515" coordsize="1,0" path="m7400,4515l7401,4515e" filled="false" stroked="true" strokeweight=".3552pt" strokecolor="#2f2359">
                <v:path arrowok="t"/>
              </v:shape>
            </v:group>
            <v:group style="position:absolute;left:7359;top:4435;width:2;height:2" coordorigin="7359,4435" coordsize="2,2">
              <v:shape style="position:absolute;left:7359;top:4435;width:2;height:2" coordorigin="7359,4435" coordsize="2,0" path="m7362,4435l7363,4435e" filled="false" stroked="true" strokeweight=".3552pt" strokecolor="#30235b">
                <v:path arrowok="t"/>
              </v:shape>
            </v:group>
            <v:group style="position:absolute;left:7333;top:4464;width:2;height:2" coordorigin="7333,4464" coordsize="2,2">
              <v:shape style="position:absolute;left:7333;top:4464;width:2;height:2" coordorigin="7333,4464" coordsize="1,0" path="m7336,4464l7336,4464e" filled="false" stroked="true" strokeweight=".266400pt" strokecolor="#32245f">
                <v:path arrowok="t"/>
              </v:shape>
            </v:group>
            <v:group style="position:absolute;left:7334;top:4463;width:2;height:2" coordorigin="7334,4463" coordsize="2,2">
              <v:shape style="position:absolute;left:7334;top:4463;width:2;height:2" coordorigin="7334,4463" coordsize="1,0" path="m7336,4463l7337,4463e" filled="false" stroked="true" strokeweight=".3552pt" strokecolor="#32245f">
                <v:path arrowok="t"/>
              </v:shape>
            </v:group>
            <v:group style="position:absolute;left:7207;top:4324;width:4;height:2" coordorigin="7207,4324" coordsize="4,2">
              <v:shape style="position:absolute;left:7207;top:4324;width:4;height:2" coordorigin="7207,4324" coordsize="4,0" path="m7210,4324l7214,4324e" filled="false" stroked="true" strokeweight=".444pt" strokecolor="#462c7e">
                <v:path arrowok="t"/>
              </v:shape>
            </v:group>
            <v:group style="position:absolute;left:7472;top:4399;width:2;height:2" coordorigin="7472,4399" coordsize="2,2">
              <v:shape style="position:absolute;left:7472;top:4399;width:2;height:2" coordorigin="7472,4399" coordsize="1,0" path="m7474,4399l7475,4399e" filled="false" stroked="true" strokeweight=".3552pt" strokecolor="#382563">
                <v:path arrowok="t"/>
              </v:shape>
            </v:group>
            <v:group style="position:absolute;left:7427;top:4593;width:2;height:2" coordorigin="7427,4593" coordsize="2,2">
              <v:shape style="position:absolute;left:7427;top:4593;width:2;height:2" coordorigin="7427,4593" coordsize="1,0" path="m7430,4593l7431,4593e" filled="false" stroked="true" strokeweight=".3552pt" strokecolor="#29204f">
                <v:path arrowok="t"/>
              </v:shape>
              <v:shape style="position:absolute;left:7326;top:4497;width:31;height:76" type="#_x0000_t75" stroked="false">
                <v:imagedata r:id="rId376" o:title=""/>
              </v:shape>
            </v:group>
            <v:group style="position:absolute;left:7344;top:4513;width:2;height:2" coordorigin="7344,4513" coordsize="2,2">
              <v:shape style="position:absolute;left:7344;top:4513;width:2;height:2" coordorigin="7344,4513" coordsize="2,0" path="m7347,4513l7348,4513e" filled="false" stroked="true" strokeweight=".3552pt" strokecolor="#2f235c">
                <v:path arrowok="t"/>
              </v:shape>
            </v:group>
            <v:group style="position:absolute;left:7383;top:4492;width:2;height:2" coordorigin="7383,4492" coordsize="2,2">
              <v:shape style="position:absolute;left:7383;top:4492;width:2;height:2" coordorigin="7383,4492" coordsize="1,0" path="m7386,4492l7386,4492e" filled="false" stroked="true" strokeweight=".266400pt" strokecolor="#2d2257">
                <v:path arrowok="t"/>
              </v:shape>
              <v:shape style="position:absolute;left:6975;top:4392;width:117;height:216" type="#_x0000_t75" stroked="false">
                <v:imagedata r:id="rId377" o:title=""/>
              </v:shape>
              <v:shape style="position:absolute;left:6857;top:4272;width:118;height:228" type="#_x0000_t75" stroked="false">
                <v:imagedata r:id="rId378" o:title=""/>
              </v:shape>
            </v:group>
            <v:group style="position:absolute;left:6095;top:11211;width:5812;height:2999" coordorigin="6095,11211" coordsize="5812,2999">
              <v:shape style="position:absolute;left:6095;top:11211;width:5812;height:2999" coordorigin="6095,11211" coordsize="5812,2999" path="m6095,14209l11906,14209,11906,11211,6095,11211,6095,14209xe" filled="true" fillcolor="#d0e0a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44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8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10" w:h="16840"/>
          <w:pgMar w:top="0" w:bottom="0" w:left="0" w:right="460"/>
        </w:sectPr>
      </w:pPr>
    </w:p>
    <w:p>
      <w:pPr>
        <w:pStyle w:val="Heading9"/>
        <w:spacing w:line="240" w:lineRule="auto"/>
        <w:ind w:left="1399" w:right="0"/>
        <w:jc w:val="left"/>
        <w:rPr>
          <w:b w:val="0"/>
          <w:bCs w:val="0"/>
        </w:rPr>
      </w:pPr>
      <w:r>
        <w:rPr/>
        <w:pict>
          <v:group style="position:absolute;margin-left:-.05pt;margin-top:-27.393204pt;width:.1pt;height:570.550pt;mso-position-horizontal-relative:page;mso-position-vertical-relative:paragraph;z-index:7072" coordorigin="-1,-548" coordsize="2,11411">
            <v:group style="position:absolute;left:0;top:6690;width:2;height:4172" coordorigin="0,6690" coordsize="2,4172">
              <v:shape style="position:absolute;left:0;top:6690;width:2;height:4172" coordorigin="0,6690" coordsize="0,4172" path="m0,6690l0,10862e" filled="false" stroked="true" strokeweight=".1pt" strokecolor="#afcc61">
                <v:path arrowok="t"/>
              </v:shape>
            </v:group>
            <v:group style="position:absolute;left:0;top:-547;width:2;height:7238" coordorigin="0,-547" coordsize="2,7238">
              <v:shape style="position:absolute;left:0;top:-547;width:2;height:7238" coordorigin="0,-547" coordsize="0,7238" path="m0,-547l0,6690e" filled="false" stroked="true" strokeweight=".1pt" strokecolor="#98c03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370602pt;margin-top:2.079797pt;width:21.45pt;height:24.05pt;mso-position-horizontal-relative:page;mso-position-vertical-relative:paragraph;z-index:7120" coordorigin="847,42" coordsize="429,481">
            <v:shape style="position:absolute;left:847;top:42;width:429;height:481" coordorigin="847,42" coordsize="429,481" path="m901,317l887,320,881,330,847,381,850,394,1047,522,1060,520,1067,510,1138,400,1028,400,901,317xe" filled="true" fillcolor="#98c035" stroked="false">
              <v:path arrowok="t"/>
              <v:fill type="solid"/>
            </v:shape>
            <v:shape style="position:absolute;left:847;top:42;width:429;height:481" coordorigin="847,42" coordsize="429,481" path="m1211,135l1198,137,1192,147,1028,400,1138,400,1269,198,1276,188,1273,174,1211,135xe" filled="true" fillcolor="#98c035" stroked="false">
              <v:path arrowok="t"/>
              <v:fill type="solid"/>
            </v:shape>
            <v:shape style="position:absolute;left:847;top:42;width:429;height:481" coordorigin="847,42" coordsize="429,481" path="m923,167l914,169,909,176,878,224,874,230,876,239,1001,320,1007,324,1016,323,1020,316,1089,210,988,210,929,172,923,167xe" filled="true" fillcolor="#98c035" stroked="false">
              <v:path arrowok="t"/>
              <v:fill type="solid"/>
            </v:shape>
            <v:shape style="position:absolute;left:847;top:42;width:429;height:481" coordorigin="847,42" coordsize="429,481" path="m1104,42l1095,43,1091,50,988,210,1089,210,1163,97,1167,90,1165,81,1104,42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Oppsummering</w:t>
      </w:r>
      <w:r>
        <w:rPr>
          <w:b w:val="0"/>
        </w:rPr>
      </w:r>
    </w:p>
    <w:p>
      <w:pPr>
        <w:spacing w:before="49"/>
        <w:ind w:left="1399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40"/>
        </w:rPr>
        <w:t>Ekstraaktivite</w:t>
      </w:r>
      <w:r>
        <w:rPr>
          <w:rFonts w:ascii="Trebuchet MS"/>
          <w:b/>
          <w:spacing w:val="-2"/>
          <w:w w:val="105"/>
          <w:sz w:val="40"/>
        </w:rPr>
        <w:t>ter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420" w:bottom="0" w:left="0" w:right="460"/>
          <w:cols w:num="2" w:equalWidth="0">
            <w:col w:w="4425" w:space="953"/>
            <w:col w:w="6072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6"/>
          <w:szCs w:val="16"/>
        </w:rPr>
        <w:sectPr>
          <w:type w:val="continuous"/>
          <w:pgSz w:w="11910" w:h="16840"/>
          <w:pgMar w:top="420" w:bottom="0" w:left="0" w:right="460"/>
        </w:sectPr>
      </w:pPr>
    </w:p>
    <w:p>
      <w:pPr>
        <w:pStyle w:val="BodyText"/>
        <w:spacing w:line="292" w:lineRule="auto" w:before="67"/>
        <w:ind w:left="850" w:right="202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310.667603pt;margin-top:-43.324505pt;width:22.2pt;height:19pt;mso-position-horizontal-relative:page;mso-position-vertical-relative:paragraph;z-index:7096" coordorigin="6213,-866" coordsize="444,380">
            <v:shape style="position:absolute;left:6213;top:-866;width:444;height:380" coordorigin="6213,-866" coordsize="444,380" path="m6396,-510l6346,-510,6350,-492,6357,-487,6394,-495,6398,-502,6396,-510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373,-592l6336,-584,6332,-578,6336,-559,6269,-545,6265,-538,6273,-501,6279,-496,6346,-510,6396,-510,6394,-521,6622,-569,6384,-569,6380,-588,6373,-592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642,-624l6384,-569,6622,-569,6652,-576,6657,-582,6649,-620,6642,-624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539,-754l6502,-746,6498,-740,6502,-721,6243,-666,6239,-659,6247,-622,6254,-617,6512,-672,6562,-672,6560,-683,6627,-697,6631,-703,6625,-731,6550,-731,6546,-750,6539,-754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562,-672l6512,-672,6516,-654,6523,-649,6560,-657,6564,-664,6562,-672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616,-745l6550,-731,6625,-731,6623,-741,6616,-745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417,-855l6380,-847,6376,-841,6380,-822,6218,-787,6213,-781,6221,-743,6228,-739,6390,-773,6441,-773,6438,-783,6601,-818,6605,-825,6604,-832,6428,-832,6424,-851,6417,-855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441,-773l6390,-773,6394,-754,6401,-750,6438,-758,6442,-765,6441,-773xe" filled="true" fillcolor="#98c035" stroked="false">
              <v:path arrowok="t"/>
              <v:fill type="solid"/>
            </v:shape>
            <v:shape style="position:absolute;left:6213;top:-866;width:444;height:380" coordorigin="6213,-866" coordsize="444,380" path="m6591,-866l6428,-832,6604,-832,6597,-862,6591,-866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spacing w:val="-1"/>
        </w:rPr>
        <w:t>S</w:t>
      </w:r>
      <w:r>
        <w:rPr>
          <w:rFonts w:ascii="Trebuchet MS" w:hAnsi="Trebuchet MS"/>
          <w:spacing w:val="-2"/>
        </w:rPr>
        <w:t>till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ølgende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spørsmål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0"/>
          <w:w w:val="102"/>
        </w:rPr>
        <w:t> </w:t>
      </w:r>
      <w:r>
        <w:rPr>
          <w:rFonts w:ascii="Trebuchet MS" w:hAnsi="Trebuchet MS"/>
          <w:spacing w:val="-2"/>
        </w:rPr>
        <w:t>kunnskapskon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</w:rPr>
        <w:t>når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timen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2"/>
        </w:rPr>
        <w:t>ov</w:t>
      </w:r>
      <w:r>
        <w:rPr>
          <w:rFonts w:ascii="Trebuchet MS" w:hAnsi="Trebuchet MS"/>
          <w:spacing w:val="-3"/>
        </w:rPr>
        <w:t>er: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150"/>
        <w:ind w:left="1303" w:right="92"/>
        <w:jc w:val="left"/>
        <w:rPr>
          <w:b w:val="0"/>
          <w:bCs w:val="0"/>
        </w:rPr>
      </w:pPr>
      <w:r>
        <w:rPr/>
        <w:pict>
          <v:group style="position:absolute;margin-left:42.52pt;margin-top:5.007165pt;width:13.8pt;height:13.8pt;mso-position-horizontal-relative:page;mso-position-vertical-relative:paragraph;z-index:7192" coordorigin="850,100" coordsize="276,276">
            <v:shape style="position:absolute;left:850;top:100;width:276;height:276" coordorigin="850,100" coordsize="276,276" path="m850,375l1126,375,1126,100,850,100,850,375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Hva</w:t>
      </w:r>
      <w:r>
        <w:rPr>
          <w:spacing w:val="4"/>
        </w:rPr>
        <w:t> </w:t>
      </w:r>
      <w:r>
        <w:rPr/>
        <w:t>er</w:t>
      </w:r>
      <w:r>
        <w:rPr>
          <w:spacing w:val="-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4"/>
        </w:rPr>
        <w:t>tr</w:t>
      </w:r>
      <w:r>
        <w:rPr>
          <w:spacing w:val="-3"/>
        </w:rPr>
        <w:t>e</w:t>
      </w:r>
      <w:r>
        <w:rPr>
          <w:spacing w:val="4"/>
        </w:rPr>
        <w:t> </w:t>
      </w:r>
      <w:r>
        <w:rPr>
          <w:spacing w:val="-1"/>
        </w:rPr>
        <w:t>forskjellige</w:t>
      </w:r>
      <w:r>
        <w:rPr>
          <w:spacing w:val="4"/>
        </w:rPr>
        <w:t> </w:t>
      </w:r>
      <w:r>
        <w:rPr/>
        <w:t>typene</w:t>
      </w:r>
      <w:r>
        <w:rPr>
          <w:spacing w:val="30"/>
          <w:w w:val="103"/>
        </w:rPr>
        <w:t> </w:t>
      </w:r>
      <w:r>
        <w:rPr>
          <w:spacing w:val="-1"/>
        </w:rPr>
        <w:t>mikrober?</w:t>
      </w:r>
      <w:r>
        <w:rPr>
          <w:b w:val="0"/>
        </w:rPr>
      </w:r>
    </w:p>
    <w:p>
      <w:pPr>
        <w:spacing w:before="170"/>
        <w:ind w:left="1303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sz w:val="24"/>
        </w:rPr>
        <w:t>Sv</w:t>
      </w:r>
      <w:r>
        <w:rPr>
          <w:rFonts w:ascii="Trebuchet MS"/>
          <w:i/>
          <w:spacing w:val="-3"/>
          <w:sz w:val="24"/>
        </w:rPr>
        <w:t>ar:</w:t>
      </w:r>
      <w:r>
        <w:rPr>
          <w:rFonts w:ascii="Trebuchet MS"/>
          <w:i/>
          <w:spacing w:val="-23"/>
          <w:sz w:val="24"/>
        </w:rPr>
        <w:t> </w:t>
      </w:r>
      <w:r>
        <w:rPr>
          <w:rFonts w:ascii="Trebuchet MS"/>
          <w:i/>
          <w:sz w:val="24"/>
        </w:rPr>
        <w:t>Virus,</w:t>
      </w:r>
      <w:r>
        <w:rPr>
          <w:rFonts w:ascii="Trebuchet MS"/>
          <w:i/>
          <w:spacing w:val="-12"/>
          <w:sz w:val="24"/>
        </w:rPr>
        <w:t> </w:t>
      </w:r>
      <w:r>
        <w:rPr>
          <w:rFonts w:ascii="Trebuchet MS"/>
          <w:i/>
          <w:spacing w:val="-1"/>
          <w:sz w:val="24"/>
        </w:rPr>
        <w:t>bak</w:t>
      </w:r>
      <w:r>
        <w:rPr>
          <w:rFonts w:ascii="Trebuchet MS"/>
          <w:i/>
          <w:spacing w:val="-2"/>
          <w:sz w:val="24"/>
        </w:rPr>
        <w:t>terier</w:t>
      </w:r>
      <w:r>
        <w:rPr>
          <w:rFonts w:ascii="Trebuchet MS"/>
          <w:i/>
          <w:spacing w:val="-17"/>
          <w:sz w:val="24"/>
        </w:rPr>
        <w:t> </w:t>
      </w:r>
      <w:r>
        <w:rPr>
          <w:rFonts w:ascii="Trebuchet MS"/>
          <w:i/>
          <w:sz w:val="24"/>
        </w:rPr>
        <w:t>og</w:t>
      </w:r>
      <w:r>
        <w:rPr>
          <w:rFonts w:ascii="Trebuchet MS"/>
          <w:i/>
          <w:spacing w:val="-12"/>
          <w:sz w:val="24"/>
        </w:rPr>
        <w:t> </w:t>
      </w:r>
      <w:r>
        <w:rPr>
          <w:rFonts w:ascii="Trebuchet MS"/>
          <w:i/>
          <w:sz w:val="24"/>
        </w:rPr>
        <w:t>sopp</w:t>
      </w:r>
      <w:r>
        <w:rPr>
          <w:rFonts w:ascii="Trebuchet MS"/>
          <w:sz w:val="24"/>
        </w:rPr>
      </w:r>
    </w:p>
    <w:p>
      <w:pPr>
        <w:pStyle w:val="BodyText"/>
        <w:spacing w:line="275" w:lineRule="auto" w:before="211"/>
        <w:ind w:left="1303" w:right="0"/>
        <w:jc w:val="left"/>
        <w:rPr>
          <w:b w:val="0"/>
          <w:bCs w:val="0"/>
        </w:rPr>
      </w:pPr>
      <w:r>
        <w:rPr/>
        <w:pict>
          <v:group style="position:absolute;margin-left:42.52pt;margin-top:8.056353pt;width:13.8pt;height:13.8pt;mso-position-horizontal-relative:page;mso-position-vertical-relative:paragraph;z-index:7216" coordorigin="850,161" coordsize="276,276">
            <v:shape style="position:absolute;left:850;top:161;width:276;height:276" coordorigin="850,161" coordsize="276,276" path="m850,436l1126,436,1126,161,850,161,850,436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Mikrober</w:t>
      </w:r>
      <w:r>
        <w:rPr>
          <w:spacing w:val="-5"/>
        </w:rPr>
        <w:t> </w:t>
      </w:r>
      <w:r>
        <w:rPr>
          <w:spacing w:val="-1"/>
        </w:rPr>
        <w:t>kan</w:t>
      </w:r>
      <w:r>
        <w:rPr>
          <w:spacing w:val="-6"/>
        </w:rPr>
        <w:t> </w:t>
      </w:r>
      <w:r>
        <w:rPr>
          <w:spacing w:val="-3"/>
        </w:rPr>
        <w:t>være</w:t>
      </w:r>
      <w:r>
        <w:rPr>
          <w:spacing w:val="3"/>
        </w:rPr>
        <w:t> </w:t>
      </w:r>
      <w:r>
        <w:rPr>
          <w:spacing w:val="-1"/>
        </w:rPr>
        <w:t>nyttige</w:t>
      </w:r>
      <w:r>
        <w:rPr>
          <w:spacing w:val="3"/>
        </w:rPr>
        <w:t> </w:t>
      </w:r>
      <w:r>
        <w:rPr>
          <w:spacing w:val="-3"/>
        </w:rPr>
        <w:t>for</w:t>
      </w:r>
      <w:r>
        <w:rPr>
          <w:spacing w:val="-5"/>
        </w:rPr>
        <w:t> </w:t>
      </w:r>
      <w:r>
        <w:rPr/>
        <w:t>oss,</w:t>
      </w:r>
      <w:r>
        <w:rPr>
          <w:spacing w:val="30"/>
          <w:w w:val="102"/>
        </w:rPr>
        <w:t> </w:t>
      </w:r>
      <w:r>
        <w:rPr>
          <w:spacing w:val="-2"/>
        </w:rPr>
        <w:t>f</w:t>
      </w:r>
      <w:r>
        <w:rPr>
          <w:spacing w:val="-3"/>
        </w:rPr>
        <w:t>.eks.</w:t>
      </w:r>
      <w:r>
        <w:rPr>
          <w:spacing w:val="-13"/>
        </w:rPr>
        <w:t> </w:t>
      </w:r>
      <w:r>
        <w:rPr>
          <w:spacing w:val="-1"/>
        </w:rPr>
        <w:t>kan</w:t>
      </w:r>
      <w:r>
        <w:rPr>
          <w:spacing w:val="-12"/>
        </w:rPr>
        <w:t> </w:t>
      </w:r>
      <w:r>
        <w:rPr/>
        <w:t>g</w:t>
      </w:r>
      <w:r>
        <w:rPr>
          <w:spacing w:val="1"/>
        </w:rPr>
        <w:t>jær</w:t>
      </w:r>
      <w:r>
        <w:rPr>
          <w:spacing w:val="-18"/>
        </w:rPr>
        <w:t> </w:t>
      </w:r>
      <w:r>
        <w:rPr>
          <w:spacing w:val="-2"/>
        </w:rPr>
        <w:t>brukes</w:t>
      </w:r>
      <w:r>
        <w:rPr>
          <w:spacing w:val="-12"/>
        </w:rPr>
        <w:t> </w:t>
      </w:r>
      <w:r>
        <w:rPr/>
        <w:t>til</w:t>
      </w:r>
      <w:r>
        <w:rPr>
          <w:spacing w:val="-20"/>
        </w:rPr>
        <w:t> </w:t>
      </w:r>
      <w:r>
        <w:rPr/>
        <w:t>å</w:t>
      </w:r>
      <w:r>
        <w:rPr>
          <w:spacing w:val="-13"/>
        </w:rPr>
        <w:t> </w:t>
      </w:r>
      <w:r>
        <w:rPr>
          <w:spacing w:val="-3"/>
        </w:rPr>
        <w:t>heve</w:t>
      </w:r>
      <w:r>
        <w:rPr>
          <w:spacing w:val="-12"/>
        </w:rPr>
        <w:t> </w:t>
      </w:r>
      <w:r>
        <w:rPr>
          <w:spacing w:val="-2"/>
        </w:rPr>
        <w:t>br</w:t>
      </w:r>
      <w:r>
        <w:rPr>
          <w:spacing w:val="-3"/>
        </w:rPr>
        <w:t>ød.</w:t>
      </w:r>
      <w:r>
        <w:rPr>
          <w:spacing w:val="39"/>
          <w:w w:val="97"/>
        </w:rPr>
        <w:t> </w:t>
      </w:r>
      <w:r>
        <w:rPr>
          <w:spacing w:val="-2"/>
        </w:rPr>
        <w:t>Hva</w:t>
      </w:r>
      <w:r>
        <w:rPr>
          <w:spacing w:val="20"/>
        </w:rPr>
        <w:t> </w:t>
      </w:r>
      <w:r>
        <w:rPr/>
        <w:t>slags</w:t>
      </w:r>
      <w:r>
        <w:rPr>
          <w:spacing w:val="20"/>
        </w:rPr>
        <w:t> </w:t>
      </w:r>
      <w:r>
        <w:rPr>
          <w:spacing w:val="-1"/>
        </w:rPr>
        <w:t>mikrobe</w:t>
      </w:r>
      <w:r>
        <w:rPr>
          <w:spacing w:val="20"/>
        </w:rPr>
        <w:t> </w:t>
      </w:r>
      <w:r>
        <w:rPr/>
        <w:t>er</w:t>
      </w:r>
      <w:r>
        <w:rPr>
          <w:spacing w:val="11"/>
        </w:rPr>
        <w:t> </w:t>
      </w:r>
      <w:r>
        <w:rPr/>
        <w:t>g</w:t>
      </w:r>
      <w:r>
        <w:rPr>
          <w:spacing w:val="1"/>
        </w:rPr>
        <w:t>jær?</w:t>
      </w:r>
      <w:r>
        <w:rPr>
          <w:b w:val="0"/>
        </w:rPr>
      </w:r>
    </w:p>
    <w:p>
      <w:pPr>
        <w:spacing w:before="170"/>
        <w:ind w:left="1303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w w:val="105"/>
          <w:sz w:val="24"/>
        </w:rPr>
        <w:t>S</w:t>
      </w:r>
      <w:r>
        <w:rPr>
          <w:rFonts w:ascii="Trebuchet MS"/>
          <w:i/>
          <w:spacing w:val="-3"/>
          <w:w w:val="105"/>
          <w:sz w:val="24"/>
        </w:rPr>
        <w:t>var:</w:t>
      </w:r>
      <w:r>
        <w:rPr>
          <w:rFonts w:ascii="Trebuchet MS"/>
          <w:i/>
          <w:spacing w:val="-24"/>
          <w:w w:val="105"/>
          <w:sz w:val="24"/>
        </w:rPr>
        <w:t> </w:t>
      </w:r>
      <w:r>
        <w:rPr>
          <w:rFonts w:ascii="Trebuchet MS"/>
          <w:i/>
          <w:w w:val="105"/>
          <w:sz w:val="24"/>
        </w:rPr>
        <w:t>Sopp</w:t>
      </w:r>
      <w:r>
        <w:rPr>
          <w:rFonts w:ascii="Trebuchet MS"/>
          <w:sz w:val="24"/>
        </w:rPr>
      </w:r>
    </w:p>
    <w:p>
      <w:pPr>
        <w:pStyle w:val="BodyText"/>
        <w:spacing w:line="275" w:lineRule="auto" w:before="211"/>
        <w:ind w:left="1303" w:right="92"/>
        <w:jc w:val="left"/>
        <w:rPr>
          <w:b w:val="0"/>
          <w:bCs w:val="0"/>
        </w:rPr>
      </w:pPr>
      <w:r>
        <w:rPr/>
        <w:pict>
          <v:group style="position:absolute;margin-left:42.52pt;margin-top:8.056357pt;width:13.8pt;height:13.8pt;mso-position-horizontal-relative:page;mso-position-vertical-relative:paragraph;z-index:7240" coordorigin="850,161" coordsize="276,276">
            <v:shape style="position:absolute;left:850;top:161;width:276;height:276" coordorigin="850,161" coordsize="276,276" path="m850,436l1126,436,1126,161,850,161,850,436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San</w:t>
      </w:r>
      <w:r>
        <w:rPr>
          <w:spacing w:val="-2"/>
          <w:w w:val="105"/>
        </w:rPr>
        <w:t>t</w:t>
      </w:r>
      <w:r>
        <w:rPr>
          <w:spacing w:val="-32"/>
          <w:w w:val="105"/>
        </w:rPr>
        <w:t> </w:t>
      </w:r>
      <w:r>
        <w:rPr>
          <w:w w:val="105"/>
        </w:rPr>
        <w:t>eller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sant?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36"/>
          <w:w w:val="105"/>
        </w:rPr>
        <w:t> </w:t>
      </w:r>
      <w:r>
        <w:rPr>
          <w:w w:val="105"/>
        </w:rPr>
        <w:t>er</w:t>
      </w:r>
      <w:r>
        <w:rPr>
          <w:spacing w:val="28"/>
          <w:w w:val="98"/>
        </w:rPr>
        <w:t> </w:t>
      </w:r>
      <w:r>
        <w:rPr>
          <w:spacing w:val="-1"/>
          <w:w w:val="105"/>
        </w:rPr>
        <w:t>usynlige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blo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ø</w:t>
      </w:r>
      <w:r>
        <w:rPr>
          <w:spacing w:val="-5"/>
          <w:w w:val="105"/>
        </w:rPr>
        <w:t>ye</w:t>
      </w:r>
      <w:r>
        <w:rPr>
          <w:spacing w:val="-23"/>
          <w:w w:val="105"/>
        </w:rPr>
        <w:t> </w:t>
      </w:r>
      <w:r>
        <w:rPr>
          <w:w w:val="105"/>
        </w:rPr>
        <w:t>og</w:t>
      </w:r>
      <w:r>
        <w:rPr>
          <w:spacing w:val="-22"/>
          <w:w w:val="105"/>
        </w:rPr>
        <w:t> </w:t>
      </w:r>
      <w:r>
        <w:rPr>
          <w:w w:val="105"/>
        </w:rPr>
        <w:t>finnes</w:t>
      </w:r>
      <w:r>
        <w:rPr>
          <w:spacing w:val="23"/>
        </w:rPr>
        <w:t> </w:t>
      </w:r>
      <w:r>
        <w:rPr>
          <w:w w:val="105"/>
        </w:rPr>
        <w:t>i</w:t>
      </w:r>
      <w:r>
        <w:rPr>
          <w:spacing w:val="-45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orskjellige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former</w:t>
      </w:r>
      <w:r>
        <w:rPr>
          <w:spacing w:val="-48"/>
          <w:w w:val="105"/>
        </w:rPr>
        <w:t> </w:t>
      </w:r>
      <w:r>
        <w:rPr>
          <w:w w:val="105"/>
        </w:rPr>
        <w:t>og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st</w:t>
      </w:r>
      <w:r>
        <w:rPr>
          <w:spacing w:val="-4"/>
          <w:w w:val="105"/>
        </w:rPr>
        <w:t>ørr</w:t>
      </w:r>
      <w:r>
        <w:rPr>
          <w:spacing w:val="-3"/>
          <w:w w:val="105"/>
        </w:rPr>
        <w:t>elser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spacing w:before="170"/>
        <w:ind w:left="1303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sz w:val="24"/>
        </w:rPr>
        <w:t>Sv</w:t>
      </w:r>
      <w:r>
        <w:rPr>
          <w:rFonts w:ascii="Trebuchet MS"/>
          <w:i/>
          <w:spacing w:val="-3"/>
          <w:sz w:val="24"/>
        </w:rPr>
        <w:t>ar:</w:t>
      </w:r>
      <w:r>
        <w:rPr>
          <w:rFonts w:ascii="Trebuchet MS"/>
          <w:i/>
          <w:spacing w:val="10"/>
          <w:sz w:val="24"/>
        </w:rPr>
        <w:t> </w:t>
      </w:r>
      <w:r>
        <w:rPr>
          <w:rFonts w:ascii="Trebuchet MS"/>
          <w:i/>
          <w:spacing w:val="-1"/>
          <w:sz w:val="24"/>
        </w:rPr>
        <w:t>San</w:t>
      </w:r>
      <w:r>
        <w:rPr>
          <w:rFonts w:ascii="Trebuchet MS"/>
          <w:i/>
          <w:spacing w:val="-2"/>
          <w:sz w:val="24"/>
        </w:rPr>
        <w:t>t</w:t>
      </w:r>
      <w:r>
        <w:rPr>
          <w:rFonts w:ascii="Trebuchet MS"/>
          <w:sz w:val="24"/>
        </w:rPr>
      </w:r>
    </w:p>
    <w:p>
      <w:pPr>
        <w:pStyle w:val="BodyText"/>
        <w:spacing w:line="240" w:lineRule="auto" w:before="67"/>
        <w:ind w:left="68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rebuchet MS"/>
          <w:spacing w:val="-2"/>
          <w:w w:val="105"/>
        </w:rPr>
        <w:t>J</w:t>
      </w:r>
      <w:r>
        <w:rPr>
          <w:rFonts w:ascii="Trebuchet MS"/>
          <w:spacing w:val="-1"/>
          <w:w w:val="105"/>
        </w:rPr>
        <w:t>a-</w:t>
      </w:r>
      <w:r>
        <w:rPr>
          <w:rFonts w:ascii="Trebuchet MS"/>
          <w:spacing w:val="-34"/>
          <w:w w:val="105"/>
        </w:rPr>
        <w:t> </w:t>
      </w:r>
      <w:r>
        <w:rPr>
          <w:rFonts w:ascii="Trebuchet MS"/>
          <w:w w:val="105"/>
        </w:rPr>
        <w:t>eller</w:t>
      </w:r>
      <w:r>
        <w:rPr>
          <w:rFonts w:ascii="Trebuchet MS"/>
          <w:spacing w:val="-38"/>
          <w:w w:val="105"/>
        </w:rPr>
        <w:t> </w:t>
      </w:r>
      <w:r>
        <w:rPr>
          <w:rFonts w:ascii="Trebuchet MS"/>
          <w:spacing w:val="-1"/>
          <w:w w:val="105"/>
        </w:rPr>
        <w:t>nei-k</w:t>
      </w:r>
      <w:r>
        <w:rPr>
          <w:rFonts w:ascii="Trebuchet MS"/>
          <w:spacing w:val="-2"/>
          <w:w w:val="105"/>
        </w:rPr>
        <w:t>ort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681" w:right="521"/>
        <w:jc w:val="left"/>
        <w:rPr>
          <w:b w:val="0"/>
          <w:bCs w:val="0"/>
        </w:rPr>
      </w:pPr>
      <w:r>
        <w:rPr>
          <w:w w:val="105"/>
        </w:rPr>
        <w:t>Del</w:t>
      </w:r>
      <w:r>
        <w:rPr>
          <w:spacing w:val="-37"/>
          <w:w w:val="105"/>
        </w:rPr>
        <w:t> </w:t>
      </w:r>
      <w:r>
        <w:rPr>
          <w:w w:val="105"/>
        </w:rPr>
        <w:t>ut</w:t>
      </w:r>
      <w:r>
        <w:rPr>
          <w:spacing w:val="-30"/>
          <w:w w:val="105"/>
        </w:rPr>
        <w:t> </w:t>
      </w:r>
      <w:r>
        <w:rPr>
          <w:w w:val="105"/>
        </w:rPr>
        <w:t>EA1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a-</w:t>
      </w:r>
      <w:r>
        <w:rPr>
          <w:spacing w:val="-30"/>
          <w:w w:val="105"/>
        </w:rPr>
        <w:t> </w:t>
      </w:r>
      <w:r>
        <w:rPr>
          <w:w w:val="105"/>
        </w:rPr>
        <w:t>eller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nei-kort</w:t>
      </w:r>
      <w:r>
        <w:rPr>
          <w:spacing w:val="-30"/>
          <w:w w:val="105"/>
        </w:rPr>
        <w:t> </w:t>
      </w:r>
      <w:r>
        <w:rPr>
          <w:w w:val="105"/>
        </w:rPr>
        <w:t>som</w:t>
      </w:r>
      <w:r>
        <w:rPr>
          <w:spacing w:val="22"/>
          <w:w w:val="109"/>
        </w:rPr>
        <w:t> </w:t>
      </w:r>
      <w:r>
        <w:rPr>
          <w:rFonts w:ascii="Trebuchet MS" w:hAnsi="Trebuchet MS"/>
          <w:spacing w:val="-1"/>
          <w:w w:val="105"/>
        </w:rPr>
        <w:t>klasseaktivite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i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grupper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à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3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4,</w:t>
      </w:r>
      <w:r>
        <w:rPr>
          <w:rFonts w:ascii="Trebuchet MS" w:hAnsi="Trebuchet MS"/>
          <w:spacing w:val="21"/>
          <w:w w:val="84"/>
        </w:rPr>
        <w:t> </w:t>
      </w:r>
      <w:r>
        <w:rPr>
          <w:w w:val="105"/>
        </w:rPr>
        <w:t>eller</w:t>
      </w:r>
      <w:r>
        <w:rPr>
          <w:spacing w:val="-41"/>
          <w:w w:val="105"/>
        </w:rPr>
        <w:t> </w:t>
      </w:r>
      <w:r>
        <w:rPr>
          <w:w w:val="105"/>
        </w:rPr>
        <w:t>vis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> </w:t>
      </w:r>
      <w:r>
        <w:rPr>
          <w:w w:val="105"/>
        </w:rPr>
        <w:t>på</w:t>
      </w:r>
      <w:r>
        <w:rPr>
          <w:spacing w:val="-31"/>
          <w:w w:val="105"/>
        </w:rPr>
        <w:t> </w:t>
      </w:r>
      <w:r>
        <w:rPr>
          <w:w w:val="105"/>
        </w:rPr>
        <w:t>en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tusjtavle.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27"/>
          <w:w w:val="103"/>
        </w:rPr>
        <w:t> </w:t>
      </w:r>
      <w:r>
        <w:rPr>
          <w:spacing w:val="-3"/>
          <w:w w:val="105"/>
        </w:rPr>
        <w:t>sv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ja</w:t>
      </w:r>
      <w:r>
        <w:rPr>
          <w:spacing w:val="-31"/>
          <w:w w:val="105"/>
        </w:rPr>
        <w:t> </w:t>
      </w:r>
      <w:r>
        <w:rPr>
          <w:w w:val="105"/>
        </w:rPr>
        <w:t>eller</w:t>
      </w:r>
      <w:r>
        <w:rPr>
          <w:spacing w:val="-36"/>
          <w:w w:val="105"/>
        </w:rPr>
        <w:t> </w:t>
      </w:r>
      <w:r>
        <w:rPr>
          <w:w w:val="105"/>
        </w:rPr>
        <w:t>nei</w:t>
      </w:r>
      <w:r>
        <w:rPr>
          <w:spacing w:val="-31"/>
          <w:w w:val="105"/>
        </w:rPr>
        <w:t> </w:t>
      </w:r>
      <w:r>
        <w:rPr>
          <w:w w:val="105"/>
        </w:rPr>
        <w:t>på</w:t>
      </w:r>
      <w:r>
        <w:rPr>
          <w:spacing w:val="-32"/>
          <w:w w:val="105"/>
        </w:rPr>
        <w:t> </w:t>
      </w:r>
      <w:r>
        <w:rPr>
          <w:w w:val="105"/>
        </w:rPr>
        <w:t>spørsmålene</w:t>
      </w:r>
      <w:r>
        <w:rPr>
          <w:spacing w:val="-31"/>
          <w:w w:val="105"/>
        </w:rPr>
        <w:t> </w:t>
      </w:r>
      <w:r>
        <w:rPr>
          <w:w w:val="105"/>
        </w:rPr>
        <w:t>de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får</w:t>
      </w:r>
      <w:r>
        <w:rPr>
          <w:spacing w:val="-7"/>
          <w:w w:val="105"/>
        </w:rPr>
        <w:t>.</w:t>
      </w:r>
      <w:r>
        <w:rPr>
          <w:spacing w:val="24"/>
          <w:w w:val="61"/>
        </w:rPr>
        <w:t> </w:t>
      </w:r>
      <w:r>
        <w:rPr>
          <w:spacing w:val="-3"/>
          <w:w w:val="105"/>
        </w:rPr>
        <w:t>Sv</w:t>
      </w:r>
      <w:r>
        <w:rPr>
          <w:spacing w:val="-4"/>
          <w:w w:val="105"/>
        </w:rPr>
        <w:t>ar</w:t>
      </w:r>
      <w:r>
        <w:rPr>
          <w:spacing w:val="-32"/>
          <w:w w:val="105"/>
        </w:rPr>
        <w:t> </w:t>
      </w:r>
      <w:r>
        <w:rPr>
          <w:w w:val="105"/>
        </w:rPr>
        <w:t>finnes</w:t>
      </w:r>
      <w:r>
        <w:rPr>
          <w:spacing w:val="-26"/>
          <w:w w:val="105"/>
        </w:rPr>
        <w:t> </w:t>
      </w:r>
      <w:r>
        <w:rPr>
          <w:w w:val="105"/>
        </w:rPr>
        <w:t>på</w:t>
      </w:r>
      <w:r>
        <w:rPr>
          <w:spacing w:val="-27"/>
          <w:w w:val="105"/>
        </w:rPr>
        <w:t> </w:t>
      </w:r>
      <w:r>
        <w:rPr>
          <w:w w:val="105"/>
        </w:rPr>
        <w:t>LA2</w:t>
      </w:r>
      <w:r>
        <w:rPr>
          <w:spacing w:val="-26"/>
          <w:w w:val="105"/>
        </w:rPr>
        <w:t> </w:t>
      </w:r>
      <w:r>
        <w:rPr>
          <w:w w:val="105"/>
        </w:rPr>
        <w:t>på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e-Bug-ne</w:t>
      </w:r>
      <w:r>
        <w:rPr>
          <w:spacing w:val="-2"/>
          <w:w w:val="105"/>
        </w:rPr>
        <w:t>ttst</w:t>
      </w:r>
      <w:r>
        <w:rPr>
          <w:spacing w:val="-1"/>
          <w:w w:val="105"/>
        </w:rPr>
        <w:t>ede</w:t>
      </w:r>
      <w:r>
        <w:rPr>
          <w:spacing w:val="-2"/>
          <w:w w:val="105"/>
        </w:rPr>
        <w:t>t.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68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Mikrober</w:t>
      </w:r>
      <w:r>
        <w:rPr>
          <w:rFonts w:ascii="Trebuchet MS"/>
          <w:spacing w:val="39"/>
        </w:rPr>
        <w:t> </w:t>
      </w:r>
      <w:r>
        <w:rPr>
          <w:rFonts w:ascii="Trebuchet MS"/>
          <w:spacing w:val="-1"/>
        </w:rPr>
        <w:t>(bildekort)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681" w:right="691"/>
        <w:jc w:val="left"/>
        <w:rPr>
          <w:b w:val="0"/>
          <w:bCs w:val="0"/>
        </w:rPr>
      </w:pPr>
      <w:r>
        <w:rPr>
          <w:w w:val="105"/>
        </w:rPr>
        <w:t>EA2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bruk</w:t>
      </w:r>
      <w:r>
        <w:rPr>
          <w:spacing w:val="-2"/>
          <w:w w:val="105"/>
        </w:rPr>
        <w:t>es</w:t>
      </w:r>
      <w:r>
        <w:rPr>
          <w:spacing w:val="-31"/>
          <w:w w:val="105"/>
        </w:rPr>
        <w:t> </w:t>
      </w:r>
      <w:r>
        <w:rPr>
          <w:w w:val="105"/>
        </w:rPr>
        <w:t>som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stø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i</w:t>
      </w:r>
      <w:r>
        <w:rPr>
          <w:spacing w:val="-31"/>
          <w:w w:val="105"/>
        </w:rPr>
        <w:t> </w:t>
      </w:r>
      <w:r>
        <w:rPr>
          <w:w w:val="105"/>
        </w:rPr>
        <w:t>læringen.</w:t>
      </w:r>
      <w:r>
        <w:rPr>
          <w:spacing w:val="29"/>
          <w:w w:val="101"/>
        </w:rPr>
        <w:t> </w:t>
      </w:r>
      <w:r>
        <w:rPr>
          <w:rFonts w:ascii="Trebuchet MS" w:hAnsi="Trebuchet MS"/>
          <w:w w:val="105"/>
        </w:rPr>
        <w:t>Skriv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ut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3"/>
          <w:w w:val="105"/>
        </w:rPr>
        <w:t>ark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-3"/>
          <w:w w:val="105"/>
        </w:rPr>
        <w:t>t,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klipp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ut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1"/>
          <w:w w:val="105"/>
        </w:rPr>
        <w:t>bildek</w:t>
      </w:r>
      <w:r>
        <w:rPr>
          <w:rFonts w:ascii="Trebuchet MS" w:hAnsi="Trebuchet MS"/>
          <w:spacing w:val="-2"/>
          <w:w w:val="105"/>
        </w:rPr>
        <w:t>ort</w:t>
      </w:r>
      <w:r>
        <w:rPr>
          <w:rFonts w:ascii="Trebuchet MS" w:hAnsi="Trebuchet MS"/>
          <w:spacing w:val="-1"/>
          <w:w w:val="105"/>
        </w:rPr>
        <w:t>ene</w:t>
      </w:r>
      <w:r>
        <w:rPr>
          <w:rFonts w:ascii="Trebuchet MS" w:hAnsi="Trebuchet MS"/>
          <w:spacing w:val="26"/>
          <w:w w:val="103"/>
        </w:rPr>
        <w:t> </w:t>
      </w:r>
      <w:r>
        <w:rPr>
          <w:w w:val="105"/>
        </w:rPr>
        <w:t>eller</w:t>
      </w:r>
      <w:r>
        <w:rPr>
          <w:spacing w:val="-42"/>
          <w:w w:val="105"/>
        </w:rPr>
        <w:t> </w:t>
      </w:r>
      <w:r>
        <w:rPr>
          <w:w w:val="105"/>
        </w:rPr>
        <w:t>vis</w:t>
      </w:r>
      <w:r>
        <w:rPr>
          <w:spacing w:val="-33"/>
          <w:w w:val="105"/>
        </w:rPr>
        <w:t> </w:t>
      </w:r>
      <w:r>
        <w:rPr>
          <w:w w:val="105"/>
        </w:rPr>
        <w:t>på</w:t>
      </w:r>
      <w:r>
        <w:rPr>
          <w:spacing w:val="-33"/>
          <w:w w:val="105"/>
        </w:rPr>
        <w:t> </w:t>
      </w:r>
      <w:r>
        <w:rPr>
          <w:w w:val="105"/>
        </w:rPr>
        <w:t>en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tusjtavle.</w:t>
      </w:r>
      <w:r>
        <w:rPr>
          <w:spacing w:val="-33"/>
          <w:w w:val="105"/>
        </w:rPr>
        <w:t> </w:t>
      </w:r>
      <w:r>
        <w:rPr>
          <w:w w:val="105"/>
        </w:rPr>
        <w:t>Be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23"/>
          <w:w w:val="103"/>
        </w:rPr>
        <w:t> </w:t>
      </w:r>
      <w:r>
        <w:rPr>
          <w:spacing w:val="-1"/>
          <w:w w:val="105"/>
        </w:rPr>
        <w:t>navngi</w:t>
      </w:r>
      <w:r>
        <w:rPr>
          <w:spacing w:val="-38"/>
          <w:w w:val="105"/>
        </w:rPr>
        <w:t> </w:t>
      </w:r>
      <w:r>
        <w:rPr>
          <w:spacing w:val="-1"/>
          <w:w w:val="105"/>
        </w:rPr>
        <w:t>bilde</w:t>
      </w:r>
      <w:r>
        <w:rPr>
          <w:spacing w:val="-2"/>
          <w:w w:val="105"/>
        </w:rPr>
        <w:t>t.</w:t>
      </w:r>
      <w:r>
        <w:rPr>
          <w:spacing w:val="-37"/>
          <w:w w:val="105"/>
        </w:rPr>
        <w:t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iktig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</w:t>
      </w:r>
      <w:r>
        <w:rPr>
          <w:spacing w:val="-42"/>
          <w:w w:val="105"/>
        </w:rPr>
        <w:t> </w:t>
      </w:r>
      <w:r>
        <w:rPr>
          <w:w w:val="105"/>
        </w:rPr>
        <w:t>vises</w:t>
      </w:r>
      <w:r>
        <w:rPr>
          <w:spacing w:val="-37"/>
          <w:w w:val="105"/>
        </w:rPr>
        <w:t> </w:t>
      </w:r>
      <w:r>
        <w:rPr>
          <w:w w:val="105"/>
        </w:rPr>
        <w:t>på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kort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68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F</w:t>
      </w:r>
      <w:r>
        <w:rPr>
          <w:rFonts w:ascii="Trebuchet MS"/>
          <w:spacing w:val="-2"/>
          <w:w w:val="105"/>
        </w:rPr>
        <w:t>yll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w w:val="105"/>
        </w:rPr>
        <w:t>ut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spacing w:val="-1"/>
          <w:w w:val="105"/>
        </w:rPr>
        <w:t>de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8"/>
          <w:w w:val="105"/>
        </w:rPr>
        <w:t> </w:t>
      </w:r>
      <w:r>
        <w:rPr>
          <w:rFonts w:ascii="Trebuchet MS"/>
          <w:w w:val="105"/>
        </w:rPr>
        <w:t>som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w w:val="105"/>
        </w:rPr>
        <w:t>mangler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681" w:right="521"/>
        <w:jc w:val="left"/>
        <w:rPr>
          <w:b w:val="0"/>
          <w:bCs w:val="0"/>
        </w:rPr>
      </w:pPr>
      <w:r>
        <w:rPr>
          <w:w w:val="105"/>
        </w:rPr>
        <w:t>EA3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kr</w:t>
      </w:r>
      <w:r>
        <w:rPr>
          <w:spacing w:val="-3"/>
          <w:w w:val="105"/>
        </w:rPr>
        <w:t>ev</w:t>
      </w:r>
      <w:r>
        <w:rPr>
          <w:spacing w:val="-4"/>
          <w:w w:val="105"/>
        </w:rPr>
        <w:t>er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1"/>
          <w:w w:val="105"/>
        </w:rPr>
        <w:t> </w:t>
      </w:r>
      <w:r>
        <w:rPr>
          <w:w w:val="105"/>
        </w:rPr>
        <w:t>fyller</w:t>
      </w:r>
      <w:r>
        <w:rPr>
          <w:spacing w:val="-35"/>
          <w:w w:val="105"/>
        </w:rPr>
        <w:t> </w:t>
      </w:r>
      <w:r>
        <w:rPr>
          <w:w w:val="105"/>
        </w:rPr>
        <w:t>ut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> </w:t>
      </w:r>
      <w:r>
        <w:rPr>
          <w:w w:val="105"/>
        </w:rPr>
        <w:t>som</w:t>
      </w:r>
      <w:r>
        <w:rPr>
          <w:spacing w:val="21"/>
          <w:w w:val="109"/>
        </w:rPr>
        <w:t> </w:t>
      </w:r>
      <w:r>
        <w:rPr>
          <w:w w:val="105"/>
        </w:rPr>
        <w:t>mangler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ved</w:t>
      </w:r>
      <w:r>
        <w:rPr>
          <w:spacing w:val="-33"/>
          <w:w w:val="105"/>
        </w:rPr>
        <w:t> </w:t>
      </w:r>
      <w:r>
        <w:rPr>
          <w:w w:val="105"/>
        </w:rPr>
        <w:t>hjelp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38"/>
          <w:w w:val="105"/>
        </w:rPr>
        <w:t> </w:t>
      </w:r>
      <w:r>
        <w:rPr>
          <w:w w:val="105"/>
        </w:rPr>
        <w:t>de</w:t>
      </w:r>
      <w:r>
        <w:rPr>
          <w:spacing w:val="-32"/>
          <w:w w:val="105"/>
        </w:rPr>
        <w:t> </w:t>
      </w:r>
      <w:r>
        <w:rPr>
          <w:w w:val="105"/>
        </w:rPr>
        <w:t>riktige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ordene.</w:t>
      </w:r>
      <w:r>
        <w:rPr>
          <w:spacing w:val="22"/>
          <w:w w:val="99"/>
        </w:rPr>
        <w:t> </w:t>
      </w:r>
      <w:r>
        <w:rPr>
          <w:w w:val="105"/>
        </w:rPr>
        <w:t>Del</w:t>
      </w:r>
      <w:r>
        <w:rPr>
          <w:spacing w:val="-33"/>
          <w:w w:val="105"/>
        </w:rPr>
        <w:t> </w:t>
      </w:r>
      <w:r>
        <w:rPr>
          <w:w w:val="105"/>
        </w:rPr>
        <w:t>ut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plast</w:t>
      </w:r>
      <w:r>
        <w:rPr>
          <w:spacing w:val="-2"/>
          <w:w w:val="105"/>
        </w:rPr>
        <w:t>elina</w:t>
      </w:r>
      <w:r>
        <w:rPr>
          <w:spacing w:val="-26"/>
          <w:w w:val="105"/>
        </w:rPr>
        <w:t> </w:t>
      </w:r>
      <w:r>
        <w:rPr>
          <w:w w:val="105"/>
        </w:rPr>
        <w:t>per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elev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1"/>
          <w:w w:val="105"/>
        </w:rPr>
        <w:t> </w:t>
      </w:r>
      <w:r>
        <w:rPr>
          <w:w w:val="105"/>
        </w:rPr>
        <w:t>å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est</w:t>
      </w:r>
      <w:r>
        <w:rPr>
          <w:spacing w:val="21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36"/>
          <w:w w:val="105"/>
        </w:rPr>
        <w:t> </w:t>
      </w:r>
      <w:r>
        <w:rPr>
          <w:w w:val="105"/>
        </w:rPr>
        <w:t>de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5"/>
          <w:w w:val="105"/>
        </w:rPr>
        <w:t> </w:t>
      </w:r>
      <w:r>
        <w:rPr>
          <w:w w:val="105"/>
        </w:rPr>
        <w:t>om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mikrober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0" w:right="460"/>
          <w:cols w:num="2" w:equalWidth="0">
            <w:col w:w="5536" w:space="40"/>
            <w:col w:w="587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63.423004pt;margin-top:630.812012pt;width:303.55pt;height:211.1pt;mso-position-horizontal-relative:page;mso-position-vertical-relative:page;z-index:7168" coordorigin="5268,12616" coordsize="6071,4222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  <v:shape style="position:absolute;left:11161;top:16296;width:17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45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20" w:bottom="0" w:left="0" w:right="460"/>
        </w:sectPr>
      </w:pPr>
    </w:p>
    <w:p>
      <w:pPr>
        <w:spacing w:before="74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w w:val="105"/>
          <w:sz w:val="15"/>
        </w:rPr>
        <w:t>LA1</w:t>
      </w:r>
      <w:r>
        <w:rPr>
          <w:rFonts w:ascii="Arial" w:hAnsi="Arial"/>
          <w:b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Oppskrift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på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hjemmelaget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plastelina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1293" w:lineRule="exact" w:before="135"/>
        <w:ind w:left="1227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Mik</w:t>
      </w:r>
      <w:r>
        <w:rPr>
          <w:rFonts w:ascii="Gill Sans MT"/>
          <w:spacing w:val="-35"/>
        </w:rPr>
        <w:t>r</w:t>
      </w:r>
      <w:r>
        <w:rPr>
          <w:rFonts w:ascii="Gill Sans MT"/>
        </w:rPr>
        <w:t>obemani</w:t>
      </w:r>
      <w:r>
        <w:rPr>
          <w:rFonts w:ascii="Gill Sans MT"/>
          <w:b w:val="0"/>
        </w:rPr>
      </w:r>
    </w:p>
    <w:p>
      <w:pPr>
        <w:pStyle w:val="Heading4"/>
        <w:spacing w:line="761" w:lineRule="exact"/>
        <w:ind w:right="0"/>
        <w:jc w:val="left"/>
      </w:pPr>
      <w:r>
        <w:rPr>
          <w:spacing w:val="-2"/>
        </w:rPr>
        <w:t>Oppskrift</w:t>
      </w:r>
      <w:r>
        <w:rPr>
          <w:spacing w:val="-119"/>
        </w:rPr>
        <w:t> </w:t>
      </w:r>
      <w:r>
        <w:rPr/>
        <w:t>på</w:t>
      </w:r>
      <w:r>
        <w:rPr>
          <w:spacing w:val="-118"/>
        </w:rPr>
        <w:t> </w:t>
      </w:r>
      <w:r>
        <w:rPr/>
        <w:t>hjemme-</w:t>
      </w:r>
      <w:r>
        <w:rPr/>
      </w:r>
    </w:p>
    <w:p>
      <w:pPr>
        <w:spacing w:before="18"/>
        <w:ind w:left="1227" w:right="0" w:firstLine="0"/>
        <w:jc w:val="left"/>
        <w:rPr>
          <w:rFonts w:ascii="Lucida Sans" w:hAnsi="Lucida Sans" w:cs="Lucida Sans" w:eastAsia="Lucida Sans"/>
          <w:sz w:val="69"/>
          <w:szCs w:val="69"/>
        </w:rPr>
      </w:pPr>
      <w:r>
        <w:rPr>
          <w:rFonts w:ascii="Lucida Sans"/>
          <w:spacing w:val="-1"/>
          <w:sz w:val="69"/>
        </w:rPr>
        <w:t>lage</w:t>
      </w:r>
      <w:r>
        <w:rPr>
          <w:rFonts w:ascii="Lucida Sans"/>
          <w:spacing w:val="-2"/>
          <w:sz w:val="69"/>
        </w:rPr>
        <w:t>t</w:t>
      </w:r>
      <w:r>
        <w:rPr>
          <w:rFonts w:ascii="Lucida Sans"/>
          <w:spacing w:val="-120"/>
          <w:sz w:val="69"/>
        </w:rPr>
        <w:t> </w:t>
      </w:r>
      <w:r>
        <w:rPr>
          <w:rFonts w:ascii="Lucida Sans"/>
          <w:spacing w:val="-1"/>
          <w:sz w:val="69"/>
        </w:rPr>
        <w:t>plast</w:t>
      </w:r>
      <w:r>
        <w:rPr>
          <w:rFonts w:ascii="Lucida Sans"/>
          <w:spacing w:val="-2"/>
          <w:sz w:val="69"/>
        </w:rPr>
        <w:t>elina</w:t>
      </w:r>
      <w:r>
        <w:rPr>
          <w:rFonts w:ascii="Lucida Sans"/>
          <w:sz w:val="69"/>
        </w:rPr>
      </w:r>
    </w:p>
    <w:p>
      <w:pPr>
        <w:spacing w:line="240" w:lineRule="auto" w:before="5"/>
        <w:rPr>
          <w:rFonts w:ascii="Lucida Sans" w:hAnsi="Lucida Sans" w:cs="Lucida Sans" w:eastAsia="Lucida Sans"/>
          <w:sz w:val="17"/>
          <w:szCs w:val="17"/>
        </w:rPr>
      </w:pPr>
    </w:p>
    <w:p>
      <w:pPr>
        <w:spacing w:before="53"/>
        <w:ind w:left="1270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pacing w:val="-4"/>
          <w:sz w:val="29"/>
        </w:rPr>
        <w:t>F</w:t>
      </w:r>
      <w:r>
        <w:rPr>
          <w:rFonts w:ascii="Lucida Sans" w:hAnsi="Lucida Sans"/>
          <w:b/>
          <w:spacing w:val="-5"/>
          <w:sz w:val="29"/>
        </w:rPr>
        <w:t>or</w:t>
      </w:r>
      <w:r>
        <w:rPr>
          <w:rFonts w:ascii="Lucida Sans" w:hAnsi="Lucida Sans"/>
          <w:b/>
          <w:spacing w:val="-61"/>
          <w:sz w:val="29"/>
        </w:rPr>
        <w:t> </w:t>
      </w:r>
      <w:r>
        <w:rPr>
          <w:rFonts w:ascii="Lucida Sans" w:hAnsi="Lucida Sans"/>
          <w:b/>
          <w:spacing w:val="-4"/>
          <w:sz w:val="29"/>
        </w:rPr>
        <w:t>foreldr</w:t>
      </w:r>
      <w:r>
        <w:rPr>
          <w:rFonts w:ascii="Lucida Sans" w:hAnsi="Lucida Sans"/>
          <w:b/>
          <w:spacing w:val="-3"/>
          <w:sz w:val="29"/>
        </w:rPr>
        <w:t>e</w:t>
      </w:r>
      <w:r>
        <w:rPr>
          <w:rFonts w:ascii="Lucida Sans" w:hAnsi="Lucida Sans"/>
          <w:b/>
          <w:spacing w:val="-57"/>
          <w:sz w:val="29"/>
        </w:rPr>
        <w:t> </w:t>
      </w:r>
      <w:r>
        <w:rPr>
          <w:rFonts w:ascii="Lucida Sans" w:hAnsi="Lucida Sans"/>
          <w:b/>
          <w:sz w:val="29"/>
        </w:rPr>
        <w:t>og</w:t>
      </w:r>
      <w:r>
        <w:rPr>
          <w:rFonts w:ascii="Lucida Sans" w:hAnsi="Lucida Sans"/>
          <w:b/>
          <w:spacing w:val="-57"/>
          <w:sz w:val="29"/>
        </w:rPr>
        <w:t> </w:t>
      </w:r>
      <w:r>
        <w:rPr>
          <w:rFonts w:ascii="Lucida Sans" w:hAnsi="Lucida Sans"/>
          <w:b/>
          <w:spacing w:val="-3"/>
          <w:sz w:val="29"/>
        </w:rPr>
        <w:t>lær</w:t>
      </w:r>
      <w:r>
        <w:rPr>
          <w:rFonts w:ascii="Lucida Sans" w:hAnsi="Lucida Sans"/>
          <w:b/>
          <w:spacing w:val="-4"/>
          <w:sz w:val="29"/>
        </w:rPr>
        <w:t>er</w:t>
      </w:r>
      <w:r>
        <w:rPr>
          <w:rFonts w:ascii="Lucida Sans" w:hAnsi="Lucida Sans"/>
          <w:b/>
          <w:spacing w:val="-3"/>
          <w:sz w:val="29"/>
        </w:rPr>
        <w:t>e</w:t>
      </w:r>
      <w:r>
        <w:rPr>
          <w:rFonts w:ascii="Lucida Sans" w:hAnsi="Lucida Sans"/>
          <w:sz w:val="29"/>
        </w:rPr>
      </w:r>
    </w:p>
    <w:p>
      <w:pPr>
        <w:spacing w:line="252" w:lineRule="auto" w:before="92"/>
        <w:ind w:left="1270" w:right="224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2"/>
          <w:w w:val="105"/>
          <w:sz w:val="24"/>
        </w:rPr>
        <w:t>Plast</w:t>
      </w:r>
      <w:r>
        <w:rPr>
          <w:rFonts w:ascii="Arial" w:hAnsi="Arial"/>
          <w:spacing w:val="-1"/>
          <w:w w:val="105"/>
          <w:sz w:val="24"/>
        </w:rPr>
        <w:t>elina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et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mykt,</w:t>
      </w:r>
      <w:r>
        <w:rPr>
          <w:rFonts w:ascii="Arial" w:hAnsi="Arial"/>
          <w:spacing w:val="-2"/>
          <w:w w:val="105"/>
          <w:sz w:val="24"/>
        </w:rPr>
        <w:t> bøyelig </w:t>
      </w:r>
      <w:r>
        <w:rPr>
          <w:rFonts w:ascii="Arial" w:hAnsi="Arial"/>
          <w:spacing w:val="-1"/>
          <w:w w:val="105"/>
          <w:sz w:val="24"/>
        </w:rPr>
        <w:t>materiale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</w:t>
      </w:r>
      <w:r>
        <w:rPr>
          <w:rFonts w:ascii="Arial" w:hAnsi="Arial"/>
          <w:spacing w:val="-2"/>
          <w:w w:val="105"/>
          <w:sz w:val="24"/>
        </w:rPr>
        <w:t>an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bruk</w:t>
      </w:r>
      <w:r>
        <w:rPr>
          <w:rFonts w:ascii="Arial" w:hAnsi="Arial"/>
          <w:spacing w:val="-3"/>
          <w:w w:val="105"/>
          <w:sz w:val="24"/>
        </w:rPr>
        <w:t>es</w:t>
      </w:r>
      <w:r>
        <w:rPr>
          <w:rFonts w:ascii="Arial" w:hAnsi="Arial"/>
          <w:spacing w:val="47"/>
          <w:w w:val="102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lage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mikrobeformer</w:t>
      </w:r>
      <w:r>
        <w:rPr>
          <w:rFonts w:ascii="Arial" w:hAnsi="Arial"/>
          <w:spacing w:val="-4"/>
          <w:w w:val="105"/>
          <w:sz w:val="24"/>
        </w:rPr>
        <w:t>.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Plast</w:t>
      </w:r>
      <w:r>
        <w:rPr>
          <w:rFonts w:ascii="Arial" w:hAnsi="Arial"/>
          <w:spacing w:val="-1"/>
          <w:w w:val="105"/>
          <w:sz w:val="24"/>
        </w:rPr>
        <w:t>elina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</w:t>
      </w:r>
      <w:r>
        <w:rPr>
          <w:rFonts w:ascii="Arial" w:hAnsi="Arial"/>
          <w:spacing w:val="-2"/>
          <w:w w:val="105"/>
          <w:sz w:val="24"/>
        </w:rPr>
        <w:t>an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kjøpes,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men</w:t>
      </w:r>
      <w:r>
        <w:rPr>
          <w:rFonts w:ascii="Arial" w:hAnsi="Arial"/>
          <w:sz w:val="24"/>
        </w:rPr>
      </w:r>
    </w:p>
    <w:p>
      <w:pPr>
        <w:spacing w:line="252" w:lineRule="auto" w:before="0"/>
        <w:ind w:left="1270" w:right="140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10"/>
          <w:sz w:val="24"/>
        </w:rPr>
        <w:t>det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kan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spacing w:val="-4"/>
          <w:w w:val="110"/>
          <w:sz w:val="24"/>
        </w:rPr>
        <w:t>være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rimeliger</w:t>
      </w:r>
      <w:r>
        <w:rPr>
          <w:rFonts w:ascii="Arial" w:hAnsi="Arial"/>
          <w:spacing w:val="-2"/>
          <w:w w:val="110"/>
          <w:sz w:val="24"/>
        </w:rPr>
        <w:t>e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å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lage</w:t>
      </w:r>
      <w:r>
        <w:rPr>
          <w:rFonts w:ascii="Arial" w:hAnsi="Arial"/>
          <w:spacing w:val="-33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egen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3"/>
          <w:w w:val="110"/>
          <w:sz w:val="24"/>
        </w:rPr>
        <w:t>leire.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Hjemmelage</w:t>
      </w:r>
      <w:r>
        <w:rPr>
          <w:rFonts w:ascii="Arial" w:hAnsi="Arial"/>
          <w:spacing w:val="-1"/>
          <w:w w:val="110"/>
          <w:sz w:val="24"/>
        </w:rPr>
        <w:t>t</w:t>
      </w:r>
      <w:r>
        <w:rPr>
          <w:rFonts w:ascii="Arial" w:hAnsi="Arial"/>
          <w:spacing w:val="45"/>
          <w:w w:val="121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plastelina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har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dessuten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f</w:t>
      </w:r>
      <w:r>
        <w:rPr>
          <w:rFonts w:ascii="Arial" w:hAnsi="Arial"/>
          <w:spacing w:val="-3"/>
          <w:w w:val="110"/>
          <w:sz w:val="24"/>
        </w:rPr>
        <w:t>or</w:t>
      </w:r>
      <w:r>
        <w:rPr>
          <w:rFonts w:ascii="Arial" w:hAnsi="Arial"/>
          <w:spacing w:val="-2"/>
          <w:w w:val="110"/>
          <w:sz w:val="24"/>
        </w:rPr>
        <w:t>delen</w:t>
      </w:r>
      <w:r>
        <w:rPr>
          <w:rFonts w:ascii="Arial" w:hAnsi="Arial"/>
          <w:spacing w:val="-29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a</w:t>
      </w:r>
      <w:r>
        <w:rPr>
          <w:rFonts w:ascii="Arial" w:hAnsi="Arial"/>
          <w:spacing w:val="-1"/>
          <w:w w:val="110"/>
          <w:sz w:val="24"/>
        </w:rPr>
        <w:t>t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du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kan</w:t>
      </w:r>
      <w:r>
        <w:rPr>
          <w:rFonts w:ascii="Arial" w:hAnsi="Arial"/>
          <w:spacing w:val="-34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v</w:t>
      </w:r>
      <w:r>
        <w:rPr>
          <w:rFonts w:ascii="Arial" w:hAnsi="Arial"/>
          <w:spacing w:val="-1"/>
          <w:w w:val="110"/>
          <w:sz w:val="24"/>
        </w:rPr>
        <w:t>elge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3"/>
          <w:w w:val="110"/>
          <w:sz w:val="24"/>
        </w:rPr>
        <w:t>hvilke</w:t>
      </w:r>
      <w:r>
        <w:rPr>
          <w:rFonts w:ascii="Arial" w:hAnsi="Arial"/>
          <w:spacing w:val="31"/>
          <w:w w:val="106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f</w:t>
      </w:r>
      <w:r>
        <w:rPr>
          <w:rFonts w:ascii="Arial" w:hAnsi="Arial"/>
          <w:spacing w:val="-3"/>
          <w:w w:val="110"/>
          <w:sz w:val="24"/>
        </w:rPr>
        <w:t>arger</w:t>
      </w:r>
      <w:r>
        <w:rPr>
          <w:rFonts w:ascii="Arial" w:hAnsi="Arial"/>
          <w:spacing w:val="-4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du</w:t>
      </w:r>
      <w:r>
        <w:rPr>
          <w:rFonts w:ascii="Arial" w:hAnsi="Arial"/>
          <w:spacing w:val="-4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vil</w:t>
      </w:r>
      <w:r>
        <w:rPr>
          <w:rFonts w:ascii="Arial" w:hAnsi="Arial"/>
          <w:spacing w:val="-4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ha.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37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hjemmelagede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plastelinaen</w:t>
      </w:r>
      <w:r>
        <w:rPr>
          <w:rFonts w:ascii="Arial" w:hAnsi="Arial"/>
          <w:spacing w:val="-37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er</w:t>
      </w:r>
      <w:r>
        <w:rPr>
          <w:rFonts w:ascii="Arial" w:hAnsi="Arial"/>
          <w:spacing w:val="-40"/>
          <w:w w:val="110"/>
          <w:sz w:val="24"/>
        </w:rPr>
        <w:t> </w:t>
      </w:r>
      <w:r>
        <w:rPr>
          <w:rFonts w:ascii="Arial" w:hAnsi="Arial"/>
          <w:spacing w:val="-3"/>
          <w:w w:val="110"/>
          <w:sz w:val="24"/>
        </w:rPr>
        <w:t>ikke</w:t>
      </w:r>
      <w:r>
        <w:rPr>
          <w:rFonts w:ascii="Arial" w:hAnsi="Arial"/>
          <w:spacing w:val="-38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giftig,</w:t>
      </w:r>
      <w:r>
        <w:rPr>
          <w:rFonts w:ascii="Arial" w:hAnsi="Arial"/>
          <w:spacing w:val="25"/>
          <w:w w:val="107"/>
          <w:sz w:val="24"/>
        </w:rPr>
        <w:t> </w:t>
      </w:r>
      <w:r>
        <w:rPr>
          <w:rFonts w:ascii="Arial" w:hAnsi="Arial"/>
          <w:w w:val="110"/>
          <w:sz w:val="24"/>
        </w:rPr>
        <w:t>og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er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lett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å</w:t>
      </w:r>
      <w:r>
        <w:rPr>
          <w:rFonts w:ascii="Arial" w:hAnsi="Arial"/>
          <w:spacing w:val="-25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f</w:t>
      </w:r>
      <w:r>
        <w:rPr>
          <w:rFonts w:ascii="Arial" w:hAnsi="Arial"/>
          <w:spacing w:val="-3"/>
          <w:w w:val="110"/>
          <w:sz w:val="24"/>
        </w:rPr>
        <w:t>orme.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er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derf</w:t>
      </w:r>
      <w:r>
        <w:rPr>
          <w:rFonts w:ascii="Arial" w:hAnsi="Arial"/>
          <w:spacing w:val="-3"/>
          <w:w w:val="110"/>
          <w:sz w:val="24"/>
        </w:rPr>
        <w:t>or</w:t>
      </w:r>
      <w:r>
        <w:rPr>
          <w:rFonts w:ascii="Arial" w:hAnsi="Arial"/>
          <w:spacing w:val="-29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ideell</w:t>
      </w:r>
      <w:r>
        <w:rPr>
          <w:rFonts w:ascii="Arial" w:hAnsi="Arial"/>
          <w:spacing w:val="-32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til</w:t>
      </w:r>
      <w:r>
        <w:rPr>
          <w:rFonts w:ascii="Arial" w:hAnsi="Arial"/>
          <w:spacing w:val="-31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denne</w:t>
      </w:r>
      <w:r>
        <w:rPr>
          <w:rFonts w:ascii="Arial" w:hAnsi="Arial"/>
          <w:spacing w:val="-26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aktivite</w:t>
      </w:r>
      <w:r>
        <w:rPr>
          <w:rFonts w:ascii="Arial" w:hAnsi="Arial"/>
          <w:spacing w:val="-1"/>
          <w:w w:val="110"/>
          <w:sz w:val="24"/>
        </w:rPr>
        <w:t>t</w:t>
      </w:r>
      <w:r>
        <w:rPr>
          <w:rFonts w:ascii="Arial" w:hAnsi="Arial"/>
          <w:spacing w:val="-2"/>
          <w:w w:val="110"/>
          <w:sz w:val="24"/>
        </w:rPr>
        <w:t>en.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1910" w:h="16840"/>
          <w:pgMar w:top="860" w:bottom="280" w:left="460" w:right="1680"/>
        </w:sectPr>
      </w:pPr>
    </w:p>
    <w:p>
      <w:pPr>
        <w:spacing w:before="80"/>
        <w:ind w:left="1319" w:right="0" w:firstLine="0"/>
        <w:jc w:val="left"/>
        <w:rPr>
          <w:rFonts w:ascii="Gill Sans MT" w:hAnsi="Gill Sans MT" w:cs="Gill Sans MT" w:eastAsia="Gill Sans MT"/>
          <w:sz w:val="17"/>
          <w:szCs w:val="17"/>
        </w:rPr>
      </w:pPr>
      <w:r>
        <w:rPr>
          <w:rFonts w:ascii="Gill Sans MT"/>
          <w:b/>
          <w:sz w:val="17"/>
        </w:rPr>
        <w:t>INGREDIENSER</w:t>
      </w:r>
      <w:r>
        <w:rPr>
          <w:rFonts w:ascii="Gill Sans MT"/>
          <w:sz w:val="17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14"/>
          <w:szCs w:val="14"/>
        </w:rPr>
      </w:pPr>
    </w:p>
    <w:p>
      <w:pPr>
        <w:pStyle w:val="BodyText"/>
        <w:numPr>
          <w:ilvl w:val="1"/>
          <w:numId w:val="25"/>
        </w:numPr>
        <w:tabs>
          <w:tab w:pos="1639" w:val="left" w:leader="none"/>
        </w:tabs>
        <w:spacing w:line="240" w:lineRule="auto" w:before="0" w:after="0"/>
        <w:ind w:left="1638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1</w:t>
      </w:r>
      <w:r>
        <w:rPr>
          <w:rFonts w:ascii="Gill Sans MT"/>
          <w:spacing w:val="12"/>
        </w:rPr>
        <w:t> </w:t>
      </w:r>
      <w:r>
        <w:rPr>
          <w:rFonts w:ascii="Gill Sans MT"/>
          <w:spacing w:val="-2"/>
        </w:rPr>
        <w:t>kopp</w:t>
      </w:r>
      <w:r>
        <w:rPr>
          <w:rFonts w:ascii="Gill Sans MT"/>
          <w:spacing w:val="13"/>
        </w:rPr>
        <w:t> </w:t>
      </w:r>
      <w:r>
        <w:rPr>
          <w:rFonts w:ascii="Gill Sans MT"/>
          <w:spacing w:val="-2"/>
        </w:rPr>
        <w:t>hve</w:t>
      </w:r>
      <w:r>
        <w:rPr>
          <w:rFonts w:ascii="Gill Sans MT"/>
          <w:spacing w:val="-3"/>
        </w:rPr>
        <w:t>t</w:t>
      </w:r>
      <w:r>
        <w:rPr>
          <w:rFonts w:ascii="Gill Sans MT"/>
          <w:spacing w:val="-2"/>
        </w:rPr>
        <w:t>emel</w:t>
      </w:r>
      <w:r>
        <w:rPr>
          <w:rFonts w:ascii="Gill Sans MT"/>
          <w:b w:val="0"/>
        </w:rPr>
      </w:r>
    </w:p>
    <w:p>
      <w:pPr>
        <w:pStyle w:val="BodyText"/>
        <w:numPr>
          <w:ilvl w:val="1"/>
          <w:numId w:val="25"/>
        </w:numPr>
        <w:tabs>
          <w:tab w:pos="1639" w:val="left" w:leader="none"/>
        </w:tabs>
        <w:spacing w:line="240" w:lineRule="auto" w:before="154" w:after="0"/>
        <w:ind w:left="1638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1</w:t>
      </w:r>
      <w:r>
        <w:rPr>
          <w:rFonts w:ascii="Gill Sans MT"/>
          <w:spacing w:val="7"/>
        </w:rPr>
        <w:t> </w:t>
      </w:r>
      <w:r>
        <w:rPr>
          <w:rFonts w:ascii="Gill Sans MT"/>
          <w:spacing w:val="-2"/>
        </w:rPr>
        <w:t>kopp</w:t>
      </w:r>
      <w:r>
        <w:rPr>
          <w:rFonts w:ascii="Gill Sans MT"/>
        </w:rPr>
        <w:t> </w:t>
      </w:r>
      <w:r>
        <w:rPr>
          <w:rFonts w:ascii="Gill Sans MT"/>
          <w:spacing w:val="-1"/>
        </w:rPr>
        <w:t>vann</w:t>
      </w:r>
      <w:r>
        <w:rPr>
          <w:rFonts w:ascii="Gill Sans MT"/>
          <w:b w:val="0"/>
        </w:rPr>
      </w:r>
    </w:p>
    <w:p>
      <w:pPr>
        <w:pStyle w:val="BodyText"/>
        <w:numPr>
          <w:ilvl w:val="1"/>
          <w:numId w:val="25"/>
        </w:numPr>
        <w:tabs>
          <w:tab w:pos="1639" w:val="left" w:leader="none"/>
        </w:tabs>
        <w:spacing w:line="240" w:lineRule="auto" w:before="154" w:after="0"/>
        <w:ind w:left="1638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w w:val="105"/>
        </w:rPr>
        <w:t>½</w:t>
      </w:r>
      <w:r>
        <w:rPr>
          <w:rFonts w:ascii="Gill Sans MT" w:hAnsi="Gill Sans MT"/>
          <w:spacing w:val="-13"/>
          <w:w w:val="105"/>
        </w:rPr>
        <w:t> </w:t>
      </w:r>
      <w:r>
        <w:rPr>
          <w:rFonts w:ascii="Gill Sans MT" w:hAnsi="Gill Sans MT"/>
          <w:spacing w:val="-3"/>
          <w:w w:val="105"/>
        </w:rPr>
        <w:t>k</w:t>
      </w:r>
      <w:r>
        <w:rPr>
          <w:rFonts w:ascii="Gill Sans MT" w:hAnsi="Gill Sans MT"/>
          <w:spacing w:val="-2"/>
          <w:w w:val="105"/>
        </w:rPr>
        <w:t>opp</w:t>
      </w:r>
      <w:r>
        <w:rPr>
          <w:rFonts w:ascii="Gill Sans MT" w:hAnsi="Gill Sans MT"/>
          <w:spacing w:val="-13"/>
          <w:w w:val="105"/>
        </w:rPr>
        <w:t> </w:t>
      </w:r>
      <w:r>
        <w:rPr>
          <w:rFonts w:ascii="Gill Sans MT" w:hAnsi="Gill Sans MT"/>
          <w:w w:val="105"/>
        </w:rPr>
        <w:t>salt</w:t>
      </w:r>
      <w:r>
        <w:rPr>
          <w:rFonts w:ascii="Gill Sans MT" w:hAns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  <w:r>
        <w:rPr/>
        <w:br w:type="column"/>
      </w:r>
      <w:r>
        <w:rPr>
          <w:rFonts w:ascii="Gill Sans MT"/>
          <w:b/>
          <w:sz w:val="24"/>
        </w:rPr>
      </w:r>
    </w:p>
    <w:p>
      <w:pPr>
        <w:pStyle w:val="BodyText"/>
        <w:numPr>
          <w:ilvl w:val="0"/>
          <w:numId w:val="26"/>
        </w:numPr>
        <w:tabs>
          <w:tab w:pos="1356" w:val="left" w:leader="none"/>
        </w:tabs>
        <w:spacing w:line="240" w:lineRule="auto" w:before="169" w:after="0"/>
        <w:ind w:left="1356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2</w:t>
      </w:r>
      <w:r>
        <w:rPr>
          <w:rFonts w:ascii="Gill Sans MT"/>
          <w:spacing w:val="9"/>
        </w:rPr>
        <w:t> </w:t>
      </w:r>
      <w:r>
        <w:rPr>
          <w:rFonts w:ascii="Gill Sans MT"/>
          <w:spacing w:val="-2"/>
        </w:rPr>
        <w:t>t</w:t>
      </w:r>
      <w:r>
        <w:rPr>
          <w:rFonts w:ascii="Gill Sans MT"/>
          <w:spacing w:val="-1"/>
        </w:rPr>
        <w:t>eskjeer</w:t>
      </w:r>
      <w:r>
        <w:rPr>
          <w:rFonts w:ascii="Gill Sans MT"/>
          <w:spacing w:val="2"/>
        </w:rPr>
        <w:t> </w:t>
      </w:r>
      <w:r>
        <w:rPr>
          <w:rFonts w:ascii="Gill Sans MT"/>
        </w:rPr>
        <w:t>med</w:t>
      </w:r>
      <w:r>
        <w:rPr>
          <w:rFonts w:ascii="Gill Sans MT"/>
          <w:spacing w:val="1"/>
        </w:rPr>
        <w:t> </w:t>
      </w:r>
      <w:r>
        <w:rPr>
          <w:rFonts w:ascii="Gill Sans MT"/>
          <w:spacing w:val="-1"/>
        </w:rPr>
        <w:t>vinstein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26"/>
        </w:numPr>
        <w:tabs>
          <w:tab w:pos="1356" w:val="left" w:leader="none"/>
        </w:tabs>
        <w:spacing w:line="240" w:lineRule="auto" w:before="154" w:after="0"/>
        <w:ind w:left="1356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w w:val="105"/>
        </w:rPr>
        <w:t>1</w:t>
      </w:r>
      <w:r>
        <w:rPr>
          <w:rFonts w:ascii="Gill Sans MT"/>
          <w:spacing w:val="-9"/>
          <w:w w:val="105"/>
        </w:rPr>
        <w:t> </w:t>
      </w:r>
      <w:r>
        <w:rPr>
          <w:rFonts w:ascii="Gill Sans MT"/>
          <w:w w:val="105"/>
        </w:rPr>
        <w:t>spiseskje</w:t>
      </w:r>
      <w:r>
        <w:rPr>
          <w:rFonts w:ascii="Gill Sans MT"/>
          <w:spacing w:val="-15"/>
          <w:w w:val="105"/>
        </w:rPr>
        <w:t> </w:t>
      </w:r>
      <w:r>
        <w:rPr>
          <w:rFonts w:ascii="Gill Sans MT"/>
          <w:spacing w:val="-1"/>
          <w:w w:val="105"/>
        </w:rPr>
        <w:t>vegetabilsk</w:t>
      </w:r>
      <w:r>
        <w:rPr>
          <w:rFonts w:ascii="Gill Sans MT"/>
          <w:spacing w:val="-9"/>
          <w:w w:val="105"/>
        </w:rPr>
        <w:t> </w:t>
      </w:r>
      <w:r>
        <w:rPr>
          <w:rFonts w:ascii="Gill Sans MT"/>
          <w:w w:val="105"/>
        </w:rPr>
        <w:t>olje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26"/>
        </w:numPr>
        <w:tabs>
          <w:tab w:pos="1356" w:val="left" w:leader="none"/>
        </w:tabs>
        <w:spacing w:line="240" w:lineRule="auto" w:before="154" w:after="0"/>
        <w:ind w:left="1356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2"/>
        </w:rPr>
        <w:t>konditorf</w:t>
      </w:r>
      <w:r>
        <w:rPr>
          <w:rFonts w:ascii="Gill Sans MT"/>
          <w:spacing w:val="-3"/>
        </w:rPr>
        <w:t>ar</w:t>
      </w:r>
      <w:r>
        <w:rPr>
          <w:rFonts w:ascii="Gill Sans MT"/>
          <w:spacing w:val="-2"/>
        </w:rPr>
        <w:t>ge</w:t>
      </w:r>
      <w:r>
        <w:rPr>
          <w:rFonts w:ascii="Gill Sans MT"/>
          <w:b w:val="0"/>
        </w:rPr>
      </w:r>
    </w:p>
    <w:p>
      <w:pPr>
        <w:spacing w:after="0" w:line="240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420" w:bottom="0" w:left="460" w:right="1680"/>
          <w:cols w:num="2" w:equalWidth="0">
            <w:col w:w="3527" w:space="40"/>
            <w:col w:w="6203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group style="position:absolute;margin-left:0pt;margin-top:.000015pt;width:586.8pt;height:841.9pt;mso-position-horizontal-relative:page;mso-position-vertical-relative:page;z-index:-300184" coordorigin="0,0" coordsize="11736,16838">
            <v:shape style="position:absolute;left:0;top:0;width:11736;height:16838" coordorigin="0,0" coordsize="11736,16838" path="m0,16838l11735,16838,11735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300160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484;top:7532;width:8658;height:2155" coordorigin="1484,7532" coordsize="8658,2155">
              <v:shape style="position:absolute;left:1484;top:7532;width:8658;height:2155" coordorigin="1484,7532" coordsize="8658,2155" path="m9995,9687l1631,9687,1608,9685,1547,9661,1504,9613,1485,9549,1484,7680,1486,7657,1511,7595,1558,7552,1622,7533,9995,7532,10018,7534,10079,7559,10123,7607,10142,7670,10142,9540,10140,9563,10116,9624,10068,9668,10005,9687,9995,9687xe" filled="true" fillcolor="#e0eaba" stroked="false">
                <v:path arrowok="t"/>
                <v:fill type="solid"/>
              </v:shape>
            </v:group>
            <v:group style="position:absolute;left:1197;top:1253;width:9217;height:13526" coordorigin="1197,1253" coordsize="9217,13526">
              <v:shape style="position:absolute;left:1197;top:1253;width:9217;height:13526" coordorigin="1197,1253" coordsize="9217,13526" path="m10124,14778l1487,14778,1463,14777,1395,14763,1334,14734,1282,14692,1240,14639,1212,14577,1198,14509,1197,14485,1197,1546,1205,1475,1229,1411,1267,1355,1316,1309,1374,1276,1440,1256,1487,1253,10124,1253,10193,1261,10257,1285,10312,1323,10330,1340,1487,1340,1464,1342,1400,1360,1347,1397,1308,1449,1286,1513,1284,14485,1285,14508,1303,14573,1340,14627,1392,14666,1454,14687,10330,14690,10329,14692,10276,14734,10215,14763,10147,14777,10124,14778xe" filled="true" fillcolor="#96c224" stroked="false">
                <v:path arrowok="t"/>
                <v:fill type="solid"/>
              </v:shape>
              <v:shape style="position:absolute;left:1197;top:1253;width:9217;height:13526" coordorigin="1197,1253" coordsize="9217,13526" path="m10330,14690l10124,14690,10147,14689,10169,14685,10230,14660,10279,14617,10312,14561,10326,14495,10327,1546,10325,1522,10307,1458,10270,1404,10219,1364,10156,1343,1487,1340,10330,1340,10370,1391,10399,1453,10413,1522,10414,1546,10414,14485,10405,14555,10381,14620,10344,14676,10330,14690xe" filled="true" fillcolor="#96c224" stroked="false">
                <v:path arrowok="t"/>
                <v:fill type="solid"/>
              </v:shape>
              <v:shape style="position:absolute;left:9859;top:1059;width:747;height:749" type="#_x0000_t75" stroked="false">
                <v:imagedata r:id="rId379" o:title=""/>
              </v:shape>
              <v:shape style="position:absolute;left:7549;top:3362;width:3009;height:2750" type="#_x0000_t75" stroked="false">
                <v:imagedata r:id="rId380" o:title=""/>
              </v:shape>
            </v:group>
            <v:group style="position:absolute;left:813;top:15422;width:2;height:2" coordorigin="813,15422" coordsize="2,2">
              <v:shape style="position:absolute;left:813;top:15422;width:2;height:2" coordorigin="813,15422" coordsize="1,2" path="m813,15422l813,15423,813,15423,813,15422xe" filled="true" fillcolor="#ffffff" stroked="false">
                <v:path arrowok="t"/>
                <v:fill type="solid"/>
              </v:shape>
            </v:group>
            <v:group style="position:absolute;left:588;top:15336;width:747;height:816" coordorigin="588,15336" coordsize="747,816">
              <v:shape style="position:absolute;left:588;top:15336;width:747;height:816" coordorigin="588,15336" coordsize="747,816" path="m1087,16034l830,16034,849,16040,869,16044,888,16050,927,16058,948,16122,956,16142,975,16152,997,16146,1008,16130,1008,16064,1046,16052,1065,16044,1083,16036,1087,16034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9,16028l1101,16028,1122,16052,1131,16062,1147,16074,1165,16076,1182,16060,1187,16042,1179,1602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807,15922l711,15922,722,15938,774,15992,781,15996,765,16022,762,16026,758,16044,766,16062,786,16070,803,16068,821,16046,830,16034,1087,16034,1101,16028,1179,16028,1172,16016,1163,15998,1157,15988,943,15988,884,15972,830,15944,814,15930,807,159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08,15902l1191,15914,1174,15928,1141,15948,1070,15976,987,15988,1157,15988,1156,15986,1169,15970,1180,15954,1190,15936,1200,15920,1208,1590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631,15522l615,15530,606,15550,609,15566,684,15616,677,15634,670,15654,665,15674,661,15692,627,15706,618,15708,598,15716,588,15736,595,15758,612,15768,654,15768,658,15788,662,15808,668,15828,674,15846,681,15866,623,15900,610,15914,608,15934,622,15952,638,15958,711,15922,807,15922,762,15864,733,15790,729,15754,729,15732,744,15662,773,15604,823,15550,826,15548,726,15548,650,15524,631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6,15686l803,15758,855,15820,914,15856,991,15876,1012,15878,1072,15878,1150,15866,1207,15846,1259,15808,1035,15808,1016,15806,945,15792,887,15772,825,15732,798,15702,786,1568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6,15500l982,15500,1003,15502,1024,15506,1083,15528,1135,15560,1176,15604,1205,15662,1218,15748,1215,15752,1112,15800,1054,15808,1259,15808,1290,15754,1289,15724,1275,15646,1268,15626,1320,15578,1333,15564,1333,15560,1233,15560,1221,15544,1208,15530,1194,15514,1179,15502,1176,1550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98,15522l1289,15526,1233,15560,1333,15560,1334,15546,1331,15538,1331,15538,1331,15536,1317,15524,1298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0,15410l763,15424,757,15440,761,15454,762,15454,782,15490,767,15504,752,15518,739,15532,726,15548,826,15548,853,15532,878,15520,898,15512,911,15508,917,15506,921,15506,934,15502,954,15500,1176,15500,1163,15490,1182,15456,844,15456,821,15434,814,15424,799,15412,780,1541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00,15436l862,15448,844,15456,1182,15456,1185,15452,1184,15452,1185,15448,1116,15448,1096,15446,1056,15438,900,15438,900,1543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61,15408l1145,15412,1127,15434,1116,15448,1185,15448,1189,15434,1182,15418,1161,1540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70,15336l968,15338,947,15344,937,15362,937,15366,937,15430,913,15432,900,15438,1056,15438,1037,15434,1012,15430,998,15430,998,15368,992,15348,973,15338,970,15336xe" filled="true" fillcolor="#ffffff" stroked="false">
                <v:path arrowok="t"/>
                <v:fill type="solid"/>
              </v:shape>
            </v:group>
            <v:group style="position:absolute;left:1131;top:16061;width:4;height:6" coordorigin="1131,16061" coordsize="4,6">
              <v:shape style="position:absolute;left:1131;top:16061;width:4;height:6" coordorigin="1131,16061" coordsize="4,6" path="m1132,16064l1134,16067,1133,16064,1132,16064xe" filled="true" fillcolor="#ffffff" stroked="false">
                <v:path arrowok="t"/>
                <v:fill type="solid"/>
              </v:shape>
              <v:shape style="position:absolute;left:1131;top:16061;width:4;height:6" coordorigin="1131,16061" coordsize="4,6" path="m1131,16061l1131,16062,1132,16063,1132,16064,1131,16061xe" filled="true" fillcolor="#ffffff" stroked="false">
                <v:path arrowok="t"/>
                <v:fill type="solid"/>
              </v:shape>
            </v:group>
            <v:group style="position:absolute;left:857;top:15582;width:91;height:92" coordorigin="857,15582" coordsize="91,92">
              <v:shape style="position:absolute;left:857;top:15582;width:91;height:92" coordorigin="857,15582" coordsize="91,92" path="m907,15582l883,15587,866,15600,857,15618,861,15644,872,15662,889,15672,902,15674,923,15669,939,15655,947,15634,948,15629,948,15628,942,15606,928,15590,907,15582xe" filled="true" fillcolor="#ffffff" stroked="false">
                <v:path arrowok="t"/>
                <v:fill type="solid"/>
              </v:shape>
            </v:group>
            <v:group style="position:absolute;left:1076;top:15666;width:64;height:67" coordorigin="1076,15666" coordsize="64,67">
              <v:shape style="position:absolute;left:1076;top:15666;width:64;height:67" coordorigin="1076,15666" coordsize="64,67" path="m1115,15666l1090,15670,1076,15684,1078,15711,1090,15727,1106,15732,1127,15724,1139,15707,1140,15698,1133,15677,1115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before="178"/>
        <w:ind w:left="1276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pacing w:val="-2"/>
          <w:sz w:val="29"/>
        </w:rPr>
        <w:t>F</w:t>
      </w:r>
      <w:r>
        <w:rPr>
          <w:rFonts w:ascii="Lucida Sans" w:hAnsi="Lucida Sans"/>
          <w:b/>
          <w:spacing w:val="-3"/>
          <w:sz w:val="29"/>
        </w:rPr>
        <w:t>ramgangsmåt</w:t>
      </w:r>
      <w:r>
        <w:rPr>
          <w:rFonts w:ascii="Lucida Sans" w:hAnsi="Lucida Sans"/>
          <w:b/>
          <w:spacing w:val="-2"/>
          <w:sz w:val="29"/>
        </w:rPr>
        <w:t>e</w:t>
      </w:r>
      <w:r>
        <w:rPr>
          <w:rFonts w:ascii="Lucida Sans" w:hAnsi="Lucida Sans"/>
          <w:sz w:val="29"/>
        </w:rPr>
      </w:r>
    </w:p>
    <w:p>
      <w:pPr>
        <w:numPr>
          <w:ilvl w:val="0"/>
          <w:numId w:val="27"/>
        </w:numPr>
        <w:tabs>
          <w:tab w:pos="1580" w:val="left" w:leader="none"/>
        </w:tabs>
        <w:spacing w:before="179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Bland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t</w:t>
      </w:r>
      <w:r>
        <w:rPr>
          <w:rFonts w:ascii="Arial" w:hAnsi="Arial"/>
          <w:spacing w:val="-4"/>
          <w:w w:val="105"/>
          <w:sz w:val="24"/>
        </w:rPr>
        <w:t>ørr</w:t>
      </w:r>
      <w:r>
        <w:rPr>
          <w:rFonts w:ascii="Arial" w:hAnsi="Arial"/>
          <w:spacing w:val="-3"/>
          <w:w w:val="105"/>
          <w:sz w:val="24"/>
        </w:rPr>
        <w:t>e </w:t>
      </w:r>
      <w:r>
        <w:rPr>
          <w:rFonts w:ascii="Arial" w:hAnsi="Arial"/>
          <w:spacing w:val="-1"/>
          <w:w w:val="105"/>
          <w:sz w:val="24"/>
        </w:rPr>
        <w:t>ingrediensene</w:t>
      </w:r>
      <w:r>
        <w:rPr>
          <w:rFonts w:ascii="Arial" w:hAnsi="Arial"/>
          <w:sz w:val="24"/>
        </w:rPr>
      </w:r>
    </w:p>
    <w:p>
      <w:pPr>
        <w:numPr>
          <w:ilvl w:val="0"/>
          <w:numId w:val="27"/>
        </w:numPr>
        <w:tabs>
          <w:tab w:pos="1580" w:val="left" w:leader="none"/>
        </w:tabs>
        <w:spacing w:before="187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2"/>
          <w:w w:val="110"/>
          <w:sz w:val="24"/>
        </w:rPr>
        <w:t>Tilse</w:t>
      </w:r>
      <w:r>
        <w:rPr>
          <w:rFonts w:ascii="Arial" w:hAnsi="Arial"/>
          <w:spacing w:val="-1"/>
          <w:w w:val="110"/>
          <w:sz w:val="24"/>
        </w:rPr>
        <w:t>tt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spacing w:val="-2"/>
          <w:w w:val="110"/>
          <w:sz w:val="24"/>
        </w:rPr>
        <w:t>vann,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og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bland</w:t>
      </w:r>
      <w:r>
        <w:rPr>
          <w:rFonts w:ascii="Arial" w:hAnsi="Arial"/>
          <w:spacing w:val="-25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til</w:t>
      </w:r>
      <w:r>
        <w:rPr>
          <w:rFonts w:ascii="Arial" w:hAnsi="Arial"/>
          <w:spacing w:val="-30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du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f</w:t>
      </w:r>
      <w:r>
        <w:rPr>
          <w:rFonts w:ascii="Arial" w:hAnsi="Arial"/>
          <w:spacing w:val="-2"/>
          <w:w w:val="110"/>
          <w:sz w:val="24"/>
        </w:rPr>
        <w:t>år</w:t>
      </w:r>
      <w:r>
        <w:rPr>
          <w:rFonts w:ascii="Arial" w:hAnsi="Arial"/>
          <w:spacing w:val="-28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en</w:t>
      </w:r>
      <w:r>
        <w:rPr>
          <w:rFonts w:ascii="Arial" w:hAnsi="Arial"/>
          <w:spacing w:val="-24"/>
          <w:w w:val="110"/>
          <w:sz w:val="24"/>
        </w:rPr>
        <w:t> </w:t>
      </w:r>
      <w:r>
        <w:rPr>
          <w:rFonts w:ascii="Arial" w:hAnsi="Arial"/>
          <w:spacing w:val="-1"/>
          <w:w w:val="110"/>
          <w:sz w:val="24"/>
        </w:rPr>
        <w:t>glatt</w:t>
      </w:r>
      <w:r>
        <w:rPr>
          <w:rFonts w:ascii="Arial" w:hAnsi="Arial"/>
          <w:spacing w:val="-25"/>
          <w:w w:val="110"/>
          <w:sz w:val="24"/>
        </w:rPr>
        <w:t> </w:t>
      </w:r>
      <w:r>
        <w:rPr>
          <w:rFonts w:ascii="Arial" w:hAnsi="Arial"/>
          <w:w w:val="110"/>
          <w:sz w:val="24"/>
        </w:rPr>
        <w:t>blanding</w:t>
      </w:r>
      <w:r>
        <w:rPr>
          <w:rFonts w:ascii="Arial" w:hAnsi="Arial"/>
          <w:sz w:val="24"/>
        </w:rPr>
      </w:r>
    </w:p>
    <w:p>
      <w:pPr>
        <w:numPr>
          <w:ilvl w:val="0"/>
          <w:numId w:val="27"/>
        </w:numPr>
        <w:tabs>
          <w:tab w:pos="1580" w:val="left" w:leader="none"/>
        </w:tabs>
        <w:spacing w:before="187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Tilsett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spacing w:val="-2"/>
          <w:w w:val="105"/>
          <w:sz w:val="24"/>
        </w:rPr>
        <w:t>konditorf</w:t>
      </w:r>
      <w:r>
        <w:rPr>
          <w:rFonts w:ascii="Arial"/>
          <w:spacing w:val="-3"/>
          <w:w w:val="105"/>
          <w:sz w:val="24"/>
        </w:rPr>
        <w:t>arge,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etterfulgt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spacing w:val="-3"/>
          <w:w w:val="105"/>
          <w:sz w:val="24"/>
        </w:rPr>
        <w:t>a</w:t>
      </w:r>
      <w:r>
        <w:rPr>
          <w:rFonts w:ascii="Arial"/>
          <w:spacing w:val="-2"/>
          <w:w w:val="105"/>
          <w:sz w:val="24"/>
        </w:rPr>
        <w:t>v </w:t>
      </w:r>
      <w:r>
        <w:rPr>
          <w:rFonts w:ascii="Arial"/>
          <w:spacing w:val="-1"/>
          <w:w w:val="105"/>
          <w:sz w:val="24"/>
        </w:rPr>
        <w:t>vegetabilsk</w:t>
      </w:r>
      <w:r>
        <w:rPr>
          <w:rFonts w:ascii="Arial"/>
          <w:spacing w:val="17"/>
          <w:w w:val="105"/>
          <w:sz w:val="24"/>
        </w:rPr>
        <w:t> </w:t>
      </w:r>
      <w:r>
        <w:rPr>
          <w:rFonts w:ascii="Arial"/>
          <w:w w:val="105"/>
          <w:sz w:val="24"/>
        </w:rPr>
        <w:t>olje</w:t>
      </w:r>
      <w:r>
        <w:rPr>
          <w:rFonts w:ascii="Arial"/>
          <w:sz w:val="24"/>
        </w:rPr>
      </w:r>
    </w:p>
    <w:p>
      <w:pPr>
        <w:numPr>
          <w:ilvl w:val="0"/>
          <w:numId w:val="27"/>
        </w:numPr>
        <w:tabs>
          <w:tab w:pos="1580" w:val="left" w:leader="none"/>
        </w:tabs>
        <w:spacing w:before="187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3"/>
          <w:w w:val="105"/>
          <w:sz w:val="24"/>
        </w:rPr>
        <w:t>S</w:t>
      </w:r>
      <w:r>
        <w:rPr>
          <w:rFonts w:ascii="Arial" w:hAnsi="Arial"/>
          <w:spacing w:val="-2"/>
          <w:w w:val="105"/>
          <w:sz w:val="24"/>
        </w:rPr>
        <w:t>tek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middels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varme,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3"/>
          <w:w w:val="105"/>
          <w:sz w:val="24"/>
        </w:rPr>
        <w:t> r</w:t>
      </w:r>
      <w:r>
        <w:rPr>
          <w:rFonts w:ascii="Arial" w:hAnsi="Arial"/>
          <w:spacing w:val="-4"/>
          <w:w w:val="105"/>
          <w:sz w:val="24"/>
        </w:rPr>
        <w:t>ør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konstant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deigen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slipper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siden</w:t>
      </w:r>
      <w:r>
        <w:rPr>
          <w:rFonts w:ascii="Arial" w:hAnsi="Arial"/>
          <w:sz w:val="24"/>
        </w:rPr>
      </w:r>
    </w:p>
    <w:p>
      <w:pPr>
        <w:spacing w:line="252" w:lineRule="auto" w:before="14"/>
        <w:ind w:left="1579" w:right="59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pannen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kule.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Se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tt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alternativt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blandingen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mikroen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på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hø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y</w:t>
      </w:r>
      <w:r>
        <w:rPr>
          <w:rFonts w:ascii="Arial" w:hAnsi="Arial" w:cs="Arial" w:eastAsia="Arial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eﬀekt</w:t>
      </w:r>
      <w:r>
        <w:rPr>
          <w:rFonts w:ascii="Arial" w:hAnsi="Arial" w:cs="Arial" w:eastAsia="Arial"/>
          <w:spacing w:val="23"/>
          <w:w w:val="109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ﬁr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minutter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,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r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ør</w:t>
      </w:r>
      <w:r>
        <w:rPr>
          <w:rFonts w:ascii="Arial" w:hAnsi="Arial" w:cs="Arial" w:eastAsia="Arial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hvert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30.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sekund</w:t>
      </w:r>
      <w:r>
        <w:rPr>
          <w:rFonts w:ascii="Arial" w:hAnsi="Arial" w:cs="Arial" w:eastAsia="Arial"/>
          <w:sz w:val="24"/>
          <w:szCs w:val="24"/>
        </w:rPr>
      </w:r>
    </w:p>
    <w:p>
      <w:pPr>
        <w:numPr>
          <w:ilvl w:val="0"/>
          <w:numId w:val="27"/>
        </w:numPr>
        <w:tabs>
          <w:tab w:pos="1580" w:val="left" w:leader="none"/>
        </w:tabs>
        <w:spacing w:before="173"/>
        <w:ind w:left="1579" w:right="0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La</w:t>
      </w:r>
      <w:r>
        <w:rPr>
          <w:rFonts w:ascii="Arial" w:hAnsi="Arial"/>
          <w:spacing w:val="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blandingen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bli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kald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</w:t>
      </w:r>
      <w:r>
        <w:rPr>
          <w:rFonts w:ascii="Arial" w:hAnsi="Arial"/>
          <w:spacing w:val="-4"/>
          <w:w w:val="105"/>
          <w:sz w:val="24"/>
        </w:rPr>
        <w:t>ør </w:t>
      </w:r>
      <w:r>
        <w:rPr>
          <w:rFonts w:ascii="Arial" w:hAnsi="Arial"/>
          <w:w w:val="105"/>
          <w:sz w:val="24"/>
        </w:rPr>
        <w:t>bruk</w:t>
      </w:r>
      <w:r>
        <w:rPr>
          <w:rFonts w:ascii="Arial" w:hAnsi="Arial"/>
          <w:sz w:val="24"/>
        </w:rPr>
      </w:r>
    </w:p>
    <w:p>
      <w:pPr>
        <w:numPr>
          <w:ilvl w:val="0"/>
          <w:numId w:val="27"/>
        </w:numPr>
        <w:tabs>
          <w:tab w:pos="1580" w:val="left" w:leader="none"/>
        </w:tabs>
        <w:spacing w:line="252" w:lineRule="auto" w:before="187"/>
        <w:ind w:left="1579" w:right="894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Oppbev</w:t>
      </w:r>
      <w:r>
        <w:rPr>
          <w:rFonts w:ascii="Arial" w:hAnsi="Arial"/>
          <w:spacing w:val="-2"/>
          <w:w w:val="105"/>
          <w:sz w:val="24"/>
        </w:rPr>
        <w:t>ar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leiren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plastpose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pakket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"/>
          <w:w w:val="105"/>
          <w:sz w:val="24"/>
        </w:rPr>
        <w:t> plastfolie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hindre</w:t>
      </w:r>
      <w:r>
        <w:rPr>
          <w:rFonts w:ascii="Arial" w:hAnsi="Arial"/>
          <w:spacing w:val="39"/>
          <w:w w:val="106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den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t</w:t>
      </w:r>
      <w:r>
        <w:rPr>
          <w:rFonts w:ascii="Arial" w:hAnsi="Arial"/>
          <w:spacing w:val="-3"/>
          <w:w w:val="105"/>
          <w:sz w:val="24"/>
        </w:rPr>
        <w:t>ørk</w:t>
      </w:r>
      <w:r>
        <w:rPr>
          <w:rFonts w:ascii="Arial" w:hAnsi="Arial"/>
          <w:spacing w:val="-2"/>
          <w:w w:val="105"/>
          <w:sz w:val="24"/>
        </w:rPr>
        <w:t>er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ut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26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6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1680"/>
        </w:sectPr>
      </w:pPr>
    </w:p>
    <w:p>
      <w:pPr>
        <w:spacing w:before="57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300136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300112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490;top:1195;width:9197;height:13496" coordorigin="1490,1195" coordsize="9197,13496">
              <v:shape style="position:absolute;left:1490;top:1195;width:9197;height:13496" coordorigin="1490,1195" coordsize="9197,13496" path="m10397,14691l1779,14691,1756,14690,1688,14676,1627,14647,1575,14605,1533,14552,1505,14490,1491,14422,1490,14398,1490,1487,1498,1417,1522,1353,1560,1297,1609,1251,1667,1218,1732,1199,1779,1195,10397,1195,10467,1203,10530,1228,10585,1265,10603,1283,1779,1283,1756,1284,1693,1302,1639,1340,1600,1392,1579,1455,1577,14398,1578,14421,1596,14486,1633,14540,1685,14579,1747,14600,10603,14603,10602,14605,10549,14647,10489,14676,10421,14690,10397,14691xe" filled="true" fillcolor="#96c224" stroked="false">
                <v:path arrowok="t"/>
                <v:fill type="solid"/>
              </v:shape>
              <v:shape style="position:absolute;left:1490;top:1195;width:9197;height:13496" coordorigin="1490,1195" coordsize="9197,13496" path="m10603,14603l10397,14603,10420,14602,10442,14598,10503,14573,10552,14530,10585,14474,10600,14408,10600,1487,10598,1464,10580,1400,10543,1346,10492,1306,10429,1285,1779,1283,10603,1283,10643,1333,10672,1395,10686,1463,10687,1487,10687,14398,10678,14468,10654,14532,10617,14588,10603,14603xe" filled="true" fillcolor="#96c224" stroked="false">
                <v:path arrowok="t"/>
                <v:fill type="solid"/>
              </v:shape>
            </v:group>
            <v:group style="position:absolute;left:10133;top:1002;width:746;height:747" coordorigin="10133,1002" coordsize="746,747">
              <v:shape style="position:absolute;left:10133;top:1002;width:746;height:747" coordorigin="10133,1002" coordsize="746,747" path="m10505,1749l10445,1744,10360,1720,10285,1677,10223,1619,10174,1547,10144,1465,10133,1376,10134,1345,10152,1257,10189,1179,10242,1111,10309,1058,10388,1021,10475,1003,10505,1002,10536,1003,10623,1021,10702,1058,10769,1111,10822,1179,10859,1257,10877,1345,10878,1376,10877,1406,10859,1494,10822,1572,10769,1640,10702,1693,10623,1730,10536,1748,10505,1749xe" filled="true" fillcolor="#96c224" stroked="false">
                <v:path arrowok="t"/>
                <v:fill type="solid"/>
              </v:shape>
            </v:group>
            <v:group style="position:absolute;left:10398;top:1143;width:2;height:2" coordorigin="10398,1143" coordsize="2,2">
              <v:shape style="position:absolute;left:10398;top:1143;width:2;height:2" coordorigin="10398,1143" coordsize="1,1" path="m10399,1144l10398,1143,10399,1144xe" filled="true" fillcolor="#ffffff" stroked="false">
                <v:path arrowok="t"/>
                <v:fill type="solid"/>
              </v:shape>
            </v:group>
            <v:group style="position:absolute;left:10236;top:1081;width:542;height:590" coordorigin="10236,1081" coordsize="542,590">
              <v:shape style="position:absolute;left:10236;top:1081;width:542;height:590" coordorigin="10236,1081" coordsize="542,590" path="m10568,1153l10461,1153,10471,1150,10488,1148,10488,1090,10498,1081,10523,1081,10532,1090,10532,1148,10537,1148,10542,1148,10554,1150,10568,1153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666,1168l10612,1168,10629,1141,10635,1132,10649,1128,10669,1141,10672,1155,10666,1164,10666,1168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407,1234l10335,1234,10348,1218,10362,1204,10377,1193,10373,1186,10361,1166,10355,1156,10358,1143,10369,1136,10379,1131,10392,1134,10399,1143,10402,1150,10430,1163,10598,1163,10612,1168,10666,1168,10666,1169,10660,1198,10521,1198,10495,1199,10477,1202,10470,1204,10456,1208,10434,1218,10407,1234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598,1163l10430,1163,10453,1155,10461,1153,10461,1153,10568,1153,10573,1154,10592,1160,10598,1163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722,1420l10562,1420,10581,1420,10603,1417,10662,1400,10682,1386,10686,1383,10689,1379,10690,1377,10690,1375,10680,1314,10649,1260,10601,1222,10542,1202,10521,1198,10660,1198,10660,1199,10675,1211,10690,1225,10705,1240,10777,1240,10774,1248,10763,1255,10723,1283,10730,1302,10736,1321,10739,1341,10741,1360,10741,1383,10740,1389,10738,1396,10733,1408,10725,1418,10722,1420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340,1349l10261,1349,10289,1337,10293,1317,10296,1298,10298,1278,10259,1255,10250,1248,10245,1235,10252,1225,10258,1214,10271,1211,10283,1217,10335,1234,10407,1234,10404,1236,10391,1248,10356,1297,10342,1340,10340,1349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777,1240l10705,1240,10728,1225,10751,1211,10764,1214,10771,1225,10778,1235,10777,1240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562,1471l10484,1460,10426,1428,10388,1380,10371,1322,10384,1340,10397,1355,10458,1398,10521,1415,10562,1420,10722,1420,10716,1425,10642,1462,10581,1471,10562,1471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273,1532l10259,1528,10253,1518,10247,1507,10252,1494,10262,1487,10299,1451,10293,1432,10289,1413,10286,1393,10246,1393,10236,1384,10236,1360,10246,1349,10258,1349,10261,1349,10340,1349,10338,1364,10338,1377,10338,1384,10360,1457,10397,1505,10321,1505,10284,1526,10273,1532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646,1551l10530,1551,10553,1548,10574,1545,10645,1519,10678,1499,10668,1516,10657,1533,10645,1548,10646,1551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358,1584l10375,1557,10370,1553,10364,1547,10349,1534,10321,1505,10397,1505,10399,1507,10415,1521,10472,1545,10530,1551,10646,1551,10663,1578,10363,1578,10358,1584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379,1614l10369,1607,10359,1601,10356,1588,10363,1578,10663,1578,10664,1580,10413,1580,10409,1585,10400,1601,10393,1612,10379,1614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518,1670l10506,1670,10497,1660,10495,1647,10491,1602,10475,1600,10456,1596,10435,1589,10413,1580,10664,1580,10666,1584,10596,1584,10579,1592,10560,1599,10539,1605,10539,1647,10540,1659,10531,1669,10518,1670xe" filled="true" fillcolor="#ffffff" stroked="false">
                <v:path arrowok="t"/>
                <v:fill type="solid"/>
              </v:shape>
              <v:shape style="position:absolute;left:10236;top:1081;width:542;height:590" coordorigin="10236,1081" coordsize="542,590" path="m10648,1617l10635,1615,10629,1606,10628,1605,10623,1598,10596,1584,10666,1584,10671,1592,10668,1605,10657,1612,10648,1617xe" filled="true" fillcolor="#ffffff" stroked="false">
                <v:path arrowok="t"/>
                <v:fill type="solid"/>
              </v:shape>
            </v:group>
            <v:group style="position:absolute;left:10627;top:1604;width:3;height:4" coordorigin="10627,1604" coordsize="3,4">
              <v:shape style="position:absolute;left:10627;top:1604;width:3;height:4" coordorigin="10627,1604" coordsize="3,4" path="m10628,1605l10628,1605,10627,1604,10628,1605xe" filled="true" fillcolor="#ffffff" stroked="false">
                <v:path arrowok="t"/>
                <v:fill type="solid"/>
              </v:shape>
              <v:shape style="position:absolute;left:10627;top:1604;width:3;height:4" coordorigin="10627,1604" coordsize="3,4" path="m10630,1608l10628,1605,10629,1606,10630,1608xe" filled="true" fillcolor="#ffffff" stroked="false">
                <v:path arrowok="t"/>
                <v:fill type="solid"/>
              </v:shape>
            </v:group>
            <v:group style="position:absolute;left:10432;top:1259;width:64;height:62" coordorigin="10432,1259" coordsize="64,62">
              <v:shape style="position:absolute;left:10432;top:1259;width:64;height:62" coordorigin="10432,1259" coordsize="64,62" path="m10447,1320l10435,1305,10432,1278,10446,1264,10470,1259,10488,1270,10495,1291,10495,1292,10490,1309,10474,1319,10447,1320xe" filled="true" fillcolor="#ffffff" stroked="false">
                <v:path arrowok="t"/>
                <v:fill type="solid"/>
              </v:shape>
            </v:group>
            <v:group style="position:absolute;left:10585;top:1318;width:49;height:49" coordorigin="10585,1318" coordsize="49,49">
              <v:shape style="position:absolute;left:10585;top:1318;width:49;height:49" coordorigin="10585,1318" coordsize="49,49" path="m10623,1366l10596,1366,10585,1355,10585,1329,10596,1318,10623,1318,10634,1329,10634,1355,10623,1366xe" filled="true" fillcolor="#ffffff" stroked="false">
                <v:path arrowok="t"/>
                <v:fill type="solid"/>
              </v:shape>
              <v:shape style="position:absolute;left:1971;top:6164;width:2019;height:2024" type="#_x0000_t75" stroked="false">
                <v:imagedata r:id="rId381" o:title=""/>
              </v:shape>
              <v:shape style="position:absolute;left:4056;top:6164;width:2019;height:2024" type="#_x0000_t75" stroked="false">
                <v:imagedata r:id="rId382" o:title=""/>
              </v:shape>
              <v:shape style="position:absolute;left:6141;top:6164;width:2019;height:2024" type="#_x0000_t75" stroked="false">
                <v:imagedata r:id="rId383" o:title=""/>
              </v:shape>
              <v:shape style="position:absolute;left:8216;top:6171;width:2019;height:2010" type="#_x0000_t75" stroked="false">
                <v:imagedata r:id="rId384" o:title=""/>
              </v:shape>
              <v:shape style="position:absolute;left:5967;top:11676;width:3132;height:2628" type="#_x0000_t75" stroked="false">
                <v:imagedata r:id="rId385" o:title=""/>
              </v:shape>
              <v:shape style="position:absolute;left:5967;top:8466;width:4182;height:3153" type="#_x0000_t75" stroked="false">
                <v:imagedata r:id="rId386" o:title=""/>
              </v:shape>
              <v:shape style="position:absolute;left:2024;top:9754;width:3881;height:3153" type="#_x0000_t75" stroked="false">
                <v:imagedata r:id="rId387" o:title=""/>
              </v:shape>
              <v:shape style="position:absolute;left:8750;top:4465;width:1885;height:1528" type="#_x0000_t75" stroked="false">
                <v:imagedata r:id="rId388" o:title=""/>
              </v:shape>
              <v:shape style="position:absolute;left:1452;top:8174;width:1549;height:2421" type="#_x0000_t75" stroked="false">
                <v:imagedata r:id="rId389" o:title="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b/>
          <w:w w:val="105"/>
          <w:sz w:val="15"/>
        </w:rPr>
        <w:t>SA1</w:t>
      </w:r>
      <w:r>
        <w:rPr>
          <w:rFonts w:ascii="Arial" w:hAnsi="Arial"/>
          <w:b/>
          <w:spacing w:val="-7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7"/>
          <w:w w:val="105"/>
          <w:sz w:val="15"/>
        </w:rPr>
        <w:t> </w:t>
      </w:r>
      <w:r>
        <w:rPr>
          <w:rFonts w:ascii="Arial" w:hAnsi="Arial"/>
          <w:spacing w:val="-3"/>
          <w:w w:val="105"/>
          <w:sz w:val="15"/>
        </w:rPr>
        <w:t>Veiledning</w:t>
      </w:r>
      <w:r>
        <w:rPr>
          <w:rFonts w:ascii="Arial" w:hAnsi="Arial"/>
          <w:spacing w:val="-6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for</w:t>
      </w:r>
      <w:r>
        <w:rPr>
          <w:rFonts w:ascii="Arial" w:hAnsi="Arial"/>
          <w:spacing w:val="-7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å</w:t>
      </w:r>
      <w:r>
        <w:rPr>
          <w:rFonts w:ascii="Arial" w:hAnsi="Arial"/>
          <w:spacing w:val="-7"/>
          <w:w w:val="105"/>
          <w:sz w:val="15"/>
        </w:rPr>
        <w:t> </w:t>
      </w:r>
      <w:r>
        <w:rPr>
          <w:rFonts w:ascii="Arial" w:hAnsi="Arial"/>
          <w:spacing w:val="-1"/>
          <w:w w:val="105"/>
          <w:sz w:val="15"/>
        </w:rPr>
        <w:t>lage</w:t>
      </w:r>
      <w:r>
        <w:rPr>
          <w:rFonts w:ascii="Arial" w:hAnsi="Arial"/>
          <w:spacing w:val="-6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mikrober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1296" w:lineRule="exact"/>
        <w:ind w:left="419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Mik</w:t>
      </w:r>
      <w:r>
        <w:rPr>
          <w:rFonts w:ascii="Gill Sans MT"/>
          <w:spacing w:val="-35"/>
        </w:rPr>
        <w:t>r</w:t>
      </w:r>
      <w:r>
        <w:rPr>
          <w:rFonts w:ascii="Gill Sans MT"/>
        </w:rPr>
        <w:t>obemani</w:t>
      </w:r>
      <w:r>
        <w:rPr>
          <w:rFonts w:ascii="Gill Sans MT"/>
          <w:b w:val="0"/>
        </w:rPr>
      </w:r>
    </w:p>
    <w:p>
      <w:pPr>
        <w:pStyle w:val="Heading4"/>
        <w:spacing w:line="763" w:lineRule="exact"/>
        <w:ind w:left="419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</w:rPr>
        <w:t>Lag</w:t>
      </w:r>
      <w:r>
        <w:rPr>
          <w:rFonts w:ascii="Lucida Sans"/>
          <w:spacing w:val="-75"/>
        </w:rPr>
        <w:t> </w:t>
      </w:r>
      <w:r>
        <w:rPr>
          <w:rFonts w:ascii="Lucida Sans"/>
        </w:rPr>
        <w:t>dine</w:t>
      </w:r>
      <w:r>
        <w:rPr>
          <w:rFonts w:ascii="Lucida Sans"/>
          <w:spacing w:val="-74"/>
        </w:rPr>
        <w:t> </w:t>
      </w:r>
      <w:r>
        <w:rPr>
          <w:rFonts w:ascii="Lucida Sans"/>
        </w:rPr>
        <w:t>egne</w:t>
      </w:r>
      <w:r>
        <w:rPr>
          <w:rFonts w:ascii="Lucida Sans"/>
          <w:spacing w:val="-74"/>
        </w:rPr>
        <w:t> </w:t>
      </w:r>
      <w:r>
        <w:rPr>
          <w:rFonts w:ascii="Lucida Sans"/>
          <w:spacing w:val="-3"/>
        </w:rPr>
        <w:t>mikr</w:t>
      </w:r>
      <w:r>
        <w:rPr>
          <w:rFonts w:ascii="Lucida Sans"/>
          <w:spacing w:val="-2"/>
        </w:rPr>
        <w:t>ober</w:t>
      </w:r>
      <w:r>
        <w:rPr>
          <w:rFonts w:asci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195"/>
        <w:ind w:left="422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w w:val="95"/>
          <w:sz w:val="29"/>
        </w:rPr>
        <w:t>Lag</w:t>
      </w:r>
      <w:r>
        <w:rPr>
          <w:rFonts w:ascii="Lucida Sans"/>
          <w:b/>
          <w:spacing w:val="-12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egne</w:t>
      </w:r>
      <w:r>
        <w:rPr>
          <w:rFonts w:ascii="Lucida Sans"/>
          <w:b/>
          <w:spacing w:val="-12"/>
          <w:w w:val="95"/>
          <w:sz w:val="29"/>
        </w:rPr>
        <w:t> </w:t>
      </w:r>
      <w:r>
        <w:rPr>
          <w:rFonts w:ascii="Lucida Sans"/>
          <w:b/>
          <w:spacing w:val="-2"/>
          <w:w w:val="95"/>
          <w:sz w:val="29"/>
        </w:rPr>
        <w:t>mikr</w:t>
      </w:r>
      <w:r>
        <w:rPr>
          <w:rFonts w:ascii="Lucida Sans"/>
          <w:b/>
          <w:spacing w:val="-1"/>
          <w:w w:val="95"/>
          <w:sz w:val="29"/>
        </w:rPr>
        <w:t>ober</w:t>
      </w:r>
      <w:r>
        <w:rPr>
          <w:rFonts w:ascii="Lucida Sans"/>
          <w:b/>
          <w:spacing w:val="-19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med</w:t>
      </w:r>
      <w:r>
        <w:rPr>
          <w:rFonts w:ascii="Lucida Sans"/>
          <w:b/>
          <w:spacing w:val="-12"/>
          <w:w w:val="95"/>
          <w:sz w:val="29"/>
        </w:rPr>
        <w:t> </w:t>
      </w:r>
      <w:r>
        <w:rPr>
          <w:rFonts w:ascii="Lucida Sans"/>
          <w:b/>
          <w:spacing w:val="-1"/>
          <w:w w:val="95"/>
          <w:sz w:val="29"/>
        </w:rPr>
        <w:t>plastelina.</w:t>
      </w:r>
      <w:r>
        <w:rPr>
          <w:rFonts w:ascii="Lucida Sans"/>
          <w:sz w:val="29"/>
        </w:rPr>
      </w:r>
    </w:p>
    <w:p>
      <w:pPr>
        <w:spacing w:before="245"/>
        <w:ind w:left="422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pacing w:val="-1"/>
          <w:sz w:val="29"/>
        </w:rPr>
        <w:t>Bestem</w:t>
      </w:r>
      <w:r>
        <w:rPr>
          <w:rFonts w:ascii="Lucida Sans"/>
          <w:b/>
          <w:spacing w:val="-69"/>
          <w:sz w:val="29"/>
        </w:rPr>
        <w:t> </w:t>
      </w:r>
      <w:r>
        <w:rPr>
          <w:rFonts w:ascii="Lucida Sans"/>
          <w:b/>
          <w:sz w:val="29"/>
        </w:rPr>
        <w:t>deg</w:t>
      </w:r>
      <w:r>
        <w:rPr>
          <w:rFonts w:ascii="Lucida Sans"/>
          <w:b/>
          <w:spacing w:val="-69"/>
          <w:sz w:val="29"/>
        </w:rPr>
        <w:t> </w:t>
      </w:r>
      <w:r>
        <w:rPr>
          <w:rFonts w:ascii="Lucida Sans"/>
          <w:b/>
          <w:spacing w:val="-4"/>
          <w:sz w:val="29"/>
        </w:rPr>
        <w:t>for</w:t>
      </w:r>
      <w:r>
        <w:rPr>
          <w:rFonts w:ascii="Lucida Sans"/>
          <w:b/>
          <w:spacing w:val="-72"/>
          <w:sz w:val="29"/>
        </w:rPr>
        <w:t> </w:t>
      </w:r>
      <w:r>
        <w:rPr>
          <w:rFonts w:ascii="Lucida Sans"/>
          <w:b/>
          <w:spacing w:val="-4"/>
          <w:sz w:val="29"/>
        </w:rPr>
        <w:t>hva</w:t>
      </w:r>
      <w:r>
        <w:rPr>
          <w:rFonts w:ascii="Lucida Sans"/>
          <w:b/>
          <w:spacing w:val="-69"/>
          <w:sz w:val="29"/>
        </w:rPr>
        <w:t> </w:t>
      </w:r>
      <w:r>
        <w:rPr>
          <w:rFonts w:ascii="Lucida Sans"/>
          <w:b/>
          <w:sz w:val="29"/>
        </w:rPr>
        <w:t>slags</w:t>
      </w:r>
      <w:r>
        <w:rPr>
          <w:rFonts w:ascii="Lucida Sans"/>
          <w:b/>
          <w:spacing w:val="-68"/>
          <w:sz w:val="29"/>
        </w:rPr>
        <w:t> </w:t>
      </w:r>
      <w:r>
        <w:rPr>
          <w:rFonts w:ascii="Lucida Sans"/>
          <w:b/>
          <w:spacing w:val="-2"/>
          <w:sz w:val="29"/>
        </w:rPr>
        <w:t>mikrober</w:t>
      </w:r>
      <w:r>
        <w:rPr>
          <w:rFonts w:ascii="Lucida Sans"/>
          <w:sz w:val="29"/>
        </w:rPr>
      </w:r>
    </w:p>
    <w:p>
      <w:pPr>
        <w:spacing w:before="73"/>
        <w:ind w:left="422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z w:val="29"/>
        </w:rPr>
        <w:t>du</w:t>
      </w:r>
      <w:r>
        <w:rPr>
          <w:rFonts w:ascii="Lucida Sans"/>
          <w:b/>
          <w:spacing w:val="-56"/>
          <w:sz w:val="29"/>
        </w:rPr>
        <w:t> </w:t>
      </w:r>
      <w:r>
        <w:rPr>
          <w:rFonts w:ascii="Lucida Sans"/>
          <w:b/>
          <w:sz w:val="29"/>
        </w:rPr>
        <w:t>har</w:t>
      </w:r>
      <w:r>
        <w:rPr>
          <w:rFonts w:ascii="Lucida Sans"/>
          <w:b/>
          <w:spacing w:val="-58"/>
          <w:sz w:val="29"/>
        </w:rPr>
        <w:t> </w:t>
      </w:r>
      <w:r>
        <w:rPr>
          <w:rFonts w:ascii="Lucida Sans"/>
          <w:b/>
          <w:spacing w:val="-1"/>
          <w:sz w:val="29"/>
        </w:rPr>
        <w:t>lage</w:t>
      </w:r>
      <w:r>
        <w:rPr>
          <w:rFonts w:ascii="Lucida Sans"/>
          <w:b/>
          <w:spacing w:val="-2"/>
          <w:sz w:val="29"/>
        </w:rPr>
        <w:t>t:</w:t>
      </w:r>
      <w:r>
        <w:rPr>
          <w:rFonts w:ascii="Lucida Sans"/>
          <w:b/>
          <w:spacing w:val="-55"/>
          <w:sz w:val="29"/>
        </w:rPr>
        <w:t> </w:t>
      </w:r>
      <w:r>
        <w:rPr>
          <w:rFonts w:ascii="Lucida Sans"/>
          <w:sz w:val="29"/>
        </w:rPr>
        <w:t>virus,</w:t>
      </w:r>
      <w:r>
        <w:rPr>
          <w:rFonts w:ascii="Lucida Sans"/>
          <w:spacing w:val="-52"/>
          <w:sz w:val="29"/>
        </w:rPr>
        <w:t> </w:t>
      </w:r>
      <w:r>
        <w:rPr>
          <w:rFonts w:ascii="Lucida Sans"/>
          <w:spacing w:val="-2"/>
          <w:sz w:val="29"/>
        </w:rPr>
        <w:t>bakterier</w:t>
      </w:r>
      <w:r>
        <w:rPr>
          <w:rFonts w:ascii="Lucida Sans"/>
          <w:spacing w:val="-56"/>
          <w:sz w:val="29"/>
        </w:rPr>
        <w:t> </w:t>
      </w:r>
      <w:r>
        <w:rPr>
          <w:rFonts w:ascii="Lucida Sans"/>
          <w:sz w:val="29"/>
        </w:rPr>
        <w:t>eller</w:t>
      </w:r>
      <w:r>
        <w:rPr>
          <w:rFonts w:ascii="Lucida Sans"/>
          <w:spacing w:val="-56"/>
          <w:sz w:val="29"/>
        </w:rPr>
        <w:t> </w:t>
      </w:r>
      <w:r>
        <w:rPr>
          <w:rFonts w:ascii="Lucida Sans"/>
          <w:sz w:val="29"/>
        </w:rPr>
        <w:t>sopp,</w:t>
      </w:r>
      <w:r>
        <w:rPr>
          <w:rFonts w:ascii="Lucida Sans"/>
          <w:sz w:val="29"/>
        </w:rPr>
      </w:r>
    </w:p>
    <w:p>
      <w:pPr>
        <w:spacing w:before="73"/>
        <w:ind w:left="422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sz w:val="29"/>
        </w:rPr>
        <w:t>og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z w:val="29"/>
        </w:rPr>
        <w:t>om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pacing w:val="-1"/>
          <w:sz w:val="29"/>
        </w:rPr>
        <w:t>de</w:t>
      </w:r>
      <w:r>
        <w:rPr>
          <w:rFonts w:ascii="Lucida Sans"/>
          <w:spacing w:val="-2"/>
          <w:sz w:val="29"/>
        </w:rPr>
        <w:t>t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z w:val="29"/>
        </w:rPr>
        <w:t>er</w:t>
      </w:r>
      <w:r>
        <w:rPr>
          <w:rFonts w:ascii="Lucida Sans"/>
          <w:spacing w:val="-34"/>
          <w:sz w:val="29"/>
        </w:rPr>
        <w:t> </w:t>
      </w:r>
      <w:r>
        <w:rPr>
          <w:rFonts w:ascii="Lucida Sans"/>
          <w:sz w:val="29"/>
        </w:rPr>
        <w:t>en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pacing w:val="-2"/>
          <w:sz w:val="29"/>
        </w:rPr>
        <w:t>nyttig</w:t>
      </w:r>
      <w:r>
        <w:rPr>
          <w:rFonts w:ascii="Lucida Sans"/>
          <w:spacing w:val="-27"/>
          <w:sz w:val="29"/>
        </w:rPr>
        <w:t> </w:t>
      </w:r>
      <w:r>
        <w:rPr>
          <w:rFonts w:ascii="Lucida Sans"/>
          <w:sz w:val="29"/>
        </w:rPr>
        <w:t>eller</w:t>
      </w:r>
      <w:r>
        <w:rPr>
          <w:rFonts w:ascii="Lucida Sans"/>
          <w:spacing w:val="-34"/>
          <w:sz w:val="29"/>
        </w:rPr>
        <w:t> </w:t>
      </w:r>
      <w:r>
        <w:rPr>
          <w:rFonts w:ascii="Lucida Sans"/>
          <w:sz w:val="29"/>
        </w:rPr>
        <w:t>skadelig</w:t>
      </w:r>
      <w:r>
        <w:rPr>
          <w:rFonts w:ascii="Lucida Sans"/>
          <w:spacing w:val="-28"/>
          <w:sz w:val="29"/>
        </w:rPr>
        <w:t> </w:t>
      </w:r>
      <w:r>
        <w:rPr>
          <w:rFonts w:ascii="Lucida Sans"/>
          <w:spacing w:val="-2"/>
          <w:sz w:val="29"/>
        </w:rPr>
        <w:t>mikr</w:t>
      </w:r>
      <w:r>
        <w:rPr>
          <w:rFonts w:ascii="Lucida Sans"/>
          <w:spacing w:val="-1"/>
          <w:sz w:val="29"/>
        </w:rPr>
        <w:t>obe</w:t>
      </w:r>
      <w:r>
        <w:rPr>
          <w:rFonts w:asci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"/>
        <w:rPr>
          <w:rFonts w:ascii="Lucida Sans" w:hAnsi="Lucida Sans" w:cs="Lucida Sans" w:eastAsia="Lucida Sans"/>
          <w:sz w:val="23"/>
          <w:szCs w:val="23"/>
        </w:rPr>
      </w:pPr>
    </w:p>
    <w:p>
      <w:pPr>
        <w:spacing w:before="89"/>
        <w:ind w:left="0" w:right="129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105"/>
          <w:sz w:val="10"/>
        </w:rPr>
        <w:t>Bilder</w:t>
      </w:r>
      <w:r>
        <w:rPr>
          <w:rFonts w:ascii="Arial"/>
          <w:spacing w:val="7"/>
          <w:w w:val="105"/>
          <w:sz w:val="10"/>
        </w:rPr>
        <w:t> </w:t>
      </w:r>
      <w:r>
        <w:rPr>
          <w:rFonts w:ascii="Arial"/>
          <w:spacing w:val="-1"/>
          <w:w w:val="105"/>
          <w:sz w:val="10"/>
        </w:rPr>
        <w:t>copyright</w:t>
      </w:r>
      <w:r>
        <w:rPr>
          <w:rFonts w:ascii="Arial"/>
          <w:spacing w:val="10"/>
          <w:w w:val="105"/>
          <w:sz w:val="10"/>
        </w:rPr>
        <w:t> </w:t>
      </w:r>
      <w:r>
        <w:rPr>
          <w:rFonts w:ascii="Arial"/>
          <w:w w:val="105"/>
          <w:sz w:val="10"/>
        </w:rPr>
        <w:t>2008</w:t>
      </w:r>
      <w:r>
        <w:rPr>
          <w:rFonts w:ascii="Arial"/>
          <w:spacing w:val="10"/>
          <w:w w:val="105"/>
          <w:sz w:val="10"/>
        </w:rPr>
        <w:t> </w:t>
      </w:r>
      <w:r>
        <w:rPr>
          <w:rFonts w:ascii="Arial"/>
          <w:spacing w:val="-2"/>
          <w:w w:val="105"/>
          <w:sz w:val="10"/>
        </w:rPr>
        <w:t>Gian</w:t>
      </w:r>
      <w:r>
        <w:rPr>
          <w:rFonts w:ascii="Arial"/>
          <w:spacing w:val="-1"/>
          <w:w w:val="105"/>
          <w:sz w:val="10"/>
        </w:rPr>
        <w:t>tmicrobes,</w:t>
      </w:r>
      <w:r>
        <w:rPr>
          <w:rFonts w:ascii="Arial"/>
          <w:spacing w:val="10"/>
          <w:w w:val="105"/>
          <w:sz w:val="10"/>
        </w:rPr>
        <w:t> </w:t>
      </w:r>
      <w:r>
        <w:rPr>
          <w:rFonts w:ascii="Arial"/>
          <w:w w:val="105"/>
          <w:sz w:val="10"/>
        </w:rPr>
        <w:t>inc.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58"/>
        <w:ind w:left="580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6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1600" w:right="460"/>
        </w:sectPr>
      </w:pPr>
    </w:p>
    <w:p>
      <w:pPr>
        <w:spacing w:before="57"/>
        <w:ind w:left="0" w:right="4518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86.8pt;height:841.9pt;mso-position-horizontal-relative:page;mso-position-vertical-relative:page;z-index:-300088" coordorigin="0,0" coordsize="11736,16838">
            <v:shape style="position:absolute;left:0;top:0;width:11736;height:16838" coordorigin="0,0" coordsize="11736,16838" path="m0,16838l11735,16838,11735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300064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528;top:9932;width:8639;height:4485" coordorigin="1528,9932" coordsize="8639,4485">
              <v:shape style="position:absolute;left:1528;top:9932;width:8639;height:4485" coordorigin="1528,9932" coordsize="8639,4485" path="m10020,14417l1674,14417,1651,14416,1590,14391,1547,14343,1528,14279,1528,10079,1530,10056,1554,9995,1602,9951,1666,9933,10020,9932,10043,9934,10104,9959,10148,10007,10166,10071,10167,14271,10165,14294,10140,14355,10092,14398,10029,14417,10020,14417xe" filled="true" fillcolor="#e0eaba" stroked="false">
                <v:path arrowok="t"/>
                <v:fill type="solid"/>
              </v:shape>
            </v:group>
            <v:group style="position:absolute;left:1241;top:1195;width:9197;height:13496" coordorigin="1241,1195" coordsize="9197,13496">
              <v:shape style="position:absolute;left:1241;top:1195;width:9197;height:13496" coordorigin="1241,1195" coordsize="9197,13496" path="m10148,14691l1530,14691,1507,14690,1439,14676,1378,14647,1326,14605,1284,14552,1256,14490,1242,14422,1241,14398,1241,1487,1249,1417,1273,1353,1311,1297,1360,1251,1418,1218,1483,1199,1530,1195,10148,1195,10218,1203,10281,1228,10336,1265,10354,1283,1530,1283,1507,1284,1444,1302,1390,1340,1351,1392,1330,1455,1328,14398,1329,14421,1347,14486,1384,14540,1436,14579,1498,14600,10354,14603,10353,14605,10300,14647,10240,14676,10172,14690,10148,14691xe" filled="true" fillcolor="#96c224" stroked="false">
                <v:path arrowok="t"/>
                <v:fill type="solid"/>
              </v:shape>
              <v:shape style="position:absolute;left:1241;top:1195;width:9197;height:13496" coordorigin="1241,1195" coordsize="9197,13496" path="m10354,14603l10148,14603,10171,14602,10193,14598,10254,14573,10303,14530,10336,14474,10351,14408,10351,1487,10349,1464,10331,1400,10294,1346,10243,1306,10180,1285,1530,1283,10354,1283,10394,1333,10423,1395,10437,1463,10438,1487,10438,14398,10429,14468,10405,14532,10368,14588,10354,14603xe" filled="true" fillcolor="#96c224" stroked="false">
                <v:path arrowok="t"/>
                <v:fill type="solid"/>
              </v:shape>
            </v:group>
            <v:group style="position:absolute;left:9884;top:1002;width:746;height:747" coordorigin="9884,1002" coordsize="746,747">
              <v:shape style="position:absolute;left:9884;top:1002;width:746;height:747" coordorigin="9884,1002" coordsize="746,747" path="m10256,1749l10196,1744,10111,1720,10036,1677,9974,1619,9925,1547,9895,1465,9884,1376,9885,1345,9903,1257,9940,1179,9993,1111,10060,1058,10139,1021,10226,1003,10256,1002,10287,1003,10374,1021,10453,1058,10520,1111,10573,1179,10610,1257,10628,1345,10629,1376,10628,1406,10610,1494,10573,1572,10520,1640,10453,1693,10374,1730,10287,1748,10256,1749xe" filled="true" fillcolor="#96c224" stroked="false">
                <v:path arrowok="t"/>
                <v:fill type="solid"/>
              </v:shape>
            </v:group>
            <v:group style="position:absolute;left:10149;top:1143;width:2;height:2" coordorigin="10149,1143" coordsize="2,2">
              <v:shape style="position:absolute;left:10149;top:1143;width:2;height:2" coordorigin="10149,1143" coordsize="1,1" path="m10150,1144l10149,1143,10150,1144xe" filled="true" fillcolor="#ffffff" stroked="false">
                <v:path arrowok="t"/>
                <v:fill type="solid"/>
              </v:shape>
            </v:group>
            <v:group style="position:absolute;left:9987;top:1081;width:542;height:590" coordorigin="9987,1081" coordsize="542,590">
              <v:shape style="position:absolute;left:9987;top:1081;width:542;height:590" coordorigin="9987,1081" coordsize="542,590" path="m10319,1153l10212,1153,10222,1150,10239,1148,10239,1090,10249,1081,10274,1081,10283,1090,10283,1148,10288,1148,10293,1148,10305,1150,10319,1153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417,1168l10363,1168,10380,1141,10386,1132,10400,1128,10420,1141,10423,1155,10417,1164,10417,1168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158,1234l10086,1234,10099,1218,10113,1204,10128,1193,10124,1186,10112,1166,10106,1156,10109,1143,10120,1136,10130,1131,10143,1134,10150,1143,10153,1150,10181,1163,10349,1163,10363,1168,10417,1168,10417,1169,10411,1198,10272,1198,10246,1199,10228,1202,10221,1204,10207,1208,10185,1218,10158,1234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49,1163l10181,1163,10204,1155,10212,1153,10212,1153,10319,1153,10324,1154,10343,1160,10349,1163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473,1420l10313,1420,10332,1420,10354,1417,10413,1400,10433,1386,10437,1383,10440,1379,10441,1377,10441,1375,10431,1314,10400,1260,10352,1222,10293,1202,10272,1198,10411,1198,10411,1199,10426,1211,10441,1225,10456,1240,10528,1240,10525,1248,10514,1255,10474,1283,10481,1302,10487,1321,10490,1341,10492,1360,10492,1383,10491,1389,10489,1396,10484,1408,10476,1418,10473,1420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091,1349l10012,1349,10040,1337,10044,1317,10047,1298,10049,1278,10010,1255,10001,1248,9996,1235,10003,1225,10009,1214,10022,1211,10034,1217,10086,1234,10158,1234,10155,1236,10142,1248,10107,1297,10093,1340,10091,1349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528,1240l10456,1240,10479,1225,10502,1211,10515,1214,10522,1225,10529,1235,10528,1240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13,1471l10235,1460,10177,1428,10139,1380,10122,1322,10135,1340,10148,1355,10209,1398,10272,1415,10313,1420,10473,1420,10467,1425,10393,1462,10332,1471,10313,1471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024,1532l10010,1528,10004,1518,9998,1507,10003,1494,10013,1487,10050,1451,10044,1432,10040,1413,10037,1393,9997,1393,9987,1384,9987,1360,9997,1349,10009,1349,10012,1349,10091,1349,10089,1364,10089,1377,10089,1384,10111,1457,10148,1505,10072,1505,10035,1526,10024,1532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97,1551l10281,1551,10304,1548,10325,1545,10396,1519,10429,1499,10419,1516,10408,1533,10396,1548,10397,1551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109,1584l10126,1557,10122,1553,10115,1547,10100,1534,10072,1505,10148,1505,10150,1507,10166,1521,10223,1545,10281,1551,10397,1551,10414,1578,10114,1578,10109,1584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130,1614l10120,1607,10110,1601,10107,1588,10114,1578,10414,1578,10415,1580,10164,1580,10161,1585,10151,1601,10144,1612,10130,1614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269,1670l10257,1670,10248,1660,10246,1647,10242,1602,10226,1600,10207,1596,10186,1589,10164,1580,10415,1580,10417,1584,10347,1584,10330,1592,10311,1599,10290,1605,10290,1647,10291,1659,10282,1669,10269,1670xe" filled="true" fillcolor="#ffffff" stroked="false">
                <v:path arrowok="t"/>
                <v:fill type="solid"/>
              </v:shape>
              <v:shape style="position:absolute;left:9987;top:1081;width:542;height:590" coordorigin="9987,1081" coordsize="542,590" path="m10399,1617l10386,1615,10380,1606,10379,1605,10375,1598,10347,1584,10417,1584,10422,1592,10419,1605,10408,1612,10399,1617xe" filled="true" fillcolor="#ffffff" stroked="false">
                <v:path arrowok="t"/>
                <v:fill type="solid"/>
              </v:shape>
            </v:group>
            <v:group style="position:absolute;left:10378;top:1604;width:3;height:4" coordorigin="10378,1604" coordsize="3,4">
              <v:shape style="position:absolute;left:10378;top:1604;width:3;height:4" coordorigin="10378,1604" coordsize="3,4" path="m10379,1605l10379,1605,10378,1604,10379,1605xe" filled="true" fillcolor="#ffffff" stroked="false">
                <v:path arrowok="t"/>
                <v:fill type="solid"/>
              </v:shape>
              <v:shape style="position:absolute;left:10378;top:1604;width:3;height:4" coordorigin="10378,1604" coordsize="3,4" path="m10381,1608l10379,1605,10380,1606,10381,1608xe" filled="true" fillcolor="#ffffff" stroked="false">
                <v:path arrowok="t"/>
                <v:fill type="solid"/>
              </v:shape>
            </v:group>
            <v:group style="position:absolute;left:10183;top:1259;width:64;height:62" coordorigin="10183,1259" coordsize="64,62">
              <v:shape style="position:absolute;left:10183;top:1259;width:64;height:62" coordorigin="10183,1259" coordsize="64,62" path="m10198,1320l10186,1305,10183,1278,10197,1264,10221,1259,10239,1270,10246,1291,10246,1292,10241,1309,10225,1319,10198,1320xe" filled="true" fillcolor="#ffffff" stroked="false">
                <v:path arrowok="t"/>
                <v:fill type="solid"/>
              </v:shape>
            </v:group>
            <v:group style="position:absolute;left:10336;top:1318;width:49;height:49" coordorigin="10336,1318" coordsize="49,49">
              <v:shape style="position:absolute;left:10336;top:1318;width:49;height:49" coordorigin="10336,1318" coordsize="49,49" path="m10374,1366l10347,1366,10336,1355,10336,1329,10347,1318,10374,1318,10385,1329,10385,1355,10374,1366xe" filled="true" fillcolor="#ffffff" stroked="false">
                <v:path arrowok="t"/>
                <v:fill type="solid"/>
              </v:shape>
              <v:shape style="position:absolute;left:8539;top:2888;width:1874;height:1517" type="#_x0000_t75" stroked="false">
                <v:imagedata r:id="rId390" o:title=""/>
              </v:shape>
              <v:shape style="position:absolute;left:8259;top:5736;width:2137;height:2377" type="#_x0000_t75" stroked="false">
                <v:imagedata r:id="rId391" o:title=""/>
              </v:shape>
              <v:shape style="position:absolute;left:8775;top:9232;width:1590;height:1258" type="#_x0000_t75" stroked="false">
                <v:imagedata r:id="rId392" o:title=""/>
              </v:shape>
            </v:group>
            <v:group style="position:absolute;left:813;top:15422;width:2;height:2" coordorigin="813,15422" coordsize="2,2">
              <v:shape style="position:absolute;left:813;top:15422;width:2;height:2" coordorigin="813,15422" coordsize="1,2" path="m813,15422l813,15423,813,15423,813,15422xe" filled="true" fillcolor="#ffffff" stroked="false">
                <v:path arrowok="t"/>
                <v:fill type="solid"/>
              </v:shape>
            </v:group>
            <v:group style="position:absolute;left:588;top:15336;width:747;height:816" coordorigin="588,15336" coordsize="747,816">
              <v:shape style="position:absolute;left:588;top:15336;width:747;height:816" coordorigin="588,15336" coordsize="747,816" path="m1087,16034l830,16034,849,16040,869,16044,888,16050,927,16058,948,16122,956,16142,975,16152,997,16146,1008,16130,1008,16064,1046,16052,1065,16044,1083,16036,1087,16034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9,16028l1101,16028,1122,16052,1131,16062,1147,16074,1165,16076,1182,16060,1187,16042,1179,1602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807,15922l711,15922,722,15938,774,15992,781,15996,765,16022,762,16026,758,16044,766,16062,786,16070,803,16068,821,16046,830,16034,1087,16034,1101,16028,1179,16028,1172,16016,1163,15998,1157,15988,943,15988,884,15972,830,15944,814,15930,807,159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08,15902l1191,15914,1174,15928,1141,15948,1070,15976,987,15988,1157,15988,1156,15986,1169,15970,1180,15954,1190,15936,1200,15920,1208,1590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631,15522l615,15530,606,15550,609,15566,684,15616,677,15634,670,15654,665,15674,661,15692,627,15706,618,15708,598,15716,588,15736,595,15758,612,15768,654,15768,658,15788,662,15808,668,15828,674,15846,681,15866,623,15900,610,15914,608,15934,622,15952,638,15958,711,15922,807,15922,762,15864,733,15790,729,15754,729,15732,744,15662,773,15604,823,15550,826,15548,726,15548,650,15524,631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6,15686l803,15758,855,15820,914,15856,991,15876,1012,15878,1072,15878,1150,15866,1207,15846,1259,15808,1035,15808,1016,15806,945,15792,887,15772,825,15732,798,15702,786,1568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6,15500l982,15500,1003,15502,1024,15506,1083,15528,1135,15560,1176,15604,1205,15662,1218,15748,1215,15752,1112,15800,1054,15808,1259,15808,1290,15754,1289,15724,1275,15646,1268,15626,1320,15578,1333,15564,1333,15560,1233,15560,1221,15544,1208,15530,1194,15514,1179,15502,1176,1550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98,15522l1289,15526,1233,15560,1333,15560,1334,15546,1331,15538,1331,15538,1331,15536,1317,15524,1298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0,15410l763,15424,757,15440,761,15454,762,15454,782,15490,767,15504,752,15518,739,15532,726,15548,826,15548,853,15532,878,15520,898,15512,911,15508,917,15506,921,15506,934,15502,954,15500,1176,15500,1163,15490,1182,15456,844,15456,821,15434,814,15424,799,15412,780,1541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00,15436l862,15448,844,15456,1182,15456,1185,15452,1184,15452,1185,15448,1116,15448,1096,15446,1056,15438,900,15438,900,1543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61,15408l1145,15412,1127,15434,1116,15448,1185,15448,1189,15434,1182,15418,1161,1540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70,15336l968,15338,947,15344,937,15362,937,15366,937,15430,913,15432,900,15438,1056,15438,1037,15434,1012,15430,998,15430,998,15368,992,15348,973,15338,970,15336xe" filled="true" fillcolor="#ffffff" stroked="false">
                <v:path arrowok="t"/>
                <v:fill type="solid"/>
              </v:shape>
            </v:group>
            <v:group style="position:absolute;left:1131;top:16061;width:4;height:6" coordorigin="1131,16061" coordsize="4,6">
              <v:shape style="position:absolute;left:1131;top:16061;width:4;height:6" coordorigin="1131,16061" coordsize="4,6" path="m1132,16064l1134,16067,1133,16064,1132,16064xe" filled="true" fillcolor="#ffffff" stroked="false">
                <v:path arrowok="t"/>
                <v:fill type="solid"/>
              </v:shape>
              <v:shape style="position:absolute;left:1131;top:16061;width:4;height:6" coordorigin="1131,16061" coordsize="4,6" path="m1131,16061l1131,16062,1132,16063,1132,16064,1131,16061xe" filled="true" fillcolor="#ffffff" stroked="false">
                <v:path arrowok="t"/>
                <v:fill type="solid"/>
              </v:shape>
            </v:group>
            <v:group style="position:absolute;left:857;top:15582;width:91;height:92" coordorigin="857,15582" coordsize="91,92">
              <v:shape style="position:absolute;left:857;top:15582;width:91;height:92" coordorigin="857,15582" coordsize="91,92" path="m907,15582l883,15587,866,15600,857,15618,861,15644,872,15662,889,15672,902,15674,923,15669,939,15655,947,15634,948,15629,948,15628,942,15606,928,15590,907,15582xe" filled="true" fillcolor="#ffffff" stroked="false">
                <v:path arrowok="t"/>
                <v:fill type="solid"/>
              </v:shape>
            </v:group>
            <v:group style="position:absolute;left:1076;top:15666;width:64;height:67" coordorigin="1076,15666" coordsize="64,67">
              <v:shape style="position:absolute;left:1076;top:15666;width:64;height:67" coordorigin="1076,15666" coordsize="64,67" path="m1115,15666l1090,15670,1076,15684,1078,15711,1090,15727,1106,15732,1127,15724,1139,15707,1140,15698,1133,15677,1115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SA2</w:t>
      </w:r>
      <w:r>
        <w:rPr>
          <w:rFonts w:ascii="Arial"/>
          <w:b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Mikrobemani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(ark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med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morsomme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fakta)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1301" w:lineRule="exact"/>
        <w:ind w:left="1310" w:right="0"/>
        <w:jc w:val="left"/>
        <w:rPr>
          <w:b w:val="0"/>
          <w:bCs w:val="0"/>
        </w:rPr>
      </w:pPr>
      <w:r>
        <w:rPr/>
        <w:t>Mik</w:t>
      </w:r>
      <w:r>
        <w:rPr>
          <w:spacing w:val="-35"/>
        </w:rPr>
        <w:t>r</w:t>
      </w:r>
      <w:r>
        <w:rPr/>
        <w:t>obemani</w:t>
      </w:r>
      <w:r>
        <w:rPr>
          <w:b w:val="0"/>
        </w:rPr>
      </w:r>
    </w:p>
    <w:p>
      <w:pPr>
        <w:pStyle w:val="Heading4"/>
        <w:spacing w:line="765" w:lineRule="exact"/>
        <w:ind w:left="1310" w:right="0"/>
        <w:jc w:val="left"/>
        <w:rPr>
          <w:rFonts w:ascii="Cambria" w:hAnsi="Cambria" w:cs="Cambria" w:eastAsia="Cambria"/>
        </w:rPr>
      </w:pPr>
      <w:r>
        <w:rPr>
          <w:rFonts w:ascii="Cambria"/>
          <w:spacing w:val="-39"/>
          <w:w w:val="105"/>
        </w:rPr>
        <w:t>F</w:t>
      </w:r>
      <w:r>
        <w:rPr>
          <w:rFonts w:ascii="Cambria"/>
          <w:w w:val="105"/>
        </w:rPr>
        <w:t>aktaark</w:t>
      </w:r>
      <w:r>
        <w:rPr>
          <w:rFonts w:ascii="Cambria"/>
        </w:rPr>
      </w:r>
    </w:p>
    <w:p>
      <w:pPr>
        <w:spacing w:line="240" w:lineRule="auto" w:before="9"/>
        <w:rPr>
          <w:rFonts w:ascii="Cambria" w:hAnsi="Cambria" w:cs="Cambria" w:eastAsia="Cambria"/>
          <w:sz w:val="21"/>
          <w:szCs w:val="21"/>
        </w:rPr>
      </w:pPr>
    </w:p>
    <w:p>
      <w:pPr>
        <w:spacing w:before="53"/>
        <w:ind w:left="1313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pacing w:val="-3"/>
          <w:sz w:val="29"/>
        </w:rPr>
        <w:t>Hva</w:t>
      </w:r>
      <w:r>
        <w:rPr>
          <w:rFonts w:ascii="Lucida Sans"/>
          <w:b/>
          <w:spacing w:val="-65"/>
          <w:sz w:val="29"/>
        </w:rPr>
        <w:t> </w:t>
      </w:r>
      <w:r>
        <w:rPr>
          <w:rFonts w:ascii="Lucida Sans"/>
          <w:b/>
          <w:sz w:val="29"/>
        </w:rPr>
        <w:t>er</w:t>
      </w:r>
      <w:r>
        <w:rPr>
          <w:rFonts w:ascii="Lucida Sans"/>
          <w:b/>
          <w:spacing w:val="-68"/>
          <w:sz w:val="29"/>
        </w:rPr>
        <w:t> </w:t>
      </w:r>
      <w:r>
        <w:rPr>
          <w:rFonts w:ascii="Lucida Sans"/>
          <w:b/>
          <w:sz w:val="29"/>
        </w:rPr>
        <w:t>en</w:t>
      </w:r>
      <w:r>
        <w:rPr>
          <w:rFonts w:ascii="Lucida Sans"/>
          <w:b/>
          <w:spacing w:val="-65"/>
          <w:sz w:val="29"/>
        </w:rPr>
        <w:t> </w:t>
      </w:r>
      <w:r>
        <w:rPr>
          <w:rFonts w:ascii="Lucida Sans"/>
          <w:b/>
          <w:spacing w:val="-3"/>
          <w:sz w:val="29"/>
        </w:rPr>
        <w:t>mikrobe?</w:t>
      </w:r>
      <w:r>
        <w:rPr>
          <w:rFonts w:ascii="Lucida Sans"/>
          <w:sz w:val="29"/>
        </w:rPr>
      </w:r>
    </w:p>
    <w:p>
      <w:pPr>
        <w:spacing w:line="252" w:lineRule="auto" w:before="91"/>
        <w:ind w:left="1313" w:right="77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w w:val="105"/>
          <w:sz w:val="24"/>
          <w:szCs w:val="24"/>
        </w:rPr>
        <w:t>Mikrober</w:t>
      </w:r>
      <w:r>
        <w:rPr>
          <w:rFonts w:ascii="Arial" w:hAnsi="Arial" w:cs="Arial" w:eastAsia="Arial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kalles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også</w:t>
      </w:r>
      <w:r>
        <w:rPr>
          <w:rFonts w:ascii="Arial" w:hAnsi="Arial" w:cs="Arial" w:eastAsia="Arial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bakterier</w:t>
      </w:r>
      <w:r>
        <w:rPr>
          <w:rFonts w:ascii="Arial" w:hAnsi="Arial" w:cs="Arial" w:eastAsia="Arial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eller</w:t>
      </w:r>
      <w:r>
        <w:rPr>
          <w:rFonts w:ascii="Arial" w:hAnsi="Arial" w:cs="Arial" w:eastAsia="Arial"/>
          <w:spacing w:val="-19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virus.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De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t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ﬁnnes</w:t>
      </w:r>
      <w:r>
        <w:rPr>
          <w:rFonts w:ascii="Arial" w:hAnsi="Arial" w:cs="Arial" w:eastAsia="Arial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tre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typer</w:t>
      </w:r>
      <w:r>
        <w:rPr>
          <w:rFonts w:ascii="Arial" w:hAnsi="Arial" w:cs="Arial" w:eastAsia="Arial"/>
          <w:spacing w:val="29"/>
          <w:w w:val="109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mikrober: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bakterier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,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virus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sopp.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Noen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mikrober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k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an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vi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bli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s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yke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7"/>
          <w:w w:val="105"/>
          <w:sz w:val="24"/>
          <w:szCs w:val="24"/>
        </w:rPr>
        <w:t>a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v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,</w:t>
      </w:r>
      <w:r>
        <w:rPr>
          <w:rFonts w:ascii="Arial" w:hAnsi="Arial" w:cs="Arial" w:eastAsia="Arial"/>
          <w:spacing w:val="29"/>
          <w:w w:val="81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men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de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ﬂeste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er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s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vært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nyttige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 for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oss.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13" w:right="0" w:firstLine="0"/>
        <w:jc w:val="left"/>
        <w:rPr>
          <w:rFonts w:ascii="Gill Sans MT" w:hAnsi="Gill Sans MT" w:cs="Gill Sans MT" w:eastAsia="Gill Sans MT"/>
          <w:sz w:val="29"/>
          <w:szCs w:val="29"/>
        </w:rPr>
      </w:pPr>
      <w:r>
        <w:rPr>
          <w:rFonts w:ascii="Gill Sans MT" w:hAnsi="Gill Sans MT" w:cs="Gill Sans MT" w:eastAsia="Gill Sans MT"/>
          <w:b/>
          <w:bCs/>
          <w:spacing w:val="-3"/>
          <w:w w:val="105"/>
          <w:sz w:val="29"/>
          <w:szCs w:val="29"/>
        </w:rPr>
        <w:t>Hvor</w:t>
      </w:r>
      <w:r>
        <w:rPr>
          <w:rFonts w:ascii="Gill Sans MT" w:hAnsi="Gill Sans MT" w:cs="Gill Sans MT" w:eastAsia="Gill Sans MT"/>
          <w:b/>
          <w:bCs/>
          <w:spacing w:val="-34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ﬁnnes</w:t>
      </w:r>
      <w:r>
        <w:rPr>
          <w:rFonts w:ascii="Gill Sans MT" w:hAnsi="Gill Sans MT" w:cs="Gill Sans MT" w:eastAsia="Gill Sans MT"/>
          <w:b/>
          <w:bCs/>
          <w:spacing w:val="-29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spacing w:val="-4"/>
          <w:w w:val="105"/>
          <w:sz w:val="29"/>
          <w:szCs w:val="29"/>
        </w:rPr>
        <w:t>mikrober,</w:t>
      </w:r>
      <w:r>
        <w:rPr>
          <w:rFonts w:ascii="Gill Sans MT" w:hAnsi="Gill Sans MT" w:cs="Gill Sans MT" w:eastAsia="Gill Sans MT"/>
          <w:b/>
          <w:bCs/>
          <w:spacing w:val="-28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og</w:t>
      </w:r>
      <w:r>
        <w:rPr>
          <w:rFonts w:ascii="Gill Sans MT" w:hAnsi="Gill Sans MT" w:cs="Gill Sans MT" w:eastAsia="Gill Sans MT"/>
          <w:b/>
          <w:bCs/>
          <w:spacing w:val="-28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5"/>
          <w:sz w:val="29"/>
          <w:szCs w:val="29"/>
        </w:rPr>
        <w:t>hv</w:t>
      </w:r>
      <w:r>
        <w:rPr>
          <w:rFonts w:ascii="Gill Sans MT" w:hAnsi="Gill Sans MT" w:cs="Gill Sans MT" w:eastAsia="Gill Sans MT"/>
          <w:b/>
          <w:bCs/>
          <w:spacing w:val="-4"/>
          <w:w w:val="105"/>
          <w:sz w:val="29"/>
          <w:szCs w:val="29"/>
        </w:rPr>
        <w:t>or</w:t>
      </w:r>
      <w:r>
        <w:rPr>
          <w:rFonts w:ascii="Gill Sans MT" w:hAnsi="Gill Sans MT" w:cs="Gill Sans MT" w:eastAsia="Gill Sans MT"/>
          <w:b/>
          <w:bCs/>
          <w:spacing w:val="-3"/>
          <w:w w:val="105"/>
          <w:sz w:val="29"/>
          <w:szCs w:val="29"/>
        </w:rPr>
        <w:t>dan</w:t>
      </w:r>
      <w:r>
        <w:rPr>
          <w:rFonts w:ascii="Gill Sans MT" w:hAnsi="Gill Sans MT" w:cs="Gill Sans MT" w:eastAsia="Gill Sans MT"/>
          <w:b/>
          <w:bCs/>
          <w:spacing w:val="-29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ser</w:t>
      </w:r>
      <w:r>
        <w:rPr>
          <w:rFonts w:ascii="Gill Sans MT" w:hAnsi="Gill Sans MT" w:cs="Gill Sans MT" w:eastAsia="Gill Sans MT"/>
          <w:b/>
          <w:bCs/>
          <w:spacing w:val="-34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de</w:t>
      </w:r>
      <w:r>
        <w:rPr>
          <w:rFonts w:ascii="Gill Sans MT" w:hAnsi="Gill Sans MT" w:cs="Gill Sans MT" w:eastAsia="Gill Sans MT"/>
          <w:b/>
          <w:bCs/>
          <w:spacing w:val="-28"/>
          <w:w w:val="105"/>
          <w:sz w:val="29"/>
          <w:szCs w:val="29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9"/>
          <w:szCs w:val="29"/>
        </w:rPr>
        <w:t>ut?</w:t>
      </w:r>
      <w:r>
        <w:rPr>
          <w:rFonts w:ascii="Gill Sans MT" w:hAnsi="Gill Sans MT" w:cs="Gill Sans MT" w:eastAsia="Gill Sans MT"/>
          <w:sz w:val="29"/>
          <w:szCs w:val="29"/>
        </w:rPr>
      </w:r>
    </w:p>
    <w:p>
      <w:pPr>
        <w:spacing w:before="84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w w:val="105"/>
          <w:sz w:val="24"/>
          <w:szCs w:val="24"/>
        </w:rPr>
        <w:t>Mikrober</w:t>
      </w:r>
      <w:r>
        <w:rPr>
          <w:rFonts w:ascii="Arial" w:hAnsi="Arial" w:cs="Arial" w:eastAsia="Arial"/>
          <w:spacing w:val="-2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ﬁnnes</w:t>
      </w:r>
      <w:r>
        <w:rPr>
          <w:rFonts w:ascii="Arial" w:hAnsi="Arial" w:cs="Arial" w:eastAsia="Arial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over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alt.</w:t>
      </w:r>
    </w:p>
    <w:p>
      <w:pPr>
        <w:spacing w:before="100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5"/>
          <w:sz w:val="24"/>
          <w:szCs w:val="24"/>
        </w:rPr>
        <w:t>De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ﬁnnes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alle</w:t>
      </w:r>
      <w:r>
        <w:rPr>
          <w:rFonts w:ascii="Arial" w:hAnsi="Arial" w:cs="Arial" w:eastAsia="Arial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former</w:t>
      </w:r>
      <w:r>
        <w:rPr>
          <w:rFonts w:ascii="Arial" w:hAnsi="Arial" w:cs="Arial" w:eastAsia="Arial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st</w:t>
      </w:r>
      <w:r>
        <w:rPr>
          <w:rFonts w:ascii="Arial" w:hAnsi="Arial" w:cs="Arial" w:eastAsia="Arial"/>
          <w:spacing w:val="-4"/>
          <w:w w:val="105"/>
          <w:sz w:val="24"/>
          <w:szCs w:val="24"/>
        </w:rPr>
        <w:t>ørr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elser</w:t>
      </w:r>
      <w:r>
        <w:rPr>
          <w:rFonts w:ascii="Arial" w:hAnsi="Arial" w:cs="Arial" w:eastAsia="Arial"/>
          <w:spacing w:val="-5"/>
          <w:w w:val="105"/>
          <w:sz w:val="24"/>
          <w:szCs w:val="24"/>
        </w:rPr>
        <w:t>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313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w w:val="95"/>
          <w:sz w:val="29"/>
        </w:rPr>
        <w:t>Lag</w:t>
      </w:r>
      <w:r>
        <w:rPr>
          <w:rFonts w:ascii="Lucida Sans"/>
          <w:b/>
          <w:spacing w:val="-17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dine</w:t>
      </w:r>
      <w:r>
        <w:rPr>
          <w:rFonts w:ascii="Lucida Sans"/>
          <w:b/>
          <w:spacing w:val="-16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egne</w:t>
      </w:r>
      <w:r>
        <w:rPr>
          <w:rFonts w:ascii="Lucida Sans"/>
          <w:b/>
          <w:spacing w:val="-16"/>
          <w:w w:val="95"/>
          <w:sz w:val="29"/>
        </w:rPr>
        <w:t> </w:t>
      </w:r>
      <w:r>
        <w:rPr>
          <w:rFonts w:ascii="Lucida Sans"/>
          <w:b/>
          <w:spacing w:val="-2"/>
          <w:w w:val="95"/>
          <w:sz w:val="29"/>
        </w:rPr>
        <w:t>mikr</w:t>
      </w:r>
      <w:r>
        <w:rPr>
          <w:rFonts w:ascii="Lucida Sans"/>
          <w:b/>
          <w:spacing w:val="-1"/>
          <w:w w:val="95"/>
          <w:sz w:val="29"/>
        </w:rPr>
        <w:t>ober</w:t>
      </w:r>
      <w:r>
        <w:rPr>
          <w:rFonts w:ascii="Lucida Sans"/>
          <w:sz w:val="29"/>
        </w:rPr>
      </w:r>
    </w:p>
    <w:p>
      <w:pPr>
        <w:spacing w:before="91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w w:val="105"/>
          <w:sz w:val="24"/>
        </w:rPr>
        <w:t>Lag</w:t>
      </w:r>
      <w:r>
        <w:rPr>
          <w:rFonts w:ascii="Arial"/>
          <w:spacing w:val="-1"/>
          <w:w w:val="105"/>
          <w:sz w:val="24"/>
        </w:rPr>
        <w:t> </w:t>
      </w:r>
      <w:r>
        <w:rPr>
          <w:rFonts w:ascii="Arial"/>
          <w:w w:val="105"/>
          <w:sz w:val="24"/>
        </w:rPr>
        <w:t>egne </w:t>
      </w:r>
      <w:r>
        <w:rPr>
          <w:rFonts w:ascii="Arial"/>
          <w:spacing w:val="-1"/>
          <w:w w:val="105"/>
          <w:sz w:val="24"/>
        </w:rPr>
        <w:t>mikrober</w:t>
      </w:r>
      <w:r>
        <w:rPr>
          <w:rFonts w:ascii="Arial"/>
          <w:spacing w:val="-7"/>
          <w:w w:val="105"/>
          <w:sz w:val="24"/>
        </w:rPr>
        <w:t> </w:t>
      </w:r>
      <w:r>
        <w:rPr>
          <w:rFonts w:ascii="Arial"/>
          <w:w w:val="105"/>
          <w:sz w:val="24"/>
        </w:rPr>
        <w:t>med </w:t>
      </w:r>
      <w:r>
        <w:rPr>
          <w:rFonts w:ascii="Arial"/>
          <w:spacing w:val="-1"/>
          <w:w w:val="105"/>
          <w:sz w:val="24"/>
        </w:rPr>
        <w:t>plast</w:t>
      </w:r>
      <w:r>
        <w:rPr>
          <w:rFonts w:ascii="Arial"/>
          <w:spacing w:val="-2"/>
          <w:w w:val="105"/>
          <w:sz w:val="24"/>
        </w:rPr>
        <w:t>elina.</w:t>
      </w:r>
    </w:p>
    <w:p>
      <w:pPr>
        <w:spacing w:before="100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Bestem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w w:val="105"/>
          <w:sz w:val="24"/>
        </w:rPr>
        <w:t>deg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spacing w:val="-3"/>
          <w:w w:val="105"/>
          <w:sz w:val="24"/>
        </w:rPr>
        <w:t>for</w:t>
      </w:r>
      <w:r>
        <w:rPr>
          <w:rFonts w:ascii="Arial"/>
          <w:spacing w:val="-11"/>
          <w:w w:val="105"/>
          <w:sz w:val="24"/>
        </w:rPr>
        <w:t> </w:t>
      </w:r>
      <w:r>
        <w:rPr>
          <w:rFonts w:ascii="Arial"/>
          <w:spacing w:val="-3"/>
          <w:w w:val="105"/>
          <w:sz w:val="24"/>
        </w:rPr>
        <w:t>hv</w:t>
      </w:r>
      <w:r>
        <w:rPr>
          <w:rFonts w:ascii="Arial"/>
          <w:spacing w:val="-4"/>
          <w:w w:val="105"/>
          <w:sz w:val="24"/>
        </w:rPr>
        <w:t>a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w w:val="105"/>
          <w:sz w:val="24"/>
        </w:rPr>
        <w:t>slags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mikrober</w:t>
      </w:r>
      <w:r>
        <w:rPr>
          <w:rFonts w:ascii="Arial"/>
          <w:spacing w:val="-10"/>
          <w:w w:val="105"/>
          <w:sz w:val="24"/>
        </w:rPr>
        <w:t> </w:t>
      </w:r>
      <w:r>
        <w:rPr>
          <w:rFonts w:ascii="Arial"/>
          <w:w w:val="105"/>
          <w:sz w:val="24"/>
        </w:rPr>
        <w:t>du</w:t>
      </w:r>
      <w:r>
        <w:rPr>
          <w:rFonts w:ascii="Arial"/>
          <w:spacing w:val="-5"/>
          <w:w w:val="105"/>
          <w:sz w:val="24"/>
        </w:rPr>
        <w:t> </w:t>
      </w:r>
      <w:r>
        <w:rPr>
          <w:rFonts w:ascii="Arial"/>
          <w:w w:val="105"/>
          <w:sz w:val="24"/>
        </w:rPr>
        <w:t>har</w:t>
      </w:r>
      <w:r>
        <w:rPr>
          <w:rFonts w:ascii="Arial"/>
          <w:spacing w:val="-11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lage</w:t>
      </w:r>
      <w:r>
        <w:rPr>
          <w:rFonts w:ascii="Arial"/>
          <w:spacing w:val="-2"/>
          <w:w w:val="105"/>
          <w:sz w:val="24"/>
        </w:rPr>
        <w:t>t:</w:t>
      </w:r>
      <w:r>
        <w:rPr>
          <w:rFonts w:ascii="Arial"/>
          <w:sz w:val="24"/>
        </w:rPr>
      </w:r>
    </w:p>
    <w:p>
      <w:pPr>
        <w:spacing w:line="252" w:lineRule="auto" w:before="100"/>
        <w:ind w:left="1313" w:right="1609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virus,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bakterier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sopp,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om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nyttige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sk</w:t>
      </w:r>
      <w:r>
        <w:rPr>
          <w:rFonts w:ascii="Arial" w:hAnsi="Arial"/>
          <w:spacing w:val="-1"/>
          <w:w w:val="105"/>
          <w:sz w:val="24"/>
        </w:rPr>
        <w:t>adelige.</w:t>
      </w:r>
      <w:r>
        <w:rPr>
          <w:rFonts w:ascii="Arial" w:hAnsi="Arial"/>
          <w:spacing w:val="35"/>
          <w:w w:val="104"/>
          <w:sz w:val="24"/>
        </w:rPr>
        <w:t> </w:t>
      </w:r>
      <w:r>
        <w:rPr>
          <w:rFonts w:ascii="Arial" w:hAnsi="Arial"/>
          <w:spacing w:val="-13"/>
          <w:w w:val="105"/>
          <w:sz w:val="24"/>
        </w:rPr>
        <w:t>F</w:t>
      </w:r>
      <w:r>
        <w:rPr>
          <w:rFonts w:ascii="Arial" w:hAnsi="Arial"/>
          <w:spacing w:val="-12"/>
          <w:w w:val="105"/>
          <w:sz w:val="24"/>
        </w:rPr>
        <w:t>å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ideer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ved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laste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ned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bilder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a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fr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0"/>
          <w:w w:val="105"/>
          <w:sz w:val="24"/>
        </w:rPr>
        <w:t> </w:t>
      </w:r>
      <w:hyperlink r:id="rId23">
        <w:r>
          <w:rPr>
            <w:rFonts w:ascii="Arial" w:hAnsi="Arial"/>
            <w:spacing w:val="-1"/>
            <w:w w:val="105"/>
            <w:sz w:val="24"/>
          </w:rPr>
          <w:t>www</w:t>
        </w:r>
        <w:r>
          <w:rPr>
            <w:rFonts w:ascii="Arial" w:hAnsi="Arial"/>
            <w:spacing w:val="-2"/>
            <w:w w:val="105"/>
            <w:sz w:val="24"/>
          </w:rPr>
          <w:t>.e-bug.eu.</w:t>
        </w:r>
      </w:hyperlink>
      <w:r>
        <w:rPr>
          <w:rFonts w:ascii="Arial" w:hAnsi="Arial"/>
          <w:spacing w:val="27"/>
          <w:w w:val="102"/>
          <w:sz w:val="24"/>
        </w:rPr>
        <w:t> </w:t>
      </w:r>
      <w:r>
        <w:rPr>
          <w:rFonts w:ascii="Arial" w:hAnsi="Arial"/>
          <w:w w:val="105"/>
          <w:sz w:val="24"/>
        </w:rPr>
        <w:t>Be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voksen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hjelpe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deg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lage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din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egen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plastelina</w:t>
      </w:r>
      <w:r>
        <w:rPr>
          <w:rFonts w:ascii="Arial" w:hAnsi="Arial"/>
          <w:sz w:val="24"/>
        </w:rPr>
      </w:r>
    </w:p>
    <w:p>
      <w:pPr>
        <w:spacing w:before="0"/>
        <w:ind w:left="13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5"/>
          <w:sz w:val="24"/>
          <w:szCs w:val="24"/>
        </w:rPr>
        <w:t>–</w:t>
      </w:r>
      <w:r>
        <w:rPr>
          <w:rFonts w:ascii="Arial" w:hAnsi="Arial" w:cs="Arial" w:eastAsia="Arial"/>
          <w:spacing w:val="-24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se</w:t>
      </w:r>
      <w:r>
        <w:rPr>
          <w:rFonts w:ascii="Arial" w:hAnsi="Arial" w:cs="Arial" w:eastAsia="Arial"/>
          <w:spacing w:val="-23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oppskriften</w:t>
      </w:r>
      <w:r>
        <w:rPr>
          <w:rFonts w:ascii="Arial" w:hAnsi="Arial" w:cs="Arial" w:eastAsia="Arial"/>
          <w:spacing w:val="-24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på</w:t>
      </w:r>
      <w:r>
        <w:rPr>
          <w:rFonts w:ascii="Arial" w:hAnsi="Arial" w:cs="Arial" w:eastAsia="Arial"/>
          <w:spacing w:val="-23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LA1.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60"/>
        <w:ind w:left="1313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b/>
          <w:spacing w:val="-2"/>
          <w:w w:val="95"/>
          <w:sz w:val="24"/>
        </w:rPr>
        <w:t>Overrask</w:t>
      </w:r>
      <w:r>
        <w:rPr>
          <w:rFonts w:ascii="Lucida Sans"/>
          <w:b/>
          <w:spacing w:val="-26"/>
          <w:w w:val="95"/>
          <w:sz w:val="24"/>
        </w:rPr>
        <w:t> </w:t>
      </w:r>
      <w:r>
        <w:rPr>
          <w:rFonts w:ascii="Lucida Sans"/>
          <w:b/>
          <w:spacing w:val="-2"/>
          <w:w w:val="95"/>
          <w:sz w:val="24"/>
        </w:rPr>
        <w:t>v</w:t>
      </w:r>
      <w:r>
        <w:rPr>
          <w:rFonts w:ascii="Lucida Sans"/>
          <w:b/>
          <w:spacing w:val="-1"/>
          <w:w w:val="95"/>
          <w:sz w:val="24"/>
        </w:rPr>
        <w:t>enner</w:t>
      </w:r>
      <w:r>
        <w:rPr>
          <w:rFonts w:ascii="Lucida Sans"/>
          <w:b/>
          <w:spacing w:val="-24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og</w:t>
      </w:r>
      <w:r>
        <w:rPr>
          <w:rFonts w:ascii="Lucida Sans"/>
          <w:b/>
          <w:spacing w:val="-19"/>
          <w:w w:val="95"/>
          <w:sz w:val="24"/>
        </w:rPr>
        <w:t> </w:t>
      </w:r>
      <w:r>
        <w:rPr>
          <w:rFonts w:ascii="Lucida Sans"/>
          <w:b/>
          <w:spacing w:val="-2"/>
          <w:w w:val="95"/>
          <w:sz w:val="24"/>
        </w:rPr>
        <w:t>f</w:t>
      </w:r>
      <w:r>
        <w:rPr>
          <w:rFonts w:ascii="Lucida Sans"/>
          <w:b/>
          <w:spacing w:val="-1"/>
          <w:w w:val="95"/>
          <w:sz w:val="24"/>
        </w:rPr>
        <w:t>amilie</w:t>
      </w:r>
      <w:r>
        <w:rPr>
          <w:rFonts w:ascii="Lucida Sans"/>
          <w:b/>
          <w:spacing w:val="-18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med</w:t>
      </w:r>
      <w:r>
        <w:rPr>
          <w:rFonts w:ascii="Lucida Sans"/>
          <w:b/>
          <w:spacing w:val="-19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disse</w:t>
      </w:r>
      <w:r>
        <w:rPr>
          <w:rFonts w:ascii="Lucida Sans"/>
          <w:b/>
          <w:spacing w:val="-18"/>
          <w:w w:val="95"/>
          <w:sz w:val="24"/>
        </w:rPr>
        <w:t> </w:t>
      </w:r>
      <w:r>
        <w:rPr>
          <w:rFonts w:ascii="Lucida Sans"/>
          <w:b/>
          <w:w w:val="95"/>
          <w:sz w:val="24"/>
        </w:rPr>
        <w:t>morsomme</w:t>
      </w:r>
      <w:r>
        <w:rPr>
          <w:rFonts w:ascii="Lucida Sans"/>
          <w:b/>
          <w:spacing w:val="-19"/>
          <w:w w:val="95"/>
          <w:sz w:val="24"/>
        </w:rPr>
        <w:t> </w:t>
      </w:r>
      <w:r>
        <w:rPr>
          <w:rFonts w:ascii="Lucida Sans"/>
          <w:b/>
          <w:spacing w:val="-2"/>
          <w:w w:val="95"/>
          <w:sz w:val="24"/>
        </w:rPr>
        <w:t>f</w:t>
      </w:r>
      <w:r>
        <w:rPr>
          <w:rFonts w:ascii="Lucida Sans"/>
          <w:b/>
          <w:spacing w:val="-1"/>
          <w:w w:val="95"/>
          <w:sz w:val="24"/>
        </w:rPr>
        <w:t>aktaene!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pStyle w:val="BodyText"/>
        <w:numPr>
          <w:ilvl w:val="1"/>
          <w:numId w:val="26"/>
        </w:numPr>
        <w:tabs>
          <w:tab w:pos="1647" w:val="left" w:leader="none"/>
        </w:tabs>
        <w:spacing w:line="270" w:lineRule="auto" w:before="68" w:after="0"/>
        <w:ind w:left="1646" w:right="2460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Det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er </w:t>
      </w:r>
      <w:r>
        <w:rPr>
          <w:rFonts w:ascii="Arial" w:hAnsi="Arial" w:cs="Arial" w:eastAsia="Arial"/>
          <w:spacing w:val="-2"/>
        </w:rPr>
        <w:t>ﬂere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mikrober</w:t>
      </w:r>
      <w:r>
        <w:rPr>
          <w:rFonts w:ascii="Arial" w:hAnsi="Arial" w:cs="Arial" w:eastAsia="Arial"/>
        </w:rPr>
        <w:t> på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planeten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enn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andre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typer</w:t>
      </w:r>
      <w:r>
        <w:rPr>
          <w:rFonts w:ascii="Arial" w:hAnsi="Arial" w:cs="Arial" w:eastAsia="Arial"/>
          <w:spacing w:val="21"/>
          <w:w w:val="103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  <w:spacing w:val="-3"/>
        </w:rPr>
        <w:t>v</w:t>
      </w:r>
      <w:r>
        <w:rPr>
          <w:rFonts w:ascii="Arial" w:hAnsi="Arial" w:cs="Arial" w:eastAsia="Arial"/>
          <w:spacing w:val="-2"/>
        </w:rPr>
        <w:t>ende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ting.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numPr>
          <w:ilvl w:val="1"/>
          <w:numId w:val="26"/>
        </w:numPr>
        <w:tabs>
          <w:tab w:pos="1647" w:val="left" w:leader="none"/>
        </w:tabs>
        <w:spacing w:line="270" w:lineRule="auto" w:before="208" w:after="0"/>
        <w:ind w:left="1646" w:right="2787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Mikrober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er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den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eldste</w:t>
      </w:r>
      <w:r>
        <w:rPr>
          <w:rFonts w:ascii="Arial" w:hAnsi="Arial" w:cs="Arial" w:eastAsia="Arial"/>
          <w:spacing w:val="-2"/>
        </w:rPr>
        <w:t> formen </w:t>
      </w:r>
      <w:r>
        <w:rPr>
          <w:rFonts w:ascii="Arial" w:hAnsi="Arial" w:cs="Arial" w:eastAsia="Arial"/>
          <w:spacing w:val="-3"/>
        </w:rPr>
        <w:t>f</w:t>
      </w:r>
      <w:r>
        <w:rPr>
          <w:rFonts w:ascii="Arial" w:hAnsi="Arial" w:cs="Arial" w:eastAsia="Arial"/>
          <w:spacing w:val="-4"/>
        </w:rPr>
        <w:t>or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liv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på</w:t>
      </w:r>
      <w:r>
        <w:rPr>
          <w:rFonts w:ascii="Arial" w:hAnsi="Arial" w:cs="Arial" w:eastAsia="Arial"/>
          <w:spacing w:val="-2"/>
        </w:rPr>
        <w:t> jor</w:t>
      </w:r>
      <w:r>
        <w:rPr>
          <w:rFonts w:ascii="Arial" w:hAnsi="Arial" w:cs="Arial" w:eastAsia="Arial"/>
          <w:spacing w:val="-1"/>
        </w:rPr>
        <w:t>den.</w:t>
      </w:r>
      <w:r>
        <w:rPr>
          <w:rFonts w:ascii="Arial" w:hAnsi="Arial" w:cs="Arial" w:eastAsia="Arial"/>
          <w:spacing w:val="21"/>
          <w:w w:val="9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har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  <w:spacing w:val="-1"/>
        </w:rPr>
        <w:t>vært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her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i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4"/>
        </w:rPr>
        <w:t>ﬁr</w:t>
      </w:r>
      <w:r>
        <w:rPr>
          <w:rFonts w:ascii="Arial" w:hAnsi="Arial" w:cs="Arial" w:eastAsia="Arial"/>
          <w:spacing w:val="-3"/>
        </w:rPr>
        <w:t>e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milliarder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5"/>
        </w:rPr>
        <w:t>år</w:t>
      </w:r>
      <w:r>
        <w:rPr>
          <w:rFonts w:ascii="Arial" w:hAnsi="Arial" w:cs="Arial" w:eastAsia="Arial"/>
          <w:spacing w:val="-6"/>
        </w:rPr>
        <w:t>.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numPr>
          <w:ilvl w:val="1"/>
          <w:numId w:val="26"/>
        </w:numPr>
        <w:tabs>
          <w:tab w:pos="1647" w:val="left" w:leader="none"/>
        </w:tabs>
        <w:spacing w:line="240" w:lineRule="auto" w:before="208" w:after="0"/>
        <w:ind w:left="1646" w:right="0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Mikrober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ﬁnnes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3"/>
        </w:rPr>
        <w:t>ov</w:t>
      </w:r>
      <w:r>
        <w:rPr>
          <w:rFonts w:ascii="Arial" w:hAnsi="Arial" w:cs="Arial" w:eastAsia="Arial"/>
          <w:spacing w:val="-2"/>
        </w:rPr>
        <w:t>eralt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på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2"/>
        </w:rPr>
        <w:t>jor</w:t>
      </w:r>
      <w:r>
        <w:rPr>
          <w:rFonts w:ascii="Arial" w:hAnsi="Arial" w:cs="Arial" w:eastAsia="Arial"/>
          <w:spacing w:val="-1"/>
        </w:rPr>
        <w:t>den,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også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inne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i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2"/>
        </w:rPr>
        <w:t>vulkaner</w:t>
      </w:r>
      <w:r>
        <w:rPr>
          <w:rFonts w:ascii="Arial" w:hAnsi="Arial" w:cs="Arial" w:eastAsia="Arial"/>
          <w:spacing w:val="-3"/>
        </w:rPr>
        <w:t>.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1"/>
          <w:numId w:val="26"/>
        </w:numPr>
        <w:tabs>
          <w:tab w:pos="1647" w:val="left" w:leader="none"/>
        </w:tabs>
        <w:spacing w:line="270" w:lineRule="auto" w:before="0" w:after="0"/>
        <w:ind w:left="1646" w:right="1051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Noen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1"/>
        </w:rPr>
        <w:t>mikrober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"/>
        </w:rPr>
        <w:t>kan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l</w:t>
      </w:r>
      <w:r>
        <w:rPr>
          <w:rFonts w:ascii="Arial" w:hAnsi="Arial"/>
          <w:spacing w:val="-3"/>
        </w:rPr>
        <w:t>yse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i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mørke</w:t>
      </w:r>
      <w:r>
        <w:rPr>
          <w:rFonts w:ascii="Arial" w:hAnsi="Arial"/>
          <w:spacing w:val="-3"/>
        </w:rPr>
        <w:t>t.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1"/>
        </w:rPr>
        <w:t>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gang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i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tiden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l</w:t>
      </w:r>
      <w:r>
        <w:rPr>
          <w:rFonts w:ascii="Arial" w:hAnsi="Arial"/>
          <w:spacing w:val="-3"/>
        </w:rPr>
        <w:t>yst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2"/>
        </w:rPr>
        <w:t>folk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opp</w:t>
      </w:r>
      <w:r>
        <w:rPr>
          <w:rFonts w:ascii="Arial" w:hAnsi="Arial"/>
          <w:spacing w:val="27"/>
          <w:w w:val="101"/>
        </w:rPr>
        <w:t> </w:t>
      </w:r>
      <w:r>
        <w:rPr>
          <w:rFonts w:ascii="Arial" w:hAnsi="Arial"/>
          <w:spacing w:val="-1"/>
        </w:rPr>
        <w:t>veien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med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glødende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biter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a</w:t>
      </w:r>
      <w:r>
        <w:rPr>
          <w:rFonts w:ascii="Arial" w:hAnsi="Arial"/>
          <w:spacing w:val="-3"/>
        </w:rPr>
        <w:t>v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sopp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som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3"/>
        </w:rPr>
        <w:t>vokst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på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3"/>
        </w:rPr>
        <w:t>trær</w:t>
      </w:r>
      <w:r>
        <w:rPr>
          <w:rFonts w:ascii="Arial" w:hAnsi="Arial"/>
          <w:spacing w:val="-4"/>
        </w:rPr>
        <w:t>.</w:t>
      </w:r>
      <w:r>
        <w:rPr>
          <w:rFonts w:ascii="Arial" w:hAnsi="Arial"/>
          <w:b w:val="0"/>
        </w:rPr>
      </w:r>
    </w:p>
    <w:p>
      <w:pPr>
        <w:pStyle w:val="BodyText"/>
        <w:numPr>
          <w:ilvl w:val="1"/>
          <w:numId w:val="26"/>
        </w:numPr>
        <w:tabs>
          <w:tab w:pos="1647" w:val="left" w:leader="none"/>
        </w:tabs>
        <w:spacing w:line="270" w:lineRule="auto" w:before="208" w:after="0"/>
        <w:ind w:left="1646" w:right="723" w:hanging="31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Mennesker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kunne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3"/>
        </w:rPr>
        <w:t>ikk</w:t>
      </w:r>
      <w:r>
        <w:rPr>
          <w:rFonts w:ascii="Arial" w:hAnsi="Arial"/>
          <w:spacing w:val="-2"/>
        </w:rPr>
        <w:t>e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eksist</w:t>
      </w:r>
      <w:r>
        <w:rPr>
          <w:rFonts w:ascii="Arial" w:hAnsi="Arial"/>
          <w:spacing w:val="-1"/>
        </w:rPr>
        <w:t>ert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1"/>
        </w:rPr>
        <w:t>uten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3"/>
        </w:rPr>
        <w:t>mikrober</w:t>
      </w:r>
      <w:r>
        <w:rPr>
          <w:rFonts w:ascii="Arial" w:hAnsi="Arial"/>
          <w:spacing w:val="-4"/>
        </w:rPr>
        <w:t>.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1"/>
        </w:rPr>
        <w:t>Noen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1"/>
        </w:rPr>
        <w:t>mikrober</w:t>
      </w:r>
      <w:r>
        <w:rPr>
          <w:rFonts w:ascii="Arial" w:hAnsi="Arial"/>
          <w:spacing w:val="35"/>
          <w:w w:val="101"/>
        </w:rPr>
        <w:t> </w:t>
      </w:r>
      <w:r>
        <w:rPr>
          <w:rFonts w:ascii="Arial" w:hAnsi="Arial"/>
          <w:spacing w:val="-2"/>
        </w:rPr>
        <w:t>produserer</w:t>
      </w:r>
      <w:r>
        <w:rPr>
          <w:rFonts w:ascii="Arial" w:hAnsi="Arial"/>
          <w:spacing w:val="-15"/>
        </w:rPr>
        <w:t> </w:t>
      </w:r>
      <w:r>
        <w:rPr>
          <w:rFonts w:ascii="Arial" w:hAnsi="Arial"/>
          <w:spacing w:val="-3"/>
        </w:rPr>
        <w:t>oksy</w:t>
      </w:r>
      <w:r>
        <w:rPr>
          <w:rFonts w:ascii="Arial" w:hAnsi="Arial"/>
          <w:spacing w:val="-2"/>
        </w:rPr>
        <w:t>gen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som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vi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1"/>
        </w:rPr>
        <w:t>trenger</w:t>
      </w:r>
      <w:r>
        <w:rPr>
          <w:rFonts w:ascii="Arial" w:hAnsi="Arial"/>
          <w:spacing w:val="-14"/>
        </w:rPr>
        <w:t> </w:t>
      </w:r>
      <w:r>
        <w:rPr>
          <w:rFonts w:ascii="Arial" w:hAnsi="Arial"/>
          <w:spacing w:val="-3"/>
        </w:rPr>
        <w:t>f</w:t>
      </w:r>
      <w:r>
        <w:rPr>
          <w:rFonts w:ascii="Arial" w:hAnsi="Arial"/>
          <w:spacing w:val="-4"/>
        </w:rPr>
        <w:t>or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å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1"/>
        </w:rPr>
        <w:t>puste,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og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2"/>
        </w:rPr>
        <w:t>andre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1"/>
        <w:ind w:left="164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hjelper</w:t>
      </w:r>
      <w:r>
        <w:rPr>
          <w:rFonts w:ascii="Arial" w:hAnsi="Arial"/>
          <w:spacing w:val="-18"/>
        </w:rPr>
        <w:t> </w:t>
      </w:r>
      <w:r>
        <w:rPr>
          <w:rFonts w:ascii="Arial" w:hAnsi="Arial"/>
          <w:spacing w:val="-1"/>
        </w:rPr>
        <w:t>planter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som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vi</w:t>
      </w:r>
      <w:r>
        <w:rPr>
          <w:rFonts w:ascii="Arial" w:hAnsi="Arial"/>
          <w:spacing w:val="-14"/>
        </w:rPr>
        <w:t> </w:t>
      </w:r>
      <w:r>
        <w:rPr>
          <w:rFonts w:ascii="Arial" w:hAnsi="Arial"/>
          <w:spacing w:val="-3"/>
        </w:rPr>
        <w:t>spiser,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til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å</w:t>
      </w:r>
      <w:r>
        <w:rPr>
          <w:rFonts w:ascii="Arial" w:hAnsi="Arial"/>
          <w:spacing w:val="-19"/>
        </w:rPr>
        <w:t> </w:t>
      </w:r>
      <w:r>
        <w:rPr>
          <w:rFonts w:ascii="Arial" w:hAnsi="Arial"/>
          <w:spacing w:val="-1"/>
        </w:rPr>
        <w:t>v</w:t>
      </w:r>
      <w:r>
        <w:rPr>
          <w:rFonts w:ascii="Arial" w:hAnsi="Arial"/>
          <w:spacing w:val="-2"/>
        </w:rPr>
        <w:t>okse.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58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6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46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6840" w:h="11910" w:orient="landscape"/>
          <w:pgMar w:top="0" w:bottom="0" w:left="2040" w:right="1480"/>
        </w:sectPr>
      </w:pPr>
    </w:p>
    <w:p>
      <w:pPr>
        <w:spacing w:before="67"/>
        <w:ind w:left="1573" w:right="15" w:firstLine="0"/>
        <w:jc w:val="center"/>
        <w:rPr>
          <w:rFonts w:ascii="Trebuchet MS" w:hAnsi="Trebuchet MS" w:cs="Trebuchet MS" w:eastAsia="Trebuchet MS"/>
          <w:sz w:val="27"/>
          <w:szCs w:val="27"/>
        </w:rPr>
      </w:pPr>
      <w:r>
        <w:rPr>
          <w:rFonts w:ascii="Trebuchet MS" w:hAnsi="Trebuchet MS" w:cs="Trebuchet MS" w:eastAsia="Trebuchet MS"/>
          <w:b/>
          <w:bCs/>
          <w:spacing w:val="-1"/>
          <w:w w:val="105"/>
          <w:sz w:val="27"/>
          <w:szCs w:val="27"/>
        </w:rPr>
        <w:t>Inﬂuensa-virus</w:t>
      </w:r>
      <w:r>
        <w:rPr>
          <w:rFonts w:ascii="Trebuchet MS" w:hAnsi="Trebuchet MS" w:cs="Trebuchet MS" w:eastAsia="Trebuchet MS"/>
          <w:sz w:val="27"/>
          <w:szCs w:val="27"/>
        </w:rPr>
      </w:r>
    </w:p>
    <w:p>
      <w:pPr>
        <w:spacing w:before="0"/>
        <w:ind w:left="1573" w:right="1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5"/>
          <w:sz w:val="20"/>
          <w:szCs w:val="20"/>
        </w:rPr>
        <w:t>In-ﬂu-en-sa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07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w w:val="95"/>
          <w:sz w:val="20"/>
        </w:rPr>
        <w:t>Om</w:t>
      </w:r>
      <w:r>
        <w:rPr>
          <w:rFonts w:ascii="Lucida Sans"/>
          <w:b/>
          <w:spacing w:val="-15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viruset</w: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2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before="0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w w:val="95"/>
          <w:sz w:val="20"/>
        </w:rPr>
        <w:t>Om</w:t>
      </w:r>
      <w:r>
        <w:rPr>
          <w:rFonts w:ascii="Lucida Sans"/>
          <w:b/>
          <w:spacing w:val="-15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viruset</w:t>
      </w:r>
      <w:r>
        <w:rPr>
          <w:rFonts w:ascii="Lucida Sans"/>
          <w:sz w:val="20"/>
        </w:rPr>
      </w:r>
    </w:p>
    <w:p>
      <w:pPr>
        <w:spacing w:line="311" w:lineRule="exact" w:before="67"/>
        <w:ind w:left="95" w:right="0" w:firstLine="0"/>
        <w:jc w:val="center"/>
        <w:rPr>
          <w:rFonts w:ascii="Trebuchet MS" w:hAnsi="Trebuchet MS" w:cs="Trebuchet MS" w:eastAsia="Trebuchet MS"/>
          <w:sz w:val="27"/>
          <w:szCs w:val="27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27"/>
        </w:rPr>
        <w:t>Rhinovirus</w:t>
      </w:r>
      <w:r>
        <w:rPr>
          <w:rFonts w:ascii="Trebuchet MS"/>
          <w:sz w:val="27"/>
        </w:rPr>
      </w:r>
    </w:p>
    <w:p>
      <w:pPr>
        <w:spacing w:line="233" w:lineRule="exact" w:before="0"/>
        <w:ind w:left="95" w:right="0" w:firstLine="0"/>
        <w:jc w:val="center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w w:val="105"/>
          <w:sz w:val="20"/>
        </w:rPr>
        <w:t>Ri-no-</w:t>
      </w:r>
      <w:r>
        <w:rPr>
          <w:rFonts w:ascii="Lucida Sans"/>
          <w:spacing w:val="-2"/>
          <w:w w:val="105"/>
          <w:sz w:val="20"/>
        </w:rPr>
        <w:t>vi-rus</w: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2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0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w w:val="95"/>
          <w:sz w:val="20"/>
        </w:rPr>
        <w:t>Om</w:t>
      </w:r>
      <w:r>
        <w:rPr>
          <w:rFonts w:ascii="Lucida Sans"/>
          <w:b/>
          <w:spacing w:val="-15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viruset</w:t>
      </w:r>
      <w:r>
        <w:rPr>
          <w:rFonts w:ascii="Lucida Sans"/>
          <w:sz w:val="20"/>
        </w:rPr>
      </w:r>
    </w:p>
    <w:p>
      <w:pPr>
        <w:spacing w:line="311" w:lineRule="exact" w:before="67"/>
        <w:ind w:left="231" w:right="0" w:firstLine="0"/>
        <w:jc w:val="left"/>
        <w:rPr>
          <w:rFonts w:ascii="Trebuchet MS" w:hAnsi="Trebuchet MS" w:cs="Trebuchet MS" w:eastAsia="Trebuchet MS"/>
          <w:sz w:val="27"/>
          <w:szCs w:val="27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27"/>
        </w:rPr>
        <w:t>Filovirus</w:t>
      </w:r>
      <w:r>
        <w:rPr>
          <w:rFonts w:ascii="Trebuchet MS"/>
          <w:sz w:val="27"/>
        </w:rPr>
      </w:r>
    </w:p>
    <w:p>
      <w:pPr>
        <w:spacing w:line="233" w:lineRule="exact" w:before="0"/>
        <w:ind w:left="26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w w:val="105"/>
          <w:sz w:val="20"/>
        </w:rPr>
        <w:t>Fil</w:t>
      </w:r>
      <w:r>
        <w:rPr>
          <w:rFonts w:ascii="Lucida Sans"/>
          <w:spacing w:val="-1"/>
          <w:w w:val="105"/>
          <w:sz w:val="20"/>
        </w:rPr>
        <w:t>-o-</w:t>
      </w:r>
      <w:r>
        <w:rPr>
          <w:rFonts w:ascii="Lucida Sans"/>
          <w:spacing w:val="-2"/>
          <w:w w:val="105"/>
          <w:sz w:val="20"/>
        </w:rPr>
        <w:t>vi-rus</w:t>
      </w:r>
      <w:r>
        <w:rPr>
          <w:rFonts w:ascii="Lucida Sans"/>
          <w:sz w:val="20"/>
        </w:rPr>
      </w:r>
    </w:p>
    <w:p>
      <w:pPr>
        <w:spacing w:after="0" w:line="233" w:lineRule="exact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420" w:bottom="0" w:left="2040" w:right="1480"/>
          <w:cols w:num="5" w:equalWidth="0">
            <w:col w:w="3561" w:space="894"/>
            <w:col w:w="1635" w:space="40"/>
            <w:col w:w="1503" w:space="1185"/>
            <w:col w:w="1635" w:space="40"/>
            <w:col w:w="2827"/>
          </w:cols>
        </w:sectPr>
      </w:pPr>
    </w:p>
    <w:p>
      <w:pPr>
        <w:numPr>
          <w:ilvl w:val="0"/>
          <w:numId w:val="28"/>
        </w:numPr>
        <w:tabs>
          <w:tab w:pos="763" w:val="left" w:leader="none"/>
        </w:tabs>
        <w:spacing w:before="115"/>
        <w:ind w:left="762" w:right="129" w:hanging="19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0"/>
          <w:sz w:val="20"/>
          <w:szCs w:val="20"/>
        </w:rPr>
        <w:t>Også</w:t>
      </w:r>
      <w:r>
        <w:rPr>
          <w:rFonts w:ascii="Arial" w:hAnsi="Arial" w:cs="Arial" w:eastAsia="Arial"/>
          <w:spacing w:val="-20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kjent</w:t>
      </w:r>
      <w:r>
        <w:rPr>
          <w:rFonts w:ascii="Arial" w:hAnsi="Arial" w:cs="Arial" w:eastAsia="Arial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som</w:t>
      </w:r>
      <w:r>
        <w:rPr>
          <w:rFonts w:ascii="Arial" w:hAnsi="Arial" w:cs="Arial" w:eastAsia="Arial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inﬂuensavirus</w: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28"/>
        </w:numPr>
        <w:tabs>
          <w:tab w:pos="763" w:val="left" w:leader="none"/>
        </w:tabs>
        <w:spacing w:line="252" w:lineRule="auto" w:before="108"/>
        <w:ind w:left="762" w:right="847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De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1"/>
          <w:sz w:val="20"/>
        </w:rPr>
        <w:t>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14"/>
          <w:sz w:val="20"/>
        </w:rPr>
        <w:t> </w:t>
      </w:r>
      <w:r>
        <w:rPr>
          <w:rFonts w:ascii="Lucida Sans"/>
          <w:sz w:val="20"/>
        </w:rPr>
        <w:t>virus</w:t>
      </w:r>
      <w:r>
        <w:rPr>
          <w:rFonts w:ascii="Lucida Sans"/>
          <w:spacing w:val="-7"/>
          <w:sz w:val="20"/>
        </w:rPr>
        <w:t> </w:t>
      </w:r>
      <w:r>
        <w:rPr>
          <w:rFonts w:ascii="Lucida Sans"/>
          <w:sz w:val="20"/>
        </w:rPr>
        <w:t>som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z w:val="20"/>
        </w:rPr>
        <w:t>skadelig</w:t>
      </w:r>
      <w:r>
        <w:rPr>
          <w:rFonts w:ascii="Lucida Sans"/>
          <w:spacing w:val="22"/>
          <w:w w:val="101"/>
          <w:sz w:val="20"/>
        </w:rPr>
        <w:t> </w:t>
      </w:r>
      <w:r>
        <w:rPr>
          <w:rFonts w:ascii="Lucida Sans"/>
          <w:spacing w:val="-2"/>
          <w:sz w:val="20"/>
        </w:rPr>
        <w:t>for</w:t>
      </w:r>
      <w:r>
        <w:rPr>
          <w:rFonts w:ascii="Lucida Sans"/>
          <w:spacing w:val="-30"/>
          <w:sz w:val="20"/>
        </w:rPr>
        <w:t> </w:t>
      </w:r>
      <w:r>
        <w:rPr>
          <w:rFonts w:ascii="Lucida Sans"/>
          <w:spacing w:val="-2"/>
          <w:sz w:val="20"/>
        </w:rPr>
        <w:t>mennesker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spacing w:line="240" w:lineRule="auto" w:before="12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0"/>
        <w:ind w:left="563" w:right="129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spacing w:val="-1"/>
          <w:sz w:val="20"/>
        </w:rPr>
        <w:t>Symp</w:t>
      </w:r>
      <w:r>
        <w:rPr>
          <w:rFonts w:ascii="Lucida Sans"/>
          <w:b/>
          <w:spacing w:val="-2"/>
          <w:sz w:val="20"/>
        </w:rPr>
        <w:t>t</w:t>
      </w:r>
      <w:r>
        <w:rPr>
          <w:rFonts w:ascii="Lucida Sans"/>
          <w:b/>
          <w:spacing w:val="-1"/>
          <w:sz w:val="20"/>
        </w:rPr>
        <w:t>omer</w:t>
      </w:r>
      <w:r>
        <w:rPr>
          <w:rFonts w:ascii="Lucida Sans"/>
          <w:b/>
          <w:spacing w:val="-44"/>
          <w:sz w:val="20"/>
        </w:rPr>
        <w:t> </w:t>
      </w:r>
      <w:r>
        <w:rPr>
          <w:rFonts w:ascii="Lucida Sans"/>
          <w:b/>
          <w:sz w:val="20"/>
        </w:rPr>
        <w:t>og</w:t>
      </w:r>
      <w:r>
        <w:rPr>
          <w:rFonts w:ascii="Lucida Sans"/>
          <w:b/>
          <w:spacing w:val="-41"/>
          <w:sz w:val="20"/>
        </w:rPr>
        <w:t> </w:t>
      </w:r>
      <w:r>
        <w:rPr>
          <w:rFonts w:ascii="Lucida Sans"/>
          <w:b/>
          <w:sz w:val="20"/>
        </w:rPr>
        <w:t>behandling</w:t>
      </w:r>
      <w:r>
        <w:rPr>
          <w:rFonts w:ascii="Lucida Sans"/>
          <w:sz w:val="20"/>
        </w:rPr>
      </w:r>
    </w:p>
    <w:p>
      <w:pPr>
        <w:numPr>
          <w:ilvl w:val="0"/>
          <w:numId w:val="28"/>
        </w:numPr>
        <w:tabs>
          <w:tab w:pos="763" w:val="left" w:leader="none"/>
        </w:tabs>
        <w:spacing w:line="252" w:lineRule="auto" w:before="110"/>
        <w:ind w:left="762" w:right="48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3"/>
          <w:sz w:val="20"/>
        </w:rPr>
        <w:t>orårsak</w:t>
      </w:r>
      <w:r>
        <w:rPr>
          <w:rFonts w:ascii="Lucida Sans" w:hAnsi="Lucida Sans"/>
          <w:spacing w:val="-2"/>
          <w:sz w:val="20"/>
        </w:rPr>
        <w:t>er</w:t>
      </w:r>
      <w:r>
        <w:rPr>
          <w:rFonts w:ascii="Lucida Sans" w:hAnsi="Lucida Sans"/>
          <w:spacing w:val="-12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eber</w:t>
      </w:r>
      <w:r>
        <w:rPr>
          <w:rFonts w:ascii="Lucida Sans" w:hAnsi="Lucida Sans"/>
          <w:spacing w:val="-12"/>
          <w:sz w:val="20"/>
        </w:rPr>
        <w:t> </w:t>
      </w:r>
      <w:r>
        <w:rPr>
          <w:rFonts w:ascii="Lucida Sans" w:hAnsi="Lucida Sans"/>
          <w:spacing w:val="-2"/>
          <w:sz w:val="20"/>
        </w:rPr>
        <w:t>(hø</w:t>
      </w:r>
      <w:r>
        <w:rPr>
          <w:rFonts w:ascii="Lucida Sans" w:hAnsi="Lucida Sans"/>
          <w:spacing w:val="-1"/>
          <w:sz w:val="20"/>
        </w:rPr>
        <w:t>y</w:t>
      </w:r>
      <w:r>
        <w:rPr>
          <w:rFonts w:ascii="Lucida Sans" w:hAnsi="Lucida Sans"/>
          <w:spacing w:val="-13"/>
          <w:sz w:val="20"/>
        </w:rPr>
        <w:t> 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1"/>
          <w:sz w:val="20"/>
        </w:rPr>
        <w:t>empera</w:t>
      </w:r>
      <w:r>
        <w:rPr>
          <w:rFonts w:ascii="Lucida Sans" w:hAnsi="Lucida Sans"/>
          <w:spacing w:val="-2"/>
          <w:sz w:val="20"/>
        </w:rPr>
        <w:t>tur),</w:t>
      </w:r>
      <w:r>
        <w:rPr>
          <w:rFonts w:ascii="Lucida Sans" w:hAnsi="Lucida Sans"/>
          <w:spacing w:val="29"/>
          <w:w w:val="79"/>
          <w:sz w:val="20"/>
        </w:rPr>
        <w:t> </w:t>
      </w:r>
      <w:r>
        <w:rPr>
          <w:rFonts w:ascii="Lucida Sans" w:hAnsi="Lucida Sans"/>
          <w:spacing w:val="-2"/>
          <w:sz w:val="20"/>
        </w:rPr>
        <w:t>r</w:t>
      </w:r>
      <w:r>
        <w:rPr>
          <w:rFonts w:ascii="Lucida Sans" w:hAnsi="Lucida Sans"/>
          <w:spacing w:val="-1"/>
          <w:sz w:val="20"/>
        </w:rPr>
        <w:t>ennende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z w:val="20"/>
        </w:rPr>
        <w:t>nese,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z w:val="20"/>
        </w:rPr>
        <w:t>sår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z w:val="20"/>
        </w:rPr>
        <w:t>hals,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muskel-</w:t>
      </w:r>
      <w:r>
        <w:rPr>
          <w:rFonts w:ascii="Lucida Sans" w:hAnsi="Lucida Sans"/>
          <w:spacing w:val="30"/>
          <w:w w:val="134"/>
          <w:sz w:val="20"/>
        </w:rPr>
        <w:t> </w:t>
      </w:r>
      <w:r>
        <w:rPr>
          <w:rFonts w:ascii="Lucida Sans" w:hAnsi="Lucida Sans"/>
          <w:spacing w:val="-2"/>
          <w:sz w:val="20"/>
        </w:rPr>
        <w:t>smerter</w:t>
      </w:r>
      <w:r>
        <w:rPr>
          <w:rFonts w:ascii="Lucida Sans" w:hAnsi="Lucida Sans"/>
          <w:spacing w:val="-3"/>
          <w:sz w:val="20"/>
        </w:rPr>
        <w:t>,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pacing w:val="-1"/>
          <w:sz w:val="20"/>
        </w:rPr>
        <w:t>host</w:t>
      </w:r>
      <w:r>
        <w:rPr>
          <w:rFonts w:ascii="Lucida Sans" w:hAnsi="Lucida Sans"/>
          <w:spacing w:val="-2"/>
          <w:sz w:val="20"/>
        </w:rPr>
        <w:t>e,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pacing w:val="-2"/>
          <w:sz w:val="20"/>
        </w:rPr>
        <w:t>tr</w:t>
      </w:r>
      <w:r>
        <w:rPr>
          <w:rFonts w:ascii="Lucida Sans" w:hAnsi="Lucida Sans"/>
          <w:spacing w:val="-1"/>
          <w:sz w:val="20"/>
        </w:rPr>
        <w:t>etthetsfølelse.</w:t>
      </w:r>
    </w:p>
    <w:p>
      <w:pPr>
        <w:numPr>
          <w:ilvl w:val="0"/>
          <w:numId w:val="28"/>
        </w:numPr>
        <w:tabs>
          <w:tab w:pos="763" w:val="left" w:leader="none"/>
        </w:tabs>
        <w:spacing w:line="252" w:lineRule="auto" w:before="96"/>
        <w:ind w:left="762" w:right="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Sprer</w:t>
      </w:r>
      <w:r>
        <w:rPr>
          <w:rFonts w:ascii="Lucida Sans"/>
          <w:spacing w:val="-11"/>
          <w:sz w:val="20"/>
        </w:rPr>
        <w:t> </w:t>
      </w:r>
      <w:r>
        <w:rPr>
          <w:rFonts w:ascii="Lucida Sans"/>
          <w:sz w:val="20"/>
        </w:rPr>
        <w:t>seg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z w:val="20"/>
        </w:rPr>
        <w:t>fra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til</w:t>
      </w:r>
      <w:r>
        <w:rPr>
          <w:rFonts w:ascii="Lucida Sans"/>
          <w:spacing w:val="-13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2"/>
          <w:sz w:val="20"/>
        </w:rPr>
        <w:t>ved</w:t>
      </w:r>
      <w:r>
        <w:rPr>
          <w:rFonts w:ascii="Lucida Sans"/>
          <w:spacing w:val="25"/>
          <w:w w:val="106"/>
          <w:sz w:val="20"/>
        </w:rPr>
        <w:t> </w:t>
      </w:r>
      <w:r>
        <w:rPr>
          <w:rFonts w:ascii="Lucida Sans"/>
          <w:sz w:val="20"/>
        </w:rPr>
        <w:t>hosting</w:t>
      </w:r>
      <w:r>
        <w:rPr>
          <w:rFonts w:ascii="Lucida Sans"/>
          <w:spacing w:val="-9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pacing w:val="-1"/>
          <w:sz w:val="20"/>
        </w:rPr>
        <w:t>ny</w:t>
      </w:r>
      <w:r>
        <w:rPr>
          <w:rFonts w:ascii="Lucida Sans"/>
          <w:spacing w:val="-2"/>
          <w:sz w:val="20"/>
        </w:rPr>
        <w:t>sing</w:t>
      </w:r>
      <w:r>
        <w:rPr>
          <w:rFonts w:ascii="Lucida Sans"/>
          <w:spacing w:val="-9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pacing w:val="-2"/>
          <w:sz w:val="20"/>
        </w:rPr>
        <w:t>uvaskede</w:t>
      </w:r>
      <w:r>
        <w:rPr>
          <w:rFonts w:ascii="Lucida Sans"/>
          <w:spacing w:val="-9"/>
          <w:sz w:val="20"/>
        </w:rPr>
        <w:t> </w:t>
      </w:r>
      <w:r>
        <w:rPr>
          <w:rFonts w:ascii="Lucida Sans"/>
          <w:spacing w:val="-2"/>
          <w:sz w:val="20"/>
        </w:rPr>
        <w:t>hender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numPr>
          <w:ilvl w:val="0"/>
          <w:numId w:val="28"/>
        </w:numPr>
        <w:tabs>
          <w:tab w:pos="763" w:val="left" w:leader="none"/>
        </w:tabs>
        <w:spacing w:line="252" w:lineRule="auto" w:before="96"/>
        <w:ind w:left="762" w:right="44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t>Behandlingen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pacing w:val="-1"/>
          <w:sz w:val="20"/>
        </w:rPr>
        <w:t>hvile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2"/>
          <w:sz w:val="20"/>
        </w:rPr>
        <w:t>inn</w:t>
      </w:r>
      <w:r>
        <w:rPr>
          <w:rFonts w:ascii="Lucida Sans" w:hAnsi="Lucida Sans"/>
          <w:spacing w:val="-1"/>
          <w:sz w:val="20"/>
        </w:rPr>
        <w:t>tak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pacing w:val="-2"/>
          <w:sz w:val="20"/>
        </w:rPr>
        <w:t>av</w:t>
      </w:r>
      <w:r>
        <w:rPr>
          <w:rFonts w:ascii="Lucida Sans" w:hAnsi="Lucida Sans"/>
          <w:spacing w:val="28"/>
          <w:w w:val="107"/>
          <w:sz w:val="20"/>
        </w:rPr>
        <w:t> </w:t>
      </w:r>
      <w:r>
        <w:rPr>
          <w:rFonts w:ascii="Lucida Sans" w:hAnsi="Lucida Sans"/>
          <w:spacing w:val="-3"/>
          <w:sz w:val="20"/>
        </w:rPr>
        <w:t>mye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væske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øle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z w:val="20"/>
        </w:rPr>
        <w:t>seg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pacing w:val="-1"/>
          <w:sz w:val="20"/>
        </w:rPr>
        <w:t>bedr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pacing w:val="28"/>
          <w:w w:val="93"/>
          <w:sz w:val="20"/>
        </w:rPr>
        <w:t> </w:t>
      </w:r>
      <w:r>
        <w:rPr>
          <w:rFonts w:ascii="Lucida Sans" w:hAnsi="Lucida Sans"/>
          <w:sz w:val="20"/>
        </w:rPr>
        <w:t>Hvis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man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2"/>
          <w:sz w:val="20"/>
        </w:rPr>
        <w:t>svært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dårlig,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kan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de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27"/>
          <w:w w:val="97"/>
          <w:sz w:val="20"/>
        </w:rPr>
        <w:t> </w:t>
      </w:r>
      <w:r>
        <w:rPr>
          <w:rFonts w:ascii="Lucida Sans" w:hAnsi="Lucida Sans"/>
          <w:sz w:val="20"/>
        </w:rPr>
        <w:t>hjelpe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med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en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1"/>
          <w:sz w:val="20"/>
        </w:rPr>
        <w:t>an</w:t>
      </w:r>
      <w:r>
        <w:rPr>
          <w:rFonts w:ascii="Lucida Sans" w:hAnsi="Lucida Sans"/>
          <w:spacing w:val="-2"/>
          <w:sz w:val="20"/>
        </w:rPr>
        <w:t>tiviral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z w:val="20"/>
        </w:rPr>
        <w:t>medisin.</w:t>
      </w:r>
      <w:r>
        <w:rPr>
          <w:rFonts w:ascii="Lucida Sans" w:hAnsi="Lucida Sans"/>
          <w:sz w:val="20"/>
        </w:rPr>
      </w:r>
    </w:p>
    <w:p>
      <w:pPr>
        <w:numPr>
          <w:ilvl w:val="0"/>
          <w:numId w:val="29"/>
        </w:numPr>
        <w:tabs>
          <w:tab w:pos="647" w:val="left" w:leader="none"/>
        </w:tabs>
        <w:spacing w:before="110"/>
        <w:ind w:left="646" w:right="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br w:type="column"/>
        <w:t>Også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pacing w:val="-2"/>
          <w:sz w:val="20"/>
        </w:rPr>
        <w:t>kjent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z w:val="20"/>
        </w:rPr>
        <w:t>som</w:t>
      </w:r>
      <w:r>
        <w:rPr>
          <w:rFonts w:ascii="Lucida Sans" w:hAnsi="Lucida Sans"/>
          <w:spacing w:val="-18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orkjølelse.</w:t>
      </w:r>
      <w:r>
        <w:rPr>
          <w:rFonts w:ascii="Lucida Sans" w:hAnsi="Lucida Sans"/>
          <w:sz w:val="20"/>
        </w:rPr>
      </w:r>
    </w:p>
    <w:p>
      <w:pPr>
        <w:numPr>
          <w:ilvl w:val="0"/>
          <w:numId w:val="29"/>
        </w:numPr>
        <w:tabs>
          <w:tab w:pos="647" w:val="left" w:leader="none"/>
        </w:tabs>
        <w:spacing w:line="252" w:lineRule="auto" w:before="109"/>
        <w:ind w:left="646" w:right="404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De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1"/>
          <w:sz w:val="20"/>
        </w:rPr>
        <w:t>e</w:t>
      </w:r>
      <w:r>
        <w:rPr>
          <w:rFonts w:ascii="Lucida Sans"/>
          <w:spacing w:val="-2"/>
          <w:sz w:val="20"/>
        </w:rPr>
        <w:t>t</w:t>
      </w:r>
      <w:r>
        <w:rPr>
          <w:rFonts w:ascii="Lucida Sans"/>
          <w:spacing w:val="-14"/>
          <w:sz w:val="20"/>
        </w:rPr>
        <w:t> </w:t>
      </w:r>
      <w:r>
        <w:rPr>
          <w:rFonts w:ascii="Lucida Sans"/>
          <w:sz w:val="20"/>
        </w:rPr>
        <w:t>virus</w:t>
      </w:r>
      <w:r>
        <w:rPr>
          <w:rFonts w:ascii="Lucida Sans"/>
          <w:spacing w:val="-7"/>
          <w:sz w:val="20"/>
        </w:rPr>
        <w:t> </w:t>
      </w:r>
      <w:r>
        <w:rPr>
          <w:rFonts w:ascii="Lucida Sans"/>
          <w:sz w:val="20"/>
        </w:rPr>
        <w:t>som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z w:val="20"/>
        </w:rPr>
        <w:t>skadelig</w:t>
      </w:r>
      <w:r>
        <w:rPr>
          <w:rFonts w:ascii="Lucida Sans"/>
          <w:spacing w:val="21"/>
          <w:w w:val="101"/>
          <w:sz w:val="20"/>
        </w:rPr>
        <w:t> </w:t>
      </w:r>
      <w:r>
        <w:rPr>
          <w:rFonts w:ascii="Lucida Sans"/>
          <w:spacing w:val="-2"/>
          <w:sz w:val="20"/>
        </w:rPr>
        <w:t>for</w:t>
      </w:r>
      <w:r>
        <w:rPr>
          <w:rFonts w:ascii="Lucida Sans"/>
          <w:spacing w:val="-30"/>
          <w:sz w:val="20"/>
        </w:rPr>
        <w:t> </w:t>
      </w:r>
      <w:r>
        <w:rPr>
          <w:rFonts w:ascii="Lucida Sans"/>
          <w:spacing w:val="-2"/>
          <w:sz w:val="20"/>
        </w:rPr>
        <w:t>mennesker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spacing w:line="240" w:lineRule="auto" w:before="12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0"/>
        <w:ind w:left="446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spacing w:val="-1"/>
          <w:sz w:val="20"/>
        </w:rPr>
        <w:t>Symp</w:t>
      </w:r>
      <w:r>
        <w:rPr>
          <w:rFonts w:ascii="Lucida Sans"/>
          <w:b/>
          <w:spacing w:val="-2"/>
          <w:sz w:val="20"/>
        </w:rPr>
        <w:t>t</w:t>
      </w:r>
      <w:r>
        <w:rPr>
          <w:rFonts w:ascii="Lucida Sans"/>
          <w:b/>
          <w:spacing w:val="-1"/>
          <w:sz w:val="20"/>
        </w:rPr>
        <w:t>omer</w:t>
      </w:r>
      <w:r>
        <w:rPr>
          <w:rFonts w:ascii="Lucida Sans"/>
          <w:b/>
          <w:spacing w:val="-44"/>
          <w:sz w:val="20"/>
        </w:rPr>
        <w:t> </w:t>
      </w:r>
      <w:r>
        <w:rPr>
          <w:rFonts w:ascii="Lucida Sans"/>
          <w:b/>
          <w:sz w:val="20"/>
        </w:rPr>
        <w:t>og</w:t>
      </w:r>
      <w:r>
        <w:rPr>
          <w:rFonts w:ascii="Lucida Sans"/>
          <w:b/>
          <w:spacing w:val="-41"/>
          <w:sz w:val="20"/>
        </w:rPr>
        <w:t> </w:t>
      </w:r>
      <w:r>
        <w:rPr>
          <w:rFonts w:ascii="Lucida Sans"/>
          <w:b/>
          <w:sz w:val="20"/>
        </w:rPr>
        <w:t>behandling</w:t>
      </w:r>
      <w:r>
        <w:rPr>
          <w:rFonts w:ascii="Lucida Sans"/>
          <w:sz w:val="20"/>
        </w:rPr>
      </w:r>
    </w:p>
    <w:p>
      <w:pPr>
        <w:numPr>
          <w:ilvl w:val="0"/>
          <w:numId w:val="29"/>
        </w:numPr>
        <w:tabs>
          <w:tab w:pos="647" w:val="left" w:leader="none"/>
        </w:tabs>
        <w:spacing w:line="252" w:lineRule="auto" w:before="110"/>
        <w:ind w:left="646" w:right="31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3"/>
          <w:sz w:val="20"/>
        </w:rPr>
        <w:t>orårsak</w:t>
      </w:r>
      <w:r>
        <w:rPr>
          <w:rFonts w:ascii="Lucida Sans" w:hAnsi="Lucida Sans"/>
          <w:spacing w:val="-2"/>
          <w:sz w:val="20"/>
        </w:rPr>
        <w:t>er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2"/>
          <w:sz w:val="20"/>
        </w:rPr>
        <w:t>r</w:t>
      </w:r>
      <w:r>
        <w:rPr>
          <w:rFonts w:ascii="Lucida Sans" w:hAnsi="Lucida Sans"/>
          <w:spacing w:val="-1"/>
          <w:sz w:val="20"/>
        </w:rPr>
        <w:t>ennende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nese,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ny</w:t>
      </w:r>
      <w:r>
        <w:rPr>
          <w:rFonts w:ascii="Lucida Sans" w:hAnsi="Lucida Sans"/>
          <w:spacing w:val="-2"/>
          <w:sz w:val="20"/>
        </w:rPr>
        <w:t>sing,</w:t>
      </w:r>
      <w:r>
        <w:rPr>
          <w:rFonts w:ascii="Lucida Sans" w:hAnsi="Lucida Sans"/>
          <w:spacing w:val="27"/>
          <w:w w:val="94"/>
          <w:sz w:val="20"/>
        </w:rPr>
        <w:t> </w:t>
      </w:r>
      <w:r>
        <w:rPr>
          <w:rFonts w:ascii="Lucida Sans" w:hAnsi="Lucida Sans"/>
          <w:sz w:val="20"/>
        </w:rPr>
        <w:t>sår</w:t>
      </w:r>
      <w:r>
        <w:rPr>
          <w:rFonts w:ascii="Lucida Sans" w:hAnsi="Lucida Sans"/>
          <w:spacing w:val="-20"/>
          <w:sz w:val="20"/>
        </w:rPr>
        <w:t> </w:t>
      </w:r>
      <w:r>
        <w:rPr>
          <w:rFonts w:ascii="Lucida Sans" w:hAnsi="Lucida Sans"/>
          <w:sz w:val="20"/>
        </w:rPr>
        <w:t>hals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1"/>
          <w:sz w:val="20"/>
        </w:rPr>
        <w:t>host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z w:val="20"/>
        </w:rPr>
      </w:r>
    </w:p>
    <w:p>
      <w:pPr>
        <w:numPr>
          <w:ilvl w:val="0"/>
          <w:numId w:val="29"/>
        </w:numPr>
        <w:tabs>
          <w:tab w:pos="647" w:val="left" w:leader="none"/>
        </w:tabs>
        <w:spacing w:line="252" w:lineRule="auto" w:before="96"/>
        <w:ind w:left="646" w:right="4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sz w:val="20"/>
        </w:rPr>
        <w:t>Sprer</w:t>
      </w:r>
      <w:r>
        <w:rPr>
          <w:rFonts w:ascii="Lucida Sans"/>
          <w:spacing w:val="-11"/>
          <w:sz w:val="20"/>
        </w:rPr>
        <w:t> </w:t>
      </w:r>
      <w:r>
        <w:rPr>
          <w:rFonts w:ascii="Lucida Sans"/>
          <w:sz w:val="20"/>
        </w:rPr>
        <w:t>seg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z w:val="20"/>
        </w:rPr>
        <w:t>fra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5"/>
          <w:sz w:val="20"/>
        </w:rPr>
        <w:t> </w:t>
      </w:r>
      <w:r>
        <w:rPr>
          <w:rFonts w:ascii="Lucida Sans"/>
          <w:sz w:val="20"/>
        </w:rPr>
        <w:t>til</w:t>
      </w:r>
      <w:r>
        <w:rPr>
          <w:rFonts w:ascii="Lucida Sans"/>
          <w:spacing w:val="-13"/>
          <w:sz w:val="20"/>
        </w:rPr>
        <w:t> </w:t>
      </w:r>
      <w:r>
        <w:rPr>
          <w:rFonts w:ascii="Lucida Sans"/>
          <w:sz w:val="20"/>
        </w:rPr>
        <w:t>person</w:t>
      </w:r>
      <w:r>
        <w:rPr>
          <w:rFonts w:ascii="Lucida Sans"/>
          <w:spacing w:val="-12"/>
          <w:sz w:val="20"/>
        </w:rPr>
        <w:t> </w:t>
      </w:r>
      <w:r>
        <w:rPr>
          <w:rFonts w:ascii="Lucida Sans"/>
          <w:spacing w:val="-2"/>
          <w:sz w:val="20"/>
        </w:rPr>
        <w:t>ved</w:t>
      </w:r>
      <w:r>
        <w:rPr>
          <w:rFonts w:ascii="Lucida Sans"/>
          <w:spacing w:val="25"/>
          <w:w w:val="106"/>
          <w:sz w:val="20"/>
        </w:rPr>
        <w:t> </w:t>
      </w:r>
      <w:r>
        <w:rPr>
          <w:rFonts w:ascii="Lucida Sans"/>
          <w:sz w:val="20"/>
        </w:rPr>
        <w:t>hosting</w:t>
      </w:r>
      <w:r>
        <w:rPr>
          <w:rFonts w:ascii="Lucida Sans"/>
          <w:spacing w:val="-7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pacing w:val="-1"/>
          <w:sz w:val="20"/>
        </w:rPr>
        <w:t>ny</w:t>
      </w:r>
      <w:r>
        <w:rPr>
          <w:rFonts w:ascii="Lucida Sans"/>
          <w:spacing w:val="-2"/>
          <w:sz w:val="20"/>
        </w:rPr>
        <w:t>sing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6"/>
          <w:sz w:val="20"/>
        </w:rPr>
        <w:t> </w:t>
      </w:r>
      <w:r>
        <w:rPr>
          <w:rFonts w:ascii="Lucida Sans"/>
          <w:spacing w:val="-2"/>
          <w:sz w:val="20"/>
        </w:rPr>
        <w:t>uvaskede</w:t>
      </w:r>
      <w:r>
        <w:rPr>
          <w:rFonts w:ascii="Lucida Sans"/>
          <w:spacing w:val="28"/>
          <w:w w:val="107"/>
          <w:sz w:val="20"/>
        </w:rPr>
        <w:t> </w:t>
      </w:r>
      <w:r>
        <w:rPr>
          <w:rFonts w:ascii="Lucida Sans"/>
          <w:spacing w:val="-2"/>
          <w:sz w:val="20"/>
        </w:rPr>
        <w:t>hender</w:t>
      </w:r>
      <w:r>
        <w:rPr>
          <w:rFonts w:ascii="Lucida Sans"/>
          <w:spacing w:val="-3"/>
          <w:sz w:val="20"/>
        </w:rPr>
        <w:t>.</w:t>
      </w:r>
      <w:r>
        <w:rPr>
          <w:rFonts w:ascii="Lucida Sans"/>
          <w:sz w:val="20"/>
        </w:rPr>
      </w:r>
    </w:p>
    <w:p>
      <w:pPr>
        <w:numPr>
          <w:ilvl w:val="0"/>
          <w:numId w:val="29"/>
        </w:numPr>
        <w:tabs>
          <w:tab w:pos="647" w:val="left" w:leader="none"/>
        </w:tabs>
        <w:spacing w:line="252" w:lineRule="auto" w:before="96"/>
        <w:ind w:left="646" w:right="0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t>Behandlingen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pacing w:val="-1"/>
          <w:sz w:val="20"/>
        </w:rPr>
        <w:t>hvile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2"/>
          <w:sz w:val="20"/>
        </w:rPr>
        <w:t>inn</w:t>
      </w:r>
      <w:r>
        <w:rPr>
          <w:rFonts w:ascii="Lucida Sans" w:hAnsi="Lucida Sans"/>
          <w:spacing w:val="-1"/>
          <w:sz w:val="20"/>
        </w:rPr>
        <w:t>tak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pacing w:val="-2"/>
          <w:sz w:val="20"/>
        </w:rPr>
        <w:t>av</w:t>
      </w:r>
      <w:r>
        <w:rPr>
          <w:rFonts w:ascii="Lucida Sans" w:hAnsi="Lucida Sans"/>
          <w:spacing w:val="28"/>
          <w:w w:val="107"/>
          <w:sz w:val="20"/>
        </w:rPr>
        <w:t> </w:t>
      </w:r>
      <w:r>
        <w:rPr>
          <w:rFonts w:ascii="Lucida Sans" w:hAnsi="Lucida Sans"/>
          <w:spacing w:val="-3"/>
          <w:sz w:val="20"/>
        </w:rPr>
        <w:t>mye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væske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1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øle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z w:val="20"/>
        </w:rPr>
        <w:t>seg</w:t>
      </w:r>
      <w:r>
        <w:rPr>
          <w:rFonts w:ascii="Lucida Sans" w:hAnsi="Lucida Sans"/>
          <w:spacing w:val="2"/>
          <w:sz w:val="20"/>
        </w:rPr>
        <w:t> </w:t>
      </w:r>
      <w:r>
        <w:rPr>
          <w:rFonts w:ascii="Lucida Sans" w:hAnsi="Lucida Sans"/>
          <w:spacing w:val="-1"/>
          <w:sz w:val="20"/>
        </w:rPr>
        <w:t>bedr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29"/>
        </w:numPr>
        <w:tabs>
          <w:tab w:pos="763" w:val="left" w:leader="none"/>
        </w:tabs>
        <w:spacing w:line="252" w:lineRule="auto" w:before="110"/>
        <w:ind w:left="762" w:right="314" w:hanging="199"/>
        <w:jc w:val="both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br w:type="column"/>
      </w:r>
      <w:r>
        <w:rPr>
          <w:rFonts w:ascii="Lucida Sans" w:hAnsi="Lucida Sans"/>
          <w:spacing w:val="-1"/>
          <w:sz w:val="20"/>
        </w:rPr>
        <w:t>Filo</w:t>
      </w:r>
      <w:r>
        <w:rPr>
          <w:rFonts w:ascii="Lucida Sans" w:hAnsi="Lucida Sans"/>
          <w:spacing w:val="-2"/>
          <w:sz w:val="20"/>
        </w:rPr>
        <w:t>virus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z w:val="20"/>
        </w:rPr>
        <w:t>skadelig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pacing w:val="-1"/>
          <w:sz w:val="20"/>
        </w:rPr>
        <w:t>mennesker</w:t>
      </w:r>
      <w:r>
        <w:rPr>
          <w:rFonts w:ascii="Lucida Sans" w:hAnsi="Lucida Sans"/>
          <w:spacing w:val="30"/>
          <w:w w:val="102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7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orårsaker</w:t>
      </w:r>
      <w:r>
        <w:rPr>
          <w:rFonts w:ascii="Lucida Sans" w:hAnsi="Lucida Sans"/>
          <w:spacing w:val="-12"/>
          <w:sz w:val="20"/>
        </w:rPr>
        <w:t> </w:t>
      </w:r>
      <w:r>
        <w:rPr>
          <w:rFonts w:ascii="Lucida Sans" w:hAnsi="Lucida Sans"/>
          <w:sz w:val="20"/>
        </w:rPr>
        <w:t>en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2"/>
          <w:sz w:val="20"/>
        </w:rPr>
        <w:t>sykdom</w:t>
      </w:r>
      <w:r>
        <w:rPr>
          <w:rFonts w:ascii="Lucida Sans" w:hAnsi="Lucida Sans"/>
          <w:spacing w:val="-7"/>
          <w:sz w:val="20"/>
        </w:rPr>
        <w:t> </w:t>
      </w:r>
      <w:r>
        <w:rPr>
          <w:rFonts w:ascii="Lucida Sans" w:hAnsi="Lucida Sans"/>
          <w:sz w:val="20"/>
        </w:rPr>
        <w:t>som</w:t>
      </w:r>
      <w:r>
        <w:rPr>
          <w:rFonts w:ascii="Lucida Sans" w:hAnsi="Lucida Sans"/>
          <w:spacing w:val="-6"/>
          <w:sz w:val="20"/>
        </w:rPr>
        <w:t> </w:t>
      </w:r>
      <w:r>
        <w:rPr>
          <w:rFonts w:ascii="Lucida Sans" w:hAnsi="Lucida Sans"/>
          <w:spacing w:val="-1"/>
          <w:sz w:val="20"/>
        </w:rPr>
        <w:t>he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1"/>
          <w:sz w:val="20"/>
        </w:rPr>
        <w:t>er</w:t>
      </w:r>
      <w:r>
        <w:rPr>
          <w:rFonts w:ascii="Lucida Sans" w:hAnsi="Lucida Sans"/>
          <w:spacing w:val="26"/>
          <w:w w:val="102"/>
          <w:sz w:val="20"/>
        </w:rPr>
        <w:t> </w:t>
      </w:r>
      <w:r>
        <w:rPr>
          <w:rFonts w:ascii="Lucida Sans" w:hAnsi="Lucida Sans"/>
          <w:sz w:val="20"/>
        </w:rPr>
        <w:t>ebola.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29"/>
        </w:numPr>
        <w:tabs>
          <w:tab w:pos="763" w:val="left" w:leader="none"/>
        </w:tabs>
        <w:spacing w:line="252" w:lineRule="auto" w:before="96"/>
        <w:ind w:left="762" w:right="563" w:hanging="199"/>
        <w:jc w:val="both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1"/>
          <w:sz w:val="20"/>
        </w:rPr>
        <w:t>De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z w:val="20"/>
        </w:rPr>
        <w:t>har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pacing w:val="-1"/>
          <w:sz w:val="20"/>
        </w:rPr>
        <w:t>vært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nyhe</w:t>
      </w:r>
      <w:r>
        <w:rPr>
          <w:rFonts w:ascii="Lucida Sans" w:hAnsi="Lucida Sans"/>
          <w:spacing w:val="-2"/>
          <w:sz w:val="20"/>
        </w:rPr>
        <w:t>t</w:t>
      </w:r>
      <w:r>
        <w:rPr>
          <w:rFonts w:ascii="Lucida Sans" w:hAnsi="Lucida Sans"/>
          <w:spacing w:val="-1"/>
          <w:sz w:val="20"/>
        </w:rPr>
        <w:t>ene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pacing w:val="-2"/>
          <w:sz w:val="20"/>
        </w:rPr>
        <w:t>fordi</w:t>
      </w:r>
      <w:r>
        <w:rPr>
          <w:rFonts w:ascii="Lucida Sans" w:hAnsi="Lucida Sans"/>
          <w:spacing w:val="-8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olk</w:t>
      </w:r>
      <w:r>
        <w:rPr>
          <w:rFonts w:ascii="Lucida Sans" w:hAnsi="Lucida Sans"/>
          <w:spacing w:val="27"/>
          <w:w w:val="98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23"/>
          <w:sz w:val="20"/>
        </w:rPr>
        <w:t> </w:t>
      </w:r>
      <w:r>
        <w:rPr>
          <w:rFonts w:ascii="Lucida Sans" w:hAnsi="Lucida Sans"/>
          <w:spacing w:val="-1"/>
          <w:sz w:val="20"/>
        </w:rPr>
        <w:t>A</w:t>
      </w:r>
      <w:r>
        <w:rPr>
          <w:rFonts w:ascii="Lucida Sans" w:hAnsi="Lucida Sans"/>
          <w:spacing w:val="-2"/>
          <w:sz w:val="20"/>
        </w:rPr>
        <w:t>frika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har</w:t>
      </w:r>
      <w:r>
        <w:rPr>
          <w:rFonts w:ascii="Lucida Sans" w:hAnsi="Lucida Sans"/>
          <w:spacing w:val="-20"/>
          <w:sz w:val="20"/>
        </w:rPr>
        <w:t> </w:t>
      </w:r>
      <w:r>
        <w:rPr>
          <w:rFonts w:ascii="Lucida Sans" w:hAnsi="Lucida Sans"/>
          <w:spacing w:val="-1"/>
          <w:sz w:val="20"/>
        </w:rPr>
        <w:t>få</w:t>
      </w:r>
      <w:r>
        <w:rPr>
          <w:rFonts w:ascii="Lucida Sans" w:hAnsi="Lucida Sans"/>
          <w:spacing w:val="-2"/>
          <w:sz w:val="20"/>
        </w:rPr>
        <w:t>tt</w:t>
      </w:r>
      <w:r>
        <w:rPr>
          <w:rFonts w:ascii="Lucida Sans" w:hAnsi="Lucida Sans"/>
          <w:spacing w:val="-22"/>
          <w:sz w:val="20"/>
        </w:rPr>
        <w:t> </w:t>
      </w:r>
      <w:r>
        <w:rPr>
          <w:rFonts w:ascii="Lucida Sans" w:hAnsi="Lucida Sans"/>
          <w:spacing w:val="-1"/>
          <w:sz w:val="20"/>
        </w:rPr>
        <w:t>viruse</w:t>
      </w:r>
      <w:r>
        <w:rPr>
          <w:rFonts w:ascii="Lucida Sans" w:hAnsi="Lucida Sans"/>
          <w:spacing w:val="-2"/>
          <w:sz w:val="20"/>
        </w:rPr>
        <w:t>t,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z w:val="20"/>
        </w:rPr>
        <w:t>mange</w:t>
      </w:r>
      <w:r>
        <w:rPr>
          <w:rFonts w:ascii="Lucida Sans" w:hAnsi="Lucida Sans"/>
          <w:spacing w:val="25"/>
          <w:w w:val="103"/>
          <w:sz w:val="20"/>
        </w:rPr>
        <w:t> </w:t>
      </w:r>
      <w:r>
        <w:rPr>
          <w:rFonts w:ascii="Lucida Sans" w:hAnsi="Lucida Sans"/>
          <w:sz w:val="20"/>
        </w:rPr>
        <w:t>har</w:t>
      </w:r>
      <w:r>
        <w:rPr>
          <w:rFonts w:ascii="Lucida Sans" w:hAnsi="Lucida Sans"/>
          <w:spacing w:val="-34"/>
          <w:sz w:val="20"/>
        </w:rPr>
        <w:t> </w:t>
      </w:r>
      <w:r>
        <w:rPr>
          <w:rFonts w:ascii="Lucida Sans" w:hAnsi="Lucida Sans"/>
          <w:sz w:val="20"/>
        </w:rPr>
        <w:t>dødd.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29"/>
        </w:numPr>
        <w:tabs>
          <w:tab w:pos="763" w:val="left" w:leader="none"/>
        </w:tabs>
        <w:spacing w:line="258" w:lineRule="auto" w:before="96"/>
        <w:ind w:left="762" w:right="114" w:hanging="19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Viruset</w:t>
      </w:r>
      <w:r>
        <w:rPr>
          <w:rFonts w:ascii="Lucida Sans" w:hAnsi="Lucida Sans" w:cs="Lucida Sans" w:eastAsia="Lucida Sans"/>
          <w:spacing w:val="-40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lev</w:t>
      </w:r>
      <w:r>
        <w:rPr>
          <w:rFonts w:ascii="Lucida Sans" w:hAnsi="Lucida Sans" w:cs="Lucida Sans" w:eastAsia="Lucida Sans"/>
          <w:spacing w:val="-3"/>
          <w:w w:val="105"/>
          <w:sz w:val="20"/>
          <w:szCs w:val="20"/>
        </w:rPr>
        <w:t>er</w:t>
      </w:r>
      <w:r>
        <w:rPr>
          <w:rFonts w:ascii="Lucida Sans" w:hAnsi="Lucida Sans" w:cs="Lucida Sans" w:eastAsia="Lucida Sans"/>
          <w:spacing w:val="-42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naturlig</w:t>
      </w:r>
      <w:r>
        <w:rPr>
          <w:rFonts w:ascii="Lucida Sans" w:hAnsi="Lucida Sans" w:cs="Lucida Sans" w:eastAsia="Lucida Sans"/>
          <w:spacing w:val="-40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i</w:t>
      </w:r>
      <w:r>
        <w:rPr>
          <w:rFonts w:ascii="Lucida Sans" w:hAnsi="Lucida Sans" w:cs="Lucida Sans" w:eastAsia="Lucida Sans"/>
          <w:spacing w:val="-43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ville</w:t>
      </w:r>
      <w:r>
        <w:rPr>
          <w:rFonts w:ascii="Lucida Sans" w:hAnsi="Lucida Sans" w:cs="Lucida Sans" w:eastAsia="Lucida Sans"/>
          <w:spacing w:val="-40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dyr</w:t>
      </w:r>
      <w:r>
        <w:rPr>
          <w:rFonts w:ascii="Lucida Sans" w:hAnsi="Lucida Sans" w:cs="Lucida Sans" w:eastAsia="Lucida Sans"/>
          <w:spacing w:val="-42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w w:val="105"/>
          <w:sz w:val="20"/>
          <w:szCs w:val="20"/>
        </w:rPr>
        <w:t>i</w:t>
      </w:r>
      <w:r>
        <w:rPr>
          <w:rFonts w:ascii="Lucida Sans" w:hAnsi="Lucida Sans" w:cs="Lucida Sans" w:eastAsia="Lucida Sans"/>
          <w:spacing w:val="-43"/>
          <w:w w:val="105"/>
          <w:sz w:val="20"/>
          <w:szCs w:val="20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0"/>
          <w:szCs w:val="20"/>
        </w:rPr>
        <w:t>Afrika</w:t>
      </w:r>
      <w:r>
        <w:rPr>
          <w:rFonts w:ascii="Lucida Sans" w:hAnsi="Lucida Sans" w:cs="Lucida Sans" w:eastAsia="Lucida Sans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og</w:t>
      </w:r>
      <w:r>
        <w:rPr>
          <w:rFonts w:ascii="Arial" w:hAnsi="Arial" w:cs="Arial" w:eastAsia="Arial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ﬁnnes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5"/>
          <w:sz w:val="20"/>
          <w:szCs w:val="20"/>
        </w:rPr>
        <w:t>ikke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på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5"/>
          <w:sz w:val="20"/>
          <w:szCs w:val="20"/>
        </w:rPr>
        <w:t>andre</w:t>
      </w:r>
      <w:r>
        <w:rPr>
          <w:rFonts w:ascii="Arial" w:hAnsi="Arial" w:cs="Arial" w:eastAsia="Arial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5"/>
          <w:sz w:val="20"/>
          <w:szCs w:val="20"/>
        </w:rPr>
        <w:t>kontinenter</w:t>
      </w:r>
      <w:r>
        <w:rPr>
          <w:rFonts w:ascii="Arial" w:hAnsi="Arial" w:cs="Arial" w:eastAsia="Arial"/>
          <w:spacing w:val="-3"/>
          <w:w w:val="105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56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spacing w:val="-1"/>
          <w:sz w:val="20"/>
        </w:rPr>
        <w:t>Symp</w:t>
      </w:r>
      <w:r>
        <w:rPr>
          <w:rFonts w:ascii="Lucida Sans"/>
          <w:b/>
          <w:spacing w:val="-2"/>
          <w:sz w:val="20"/>
        </w:rPr>
        <w:t>t</w:t>
      </w:r>
      <w:r>
        <w:rPr>
          <w:rFonts w:ascii="Lucida Sans"/>
          <w:b/>
          <w:spacing w:val="-1"/>
          <w:sz w:val="20"/>
        </w:rPr>
        <w:t>omer</w:t>
      </w:r>
      <w:r>
        <w:rPr>
          <w:rFonts w:ascii="Lucida Sans"/>
          <w:b/>
          <w:spacing w:val="-44"/>
          <w:sz w:val="20"/>
        </w:rPr>
        <w:t> </w:t>
      </w:r>
      <w:r>
        <w:rPr>
          <w:rFonts w:ascii="Lucida Sans"/>
          <w:b/>
          <w:sz w:val="20"/>
        </w:rPr>
        <w:t>og</w:t>
      </w:r>
      <w:r>
        <w:rPr>
          <w:rFonts w:ascii="Lucida Sans"/>
          <w:b/>
          <w:spacing w:val="-41"/>
          <w:sz w:val="20"/>
        </w:rPr>
        <w:t> </w:t>
      </w:r>
      <w:r>
        <w:rPr>
          <w:rFonts w:ascii="Lucida Sans"/>
          <w:b/>
          <w:sz w:val="20"/>
        </w:rPr>
        <w:t>behandling</w:t>
      </w:r>
      <w:r>
        <w:rPr>
          <w:rFonts w:ascii="Lucida Sans"/>
          <w:sz w:val="20"/>
        </w:rPr>
      </w:r>
    </w:p>
    <w:p>
      <w:pPr>
        <w:numPr>
          <w:ilvl w:val="1"/>
          <w:numId w:val="29"/>
        </w:numPr>
        <w:tabs>
          <w:tab w:pos="763" w:val="left" w:leader="none"/>
        </w:tabs>
        <w:spacing w:line="252" w:lineRule="auto" w:before="110"/>
        <w:ind w:left="762" w:right="505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3"/>
          <w:sz w:val="20"/>
        </w:rPr>
        <w:t>olk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z w:val="20"/>
        </w:rPr>
        <w:t>blir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pacing w:val="-2"/>
          <w:sz w:val="20"/>
        </w:rPr>
        <w:t>svært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3"/>
          <w:sz w:val="20"/>
        </w:rPr>
        <w:t>syke</w:t>
      </w:r>
      <w:r>
        <w:rPr>
          <w:rFonts w:ascii="Lucida Sans" w:hAnsi="Lucida Sans"/>
          <w:spacing w:val="-5"/>
          <w:sz w:val="20"/>
        </w:rPr>
        <w:t> </w:t>
      </w:r>
      <w:r>
        <w:rPr>
          <w:rFonts w:ascii="Lucida Sans" w:hAnsi="Lucida Sans"/>
          <w:spacing w:val="-2"/>
          <w:sz w:val="20"/>
        </w:rPr>
        <w:t>av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pacing w:val="-1"/>
          <w:sz w:val="20"/>
        </w:rPr>
        <w:t>ebola</w:t>
      </w:r>
      <w:r>
        <w:rPr>
          <w:rFonts w:ascii="Lucida Sans" w:hAnsi="Lucida Sans"/>
          <w:spacing w:val="-2"/>
          <w:sz w:val="20"/>
        </w:rPr>
        <w:t>virus,</w:t>
      </w:r>
      <w:r>
        <w:rPr>
          <w:rFonts w:ascii="Lucida Sans" w:hAnsi="Lucida Sans"/>
          <w:spacing w:val="31"/>
          <w:w w:val="94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pacing w:val="-1"/>
          <w:sz w:val="20"/>
        </w:rPr>
        <w:t>verste</w:t>
      </w:r>
      <w:r>
        <w:rPr>
          <w:rFonts w:ascii="Lucida Sans" w:hAnsi="Lucida Sans"/>
          <w:spacing w:val="-11"/>
          <w:sz w:val="20"/>
        </w:rPr>
        <w:t> </w:t>
      </w:r>
      <w:r>
        <w:rPr>
          <w:rFonts w:ascii="Lucida Sans" w:hAnsi="Lucida Sans"/>
          <w:sz w:val="20"/>
        </w:rPr>
        <w:t>fall</w:t>
      </w:r>
      <w:r>
        <w:rPr>
          <w:rFonts w:ascii="Lucida Sans" w:hAnsi="Lucida Sans"/>
          <w:spacing w:val="-17"/>
          <w:sz w:val="20"/>
        </w:rPr>
        <w:t> </w:t>
      </w:r>
      <w:r>
        <w:rPr>
          <w:rFonts w:ascii="Lucida Sans" w:hAnsi="Lucida Sans"/>
          <w:sz w:val="20"/>
        </w:rPr>
        <w:t>dør</w:t>
      </w:r>
      <w:r>
        <w:rPr>
          <w:rFonts w:ascii="Lucida Sans" w:hAnsi="Lucida Sans"/>
          <w:spacing w:val="-16"/>
          <w:sz w:val="20"/>
        </w:rPr>
        <w:t> </w:t>
      </w:r>
      <w:r>
        <w:rPr>
          <w:rFonts w:ascii="Lucida Sans" w:hAnsi="Lucida Sans"/>
          <w:sz w:val="20"/>
        </w:rPr>
        <w:t>de.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29"/>
        </w:numPr>
        <w:tabs>
          <w:tab w:pos="763" w:val="left" w:leader="none"/>
        </w:tabs>
        <w:spacing w:line="252" w:lineRule="auto" w:before="96"/>
        <w:ind w:left="762" w:right="411" w:hanging="199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pacing w:val="-1"/>
          <w:sz w:val="20"/>
        </w:rPr>
        <w:t>Personer</w:t>
      </w:r>
      <w:r>
        <w:rPr>
          <w:rFonts w:ascii="Lucida Sans" w:hAnsi="Lucida Sans"/>
          <w:spacing w:val="-2"/>
          <w:sz w:val="20"/>
        </w:rPr>
        <w:t> </w:t>
      </w:r>
      <w:r>
        <w:rPr>
          <w:rFonts w:ascii="Lucida Sans" w:hAnsi="Lucida Sans"/>
          <w:sz w:val="20"/>
        </w:rPr>
        <w:t>med</w:t>
      </w:r>
      <w:r>
        <w:rPr>
          <w:rFonts w:ascii="Lucida Sans" w:hAnsi="Lucida Sans"/>
          <w:spacing w:val="6"/>
          <w:sz w:val="20"/>
        </w:rPr>
        <w:t> </w:t>
      </w:r>
      <w:r>
        <w:rPr>
          <w:rFonts w:ascii="Lucida Sans" w:hAnsi="Lucida Sans"/>
          <w:sz w:val="20"/>
        </w:rPr>
        <w:t>ebola</w:t>
      </w:r>
      <w:r>
        <w:rPr>
          <w:rFonts w:ascii="Lucida Sans" w:hAnsi="Lucida Sans"/>
          <w:spacing w:val="-3"/>
          <w:sz w:val="20"/>
        </w:rPr>
        <w:t> </w:t>
      </w:r>
      <w:r>
        <w:rPr>
          <w:rFonts w:ascii="Lucida Sans" w:hAnsi="Lucida Sans"/>
          <w:sz w:val="20"/>
        </w:rPr>
        <w:t>vil</w:t>
      </w:r>
      <w:r>
        <w:rPr>
          <w:rFonts w:ascii="Lucida Sans" w:hAnsi="Lucida Sans"/>
          <w:spacing w:val="-4"/>
          <w:sz w:val="20"/>
        </w:rPr>
        <w:t> </w:t>
      </w:r>
      <w:r>
        <w:rPr>
          <w:rFonts w:ascii="Lucida Sans" w:hAnsi="Lucida Sans"/>
          <w:spacing w:val="-2"/>
          <w:sz w:val="20"/>
        </w:rPr>
        <w:t>tr</w:t>
      </w:r>
      <w:r>
        <w:rPr>
          <w:rFonts w:ascii="Lucida Sans" w:hAnsi="Lucida Sans"/>
          <w:spacing w:val="-1"/>
          <w:sz w:val="20"/>
        </w:rPr>
        <w:t>enge</w:t>
      </w:r>
      <w:r>
        <w:rPr>
          <w:rFonts w:ascii="Lucida Sans" w:hAnsi="Lucida Sans"/>
          <w:spacing w:val="29"/>
          <w:w w:val="104"/>
          <w:sz w:val="20"/>
        </w:rPr>
        <w:t> </w:t>
      </w:r>
      <w:r>
        <w:rPr>
          <w:rFonts w:ascii="Lucida Sans" w:hAnsi="Lucida Sans"/>
          <w:sz w:val="20"/>
        </w:rPr>
        <w:t>spesialbehandling</w:t>
      </w:r>
      <w:r>
        <w:rPr>
          <w:rFonts w:ascii="Lucida Sans" w:hAnsi="Lucida Sans"/>
          <w:spacing w:val="11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w w:val="102"/>
          <w:sz w:val="20"/>
        </w:rPr>
        <w:t> </w:t>
      </w:r>
      <w:r>
        <w:rPr>
          <w:rFonts w:ascii="Lucida Sans" w:hAnsi="Lucida Sans"/>
          <w:spacing w:val="-1"/>
          <w:sz w:val="20"/>
        </w:rPr>
        <w:t>sykehusbehandling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pacing w:val="-2"/>
          <w:sz w:val="20"/>
        </w:rPr>
        <w:t>for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-10"/>
          <w:sz w:val="20"/>
        </w:rPr>
        <w:t> </w:t>
      </w:r>
      <w:r>
        <w:rPr>
          <w:rFonts w:ascii="Lucida Sans" w:hAnsi="Lucida Sans"/>
          <w:sz w:val="20"/>
        </w:rPr>
        <w:t>bli</w:t>
      </w:r>
      <w:r>
        <w:rPr>
          <w:rFonts w:ascii="Lucida Sans" w:hAnsi="Lucida Sans"/>
          <w:spacing w:val="-9"/>
          <w:sz w:val="20"/>
        </w:rPr>
        <w:t> </w:t>
      </w:r>
      <w:r>
        <w:rPr>
          <w:rFonts w:ascii="Lucida Sans" w:hAnsi="Lucida Sans"/>
          <w:spacing w:val="-1"/>
          <w:sz w:val="20"/>
        </w:rPr>
        <w:t>bedr</w:t>
      </w:r>
      <w:r>
        <w:rPr>
          <w:rFonts w:ascii="Lucida Sans" w:hAnsi="Lucida Sans"/>
          <w:spacing w:val="-2"/>
          <w:sz w:val="20"/>
        </w:rPr>
        <w:t>e.</w:t>
      </w:r>
      <w:r>
        <w:rPr>
          <w:rFonts w:ascii="Lucida Sans" w:hAnsi="Lucida Sans"/>
          <w:sz w:val="20"/>
        </w:rPr>
      </w:r>
    </w:p>
    <w:p>
      <w:pPr>
        <w:spacing w:after="0" w:line="252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420" w:bottom="0" w:left="2040" w:right="1480"/>
          <w:cols w:num="3" w:equalWidth="0">
            <w:col w:w="4533" w:space="40"/>
            <w:col w:w="3974" w:space="273"/>
            <w:col w:w="4500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3000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Lucida Sans" w:hAnsi="Lucida Sans" w:cs="Lucida Sans" w:eastAsia="Lucida Sans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1.9pt;height:595.3pt;mso-position-horizontal-relative:page;mso-position-vertical-relative:page;z-index:-300016" coordorigin="0,0" coordsize="16838,11906">
            <v:shape style="position:absolute;left:0;top:0;width:16838;height:11906" coordorigin="0,0" coordsize="16838,11906" path="m0,0l0,11906,16838,11906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42.519657pt;width:810.25pt;height:524.450pt;mso-position-horizontal-relative:page;mso-position-vertical-relative:page;z-index:-299992" coordorigin="0,850" coordsize="16205,10489"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2131;top:1515;width:13460;height:9196" coordorigin="2131,1515" coordsize="13460,9196">
              <v:shape style="position:absolute;left:2131;top:1515;width:13460;height:9196" coordorigin="2131,1515" coordsize="13460,9196" path="m15591,10420l15591,1804,15590,1780,15576,1713,15547,1652,15505,1599,15453,1558,15391,1529,15323,1516,15299,1515,2423,1515,2353,1523,2289,1547,2233,1584,2188,1633,2154,1691,2135,1757,2131,1804,2131,10420,2140,10490,2164,10553,2202,10609,2219,10627,2219,1795,2221,1772,2242,1710,2282,1658,2335,1621,2400,1603,2423,1601,15308,1602,15374,1616,15430,1649,15473,1698,15498,1759,15503,1804,15503,10627,15505,10625,15547,10573,15576,10512,15590,10444,15591,10420xe" filled="true" fillcolor="#96c224" stroked="false">
                <v:path arrowok="t"/>
                <v:fill type="solid"/>
              </v:shape>
              <v:shape style="position:absolute;left:2131;top:1515;width:13460;height:9196" coordorigin="2131,1515" coordsize="13460,9196" path="m15503,10627l15503,1804,15503,10429,15501,10452,15480,10515,15440,10566,15387,10603,15322,10622,15299,10623,2414,10623,2348,10609,2292,10575,2249,10526,2224,10466,2219,10420,2219,10627,2270,10666,2331,10695,2399,10709,2423,10710,15299,10710,15369,10701,15433,10677,15489,10640,15503,10627xe" filled="true" fillcolor="#96c224" stroked="false">
                <v:path arrowok="t"/>
                <v:fill type="solid"/>
              </v:shape>
            </v:group>
            <v:group style="position:absolute;left:15073;top:1310;width:745;height:745" coordorigin="15073,1310" coordsize="745,745">
              <v:shape style="position:absolute;left:15073;top:1310;width:745;height:745" coordorigin="15073,1310" coordsize="745,745" path="m15818,1683l15813,1622,15788,1538,15746,1463,15688,1400,15616,1352,15535,1321,15445,1310,15415,1312,15327,1329,15249,1366,15182,1419,15129,1487,15092,1565,15074,1652,15073,1683,15074,1713,15092,1800,15129,1879,15182,1946,15249,1999,15327,2036,15415,2054,15445,2055,15476,2054,15563,2036,15641,1999,15709,1946,15762,1879,15799,1800,15816,1713,15818,1683xe" filled="true" fillcolor="#96c224" stroked="false">
                <v:path arrowok="t"/>
                <v:fill type="solid"/>
              </v:shape>
            </v:group>
            <v:group style="position:absolute;left:15338;top:1451;width:2;height:2" coordorigin="15338,1451" coordsize="2,2">
              <v:shape style="position:absolute;left:15338;top:1451;width:2;height:2" coordorigin="15338,1451" coordsize="1,1" path="m15339,1451l15338,1451,15338,1451xe" filled="true" fillcolor="#ffffff" stroked="false">
                <v:path arrowok="t"/>
                <v:fill type="solid"/>
              </v:shape>
            </v:group>
            <v:group style="position:absolute;left:15176;top:1389;width:542;height:588" coordorigin="15176,1389" coordsize="542,588">
              <v:shape style="position:absolute;left:15176;top:1389;width:542;height:588" coordorigin="15176,1389" coordsize="542,588" path="m15238,1753l15238,1585,15236,1605,15229,1645,15201,1656,15193,1656,15186,1656,15176,1667,15176,1691,15186,1700,15226,1700,15229,1720,15233,1739,15238,1753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317,1572l15317,1500,15302,1512,15288,1526,15275,1542,15222,1524,15211,1518,15198,1522,15192,1533,15185,1543,15189,1556,15199,1562,15238,1585,15238,1753,15239,1758,15239,1824,15260,1812,15278,1829,15278,1690,15278,1670,15281,1647,15288,1624,15296,1604,15307,1586,15317,1572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239,1824l15239,1758,15202,1794,15192,1801,15187,1814,15193,1825,15199,1835,15212,1839,15223,1833,15239,1824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18,1805l15551,1841,15493,1855,15466,1857,15450,1857,15374,1839,15324,1798,15291,1746,15278,1690,15278,1829,15289,1841,15304,1854,15311,1860,15315,1864,15315,1918,15319,1921,15333,1918,15340,1907,15353,1887,15375,1896,15396,1902,15415,1906,15431,1909,15436,1967,15446,1976,15460,1976,15470,1975,15479,1967,15479,1911,15499,1905,15519,1898,15536,1890,15563,1904,15568,1911,15568,1913,15575,1922,15584,1923,15584,1855,15597,1840,15608,1823,15618,1805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12,1463l15609,1449,15599,1443,15589,1436,15575,1439,15569,1449,15552,1476,15494,1458,15471,1455,15471,1398,15463,1389,15437,1389,15428,1398,15428,1456,15410,1458,15401,1461,15401,1460,15392,1463,15370,1470,15342,1458,15338,1451,15332,1442,15319,1438,15319,1439,15309,1444,15298,1450,15295,1464,15301,1473,15317,1500,15317,1572,15319,1569,15331,1555,15344,1544,15374,1526,15396,1516,15401,1514,15401,1461,15401,1460,15401,1514,15410,1512,15417,1510,15435,1507,15461,1506,15482,1509,15541,1530,15589,1567,15600,1582,15600,1506,15606,1479,15606,1472,15612,1463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302,1909l15302,1884,15296,1894,15299,1907,15302,1909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315,1918l15315,1864,15298,1890,15302,1884,15302,1909,15311,1915,15315,1918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30,1750l15630,1684,15629,1687,15626,1690,15622,1693,15614,1701,15602,1707,15542,1724,15503,1727,15499,1727,15437,1717,15381,1696,15324,1647,15324,1664,15357,1728,15414,1763,15479,1778,15503,1779,15514,1779,15577,1770,15621,1754,15630,1750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480,1966l15479,1953,15479,1911,15479,1967,15480,1966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11,1899l15584,1855,15584,1923,15588,1923,15597,1918,15608,1912,15611,1899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717,1543l15711,1533,15704,1522,15691,1518,15680,1525,15645,1547,15630,1533,15615,1519,15600,1506,15600,1582,15601,1584,15612,1603,15620,1622,15626,1641,15629,1660,15630,1682,15630,1750,15638,1745,15654,1734,15663,1726,15663,1590,15703,1563,15714,1556,15717,1543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06,1476l15606,1472,15606,1479,15606,1476xe" filled="true" fillcolor="#ffffff" stroked="false">
                <v:path arrowok="t"/>
                <v:fill type="solid"/>
              </v:shape>
              <v:shape style="position:absolute;left:15176;top:1389;width:542;height:588" coordorigin="15176,1389" coordsize="542,588" path="m15681,1689l15681,1668,15679,1648,15675,1628,15670,1609,15663,1590,15663,1726,15681,1689xe" filled="true" fillcolor="#ffffff" stroked="false">
                <v:path arrowok="t"/>
                <v:fill type="solid"/>
              </v:shape>
            </v:group>
            <v:group style="position:absolute;left:15567;top:1911;width:3;height:4" coordorigin="15567,1911" coordsize="3,4">
              <v:shape style="position:absolute;left:15567;top:1911;width:3;height:4" coordorigin="15567,1911" coordsize="3,4" path="m15568,1912l15567,1911,15567,1911,15568,1912xe" filled="true" fillcolor="#ffffff" stroked="false">
                <v:path arrowok="t"/>
                <v:fill type="solid"/>
              </v:shape>
              <v:shape style="position:absolute;left:15567;top:1911;width:3;height:4" coordorigin="15567,1911" coordsize="3,4" path="m15569,1914l15568,1913,15568,1912,15569,1914xe" filled="true" fillcolor="#ffffff" stroked="false">
                <v:path arrowok="t"/>
                <v:fill type="solid"/>
              </v:shape>
            </v:group>
            <v:group style="position:absolute;left:15372;top:1567;width:64;height:61" coordorigin="15372,1567" coordsize="64,61">
              <v:shape style="position:absolute;left:15372;top:1567;width:64;height:61" coordorigin="15372,1567" coordsize="64,61" path="m15435,1599l15428,1578,15410,1567,15385,1572,15372,1586,15375,1613,15387,1628,15414,1626,15430,1616,15435,1600,15435,1599xe" filled="true" fillcolor="#ffffff" stroked="false">
                <v:path arrowok="t"/>
                <v:fill type="solid"/>
              </v:shape>
            </v:group>
            <v:group style="position:absolute;left:15525;top:1625;width:49;height:49" coordorigin="15525,1625" coordsize="49,49">
              <v:shape style="position:absolute;left:15525;top:1625;width:49;height:49" coordorigin="15525,1625" coordsize="49,49" path="m15574,1662l15574,1636,15563,1625,15536,1625,15525,1636,15525,1662,15536,1673,15563,1673,15574,1662xe" filled="true" fillcolor="#ffffff" stroked="false">
                <v:path arrowok="t"/>
                <v:fill type="solid"/>
              </v:shape>
              <v:shape style="position:absolute;left:3133;top:1961;width:2761;height:2761" type="#_x0000_t75" stroked="false">
                <v:imagedata r:id="rId393" o:title=""/>
              </v:shape>
              <v:shape style="position:absolute;left:7548;top:1913;width:2842;height:2856" type="#_x0000_t75" stroked="false">
                <v:imagedata r:id="rId394" o:title=""/>
              </v:shape>
              <v:shape style="position:absolute;left:11931;top:1940;width:2801;height:2801" type="#_x0000_t75" stroked="false">
                <v:imagedata r:id="rId395" o:title="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4.991638pt;margin-top:107.9618pt;width:9.75pt;height:111.8pt;mso-position-horizontal-relative:page;mso-position-vertical-relative:page;z-index:7480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(eksempelark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5"/>
                    </w:rPr>
                    <w:t>1)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845821pt;margin-top:369.212402pt;width:17pt;height:145.25pt;mso-position-horizontal-relative:page;mso-position-vertical-relative:page;z-index:7504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7528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49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420" w:bottom="0" w:left="2040" w:right="1480"/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pgSz w:w="16840" w:h="11910" w:orient="landscape"/>
          <w:pgMar w:top="0" w:bottom="0" w:left="440" w:right="2140"/>
        </w:sectPr>
      </w:pPr>
    </w:p>
    <w:p>
      <w:pPr>
        <w:spacing w:line="250" w:lineRule="auto" w:before="10"/>
        <w:ind w:left="2356" w:right="0" w:firstLine="0"/>
        <w:jc w:val="left"/>
        <w:rPr>
          <w:rFonts w:ascii="Gill Sans MT" w:hAnsi="Gill Sans MT" w:cs="Gill Sans MT" w:eastAsia="Gill Sans MT"/>
          <w:sz w:val="54"/>
          <w:szCs w:val="54"/>
        </w:rPr>
      </w:pPr>
      <w:r>
        <w:rPr/>
        <w:pict>
          <v:shape style="position:absolute;margin-left:34.77652pt;margin-top:-12.503979pt;width:35pt;height:203.65pt;mso-position-horizontal-relative:page;mso-position-vertical-relative:paragraph;z-index:7648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109"/>
                      <w:sz w:val="30"/>
                    </w:rPr>
                    <w:t>Gå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101"/>
                      <w:sz w:val="30"/>
                    </w:rPr>
                    <w:t>til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38"/>
                      <w:sz w:val="30"/>
                    </w:rPr>
                    <w:t> </w:t>
                  </w:r>
                  <w:hyperlink r:id="rId19"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8"/>
                        <w:sz w:val="30"/>
                      </w:rPr>
                      <w:t>www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9"/>
                        <w:sz w:val="30"/>
                      </w:rPr>
                      <w:t>.e-bug.eu/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6"/>
                        <w:sz w:val="30"/>
                      </w:rPr>
                      <w:t>no-no</w:t>
                    </w:r>
                    <w:r>
                      <w:rPr>
                        <w:rFonts w:ascii="Trebuchet MS" w:hAnsi="Trebuchet MS"/>
                        <w:sz w:val="3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66.362282pt;width:10pt;height:10.9pt;mso-position-horizontal-relative:page;mso-position-vertical-relative:paragraph;z-index:7696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50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/>
          <w:b/>
          <w:spacing w:val="-4"/>
          <w:sz w:val="54"/>
        </w:rPr>
        <w:t>Mikrobe</w:t>
      </w:r>
      <w:r>
        <w:rPr>
          <w:rFonts w:ascii="Lucida Sans" w:hAnsi="Lucida Sans"/>
          <w:b/>
          <w:spacing w:val="-118"/>
          <w:sz w:val="54"/>
        </w:rPr>
        <w:t> </w:t>
      </w:r>
      <w:r>
        <w:rPr>
          <w:rFonts w:ascii="Lucida Sans" w:hAnsi="Lucida Sans"/>
          <w:b/>
          <w:sz w:val="54"/>
        </w:rPr>
        <w:t>er</w:t>
      </w:r>
      <w:r>
        <w:rPr>
          <w:rFonts w:ascii="Lucida Sans" w:hAnsi="Lucida Sans"/>
          <w:b/>
          <w:spacing w:val="-123"/>
          <w:sz w:val="54"/>
        </w:rPr>
        <w:t> </w:t>
      </w:r>
      <w:r>
        <w:rPr>
          <w:rFonts w:ascii="Lucida Sans" w:hAnsi="Lucida Sans"/>
          <w:b/>
          <w:spacing w:val="-2"/>
          <w:sz w:val="54"/>
        </w:rPr>
        <w:t>et</w:t>
      </w:r>
      <w:r>
        <w:rPr>
          <w:rFonts w:ascii="Lucida Sans" w:hAnsi="Lucida Sans"/>
          <w:b/>
          <w:spacing w:val="27"/>
          <w:w w:val="99"/>
          <w:sz w:val="54"/>
        </w:rPr>
        <w:t> </w:t>
      </w:r>
      <w:r>
        <w:rPr>
          <w:rFonts w:ascii="Lucida Sans" w:hAnsi="Lucida Sans"/>
          <w:b/>
          <w:spacing w:val="-2"/>
          <w:sz w:val="54"/>
        </w:rPr>
        <w:t>anne</w:t>
      </w:r>
      <w:r>
        <w:rPr>
          <w:rFonts w:ascii="Lucida Sans" w:hAnsi="Lucida Sans"/>
          <w:b/>
          <w:spacing w:val="-1"/>
          <w:sz w:val="54"/>
        </w:rPr>
        <w:t>t</w:t>
      </w:r>
      <w:r>
        <w:rPr>
          <w:rFonts w:ascii="Lucida Sans" w:hAnsi="Lucida Sans"/>
          <w:b/>
          <w:spacing w:val="-104"/>
          <w:sz w:val="54"/>
        </w:rPr>
        <w:t> </w:t>
      </w:r>
      <w:r>
        <w:rPr>
          <w:rFonts w:ascii="Lucida Sans" w:hAnsi="Lucida Sans"/>
          <w:b/>
          <w:spacing w:val="-3"/>
          <w:sz w:val="54"/>
        </w:rPr>
        <w:t>navn</w:t>
      </w:r>
      <w:r>
        <w:rPr>
          <w:rFonts w:ascii="Lucida Sans" w:hAnsi="Lucida Sans"/>
          <w:b/>
          <w:spacing w:val="-104"/>
          <w:sz w:val="54"/>
        </w:rPr>
        <w:t> </w:t>
      </w:r>
      <w:r>
        <w:rPr>
          <w:rFonts w:ascii="Lucida Sans" w:hAnsi="Lucida Sans"/>
          <w:b/>
          <w:sz w:val="54"/>
        </w:rPr>
        <w:t>på</w:t>
      </w:r>
      <w:r>
        <w:rPr>
          <w:rFonts w:ascii="Lucida Sans" w:hAnsi="Lucida Sans"/>
          <w:b/>
          <w:spacing w:val="23"/>
          <w:w w:val="98"/>
          <w:sz w:val="54"/>
        </w:rPr>
        <w:t> </w:t>
      </w:r>
      <w:r>
        <w:rPr>
          <w:rFonts w:ascii="Gill Sans MT" w:hAnsi="Gill Sans MT"/>
          <w:b/>
          <w:sz w:val="54"/>
        </w:rPr>
        <w:t>virus</w:t>
      </w:r>
      <w:r>
        <w:rPr>
          <w:rFonts w:ascii="Gill Sans MT" w:hAnsi="Gill Sans MT"/>
          <w:b/>
          <w:spacing w:val="76"/>
          <w:sz w:val="54"/>
        </w:rPr>
        <w:t> </w:t>
      </w:r>
      <w:r>
        <w:rPr>
          <w:rFonts w:ascii="Gill Sans MT" w:hAnsi="Gill Sans MT"/>
          <w:b/>
          <w:sz w:val="54"/>
        </w:rPr>
        <w:t>og</w:t>
      </w:r>
      <w:r>
        <w:rPr>
          <w:rFonts w:ascii="Gill Sans MT" w:hAnsi="Gill Sans MT"/>
          <w:b/>
          <w:spacing w:val="77"/>
          <w:sz w:val="54"/>
        </w:rPr>
        <w:t> </w:t>
      </w:r>
      <w:r>
        <w:rPr>
          <w:rFonts w:ascii="Gill Sans MT" w:hAnsi="Gill Sans MT"/>
          <w:b/>
          <w:spacing w:val="-1"/>
          <w:sz w:val="54"/>
        </w:rPr>
        <w:t>bakterier</w:t>
      </w:r>
      <w:r>
        <w:rPr>
          <w:rFonts w:ascii="Gill Sans MT" w:hAnsi="Gill Sans MT"/>
          <w:sz w:val="54"/>
        </w:rPr>
      </w:r>
    </w:p>
    <w:p>
      <w:pPr>
        <w:spacing w:before="400"/>
        <w:ind w:left="2356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>
          <w:rFonts w:ascii="Lucida Sans"/>
          <w:b/>
          <w:color w:val="708F2C"/>
          <w:spacing w:val="-2"/>
          <w:sz w:val="54"/>
        </w:rPr>
        <w:t>Ja</w:t>
      </w:r>
      <w:r>
        <w:rPr>
          <w:rFonts w:ascii="Lucida Sans"/>
          <w:b/>
          <w:color w:val="708F2C"/>
          <w:spacing w:val="-46"/>
          <w:sz w:val="54"/>
        </w:rPr>
        <w:t> </w:t>
      </w:r>
      <w:r>
        <w:rPr>
          <w:rFonts w:ascii="Lucida Sans"/>
          <w:b/>
          <w:color w:val="708F2C"/>
          <w:sz w:val="54"/>
        </w:rPr>
        <w:t>eller</w:t>
      </w:r>
      <w:r>
        <w:rPr>
          <w:rFonts w:ascii="Lucida Sans"/>
          <w:b/>
          <w:color w:val="708F2C"/>
          <w:spacing w:val="-59"/>
          <w:sz w:val="54"/>
        </w:rPr>
        <w:t> </w:t>
      </w:r>
      <w:r>
        <w:rPr>
          <w:rFonts w:ascii="Lucida Sans"/>
          <w:b/>
          <w:color w:val="708F2C"/>
          <w:sz w:val="54"/>
        </w:rPr>
        <w:t>nei</w:t>
      </w:r>
      <w:r>
        <w:rPr>
          <w:rFonts w:ascii="Lucida Sans"/>
          <w:sz w:val="54"/>
        </w:rPr>
      </w:r>
    </w:p>
    <w:p>
      <w:pPr>
        <w:spacing w:line="243" w:lineRule="auto" w:before="33"/>
        <w:ind w:left="2242" w:right="102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/>
        <w:br w:type="column"/>
      </w:r>
      <w:r>
        <w:rPr>
          <w:rFonts w:ascii="Gill Sans MT" w:hAnsi="Gill Sans MT" w:cs="Gill Sans MT" w:eastAsia="Gill Sans MT"/>
          <w:b/>
          <w:bCs/>
          <w:sz w:val="54"/>
          <w:szCs w:val="54"/>
        </w:rPr>
        <w:t>De</w:t>
      </w:r>
      <w:r>
        <w:rPr>
          <w:rFonts w:ascii="Gill Sans MT" w:hAnsi="Gill Sans MT" w:cs="Gill Sans MT" w:eastAsia="Gill Sans MT"/>
          <w:b/>
          <w:bCs/>
          <w:spacing w:val="55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ﬂeste</w:t>
      </w:r>
      <w:r>
        <w:rPr>
          <w:rFonts w:ascii="Gill Sans MT" w:hAnsi="Gill Sans MT" w:cs="Gill Sans MT" w:eastAsia="Gill Sans MT"/>
          <w:b/>
          <w:bCs/>
          <w:spacing w:val="56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sz w:val="54"/>
          <w:szCs w:val="54"/>
        </w:rPr>
        <w:t>mikr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ober</w:t>
      </w:r>
      <w:r>
        <w:rPr>
          <w:rFonts w:ascii="Gill Sans MT" w:hAnsi="Gill Sans MT" w:cs="Gill Sans MT" w:eastAsia="Gill Sans MT"/>
          <w:b/>
          <w:bCs/>
          <w:spacing w:val="23"/>
          <w:w w:val="104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kan</w:t>
      </w:r>
      <w:r>
        <w:rPr>
          <w:rFonts w:ascii="Lucida Sans" w:hAnsi="Lucida Sans" w:cs="Lucida Sans" w:eastAsia="Lucida Sans"/>
          <w:b/>
          <w:bCs/>
          <w:spacing w:val="-87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z w:val="54"/>
          <w:szCs w:val="54"/>
        </w:rPr>
        <w:t>ses</w:t>
      </w:r>
      <w:r>
        <w:rPr>
          <w:rFonts w:ascii="Lucida Sans" w:hAnsi="Lucida Sans" w:cs="Lucida Sans" w:eastAsia="Lucida Sans"/>
          <w:b/>
          <w:bCs/>
          <w:spacing w:val="-86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z w:val="54"/>
          <w:szCs w:val="54"/>
        </w:rPr>
        <w:t>med</w:t>
      </w:r>
      <w:r>
        <w:rPr>
          <w:rFonts w:ascii="Lucida Sans" w:hAnsi="Lucida Sans" w:cs="Lucida Sans" w:eastAsia="Lucida Sans"/>
          <w:b/>
          <w:bCs/>
          <w:spacing w:val="-87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1"/>
          <w:sz w:val="54"/>
          <w:szCs w:val="54"/>
        </w:rPr>
        <w:t>det</w:t>
      </w:r>
      <w:r>
        <w:rPr>
          <w:rFonts w:ascii="Lucida Sans" w:hAnsi="Lucida Sans" w:cs="Lucida Sans" w:eastAsia="Lucida Sans"/>
          <w:b/>
          <w:bCs/>
          <w:spacing w:val="23"/>
          <w:w w:val="99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blo</w:t>
      </w:r>
      <w:r>
        <w:rPr>
          <w:rFonts w:ascii="Lucida Sans" w:hAnsi="Lucida Sans" w:cs="Lucida Sans" w:eastAsia="Lucida Sans"/>
          <w:b/>
          <w:bCs/>
          <w:spacing w:val="-2"/>
          <w:sz w:val="54"/>
          <w:szCs w:val="54"/>
        </w:rPr>
        <w:t>tte</w:t>
      </w:r>
      <w:r>
        <w:rPr>
          <w:rFonts w:ascii="Lucida Sans" w:hAnsi="Lucida Sans" w:cs="Lucida Sans" w:eastAsia="Lucida Sans"/>
          <w:b/>
          <w:bCs/>
          <w:spacing w:val="-74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8"/>
          <w:sz w:val="54"/>
          <w:szCs w:val="54"/>
        </w:rPr>
        <w:t>øy</w:t>
      </w:r>
      <w:r>
        <w:rPr>
          <w:rFonts w:ascii="Lucida Sans" w:hAnsi="Lucida Sans" w:cs="Lucida Sans" w:eastAsia="Lucida Sans"/>
          <w:b/>
          <w:bCs/>
          <w:spacing w:val="-7"/>
          <w:sz w:val="54"/>
          <w:szCs w:val="54"/>
        </w:rPr>
        <w:t>e</w:t>
      </w:r>
      <w:r>
        <w:rPr>
          <w:rFonts w:ascii="Lucida Sans" w:hAnsi="Lucida Sans" w:cs="Lucida Sans" w:eastAsia="Lucida Sans"/>
          <w:sz w:val="54"/>
          <w:szCs w:val="54"/>
        </w:rPr>
      </w:r>
    </w:p>
    <w:p>
      <w:pPr>
        <w:pStyle w:val="Heading6"/>
        <w:spacing w:line="240" w:lineRule="auto"/>
        <w:ind w:left="2242" w:right="0"/>
        <w:jc w:val="left"/>
      </w:pPr>
      <w:r>
        <w:rPr>
          <w:b/>
          <w:color w:val="96C224"/>
          <w:spacing w:val="-2"/>
        </w:rPr>
        <w:t>Ja</w:t>
      </w:r>
      <w:r>
        <w:rPr>
          <w:b/>
          <w:color w:val="96C224"/>
          <w:spacing w:val="-46"/>
        </w:rPr>
        <w:t> </w:t>
      </w:r>
      <w:r>
        <w:rPr>
          <w:b/>
          <w:color w:val="96C224"/>
        </w:rPr>
        <w:t>eller</w:t>
      </w:r>
      <w:r>
        <w:rPr>
          <w:b/>
          <w:color w:val="96C224"/>
          <w:spacing w:val="-59"/>
        </w:rPr>
        <w:t> </w:t>
      </w:r>
      <w:r>
        <w:rPr>
          <w:b/>
          <w:color w:val="96C224"/>
        </w:rPr>
        <w:t>nei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420" w:bottom="0" w:left="440" w:right="2140"/>
          <w:cols w:num="2" w:equalWidth="0">
            <w:col w:w="6995" w:space="40"/>
            <w:col w:w="7225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420" w:bottom="0" w:left="440" w:right="2140"/>
        </w:sectPr>
      </w:pPr>
    </w:p>
    <w:p>
      <w:pPr>
        <w:spacing w:line="243" w:lineRule="auto" w:before="181"/>
        <w:ind w:left="2356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/>
        <w:pict>
          <v:shape style="position:absolute;margin-left:34.77652pt;margin-top:-17.592754pt;width:17pt;height:59.2pt;mso-position-horizontal-relative:page;mso-position-vertical-relative:paragraph;z-index:7672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3"/>
                      <w:w w:val="115"/>
                      <w:sz w:val="30"/>
                    </w:rPr>
                    <w:t>s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  <w:sz w:val="30"/>
                    </w:rPr>
                    <w:t>v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2"/>
                      <w:sz w:val="30"/>
                    </w:rPr>
                    <w:t>ar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4"/>
                      <w:sz w:val="30"/>
                    </w:rPr>
                    <w:t>ene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cs="Gill Sans MT" w:eastAsia="Gill Sans MT"/>
          <w:b/>
          <w:bCs/>
          <w:sz w:val="54"/>
          <w:szCs w:val="54"/>
        </w:rPr>
        <w:t>De</w:t>
      </w:r>
      <w:r>
        <w:rPr>
          <w:rFonts w:ascii="Gill Sans MT" w:hAnsi="Gill Sans MT" w:cs="Gill Sans MT" w:eastAsia="Gill Sans MT"/>
          <w:b/>
          <w:bCs/>
          <w:spacing w:val="108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ﬂeste</w:t>
      </w:r>
      <w:r>
        <w:rPr>
          <w:rFonts w:ascii="Gill Sans MT" w:hAnsi="Gill Sans MT" w:cs="Gill Sans MT" w:eastAsia="Gill Sans MT"/>
          <w:b/>
          <w:bCs/>
          <w:spacing w:val="22"/>
          <w:w w:val="110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forkjølelser</w:t>
      </w:r>
      <w:r>
        <w:rPr>
          <w:rFonts w:ascii="Lucida Sans" w:hAnsi="Lucida Sans" w:cs="Lucida Sans" w:eastAsia="Lucida Sans"/>
          <w:b/>
          <w:bCs/>
          <w:spacing w:val="2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54"/>
          <w:szCs w:val="54"/>
        </w:rPr>
        <w:t>skyldes</w:t>
      </w:r>
      <w:r>
        <w:rPr>
          <w:rFonts w:ascii="Lucida Sans" w:hAnsi="Lucida Sans" w:cs="Lucida Sans" w:eastAsia="Lucida Sans"/>
          <w:b/>
          <w:bCs/>
          <w:spacing w:val="-10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54"/>
          <w:szCs w:val="54"/>
        </w:rPr>
        <w:t>virus</w:t>
      </w:r>
      <w:r>
        <w:rPr>
          <w:rFonts w:ascii="Lucida Sans" w:hAnsi="Lucida Sans" w:cs="Lucida Sans" w:eastAsia="Lucida Sans"/>
          <w:sz w:val="54"/>
          <w:szCs w:val="54"/>
        </w:rPr>
      </w:r>
    </w:p>
    <w:p>
      <w:pPr>
        <w:pStyle w:val="Heading6"/>
        <w:spacing w:line="240" w:lineRule="auto"/>
        <w:ind w:left="2356" w:right="0"/>
        <w:jc w:val="left"/>
      </w:pPr>
      <w:r>
        <w:rPr>
          <w:b/>
          <w:color w:val="708F2C"/>
          <w:spacing w:val="-2"/>
        </w:rPr>
        <w:t>Ja</w:t>
      </w:r>
      <w:r>
        <w:rPr>
          <w:b/>
          <w:color w:val="708F2C"/>
          <w:spacing w:val="-46"/>
        </w:rPr>
        <w:t> </w:t>
      </w:r>
      <w:r>
        <w:rPr>
          <w:b/>
          <w:color w:val="708F2C"/>
        </w:rPr>
        <w:t>eller</w:t>
      </w:r>
      <w:r>
        <w:rPr>
          <w:b/>
          <w:color w:val="708F2C"/>
          <w:spacing w:val="-59"/>
        </w:rPr>
        <w:t> </w:t>
      </w:r>
      <w:r>
        <w:rPr>
          <w:b/>
          <w:color w:val="708F2C"/>
        </w:rPr>
        <w:t>nei</w:t>
      </w:r>
      <w:r>
        <w:rPr/>
      </w:r>
    </w:p>
    <w:p>
      <w:pPr>
        <w:spacing w:line="246" w:lineRule="auto" w:before="157"/>
        <w:ind w:left="2356" w:right="611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/>
        <w:br w:type="column"/>
      </w:r>
      <w:r>
        <w:rPr>
          <w:rFonts w:ascii="Lucida Sans"/>
          <w:b/>
          <w:sz w:val="54"/>
        </w:rPr>
        <w:t>Vi</w:t>
      </w:r>
      <w:r>
        <w:rPr>
          <w:rFonts w:ascii="Lucida Sans"/>
          <w:b/>
          <w:spacing w:val="-121"/>
          <w:sz w:val="54"/>
        </w:rPr>
        <w:t> </w:t>
      </w:r>
      <w:r>
        <w:rPr>
          <w:rFonts w:ascii="Lucida Sans"/>
          <w:b/>
          <w:sz w:val="54"/>
        </w:rPr>
        <w:t>blir</w:t>
      </w:r>
      <w:r>
        <w:rPr>
          <w:rFonts w:ascii="Lucida Sans"/>
          <w:b/>
          <w:spacing w:val="-126"/>
          <w:sz w:val="54"/>
        </w:rPr>
        <w:t> </w:t>
      </w:r>
      <w:r>
        <w:rPr>
          <w:rFonts w:ascii="Lucida Sans"/>
          <w:b/>
          <w:sz w:val="54"/>
        </w:rPr>
        <w:t>alltid</w:t>
      </w:r>
      <w:r>
        <w:rPr>
          <w:rFonts w:ascii="Lucida Sans"/>
          <w:b/>
          <w:spacing w:val="-121"/>
          <w:sz w:val="54"/>
        </w:rPr>
        <w:t> </w:t>
      </w:r>
      <w:r>
        <w:rPr>
          <w:rFonts w:ascii="Lucida Sans"/>
          <w:b/>
          <w:spacing w:val="-7"/>
          <w:sz w:val="54"/>
        </w:rPr>
        <w:t>syk</w:t>
      </w:r>
      <w:r>
        <w:rPr>
          <w:rFonts w:ascii="Lucida Sans"/>
          <w:b/>
          <w:spacing w:val="-6"/>
          <w:sz w:val="54"/>
        </w:rPr>
        <w:t>e</w:t>
      </w:r>
      <w:r>
        <w:rPr>
          <w:rFonts w:ascii="Lucida Sans"/>
          <w:b/>
          <w:spacing w:val="23"/>
          <w:w w:val="103"/>
          <w:sz w:val="54"/>
        </w:rPr>
        <w:t> </w:t>
      </w:r>
      <w:r>
        <w:rPr>
          <w:rFonts w:ascii="Lucida Sans"/>
          <w:b/>
          <w:spacing w:val="-4"/>
          <w:w w:val="95"/>
          <w:sz w:val="54"/>
        </w:rPr>
        <w:t>a</w:t>
      </w:r>
      <w:r>
        <w:rPr>
          <w:rFonts w:ascii="Lucida Sans"/>
          <w:b/>
          <w:spacing w:val="-5"/>
          <w:w w:val="95"/>
          <w:sz w:val="54"/>
        </w:rPr>
        <w:t>v</w:t>
      </w:r>
      <w:r>
        <w:rPr>
          <w:rFonts w:ascii="Lucida Sans"/>
          <w:b/>
          <w:spacing w:val="-74"/>
          <w:w w:val="95"/>
          <w:sz w:val="54"/>
        </w:rPr>
        <w:t> </w:t>
      </w:r>
      <w:r>
        <w:rPr>
          <w:rFonts w:ascii="Lucida Sans"/>
          <w:b/>
          <w:spacing w:val="-3"/>
          <w:w w:val="95"/>
          <w:sz w:val="54"/>
        </w:rPr>
        <w:t>mikr</w:t>
      </w:r>
      <w:r>
        <w:rPr>
          <w:rFonts w:ascii="Lucida Sans"/>
          <w:b/>
          <w:spacing w:val="-2"/>
          <w:w w:val="95"/>
          <w:sz w:val="54"/>
        </w:rPr>
        <w:t>ober</w:t>
      </w:r>
      <w:r>
        <w:rPr>
          <w:rFonts w:ascii="Lucida Sans"/>
          <w:sz w:val="5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4"/>
          <w:szCs w:val="54"/>
        </w:rPr>
      </w:pPr>
    </w:p>
    <w:p>
      <w:pPr>
        <w:spacing w:before="442"/>
        <w:ind w:left="2356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>
          <w:rFonts w:ascii="Lucida Sans"/>
          <w:b/>
          <w:color w:val="96C224"/>
          <w:spacing w:val="-2"/>
          <w:sz w:val="54"/>
        </w:rPr>
        <w:t>Ja</w:t>
      </w:r>
      <w:r>
        <w:rPr>
          <w:rFonts w:ascii="Lucida Sans"/>
          <w:b/>
          <w:color w:val="96C224"/>
          <w:spacing w:val="-46"/>
          <w:sz w:val="54"/>
        </w:rPr>
        <w:t> </w:t>
      </w:r>
      <w:r>
        <w:rPr>
          <w:rFonts w:ascii="Lucida Sans"/>
          <w:b/>
          <w:color w:val="96C224"/>
          <w:sz w:val="54"/>
        </w:rPr>
        <w:t>eller</w:t>
      </w:r>
      <w:r>
        <w:rPr>
          <w:rFonts w:ascii="Lucida Sans"/>
          <w:b/>
          <w:color w:val="96C224"/>
          <w:spacing w:val="-59"/>
          <w:sz w:val="54"/>
        </w:rPr>
        <w:t> </w:t>
      </w:r>
      <w:r>
        <w:rPr>
          <w:rFonts w:ascii="Lucida Sans"/>
          <w:b/>
          <w:color w:val="96C224"/>
          <w:sz w:val="54"/>
        </w:rPr>
        <w:t>nei</w:t>
      </w:r>
      <w:r>
        <w:rPr>
          <w:rFonts w:ascii="Lucida Sans"/>
          <w:sz w:val="54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54"/>
          <w:szCs w:val="54"/>
        </w:rPr>
        <w:sectPr>
          <w:type w:val="continuous"/>
          <w:pgSz w:w="16840" w:h="11910" w:orient="landscape"/>
          <w:pgMar w:top="420" w:bottom="0" w:left="440" w:right="2140"/>
          <w:cols w:num="2" w:equalWidth="0">
            <w:col w:w="5766" w:space="1154"/>
            <w:col w:w="7340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2998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5"/>
                    <w:rPr>
                      <w:rFonts w:ascii="Lucida Sans" w:hAnsi="Lucida Sans" w:cs="Lucida Sans" w:eastAsia="Lucida Sans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0pt;width:841.9pt;height:586.8pt;mso-position-horizontal-relative:page;mso-position-vertical-relative:page;z-index:-299872" coordorigin="0,0" coordsize="16838,11736">
            <v:shape style="position:absolute;left:0;top:0;width:16838;height:11736" coordorigin="0,0" coordsize="16838,11736" path="m0,0l0,11735,16838,11735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299848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162;top:1264;width:6176;height:4271" coordorigin="2162,1264" coordsize="6176,4271">
              <v:shape style="position:absolute;left:2162;top:1264;width:6176;height:4271" coordorigin="2162,1264" coordsize="6176,4271" path="m8338,5232l8338,1566,8337,1541,8323,1471,8293,1407,8249,1352,8195,1309,8131,1279,8061,1265,8036,1264,2464,1264,2392,1273,2325,1298,2268,1337,2220,1388,2186,1449,2166,1517,2162,1566,2162,5232,2171,5305,2196,5371,2235,5429,2253,5448,2253,5232,2254,1544,2271,1479,2307,1425,2357,1384,2419,1359,2464,1354,8036,1356,8102,1365,8160,1395,8206,1441,8236,1499,8247,1566,8247,5448,8249,5446,8293,5391,8323,5327,8337,5257,8338,5232xe" filled="true" fillcolor="#96c224" stroked="false">
                <v:path arrowok="t"/>
                <v:fill type="solid"/>
              </v:shape>
              <v:shape style="position:absolute;left:2162;top:1264;width:6176;height:4271" coordorigin="2162,1264" coordsize="6176,4271" path="m8247,5448l8247,1566,8246,5254,8243,5277,8219,5338,8178,5389,8123,5425,8059,5442,8036,5444,2464,5442,2398,5433,2340,5403,2294,5357,2263,5299,2253,5232,2253,5448,2305,5489,2369,5519,2439,5533,2464,5534,8036,5534,8108,5525,8175,5500,8232,5461,8247,5448xe" filled="true" fillcolor="#96c224" stroked="false">
                <v:path arrowok="t"/>
                <v:fill type="solid"/>
              </v:shape>
            </v:group>
            <v:group style="position:absolute;left:7792;top:1311;width:502;height:502" coordorigin="7792,1311" coordsize="502,502">
              <v:shape style="position:absolute;left:7792;top:1311;width:502;height:502" coordorigin="7792,1311" coordsize="502,502" path="m8294,1562l8286,1499,8261,1438,8222,1386,8170,1346,8109,1321,8041,1311,8019,1313,7954,1328,7897,1358,7851,1403,7816,1458,7796,1524,7792,1571,7794,1593,7810,1656,7842,1711,7887,1756,7944,1790,8011,1809,8060,1813,8083,1810,8147,1791,8202,1756,8247,1709,8278,1651,8293,1585,8294,1562xe" filled="true" fillcolor="#96c224" stroked="false">
                <v:path arrowok="t"/>
                <v:fill type="solid"/>
              </v:shape>
            </v:group>
            <v:group style="position:absolute;left:7971;top:1406;width:2;height:2" coordorigin="7971,1406" coordsize="2,2">
              <v:shape style="position:absolute;left:7971;top:1406;width:2;height:2" coordorigin="7971,1406" coordsize="1,1" path="m7971,1406l7971,1406,7971,1406xe" filled="true" fillcolor="#ffffff" stroked="false">
                <v:path arrowok="t"/>
                <v:fill type="solid"/>
              </v:shape>
            </v:group>
            <v:group style="position:absolute;left:7862;top:1364;width:365;height:396" coordorigin="7862,1364" coordsize="365,396">
              <v:shape style="position:absolute;left:7862;top:1364;width:365;height:396" coordorigin="7862,1364" coordsize="365,396" path="m7908,1655l7908,1500,7901,1518,7897,1538,7879,1544,7868,1544,7862,1552,7862,1568,7868,1574,7895,1574,7898,1594,7904,1613,7904,1657,7908,1655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56,1489l7956,1439,7942,1452,7928,1467,7892,1455,7885,1452,7876,1454,7872,1461,7867,1468,7870,1477,7877,1481,7908,1500,7908,1655,7921,1648,7930,1659,7930,1563,7934,1537,7941,1515,7950,1496,7956,1489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04,1657l7904,1613,7879,1637,7872,1642,7869,1651,7873,1658,7877,1665,7886,1668,7893,1663,7904,1657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9,1645l8090,1676,8043,1680,8030,1679,7972,1650,7937,1599,7930,1563,7930,1659,7934,1664,7948,1678,7952,1682,7955,1684,7955,1721,7958,1723,7967,1721,7972,1714,7980,1700,8002,1708,8022,1713,8036,1745,8037,1754,8043,1760,8052,1760,8060,1760,8065,1754,8065,1714,8086,1709,8104,1702,8122,1712,8126,1717,8130,1723,8137,1724,8137,1678,8149,1663,8159,1645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5,1414l8153,1405,8140,1396,8130,1398,8126,1405,8115,1423,8060,1409,8060,1370,8055,1364,8038,1364,8031,1370,8031,1409,8019,1411,8013,1413,8013,1413,8000,1415,7981,1424,7971,1407,7971,1406,7966,1400,7958,1398,7951,1401,7944,1406,7941,1415,7946,1421,7956,1439,7956,1489,7962,1481,7974,1469,8002,1453,8018,1447,8029,1445,8052,1443,8073,1447,8129,1474,8147,1496,8147,1443,8151,1428,8151,1421,8155,1414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47,1715l7947,1698,7942,1705,7944,1714,7947,1715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7955,1721l7955,1684,7944,1702,7947,1698,7947,1715,7951,1718,7955,1721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67,1607l8167,1563,8166,1565,8165,1567,8162,1569,8157,1574,8149,1579,8086,1592,8075,1592,8050,1588,7992,1567,7965,1543,7964,1558,8013,1613,8073,1626,8095,1626,8114,1625,8134,1621,8159,1611,8167,1607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013,1413l8013,1412,8013,1413,8013,1413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066,1753l8066,1745,8065,1714,8065,1754,8066,1753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4,1708l8137,1678,8137,1724,8139,1724,8145,1721,8152,1717,8154,1708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226,1468l8222,1461,8217,1454,8208,1452,8199,1457,8174,1473,8162,1457,8147,1443,8147,1496,8155,1509,8163,1528,8166,1545,8167,1562,8167,1607,8175,1603,8191,1591,8194,1586,8194,1513,8217,1481,8224,1477,8226,1468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153,1417l8151,1421,8151,1428,8153,1417xe" filled="true" fillcolor="#ffffff" stroked="false">
                <v:path arrowok="t"/>
                <v:fill type="solid"/>
              </v:shape>
              <v:shape style="position:absolute;left:7862;top:1364;width:365;height:396" coordorigin="7862,1364" coordsize="365,396" path="m8202,1566l8202,1552,8199,1532,8194,1513,8194,1586,8196,1584,8200,1576,8201,1572,8202,1566xe" filled="true" fillcolor="#ffffff" stroked="false">
                <v:path arrowok="t"/>
                <v:fill type="solid"/>
              </v:shape>
            </v:group>
            <v:group style="position:absolute;left:8125;top:1716;width:2;height:3" coordorigin="8125,1716" coordsize="2,3">
              <v:shape style="position:absolute;left:8125;top:1716;width:2;height:3" coordorigin="8125,1716" coordsize="2,3" path="m8126,1717l8125,1716,8125,1716,8126,1717xe" filled="true" fillcolor="#ffffff" stroked="false">
                <v:path arrowok="t"/>
                <v:fill type="solid"/>
              </v:shape>
              <v:shape style="position:absolute;left:8125;top:1716;width:2;height:3" coordorigin="8125,1716" coordsize="2,3" path="m8126,1718l8126,1717,8126,1717,8126,1718xe" filled="true" fillcolor="#ffffff" stroked="false">
                <v:path arrowok="t"/>
                <v:fill type="solid"/>
              </v:shape>
            </v:group>
            <v:group style="position:absolute;left:7992;top:1483;width:45;height:45" coordorigin="7992,1483" coordsize="45,45">
              <v:shape style="position:absolute;left:7992;top:1483;width:45;height:45" coordorigin="7992,1483" coordsize="45,45" path="m8036,1518l8036,1493,8026,1483,8001,1483,7992,1493,7992,1518,8001,1528,8026,1528,8036,1518xe" filled="true" fillcolor="#ffffff" stroked="false">
                <v:path arrowok="t"/>
                <v:fill type="solid"/>
              </v:shape>
            </v:group>
            <v:group style="position:absolute;left:8097;top:1523;width:33;height:33" coordorigin="8097,1523" coordsize="33,33">
              <v:shape style="position:absolute;left:8097;top:1523;width:33;height:33" coordorigin="8097,1523" coordsize="33,33" path="m8129,1549l8129,1531,8122,1523,8104,1523,8097,1531,8097,1549,8104,1556,8122,1556,8129,1549xe" filled="true" fillcolor="#ffffff" stroked="false">
                <v:path arrowok="t"/>
                <v:fill type="solid"/>
              </v:shape>
            </v:group>
            <v:group style="position:absolute;left:9061;top:1255;width:6176;height:4271" coordorigin="9061,1255" coordsize="6176,4271">
              <v:shape style="position:absolute;left:9061;top:1255;width:6176;height:4271" coordorigin="9061,1255" coordsize="6176,4271" path="m15237,5224l15237,1557,15236,1533,15221,1462,15191,1398,15148,1344,15094,1301,15030,1271,14959,1256,14935,1255,9363,1255,9290,1264,9224,1289,9166,1328,9119,1379,9085,1440,9065,1509,9061,1557,9061,5224,9070,5296,9094,5362,9134,5420,9151,5439,9151,5224,9152,1535,9170,1471,9206,1416,9256,1375,9317,1351,9363,1346,14935,1347,15001,1357,15059,1386,15105,1432,15135,1491,15146,1557,15146,5439,15148,5437,15191,5383,15221,5319,15236,5248,15237,5224xe" filled="true" fillcolor="#708f2c" stroked="false">
                <v:path arrowok="t"/>
                <v:fill type="solid"/>
              </v:shape>
              <v:shape style="position:absolute;left:9061;top:1255;width:6176;height:4271" coordorigin="9061,1255" coordsize="6176,4271" path="m15146,5439l15146,1557,15145,5246,15141,5268,15117,5330,15077,5380,15022,5416,14958,5434,14935,5435,9363,5434,9297,5424,9238,5395,9192,5349,9162,5290,9151,5224,9151,5439,9204,5480,9267,5510,9338,5525,9363,5526,14935,5526,15007,5517,15073,5492,15131,5453,15146,5439xe" filled="true" fillcolor="#708f2c" stroked="false">
                <v:path arrowok="t"/>
                <v:fill type="solid"/>
              </v:shape>
            </v:group>
            <v:group style="position:absolute;left:14699;top:1303;width:502;height:502" coordorigin="14699,1303" coordsize="502,502">
              <v:shape style="position:absolute;left:14699;top:1303;width:502;height:502" coordorigin="14699,1303" coordsize="502,502" path="m15200,1554l15192,1491,15168,1430,15128,1378,15077,1338,15016,1312,14948,1303,14925,1304,14861,1319,14804,1350,14757,1394,14723,1450,14703,1515,14699,1563,14700,1585,14717,1647,14749,1703,14794,1748,14851,1781,14918,1800,14967,1804,14990,1802,15053,1782,15109,1748,15153,1700,15184,1643,15199,1577,15200,1554xe" filled="true" fillcolor="#708f2c" stroked="false">
                <v:path arrowok="t"/>
                <v:fill type="solid"/>
              </v:shape>
            </v:group>
            <v:group style="position:absolute;left:14768;top:1356;width:365;height:396" coordorigin="14768,1356" coordsize="365,396">
              <v:shape style="position:absolute;left:14768;top:1356;width:365;height:396" coordorigin="14768,1356" coordsize="365,396" path="m14815,1646l14815,1491,14808,1510,14804,1529,14785,1536,14775,1536,14768,1543,14768,1559,14775,1565,14802,1565,14805,1585,14811,1604,14811,1649,14815,1646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63,1480l14863,1431,14849,1443,14835,1459,14799,1447,14792,1443,14783,1445,14779,1453,14774,1459,14777,1468,14784,1473,14815,1491,14815,1646,14828,1639,14837,1651,14837,1554,14840,1529,14848,1506,14857,1488,14863,1480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11,1649l14811,1604,14785,1629,14779,1633,14776,1642,14779,1650,14784,1656,14793,1659,14800,1655,14811,164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6,1637l14996,1668,14950,1672,14937,1671,14879,1641,14843,1590,14837,1554,14837,1651,14840,1656,14854,1670,14859,1673,14862,1676,14862,1712,14864,1714,14874,1713,14878,1705,14887,1691,14909,1700,14929,1704,14943,1737,14944,1745,14950,1752,14959,1752,14966,1751,14972,1746,14972,1705,14993,1701,15011,1694,15029,1703,15033,1709,15037,1715,15043,1716,15043,1670,15056,1654,15066,1637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2,1405l15060,1396,15046,1388,15037,1390,15033,1396,15021,1415,14967,1401,14967,1362,14961,1356,14944,1356,14938,1362,14938,1401,14926,1402,14920,1404,14920,1404,14907,1406,14888,1416,14878,1399,14878,1398,14873,1391,14864,1389,14858,1393,14850,1397,14848,1406,14853,1413,14863,1431,14863,1480,14868,1473,14881,1461,14909,1445,14925,1439,14935,1436,14959,1435,14980,1438,15035,1465,15054,1487,15054,1435,15057,1419,15057,1412,15062,1405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53,1707l14853,1690,14849,1696,14851,1705,14853,1707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862,1712l14862,1676,14850,1694,14853,1690,14853,1707,14858,1710,14862,1712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74,1599l15074,1555,15073,1556,15072,1559,15069,1561,15063,1566,15055,1570,14993,1584,14982,1584,14956,1579,14899,1558,14871,1534,14871,1549,14920,1604,14980,1617,15002,1618,15020,1616,15040,1612,15066,1603,15074,159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920,1404l14920,1404,14919,1404,14920,1404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4973,1744l14972,1736,14972,1705,14972,1746,14973,1744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1,1699l15043,1670,15043,1716,15045,1716,15052,1713,15059,1708,15061,169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133,1459l15128,1453,15124,1445,15115,1443,15106,1449,15081,1464,15068,1448,15054,1435,15054,1487,15062,1501,15069,1520,15073,1537,15074,1553,15074,1599,15082,1595,15097,1582,15101,1577,15101,1504,15123,1473,15131,1468,15133,1459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060,1408l15057,1412,15057,1419,15060,1408xe" filled="true" fillcolor="#ffffff" stroked="false">
                <v:path arrowok="t"/>
                <v:fill type="solid"/>
              </v:shape>
              <v:shape style="position:absolute;left:14768;top:1356;width:365;height:396" coordorigin="14768,1356" coordsize="365,396" path="m15109,1558l15109,1544,15106,1524,15101,1504,15101,1577,15103,1576,15106,1567,15108,1563,15109,1558xe" filled="true" fillcolor="#ffffff" stroked="false">
                <v:path arrowok="t"/>
                <v:fill type="solid"/>
              </v:shape>
            </v:group>
            <v:group style="position:absolute;left:15032;top:1707;width:2;height:3" coordorigin="15032,1707" coordsize="2,3">
              <v:shape style="position:absolute;left:15032;top:1707;width:2;height:3" coordorigin="15032,1707" coordsize="2,3" path="m15032,1708l15032,1707,15032,1708,15032,1708xe" filled="true" fillcolor="#ffffff" stroked="false">
                <v:path arrowok="t"/>
                <v:fill type="solid"/>
              </v:shape>
              <v:shape style="position:absolute;left:15032;top:1707;width:2;height:3" coordorigin="15032,1707" coordsize="2,3" path="m15033,1710l15033,1709,15032,1708,15033,1710xe" filled="true" fillcolor="#ffffff" stroked="false">
                <v:path arrowok="t"/>
                <v:fill type="solid"/>
              </v:shape>
            </v:group>
            <v:group style="position:absolute;left:14898;top:1475;width:45;height:45" coordorigin="14898,1475" coordsize="45,45">
              <v:shape style="position:absolute;left:14898;top:1475;width:45;height:45" coordorigin="14898,1475" coordsize="45,45" path="m14943,1510l14943,1485,14933,1475,14908,1475,14898,1485,14898,1510,14908,1519,14933,1519,14943,1510xe" filled="true" fillcolor="#ffffff" stroked="false">
                <v:path arrowok="t"/>
                <v:fill type="solid"/>
              </v:shape>
            </v:group>
            <v:group style="position:absolute;left:15003;top:1515;width:33;height:33" coordorigin="15003,1515" coordsize="33,33">
              <v:shape style="position:absolute;left:15003;top:1515;width:33;height:33" coordorigin="15003,1515" coordsize="33,33" path="m15036,1540l15036,1522,15029,1515,15011,1515,15003,1522,15003,1540,15011,1547,15029,1547,15036,1540xe" filled="true" fillcolor="#ffffff" stroked="false">
                <v:path arrowok="t"/>
                <v:fill type="solid"/>
              </v:shape>
            </v:group>
            <v:group style="position:absolute;left:2162;top:6101;width:6176;height:4271" coordorigin="2162,6101" coordsize="6176,4271">
              <v:shape style="position:absolute;left:2162;top:6101;width:6176;height:4271" coordorigin="2162,6101" coordsize="6176,4271" path="m8338,10069l8338,6403,8337,6378,8323,6307,8293,6244,8249,6189,8195,6146,8131,6116,8061,6102,8036,6101,2464,6101,2392,6109,2325,6134,2268,6173,2220,6224,2186,6285,2166,6354,2162,6403,2162,10069,2171,10141,2196,10208,2235,10265,2253,10284,2253,10069,2254,6381,2271,6316,2307,6262,2357,6220,2419,6196,2464,6191,8036,6192,8102,6202,8160,6232,8206,6278,8236,6336,8247,6403,8247,10284,8249,10282,8293,10228,8323,10164,8337,10094,8338,10069xe" filled="true" fillcolor="#96c224" stroked="false">
                <v:path arrowok="t"/>
                <v:fill type="solid"/>
              </v:shape>
              <v:shape style="position:absolute;left:2162;top:6101;width:6176;height:4271" coordorigin="2162,6101" coordsize="6176,4271" path="m8247,10284l8247,6403,8246,10091,8243,10113,8219,10175,8178,10226,8123,10261,8059,10279,8036,10280,2464,10279,2398,10270,2340,10240,2294,10194,2263,10136,2253,10069,2253,10284,2305,10326,2369,10356,2439,10370,2464,10371,8036,10371,8108,10362,8175,10337,8232,10298,8247,10284xe" filled="true" fillcolor="#96c224" stroked="false">
                <v:path arrowok="t"/>
                <v:fill type="solid"/>
              </v:shape>
            </v:group>
            <v:group style="position:absolute;left:7792;top:6148;width:502;height:502" coordorigin="7792,6148" coordsize="502,502">
              <v:shape style="position:absolute;left:7792;top:6148;width:502;height:502" coordorigin="7792,6148" coordsize="502,502" path="m8294,6399l8286,6336,8261,6275,8222,6223,8170,6183,8109,6157,8041,6148,8019,6149,7954,6164,7897,6195,7851,6239,7816,6295,7796,6360,7792,6408,7794,6430,7810,6493,7842,6548,7887,6593,7944,6627,8011,6646,8060,6649,8083,6647,8147,6628,8202,6593,8247,6546,8278,6488,8293,6422,8294,6399xe" filled="true" fillcolor="#96c224" stroked="false">
                <v:path arrowok="t"/>
                <v:fill type="solid"/>
              </v:shape>
            </v:group>
            <v:group style="position:absolute;left:7971;top:6243;width:2;height:2" coordorigin="7971,6243" coordsize="2,2">
              <v:shape style="position:absolute;left:7971;top:6243;width:2;height:2" coordorigin="7971,6243" coordsize="1,1" path="m7971,6243l7971,6243,7971,6243xe" filled="true" fillcolor="#ffffff" stroked="false">
                <v:path arrowok="t"/>
                <v:fill type="solid"/>
              </v:shape>
            </v:group>
            <v:group style="position:absolute;left:7862;top:6201;width:365;height:396" coordorigin="7862,6201" coordsize="365,396">
              <v:shape style="position:absolute;left:7862;top:6201;width:365;height:396" coordorigin="7862,6201" coordsize="365,396" path="m7908,6492l7908,6337,7901,6355,7897,6375,7879,6381,7868,6381,7862,6389,7862,6405,7868,6410,7895,6411,7898,6430,7904,6450,7904,6494,7908,6492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56,6325l7956,6276,7942,6289,7928,6304,7892,6292,7885,6288,7876,6291,7872,6298,7867,6305,7870,6314,7877,6318,7908,6337,7908,6492,7921,6485,7930,6496,7930,6400,7934,6374,7941,6352,7950,6333,7956,6325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04,6494l7904,6450,7879,6474,7872,6479,7869,6488,7873,6495,7877,6502,7886,6505,7893,6500,7904,6494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9,6482l8090,6513,8043,6517,8030,6516,7972,6486,7937,6435,7930,6400,7930,6496,7934,6501,7948,6515,7952,6518,7955,6521,7955,6558,7958,6559,7967,6558,7972,6550,7980,6536,8002,6545,8022,6550,8036,6582,8037,6590,8043,6597,8052,6597,8060,6596,8065,6591,8065,6550,8086,6546,8104,6539,8122,6548,8126,6554,8130,6560,8137,6561,8137,6515,8149,6500,8159,6482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5,6251l8153,6242,8140,6233,8130,6235,8126,6242,8115,6260,8060,6246,8060,6207,8055,6201,8038,6201,8031,6207,8031,6246,8019,6247,8013,6250,8013,6250,8000,6252,7981,6261,7971,6244,7971,6243,7966,6237,7958,6234,7951,6238,7944,6243,7941,6251,7946,6258,7956,6276,7956,6325,7962,6318,7974,6306,8002,6290,8018,6284,8029,6282,8052,6280,8073,6284,8129,6310,8147,6332,8147,6280,8151,6265,8151,6257,8155,6251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47,6552l7947,6535,7942,6542,7944,6550,7947,6552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7955,6558l7955,6521,7944,6539,7947,6535,7947,6552,7951,6555,7955,6558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67,6444l8167,6400,8166,6402,8165,6404,8162,6406,8157,6411,8149,6416,8086,6429,8075,6429,8050,6425,7992,6404,7965,6379,7964,6395,8013,6450,8073,6463,8095,6463,8114,6461,8134,6458,8159,6448,8167,6444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013,6250l8013,6249,8013,6250,8013,6250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066,6590l8066,6582,8065,6550,8065,6591,8066,6590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4,6545l8137,6515,8137,6561,8139,6561,8145,6558,8152,6553,8154,6545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226,6305l8222,6298,8217,6291,8208,6288,8199,6294,8174,6309,8162,6294,8147,6280,8147,6332,8155,6346,8163,6365,8166,6382,8167,6399,8167,6444,8175,6440,8191,6428,8194,6423,8194,6350,8217,6318,8224,6314,8226,6305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153,6253l8151,6257,8151,6265,8153,6253xe" filled="true" fillcolor="#ffffff" stroked="false">
                <v:path arrowok="t"/>
                <v:fill type="solid"/>
              </v:shape>
              <v:shape style="position:absolute;left:7862;top:6201;width:365;height:396" coordorigin="7862,6201" coordsize="365,396" path="m8202,6403l8202,6389,8199,6369,8194,6350,8194,6423,8196,6421,8200,6413,8201,6408,8202,6403xe" filled="true" fillcolor="#ffffff" stroked="false">
                <v:path arrowok="t"/>
                <v:fill type="solid"/>
              </v:shape>
            </v:group>
            <v:group style="position:absolute;left:8125;top:6553;width:2;height:3" coordorigin="8125,6553" coordsize="2,3">
              <v:shape style="position:absolute;left:8125;top:6553;width:2;height:3" coordorigin="8125,6553" coordsize="2,3" path="m8126,6554l8125,6553,8125,6553,8126,6554xe" filled="true" fillcolor="#ffffff" stroked="false">
                <v:path arrowok="t"/>
                <v:fill type="solid"/>
              </v:shape>
              <v:shape style="position:absolute;left:8125;top:6553;width:2;height:3" coordorigin="8125,6553" coordsize="2,3" path="m8126,6555l8126,6554,8126,6554,8126,6555xe" filled="true" fillcolor="#ffffff" stroked="false">
                <v:path arrowok="t"/>
                <v:fill type="solid"/>
              </v:shape>
            </v:group>
            <v:group style="position:absolute;left:7992;top:6320;width:45;height:45" coordorigin="7992,6320" coordsize="45,45">
              <v:shape style="position:absolute;left:7992;top:6320;width:45;height:45" coordorigin="7992,6320" coordsize="45,45" path="m8036,6355l8036,6330,8026,6320,8001,6320,7992,6330,7992,6355,8001,6365,8026,6365,8036,6355xe" filled="true" fillcolor="#ffffff" stroked="false">
                <v:path arrowok="t"/>
                <v:fill type="solid"/>
              </v:shape>
            </v:group>
            <v:group style="position:absolute;left:8097;top:6360;width:33;height:33" coordorigin="8097,6360" coordsize="33,33">
              <v:shape style="position:absolute;left:8097;top:6360;width:33;height:33" coordorigin="8097,6360" coordsize="33,33" path="m8129,6385l8129,6368,8122,6360,8104,6360,8097,6368,8097,6385,8104,6393,8122,6393,8129,6385xe" filled="true" fillcolor="#ffffff" stroked="false">
                <v:path arrowok="t"/>
                <v:fill type="solid"/>
              </v:shape>
            </v:group>
            <v:group style="position:absolute;left:9061;top:6092;width:6176;height:4271" coordorigin="9061,6092" coordsize="6176,4271">
              <v:shape style="position:absolute;left:9061;top:6092;width:6176;height:4271" coordorigin="9061,6092" coordsize="6176,4271" path="m15237,10060l15237,6394,15236,6370,15221,6299,15191,6235,15148,6181,15094,6137,15030,6108,14959,6093,14935,6092,9363,6092,9290,6101,9224,6126,9166,6165,9119,6216,9085,6277,9065,6345,9061,6394,9061,10060,9070,10133,9094,10199,9134,10257,9151,10276,9151,10060,9152,6372,9170,6308,9206,6253,9256,6212,9317,6188,9363,6183,14935,6184,15001,6193,15059,6223,15105,6269,15135,6327,15146,6394,15146,10276,15148,10274,15191,10219,15221,10156,15236,10085,15237,10060xe" filled="true" fillcolor="#708f2c" stroked="false">
                <v:path arrowok="t"/>
                <v:fill type="solid"/>
              </v:shape>
              <v:shape style="position:absolute;left:9061;top:6092;width:6176;height:4271" coordorigin="9061,6092" coordsize="6176,4271" path="m15146,10276l15146,6394,15145,10082,15141,10105,15117,10166,15077,10217,15022,10253,14958,10271,14935,10272,9363,10271,9297,10261,9238,10231,9192,10185,9162,10127,9151,10060,9151,10276,9204,10317,9267,10347,9338,10361,9363,10362,14935,10362,15007,10354,15073,10329,15131,10290,15146,10276xe" filled="true" fillcolor="#708f2c" stroked="false">
                <v:path arrowok="t"/>
                <v:fill type="solid"/>
              </v:shape>
            </v:group>
            <v:group style="position:absolute;left:14699;top:6140;width:502;height:502" coordorigin="14699,6140" coordsize="502,502">
              <v:shape style="position:absolute;left:14699;top:6140;width:502;height:502" coordorigin="14699,6140" coordsize="502,502" path="m15200,6391l15192,6327,15168,6266,15128,6215,15077,6175,15016,6149,14948,6140,14925,6141,14861,6156,14804,6187,14757,6231,14723,6287,14703,6352,14699,6399,14700,6421,14717,6484,14749,6539,14794,6585,14851,6618,14918,6637,14967,6641,14990,6638,15053,6619,15109,6584,15153,6537,15184,6479,15199,6414,15200,6391xe" filled="true" fillcolor="#708f2c" stroked="false">
                <v:path arrowok="t"/>
                <v:fill type="solid"/>
              </v:shape>
            </v:group>
            <v:group style="position:absolute;left:14768;top:6193;width:365;height:396" coordorigin="14768,6193" coordsize="365,396">
              <v:shape style="position:absolute;left:14768;top:6193;width:365;height:396" coordorigin="14768,6193" coordsize="365,396" path="m14815,6483l14815,6328,14808,6346,14804,6366,14785,6372,14775,6373,14768,6380,14768,6396,14775,6402,14802,6402,14805,6422,14811,6441,14811,6486,14815,6483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63,6317l14863,6268,14849,6280,14835,6295,14799,6284,14792,6280,14783,6282,14779,6290,14774,6296,14777,6305,14784,6310,14815,6328,14815,6483,14828,6476,14837,6487,14837,6391,14840,6365,14848,6343,14857,6324,14863,6317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11,6486l14811,6441,14785,6466,14779,6470,14776,6479,14779,6486,14784,6493,14793,6496,14800,6492,14811,6486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6,6474l14996,6504,14950,6509,14937,6507,14879,6478,14843,6427,14837,6391,14837,6487,14840,6492,14854,6506,14859,6510,14862,6512,14862,6549,14864,6551,14874,6549,14878,6542,14887,6528,14909,6536,14929,6541,14943,6574,14944,6582,14950,6588,14959,6588,14966,6588,14972,6582,14972,6542,14993,6537,15011,6530,15029,6540,15033,6546,15037,6552,15043,6552,15043,6507,15056,6491,15066,6474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2,6242l15060,6233,15046,6224,15037,6227,15033,6233,15021,6251,14967,6237,14967,6199,14961,6193,14944,6193,14938,6199,14938,6238,14926,6239,14920,6241,14920,6241,14907,6243,14888,6252,14878,6235,14878,6235,14873,6228,14864,6226,14858,6230,14850,6234,14848,6243,14853,6250,14863,6268,14863,6317,14868,6309,14881,6298,14909,6282,14925,6275,14935,6273,14959,6271,14980,6275,15035,6302,15054,6324,15054,6272,15057,6256,15057,6249,15062,6242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53,6543l14853,6526,14849,6533,14851,6542,14853,6543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862,6549l14862,6512,14850,6531,14853,6526,14853,6543,14858,6546,14862,6549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74,6435l15074,6392,15073,6393,15072,6395,15069,6398,15063,6403,15055,6407,14993,6420,14982,6421,14956,6416,14899,6395,14871,6371,14871,6386,14920,6441,14980,6454,15002,6454,15020,6453,15040,6449,15066,6439,15074,6435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920,6241l14920,6241,14919,6241,14920,6241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4973,6581l14972,6573,14972,6542,14972,6582,14973,6581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1,6536l15043,6507,15043,6552,15045,6553,15052,6549,15059,6545,15061,6536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133,6296l15128,6290,15124,6282,15115,6280,15106,6285,15081,6301,15068,6285,15054,6272,15054,6324,15062,6338,15069,6356,15073,6374,15074,6390,15074,6435,15082,6431,15097,6419,15101,6414,15101,6341,15123,6310,15131,6305,15133,6296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060,6245l15057,6249,15057,6256,15060,6245xe" filled="true" fillcolor="#ffffff" stroked="false">
                <v:path arrowok="t"/>
                <v:fill type="solid"/>
              </v:shape>
              <v:shape style="position:absolute;left:14768;top:6193;width:365;height:396" coordorigin="14768,6193" coordsize="365,396" path="m15109,6395l15109,6381,15106,6361,15101,6341,15101,6414,15103,6412,15106,6404,15108,6400,15109,6395xe" filled="true" fillcolor="#ffffff" stroked="false">
                <v:path arrowok="t"/>
                <v:fill type="solid"/>
              </v:shape>
            </v:group>
            <v:group style="position:absolute;left:15032;top:6544;width:2;height:3" coordorigin="15032,6544" coordsize="2,3">
              <v:shape style="position:absolute;left:15032;top:6544;width:2;height:3" coordorigin="15032,6544" coordsize="2,3" path="m15032,6545l15032,6544,15032,6545,15032,6545xe" filled="true" fillcolor="#ffffff" stroked="false">
                <v:path arrowok="t"/>
                <v:fill type="solid"/>
              </v:shape>
              <v:shape style="position:absolute;left:15032;top:6544;width:2;height:3" coordorigin="15032,6544" coordsize="2,3" path="m15033,6547l15033,6546,15032,6545,15033,6547xe" filled="true" fillcolor="#ffffff" stroked="false">
                <v:path arrowok="t"/>
                <v:fill type="solid"/>
              </v:shape>
            </v:group>
            <v:group style="position:absolute;left:14898;top:6312;width:45;height:45" coordorigin="14898,6312" coordsize="45,45">
              <v:shape style="position:absolute;left:14898;top:6312;width:45;height:45" coordorigin="14898,6312" coordsize="45,45" path="m14943,6347l14943,6321,14933,6312,14908,6312,14898,6321,14898,6347,14908,6356,14933,6356,14943,6347xe" filled="true" fillcolor="#ffffff" stroked="false">
                <v:path arrowok="t"/>
                <v:fill type="solid"/>
              </v:shape>
            </v:group>
            <v:group style="position:absolute;left:15003;top:6352;width:33;height:33" coordorigin="15003,6352" coordsize="33,33">
              <v:shape style="position:absolute;left:15003;top:6352;width:33;height:33" coordorigin="15003,6352" coordsize="33,33" path="m15036,6377l15036,6359,15029,6352,15011,6352,15003,6359,15003,6377,15011,6384,15029,6384,15036,6377xe" filled="true" fillcolor="#ffffff" stroked="false">
                <v:path arrowok="t"/>
                <v:fill type="solid"/>
              </v:shape>
            </v:group>
            <v:group style="position:absolute;left:1414;top:815;width:2;height:2" coordorigin="1414,815" coordsize="2,2">
              <v:shape style="position:absolute;left:1414;top:815;width:2;height:2" coordorigin="1414,815" coordsize="2,1" path="m1416,815l1415,816,1414,816,1416,815xe" filled="true" fillcolor="#ffffff" stroked="false">
                <v:path arrowok="t"/>
                <v:fill type="solid"/>
              </v:shape>
            </v:group>
            <v:group style="position:absolute;left:685;top:590;width:816;height:747" coordorigin="685,590" coordsize="816,747">
              <v:shape style="position:absolute;left:685;top:590;width:816;height:747" coordorigin="685,590" coordsize="816,747" path="m803,1090l803,832,797,852,793,871,787,891,779,930,715,950,695,958,685,977,691,1000,707,1010,773,1010,785,1049,793,1067,801,1085,803,109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809,1181l809,1103,785,1125,775,1134,763,1150,761,1168,777,1185,795,1189,809,118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15,809l915,713,899,725,883,737,869,751,855,765,845,776,841,783,815,767,811,765,793,761,775,768,767,789,769,806,791,823,803,832,803,1090,809,1103,809,1181,821,1175,839,1165,849,1160,849,945,865,886,893,833,907,817,915,809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35,1210l923,1193,909,1177,889,1143,861,1073,849,989,849,1160,851,1159,867,1171,883,1182,901,1193,917,1202,935,121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634l1307,617,1287,609,1271,611,1221,687,1203,679,1183,672,1163,667,1145,663,1131,630,1129,620,1121,600,1101,590,1079,597,1069,615,1069,656,1049,660,1029,665,1009,670,991,676,971,683,937,625,923,613,903,610,885,624,879,640,915,713,915,809,973,765,1047,736,1083,731,1105,731,1175,746,1233,775,1287,825,1289,829,1289,728,1313,652,1315,63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151,788l1079,806,1017,857,981,917,961,994,959,1014,959,1074,971,1152,991,1209,1029,1261,1029,1037,1031,1018,1045,947,1065,889,1105,828,1135,801,1151,78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37,1178l1337,984,1335,1005,1331,1026,1309,1086,1277,1137,1233,1178,1175,1207,1089,1220,1085,1217,1037,1114,1029,1056,1029,1261,1083,1292,1113,1292,1191,1277,1211,1271,1259,1322,1273,1335,1277,1335,1277,1235,1293,1223,1307,1210,1323,1196,1335,1181,1337,117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1301l1311,1291,1277,1235,1277,1335,1291,1337,1299,1334,1299,1333,1301,1333,1313,1319,1315,130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7,783l1413,765,1397,760,1383,763,1383,764,1347,784,1333,769,1319,755,1305,741,1289,728,1289,829,1305,855,1317,881,1325,900,1329,914,1331,919,1331,923,1335,936,1337,957,1337,1178,1347,1165,1381,1185,1381,846,1403,823,1413,816,1425,801,1427,78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01,903l1389,865,1381,846,1381,1185,1385,1187,1385,1186,1389,1187,1389,1119,1391,1098,1399,1058,1399,902,1401,90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9,1164l1425,1147,1403,1130,1389,1119,1389,1187,1403,1191,1419,1184,1429,116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501,972l1499,970,1493,950,1475,940,1471,939,1407,939,1405,915,1399,902,1399,1058,1403,1039,1407,1014,1407,1000,1469,1000,1489,994,1499,976,1501,972xe" filled="true" fillcolor="#ffffff" stroked="false">
                <v:path arrowok="t"/>
                <v:fill type="solid"/>
              </v:shape>
            </v:group>
            <v:group style="position:absolute;left:771;top:1133;width:6;height:4" coordorigin="771,1133" coordsize="6,4">
              <v:shape style="position:absolute;left:771;top:1133;width:6;height:4" coordorigin="771,1133" coordsize="6,4" path="m774,1135l771,1136,773,1135,774,1135xe" filled="true" fillcolor="#ffffff" stroked="false">
                <v:path arrowok="t"/>
                <v:fill type="solid"/>
              </v:shape>
              <v:shape style="position:absolute;left:771;top:1133;width:6;height:4" coordorigin="771,1133" coordsize="6,4" path="m776,1133l775,1134,774,1134,774,1135,776,1133xe" filled="true" fillcolor="#ffffff" stroked="false">
                <v:path arrowok="t"/>
                <v:fill type="solid"/>
              </v:shape>
            </v:group>
            <v:group style="position:absolute;left:1164;top:859;width:92;height:91" coordorigin="1164,859" coordsize="92,91">
              <v:shape style="position:absolute;left:1164;top:859;width:92;height:91" coordorigin="1164,859" coordsize="92,91" path="m1255,910l1251,886,1238,869,1220,859,1194,863,1176,875,1166,892,1164,904,1169,926,1183,942,1204,950,1209,950,1210,950,1232,945,1248,930,1255,910xe" filled="true" fillcolor="#ffffff" stroked="false">
                <v:path arrowok="t"/>
                <v:fill type="solid"/>
              </v:shape>
            </v:group>
            <v:group style="position:absolute;left:1106;top:1078;width:67;height:64" coordorigin="1106,1078" coordsize="67,64">
              <v:shape style="position:absolute;left:1106;top:1078;width:67;height:64" coordorigin="1106,1078" coordsize="67,64" path="m1172,1117l1167,1092,1153,1078,1127,1081,1111,1092,1106,1109,1113,1129,1131,1141,1140,1142,1160,1135,1172,111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3.836426pt;margin-top:63.268002pt;width:10.2pt;height:77.25pt;mso-position-horizontal-relative:page;mso-position-vertical-relative:page;z-index:762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w w:val="101"/>
                      <w:sz w:val="16"/>
                    </w:rPr>
                    <w:t>EA1</w:t>
                  </w:r>
                  <w:r>
                    <w:rPr>
                      <w:rFonts w:ascii="Arial"/>
                      <w:b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Ja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-og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spacing w:val="-1"/>
                      <w:w w:val="101"/>
                      <w:sz w:val="16"/>
                    </w:rPr>
                    <w:t>nei-kort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420" w:bottom="0" w:left="440" w:right="214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pgSz w:w="16840" w:h="11910" w:orient="landscape"/>
          <w:pgMar w:top="0" w:bottom="0" w:left="1440" w:right="1960"/>
        </w:sectPr>
      </w:pPr>
    </w:p>
    <w:p>
      <w:pPr>
        <w:spacing w:line="250" w:lineRule="auto" w:before="285"/>
        <w:ind w:left="1384" w:right="0" w:firstLine="0"/>
        <w:jc w:val="left"/>
        <w:rPr>
          <w:rFonts w:ascii="Gill Sans MT" w:hAnsi="Gill Sans MT" w:cs="Gill Sans MT" w:eastAsia="Gill Sans MT"/>
          <w:sz w:val="54"/>
          <w:szCs w:val="54"/>
        </w:rPr>
      </w:pPr>
      <w:r>
        <w:rPr>
          <w:rFonts w:ascii="Lucida Sans" w:hAnsi="Lucida Sans"/>
          <w:b/>
          <w:w w:val="95"/>
          <w:sz w:val="54"/>
        </w:rPr>
        <w:t>Vi</w:t>
      </w:r>
      <w:r>
        <w:rPr>
          <w:rFonts w:ascii="Lucida Sans" w:hAnsi="Lucida Sans"/>
          <w:b/>
          <w:spacing w:val="-65"/>
          <w:w w:val="95"/>
          <w:sz w:val="54"/>
        </w:rPr>
        <w:t> </w:t>
      </w:r>
      <w:r>
        <w:rPr>
          <w:rFonts w:ascii="Lucida Sans" w:hAnsi="Lucida Sans"/>
          <w:b/>
          <w:spacing w:val="-4"/>
          <w:w w:val="95"/>
          <w:sz w:val="54"/>
        </w:rPr>
        <w:t>bruk</w:t>
      </w:r>
      <w:r>
        <w:rPr>
          <w:rFonts w:ascii="Lucida Sans" w:hAnsi="Lucida Sans"/>
          <w:b/>
          <w:spacing w:val="-3"/>
          <w:w w:val="95"/>
          <w:sz w:val="54"/>
        </w:rPr>
        <w:t>er</w:t>
      </w:r>
      <w:r>
        <w:rPr>
          <w:rFonts w:ascii="Lucida Sans" w:hAnsi="Lucida Sans"/>
          <w:b/>
          <w:spacing w:val="23"/>
          <w:w w:val="97"/>
          <w:sz w:val="54"/>
        </w:rPr>
        <w:t> </w:t>
      </w:r>
      <w:r>
        <w:rPr>
          <w:rFonts w:ascii="Lucida Sans" w:hAnsi="Lucida Sans"/>
          <w:b/>
          <w:spacing w:val="-1"/>
          <w:w w:val="95"/>
          <w:sz w:val="54"/>
        </w:rPr>
        <w:t>bakterier</w:t>
      </w:r>
      <w:r>
        <w:rPr>
          <w:rFonts w:ascii="Lucida Sans" w:hAnsi="Lucida Sans"/>
          <w:b/>
          <w:spacing w:val="-62"/>
          <w:w w:val="95"/>
          <w:sz w:val="54"/>
        </w:rPr>
        <w:t> </w:t>
      </w:r>
      <w:r>
        <w:rPr>
          <w:rFonts w:ascii="Lucida Sans" w:hAnsi="Lucida Sans"/>
          <w:b/>
          <w:w w:val="95"/>
          <w:sz w:val="54"/>
        </w:rPr>
        <w:t>når</w:t>
      </w:r>
      <w:r>
        <w:rPr>
          <w:rFonts w:ascii="Lucida Sans" w:hAnsi="Lucida Sans"/>
          <w:b/>
          <w:spacing w:val="-76"/>
          <w:w w:val="95"/>
          <w:sz w:val="54"/>
        </w:rPr>
        <w:t> </w:t>
      </w:r>
      <w:r>
        <w:rPr>
          <w:rFonts w:ascii="Lucida Sans" w:hAnsi="Lucida Sans"/>
          <w:b/>
          <w:w w:val="95"/>
          <w:sz w:val="54"/>
        </w:rPr>
        <w:t>vi</w:t>
      </w:r>
      <w:r>
        <w:rPr>
          <w:rFonts w:ascii="Lucida Sans" w:hAnsi="Lucida Sans"/>
          <w:b/>
          <w:spacing w:val="21"/>
          <w:w w:val="90"/>
          <w:sz w:val="54"/>
        </w:rPr>
        <w:t> </w:t>
      </w:r>
      <w:r>
        <w:rPr>
          <w:rFonts w:ascii="Gill Sans MT" w:hAnsi="Gill Sans MT"/>
          <w:b/>
          <w:sz w:val="54"/>
        </w:rPr>
        <w:t>lager </w:t>
      </w:r>
      <w:r>
        <w:rPr>
          <w:rFonts w:ascii="Gill Sans MT" w:hAnsi="Gill Sans MT"/>
          <w:b/>
          <w:spacing w:val="14"/>
          <w:sz w:val="54"/>
        </w:rPr>
        <w:t> </w:t>
      </w:r>
      <w:r>
        <w:rPr>
          <w:rFonts w:ascii="Gill Sans MT" w:hAnsi="Gill Sans MT"/>
          <w:b/>
          <w:spacing w:val="-2"/>
          <w:sz w:val="54"/>
        </w:rPr>
        <w:t>yoghurt</w:t>
      </w:r>
      <w:r>
        <w:rPr>
          <w:rFonts w:ascii="Gill Sans MT" w:hAnsi="Gill Sans MT"/>
          <w:sz w:val="54"/>
        </w:rPr>
      </w:r>
    </w:p>
    <w:p>
      <w:pPr>
        <w:pStyle w:val="Heading6"/>
        <w:spacing w:line="240" w:lineRule="auto" w:before="400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708F2C"/>
          <w:spacing w:val="-2"/>
        </w:rPr>
        <w:t>Ja</w:t>
      </w:r>
      <w:r>
        <w:rPr>
          <w:rFonts w:ascii="Lucida Sans"/>
          <w:b/>
          <w:color w:val="708F2C"/>
          <w:spacing w:val="-46"/>
        </w:rPr>
        <w:t> </w:t>
      </w:r>
      <w:r>
        <w:rPr>
          <w:rFonts w:ascii="Lucida Sans"/>
          <w:b/>
          <w:color w:val="708F2C"/>
        </w:rPr>
        <w:t>eller</w:t>
      </w:r>
      <w:r>
        <w:rPr>
          <w:rFonts w:ascii="Lucida Sans"/>
          <w:b/>
          <w:color w:val="708F2C"/>
          <w:spacing w:val="-59"/>
        </w:rPr>
        <w:t> </w:t>
      </w:r>
      <w:r>
        <w:rPr>
          <w:rFonts w:ascii="Lucida Sans"/>
          <w:b/>
          <w:color w:val="708F2C"/>
        </w:rPr>
        <w:t>nei</w:t>
      </w:r>
      <w:r>
        <w:rPr>
          <w:rFonts w:ascii="Lucida Sans"/>
        </w:rPr>
      </w:r>
    </w:p>
    <w:p>
      <w:pPr>
        <w:spacing w:line="243" w:lineRule="auto" w:before="207"/>
        <w:ind w:left="1384" w:right="856" w:firstLine="0"/>
        <w:jc w:val="left"/>
        <w:rPr>
          <w:rFonts w:ascii="Lucida Sans" w:hAnsi="Lucida Sans" w:cs="Lucida Sans" w:eastAsia="Lucida Sans"/>
          <w:sz w:val="49"/>
          <w:szCs w:val="49"/>
        </w:rPr>
      </w:pPr>
      <w:r>
        <w:rPr/>
        <w:br w:type="column"/>
      </w:r>
      <w:r>
        <w:rPr>
          <w:rFonts w:ascii="Gill Sans MT" w:hAnsi="Gill Sans MT"/>
          <w:b/>
          <w:sz w:val="49"/>
        </w:rPr>
        <w:t>Hvis</w:t>
      </w:r>
      <w:r>
        <w:rPr>
          <w:rFonts w:ascii="Gill Sans MT" w:hAnsi="Gill Sans MT"/>
          <w:b/>
          <w:spacing w:val="44"/>
          <w:sz w:val="49"/>
        </w:rPr>
        <w:t> </w:t>
      </w:r>
      <w:r>
        <w:rPr>
          <w:rFonts w:ascii="Gill Sans MT" w:hAnsi="Gill Sans MT"/>
          <w:b/>
          <w:sz w:val="49"/>
        </w:rPr>
        <w:t>du</w:t>
      </w:r>
      <w:r>
        <w:rPr>
          <w:rFonts w:ascii="Gill Sans MT" w:hAnsi="Gill Sans MT"/>
          <w:b/>
          <w:spacing w:val="45"/>
          <w:sz w:val="49"/>
        </w:rPr>
        <w:t> </w:t>
      </w:r>
      <w:r>
        <w:rPr>
          <w:rFonts w:ascii="Gill Sans MT" w:hAnsi="Gill Sans MT"/>
          <w:b/>
          <w:sz w:val="49"/>
        </w:rPr>
        <w:t>blir</w:t>
      </w:r>
      <w:r>
        <w:rPr>
          <w:rFonts w:ascii="Gill Sans MT" w:hAnsi="Gill Sans MT"/>
          <w:b/>
          <w:spacing w:val="26"/>
          <w:sz w:val="49"/>
        </w:rPr>
        <w:t> </w:t>
      </w:r>
      <w:r>
        <w:rPr>
          <w:rFonts w:ascii="Gill Sans MT" w:hAnsi="Gill Sans MT"/>
          <w:b/>
          <w:sz w:val="49"/>
        </w:rPr>
        <w:t>dårlig</w:t>
      </w:r>
      <w:r>
        <w:rPr>
          <w:rFonts w:ascii="Gill Sans MT" w:hAnsi="Gill Sans MT"/>
          <w:b/>
          <w:w w:val="108"/>
          <w:sz w:val="49"/>
        </w:rPr>
        <w:t> </w:t>
      </w:r>
      <w:r>
        <w:rPr>
          <w:rFonts w:ascii="Gill Sans MT" w:hAnsi="Gill Sans MT"/>
          <w:b/>
          <w:sz w:val="49"/>
        </w:rPr>
        <w:t>på</w:t>
      </w:r>
      <w:r>
        <w:rPr>
          <w:rFonts w:ascii="Gill Sans MT" w:hAnsi="Gill Sans MT"/>
          <w:b/>
          <w:spacing w:val="44"/>
          <w:sz w:val="49"/>
        </w:rPr>
        <w:t> </w:t>
      </w:r>
      <w:r>
        <w:rPr>
          <w:rFonts w:ascii="Gill Sans MT" w:hAnsi="Gill Sans MT"/>
          <w:b/>
          <w:sz w:val="49"/>
        </w:rPr>
        <w:t>grunn</w:t>
      </w:r>
      <w:r>
        <w:rPr>
          <w:rFonts w:ascii="Gill Sans MT" w:hAnsi="Gill Sans MT"/>
          <w:b/>
          <w:spacing w:val="45"/>
          <w:sz w:val="49"/>
        </w:rPr>
        <w:t> </w:t>
      </w:r>
      <w:r>
        <w:rPr>
          <w:rFonts w:ascii="Gill Sans MT" w:hAnsi="Gill Sans MT"/>
          <w:b/>
          <w:spacing w:val="-4"/>
          <w:sz w:val="49"/>
        </w:rPr>
        <w:t>av</w:t>
      </w:r>
      <w:r>
        <w:rPr>
          <w:rFonts w:ascii="Gill Sans MT" w:hAnsi="Gill Sans MT"/>
          <w:b/>
          <w:spacing w:val="24"/>
          <w:sz w:val="49"/>
        </w:rPr>
        <w:t> </w:t>
      </w:r>
      <w:r>
        <w:rPr>
          <w:rFonts w:ascii="Gill Sans MT" w:hAnsi="Gill Sans MT"/>
          <w:b/>
          <w:sz w:val="49"/>
        </w:rPr>
        <w:t>en</w:t>
      </w:r>
      <w:r>
        <w:rPr>
          <w:rFonts w:ascii="Gill Sans MT" w:hAnsi="Gill Sans MT"/>
          <w:b/>
          <w:spacing w:val="21"/>
          <w:w w:val="106"/>
          <w:sz w:val="49"/>
        </w:rPr>
        <w:t> </w:t>
      </w:r>
      <w:r>
        <w:rPr>
          <w:rFonts w:ascii="Lucida Sans" w:hAnsi="Lucida Sans"/>
          <w:b/>
          <w:spacing w:val="-3"/>
          <w:w w:val="95"/>
          <w:sz w:val="49"/>
        </w:rPr>
        <w:t>mikr</w:t>
      </w:r>
      <w:r>
        <w:rPr>
          <w:rFonts w:ascii="Lucida Sans" w:hAnsi="Lucida Sans"/>
          <w:b/>
          <w:spacing w:val="-2"/>
          <w:w w:val="95"/>
          <w:sz w:val="49"/>
        </w:rPr>
        <w:t>obe,</w:t>
      </w:r>
      <w:r>
        <w:rPr>
          <w:rFonts w:ascii="Lucida Sans" w:hAnsi="Lucida Sans"/>
          <w:b/>
          <w:spacing w:val="-29"/>
          <w:w w:val="95"/>
          <w:sz w:val="49"/>
        </w:rPr>
        <w:t> </w:t>
      </w:r>
      <w:r>
        <w:rPr>
          <w:rFonts w:ascii="Lucida Sans" w:hAnsi="Lucida Sans"/>
          <w:b/>
          <w:spacing w:val="-2"/>
          <w:w w:val="95"/>
          <w:sz w:val="49"/>
        </w:rPr>
        <w:t>k</w:t>
      </w:r>
      <w:r>
        <w:rPr>
          <w:rFonts w:ascii="Lucida Sans" w:hAnsi="Lucida Sans"/>
          <w:b/>
          <w:spacing w:val="-1"/>
          <w:w w:val="95"/>
          <w:sz w:val="49"/>
        </w:rPr>
        <w:t>alles</w:t>
      </w:r>
      <w:r>
        <w:rPr>
          <w:rFonts w:ascii="Lucida Sans" w:hAnsi="Lucida Sans"/>
          <w:b/>
          <w:spacing w:val="26"/>
          <w:w w:val="98"/>
          <w:sz w:val="49"/>
        </w:rPr>
        <w:t> </w:t>
      </w:r>
      <w:r>
        <w:rPr>
          <w:rFonts w:ascii="Lucida Sans" w:hAnsi="Lucida Sans"/>
          <w:b/>
          <w:spacing w:val="-2"/>
          <w:w w:val="95"/>
          <w:sz w:val="49"/>
        </w:rPr>
        <w:t>dette</w:t>
      </w:r>
      <w:r>
        <w:rPr>
          <w:rFonts w:ascii="Lucida Sans" w:hAnsi="Lucida Sans"/>
          <w:b/>
          <w:spacing w:val="-34"/>
          <w:w w:val="95"/>
          <w:sz w:val="49"/>
        </w:rPr>
        <w:t> </w:t>
      </w:r>
      <w:r>
        <w:rPr>
          <w:rFonts w:ascii="Lucida Sans" w:hAnsi="Lucida Sans"/>
          <w:b/>
          <w:w w:val="95"/>
          <w:sz w:val="49"/>
        </w:rPr>
        <w:t>en</w:t>
      </w:r>
      <w:r>
        <w:rPr>
          <w:rFonts w:ascii="Lucida Sans" w:hAnsi="Lucida Sans"/>
          <w:b/>
          <w:spacing w:val="-34"/>
          <w:w w:val="95"/>
          <w:sz w:val="49"/>
        </w:rPr>
        <w:t> </w:t>
      </w:r>
      <w:r>
        <w:rPr>
          <w:rFonts w:ascii="Lucida Sans" w:hAnsi="Lucida Sans"/>
          <w:b/>
          <w:spacing w:val="-3"/>
          <w:w w:val="95"/>
          <w:sz w:val="49"/>
        </w:rPr>
        <w:t>infeksjon</w:t>
      </w:r>
      <w:r>
        <w:rPr>
          <w:rFonts w:ascii="Lucida Sans" w:hAnsi="Lucida Sans"/>
          <w:sz w:val="49"/>
        </w:rPr>
      </w:r>
    </w:p>
    <w:p>
      <w:pPr>
        <w:pStyle w:val="Heading6"/>
        <w:spacing w:line="240" w:lineRule="auto" w:before="207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96C224"/>
          <w:spacing w:val="-2"/>
        </w:rPr>
        <w:t>Ja</w:t>
      </w:r>
      <w:r>
        <w:rPr>
          <w:rFonts w:ascii="Lucida Sans"/>
          <w:b/>
          <w:color w:val="96C224"/>
          <w:spacing w:val="-46"/>
        </w:rPr>
        <w:t> </w:t>
      </w:r>
      <w:r>
        <w:rPr>
          <w:rFonts w:ascii="Lucida Sans"/>
          <w:b/>
          <w:color w:val="96C224"/>
        </w:rPr>
        <w:t>eller</w:t>
      </w:r>
      <w:r>
        <w:rPr>
          <w:rFonts w:ascii="Lucida Sans"/>
          <w:b/>
          <w:color w:val="96C224"/>
          <w:spacing w:val="-59"/>
        </w:rPr>
        <w:t> </w:t>
      </w:r>
      <w:r>
        <w:rPr>
          <w:rFonts w:ascii="Lucida Sans"/>
          <w:b/>
          <w:color w:val="96C224"/>
        </w:rPr>
        <w:t>nei</w:t>
      </w:r>
      <w:r>
        <w:rPr>
          <w:rFonts w:ascii="Lucida Sans"/>
        </w:rPr>
      </w:r>
    </w:p>
    <w:p>
      <w:pPr>
        <w:spacing w:after="0" w:line="240" w:lineRule="auto"/>
        <w:jc w:val="left"/>
        <w:rPr>
          <w:rFonts w:ascii="Lucida Sans" w:hAnsi="Lucida Sans" w:cs="Lucida Sans" w:eastAsia="Lucida Sans"/>
        </w:rPr>
        <w:sectPr>
          <w:type w:val="continuous"/>
          <w:pgSz w:w="16840" w:h="11910" w:orient="landscape"/>
          <w:pgMar w:top="420" w:bottom="0" w:left="1440" w:right="1960"/>
          <w:cols w:num="2" w:equalWidth="0">
            <w:col w:w="5342" w:space="1578"/>
            <w:col w:w="6520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type w:val="continuous"/>
          <w:pgSz w:w="16840" w:h="11910" w:orient="landscape"/>
          <w:pgMar w:top="420" w:bottom="0" w:left="1440" w:right="1960"/>
        </w:sectPr>
      </w:pPr>
    </w:p>
    <w:p>
      <w:pPr>
        <w:spacing w:line="243" w:lineRule="auto" w:before="131"/>
        <w:ind w:left="1384" w:right="0" w:firstLine="0"/>
        <w:jc w:val="left"/>
        <w:rPr>
          <w:rFonts w:ascii="Lucida Sans" w:hAnsi="Lucida Sans" w:cs="Lucida Sans" w:eastAsia="Lucida Sans"/>
          <w:sz w:val="54"/>
          <w:szCs w:val="54"/>
        </w:rPr>
      </w:pPr>
      <w:r>
        <w:rPr>
          <w:rFonts w:ascii="Gill Sans MT" w:hAnsi="Gill Sans MT" w:cs="Gill Sans MT" w:eastAsia="Gill Sans MT"/>
          <w:b/>
          <w:bCs/>
          <w:sz w:val="54"/>
          <w:szCs w:val="54"/>
        </w:rPr>
        <w:t>De</w:t>
      </w:r>
      <w:r>
        <w:rPr>
          <w:rFonts w:ascii="Gill Sans MT" w:hAnsi="Gill Sans MT" w:cs="Gill Sans MT" w:eastAsia="Gill Sans MT"/>
          <w:b/>
          <w:bCs/>
          <w:spacing w:val="108"/>
          <w:sz w:val="54"/>
          <w:szCs w:val="54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sz w:val="54"/>
          <w:szCs w:val="54"/>
        </w:rPr>
        <w:t>ﬂeste</w:t>
      </w:r>
      <w:r>
        <w:rPr>
          <w:rFonts w:ascii="Gill Sans MT" w:hAnsi="Gill Sans MT" w:cs="Gill Sans MT" w:eastAsia="Gill Sans MT"/>
          <w:b/>
          <w:bCs/>
          <w:spacing w:val="22"/>
          <w:w w:val="110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4"/>
          <w:szCs w:val="54"/>
        </w:rPr>
        <w:t>mikrobene</w:t>
      </w:r>
      <w:r>
        <w:rPr>
          <w:rFonts w:ascii="Lucida Sans" w:hAnsi="Lucida Sans" w:cs="Lucida Sans" w:eastAsia="Lucida Sans"/>
          <w:b/>
          <w:bCs/>
          <w:spacing w:val="23"/>
          <w:w w:val="98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3"/>
          <w:w w:val="95"/>
          <w:sz w:val="54"/>
          <w:szCs w:val="54"/>
        </w:rPr>
        <w:t>på</w:t>
      </w:r>
      <w:r>
        <w:rPr>
          <w:rFonts w:ascii="Lucida Sans" w:hAnsi="Lucida Sans" w:cs="Lucida Sans" w:eastAsia="Lucida Sans"/>
          <w:b/>
          <w:bCs/>
          <w:spacing w:val="-4"/>
          <w:w w:val="95"/>
          <w:sz w:val="54"/>
          <w:szCs w:val="54"/>
        </w:rPr>
        <w:t>virk</w:t>
      </w:r>
      <w:r>
        <w:rPr>
          <w:rFonts w:ascii="Lucida Sans" w:hAnsi="Lucida Sans" w:cs="Lucida Sans" w:eastAsia="Lucida Sans"/>
          <w:b/>
          <w:bCs/>
          <w:spacing w:val="-3"/>
          <w:w w:val="95"/>
          <w:sz w:val="54"/>
          <w:szCs w:val="54"/>
        </w:rPr>
        <w:t>er</w:t>
      </w:r>
      <w:r>
        <w:rPr>
          <w:rFonts w:ascii="Lucida Sans" w:hAnsi="Lucida Sans" w:cs="Lucida Sans" w:eastAsia="Lucida Sans"/>
          <w:b/>
          <w:bCs/>
          <w:spacing w:val="-8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54"/>
          <w:szCs w:val="54"/>
        </w:rPr>
        <w:t>oss</w:t>
      </w:r>
      <w:r>
        <w:rPr>
          <w:rFonts w:ascii="Lucida Sans" w:hAnsi="Lucida Sans" w:cs="Lucida Sans" w:eastAsia="Lucida Sans"/>
          <w:b/>
          <w:bCs/>
          <w:spacing w:val="-79"/>
          <w:w w:val="95"/>
          <w:sz w:val="54"/>
          <w:szCs w:val="54"/>
        </w:rPr>
        <w:t> </w:t>
      </w:r>
      <w:r>
        <w:rPr>
          <w:rFonts w:ascii="Lucida Sans" w:hAnsi="Lucida Sans" w:cs="Lucida Sans" w:eastAsia="Lucida Sans"/>
          <w:b/>
          <w:bCs/>
          <w:spacing w:val="-5"/>
          <w:w w:val="95"/>
          <w:sz w:val="54"/>
          <w:szCs w:val="54"/>
        </w:rPr>
        <w:t>ikk</w:t>
      </w:r>
      <w:r>
        <w:rPr>
          <w:rFonts w:ascii="Lucida Sans" w:hAnsi="Lucida Sans" w:cs="Lucida Sans" w:eastAsia="Lucida Sans"/>
          <w:b/>
          <w:bCs/>
          <w:spacing w:val="-4"/>
          <w:w w:val="95"/>
          <w:sz w:val="54"/>
          <w:szCs w:val="54"/>
        </w:rPr>
        <w:t>e</w:t>
      </w:r>
      <w:r>
        <w:rPr>
          <w:rFonts w:ascii="Lucida Sans" w:hAnsi="Lucida Sans" w:cs="Lucida Sans" w:eastAsia="Lucida Sans"/>
          <w:sz w:val="54"/>
          <w:szCs w:val="54"/>
        </w:rPr>
      </w:r>
    </w:p>
    <w:p>
      <w:pPr>
        <w:pStyle w:val="Heading6"/>
        <w:spacing w:line="240" w:lineRule="auto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708F2C"/>
          <w:spacing w:val="-2"/>
        </w:rPr>
        <w:t>Ja</w:t>
      </w:r>
      <w:r>
        <w:rPr>
          <w:rFonts w:ascii="Lucida Sans"/>
          <w:b/>
          <w:color w:val="708F2C"/>
          <w:spacing w:val="-46"/>
        </w:rPr>
        <w:t> </w:t>
      </w:r>
      <w:r>
        <w:rPr>
          <w:rFonts w:ascii="Lucida Sans"/>
          <w:b/>
          <w:color w:val="708F2C"/>
        </w:rPr>
        <w:t>eller</w:t>
      </w:r>
      <w:r>
        <w:rPr>
          <w:rFonts w:ascii="Lucida Sans"/>
          <w:b/>
          <w:color w:val="708F2C"/>
          <w:spacing w:val="-59"/>
        </w:rPr>
        <w:t> </w:t>
      </w:r>
      <w:r>
        <w:rPr>
          <w:rFonts w:ascii="Lucida Sans"/>
          <w:b/>
          <w:color w:val="708F2C"/>
        </w:rPr>
        <w:t>nei</w:t>
      </w:r>
      <w:r>
        <w:rPr>
          <w:rFonts w:ascii="Lucida Sans"/>
        </w:rPr>
      </w:r>
    </w:p>
    <w:p>
      <w:pPr>
        <w:spacing w:line="243" w:lineRule="auto" w:before="36"/>
        <w:ind w:left="1384" w:right="104" w:firstLine="0"/>
        <w:jc w:val="left"/>
        <w:rPr>
          <w:rFonts w:ascii="Lucida Sans" w:hAnsi="Lucida Sans" w:cs="Lucida Sans" w:eastAsia="Lucida Sans"/>
          <w:sz w:val="49"/>
          <w:szCs w:val="49"/>
        </w:rPr>
      </w:pPr>
      <w:r>
        <w:rPr/>
        <w:br w:type="column"/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Du</w:t>
      </w:r>
      <w:r>
        <w:rPr>
          <w:rFonts w:ascii="Gill Sans MT" w:hAnsi="Gill Sans MT" w:cs="Gill Sans MT" w:eastAsia="Gill Sans MT"/>
          <w:b/>
          <w:bCs/>
          <w:spacing w:val="1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ﬁnner</w:t>
      </w:r>
      <w:r>
        <w:rPr>
          <w:rFonts w:ascii="Gill Sans MT" w:hAnsi="Gill Sans MT" w:cs="Gill Sans MT" w:eastAsia="Gill Sans MT"/>
          <w:b/>
          <w:bCs/>
          <w:spacing w:val="-11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pacing w:val="-4"/>
          <w:sz w:val="49"/>
          <w:szCs w:val="49"/>
        </w:rPr>
        <w:t>bare</w:t>
      </w:r>
      <w:r>
        <w:rPr>
          <w:rFonts w:ascii="Gill Sans MT" w:hAnsi="Gill Sans MT" w:cs="Gill Sans MT" w:eastAsia="Gill Sans MT"/>
          <w:b/>
          <w:bCs/>
          <w:spacing w:val="23"/>
          <w:w w:val="109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sz w:val="49"/>
          <w:szCs w:val="49"/>
        </w:rPr>
        <w:t>mikr</w:t>
      </w:r>
      <w:r>
        <w:rPr>
          <w:rFonts w:ascii="Gill Sans MT" w:hAnsi="Gill Sans MT" w:cs="Gill Sans MT" w:eastAsia="Gill Sans MT"/>
          <w:b/>
          <w:bCs/>
          <w:spacing w:val="-2"/>
          <w:sz w:val="49"/>
          <w:szCs w:val="49"/>
        </w:rPr>
        <w:t>ober</w:t>
      </w:r>
      <w:r>
        <w:rPr>
          <w:rFonts w:ascii="Gill Sans MT" w:hAnsi="Gill Sans MT" w:cs="Gill Sans MT" w:eastAsia="Gill Sans MT"/>
          <w:b/>
          <w:bCs/>
          <w:spacing w:val="7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på</w:t>
      </w:r>
      <w:r>
        <w:rPr>
          <w:rFonts w:ascii="Gill Sans MT" w:hAnsi="Gill Sans MT" w:cs="Gill Sans MT" w:eastAsia="Gill Sans MT"/>
          <w:b/>
          <w:bCs/>
          <w:spacing w:val="24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ting</w:t>
      </w:r>
      <w:r>
        <w:rPr>
          <w:rFonts w:ascii="Gill Sans MT" w:hAnsi="Gill Sans MT" w:cs="Gill Sans MT" w:eastAsia="Gill Sans MT"/>
          <w:b/>
          <w:bCs/>
          <w:spacing w:val="23"/>
          <w:sz w:val="49"/>
          <w:szCs w:val="49"/>
        </w:rPr>
        <w:t> </w:t>
      </w:r>
      <w:r>
        <w:rPr>
          <w:rFonts w:ascii="Gill Sans MT" w:hAnsi="Gill Sans MT" w:cs="Gill Sans MT" w:eastAsia="Gill Sans MT"/>
          <w:b/>
          <w:bCs/>
          <w:sz w:val="49"/>
          <w:szCs w:val="49"/>
        </w:rPr>
        <w:t>som</w:t>
      </w:r>
      <w:r>
        <w:rPr>
          <w:rFonts w:ascii="Gill Sans MT" w:hAnsi="Gill Sans MT" w:cs="Gill Sans MT" w:eastAsia="Gill Sans MT"/>
          <w:b/>
          <w:bCs/>
          <w:spacing w:val="23"/>
          <w:w w:val="103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49"/>
          <w:szCs w:val="49"/>
        </w:rPr>
        <w:t>er</w:t>
      </w:r>
      <w:r>
        <w:rPr>
          <w:rFonts w:ascii="Lucida Sans" w:hAnsi="Lucida Sans" w:cs="Lucida Sans" w:eastAsia="Lucida Sans"/>
          <w:b/>
          <w:bCs/>
          <w:spacing w:val="-50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spacing w:val="-4"/>
          <w:w w:val="95"/>
          <w:sz w:val="49"/>
          <w:szCs w:val="49"/>
        </w:rPr>
        <w:t>møkk</w:t>
      </w:r>
      <w:r>
        <w:rPr>
          <w:rFonts w:ascii="Lucida Sans" w:hAnsi="Lucida Sans" w:cs="Lucida Sans" w:eastAsia="Lucida Sans"/>
          <w:b/>
          <w:bCs/>
          <w:spacing w:val="-3"/>
          <w:w w:val="95"/>
          <w:sz w:val="49"/>
          <w:szCs w:val="49"/>
        </w:rPr>
        <w:t>ete,</w:t>
      </w:r>
      <w:r>
        <w:rPr>
          <w:rFonts w:ascii="Lucida Sans" w:hAnsi="Lucida Sans" w:cs="Lucida Sans" w:eastAsia="Lucida Sans"/>
          <w:b/>
          <w:bCs/>
          <w:spacing w:val="-37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49"/>
          <w:szCs w:val="49"/>
        </w:rPr>
        <w:t>som</w:t>
      </w:r>
      <w:r>
        <w:rPr>
          <w:rFonts w:ascii="Lucida Sans" w:hAnsi="Lucida Sans" w:cs="Lucida Sans" w:eastAsia="Lucida Sans"/>
          <w:b/>
          <w:bCs/>
          <w:spacing w:val="-38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spacing w:val="-6"/>
          <w:w w:val="95"/>
          <w:sz w:val="49"/>
          <w:szCs w:val="49"/>
        </w:rPr>
        <w:t>for</w:t>
      </w:r>
      <w:r>
        <w:rPr>
          <w:rFonts w:ascii="Lucida Sans" w:hAnsi="Lucida Sans" w:cs="Lucida Sans" w:eastAsia="Lucida Sans"/>
          <w:b/>
          <w:bCs/>
          <w:spacing w:val="24"/>
          <w:w w:val="92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w w:val="95"/>
          <w:sz w:val="49"/>
          <w:szCs w:val="49"/>
        </w:rPr>
        <w:t>eksempel</w:t>
      </w:r>
      <w:r>
        <w:rPr>
          <w:rFonts w:ascii="Lucida Sans" w:hAnsi="Lucida Sans" w:cs="Lucida Sans" w:eastAsia="Lucida Sans"/>
          <w:b/>
          <w:bCs/>
          <w:spacing w:val="91"/>
          <w:w w:val="95"/>
          <w:sz w:val="49"/>
          <w:szCs w:val="49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95"/>
          <w:sz w:val="49"/>
          <w:szCs w:val="49"/>
        </w:rPr>
        <w:t>toalettet</w:t>
      </w:r>
      <w:r>
        <w:rPr>
          <w:rFonts w:ascii="Lucida Sans" w:hAnsi="Lucida Sans" w:cs="Lucida Sans" w:eastAsia="Lucida Sans"/>
          <w:sz w:val="49"/>
          <w:szCs w:val="49"/>
        </w:rPr>
      </w:r>
    </w:p>
    <w:p>
      <w:pPr>
        <w:pStyle w:val="Heading6"/>
        <w:spacing w:line="240" w:lineRule="auto" w:before="182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96C224"/>
          <w:spacing w:val="-2"/>
        </w:rPr>
        <w:t>Ja</w:t>
      </w:r>
      <w:r>
        <w:rPr>
          <w:rFonts w:ascii="Lucida Sans"/>
          <w:b/>
          <w:color w:val="96C224"/>
          <w:spacing w:val="-46"/>
        </w:rPr>
        <w:t> </w:t>
      </w:r>
      <w:r>
        <w:rPr>
          <w:rFonts w:ascii="Lucida Sans"/>
          <w:b/>
          <w:color w:val="96C224"/>
        </w:rPr>
        <w:t>eller</w:t>
      </w:r>
      <w:r>
        <w:rPr>
          <w:rFonts w:ascii="Lucida Sans"/>
          <w:b/>
          <w:color w:val="96C224"/>
          <w:spacing w:val="-59"/>
        </w:rPr>
        <w:t> </w:t>
      </w:r>
      <w:r>
        <w:rPr>
          <w:rFonts w:ascii="Lucida Sans"/>
          <w:b/>
          <w:color w:val="96C224"/>
        </w:rPr>
        <w:t>nei</w:t>
      </w:r>
      <w:r>
        <w:rPr>
          <w:rFonts w:ascii="Lucida Sans"/>
        </w:rPr>
      </w:r>
    </w:p>
    <w:p>
      <w:pPr>
        <w:spacing w:after="0" w:line="240" w:lineRule="auto"/>
        <w:jc w:val="left"/>
        <w:rPr>
          <w:rFonts w:ascii="Lucida Sans" w:hAnsi="Lucida Sans" w:cs="Lucida Sans" w:eastAsia="Lucida Sans"/>
        </w:rPr>
        <w:sectPr>
          <w:type w:val="continuous"/>
          <w:pgSz w:w="16840" w:h="11910" w:orient="landscape"/>
          <w:pgMar w:top="420" w:bottom="0" w:left="1440" w:right="1960"/>
          <w:cols w:num="2" w:equalWidth="0">
            <w:col w:w="5745" w:space="1175"/>
            <w:col w:w="6520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2997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Lucida Sans" w:hAnsi="Lucida Sans" w:cs="Lucida Sans" w:eastAsia="Lucida San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1.9pt;height:595.3pt;mso-position-horizontal-relative:page;mso-position-vertical-relative:page;z-index:-299704" coordorigin="0,0" coordsize="16838,11906">
            <v:shape style="position:absolute;left:0;top:0;width:16838;height:11906" coordorigin="0,0" coordsize="16838,11906" path="m0,0l0,11906,16838,11906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42.519657pt;width:810.25pt;height:524.450pt;mso-position-horizontal-relative:page;mso-position-vertical-relative:page;z-index:-299680" coordorigin="0,850" coordsize="16205,10489"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2190;top:1555;width:6176;height:4271" coordorigin="2190,1555" coordsize="6176,4271">
              <v:shape style="position:absolute;left:2190;top:1555;width:6176;height:4271" coordorigin="2190,1555" coordsize="6176,4271" path="m8366,5523l8366,1857,8365,1833,8351,1762,8321,1698,8278,1644,8223,1601,8160,1571,8089,1556,8064,1555,2493,1555,2420,1564,2354,1589,2296,1628,2249,1679,2214,1740,2194,1808,2190,1857,2190,5523,2199,5596,2224,5662,2263,5720,2281,5739,2281,5523,2282,1835,2300,1771,2335,1716,2386,1675,2447,1651,2493,1646,8064,1647,8130,1656,8189,1686,8235,1732,8265,1790,8276,1857,8276,5739,8278,5737,8321,5683,8351,5619,8365,5548,8366,5523xe" filled="true" fillcolor="#96c224" stroked="false">
                <v:path arrowok="t"/>
                <v:fill type="solid"/>
              </v:shape>
              <v:shape style="position:absolute;left:2190;top:1555;width:6176;height:4271" coordorigin="2190,1555" coordsize="6176,4271" path="m8276,5739l8276,1857,8275,5546,8271,5568,8247,5630,8206,5680,8152,5716,8087,5734,8064,5735,2493,5734,2426,5724,2368,5694,2322,5649,2292,5590,2281,5523,2281,5739,2333,5780,2397,5810,2468,5825,2493,5826,8064,5826,8137,5817,8203,5792,8261,5753,8276,5739xe" filled="true" fillcolor="#96c224" stroked="false">
                <v:path arrowok="t"/>
                <v:fill type="solid"/>
              </v:shape>
            </v:group>
            <v:group style="position:absolute;left:7820;top:1603;width:502;height:502" coordorigin="7820,1603" coordsize="502,502">
              <v:shape style="position:absolute;left:7820;top:1603;width:502;height:502" coordorigin="7820,1603" coordsize="502,502" path="m8322,1854l8314,1791,8289,1730,8250,1678,8199,1638,8138,1612,8070,1603,8047,1604,7983,1619,7926,1650,7879,1694,7844,1750,7824,1815,7820,1862,7822,1885,7838,1947,7870,2002,7915,2048,7972,2081,8039,2100,8088,2104,8111,2102,8175,2082,8230,2048,8275,2000,8306,1942,8321,1877,8322,1854xe" filled="true" fillcolor="#96c224" stroked="false">
                <v:path arrowok="t"/>
                <v:fill type="solid"/>
              </v:shape>
            </v:group>
            <v:group style="position:absolute;left:7999;top:1697;width:2;height:2" coordorigin="7999,1697" coordsize="2,2">
              <v:shape style="position:absolute;left:7999;top:1697;width:2;height:2" coordorigin="7999,1697" coordsize="1,1" path="m7999,1698l7999,1697,7999,1698xe" filled="true" fillcolor="#ffffff" stroked="false">
                <v:path arrowok="t"/>
                <v:fill type="solid"/>
              </v:shape>
            </v:group>
            <v:group style="position:absolute;left:7890;top:1656;width:365;height:396" coordorigin="7890,1656" coordsize="365,396">
              <v:shape style="position:absolute;left:7890;top:1656;width:365;height:396" coordorigin="7890,1656" coordsize="365,396" path="m7937,1946l7937,1791,7930,1810,7925,1829,7907,1836,7896,1836,7890,1843,7890,1859,7896,1865,7924,1865,7927,1885,7932,1904,7932,1949,7937,1946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84,1780l7984,1731,7970,1743,7956,1759,7920,1747,7914,1743,7905,1745,7900,1753,7896,1759,7899,1768,7905,1773,7937,1791,7937,1946,7950,1939,7958,1951,7958,1854,7962,1829,7969,1806,7979,1788,7984,1780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32,1949l7932,1904,7907,1929,7900,1933,7897,1942,7901,1950,7905,1956,7914,1959,7922,1955,7932,1949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7,1937l8118,1968,8072,1972,8058,1971,8000,1941,7965,1890,7958,1854,7958,1951,7962,1956,7976,1970,7980,1973,7984,1976,7984,2012,7986,2014,7996,2012,8000,2005,8009,1991,8031,2000,8050,2004,8064,2037,8065,2045,8072,2052,8080,2052,8088,2051,8094,2046,8094,2005,8114,2001,8133,1994,8151,2003,8154,2009,8158,2015,8165,2016,8165,1970,8177,1954,8187,1937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4,1705l8181,1696,8168,1688,8158,1690,8155,1696,8143,1715,8089,1700,8089,1662,8083,1656,8066,1656,8059,1662,8059,1701,8048,1702,8041,1704,8041,1704,8028,1706,8010,1716,8000,1699,7999,1698,7995,1691,7986,1689,7979,1693,7972,1697,7970,1706,7974,1713,7984,1731,7984,1780,7990,1772,8002,1761,8030,1745,8047,1739,8057,1736,8080,1735,8102,1738,8157,1765,8175,1787,8175,1735,8179,1719,8179,1712,8184,1705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75,2007l7975,1989,7970,1996,7973,2005,7975,2007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7984,2012l7984,1976,7972,1994,7975,1989,7975,2007,7979,2009,7984,2012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95,1898l8195,1855,8195,1856,8193,1859,8190,1861,8185,1866,8177,1870,8114,1884,8104,1884,8078,1879,8020,1858,7993,1834,7993,1849,8042,1904,8102,1917,8123,1918,8142,1916,8162,1912,8187,1903,8195,1898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041,1704l8041,1704,8041,1704,8041,1704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095,2044l8094,2036,8094,2005,8094,2046,8095,2044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3,1999l8165,1970,8165,2016,8167,2016,8173,2012,8181,2008,8183,1999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255,1759l8250,1753,8246,1745,8237,1743,8228,1749,8203,1764,8190,1748,8175,1735,8175,1787,8183,1801,8191,1820,8195,1837,8195,1853,8195,1898,8203,1895,8219,1882,8223,1877,8223,1804,8245,1773,8252,1768,8255,1759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182,1708l8179,1712,8179,1719,8182,1708xe" filled="true" fillcolor="#ffffff" stroked="false">
                <v:path arrowok="t"/>
                <v:fill type="solid"/>
              </v:shape>
              <v:shape style="position:absolute;left:7890;top:1656;width:365;height:396" coordorigin="7890,1656" coordsize="365,396" path="m8230,1858l8230,1844,8228,1824,8223,1804,8223,1877,8224,1876,8228,1867,8229,1863,8230,1858xe" filled="true" fillcolor="#ffffff" stroked="false">
                <v:path arrowok="t"/>
                <v:fill type="solid"/>
              </v:shape>
            </v:group>
            <v:group style="position:absolute;left:8153;top:2007;width:2;height:3" coordorigin="8153,2007" coordsize="2,3">
              <v:shape style="position:absolute;left:8153;top:2007;width:2;height:3" coordorigin="8153,2007" coordsize="2,3" path="m8154,2008l8153,2007,8153,2008,8154,2008xe" filled="true" fillcolor="#ffffff" stroked="false">
                <v:path arrowok="t"/>
                <v:fill type="solid"/>
              </v:shape>
              <v:shape style="position:absolute;left:8153;top:2007;width:2;height:3" coordorigin="8153,2007" coordsize="2,3" path="m8155,2010l8154,2009,8154,2008,8155,2010xe" filled="true" fillcolor="#ffffff" stroked="false">
                <v:path arrowok="t"/>
                <v:fill type="solid"/>
              </v:shape>
            </v:group>
            <v:group style="position:absolute;left:8020;top:1775;width:45;height:45" coordorigin="8020,1775" coordsize="45,45">
              <v:shape style="position:absolute;left:8020;top:1775;width:45;height:45" coordorigin="8020,1775" coordsize="45,45" path="m8064,1810l8064,1785,8055,1775,8030,1775,8020,1785,8020,1810,8030,1819,8055,1819,8064,1810xe" filled="true" fillcolor="#ffffff" stroked="false">
                <v:path arrowok="t"/>
                <v:fill type="solid"/>
              </v:shape>
            </v:group>
            <v:group style="position:absolute;left:8125;top:1815;width:33;height:33" coordorigin="8125,1815" coordsize="33,33">
              <v:shape style="position:absolute;left:8125;top:1815;width:33;height:33" coordorigin="8125,1815" coordsize="33,33" path="m8158,1840l8158,1822,8150,1815,8132,1815,8125,1822,8125,1840,8132,1847,8150,1847,8158,1840xe" filled="true" fillcolor="#ffffff" stroked="false">
                <v:path arrowok="t"/>
                <v:fill type="solid"/>
              </v:shape>
            </v:group>
            <v:group style="position:absolute;left:9089;top:1547;width:6176;height:4271" coordorigin="9089,1547" coordsize="6176,4271">
              <v:shape style="position:absolute;left:9089;top:1547;width:6176;height:4271" coordorigin="9089,1547" coordsize="6176,4271" path="m15265,5515l15265,1849,15264,1824,15250,1753,15220,1690,15176,1635,15122,1592,15058,1562,14988,1548,14963,1547,9391,1547,9319,1555,9252,1580,9195,1620,9147,1671,9113,1731,9093,1800,9089,1849,9089,5515,9098,5587,9123,5654,9162,5711,9180,5730,9180,5515,9181,1827,9198,1762,9234,1708,9284,1666,9346,1642,9391,1637,14963,1638,15029,1648,15087,1678,15133,1724,15164,1782,15174,1849,15174,5730,15176,5728,15220,5674,15250,5610,15264,5540,15265,5515xe" filled="true" fillcolor="#708f2c" stroked="false">
                <v:path arrowok="t"/>
                <v:fill type="solid"/>
              </v:shape>
              <v:shape style="position:absolute;left:9089;top:1547;width:6176;height:4271" coordorigin="9089,1547" coordsize="6176,4271" path="m15174,5730l15174,1849,15173,5537,15170,5559,15146,5621,15105,5672,15050,5708,14986,5725,14963,5726,9391,5725,9325,5716,9267,5686,9221,5640,9191,5582,9180,5515,9180,5730,9232,5772,9296,5802,9366,5816,9391,5817,14963,5817,15035,5808,15102,5783,15159,5744,15174,5730xe" filled="true" fillcolor="#708f2c" stroked="false">
                <v:path arrowok="t"/>
                <v:fill type="solid"/>
              </v:shape>
            </v:group>
            <v:group style="position:absolute;left:14727;top:1594;width:502;height:502" coordorigin="14727,1594" coordsize="502,502">
              <v:shape style="position:absolute;left:14727;top:1594;width:502;height:502" coordorigin="14727,1594" coordsize="502,502" path="m15229,1845l15221,1782,15196,1721,15157,1669,15105,1629,15044,1603,14976,1594,14954,1595,14889,1610,14832,1641,14786,1685,14751,1741,14731,1806,14727,1854,14729,1876,14745,1939,14777,1994,14822,2039,14879,2073,14946,2092,14995,2096,15018,2093,15082,2074,15137,2039,15182,1992,15213,1934,15228,1868,15229,1845xe" filled="true" fillcolor="#708f2c" stroked="false">
                <v:path arrowok="t"/>
                <v:fill type="solid"/>
              </v:shape>
            </v:group>
            <v:group style="position:absolute;left:14797;top:1647;width:365;height:396" coordorigin="14797,1647" coordsize="365,396">
              <v:shape style="position:absolute;left:14797;top:1647;width:365;height:396" coordorigin="14797,1647" coordsize="365,396" path="m14843,1938l14843,1783,14836,1801,14832,1821,14814,1827,14803,1827,14797,1835,14797,1851,14803,1856,14830,1857,14833,1877,14839,1896,14839,1940,14843,1938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91,1771l14891,1722,14877,1735,14863,1750,14827,1738,14820,1735,14811,1737,14807,1744,14802,1751,14805,1760,14812,1764,14843,1783,14843,1938,14856,1931,14865,1942,14865,1846,14869,1820,14876,1798,14885,1779,14891,1771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39,1940l14839,1896,14814,1920,14807,1925,14804,1934,14808,1941,14812,1948,14821,1951,14828,1946,14839,1940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94,1928l15025,1959,14979,1963,14965,1962,14907,1933,14872,1881,14865,1846,14865,1942,14869,1947,14883,1961,14887,1965,14890,1967,14890,2004,14893,2005,14902,2004,14907,1997,14916,1983,14937,1991,14957,1996,14971,2028,14972,2036,14979,2043,14987,2043,14995,2042,15000,2037,15000,1996,15021,1992,15039,1985,15057,1994,15061,2000,15065,2006,15072,2007,15072,1961,15084,1946,15094,1928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90,1697l15088,1688,15075,1679,15065,1681,15061,1688,15050,1706,14996,1692,14996,1653,14990,1647,14973,1647,14966,1653,14966,1692,14954,1694,14948,1696,14948,1696,14935,1698,14916,1707,14906,1690,14906,1689,14902,1683,14893,1681,14886,1684,14879,1689,14876,1698,14881,1704,14891,1722,14891,1771,14897,1764,14909,1752,14937,1736,14953,1730,14964,1728,14987,1726,15008,1730,15064,1756,15082,1778,15082,1726,15086,1711,15086,1703,15090,1697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82,1998l14882,1981,14877,1988,14879,1997,14882,1998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890,2004l14890,1967,14879,1985,14882,1981,14882,1998,14886,2001,14890,2004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102,1890l15102,1846,15101,1848,15100,1850,15097,1852,15092,1857,15084,1862,15021,1875,15010,1875,14985,1871,14927,1850,14900,1826,14899,1841,14948,1896,15008,1909,15030,1909,15049,1907,15069,1904,15094,1894,15102,1890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4948,1696l14948,1695,14948,1696,14948,1696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01,2036l15001,2028,15000,1996,15000,2037,15001,2036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90,1991l15072,1961,15072,2007,15074,2007,15080,2004,15087,1999,15090,1991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161,1751l15157,1744,15152,1737,15144,1735,15134,1740,15110,1756,15097,1740,15082,1726,15082,1778,15090,1792,15098,1811,15101,1828,15102,1845,15102,1890,15110,1886,15126,1874,15130,1869,15130,1796,15152,1764,15159,1760,15161,1751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089,1700l15086,1703,15086,1711,15089,1700xe" filled="true" fillcolor="#ffffff" stroked="false">
                <v:path arrowok="t"/>
                <v:fill type="solid"/>
              </v:shape>
              <v:shape style="position:absolute;left:14797;top:1647;width:365;height:396" coordorigin="14797,1647" coordsize="365,396" path="m15137,1849l15137,1835,15134,1815,15130,1796,15130,1869,15131,1867,15135,1859,15136,1854,15137,1849xe" filled="true" fillcolor="#ffffff" stroked="false">
                <v:path arrowok="t"/>
                <v:fill type="solid"/>
              </v:shape>
            </v:group>
            <v:group style="position:absolute;left:15060;top:1999;width:2;height:3" coordorigin="15060,1999" coordsize="2,3">
              <v:shape style="position:absolute;left:15060;top:1999;width:2;height:3" coordorigin="15060,1999" coordsize="2,3" path="m15061,2000l15060,1999,15060,1999,15061,2000xe" filled="true" fillcolor="#ffffff" stroked="false">
                <v:path arrowok="t"/>
                <v:fill type="solid"/>
              </v:shape>
              <v:shape style="position:absolute;left:15060;top:1999;width:2;height:3" coordorigin="15060,1999" coordsize="2,3" path="m15062,2001l15061,2000,15061,2000,15062,2001xe" filled="true" fillcolor="#ffffff" stroked="false">
                <v:path arrowok="t"/>
                <v:fill type="solid"/>
              </v:shape>
            </v:group>
            <v:group style="position:absolute;left:14927;top:1766;width:45;height:45" coordorigin="14927,1766" coordsize="45,45">
              <v:shape style="position:absolute;left:14927;top:1766;width:45;height:45" coordorigin="14927,1766" coordsize="45,45" path="m14971,1801l14971,1776,14962,1766,14936,1766,14927,1776,14927,1801,14936,1811,14962,1811,14971,1801xe" filled="true" fillcolor="#ffffff" stroked="false">
                <v:path arrowok="t"/>
                <v:fill type="solid"/>
              </v:shape>
            </v:group>
            <v:group style="position:absolute;left:15032;top:1806;width:33;height:33" coordorigin="15032,1806" coordsize="33,33">
              <v:shape style="position:absolute;left:15032;top:1806;width:33;height:33" coordorigin="15032,1806" coordsize="33,33" path="m15064,1831l15064,1814,15057,1806,15039,1806,15032,1814,15032,1831,15039,1839,15057,1839,15064,1831xe" filled="true" fillcolor="#ffffff" stroked="false">
                <v:path arrowok="t"/>
                <v:fill type="solid"/>
              </v:shape>
            </v:group>
            <v:group style="position:absolute;left:2190;top:6392;width:6176;height:4271" coordorigin="2190,6392" coordsize="6176,4271">
              <v:shape style="position:absolute;left:2190;top:6392;width:6176;height:4271" coordorigin="2190,6392" coordsize="6176,4271" path="m8366,10360l8366,6694,8365,6669,8351,6599,8321,6535,8278,6481,8223,6437,8160,6407,8089,6393,8064,6392,2493,6392,2420,6401,2354,6426,2296,6465,2249,6516,2214,6577,2194,6645,2190,6694,2190,10360,2199,10433,2224,10499,2263,10557,2281,10576,2281,10360,2282,6672,2300,6608,2335,6553,2386,6512,2447,6488,2493,6483,8064,6484,8130,6493,8189,6523,8235,6569,8265,6627,8276,6694,8276,10576,8278,10574,8321,10519,8351,10456,8365,10385,8366,10360xe" filled="true" fillcolor="#96c224" stroked="false">
                <v:path arrowok="t"/>
                <v:fill type="solid"/>
              </v:shape>
              <v:shape style="position:absolute;left:2190;top:6392;width:6176;height:4271" coordorigin="2190,6392" coordsize="6176,4271" path="m8276,10576l8276,6694,8275,10382,8271,10405,8247,10466,8206,10517,8152,10553,8087,10571,8064,10572,2493,10571,2426,10561,2368,10531,2322,10485,2292,10427,2281,10360,2281,10576,2333,10617,2397,10647,2468,10661,2493,10662,8064,10662,8137,10654,8203,10629,8261,10590,8276,10576xe" filled="true" fillcolor="#96c224" stroked="false">
                <v:path arrowok="t"/>
                <v:fill type="solid"/>
              </v:shape>
            </v:group>
            <v:group style="position:absolute;left:7820;top:6440;width:502;height:502" coordorigin="7820,6440" coordsize="502,502">
              <v:shape style="position:absolute;left:7820;top:6440;width:502;height:502" coordorigin="7820,6440" coordsize="502,502" path="m8322,6691l8314,6627,8289,6566,8250,6515,8199,6475,8138,6449,8070,6440,8047,6441,7983,6456,7926,6486,7879,6531,7844,6587,7824,6652,7820,6699,7822,6721,7838,6784,7870,6839,7915,6885,7972,6918,8039,6937,8088,6941,8111,6938,8175,6919,8230,6884,8275,6837,8306,6779,8321,6714,8322,6691xe" filled="true" fillcolor="#96c224" stroked="false">
                <v:path arrowok="t"/>
                <v:fill type="solid"/>
              </v:shape>
            </v:group>
            <v:group style="position:absolute;left:7999;top:6534;width:2;height:2" coordorigin="7999,6534" coordsize="2,2">
              <v:shape style="position:absolute;left:7999;top:6534;width:2;height:2" coordorigin="7999,6534" coordsize="1,1" path="m7999,6535l7999,6534,7999,6535xe" filled="true" fillcolor="#ffffff" stroked="false">
                <v:path arrowok="t"/>
                <v:fill type="solid"/>
              </v:shape>
            </v:group>
            <v:group style="position:absolute;left:7890;top:6493;width:365;height:396" coordorigin="7890,6493" coordsize="365,396">
              <v:shape style="position:absolute;left:7890;top:6493;width:365;height:396" coordorigin="7890,6493" coordsize="365,396" path="m7937,6783l7937,6628,7930,6646,7925,6666,7907,6672,7896,6673,7890,6680,7890,6696,7896,6702,7924,6702,7927,6722,7932,6741,7932,6786,7937,6783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84,6617l7984,6568,7970,6580,7956,6595,7920,6584,7914,6580,7905,6582,7900,6589,7896,6596,7899,6605,7905,6609,7937,6628,7937,6783,7950,6776,7958,6787,7958,6691,7962,6665,7969,6643,7979,6624,7984,6617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32,6786l7932,6741,7907,6766,7900,6770,7897,6779,7901,6786,7905,6793,7914,6796,7922,6792,7932,6786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7,6774l8118,6804,8072,6808,8058,6807,8000,6778,7965,6727,7958,6691,7958,6787,7962,6792,7976,6806,7980,6810,7984,6812,7984,6849,7986,6851,7996,6849,8000,6842,8009,6828,8031,6836,8050,6841,8064,6874,8065,6882,8072,6888,8080,6888,8088,6888,8094,6882,8094,6842,8114,6837,8133,6830,8151,6840,8154,6846,8158,6852,8165,6852,8165,6807,8177,6791,8187,6774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4,6542l8181,6533,8168,6524,8158,6527,8155,6533,8143,6551,8089,6537,8089,6498,8083,6493,8066,6493,8059,6498,8059,6538,8048,6539,8041,6541,8041,6541,8028,6543,8010,6552,8000,6535,7999,6535,7995,6528,7986,6526,7979,6530,7972,6534,7970,6543,7974,6550,7984,6568,7984,6617,7990,6609,8002,6598,8030,6581,8047,6575,8057,6573,8080,6571,8102,6575,8157,6602,8175,6624,8175,6571,8179,6556,8179,6549,8184,6542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75,6843l7975,6826,7970,6833,7973,6842,7975,6843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7984,6849l7984,6812,7972,6830,7975,6826,7975,6843,7979,6846,7984,6849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95,6735l8195,6692,8195,6693,8193,6695,8190,6698,8185,6703,8177,6707,8114,6720,8104,6721,8078,6716,8020,6695,7993,6671,7993,6686,8042,6741,8102,6754,8123,6754,8142,6753,8162,6749,8187,6739,8195,6735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041,6541l8041,6541,8041,6541,8041,6541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095,6881l8094,6873,8094,6842,8094,6882,8095,6881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3,6836l8165,6807,8165,6852,8167,6853,8173,6849,8181,6845,8183,6836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255,6596l8250,6589,8246,6582,8237,6580,8228,6585,8203,6601,8190,6585,8175,6571,8175,6624,8183,6638,8191,6656,8195,6674,8195,6690,8195,6735,8203,6731,8219,6719,8223,6714,8223,6641,8245,6609,8252,6605,8255,6596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182,6545l8179,6549,8179,6556,8182,6545xe" filled="true" fillcolor="#ffffff" stroked="false">
                <v:path arrowok="t"/>
                <v:fill type="solid"/>
              </v:shape>
              <v:shape style="position:absolute;left:7890;top:6493;width:365;height:396" coordorigin="7890,6493" coordsize="365,396" path="m8230,6695l8230,6681,8228,6661,8223,6641,8223,6714,8224,6712,8228,6704,8229,6700,8230,6695xe" filled="true" fillcolor="#ffffff" stroked="false">
                <v:path arrowok="t"/>
                <v:fill type="solid"/>
              </v:shape>
            </v:group>
            <v:group style="position:absolute;left:8153;top:6844;width:2;height:3" coordorigin="8153,6844" coordsize="2,3">
              <v:shape style="position:absolute;left:8153;top:6844;width:2;height:3" coordorigin="8153,6844" coordsize="2,3" path="m8154,6845l8153,6844,8153,6845,8154,6845xe" filled="true" fillcolor="#ffffff" stroked="false">
                <v:path arrowok="t"/>
                <v:fill type="solid"/>
              </v:shape>
              <v:shape style="position:absolute;left:8153;top:6844;width:2;height:3" coordorigin="8153,6844" coordsize="2,3" path="m8155,6847l8154,6846,8154,6845,8155,6847xe" filled="true" fillcolor="#ffffff" stroked="false">
                <v:path arrowok="t"/>
                <v:fill type="solid"/>
              </v:shape>
            </v:group>
            <v:group style="position:absolute;left:8020;top:6612;width:45;height:45" coordorigin="8020,6612" coordsize="45,45">
              <v:shape style="position:absolute;left:8020;top:6612;width:45;height:45" coordorigin="8020,6612" coordsize="45,45" path="m8064,6647l8064,6621,8055,6612,8030,6612,8020,6621,8020,6647,8030,6656,8055,6656,8064,6647xe" filled="true" fillcolor="#ffffff" stroked="false">
                <v:path arrowok="t"/>
                <v:fill type="solid"/>
              </v:shape>
            </v:group>
            <v:group style="position:absolute;left:8125;top:6652;width:33;height:33" coordorigin="8125,6652" coordsize="33,33">
              <v:shape style="position:absolute;left:8125;top:6652;width:33;height:33" coordorigin="8125,6652" coordsize="33,33" path="m8158,6677l8158,6659,8150,6652,8132,6652,8125,6659,8125,6677,8132,6684,8150,6684,8158,6677xe" filled="true" fillcolor="#ffffff" stroked="false">
                <v:path arrowok="t"/>
                <v:fill type="solid"/>
              </v:shape>
            </v:group>
            <v:group style="position:absolute;left:9089;top:6383;width:6176;height:4271" coordorigin="9089,6383" coordsize="6176,4271">
              <v:shape style="position:absolute;left:9089;top:6383;width:6176;height:4271" coordorigin="9089,6383" coordsize="6176,4271" path="m15265,10352l15265,6686,15264,6661,15250,6590,15220,6527,15176,6472,15122,6429,15058,6399,14988,6384,14963,6383,9391,6383,9319,6392,9252,6417,9195,6456,9147,6507,9113,6568,9093,6637,9089,6686,9089,10352,9098,10424,9123,10490,9162,10548,9180,10567,9180,10352,9181,6664,9198,6599,9234,6544,9284,6503,9346,6479,9391,6474,14963,6475,15029,6485,15087,6515,15133,6561,15164,6619,15174,6686,15174,10567,15176,10565,15220,10511,15250,10447,15264,10376,15265,10352xe" filled="true" fillcolor="#708f2c" stroked="false">
                <v:path arrowok="t"/>
                <v:fill type="solid"/>
              </v:shape>
              <v:shape style="position:absolute;left:9089;top:6383;width:6176;height:4271" coordorigin="9089,6383" coordsize="6176,4271" path="m15174,10567l15174,6686,15173,10374,15170,10396,15146,10458,15105,10508,15050,10544,14986,10562,14963,10563,9391,10562,9325,10553,9267,10523,9221,10477,9191,10419,9180,10352,9180,10567,9232,10609,9296,10638,9366,10653,9391,10654,14963,10654,15035,10645,15102,10620,15159,10581,15174,10567xe" filled="true" fillcolor="#708f2c" stroked="false">
                <v:path arrowok="t"/>
                <v:fill type="solid"/>
              </v:shape>
            </v:group>
            <v:group style="position:absolute;left:14727;top:6431;width:502;height:502" coordorigin="14727,6431" coordsize="502,502">
              <v:shape style="position:absolute;left:14727;top:6431;width:502;height:502" coordorigin="14727,6431" coordsize="502,502" path="m15229,6682l15221,6619,15196,6558,15157,6506,15105,6466,15044,6440,14976,6431,14954,6432,14889,6447,14832,6478,14786,6522,14751,6578,14731,6643,14727,6691,14729,6713,14745,6776,14777,6831,14822,6876,14879,6910,14946,6929,14995,6932,15018,6930,15082,6910,15137,6876,15182,6828,15213,6771,15228,6705,15229,6682xe" filled="true" fillcolor="#708f2c" stroked="false">
                <v:path arrowok="t"/>
                <v:fill type="solid"/>
              </v:shape>
            </v:group>
            <v:group style="position:absolute;left:14797;top:6484;width:365;height:396" coordorigin="14797,6484" coordsize="365,396">
              <v:shape style="position:absolute;left:14797;top:6484;width:365;height:396" coordorigin="14797,6484" coordsize="365,396" path="m14843,6775l14843,6619,14836,6638,14832,6658,14814,6664,14803,6664,14797,6671,14797,6688,14803,6693,14830,6693,14833,6713,14839,6733,14839,6777,14843,6775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91,6608l14891,6559,14877,6571,14863,6587,14827,6575,14820,6571,14811,6574,14807,6581,14802,6588,14805,6596,14812,6601,14843,6619,14843,6775,14856,6767,14865,6779,14865,6683,14869,6657,14876,6635,14885,6616,14891,6608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39,6777l14839,6733,14814,6757,14807,6762,14804,6770,14808,6778,14812,6784,14821,6787,14828,6783,14839,6777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94,6765l15025,6796,14979,6800,14965,6799,14907,6769,14872,6718,14865,6683,14865,6779,14869,6784,14883,6798,14887,6801,14890,6804,14890,6841,14893,6842,14902,6841,14907,6833,14916,6819,14937,6828,14957,6833,14971,6865,14972,6873,14979,6880,14987,6880,14995,6879,15000,6874,15000,6833,15021,6829,15039,6822,15057,6831,15061,6837,15065,6843,15072,6844,15072,6798,15084,6782,15094,6765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90,6534l15088,6525,15075,6516,15065,6518,15061,6525,15050,6543,14996,6529,14996,6490,14990,6484,14973,6484,14966,6490,14966,6529,14954,6530,14948,6532,14948,6533,14935,6534,14916,6544,14906,6527,14906,6526,14902,6520,14893,6517,14886,6521,14879,6525,14876,6534,14881,6541,14891,6559,14891,6608,14897,6601,14909,6589,14937,6573,14953,6567,14964,6564,14987,6563,15008,6567,15064,6593,15082,6615,15082,6563,15086,6547,15086,6540,15090,6534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82,6835l14882,6818,14877,6824,14879,6833,14882,6835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890,6841l14890,6804,14879,6822,14882,6818,14882,6835,14886,6838,14890,6841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102,6727l15102,6683,15101,6685,15100,6687,15097,6689,15092,6694,15084,6699,15021,6712,15010,6712,14985,6708,14927,6687,14900,6662,14899,6678,14948,6732,15008,6745,15030,6746,15049,6744,15069,6740,15094,6731,15102,6727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4948,6532l14948,6532,14948,6533,14948,6532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01,6873l15001,6864,15000,6833,15000,6874,15001,6873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90,6827l15072,6798,15072,6844,15074,6844,15080,6841,15087,6836,15090,6827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161,6588l15157,6581,15152,6574,15144,6571,15134,6577,15110,6592,15097,6576,15082,6563,15082,6615,15090,6629,15098,6648,15101,6665,15102,6682,15102,6727,15110,6723,15126,6710,15130,6706,15130,6633,15152,6601,15159,6596,15161,6588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089,6536l15086,6540,15086,6547,15089,6536xe" filled="true" fillcolor="#ffffff" stroked="false">
                <v:path arrowok="t"/>
                <v:fill type="solid"/>
              </v:shape>
              <v:shape style="position:absolute;left:14797;top:6484;width:365;height:396" coordorigin="14797,6484" coordsize="365,396" path="m15137,6686l15137,6672,15134,6652,15130,6633,15130,6706,15131,6704,15135,6696,15136,6691,15137,6686xe" filled="true" fillcolor="#ffffff" stroked="false">
                <v:path arrowok="t"/>
                <v:fill type="solid"/>
              </v:shape>
            </v:group>
            <v:group style="position:absolute;left:15060;top:6835;width:2;height:3" coordorigin="15060,6835" coordsize="2,3">
              <v:shape style="position:absolute;left:15060;top:6835;width:2;height:3" coordorigin="15060,6835" coordsize="2,3" path="m15061,6837l15060,6835,15060,6836,15061,6837xe" filled="true" fillcolor="#ffffff" stroked="false">
                <v:path arrowok="t"/>
                <v:fill type="solid"/>
              </v:shape>
              <v:shape style="position:absolute;left:15060;top:6835;width:2;height:3" coordorigin="15060,6835" coordsize="2,3" path="m15062,6838l15061,6837,15061,6837,15062,6838xe" filled="true" fillcolor="#ffffff" stroked="false">
                <v:path arrowok="t"/>
                <v:fill type="solid"/>
              </v:shape>
            </v:group>
            <v:group style="position:absolute;left:14927;top:6603;width:45;height:45" coordorigin="14927,6603" coordsize="45,45">
              <v:shape style="position:absolute;left:14927;top:6603;width:45;height:45" coordorigin="14927,6603" coordsize="45,45" path="m14971,6638l14971,6613,14962,6603,14936,6603,14927,6613,14927,6638,14936,6648,14962,6648,14971,6638xe" filled="true" fillcolor="#ffffff" stroked="false">
                <v:path arrowok="t"/>
                <v:fill type="solid"/>
              </v:shape>
            </v:group>
            <v:group style="position:absolute;left:15032;top:6643;width:33;height:33" coordorigin="15032,6643" coordsize="33,33">
              <v:shape style="position:absolute;left:15032;top:6643;width:33;height:33" coordorigin="15032,6643" coordsize="33,33" path="m15064,6668l15064,6650,15057,6643,15039,6643,15032,6650,15032,6668,15039,6676,15057,6676,15064,6668xe" filled="true" fillcolor="#ffffff" stroked="false">
                <v:path arrowok="t"/>
                <v:fill type="solid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5.2547pt;margin-top:77.838097pt;width:10.2pt;height:77.25pt;mso-position-horizontal-relative:page;mso-position-vertical-relative:page;z-index:7792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w w:val="101"/>
                      <w:sz w:val="16"/>
                    </w:rPr>
                    <w:t>EA1</w:t>
                  </w:r>
                  <w:r>
                    <w:rPr>
                      <w:rFonts w:ascii="Arial"/>
                      <w:b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Ja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w w:val="101"/>
                      <w:sz w:val="16"/>
                    </w:rPr>
                    <w:t>-og</w:t>
                  </w:r>
                  <w:r>
                    <w:rPr>
                      <w:rFonts w:ascii="Arial"/>
                      <w:sz w:val="16"/>
                    </w:rPr>
                    <w:t> </w:t>
                  </w:r>
                  <w:r>
                    <w:rPr>
                      <w:rFonts w:ascii="Arial"/>
                      <w:spacing w:val="-1"/>
                      <w:w w:val="101"/>
                      <w:sz w:val="16"/>
                    </w:rPr>
                    <w:t>nei-kort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77652pt;margin-top:267.092407pt;width:35pt;height:247.35pt;mso-position-horizontal-relative:page;mso-position-vertical-relative:page;z-index:7816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2042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hyperlink r:id="rId19"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8"/>
                        <w:sz w:val="30"/>
                      </w:rPr>
                      <w:t>www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9"/>
                        <w:sz w:val="30"/>
                      </w:rPr>
                      <w:t>.e-bug.eu/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6"/>
                        <w:sz w:val="30"/>
                      </w:rPr>
                      <w:t>no-no</w:t>
                    </w:r>
                    <w:r>
                      <w:rPr>
                        <w:rFonts w:ascii="Trebuchet MS"/>
                        <w:b/>
                        <w:color w:val="FFFFFF"/>
                        <w:spacing w:val="-21"/>
                        <w:sz w:val="30"/>
                      </w:rPr>
                      <w:t> </w:t>
                    </w:r>
                  </w:hyperlink>
                  <w:r>
                    <w:rPr>
                      <w:rFonts w:ascii="Trebuchet MS"/>
                      <w:b/>
                      <w:color w:val="FFFFFF"/>
                      <w:spacing w:val="-3"/>
                      <w:w w:val="104"/>
                      <w:sz w:val="30"/>
                    </w:rPr>
                    <w:t>f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1"/>
                      <w:sz w:val="30"/>
                    </w:rPr>
                    <w:t>or</w:t>
                  </w:r>
                  <w:r>
                    <w:rPr>
                      <w:rFonts w:ascii="Trebuchet MS"/>
                      <w:b/>
                      <w:color w:val="FFFFFF"/>
                      <w:spacing w:val="-28"/>
                      <w:sz w:val="3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15"/>
                      <w:sz w:val="30"/>
                    </w:rPr>
                    <w:t>s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  <w:sz w:val="30"/>
                    </w:rPr>
                    <w:t>v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2"/>
                      <w:sz w:val="30"/>
                    </w:rPr>
                    <w:t>ar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4"/>
                      <w:sz w:val="30"/>
                    </w:rPr>
                    <w:t>ene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77652pt;margin-top:226.097397pt;width:17pt;height:21.8pt;mso-position-horizontal-relative:page;mso-position-vertical-relative:page;z-index:7840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109"/>
                      <w:sz w:val="30"/>
                    </w:rPr>
                    <w:t>Gå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7864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51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420" w:bottom="0" w:left="1440" w:right="196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5"/>
          <w:szCs w:val="15"/>
        </w:rPr>
        <w:sectPr>
          <w:pgSz w:w="16840" w:h="11910" w:orient="landscape"/>
          <w:pgMar w:top="0" w:bottom="0" w:left="440" w:right="1460"/>
        </w:sectPr>
      </w:pPr>
    </w:p>
    <w:p>
      <w:pPr>
        <w:tabs>
          <w:tab w:pos="5942" w:val="left" w:leader="none"/>
          <w:tab w:pos="9720" w:val="left" w:leader="none"/>
        </w:tabs>
        <w:spacing w:before="58"/>
        <w:ind w:left="2966" w:right="0" w:hanging="65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pict>
          <v:shape style="position:absolute;margin-left:45.845821pt;margin-top:-151.93042pt;width:17pt;height:145.25pt;mso-position-horizontal-relative:page;mso-position-vertical-relative:paragraph;z-index:7984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b/>
          <w:sz w:val="36"/>
        </w:rPr>
        <w:t>Virus</w:t>
        <w:tab/>
      </w:r>
      <w:r>
        <w:rPr>
          <w:rFonts w:ascii="Gill Sans MT"/>
          <w:b/>
          <w:spacing w:val="-1"/>
          <w:sz w:val="36"/>
        </w:rPr>
        <w:t>Bakterier</w:t>
        <w:tab/>
      </w:r>
      <w:r>
        <w:rPr>
          <w:rFonts w:ascii="Gill Sans MT"/>
          <w:b/>
          <w:w w:val="105"/>
          <w:sz w:val="36"/>
        </w:rPr>
        <w:t>Sopp</w:t>
      </w:r>
      <w:r>
        <w:rPr>
          <w:rFonts w:ascii="Gill Sans MT"/>
          <w:sz w:val="36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40"/>
          <w:szCs w:val="40"/>
        </w:rPr>
      </w:pPr>
    </w:p>
    <w:p>
      <w:pPr>
        <w:tabs>
          <w:tab w:pos="6249" w:val="left" w:leader="none"/>
          <w:tab w:pos="9180" w:val="left" w:leader="none"/>
        </w:tabs>
        <w:spacing w:before="0"/>
        <w:ind w:left="2966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b/>
          <w:spacing w:val="-4"/>
          <w:w w:val="105"/>
          <w:position w:val="1"/>
          <w:sz w:val="36"/>
        </w:rPr>
        <w:t>St</w:t>
      </w:r>
      <w:r>
        <w:rPr>
          <w:rFonts w:ascii="Gill Sans MT"/>
          <w:b/>
          <w:spacing w:val="-3"/>
          <w:w w:val="105"/>
          <w:position w:val="1"/>
          <w:sz w:val="36"/>
        </w:rPr>
        <w:t>av</w:t>
        <w:tab/>
      </w:r>
      <w:r>
        <w:rPr>
          <w:rFonts w:ascii="Gill Sans MT"/>
          <w:b/>
          <w:spacing w:val="-2"/>
          <w:w w:val="105"/>
          <w:sz w:val="36"/>
        </w:rPr>
        <w:t>Spir</w:t>
      </w:r>
      <w:r>
        <w:rPr>
          <w:rFonts w:ascii="Gill Sans MT"/>
          <w:b/>
          <w:spacing w:val="-1"/>
          <w:w w:val="105"/>
          <w:sz w:val="36"/>
        </w:rPr>
        <w:t>al</w:t>
        <w:tab/>
      </w:r>
      <w:r>
        <w:rPr>
          <w:rFonts w:ascii="Gill Sans MT"/>
          <w:b/>
          <w:spacing w:val="-2"/>
          <w:w w:val="105"/>
          <w:position w:val="1"/>
          <w:sz w:val="36"/>
        </w:rPr>
        <w:t>P</w:t>
      </w:r>
      <w:r>
        <w:rPr>
          <w:rFonts w:ascii="Gill Sans MT"/>
          <w:b/>
          <w:spacing w:val="-1"/>
          <w:w w:val="105"/>
          <w:position w:val="1"/>
          <w:sz w:val="36"/>
        </w:rPr>
        <w:t>enicillium</w:t>
      </w:r>
      <w:r>
        <w:rPr>
          <w:rFonts w:ascii="Gill Sans MT"/>
          <w:sz w:val="36"/>
        </w:rPr>
      </w:r>
    </w:p>
    <w:p>
      <w:pPr>
        <w:spacing w:before="58"/>
        <w:ind w:left="1214" w:right="0" w:hanging="68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br w:type="column"/>
      </w:r>
      <w:r>
        <w:rPr>
          <w:rFonts w:ascii="Gill Sans MT"/>
          <w:b/>
          <w:spacing w:val="-3"/>
          <w:sz w:val="36"/>
        </w:rPr>
        <w:t>K</w:t>
      </w:r>
      <w:r>
        <w:rPr>
          <w:rFonts w:ascii="Gill Sans MT"/>
          <w:b/>
          <w:spacing w:val="-2"/>
          <w:sz w:val="36"/>
        </w:rPr>
        <w:t>uler</w:t>
      </w:r>
      <w:r>
        <w:rPr>
          <w:rFonts w:ascii="Gill Sans MT"/>
          <w:b/>
          <w:spacing w:val="11"/>
          <w:sz w:val="36"/>
        </w:rPr>
        <w:t> </w:t>
      </w:r>
      <w:r>
        <w:rPr>
          <w:rFonts w:ascii="Gill Sans MT"/>
          <w:b/>
          <w:spacing w:val="-4"/>
          <w:sz w:val="36"/>
        </w:rPr>
        <w:t>(k</w:t>
      </w:r>
      <w:r>
        <w:rPr>
          <w:rFonts w:ascii="Gill Sans MT"/>
          <w:b/>
          <w:spacing w:val="-3"/>
          <w:sz w:val="36"/>
        </w:rPr>
        <w:t>okk</w:t>
      </w:r>
      <w:r>
        <w:rPr>
          <w:rFonts w:ascii="Gill Sans MT"/>
          <w:b/>
          <w:spacing w:val="-4"/>
          <w:sz w:val="36"/>
        </w:rPr>
        <w:t>er)</w:t>
      </w:r>
      <w:r>
        <w:rPr>
          <w:rFonts w:ascii="Gill Sans MT"/>
          <w:sz w:val="36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36"/>
          <w:szCs w:val="36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b/>
          <w:bCs/>
          <w:sz w:val="40"/>
          <w:szCs w:val="40"/>
        </w:rPr>
      </w:pPr>
    </w:p>
    <w:p>
      <w:pPr>
        <w:spacing w:before="0"/>
        <w:ind w:left="1214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b/>
          <w:spacing w:val="-2"/>
          <w:w w:val="110"/>
          <w:sz w:val="36"/>
        </w:rPr>
        <w:t>Lakt</w:t>
      </w:r>
      <w:r>
        <w:rPr>
          <w:rFonts w:ascii="Gill Sans MT"/>
          <w:b/>
          <w:spacing w:val="-1"/>
          <w:w w:val="110"/>
          <w:sz w:val="36"/>
        </w:rPr>
        <w:t>obasiller</w:t>
      </w:r>
      <w:r>
        <w:rPr>
          <w:rFonts w:ascii="Gill Sans MT"/>
          <w:sz w:val="36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36"/>
          <w:szCs w:val="36"/>
        </w:rPr>
        <w:sectPr>
          <w:type w:val="continuous"/>
          <w:pgSz w:w="16840" w:h="11910" w:orient="landscape"/>
          <w:pgMar w:top="420" w:bottom="0" w:left="440" w:right="1460"/>
          <w:cols w:num="2" w:equalWidth="0">
            <w:col w:w="11173" w:space="40"/>
            <w:col w:w="3727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2995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Gill Sans MT" w:hAnsi="Gill Sans MT" w:cs="Gill Sans MT" w:eastAsia="Gill Sans MT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Gill Sans MT" w:hAnsi="Gill Sans MT" w:cs="Gill Sans MT" w:eastAsia="Gill Sans MT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0pt;width:841.9pt;height:586.8pt;mso-position-horizontal-relative:page;mso-position-vertical-relative:page;z-index:-299536" coordorigin="0,0" coordsize="16838,11736">
            <v:shape style="position:absolute;left:0;top:0;width:16838;height:11736" coordorigin="0,0" coordsize="16838,11736" path="m0,0l0,11735,16838,11735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299512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181;top:1327;width:3227;height:4359" coordorigin="2181,1327" coordsize="3227,4359">
              <v:shape style="position:absolute;left:2181;top:1327;width:3227;height:4359" coordorigin="2181,1327" coordsize="3227,4359" path="m5407,5396l5407,1617,5406,1593,5392,1525,5364,1464,5322,1412,5270,1370,5209,1342,5141,1328,5117,1327,2470,1327,2401,1335,2337,1359,2282,1397,2237,1446,2203,1504,2184,1570,2181,1617,2181,5396,2189,5465,2213,5529,2250,5584,2267,5602,2268,1609,2270,1586,2291,1523,2330,1471,2383,1433,2447,1415,2470,1414,5125,1414,5191,1428,5247,1461,5290,1510,5315,1571,5320,1617,5320,5602,5322,5601,5364,5548,5392,5487,5406,5419,5407,5396xe" filled="true" fillcolor="#96c224" stroked="false">
                <v:path arrowok="t"/>
                <v:fill type="solid"/>
              </v:shape>
              <v:shape style="position:absolute;left:2181;top:1327;width:3227;height:4359" coordorigin="2181,1327" coordsize="3227,4359" path="m5320,5602l5320,1617,5320,5404,5318,5427,5297,5490,5258,5542,5204,5579,5140,5597,5117,5599,2462,5598,2396,5585,2340,5551,2298,5502,2273,5441,2267,5396,2267,5602,2318,5642,2379,5671,2447,5685,2470,5686,5117,5686,5187,5677,5250,5653,5306,5616,5320,5602xe" filled="true" fillcolor="#96c224" stroked="false">
                <v:path arrowok="t"/>
                <v:fill type="solid"/>
              </v:shape>
            </v:group>
            <v:group style="position:absolute;left:5590;top:1327;width:3227;height:4359" coordorigin="5590,1327" coordsize="3227,4359">
              <v:shape style="position:absolute;left:5590;top:1327;width:3227;height:4359" coordorigin="5590,1327" coordsize="3227,4359" path="m8816,5396l8816,1617,8815,1593,8801,1525,8773,1464,8731,1412,8679,1370,8618,1342,8550,1328,8526,1327,5880,1327,5810,1335,5747,1359,5691,1397,5646,1446,5613,1504,5594,1570,5590,1617,5590,5396,5598,5465,5622,5529,5660,5584,5677,5602,5677,1609,5679,1586,5700,1523,5739,1471,5792,1433,5857,1415,5880,1414,8535,1414,8600,1428,8657,1461,8699,1510,8724,1571,8729,1617,8729,5602,8731,5601,8773,5548,8801,5487,8815,5419,8816,5396xe" filled="true" fillcolor="#708f2c" stroked="false">
                <v:path arrowok="t"/>
                <v:fill type="solid"/>
              </v:shape>
              <v:shape style="position:absolute;left:5590;top:1327;width:3227;height:4359" coordorigin="5590,1327" coordsize="3227,4359" path="m8729,5602l8729,1617,8729,5404,8727,5427,8706,5490,8667,5542,8614,5579,8549,5597,8526,5599,5871,5598,5806,5585,5749,5551,5707,5502,5682,5441,5677,5396,5677,5602,5727,5642,5788,5671,5856,5685,5880,5686,8526,5686,8596,5677,8659,5653,8715,5616,8729,5602xe" filled="true" fillcolor="#708f2c" stroked="false">
                <v:path arrowok="t"/>
                <v:fill type="solid"/>
              </v:shape>
            </v:group>
            <v:group style="position:absolute;left:9005;top:1327;width:3227;height:4359" coordorigin="9005,1327" coordsize="3227,4359">
              <v:shape style="position:absolute;left:9005;top:1327;width:3227;height:4359" coordorigin="9005,1327" coordsize="3227,4359" path="m12232,5396l12232,1617,12231,1593,12217,1525,12188,1464,12147,1412,12094,1370,12033,1342,11966,1328,11942,1327,9295,1327,9225,1335,9162,1359,9107,1397,9061,1446,9028,1504,9009,1570,9005,1617,9005,5396,9014,5465,9038,5529,9075,5584,9092,5602,9092,1608,9094,1586,9115,1523,9154,1471,9208,1433,9272,1415,9295,1414,11950,1414,12016,1428,12072,1461,12115,1510,12140,1571,12145,1617,12145,5602,12147,5601,12188,5548,12217,5487,12231,5419,12232,5396xe" filled="true" fillcolor="#96c224" stroked="false">
                <v:path arrowok="t"/>
                <v:fill type="solid"/>
              </v:shape>
              <v:shape style="position:absolute;left:9005;top:1327;width:3227;height:4359" coordorigin="9005,1327" coordsize="3227,4359" path="m12145,5602l12145,1617,12145,5404,12142,5427,12122,5490,12083,5542,12029,5579,11965,5597,11942,5599,9287,5598,9221,5585,9165,5551,9122,5502,9097,5441,9092,5396,9092,5602,9143,5642,9204,5671,9271,5685,9295,5686,11942,5686,12011,5677,12075,5653,12130,5616,12145,5602xe" filled="true" fillcolor="#96c224" stroked="false">
                <v:path arrowok="t"/>
                <v:fill type="solid"/>
              </v:shape>
            </v:group>
            <v:group style="position:absolute;left:2181;top:5962;width:3227;height:4359" coordorigin="2181,5962" coordsize="3227,4359">
              <v:shape style="position:absolute;left:2181;top:5962;width:3227;height:4359" coordorigin="2181,5962" coordsize="3227,4359" path="m5407,10031l5407,6252,5406,6228,5392,6161,5364,6100,5322,6047,5270,6006,5209,5977,5141,5963,5117,5962,2470,5962,2401,5971,2337,5995,2282,6032,2237,6081,2203,6139,2184,6205,2181,6252,2181,10031,2189,10101,2213,10164,2250,10220,2267,10238,2268,6244,2270,6221,2291,6158,2330,6106,2383,6069,2447,6051,2470,6049,5125,6049,5191,6063,5247,6097,5290,6146,5315,6207,5320,6252,5320,10238,5322,10236,5364,10184,5392,10123,5406,10055,5407,10031xe" filled="true" fillcolor="#708f2c" stroked="false">
                <v:path arrowok="t"/>
                <v:fill type="solid"/>
              </v:shape>
              <v:shape style="position:absolute;left:2181;top:5962;width:3227;height:4359" coordorigin="2181,5962" coordsize="3227,4359" path="m5320,10238l5320,6252,5320,10039,5318,10062,5297,10125,5258,10177,5204,10214,5140,10233,5117,10234,2462,10234,2396,10220,2340,10187,2298,10138,2273,10077,2267,10031,2267,10238,2318,10278,2379,10306,2447,10320,2470,10321,5117,10321,5187,10313,5250,10289,5306,10251,5320,10238xe" filled="true" fillcolor="#708f2c" stroked="false">
                <v:path arrowok="t"/>
                <v:fill type="solid"/>
              </v:shape>
            </v:group>
            <v:group style="position:absolute;left:5590;top:5962;width:3227;height:4359" coordorigin="5590,5962" coordsize="3227,4359">
              <v:shape style="position:absolute;left:5590;top:5962;width:3227;height:4359" coordorigin="5590,5962" coordsize="3227,4359" path="m8816,10031l8816,6252,8815,6228,8801,6161,8773,6100,8731,6047,8679,6006,8618,5977,8550,5963,8526,5962,5880,5962,5810,5971,5747,5995,5691,6032,5646,6081,5613,6139,5594,6205,5590,6252,5590,10031,5598,10101,5622,10164,5660,10220,5677,10238,5677,6244,5679,6221,5700,6158,5739,6106,5792,6069,5857,6051,5880,6049,8535,6049,8600,6063,8657,6097,8699,6146,8724,6207,8729,6252,8729,10238,8731,10236,8773,10184,8801,10123,8815,10055,8816,10031xe" filled="true" fillcolor="#96c224" stroked="false">
                <v:path arrowok="t"/>
                <v:fill type="solid"/>
              </v:shape>
              <v:shape style="position:absolute;left:5590;top:5962;width:3227;height:4359" coordorigin="5590,5962" coordsize="3227,4359" path="m8729,10238l8729,6252,8729,10039,8727,10062,8706,10125,8667,10177,8614,10214,8549,10233,8526,10234,5871,10234,5806,10220,5749,10187,5707,10138,5682,10077,5677,10031,5677,10238,5727,10278,5788,10306,5856,10320,5880,10321,8526,10321,8596,10313,8659,10289,8715,10251,8729,10238xe" filled="true" fillcolor="#96c224" stroked="false">
                <v:path arrowok="t"/>
                <v:fill type="solid"/>
              </v:shape>
            </v:group>
            <v:group style="position:absolute;left:9005;top:5962;width:3227;height:4359" coordorigin="9005,5962" coordsize="3227,4359">
              <v:shape style="position:absolute;left:9005;top:5962;width:3227;height:4359" coordorigin="9005,5962" coordsize="3227,4359" path="m12232,10031l12232,6252,12231,6228,12217,6161,12188,6100,12147,6047,12094,6006,12033,5977,11966,5963,11942,5962,9295,5962,9225,5971,9162,5995,9107,6032,9061,6081,9028,6139,9009,6205,9005,6252,9005,10031,9014,10101,9038,10164,9075,10220,9092,10238,9092,6244,9094,6221,9115,6158,9154,6106,9208,6069,9272,6051,9295,6049,11950,6049,12016,6063,12072,6097,12115,6146,12140,6207,12145,6252,12145,10238,12147,10236,12188,10184,12217,10123,12231,10055,12232,10031xe" filled="true" fillcolor="#708f2c" stroked="false">
                <v:path arrowok="t"/>
                <v:fill type="solid"/>
              </v:shape>
              <v:shape style="position:absolute;left:9005;top:5962;width:3227;height:4359" coordorigin="9005,5962" coordsize="3227,4359" path="m12145,10238l12145,6252,12145,10039,12142,10062,12122,10125,12083,10177,12029,10214,11965,10233,11942,10234,9287,10234,9221,10220,9165,10187,9122,10138,9097,10077,9092,10031,9092,10238,9143,10278,9204,10306,9271,10320,9295,10321,11942,10321,12011,10313,12075,10289,12130,10251,12145,10238xe" filled="true" fillcolor="#708f2c" stroked="false">
                <v:path arrowok="t"/>
                <v:fill type="solid"/>
              </v:shape>
            </v:group>
            <v:group style="position:absolute;left:12422;top:1327;width:3227;height:4359" coordorigin="12422,1327" coordsize="3227,4359">
              <v:shape style="position:absolute;left:12422;top:1327;width:3227;height:4359" coordorigin="12422,1327" coordsize="3227,4359" path="m15648,5396l15648,1617,15647,1593,15633,1525,15605,1464,15563,1412,15511,1370,15450,1342,15382,1328,15358,1327,12711,1327,12642,1335,12578,1359,12523,1397,12478,1446,12444,1504,12425,1570,12422,1617,12422,5396,12430,5465,12454,5529,12491,5584,12508,5602,12509,1608,12511,1586,12532,1523,12571,1471,12624,1433,12688,1415,12711,1414,15366,1414,15432,1428,15488,1461,15531,1510,15556,1571,15561,1617,15561,5602,15563,5601,15605,5548,15633,5487,15647,5419,15648,5396xe" filled="true" fillcolor="#708f2c" stroked="false">
                <v:path arrowok="t"/>
                <v:fill type="solid"/>
              </v:shape>
              <v:shape style="position:absolute;left:12422;top:1327;width:3227;height:4359" coordorigin="12422,1327" coordsize="3227,4359" path="m15561,5602l15561,1617,15561,5404,15559,5427,15538,5490,15499,5542,15445,5579,15381,5597,15358,5599,12703,5598,12637,5585,12581,5551,12539,5502,12514,5441,12508,5396,12508,5602,12559,5642,12620,5671,12688,5685,12711,5686,15358,5686,15428,5677,15491,5653,15547,5616,15561,5602xe" filled="true" fillcolor="#708f2c" stroked="false">
                <v:path arrowok="t"/>
                <v:fill type="solid"/>
              </v:shape>
            </v:group>
            <v:group style="position:absolute;left:12422;top:5962;width:3227;height:4359" coordorigin="12422,5962" coordsize="3227,4359">
              <v:shape style="position:absolute;left:12422;top:5962;width:3227;height:4359" coordorigin="12422,5962" coordsize="3227,4359" path="m15648,10031l15648,6252,15647,6228,15633,6161,15605,6100,15563,6047,15511,6006,15450,5977,15382,5963,15358,5962,12711,5962,12642,5971,12578,5995,12523,6032,12478,6081,12444,6139,12425,6205,12422,6252,12422,10031,12430,10101,12454,10164,12491,10220,12508,10238,12509,6244,12511,6221,12532,6158,12571,6106,12624,6069,12688,6051,12711,6049,15366,6049,15432,6063,15488,6097,15531,6146,15556,6207,15561,6252,15561,10238,15563,10236,15605,10184,15633,10123,15647,10055,15648,10031xe" filled="true" fillcolor="#96c224" stroked="false">
                <v:path arrowok="t"/>
                <v:fill type="solid"/>
              </v:shape>
              <v:shape style="position:absolute;left:12422;top:5962;width:3227;height:4359" coordorigin="12422,5962" coordsize="3227,4359" path="m15561,10238l15561,6252,15561,10039,15559,10062,15538,10125,15499,10177,15445,10214,15381,10233,15358,10234,12703,10234,12637,10220,12581,10187,12539,10138,12514,10077,12508,10031,12508,10238,12559,10278,12620,10306,12688,10320,12711,10321,15358,10321,15428,10313,15491,10289,15547,10251,15561,10238xe" filled="true" fillcolor="#96c224" stroked="false">
                <v:path arrowok="t"/>
                <v:fill type="solid"/>
              </v:shape>
              <v:shape style="position:absolute;left:13555;top:6533;width:1110;height:2495" type="#_x0000_t75" stroked="false">
                <v:imagedata r:id="rId396" o:title=""/>
              </v:shape>
            </v:group>
            <v:group style="position:absolute;left:11723;top:1374;width:482;height:482" coordorigin="11723,1374" coordsize="482,482">
              <v:shape style="position:absolute;left:11723;top:1374;width:482;height:482" coordorigin="11723,1374" coordsize="482,482" path="m12204,1615l12194,1546,12167,1486,12125,1437,12072,1400,12008,1378,11963,1374,11939,1375,11874,1391,11818,1424,11772,1470,11740,1527,11724,1592,11723,1616,11724,1639,11740,1704,11772,1761,11818,1807,11875,1839,11941,1854,11964,1856,11987,1854,12053,1839,12110,1806,12155,1760,12188,1703,12203,1638,12204,1615xe" filled="true" fillcolor="#96c224" stroked="false">
                <v:path arrowok="t"/>
                <v:fill type="solid"/>
              </v:shape>
            </v:group>
            <v:group style="position:absolute;left:11790;top:1425;width:350;height:380" coordorigin="11790,1425" coordsize="350,380">
              <v:shape style="position:absolute;left:11790;top:1425;width:350;height:380" coordorigin="11790,1425" coordsize="350,380" path="m11835,1704l11835,1555,11828,1573,11823,1593,11806,1597,11796,1598,11790,1605,11790,1620,11796,1626,11822,1626,11825,1646,11831,1665,11831,1706,11835,1704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81,1545l11881,1497,11866,1509,11853,1525,11819,1512,11813,1509,11804,1511,11800,1518,11795,1524,11798,1533,11805,1537,11835,1555,11835,1704,11847,1697,11856,1708,11856,1624,11859,1596,11866,1573,11874,1553,11881,1545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31,1706l11831,1665,11806,1687,11800,1691,11797,1700,11800,1707,11805,1713,11813,1716,11820,1712,11831,1706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6,1693l12006,1724,11975,1727,11963,1727,11890,1695,11859,1642,11856,1624,11856,1708,11860,1713,11874,1727,11877,1729,11880,1732,11880,1767,11882,1769,11891,1767,11896,1760,11904,1747,11926,1755,11945,1759,11957,1790,11958,1798,11964,1805,11972,1805,11980,1804,11985,1799,11985,1760,12006,1755,12024,1748,12040,1758,12043,1763,12043,1764,12047,1769,12054,1770,12054,1726,12066,1711,12076,1693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1,1473l12069,1464,12057,1456,12047,1458,12044,1464,12033,1481,11981,1468,11981,1431,11975,1425,11959,1425,11952,1431,11952,1468,11941,1469,11935,1471,11935,1472,11923,1473,11905,1482,11895,1466,11895,1465,11890,1459,11882,1457,11876,1460,11869,1465,11866,1473,11871,1480,11881,1497,11881,1545,11885,1538,11896,1527,11924,1510,11940,1504,11951,1502,11975,1501,11996,1505,12015,1511,12034,1521,12050,1533,12062,1548,12062,1500,12067,1484,12067,1479,12071,1473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71,1761l11871,1745,11867,1751,11869,1760,11871,1761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880,1767l11880,1732,11869,1749,11871,1745,11871,1761,11877,1765,11880,1767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83,1658l12083,1616,12082,1617,12081,1619,12078,1622,12073,1627,12065,1631,11993,1644,11968,1639,11912,1617,11885,1591,11886,1608,11940,1665,11996,1676,12020,1676,12040,1673,12061,1668,12082,1659,12083,1658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935,1471l11935,1471,11935,1472,11935,1471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1986,1798l11986,1790,11985,1760,11985,1799,11986,1798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1,1754l12054,1726,12054,1770,12056,1770,12062,1767,12069,1763,12071,1754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140,1524l12135,1518,12131,1511,12123,1509,12114,1514,12090,1529,12077,1513,12062,1500,12062,1548,12063,1549,12074,1568,12080,1587,12083,1606,12083,1658,12097,1649,12106,1642,12109,1638,12109,1566,12130,1537,12137,1533,12140,1524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070,1475l12067,1479,12067,1484,12070,1475xe" filled="true" fillcolor="#ffffff" stroked="false">
                <v:path arrowok="t"/>
                <v:fill type="solid"/>
              </v:shape>
              <v:shape style="position:absolute;left:11790;top:1425;width:350;height:380" coordorigin="11790,1425" coordsize="350,380" path="m12116,1619l12116,1605,12114,1585,12109,1566,12109,1638,12111,1636,12114,1628,12115,1624,12116,1619xe" filled="true" fillcolor="#ffffff" stroked="false">
                <v:path arrowok="t"/>
                <v:fill type="solid"/>
              </v:shape>
            </v:group>
            <v:group style="position:absolute;left:12042;top:1762;width:2;height:3" coordorigin="12042,1762" coordsize="2,3">
              <v:shape style="position:absolute;left:12042;top:1762;width:2;height:3" coordorigin="12042,1762" coordsize="2,3" path="m12042,1763l12044,1763e" filled="false" stroked="true" strokeweight=".224pt" strokecolor="#ffffff">
                <v:path arrowok="t"/>
              </v:shape>
            </v:group>
            <v:group style="position:absolute;left:11915;top:1539;width:43;height:43" coordorigin="11915,1539" coordsize="43,43">
              <v:shape style="position:absolute;left:11915;top:1539;width:43;height:43" coordorigin="11915,1539" coordsize="43,43" path="m11957,1573l11957,1548,11948,1539,11924,1539,11915,1548,11915,1573,11924,1582,11948,1582,11957,1573xe" filled="true" fillcolor="#ffffff" stroked="false">
                <v:path arrowok="t"/>
                <v:fill type="solid"/>
              </v:shape>
            </v:group>
            <v:group style="position:absolute;left:12015;top:1578;width:32;height:32" coordorigin="12015,1578" coordsize="32,32">
              <v:shape style="position:absolute;left:12015;top:1578;width:32;height:32" coordorigin="12015,1578" coordsize="32,32" path="m12047,1602l12047,1585,12040,1578,12023,1578,12015,1585,12015,1602,12023,1609,12040,1609,12047,1602xe" filled="true" fillcolor="#ffffff" stroked="false">
                <v:path arrowok="t"/>
                <v:fill type="solid"/>
              </v:shape>
            </v:group>
            <v:group style="position:absolute;left:4885;top:1374;width:482;height:482" coordorigin="4885,1374" coordsize="482,482">
              <v:shape style="position:absolute;left:4885;top:1374;width:482;height:482" coordorigin="4885,1374" coordsize="482,482" path="m5366,1615l5356,1546,5329,1486,5287,1437,5233,1400,5170,1378,5124,1374,5101,1375,5036,1391,4979,1424,4933,1470,4901,1527,4886,1592,4885,1616,4886,1639,4902,1704,4934,1761,4980,1807,5037,1839,5103,1854,5126,1856,5149,1854,5214,1839,5271,1806,5317,1760,5349,1703,5365,1638,5366,1615xe" filled="true" fillcolor="#96c224" stroked="false">
                <v:path arrowok="t"/>
                <v:fill type="solid"/>
              </v:shape>
            </v:group>
            <v:group style="position:absolute;left:4951;top:1425;width:350;height:380" coordorigin="4951,1425" coordsize="350,380">
              <v:shape style="position:absolute;left:4951;top:1425;width:350;height:380" coordorigin="4951,1425" coordsize="350,380" path="m4996,1704l4996,1555,4990,1573,4985,1593,4968,1597,4958,1598,4951,1605,4951,1620,4958,1626,4984,1626,4987,1646,4993,1665,4993,1706,4996,1704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42,1545l5042,1497,5028,1509,5014,1525,4981,1512,4974,1509,4966,1511,4961,1518,4957,1524,4960,1533,4966,1537,4996,1555,4996,1704,5009,1697,5017,1708,5017,1624,5021,1596,5027,1573,5036,1553,5042,1545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4993,1706l4993,1665,4968,1687,4961,1691,4959,1700,4962,1707,4966,1713,4975,1716,4982,1712,4993,1706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7,1693l5168,1724,5137,1727,5125,1727,5052,1695,5021,1642,5017,1624,5017,1708,5021,1713,5035,1727,5038,1729,5041,1732,5041,1767,5044,1769,5053,1767,5057,1760,5066,1747,5087,1755,5107,1759,5119,1790,5120,1798,5126,1805,5134,1805,5142,1804,5147,1799,5147,1760,5168,1755,5186,1748,5202,1758,5204,1763,5205,1764,5209,1769,5215,1770,5215,1726,5228,1711,5237,1693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3,1473l5231,1464,5218,1456,5209,1458,5205,1464,5194,1481,5142,1468,5142,1431,5137,1425,5120,1425,5114,1431,5114,1468,5103,1469,5097,1471,5097,1472,5084,1473,5066,1482,5057,1466,5056,1465,5052,1459,5044,1457,5037,1460,5030,1465,5028,1473,5032,1480,5042,1497,5042,1545,5046,1538,5058,1527,5086,1510,5102,1504,5112,1502,5137,1501,5157,1505,5177,1511,5195,1521,5211,1533,5224,1548,5224,1500,5229,1484,5229,1479,5233,1473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33,1761l5033,1745,5029,1751,5031,1760,5033,1761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41,1767l5041,1732,5030,1749,5033,1745,5033,1761,5038,1765,5041,1767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45,1658l5245,1616,5244,1617,5242,1619,5240,1622,5235,1627,5227,1631,5155,1644,5129,1639,5073,1617,5046,1591,5048,1608,5101,1665,5157,1676,5181,1676,5202,1673,5223,1668,5244,1659,5245,1658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097,1471l5097,1471,5097,1472,5097,1471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148,1798l5147,1790,5147,1760,5147,1799,5148,1798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2,1754l5215,1726,5215,1770,5217,1770,5223,1767,5230,1763,5232,1754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301,1524l5297,1518,5293,1511,5284,1509,5275,1514,5252,1529,5239,1513,5224,1500,5224,1548,5225,1549,5235,1568,5242,1587,5244,1606,5245,1658,5259,1649,5267,1642,5270,1638,5270,1566,5292,1537,5299,1533,5301,1524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32,1475l5229,1479,5229,1484,5232,1475xe" filled="true" fillcolor="#ffffff" stroked="false">
                <v:path arrowok="t"/>
                <v:fill type="solid"/>
              </v:shape>
              <v:shape style="position:absolute;left:4951;top:1425;width:350;height:380" coordorigin="4951,1425" coordsize="350,380" path="m5278,1619l5278,1605,5275,1585,5270,1566,5270,1638,5272,1636,5276,1628,5277,1624,5278,1619xe" filled="true" fillcolor="#ffffff" stroked="false">
                <v:path arrowok="t"/>
                <v:fill type="solid"/>
              </v:shape>
            </v:group>
            <v:group style="position:absolute;left:5204;top:1762;width:2;height:3" coordorigin="5204,1762" coordsize="2,3">
              <v:shape style="position:absolute;left:5204;top:1762;width:2;height:3" coordorigin="5204,1762" coordsize="2,3" path="m5204,1763l5206,1763e" filled="false" stroked="true" strokeweight=".224pt" strokecolor="#ffffff">
                <v:path arrowok="t"/>
              </v:shape>
            </v:group>
            <v:group style="position:absolute;left:5076;top:1539;width:43;height:43" coordorigin="5076,1539" coordsize="43,43">
              <v:shape style="position:absolute;left:5076;top:1539;width:43;height:43" coordorigin="5076,1539" coordsize="43,43" path="m5119,1573l5119,1548,5110,1539,5086,1539,5076,1548,5076,1573,5086,1582,5110,1582,5119,1573xe" filled="true" fillcolor="#ffffff" stroked="false">
                <v:path arrowok="t"/>
                <v:fill type="solid"/>
              </v:shape>
            </v:group>
            <v:group style="position:absolute;left:5177;top:1578;width:32;height:32" coordorigin="5177,1578" coordsize="32,32">
              <v:shape style="position:absolute;left:5177;top:1578;width:32;height:32" coordorigin="5177,1578" coordsize="32,32" path="m5208,1602l5208,1585,5201,1578,5184,1578,5177,1585,5177,1602,5184,1609,5201,1609,5208,1602xe" filled="true" fillcolor="#ffffff" stroked="false">
                <v:path arrowok="t"/>
                <v:fill type="solid"/>
              </v:shape>
            </v:group>
            <v:group style="position:absolute;left:8300;top:1374;width:482;height:482" coordorigin="8300,1374" coordsize="482,482">
              <v:shape style="position:absolute;left:8300;top:1374;width:482;height:482" coordorigin="8300,1374" coordsize="482,482" path="m8782,1615l8772,1546,8745,1486,8703,1437,8649,1400,8586,1378,8540,1374,8517,1375,8452,1391,8395,1424,8349,1470,8317,1527,8301,1592,8300,1616,8302,1639,8317,1704,8350,1761,8396,1807,8453,1839,8518,1854,8542,1856,8565,1854,8630,1839,8687,1806,8733,1760,8765,1703,8781,1638,8782,1615xe" filled="true" fillcolor="#708f2c" stroked="false">
                <v:path arrowok="t"/>
                <v:fill type="solid"/>
              </v:shape>
            </v:group>
            <v:group style="position:absolute;left:8367;top:1425;width:350;height:380" coordorigin="8367,1425" coordsize="350,380">
              <v:shape style="position:absolute;left:8367;top:1425;width:350;height:380" coordorigin="8367,1425" coordsize="350,380" path="m8412,1704l8412,1555,8405,1573,8401,1593,8384,1597,8373,1598,8367,1605,8367,1620,8373,1626,8400,1626,8403,1646,8408,1665,8408,1706,8412,1704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58,1545l8458,1497,8444,1509,8430,1525,8396,1512,8390,1509,8381,1511,8377,1518,8373,1524,8376,1533,8382,1537,8412,1555,8412,1704,8425,1697,8433,1708,8433,1624,8437,1596,8443,1573,8452,1553,8458,1545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08,1706l8408,1665,8384,1687,8377,1691,8374,1700,8378,1707,8382,1713,8391,1716,8398,1712,8408,1706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53,1693l8583,1724,8553,1727,8541,1727,8468,1695,8437,1642,8433,1624,8433,1708,8437,1713,8451,1727,8454,1729,8457,1732,8457,1767,8459,1769,8469,1767,8473,1760,8481,1747,8503,1755,8522,1759,8535,1790,8535,1798,8542,1805,8550,1805,8557,1804,8563,1799,8563,1760,8583,1755,8602,1748,8617,1758,8620,1763,8621,1764,8625,1769,8631,1770,8631,1726,8643,1711,8653,1693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49,1473l8647,1464,8634,1456,8625,1458,8621,1464,8610,1481,8558,1468,8558,1431,8553,1425,8536,1425,8530,1431,8530,1468,8519,1469,8513,1471,8513,1472,8500,1473,8482,1482,8473,1466,8472,1465,8468,1459,8459,1457,8453,1460,8446,1465,8444,1473,8448,1480,8458,1497,8458,1545,8462,1538,8473,1527,8502,1510,8518,1504,8528,1502,8553,1501,8573,1505,8593,1511,8611,1521,8627,1533,8640,1548,8640,1500,8645,1484,8645,1479,8649,1473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49,1761l8449,1745,8445,1751,8447,1760,8449,1761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457,1767l8457,1732,8446,1749,8449,1745,8449,1761,8454,1765,8457,1767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60,1658l8660,1616,8660,1617,8658,1619,8655,1622,8650,1627,8643,1631,8571,1644,8545,1639,8489,1617,8462,1591,8463,1608,8517,1665,8573,1676,8597,1676,8617,1673,8639,1668,8659,1659,8660,1658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513,1471l8513,1471,8512,1472,8513,1471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564,1798l8563,1790,8563,1760,8563,1799,8564,1798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48,1754l8631,1726,8631,1770,8633,1770,8639,1767,8646,1763,8648,1754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717,1524l8713,1518,8709,1511,8700,1509,8691,1514,8667,1529,8654,1513,8640,1500,8640,1548,8641,1549,8651,1568,8658,1587,8660,1606,8660,1658,8675,1649,8683,1642,8686,1638,8686,1566,8708,1537,8715,1533,8717,1524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47,1475l8645,1479,8645,1484,8647,1475xe" filled="true" fillcolor="#ffffff" stroked="false">
                <v:path arrowok="t"/>
                <v:fill type="solid"/>
              </v:shape>
              <v:shape style="position:absolute;left:8367;top:1425;width:350;height:380" coordorigin="8367,1425" coordsize="350,380" path="m8694,1619l8694,1605,8691,1585,8686,1566,8686,1638,8688,1636,8691,1628,8693,1624,8694,1619xe" filled="true" fillcolor="#ffffff" stroked="false">
                <v:path arrowok="t"/>
                <v:fill type="solid"/>
              </v:shape>
            </v:group>
            <v:group style="position:absolute;left:8620;top:1762;width:2;height:3" coordorigin="8620,1762" coordsize="2,3">
              <v:shape style="position:absolute;left:8620;top:1762;width:2;height:3" coordorigin="8620,1762" coordsize="2,3" path="m8620,1763l8621,1763e" filled="false" stroked="true" strokeweight=".224pt" strokecolor="#ffffff">
                <v:path arrowok="t"/>
              </v:shape>
            </v:group>
            <v:group style="position:absolute;left:8492;top:1539;width:43;height:43" coordorigin="8492,1539" coordsize="43,43">
              <v:shape style="position:absolute;left:8492;top:1539;width:43;height:43" coordorigin="8492,1539" coordsize="43,43" path="m8535,1573l8535,1548,8525,1539,8501,1539,8492,1548,8492,1573,8501,1582,8525,1582,8535,1573xe" filled="true" fillcolor="#ffffff" stroked="false">
                <v:path arrowok="t"/>
                <v:fill type="solid"/>
              </v:shape>
            </v:group>
            <v:group style="position:absolute;left:8593;top:1578;width:32;height:32" coordorigin="8593,1578" coordsize="32,32">
              <v:shape style="position:absolute;left:8593;top:1578;width:32;height:32" coordorigin="8593,1578" coordsize="32,32" path="m8624,1602l8624,1585,8617,1578,8600,1578,8593,1585,8593,1602,8600,1609,8617,1609,8624,1602xe" filled="true" fillcolor="#ffffff" stroked="false">
                <v:path arrowok="t"/>
                <v:fill type="solid"/>
              </v:shape>
            </v:group>
            <v:group style="position:absolute;left:15125;top:1374;width:482;height:482" coordorigin="15125,1374" coordsize="482,482">
              <v:shape style="position:absolute;left:15125;top:1374;width:482;height:482" coordorigin="15125,1374" coordsize="482,482" path="m15607,1615l15597,1546,15570,1486,15528,1437,15474,1400,15411,1378,15365,1374,15342,1375,15277,1391,15220,1424,15174,1470,15142,1527,15127,1592,15125,1616,15127,1639,15142,1704,15175,1761,15221,1807,15278,1839,15343,1854,15367,1856,15390,1854,15455,1839,15512,1806,15558,1760,15590,1703,15606,1638,15607,1615xe" filled="true" fillcolor="#708f2c" stroked="false">
                <v:path arrowok="t"/>
                <v:fill type="solid"/>
              </v:shape>
            </v:group>
            <v:group style="position:absolute;left:15192;top:1425;width:350;height:380" coordorigin="15192,1425" coordsize="350,380">
              <v:shape style="position:absolute;left:15192;top:1425;width:350;height:380" coordorigin="15192,1425" coordsize="350,380" path="m15237,1704l15237,1555,15230,1573,15226,1593,15209,1597,15198,1598,15192,1605,15192,1620,15198,1626,15225,1626,15228,1646,15233,1665,15233,1706,15237,1704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83,1545l15283,1497,15269,1509,15255,1525,15221,1512,15215,1509,15206,1511,15202,1518,15198,1524,15201,1533,15207,1537,15237,1555,15237,1704,15250,1697,15258,1708,15258,1624,15262,1596,15268,1573,15277,1553,15283,1545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33,1706l15233,1665,15209,1687,15202,1691,15199,1700,15203,1707,15207,1713,15216,1716,15223,1712,15233,1706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8,1693l15408,1724,15378,1727,15366,1727,15293,1695,15262,1642,15258,1624,15258,1708,15262,1713,15276,1727,15279,1729,15282,1732,15282,1767,15284,1769,15294,1767,15298,1760,15306,1747,15328,1755,15347,1759,15360,1790,15360,1798,15367,1805,15375,1805,15382,1804,15388,1799,15388,1760,15409,1755,15427,1748,15442,1758,15445,1763,15446,1764,15450,1769,15456,1770,15456,1726,15468,1711,15478,1693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4,1473l15472,1464,15459,1456,15450,1458,15446,1464,15435,1481,15383,1468,15383,1431,15378,1425,15361,1425,15355,1431,15355,1468,15344,1469,15338,1471,15338,1472,15325,1473,15307,1482,15298,1466,15297,1465,15293,1459,15284,1457,15278,1460,15271,1465,15269,1473,15273,1480,15283,1497,15283,1545,15287,1538,15299,1527,15327,1510,15343,1504,15353,1502,15378,1501,15398,1505,15418,1511,15436,1521,15452,1533,15465,1548,15465,1500,15470,1484,15470,1479,15474,1473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74,1761l15274,1745,15270,1751,15272,1760,15274,1761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282,1767l15282,1732,15271,1749,15274,1745,15274,1761,15279,1765,15282,1767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85,1658l15485,1616,15485,1617,15483,1619,15480,1622,15475,1627,15468,1631,15396,1644,15370,1639,15314,1617,15287,1591,15288,1608,15342,1665,15398,1676,15422,1676,15442,1673,15464,1668,15484,1659,15485,1658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338,1471l15338,1471,15337,1472,15338,1471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389,1798l15388,1790,15388,1760,15388,1799,15389,1798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3,1754l15456,1726,15456,1770,15458,1770,15464,1767,15471,1763,15473,1754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542,1524l15538,1518,15534,1511,15525,1509,15516,1514,15492,1529,15479,1513,15465,1500,15465,1548,15466,1549,15476,1568,15483,1587,15485,1606,15485,1658,15500,1649,15508,1642,15511,1638,15511,1566,15533,1537,15540,1533,15542,1524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472,1475l15470,1479,15470,1484,15472,1475xe" filled="true" fillcolor="#ffffff" stroked="false">
                <v:path arrowok="t"/>
                <v:fill type="solid"/>
              </v:shape>
              <v:shape style="position:absolute;left:15192;top:1425;width:350;height:380" coordorigin="15192,1425" coordsize="350,380" path="m15519,1619l15519,1605,15516,1585,15511,1566,15511,1638,15513,1636,15516,1628,15518,1624,15519,1619xe" filled="true" fillcolor="#ffffff" stroked="false">
                <v:path arrowok="t"/>
                <v:fill type="solid"/>
              </v:shape>
            </v:group>
            <v:group style="position:absolute;left:15445;top:1762;width:2;height:3" coordorigin="15445,1762" coordsize="2,3">
              <v:shape style="position:absolute;left:15445;top:1762;width:2;height:3" coordorigin="15445,1762" coordsize="2,3" path="m15445,1763l15446,1763e" filled="false" stroked="true" strokeweight=".224pt" strokecolor="#ffffff">
                <v:path arrowok="t"/>
              </v:shape>
            </v:group>
            <v:group style="position:absolute;left:15317;top:1539;width:43;height:43" coordorigin="15317,1539" coordsize="43,43">
              <v:shape style="position:absolute;left:15317;top:1539;width:43;height:43" coordorigin="15317,1539" coordsize="43,43" path="m15360,1573l15360,1548,15350,1539,15326,1539,15317,1548,15317,1573,15326,1582,15350,1582,15360,1573xe" filled="true" fillcolor="#ffffff" stroked="false">
                <v:path arrowok="t"/>
                <v:fill type="solid"/>
              </v:shape>
            </v:group>
            <v:group style="position:absolute;left:15418;top:1578;width:32;height:32" coordorigin="15418,1578" coordsize="32,32">
              <v:shape style="position:absolute;left:15418;top:1578;width:32;height:32" coordorigin="15418,1578" coordsize="32,32" path="m15449,1602l15449,1585,15442,1578,15425,1578,15418,1585,15418,1602,15425,1609,15442,1609,15449,1602xe" filled="true" fillcolor="#ffffff" stroked="false">
                <v:path arrowok="t"/>
                <v:fill type="solid"/>
              </v:shape>
            </v:group>
            <v:group style="position:absolute;left:4885;top:5988;width:482;height:482" coordorigin="4885,5988" coordsize="482,482">
              <v:shape style="position:absolute;left:4885;top:5988;width:482;height:482" coordorigin="4885,5988" coordsize="482,482" path="m5366,6229l5356,6161,5329,6101,5287,6051,5233,6014,5170,5993,5124,5988,5101,5990,5036,6006,4979,6038,4933,6084,4901,6141,4886,6207,4885,6230,4886,6253,4902,6318,4934,6375,4980,6421,5037,6453,5103,6469,5126,6470,5149,6469,5214,6453,5271,6421,5317,6375,5349,6318,5365,6252,5366,6229xe" filled="true" fillcolor="#708f2c" stroked="false">
                <v:path arrowok="t"/>
                <v:fill type="solid"/>
              </v:shape>
            </v:group>
            <v:group style="position:absolute;left:4951;top:6039;width:350;height:380" coordorigin="4951,6039" coordsize="350,380">
              <v:shape style="position:absolute;left:4951;top:6039;width:350;height:380" coordorigin="4951,6039" coordsize="350,380" path="m4996,6318l4996,6169,4990,6188,4985,6207,4968,6212,4958,6212,4951,6219,4951,6234,4958,6240,4984,6240,4987,6260,4993,6279,4993,6320,4996,6318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42,6159l5042,6111,5028,6124,5014,6139,4981,6127,4974,6123,4966,6125,4961,6132,4957,6139,4960,6147,4966,6151,4996,6169,4996,6318,5009,6311,5017,6323,5017,6238,5021,6210,5027,6187,5036,6168,5042,615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4993,6320l4993,6279,4968,6301,4961,6305,4959,6314,4962,6321,4966,6327,4975,6330,4982,6326,4993,6320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7,6307l5168,6339,5137,6341,5125,6341,5052,6309,5021,6257,5017,6238,5017,6323,5021,6327,5035,6341,5038,6344,5041,6346,5041,6381,5044,6383,5053,6381,5057,6374,5066,6361,5087,6369,5107,6374,5119,6405,5120,6413,5126,6419,5134,6419,5142,6418,5147,6413,5147,6374,5168,6370,5186,6363,5202,6372,5205,6378,5209,6384,5215,6384,5215,6340,5228,6325,5237,6307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3,6087l5231,6078,5218,6070,5209,6072,5205,6078,5194,6096,5142,6082,5142,6045,5137,6039,5120,6039,5114,6045,5114,6082,5103,6084,5097,6086,5097,6086,5084,6088,5066,6097,5057,6080,5056,6080,5052,6073,5044,6071,5037,6075,5030,6079,5028,6088,5032,6094,5042,6111,5042,6159,5046,6153,5058,6141,5086,6125,5102,6119,5112,6116,5137,6115,5157,6119,5177,6125,5195,6135,5211,6147,5224,6162,5224,6114,5229,6098,5229,6093,5233,6087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33,6376l5033,6359,5029,6366,5031,6374,5033,6376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41,6381l5041,6346,5030,6363,5033,6359,5033,6376,5038,6379,5041,6381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45,6273l5245,6230,5244,6232,5242,6234,5240,6236,5235,6241,5227,6245,5155,6258,5129,6253,5073,6231,5046,6205,5048,6223,5101,6279,5157,6290,5181,6290,5202,6288,5223,6282,5244,6273,5245,6273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097,6086l5097,6085,5097,6086,5097,6086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148,6412l5147,6404,5147,6374,5147,6413,5148,6412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2,6369l5217,6344,5215,6340,5215,6384,5217,6385,5223,6381,5230,6377,5232,636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301,6139l5297,6132,5293,6125,5284,6123,5275,6128,5252,6143,5239,6127,5224,6114,5224,6162,5225,6163,5235,6183,5242,6202,5244,6220,5245,6273,5259,6264,5267,6256,5270,6252,5270,6180,5292,6151,5299,6147,5301,613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32,6089l5229,6093,5229,6098,5232,6089xe" filled="true" fillcolor="#ffffff" stroked="false">
                <v:path arrowok="t"/>
                <v:fill type="solid"/>
              </v:shape>
              <v:shape style="position:absolute;left:4951;top:6039;width:350;height:380" coordorigin="4951,6039" coordsize="350,380" path="m5278,6233l5278,6220,5275,6200,5270,6180,5270,6252,5272,6250,5276,6242,5277,6238,5278,6233xe" filled="true" fillcolor="#ffffff" stroked="false">
                <v:path arrowok="t"/>
                <v:fill type="solid"/>
              </v:shape>
            </v:group>
            <v:group style="position:absolute;left:5204;top:6376;width:2;height:3" coordorigin="5204,6376" coordsize="2,3">
              <v:shape style="position:absolute;left:5204;top:6376;width:2;height:3" coordorigin="5204,6376" coordsize="2,3" path="m5204,6378l5206,6378e" filled="false" stroked="true" strokeweight=".224pt" strokecolor="#ffffff">
                <v:path arrowok="t"/>
              </v:shape>
            </v:group>
            <v:group style="position:absolute;left:5076;top:6154;width:43;height:43" coordorigin="5076,6154" coordsize="43,43">
              <v:shape style="position:absolute;left:5076;top:6154;width:43;height:43" coordorigin="5076,6154" coordsize="43,43" path="m5119,6187l5119,6163,5110,6154,5086,6154,5076,6163,5076,6187,5086,6196,5110,6196,5119,6187xe" filled="true" fillcolor="#ffffff" stroked="false">
                <v:path arrowok="t"/>
                <v:fill type="solid"/>
              </v:shape>
            </v:group>
            <v:group style="position:absolute;left:5177;top:6192;width:32;height:32" coordorigin="5177,6192" coordsize="32,32">
              <v:shape style="position:absolute;left:5177;top:6192;width:32;height:32" coordorigin="5177,6192" coordsize="32,32" path="m5208,6216l5208,6199,5201,6192,5184,6192,5177,6199,5177,6216,5184,6223,5201,6223,5208,6216xe" filled="true" fillcolor="#ffffff" stroked="false">
                <v:path arrowok="t"/>
                <v:fill type="solid"/>
              </v:shape>
            </v:group>
            <v:group style="position:absolute;left:11733;top:5988;width:482;height:482" coordorigin="11733,5988" coordsize="482,482">
              <v:shape style="position:absolute;left:11733;top:5988;width:482;height:482" coordorigin="11733,5988" coordsize="482,482" path="m12215,6229l12205,6161,12178,6101,12136,6051,12082,6014,12019,5993,11973,5988,11950,5990,11885,6006,11828,6038,11782,6084,11750,6141,11734,6207,11733,6230,11735,6253,11750,6318,11783,6375,11829,6421,11886,6453,11951,6469,11975,6470,11998,6469,12063,6453,12120,6421,12166,6375,12198,6318,12214,6252,12215,6229xe" filled="true" fillcolor="#708f2c" stroked="false">
                <v:path arrowok="t"/>
                <v:fill type="solid"/>
              </v:shape>
            </v:group>
            <v:group style="position:absolute;left:11800;top:6039;width:350;height:380" coordorigin="11800,6039" coordsize="350,380">
              <v:shape style="position:absolute;left:11800;top:6039;width:350;height:380" coordorigin="11800,6039" coordsize="350,380" path="m11845,6318l11845,6169,11838,6188,11834,6207,11817,6212,11806,6212,11800,6219,11800,6234,11806,6240,11833,6240,11836,6260,11841,6279,11841,6320,11845,6318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91,6159l11891,6111,11877,6124,11863,6139,11829,6127,11823,6123,11814,6125,11810,6132,11806,6139,11809,6147,11815,6151,11845,6169,11845,6318,11857,6311,11866,6323,11866,6238,11870,6210,11876,6187,11885,6168,11891,615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41,6320l11841,6279,11817,6301,11810,6305,11807,6314,11811,6321,11815,6327,11824,6330,11831,6326,11841,6320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6,6307l12016,6339,11985,6341,11974,6341,11901,6309,11870,6257,11866,6238,11866,6323,11870,6327,11884,6341,11887,6344,11890,6346,11890,6381,11892,6383,11902,6381,11906,6374,11914,6361,11936,6369,11955,6374,11968,6405,11968,6413,11975,6419,11982,6419,11990,6418,11996,6413,11996,6374,12016,6370,12035,6363,12050,6372,12054,6378,12058,6384,12064,6384,12064,6340,12076,6325,12086,6307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2,6087l12080,6078,12067,6070,12058,6072,12054,6078,12043,6096,11991,6082,11991,6045,11985,6039,11969,6039,11963,6045,11963,6082,11952,6084,11946,6086,11946,6086,11933,6088,11915,6097,11906,6080,11905,6080,11901,6073,11892,6071,11886,6075,11879,6079,11877,6088,11881,6094,11891,6111,11891,6159,11895,6153,11906,6141,11935,6125,11951,6119,11961,6116,11985,6115,12006,6119,12026,6125,12044,6135,12060,6147,12073,6162,12073,6114,12078,6098,12078,6093,12082,6087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82,6376l11882,6359,11878,6366,11880,6374,11882,6376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890,6381l11890,6346,11879,6363,11882,6359,11882,6376,11887,6379,11890,6381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93,6273l12093,6230,12093,6232,12091,6234,12088,6236,12083,6241,12075,6245,12004,6258,11978,6253,11922,6231,11895,6205,11896,6223,11950,6279,12006,6290,12030,6290,12050,6288,12072,6282,12092,6273,12093,6273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946,6086l11946,6085,11945,6086,11946,6086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1997,6412l11996,6404,11996,6374,11996,6413,11997,6412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1,6369l12066,6344,12064,6340,12064,6384,12066,6385,12072,6381,12079,6377,12081,636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150,6139l12146,6132,12141,6125,12133,6123,12124,6128,12100,6143,12087,6127,12073,6114,12073,6162,12074,6163,12084,6183,12091,6202,12093,6220,12093,6273,12108,6264,12116,6256,12119,6252,12119,6180,12141,6151,12148,6147,12150,613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080,6089l12078,6093,12078,6098,12080,6089xe" filled="true" fillcolor="#ffffff" stroked="false">
                <v:path arrowok="t"/>
                <v:fill type="solid"/>
              </v:shape>
              <v:shape style="position:absolute;left:11800;top:6039;width:350;height:380" coordorigin="11800,6039" coordsize="350,380" path="m12127,6233l12127,6220,12124,6200,12119,6180,12119,6252,12121,6250,12124,6242,12126,6238,12127,6233xe" filled="true" fillcolor="#ffffff" stroked="false">
                <v:path arrowok="t"/>
                <v:fill type="solid"/>
              </v:shape>
            </v:group>
            <v:group style="position:absolute;left:12053;top:6376;width:2;height:3" coordorigin="12053,6376" coordsize="2,3">
              <v:shape style="position:absolute;left:12053;top:6376;width:2;height:3" coordorigin="12053,6376" coordsize="2,3" path="m12053,6378l12054,6378e" filled="false" stroked="true" strokeweight=".224pt" strokecolor="#ffffff">
                <v:path arrowok="t"/>
              </v:shape>
            </v:group>
            <v:group style="position:absolute;left:11925;top:6154;width:43;height:43" coordorigin="11925,6154" coordsize="43,43">
              <v:shape style="position:absolute;left:11925;top:6154;width:43;height:43" coordorigin="11925,6154" coordsize="43,43" path="m11968,6187l11968,6163,11958,6154,11934,6154,11925,6163,11925,6187,11934,6196,11958,6196,11968,6187xe" filled="true" fillcolor="#ffffff" stroked="false">
                <v:path arrowok="t"/>
                <v:fill type="solid"/>
              </v:shape>
            </v:group>
            <v:group style="position:absolute;left:12026;top:6192;width:32;height:32" coordorigin="12026,6192" coordsize="32,32">
              <v:shape style="position:absolute;left:12026;top:6192;width:32;height:32" coordorigin="12026,6192" coordsize="32,32" path="m12057,6216l12057,6199,12050,6192,12033,6192,12026,6199,12026,6216,12033,6223,12050,6223,12057,6216xe" filled="true" fillcolor="#ffffff" stroked="false">
                <v:path arrowok="t"/>
                <v:fill type="solid"/>
              </v:shape>
            </v:group>
            <v:group style="position:absolute;left:15132;top:6006;width:482;height:482" coordorigin="15132,6006" coordsize="482,482">
              <v:shape style="position:absolute;left:15132;top:6006;width:482;height:482" coordorigin="15132,6006" coordsize="482,482" path="m15613,6247l15603,6178,15576,6118,15534,6068,15480,6032,15417,6010,15371,6006,15348,6007,15283,6023,15226,6055,15181,6101,15149,6159,15133,6224,15132,6247,15133,6270,15149,6336,15181,6393,15227,6438,15284,6470,15350,6486,15373,6487,15396,6486,15461,6470,15518,6438,15564,6392,15596,6335,15612,6270,15613,6247xe" filled="true" fillcolor="#96c224" stroked="false">
                <v:path arrowok="t"/>
                <v:fill type="solid"/>
              </v:shape>
            </v:group>
            <v:group style="position:absolute;left:15199;top:6057;width:350;height:380" coordorigin="15199,6057" coordsize="350,380">
              <v:shape style="position:absolute;left:15199;top:6057;width:350;height:380" coordorigin="15199,6057" coordsize="350,380" path="m15244,6335l15244,6187,15237,6205,15232,6225,15215,6229,15205,6229,15199,6236,15199,6252,15205,6257,15231,6258,15234,6277,15240,6297,15240,6337,15244,6335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89,6176l15289,6129,15275,6141,15261,6157,15228,6144,15221,6140,15213,6143,15209,6150,15204,6156,15207,6165,15214,6169,15244,6187,15244,6335,15256,6329,15265,6340,15265,6255,15268,6228,15274,6204,15283,6185,15289,6176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40,6337l15240,6297,15215,6319,15209,6323,15206,6331,15209,6338,15214,6345,15222,6348,15229,6343,15240,6337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85,6325l15415,6356,15384,6359,15372,6359,15299,6326,15268,6274,15265,6255,15265,6340,15268,6345,15282,6359,15286,6361,15289,6363,15289,6399,15291,6400,15300,6399,15304,6392,15313,6378,15335,6387,15354,6391,15366,6422,15367,6430,15373,6436,15381,6436,15389,6436,15394,6430,15394,6392,15415,6387,15433,6380,15449,6390,15452,6395,15456,6401,15463,6402,15463,6358,15475,6342,15485,6325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80,6104l15478,6096,15465,6087,15456,6089,15453,6096,15442,6113,15390,6100,15390,6062,15384,6057,15368,6057,15361,6062,15361,6100,15350,6101,15344,6103,15344,6103,15332,6105,15314,6114,15304,6098,15304,6097,15299,6091,15291,6089,15285,6092,15277,6096,15275,6105,15280,6111,15289,6129,15289,6176,15294,6170,15305,6159,15333,6142,15349,6136,15360,6134,15384,6132,15405,6136,15424,6143,15442,6152,15459,6165,15471,6179,15471,6131,15476,6115,15476,6111,15480,6104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80,6393l15280,6377,15276,6383,15278,6392,15280,6393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289,6399l15289,6363,15278,6381,15280,6377,15280,6393,15286,6397,15289,6399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92,6290l15492,6248,15491,6249,15490,6251,15487,6253,15482,6258,15474,6262,15402,6275,15377,6271,15321,6249,15294,6223,15295,6240,15349,6297,15405,6308,15429,6308,15449,6305,15470,6300,15491,6291,15492,6290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344,6103l15344,6103,15344,6103,15344,6103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395,6429l15395,6421,15394,6392,15394,6430,15395,6429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80,6386l15463,6358,15463,6402,15465,6402,15470,6399,15478,6395,15480,6386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548,6156l15544,6150,15540,6143,15531,6140,15523,6146,15499,6161,15486,6145,15471,6131,15471,6179,15472,6181,15483,6200,15489,6219,15492,6237,15492,6290,15506,6281,15514,6274,15518,6270,15518,6198,15539,6169,15546,6165,15548,6156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479,6107l15476,6111,15476,6115,15479,6107xe" filled="true" fillcolor="#ffffff" stroked="false">
                <v:path arrowok="t"/>
                <v:fill type="solid"/>
              </v:shape>
              <v:shape style="position:absolute;left:15199;top:6057;width:350;height:380" coordorigin="15199,6057" coordsize="350,380" path="m15525,6250l15525,6237,15523,6217,15518,6198,15518,6270,15519,6267,15523,6260,15524,6255,15525,6250xe" filled="true" fillcolor="#ffffff" stroked="false">
                <v:path arrowok="t"/>
                <v:fill type="solid"/>
              </v:shape>
            </v:group>
            <v:group style="position:absolute;left:15451;top:6394;width:2;height:3" coordorigin="15451,6394" coordsize="2,3">
              <v:shape style="position:absolute;left:15451;top:6394;width:2;height:3" coordorigin="15451,6394" coordsize="2,3" path="m15451,6395l15453,6395e" filled="false" stroked="true" strokeweight=".224pt" strokecolor="#ffffff">
                <v:path arrowok="t"/>
              </v:shape>
            </v:group>
            <v:group style="position:absolute;left:15324;top:6171;width:43;height:43" coordorigin="15324,6171" coordsize="43,43">
              <v:shape style="position:absolute;left:15324;top:6171;width:43;height:43" coordorigin="15324,6171" coordsize="43,43" path="m15366,6204l15366,6180,15357,6171,15333,6171,15324,6180,15324,6204,15333,6214,15357,6214,15366,6204xe" filled="true" fillcolor="#ffffff" stroked="false">
                <v:path arrowok="t"/>
                <v:fill type="solid"/>
              </v:shape>
            </v:group>
            <v:group style="position:absolute;left:15424;top:6209;width:32;height:32" coordorigin="15424,6209" coordsize="32,32">
              <v:shape style="position:absolute;left:15424;top:6209;width:32;height:32" coordorigin="15424,6209" coordsize="32,32" path="m15456,6233l15456,6216,15448,6209,15431,6209,15424,6216,15424,6233,15431,6241,15448,6241,15456,6233xe" filled="true" fillcolor="#ffffff" stroked="false">
                <v:path arrowok="t"/>
                <v:fill type="solid"/>
              </v:shape>
            </v:group>
            <v:group style="position:absolute;left:8300;top:6006;width:482;height:482" coordorigin="8300,6006" coordsize="482,482">
              <v:shape style="position:absolute;left:8300;top:6006;width:482;height:482" coordorigin="8300,6006" coordsize="482,482" path="m8782,6247l8772,6178,8745,6118,8703,6068,8649,6032,8586,6010,8540,6006,8517,6007,8452,6023,8395,6055,8349,6101,8317,6159,8301,6224,8300,6247,8302,6270,8317,6336,8350,6393,8396,6438,8453,6470,8518,6486,8542,6487,8565,6486,8630,6470,8687,6438,8733,6392,8765,6335,8781,6270,8782,6247xe" filled="true" fillcolor="#96c224" stroked="false">
                <v:path arrowok="t"/>
                <v:fill type="solid"/>
              </v:shape>
            </v:group>
            <v:group style="position:absolute;left:8367;top:6057;width:350;height:380" coordorigin="8367,6057" coordsize="350,380">
              <v:shape style="position:absolute;left:8367;top:6057;width:350;height:380" coordorigin="8367,6057" coordsize="350,380" path="m8412,6335l8412,6187,8405,6205,8401,6225,8384,6229,8373,6229,8367,6236,8367,6252,8373,6257,8400,6258,8403,6277,8408,6297,8408,6337,8412,6335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58,6176l8458,6129,8444,6141,8430,6157,8396,6144,8390,6140,8381,6143,8377,6150,8373,6156,8376,6165,8382,6169,8412,6187,8412,6335,8425,6329,8433,6340,8433,6255,8437,6228,8443,6204,8452,6185,8458,6176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08,6337l8408,6297,8384,6319,8377,6323,8374,6331,8378,6338,8382,6345,8391,6348,8398,6343,8408,6337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53,6325l8583,6356,8553,6359,8541,6359,8468,6326,8437,6274,8433,6255,8433,6340,8437,6345,8451,6359,8454,6361,8457,6363,8457,6399,8459,6400,8469,6399,8473,6392,8481,6378,8503,6387,8522,6391,8535,6422,8535,6430,8542,6436,8550,6436,8557,6436,8563,6430,8563,6392,8583,6387,8602,6380,8617,6390,8621,6395,8625,6401,8631,6402,8631,6358,8643,6342,8653,6325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49,6104l8647,6096,8634,6087,8625,6089,8621,6096,8610,6113,8558,6100,8558,6062,8553,6057,8536,6057,8530,6062,8530,6100,8519,6101,8513,6103,8513,6103,8500,6105,8482,6114,8473,6098,8472,6097,8468,6091,8459,6089,8453,6092,8446,6096,8444,6105,8448,6111,8458,6129,8458,6176,8462,6170,8473,6159,8502,6142,8518,6136,8528,6134,8553,6132,8573,6136,8593,6143,8611,6152,8627,6165,8640,6179,8640,6131,8645,6115,8645,6111,8649,6104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49,6393l8449,6377,8445,6383,8447,6392,8449,6393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457,6399l8457,6363,8446,6381,8449,6377,8449,6393,8454,6397,8457,6399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60,6290l8660,6248,8660,6249,8658,6251,8655,6253,8650,6258,8643,6262,8571,6275,8545,6271,8489,6249,8462,6223,8463,6240,8517,6297,8573,6308,8597,6308,8617,6305,8639,6300,8659,6291,8660,6290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513,6103l8513,6103,8512,6103,8513,6103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564,6429l8563,6421,8563,6392,8563,6430,8564,6429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48,6386l8631,6358,8631,6402,8633,6402,8639,6399,8646,6395,8648,6386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717,6156l8713,6150,8709,6143,8700,6140,8691,6146,8667,6161,8654,6145,8640,6131,8640,6179,8641,6181,8651,6200,8658,6219,8660,6237,8660,6290,8675,6281,8683,6274,8686,6270,8686,6198,8708,6169,8715,6165,8717,6156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47,6107l8645,6111,8645,6115,8647,6107xe" filled="true" fillcolor="#ffffff" stroked="false">
                <v:path arrowok="t"/>
                <v:fill type="solid"/>
              </v:shape>
              <v:shape style="position:absolute;left:8367;top:6057;width:350;height:380" coordorigin="8367,6057" coordsize="350,380" path="m8694,6250l8694,6237,8691,6217,8686,6198,8686,6270,8688,6267,8691,6260,8693,6255,8694,6250xe" filled="true" fillcolor="#ffffff" stroked="false">
                <v:path arrowok="t"/>
                <v:fill type="solid"/>
              </v:shape>
            </v:group>
            <v:group style="position:absolute;left:8620;top:6394;width:2;height:3" coordorigin="8620,6394" coordsize="2,3">
              <v:shape style="position:absolute;left:8620;top:6394;width:2;height:3" coordorigin="8620,6394" coordsize="2,3" path="m8620,6395l8621,6395e" filled="false" stroked="true" strokeweight=".224pt" strokecolor="#ffffff">
                <v:path arrowok="t"/>
              </v:shape>
            </v:group>
            <v:group style="position:absolute;left:8492;top:6171;width:43;height:43" coordorigin="8492,6171" coordsize="43,43">
              <v:shape style="position:absolute;left:8492;top:6171;width:43;height:43" coordorigin="8492,6171" coordsize="43,43" path="m8535,6204l8535,6180,8525,6171,8501,6171,8492,6180,8492,6204,8501,6214,8525,6214,8535,6204xe" filled="true" fillcolor="#ffffff" stroked="false">
                <v:path arrowok="t"/>
                <v:fill type="solid"/>
              </v:shape>
            </v:group>
            <v:group style="position:absolute;left:8593;top:6209;width:32;height:32" coordorigin="8593,6209" coordsize="32,32">
              <v:shape style="position:absolute;left:8593;top:6209;width:32;height:32" coordorigin="8593,6209" coordsize="32,32" path="m8624,6233l8624,6216,8617,6209,8600,6209,8593,6216,8593,6233,8600,6241,8617,6241,8624,6233xe" filled="true" fillcolor="#ffffff" stroked="false">
                <v:path arrowok="t"/>
                <v:fill type="solid"/>
              </v:shape>
              <v:shape style="position:absolute;left:12873;top:2287;width:2401;height:1940" type="#_x0000_t75" stroked="false">
                <v:imagedata r:id="rId397" o:title=""/>
              </v:shape>
              <v:shape style="position:absolute;left:3262;top:6533;width:1090;height:2495" type="#_x0000_t75" stroked="false">
                <v:imagedata r:id="rId398" o:title=""/>
              </v:shape>
              <v:shape style="position:absolute;left:2812;top:2338;width:1981;height:1861" type="#_x0000_t75" stroked="false">
                <v:imagedata r:id="rId399" o:title=""/>
              </v:shape>
              <v:shape style="position:absolute;left:9462;top:6747;width:2292;height:2324" type="#_x0000_t75" stroked="false">
                <v:imagedata r:id="rId400" o:title=""/>
              </v:shape>
              <v:shape style="position:absolute;left:9545;top:2100;width:2294;height:2323" type="#_x0000_t75" stroked="false">
                <v:imagedata r:id="rId401" o:title=""/>
              </v:shape>
              <v:shape style="position:absolute;left:6563;top:1849;width:1227;height:2573" type="#_x0000_t75" stroked="false">
                <v:imagedata r:id="rId402" o:title=""/>
              </v:shape>
              <v:shape style="position:absolute;left:6585;top:6372;width:1377;height:2787" type="#_x0000_t75" stroked="false">
                <v:imagedata r:id="rId403" o:title=""/>
              </v:shape>
            </v:group>
            <v:group style="position:absolute;left:1414;top:813;width:2;height:2" coordorigin="1414,813" coordsize="2,2">
              <v:shape style="position:absolute;left:1414;top:813;width:2;height:2" coordorigin="1414,813" coordsize="2,1" path="m1416,813l1415,813,1414,813,1416,813xe" filled="true" fillcolor="#ffffff" stroked="false">
                <v:path arrowok="t"/>
                <v:fill type="solid"/>
              </v:shape>
            </v:group>
            <v:group style="position:absolute;left:685;top:588;width:816;height:747" coordorigin="685,588" coordsize="816,747">
              <v:shape style="position:absolute;left:685;top:588;width:816;height:747" coordorigin="685,588" coordsize="816,747" path="m803,1087l803,830,797,849,793,869,787,888,779,927,715,948,695,956,685,975,691,997,707,1008,773,1008,785,1046,793,1065,801,1083,803,108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809,1179l809,1101,785,1122,775,1131,763,1147,761,1165,777,1182,795,1187,809,1179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15,807l915,711,899,722,883,735,869,749,855,763,845,774,841,781,815,765,811,762,793,758,775,766,767,786,769,803,791,821,803,830,803,1087,809,1101,809,1179,821,1172,839,1163,849,1157,849,943,865,884,893,830,907,814,915,80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35,1208l923,1191,909,1174,889,1141,861,1070,849,987,849,1157,851,1156,867,1169,883,1180,901,1190,917,1200,935,120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631l1307,615,1287,606,1271,609,1221,684,1203,677,1183,670,1163,665,1145,661,1131,627,1129,618,1121,598,1101,588,1079,595,1069,612,1069,654,1049,658,1029,662,1009,668,991,674,971,681,937,623,923,610,903,608,885,622,879,638,915,711,915,807,973,762,1047,733,1083,729,1105,729,1175,744,1233,773,1287,823,1289,826,1289,726,1313,650,1315,63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151,786l1079,803,1017,855,981,914,961,991,959,1012,959,1072,971,1150,991,1207,1029,1259,1029,1035,1031,1016,1045,945,1065,887,1105,825,1135,798,1151,78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37,1176l1337,982,1335,1003,1331,1024,1309,1083,1277,1135,1233,1176,1175,1205,1089,1218,1085,1215,1037,1112,1029,1054,1029,1259,1083,1290,1113,1289,1191,1275,1211,1268,1259,1320,1273,1333,1277,1333,1277,1233,1293,1221,1307,1208,1323,1194,1335,1179,1337,117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1298l1311,1289,1277,1233,1277,1333,1291,1334,1299,1331,1299,1331,1301,1331,1313,1317,1315,129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7,780l1413,763,1397,757,1383,761,1383,762,1347,782,1333,767,1319,752,1305,739,1289,726,1289,826,1305,853,1317,878,1325,898,1329,911,1331,917,1331,921,1335,934,1337,954,1337,1176,1347,1163,1381,1182,1381,844,1403,821,1413,814,1425,799,1427,78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01,900l1389,862,1381,844,1381,1182,1385,1185,1385,1184,1389,1185,1389,1116,1391,1096,1399,1056,1399,900,1401,90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9,1161l1425,1145,1403,1127,1389,1116,1389,1185,1403,1189,1419,1182,1429,116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501,970l1499,968,1493,947,1475,937,1471,937,1407,937,1405,913,1399,900,1399,1056,1403,1037,1407,1012,1407,998,1469,998,1489,992,1499,973,1501,970xe" filled="true" fillcolor="#ffffff" stroked="false">
                <v:path arrowok="t"/>
                <v:fill type="solid"/>
              </v:shape>
            </v:group>
            <v:group style="position:absolute;left:771;top:1131;width:6;height:4" coordorigin="771,1131" coordsize="6,4">
              <v:shape style="position:absolute;left:771;top:1131;width:6;height:4" coordorigin="771,1131" coordsize="6,4" path="m774,1132l771,1134,773,1133,774,1132xe" filled="true" fillcolor="#ffffff" stroked="false">
                <v:path arrowok="t"/>
                <v:fill type="solid"/>
              </v:shape>
              <v:shape style="position:absolute;left:771;top:1131;width:6;height:4" coordorigin="771,1131" coordsize="6,4" path="m776,1131l775,1131,774,1132,774,1132,776,1131xe" filled="true" fillcolor="#ffffff" stroked="false">
                <v:path arrowok="t"/>
                <v:fill type="solid"/>
              </v:shape>
            </v:group>
            <v:group style="position:absolute;left:1164;top:857;width:92;height:91" coordorigin="1164,857" coordsize="92,91">
              <v:shape style="position:absolute;left:1164;top:857;width:92;height:91" coordorigin="1164,857" coordsize="92,91" path="m1255,907l1251,883,1238,866,1220,857,1194,861,1176,872,1166,889,1164,902,1169,923,1183,939,1204,947,1209,948,1210,948,1232,942,1248,928,1255,907xe" filled="true" fillcolor="#ffffff" stroked="false">
                <v:path arrowok="t"/>
                <v:fill type="solid"/>
              </v:shape>
            </v:group>
            <v:group style="position:absolute;left:1106;top:1076;width:67;height:64" coordorigin="1106,1076" coordsize="67,64">
              <v:shape style="position:absolute;left:1106;top:1076;width:67;height:64" coordorigin="1106,1076" coordsize="67,64" path="m1172,1115l1167,1090,1153,1076,1127,1078,1111,1090,1106,1106,1113,1127,1131,1139,1140,1140,1160,1133,1172,11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7.32251pt;margin-top:69.175003pt;width:9.85pt;height:91.55pt;mso-position-horizontal-relative:page;mso-position-vertical-relative:page;z-index:7960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4"/>
                      <w:sz w:val="15"/>
                    </w:rPr>
                    <w:t>EA2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4"/>
                      <w:sz w:val="15"/>
                    </w:rPr>
                    <w:t>-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4"/>
                      <w:sz w:val="15"/>
                    </w:rPr>
                    <w:t>Mikrober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4"/>
                      <w:sz w:val="15"/>
                    </w:rPr>
                    <w:t>(bildekort)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27.346399pt;width:10pt;height:10.9pt;mso-position-horizontal-relative:page;mso-position-vertical-relative:page;z-index:8008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52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420" w:bottom="0" w:left="440" w:right="1460"/>
        </w:sectPr>
      </w:pPr>
    </w:p>
    <w:p>
      <w:pPr>
        <w:spacing w:before="68"/>
        <w:ind w:left="1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EA3</w:t>
      </w:r>
      <w:r>
        <w:rPr>
          <w:rFonts w:ascii="Arial"/>
          <w:b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Mikrobemani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w w:val="105"/>
          <w:sz w:val="15"/>
        </w:rPr>
        <w:t>(fyll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ut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det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w w:val="105"/>
          <w:sz w:val="15"/>
        </w:rPr>
        <w:t>som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mangler)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5"/>
        <w:ind w:left="410" w:right="0" w:firstLine="0"/>
        <w:jc w:val="left"/>
        <w:rPr>
          <w:rFonts w:ascii="Trebuchet MS" w:hAnsi="Trebuchet MS" w:cs="Trebuchet MS" w:eastAsia="Trebuchet MS"/>
          <w:sz w:val="69"/>
          <w:szCs w:val="69"/>
        </w:rPr>
      </w:pPr>
      <w:r>
        <w:rPr>
          <w:rFonts w:ascii="Trebuchet MS"/>
          <w:b/>
          <w:w w:val="105"/>
          <w:sz w:val="69"/>
        </w:rPr>
        <w:t>Arbeidsark</w:t>
      </w:r>
      <w:r>
        <w:rPr>
          <w:rFonts w:ascii="Trebuchet MS"/>
          <w:b/>
          <w:spacing w:val="-78"/>
          <w:w w:val="105"/>
          <w:sz w:val="69"/>
        </w:rPr>
        <w:t> </w:t>
      </w:r>
      <w:r>
        <w:rPr>
          <w:rFonts w:ascii="Trebuchet MS"/>
          <w:b/>
          <w:w w:val="105"/>
          <w:sz w:val="69"/>
        </w:rPr>
        <w:t>om</w:t>
      </w:r>
      <w:r>
        <w:rPr>
          <w:rFonts w:ascii="Trebuchet MS"/>
          <w:b/>
          <w:spacing w:val="-77"/>
          <w:w w:val="105"/>
          <w:sz w:val="69"/>
        </w:rPr>
        <w:t> </w:t>
      </w:r>
      <w:r>
        <w:rPr>
          <w:rFonts w:ascii="Trebuchet MS"/>
          <w:b/>
          <w:spacing w:val="-4"/>
          <w:w w:val="105"/>
          <w:sz w:val="69"/>
        </w:rPr>
        <w:t>mikr</w:t>
      </w:r>
      <w:r>
        <w:rPr>
          <w:rFonts w:ascii="Trebuchet MS"/>
          <w:b/>
          <w:spacing w:val="-3"/>
          <w:w w:val="105"/>
          <w:sz w:val="69"/>
        </w:rPr>
        <w:t>ober</w:t>
      </w:r>
      <w:r>
        <w:rPr>
          <w:rFonts w:ascii="Trebuchet MS"/>
          <w:sz w:val="69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57"/>
        <w:ind w:left="412" w:right="0" w:firstLine="0"/>
        <w:jc w:val="left"/>
        <w:rPr>
          <w:rFonts w:ascii="Trebuchet MS" w:hAnsi="Trebuchet MS" w:cs="Trebuchet MS" w:eastAsia="Trebuchet MS"/>
          <w:sz w:val="34"/>
          <w:szCs w:val="34"/>
        </w:rPr>
      </w:pPr>
      <w:r>
        <w:rPr>
          <w:rFonts w:ascii="Trebuchet MS" w:hAnsi="Trebuchet MS"/>
          <w:b/>
          <w:spacing w:val="-2"/>
          <w:w w:val="105"/>
          <w:sz w:val="34"/>
        </w:rPr>
        <w:t>Hva</w:t>
      </w:r>
      <w:r>
        <w:rPr>
          <w:rFonts w:ascii="Trebuchet MS" w:hAnsi="Trebuchet MS"/>
          <w:b/>
          <w:spacing w:val="-24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har</w:t>
      </w:r>
      <w:r>
        <w:rPr>
          <w:rFonts w:ascii="Trebuchet MS" w:hAnsi="Trebuchet MS"/>
          <w:b/>
          <w:spacing w:val="-31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du</w:t>
      </w:r>
      <w:r>
        <w:rPr>
          <w:rFonts w:ascii="Trebuchet MS" w:hAnsi="Trebuchet MS"/>
          <w:b/>
          <w:spacing w:val="-23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lært</w:t>
      </w:r>
      <w:r>
        <w:rPr>
          <w:rFonts w:ascii="Trebuchet MS" w:hAnsi="Trebuchet MS"/>
          <w:b/>
          <w:spacing w:val="-23"/>
          <w:w w:val="105"/>
          <w:sz w:val="34"/>
        </w:rPr>
        <w:t> </w:t>
      </w:r>
      <w:r>
        <w:rPr>
          <w:rFonts w:ascii="Trebuchet MS" w:hAnsi="Trebuchet MS"/>
          <w:b/>
          <w:w w:val="105"/>
          <w:sz w:val="34"/>
        </w:rPr>
        <w:t>om</w:t>
      </w:r>
      <w:r>
        <w:rPr>
          <w:rFonts w:ascii="Trebuchet MS" w:hAnsi="Trebuchet MS"/>
          <w:b/>
          <w:spacing w:val="-24"/>
          <w:w w:val="105"/>
          <w:sz w:val="34"/>
        </w:rPr>
        <w:t> </w:t>
      </w:r>
      <w:r>
        <w:rPr>
          <w:rFonts w:ascii="Trebuchet MS" w:hAnsi="Trebuchet MS"/>
          <w:b/>
          <w:spacing w:val="-2"/>
          <w:w w:val="105"/>
          <w:sz w:val="34"/>
        </w:rPr>
        <w:t>mikr</w:t>
      </w:r>
      <w:r>
        <w:rPr>
          <w:rFonts w:ascii="Trebuchet MS" w:hAnsi="Trebuchet MS"/>
          <w:b/>
          <w:spacing w:val="-1"/>
          <w:w w:val="105"/>
          <w:sz w:val="34"/>
        </w:rPr>
        <w:t>ober?</w:t>
      </w:r>
      <w:r>
        <w:rPr>
          <w:rFonts w:ascii="Trebuchet MS" w:hAnsi="Trebuchet MS"/>
          <w:sz w:val="34"/>
        </w:rPr>
      </w:r>
    </w:p>
    <w:p>
      <w:pPr>
        <w:spacing w:before="38"/>
        <w:ind w:left="412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2"/>
          <w:sz w:val="24"/>
        </w:rPr>
        <w:t>F</w:t>
      </w:r>
      <w:r>
        <w:rPr>
          <w:rFonts w:ascii="Lucida Sans" w:hAnsi="Lucida Sans"/>
          <w:spacing w:val="-3"/>
          <w:sz w:val="24"/>
        </w:rPr>
        <w:t>ullfør</w:t>
      </w:r>
      <w:r>
        <w:rPr>
          <w:rFonts w:ascii="Lucida Sans" w:hAnsi="Lucida Sans"/>
          <w:spacing w:val="-41"/>
          <w:sz w:val="24"/>
        </w:rPr>
        <w:t> </w:t>
      </w:r>
      <w:r>
        <w:rPr>
          <w:rFonts w:ascii="Lucida Sans" w:hAnsi="Lucida Sans"/>
          <w:spacing w:val="-1"/>
          <w:sz w:val="24"/>
        </w:rPr>
        <w:t>setningene</w:t>
      </w:r>
      <w:r>
        <w:rPr>
          <w:rFonts w:ascii="Lucida Sans" w:hAnsi="Lucida Sans"/>
          <w:spacing w:val="-37"/>
          <w:sz w:val="24"/>
        </w:rPr>
        <w:t> </w:t>
      </w:r>
      <w:r>
        <w:rPr>
          <w:rFonts w:ascii="Lucida Sans" w:hAnsi="Lucida Sans"/>
          <w:spacing w:val="-1"/>
          <w:sz w:val="24"/>
        </w:rPr>
        <w:t>neden</w:t>
      </w:r>
      <w:r>
        <w:rPr>
          <w:rFonts w:ascii="Lucida Sans" w:hAnsi="Lucida Sans"/>
          <w:spacing w:val="-2"/>
          <w:sz w:val="24"/>
        </w:rPr>
        <w:t>for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sz w:val="19"/>
          <w:szCs w:val="19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9"/>
          <w:szCs w:val="19"/>
        </w:rPr>
        <w:sectPr>
          <w:pgSz w:w="11910" w:h="16840"/>
          <w:pgMar w:top="800" w:bottom="280" w:left="1600" w:right="460"/>
        </w:sectPr>
      </w:pPr>
    </w:p>
    <w:p>
      <w:pPr>
        <w:spacing w:line="397" w:lineRule="auto"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pacing w:val="-2"/>
          <w:w w:val="105"/>
          <w:sz w:val="27"/>
        </w:rPr>
        <w:t>Bakterier</w:t>
      </w:r>
      <w:r>
        <w:rPr>
          <w:rFonts w:ascii="Gill Sans MT" w:hAnsi="Gill Sans MT"/>
          <w:b/>
          <w:spacing w:val="-16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og</w:t>
      </w:r>
      <w:r>
        <w:rPr>
          <w:rFonts w:ascii="Gill Sans MT" w:hAnsi="Gill Sans MT"/>
          <w:b/>
          <w:spacing w:val="-17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virus</w:t>
      </w:r>
      <w:r>
        <w:rPr>
          <w:rFonts w:ascii="Gill Sans MT" w:hAnsi="Gill Sans MT"/>
          <w:b/>
          <w:spacing w:val="-9"/>
          <w:w w:val="105"/>
          <w:sz w:val="27"/>
        </w:rPr>
        <w:t> </w:t>
      </w:r>
      <w:r>
        <w:rPr>
          <w:rFonts w:ascii="Gill Sans MT" w:hAnsi="Gill Sans MT"/>
          <w:b/>
          <w:spacing w:val="-2"/>
          <w:w w:val="105"/>
          <w:sz w:val="27"/>
        </w:rPr>
        <w:t>k</w:t>
      </w:r>
      <w:r>
        <w:rPr>
          <w:rFonts w:ascii="Gill Sans MT" w:hAnsi="Gill Sans MT"/>
          <w:b/>
          <w:spacing w:val="-1"/>
          <w:w w:val="105"/>
          <w:sz w:val="27"/>
        </w:rPr>
        <w:t>alles</w:t>
      </w:r>
      <w:r>
        <w:rPr>
          <w:rFonts w:ascii="Gill Sans MT" w:hAnsi="Gill Sans MT"/>
          <w:b/>
          <w:spacing w:val="-9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også</w:t>
      </w:r>
      <w:r>
        <w:rPr>
          <w:rFonts w:ascii="Gill Sans MT" w:hAnsi="Gill Sans MT"/>
          <w:b/>
          <w:spacing w:val="30"/>
          <w:w w:val="111"/>
          <w:sz w:val="27"/>
        </w:rPr>
        <w:t> </w:t>
      </w:r>
      <w:r>
        <w:rPr>
          <w:rFonts w:ascii="Gill Sans MT" w:hAnsi="Gill Sans MT"/>
          <w:b/>
          <w:spacing w:val="-4"/>
          <w:sz w:val="27"/>
        </w:rPr>
        <w:t>tr</w:t>
      </w:r>
      <w:r>
        <w:rPr>
          <w:rFonts w:ascii="Gill Sans MT" w:hAnsi="Gill Sans MT"/>
          <w:b/>
          <w:spacing w:val="-3"/>
          <w:sz w:val="27"/>
        </w:rPr>
        <w:t>e</w:t>
      </w:r>
      <w:r>
        <w:rPr>
          <w:rFonts w:ascii="Gill Sans MT" w:hAnsi="Gill Sans MT"/>
          <w:b/>
          <w:spacing w:val="41"/>
          <w:sz w:val="27"/>
        </w:rPr>
        <w:t> </w:t>
      </w:r>
      <w:r>
        <w:rPr>
          <w:rFonts w:ascii="Gill Sans MT" w:hAnsi="Gill Sans MT"/>
          <w:b/>
          <w:spacing w:val="-3"/>
          <w:sz w:val="27"/>
        </w:rPr>
        <w:t>hovedtyper</w:t>
      </w:r>
      <w:r>
        <w:rPr>
          <w:rFonts w:ascii="Gill Sans MT" w:hAnsi="Gill Sans MT"/>
          <w:b/>
          <w:spacing w:val="-4"/>
          <w:sz w:val="27"/>
        </w:rPr>
        <w:t>.</w:t>
      </w:r>
      <w:r>
        <w:rPr>
          <w:rFonts w:ascii="Gill Sans MT" w:hAnsi="Gill Sans MT"/>
          <w:sz w:val="27"/>
        </w:rPr>
      </w:r>
    </w:p>
    <w:p>
      <w:pPr>
        <w:spacing w:before="70"/>
        <w:ind w:left="9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/>
        <w:br w:type="column"/>
      </w:r>
      <w:r>
        <w:rPr>
          <w:rFonts w:ascii="Gill Sans MT"/>
          <w:b/>
          <w:sz w:val="27"/>
        </w:rPr>
        <w:t>_______________</w:t>
      </w:r>
      <w:r>
        <w:rPr>
          <w:rFonts w:ascii="Gill Sans MT"/>
          <w:b/>
          <w:spacing w:val="9"/>
          <w:sz w:val="27"/>
        </w:rPr>
        <w:t> </w:t>
      </w:r>
      <w:r>
        <w:rPr>
          <w:rFonts w:ascii="Gill Sans MT"/>
          <w:b/>
          <w:sz w:val="27"/>
        </w:rPr>
        <w:t>og</w:t>
      </w:r>
      <w:r>
        <w:rPr>
          <w:rFonts w:ascii="Gill Sans MT"/>
          <w:b/>
          <w:spacing w:val="10"/>
          <w:sz w:val="27"/>
        </w:rPr>
        <w:t> </w:t>
      </w:r>
      <w:r>
        <w:rPr>
          <w:rFonts w:ascii="Gill Sans MT"/>
          <w:b/>
          <w:spacing w:val="-1"/>
          <w:sz w:val="27"/>
        </w:rPr>
        <w:t>de</w:t>
      </w:r>
      <w:r>
        <w:rPr>
          <w:rFonts w:ascii="Gill Sans MT"/>
          <w:b/>
          <w:spacing w:val="-2"/>
          <w:sz w:val="27"/>
        </w:rPr>
        <w:t>t</w:t>
      </w:r>
      <w:r>
        <w:rPr>
          <w:rFonts w:ascii="Gill Sans MT"/>
          <w:b/>
          <w:spacing w:val="10"/>
          <w:sz w:val="27"/>
        </w:rPr>
        <w:t> </w:t>
      </w:r>
      <w:r>
        <w:rPr>
          <w:rFonts w:ascii="Gill Sans MT"/>
          <w:b/>
          <w:sz w:val="27"/>
        </w:rPr>
        <w:t>er</w:t>
      </w:r>
      <w:r>
        <w:rPr>
          <w:rFonts w:asci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420" w:bottom="0" w:left="1600" w:right="460"/>
          <w:cols w:num="2" w:equalWidth="0">
            <w:col w:w="4555" w:space="40"/>
            <w:col w:w="5255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26"/>
          <w:szCs w:val="26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6"/>
          <w:szCs w:val="26"/>
        </w:rPr>
        <w:sectPr>
          <w:type w:val="continuous"/>
          <w:pgSz w:w="11910" w:h="16840"/>
          <w:pgMar w:top="420" w:bottom="0" w:left="1600" w:right="460"/>
        </w:sectPr>
      </w:pPr>
    </w:p>
    <w:p>
      <w:pPr>
        <w:spacing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/>
          <w:b/>
          <w:sz w:val="27"/>
        </w:rPr>
        <w:t>Den</w:t>
      </w:r>
      <w:r>
        <w:rPr>
          <w:rFonts w:ascii="Gill Sans MT"/>
          <w:b/>
          <w:spacing w:val="5"/>
          <w:sz w:val="27"/>
        </w:rPr>
        <w:t> </w:t>
      </w:r>
      <w:r>
        <w:rPr>
          <w:rFonts w:ascii="Gill Sans MT"/>
          <w:b/>
          <w:spacing w:val="-1"/>
          <w:sz w:val="27"/>
        </w:rPr>
        <w:t>minste</w:t>
      </w:r>
      <w:r>
        <w:rPr>
          <w:rFonts w:ascii="Gill Sans MT"/>
          <w:b/>
          <w:spacing w:val="5"/>
          <w:sz w:val="27"/>
        </w:rPr>
        <w:t> </w:t>
      </w:r>
      <w:r>
        <w:rPr>
          <w:rFonts w:ascii="Gill Sans MT"/>
          <w:b/>
          <w:spacing w:val="-2"/>
          <w:sz w:val="27"/>
        </w:rPr>
        <w:t>mikr</w:t>
      </w:r>
      <w:r>
        <w:rPr>
          <w:rFonts w:ascii="Gill Sans MT"/>
          <w:b/>
          <w:spacing w:val="-1"/>
          <w:sz w:val="27"/>
        </w:rPr>
        <w:t>oben</w:t>
      </w:r>
      <w:r>
        <w:rPr>
          <w:rFonts w:ascii="Gill Sans MT"/>
          <w:b/>
          <w:spacing w:val="5"/>
          <w:sz w:val="27"/>
        </w:rPr>
        <w:t> </w:t>
      </w:r>
      <w:r>
        <w:rPr>
          <w:rFonts w:ascii="Gill Sans MT"/>
          <w:b/>
          <w:sz w:val="27"/>
        </w:rPr>
        <w:t>er</w:t>
      </w:r>
      <w:r>
        <w:rPr>
          <w:rFonts w:ascii="Gill Sans MT"/>
          <w:sz w:val="27"/>
        </w:rPr>
      </w:r>
    </w:p>
    <w:p>
      <w:pPr>
        <w:spacing w:before="70"/>
        <w:ind w:left="89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/>
        <w:br w:type="column"/>
      </w:r>
      <w:r>
        <w:rPr>
          <w:rFonts w:ascii="Gill Sans MT" w:hAnsi="Gill Sans MT"/>
          <w:b/>
          <w:sz w:val="27"/>
        </w:rPr>
        <w:t>_______________,</w:t>
      </w:r>
      <w:r>
        <w:rPr>
          <w:rFonts w:ascii="Gill Sans MT" w:hAnsi="Gill Sans MT"/>
          <w:b/>
          <w:spacing w:val="8"/>
          <w:sz w:val="27"/>
        </w:rPr>
        <w:t> </w:t>
      </w:r>
      <w:r>
        <w:rPr>
          <w:rFonts w:ascii="Gill Sans MT" w:hAnsi="Gill Sans MT"/>
          <w:b/>
          <w:sz w:val="27"/>
        </w:rPr>
        <w:t>og</w:t>
      </w:r>
      <w:r>
        <w:rPr>
          <w:rFonts w:ascii="Gill Sans MT" w:hAnsi="Gill Sans MT"/>
          <w:b/>
          <w:spacing w:val="-1"/>
          <w:sz w:val="27"/>
        </w:rPr>
        <w:t> </w:t>
      </w:r>
      <w:r>
        <w:rPr>
          <w:rFonts w:ascii="Gill Sans MT" w:hAnsi="Gill Sans MT"/>
          <w:b/>
          <w:sz w:val="27"/>
        </w:rPr>
        <w:t>vi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pacing w:val="-1"/>
          <w:sz w:val="27"/>
        </w:rPr>
        <w:t>kan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få</w:t>
      </w:r>
      <w:r>
        <w:rPr>
          <w:rFonts w:ascii="Gill Sans MT" w:hAns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420" w:bottom="0" w:left="1600" w:right="460"/>
          <w:cols w:num="2" w:equalWidth="0">
            <w:col w:w="3858" w:space="40"/>
            <w:col w:w="5952"/>
          </w:cols>
        </w:sectPr>
      </w:pPr>
    </w:p>
    <w:p>
      <w:pPr>
        <w:spacing w:before="119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pacing w:val="-1"/>
          <w:w w:val="105"/>
          <w:sz w:val="27"/>
        </w:rPr>
        <w:t>hoste</w:t>
      </w:r>
      <w:r>
        <w:rPr>
          <w:rFonts w:ascii="Gill Sans MT" w:hAnsi="Gill Sans MT"/>
          <w:b/>
          <w:spacing w:val="-10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eller</w:t>
      </w:r>
      <w:r>
        <w:rPr>
          <w:rFonts w:ascii="Gill Sans MT" w:hAnsi="Gill Sans MT"/>
          <w:b/>
          <w:spacing w:val="-17"/>
          <w:w w:val="105"/>
          <w:sz w:val="27"/>
        </w:rPr>
        <w:t> </w:t>
      </w:r>
      <w:r>
        <w:rPr>
          <w:rFonts w:ascii="Gill Sans MT" w:hAnsi="Gill Sans MT"/>
          <w:b/>
          <w:spacing w:val="-1"/>
          <w:w w:val="105"/>
          <w:sz w:val="27"/>
        </w:rPr>
        <w:t>forkjølelse</w:t>
      </w:r>
      <w:r>
        <w:rPr>
          <w:rFonts w:ascii="Gill Sans MT" w:hAnsi="Gill Sans MT"/>
          <w:b/>
          <w:spacing w:val="-9"/>
          <w:w w:val="105"/>
          <w:sz w:val="27"/>
        </w:rPr>
        <w:t> </w:t>
      </w:r>
      <w:r>
        <w:rPr>
          <w:rFonts w:ascii="Gill Sans MT" w:hAnsi="Gill Sans MT"/>
          <w:b/>
          <w:spacing w:val="-2"/>
          <w:w w:val="105"/>
          <w:sz w:val="27"/>
        </w:rPr>
        <w:t>av</w:t>
      </w:r>
      <w:r>
        <w:rPr>
          <w:rFonts w:ascii="Gill Sans MT" w:hAnsi="Gill Sans MT"/>
          <w:b/>
          <w:spacing w:val="-18"/>
          <w:w w:val="105"/>
          <w:sz w:val="27"/>
        </w:rPr>
        <w:t> </w:t>
      </w:r>
      <w:r>
        <w:rPr>
          <w:rFonts w:ascii="Gill Sans MT" w:hAnsi="Gill Sans MT"/>
          <w:b/>
          <w:w w:val="105"/>
          <w:sz w:val="27"/>
        </w:rPr>
        <w:t>dem.</w:t>
      </w:r>
      <w:r>
        <w:rPr>
          <w:rFonts w:ascii="Gill Sans MT" w:hAnsi="Gill Sans MT"/>
          <w:sz w:val="2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3"/>
          <w:szCs w:val="23"/>
        </w:rPr>
        <w:sectPr>
          <w:type w:val="continuous"/>
          <w:pgSz w:w="11910" w:h="16840"/>
          <w:pgMar w:top="420" w:bottom="0" w:left="1600" w:right="460"/>
        </w:sectPr>
      </w:pPr>
    </w:p>
    <w:p>
      <w:pPr>
        <w:spacing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z w:val="27"/>
        </w:rPr>
        <w:t>Den</w:t>
      </w:r>
      <w:r>
        <w:rPr>
          <w:rFonts w:ascii="Gill Sans MT" w:hAnsi="Gill Sans MT"/>
          <w:b/>
          <w:spacing w:val="6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største</w:t>
      </w:r>
      <w:r>
        <w:rPr>
          <w:rFonts w:ascii="Gill Sans MT" w:hAnsi="Gill Sans MT"/>
          <w:b/>
          <w:spacing w:val="7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mikr</w:t>
      </w:r>
      <w:r>
        <w:rPr>
          <w:rFonts w:ascii="Gill Sans MT" w:hAnsi="Gill Sans MT"/>
          <w:b/>
          <w:spacing w:val="-1"/>
          <w:sz w:val="27"/>
        </w:rPr>
        <w:t>oben</w:t>
      </w:r>
      <w:r>
        <w:rPr>
          <w:rFonts w:ascii="Gill Sans MT" w:hAnsi="Gill Sans MT"/>
          <w:b/>
          <w:spacing w:val="7"/>
          <w:sz w:val="27"/>
        </w:rPr>
        <w:t> </w:t>
      </w:r>
      <w:r>
        <w:rPr>
          <w:rFonts w:ascii="Gill Sans MT" w:hAnsi="Gill Sans MT"/>
          <w:b/>
          <w:sz w:val="27"/>
        </w:rPr>
        <w:t>er</w:t>
      </w:r>
      <w:r>
        <w:rPr>
          <w:rFonts w:ascii="Gill Sans MT" w:hAnsi="Gill Sans MT"/>
          <w:sz w:val="27"/>
        </w:rPr>
      </w:r>
    </w:p>
    <w:p>
      <w:pPr>
        <w:spacing w:before="70"/>
        <w:ind w:left="157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/>
        <w:br w:type="column"/>
      </w:r>
      <w:r>
        <w:rPr>
          <w:rFonts w:ascii="Gill Sans MT"/>
          <w:b/>
          <w:sz w:val="27"/>
        </w:rPr>
        <w:t>_______________</w:t>
      </w:r>
      <w:r>
        <w:rPr>
          <w:rFonts w:asci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420" w:bottom="0" w:left="1600" w:right="460"/>
          <w:cols w:num="2" w:equalWidth="0">
            <w:col w:w="3875" w:space="40"/>
            <w:col w:w="5935"/>
          </w:cols>
        </w:sectPr>
      </w:pPr>
    </w:p>
    <w:p>
      <w:pPr>
        <w:spacing w:before="119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/>
          <w:b/>
          <w:sz w:val="27"/>
        </w:rPr>
        <w:t>Vi</w:t>
      </w:r>
      <w:r>
        <w:rPr>
          <w:rFonts w:ascii="Gill Sans MT" w:hAnsi="Gill Sans MT"/>
          <w:b/>
          <w:spacing w:val="8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bruker</w:t>
      </w:r>
      <w:r>
        <w:rPr>
          <w:rFonts w:ascii="Gill Sans MT" w:hAnsi="Gill Sans MT"/>
          <w:b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de</w:t>
      </w:r>
      <w:r>
        <w:rPr>
          <w:rFonts w:ascii="Gill Sans MT" w:hAnsi="Gill Sans MT"/>
          <w:b/>
          <w:spacing w:val="-3"/>
          <w:sz w:val="27"/>
        </w:rPr>
        <w:t>tt</w:t>
      </w:r>
      <w:r>
        <w:rPr>
          <w:rFonts w:ascii="Gill Sans MT" w:hAnsi="Gill Sans MT"/>
          <w:b/>
          <w:spacing w:val="-2"/>
          <w:sz w:val="27"/>
        </w:rPr>
        <w:t>e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z w:val="27"/>
        </w:rPr>
        <w:t>til</w:t>
      </w:r>
      <w:r>
        <w:rPr>
          <w:rFonts w:ascii="Gill Sans MT" w:hAnsi="Gill Sans MT"/>
          <w:b/>
          <w:spacing w:val="-3"/>
          <w:sz w:val="27"/>
        </w:rPr>
        <w:t> </w:t>
      </w:r>
      <w:r>
        <w:rPr>
          <w:rFonts w:ascii="Gill Sans MT" w:hAnsi="Gill Sans MT"/>
          <w:b/>
          <w:sz w:val="27"/>
        </w:rPr>
        <w:t>å</w:t>
      </w:r>
      <w:r>
        <w:rPr>
          <w:rFonts w:ascii="Gill Sans MT" w:hAnsi="Gill Sans MT"/>
          <w:b/>
          <w:spacing w:val="9"/>
          <w:sz w:val="27"/>
        </w:rPr>
        <w:t> </w:t>
      </w:r>
      <w:r>
        <w:rPr>
          <w:rFonts w:ascii="Gill Sans MT" w:hAnsi="Gill Sans MT"/>
          <w:b/>
          <w:sz w:val="27"/>
        </w:rPr>
        <w:t>lage</w:t>
      </w:r>
      <w:r>
        <w:rPr>
          <w:rFonts w:ascii="Gill Sans MT" w:hAnsi="Gill Sans MT"/>
          <w:b/>
          <w:spacing w:val="8"/>
          <w:sz w:val="27"/>
        </w:rPr>
        <w:t> </w:t>
      </w:r>
      <w:r>
        <w:rPr>
          <w:rFonts w:ascii="Gill Sans MT" w:hAnsi="Gill Sans MT"/>
          <w:b/>
          <w:spacing w:val="-2"/>
          <w:sz w:val="27"/>
        </w:rPr>
        <w:t>brød.</w:t>
      </w:r>
      <w:r>
        <w:rPr>
          <w:rFonts w:ascii="Gill Sans MT" w:hAnsi="Gill Sans MT"/>
          <w:sz w:val="2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b/>
          <w:bCs/>
          <w:sz w:val="41"/>
          <w:szCs w:val="41"/>
        </w:rPr>
      </w:pPr>
    </w:p>
    <w:p>
      <w:pPr>
        <w:spacing w:before="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/>
          <w:b/>
          <w:spacing w:val="-4"/>
          <w:w w:val="105"/>
          <w:sz w:val="27"/>
        </w:rPr>
        <w:t>Kuler,</w:t>
      </w:r>
      <w:r>
        <w:rPr>
          <w:rFonts w:ascii="Gill Sans MT"/>
          <w:b/>
          <w:spacing w:val="-25"/>
          <w:w w:val="105"/>
          <w:sz w:val="27"/>
        </w:rPr>
        <w:t> </w:t>
      </w:r>
      <w:r>
        <w:rPr>
          <w:rFonts w:ascii="Gill Sans MT"/>
          <w:b/>
          <w:spacing w:val="-2"/>
          <w:w w:val="105"/>
          <w:sz w:val="27"/>
        </w:rPr>
        <w:t>stav</w:t>
      </w:r>
      <w:r>
        <w:rPr>
          <w:rFonts w:ascii="Gill Sans MT"/>
          <w:b/>
          <w:spacing w:val="-3"/>
          <w:w w:val="105"/>
          <w:sz w:val="27"/>
        </w:rPr>
        <w:t>er</w:t>
      </w:r>
      <w:r>
        <w:rPr>
          <w:rFonts w:ascii="Gill Sans MT"/>
          <w:b/>
          <w:spacing w:val="-31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og</w:t>
      </w:r>
      <w:r>
        <w:rPr>
          <w:rFonts w:ascii="Gill Sans MT"/>
          <w:b/>
          <w:spacing w:val="-25"/>
          <w:w w:val="105"/>
          <w:sz w:val="27"/>
        </w:rPr>
        <w:t> </w:t>
      </w:r>
      <w:r>
        <w:rPr>
          <w:rFonts w:ascii="Gill Sans MT"/>
          <w:b/>
          <w:spacing w:val="-2"/>
          <w:w w:val="105"/>
          <w:sz w:val="27"/>
        </w:rPr>
        <w:t>spir</w:t>
      </w:r>
      <w:r>
        <w:rPr>
          <w:rFonts w:ascii="Gill Sans MT"/>
          <w:b/>
          <w:spacing w:val="-1"/>
          <w:w w:val="105"/>
          <w:sz w:val="27"/>
        </w:rPr>
        <w:t>aler</w:t>
      </w:r>
      <w:r>
        <w:rPr>
          <w:rFonts w:ascii="Gill Sans MT"/>
          <w:b/>
          <w:spacing w:val="-30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er</w:t>
      </w:r>
      <w:r>
        <w:rPr>
          <w:rFonts w:ascii="Gill Sans MT"/>
          <w:b/>
          <w:spacing w:val="-31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de</w:t>
      </w:r>
      <w:r>
        <w:rPr>
          <w:rFonts w:ascii="Gill Sans MT"/>
          <w:b/>
          <w:spacing w:val="-24"/>
          <w:w w:val="105"/>
          <w:sz w:val="27"/>
        </w:rPr>
        <w:t> </w:t>
      </w:r>
      <w:r>
        <w:rPr>
          <w:rFonts w:ascii="Gill Sans MT"/>
          <w:b/>
          <w:spacing w:val="-4"/>
          <w:w w:val="105"/>
          <w:sz w:val="27"/>
        </w:rPr>
        <w:t>tr</w:t>
      </w:r>
      <w:r>
        <w:rPr>
          <w:rFonts w:ascii="Gill Sans MT"/>
          <w:b/>
          <w:spacing w:val="-3"/>
          <w:w w:val="105"/>
          <w:sz w:val="27"/>
        </w:rPr>
        <w:t>e</w:t>
      </w:r>
      <w:r>
        <w:rPr>
          <w:rFonts w:ascii="Gill Sans MT"/>
          <w:b/>
          <w:spacing w:val="-32"/>
          <w:w w:val="105"/>
          <w:sz w:val="27"/>
        </w:rPr>
        <w:t> </w:t>
      </w:r>
      <w:r>
        <w:rPr>
          <w:rFonts w:ascii="Gill Sans MT"/>
          <w:b/>
          <w:spacing w:val="-1"/>
          <w:w w:val="105"/>
          <w:sz w:val="27"/>
        </w:rPr>
        <w:t>viktigste</w:t>
      </w:r>
      <w:r>
        <w:rPr>
          <w:rFonts w:ascii="Gill Sans MT"/>
          <w:b/>
          <w:spacing w:val="-25"/>
          <w:w w:val="105"/>
          <w:sz w:val="27"/>
        </w:rPr>
        <w:t> </w:t>
      </w:r>
      <w:r>
        <w:rPr>
          <w:rFonts w:ascii="Gill Sans MT"/>
          <w:b/>
          <w:spacing w:val="-2"/>
          <w:w w:val="105"/>
          <w:sz w:val="27"/>
        </w:rPr>
        <w:t>f</w:t>
      </w:r>
      <w:r>
        <w:rPr>
          <w:rFonts w:ascii="Gill Sans MT"/>
          <w:b/>
          <w:spacing w:val="-3"/>
          <w:w w:val="105"/>
          <w:sz w:val="27"/>
        </w:rPr>
        <w:t>ormene</w:t>
      </w:r>
      <w:r>
        <w:rPr>
          <w:rFonts w:ascii="Gill Sans MT"/>
          <w:b/>
          <w:spacing w:val="-24"/>
          <w:w w:val="105"/>
          <w:sz w:val="27"/>
        </w:rPr>
        <w:t> </w:t>
      </w:r>
      <w:r>
        <w:rPr>
          <w:rFonts w:ascii="Gill Sans MT"/>
          <w:b/>
          <w:spacing w:val="-3"/>
          <w:w w:val="105"/>
          <w:sz w:val="27"/>
        </w:rPr>
        <w:t>f</w:t>
      </w:r>
      <w:r>
        <w:rPr>
          <w:rFonts w:ascii="Gill Sans MT"/>
          <w:b/>
          <w:spacing w:val="-4"/>
          <w:w w:val="105"/>
          <w:sz w:val="27"/>
        </w:rPr>
        <w:t>or</w:t>
      </w:r>
      <w:r>
        <w:rPr>
          <w:rFonts w:ascii="Gill Sans MT"/>
          <w:sz w:val="27"/>
        </w:rPr>
      </w:r>
    </w:p>
    <w:p>
      <w:pPr>
        <w:spacing w:before="205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/>
          <w:b/>
          <w:sz w:val="27"/>
        </w:rPr>
        <w:t>_______________</w:t>
      </w:r>
      <w:r>
        <w:rPr>
          <w:rFonts w:ascii="Gill Sans MT"/>
          <w:b/>
          <w:spacing w:val="-22"/>
          <w:sz w:val="27"/>
        </w:rPr>
        <w:t> </w:t>
      </w:r>
      <w:r>
        <w:rPr>
          <w:rFonts w:ascii="Gill Sans MT"/>
          <w:b/>
          <w:sz w:val="27"/>
        </w:rPr>
        <w:t>.</w:t>
      </w:r>
      <w:r>
        <w:rPr>
          <w:rFonts w:ascii="Gill Sans MT"/>
          <w:sz w:val="27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3"/>
          <w:szCs w:val="23"/>
        </w:rPr>
        <w:sectPr>
          <w:type w:val="continuous"/>
          <w:pgSz w:w="11910" w:h="16840"/>
          <w:pgMar w:top="420" w:bottom="0" w:left="1600" w:right="460"/>
        </w:sectPr>
      </w:pPr>
    </w:p>
    <w:p>
      <w:pPr>
        <w:spacing w:before="70"/>
        <w:ind w:left="73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rFonts w:ascii="Gill Sans MT" w:hAnsi="Gill Sans MT" w:cs="Gill Sans MT" w:eastAsia="Gill Sans MT"/>
          <w:b/>
          <w:bCs/>
          <w:spacing w:val="-2"/>
          <w:sz w:val="27"/>
          <w:szCs w:val="27"/>
        </w:rPr>
        <w:t>Mikr</w:t>
      </w:r>
      <w:r>
        <w:rPr>
          <w:rFonts w:ascii="Gill Sans MT" w:hAnsi="Gill Sans MT" w:cs="Gill Sans MT" w:eastAsia="Gill Sans MT"/>
          <w:b/>
          <w:bCs/>
          <w:spacing w:val="-1"/>
          <w:sz w:val="27"/>
          <w:szCs w:val="27"/>
        </w:rPr>
        <w:t>ober</w:t>
      </w:r>
      <w:r>
        <w:rPr>
          <w:rFonts w:ascii="Gill Sans MT" w:hAnsi="Gill Sans MT" w:cs="Gill Sans MT" w:eastAsia="Gill Sans MT"/>
          <w:b/>
          <w:bCs/>
          <w:spacing w:val="21"/>
          <w:sz w:val="27"/>
          <w:szCs w:val="27"/>
        </w:rPr>
        <w:t> </w:t>
      </w:r>
      <w:r>
        <w:rPr>
          <w:rFonts w:ascii="Gill Sans MT" w:hAnsi="Gill Sans MT" w:cs="Gill Sans MT" w:eastAsia="Gill Sans MT"/>
          <w:b/>
          <w:bCs/>
          <w:sz w:val="27"/>
          <w:szCs w:val="27"/>
        </w:rPr>
        <w:t>ﬁnnes</w:t>
      </w:r>
      <w:r>
        <w:rPr>
          <w:rFonts w:ascii="Gill Sans MT" w:hAnsi="Gill Sans MT" w:cs="Gill Sans MT" w:eastAsia="Gill Sans MT"/>
          <w:sz w:val="27"/>
          <w:szCs w:val="27"/>
        </w:rPr>
      </w:r>
    </w:p>
    <w:p>
      <w:pPr>
        <w:spacing w:before="70"/>
        <w:ind w:left="96" w:right="0" w:firstLine="0"/>
        <w:jc w:val="left"/>
        <w:rPr>
          <w:rFonts w:ascii="Gill Sans MT" w:hAnsi="Gill Sans MT" w:cs="Gill Sans MT" w:eastAsia="Gill Sans MT"/>
          <w:sz w:val="27"/>
          <w:szCs w:val="27"/>
        </w:rPr>
      </w:pPr>
      <w:r>
        <w:rPr>
          <w:w w:val="105"/>
        </w:rPr>
        <w:br w:type="column"/>
      </w:r>
      <w:r>
        <w:rPr>
          <w:rFonts w:ascii="Gill Sans MT"/>
          <w:b/>
          <w:w w:val="105"/>
          <w:sz w:val="27"/>
        </w:rPr>
        <w:t>_______________</w:t>
      </w:r>
      <w:r>
        <w:rPr>
          <w:rFonts w:ascii="Gill Sans MT"/>
          <w:b/>
          <w:spacing w:val="-28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og</w:t>
      </w:r>
      <w:r>
        <w:rPr>
          <w:rFonts w:ascii="Gill Sans MT"/>
          <w:b/>
          <w:spacing w:val="-28"/>
          <w:w w:val="105"/>
          <w:sz w:val="27"/>
        </w:rPr>
        <w:t> </w:t>
      </w:r>
      <w:r>
        <w:rPr>
          <w:rFonts w:ascii="Gill Sans MT"/>
          <w:b/>
          <w:spacing w:val="-1"/>
          <w:w w:val="105"/>
          <w:sz w:val="27"/>
        </w:rPr>
        <w:t>dessuten</w:t>
      </w:r>
      <w:r>
        <w:rPr>
          <w:rFonts w:ascii="Gill Sans MT"/>
          <w:b/>
          <w:spacing w:val="-27"/>
          <w:w w:val="105"/>
          <w:sz w:val="27"/>
        </w:rPr>
        <w:t> </w:t>
      </w:r>
      <w:r>
        <w:rPr>
          <w:rFonts w:ascii="Gill Sans MT"/>
          <w:b/>
          <w:w w:val="105"/>
          <w:sz w:val="27"/>
        </w:rPr>
        <w:t>i</w:t>
      </w:r>
      <w:r>
        <w:rPr>
          <w:rFonts w:ascii="Gill Sans MT"/>
          <w:b/>
          <w:spacing w:val="-34"/>
          <w:w w:val="105"/>
          <w:sz w:val="27"/>
        </w:rPr>
        <w:t> </w:t>
      </w:r>
      <w:r>
        <w:rPr>
          <w:rFonts w:ascii="Gill Sans MT"/>
          <w:b/>
          <w:spacing w:val="-1"/>
          <w:w w:val="105"/>
          <w:sz w:val="27"/>
        </w:rPr>
        <w:t>vulkaner!</w:t>
      </w:r>
      <w:r>
        <w:rPr>
          <w:rFonts w:ascii="Gill Sans MT"/>
          <w:sz w:val="27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7"/>
          <w:szCs w:val="27"/>
        </w:rPr>
        <w:sectPr>
          <w:type w:val="continuous"/>
          <w:pgSz w:w="11910" w:h="16840"/>
          <w:pgMar w:top="420" w:bottom="0" w:left="1600" w:right="460"/>
          <w:cols w:num="2" w:equalWidth="0">
            <w:col w:w="2740" w:space="40"/>
            <w:col w:w="7070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2994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9392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9368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2013;top:6542;width:8135;height:7602" coordorigin="2013,6542" coordsize="8135,7602">
              <v:shape style="position:absolute;left:2013;top:6542;width:8135;height:7602" coordorigin="2013,6542" coordsize="8135,7602" path="m10001,14144l2159,14144,2137,14142,2076,14118,2032,14070,2013,14006,2013,6689,2015,6666,2039,6605,2087,6561,2151,6543,10001,6542,10024,6544,10085,6569,10128,6617,10147,6680,10148,13997,10146,14020,10121,14081,10073,14125,10010,14144,10001,14144xe" filled="false" stroked="true" strokeweight=".863246pt" strokecolor="#e0eaba">
                <v:path arrowok="t"/>
              </v:shape>
            </v:group>
            <v:group style="position:absolute;left:1480;top:1186;width:9209;height:13513" coordorigin="1480,1186" coordsize="9209,13513">
              <v:shape style="position:absolute;left:1480;top:1186;width:9209;height:13513" coordorigin="1480,1186" coordsize="9209,13513" path="m10399,14699l1770,14699,1746,14698,1679,14684,1618,14655,1565,14613,1524,14560,1495,14499,1481,14430,1480,14406,1480,1479,1489,1409,1513,1344,1550,1288,1599,1243,1657,1209,1723,1190,1770,1186,10399,1186,10468,1195,10532,1219,10587,1257,10605,1274,1770,1274,1747,1275,1683,1294,1630,1331,1591,1383,1570,1446,1567,14406,1568,14429,1587,14494,1624,14548,1675,14587,1738,14609,10605,14611,10604,14613,10551,14655,10490,14684,10423,14698,10399,14699xe" filled="true" fillcolor="#96c224" stroked="false">
                <v:path arrowok="t"/>
                <v:fill type="solid"/>
              </v:shape>
              <v:shape style="position:absolute;left:1480;top:1186;width:9209;height:13513" coordorigin="1480,1186" coordsize="9209,13513" path="m10605,14611l10399,14611,10422,14610,10444,14606,10505,14581,10554,14538,10587,14482,10602,14416,10602,1479,10600,1456,10582,1391,10545,1337,10494,1298,10431,1276,1770,1274,10605,1274,10645,1325,10674,1386,10688,1455,10689,1479,10689,14406,10680,14476,10656,14541,10619,14597,10605,14611xe" filled="true" fillcolor="#96c224" stroked="false">
                <v:path arrowok="t"/>
                <v:fill type="solid"/>
              </v:shape>
            </v:group>
            <v:group style="position:absolute;left:10134;top:993;width:746;height:748" coordorigin="10134,993" coordsize="746,748">
              <v:shape style="position:absolute;left:10134;top:993;width:746;height:748" coordorigin="10134,993" coordsize="746,748" path="m10507,1741l10447,1736,10362,1711,10287,1669,10224,1610,10176,1539,10145,1457,10134,1367,10136,1336,10153,1249,10190,1170,10244,1102,10311,1049,10389,1012,10477,994,10507,993,10538,994,10625,1012,10704,1049,10771,1102,10824,1170,10861,1249,10879,1336,10880,1367,10879,1398,10861,1485,10824,1564,10771,1631,10704,1685,10625,1722,10538,1740,10507,1741xe" filled="true" fillcolor="#96c224" stroked="false">
                <v:path arrowok="t"/>
                <v:fill type="solid"/>
              </v:shape>
            </v:group>
            <v:group style="position:absolute;left:10400;top:1134;width:2;height:2" coordorigin="10400,1134" coordsize="2,2">
              <v:shape style="position:absolute;left:10400;top:1134;width:2;height:2" coordorigin="10400,1134" coordsize="1,1" path="m10401,1135l10400,1134,10401,1135xe" filled="true" fillcolor="#ffffff" stroked="false">
                <v:path arrowok="t"/>
                <v:fill type="solid"/>
              </v:shape>
            </v:group>
            <v:group style="position:absolute;left:10238;top:1072;width:543;height:590" coordorigin="10238,1072" coordsize="543,590">
              <v:shape style="position:absolute;left:10238;top:1072;width:543;height:590" coordorigin="10238,1072" coordsize="543,590" path="m10570,1144l10463,1144,10472,1141,10490,1139,10490,1081,10500,1072,10525,1072,10534,1081,10534,1139,10539,1139,10544,1139,10556,1141,10570,1144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68,1160l10614,1160,10631,1132,10637,1123,10651,1119,10671,1132,10674,1146,10668,1155,10668,1160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409,1225l10336,1225,10350,1209,10364,1196,10378,1184,10375,1177,10363,1157,10357,1147,10360,1134,10371,1127,10381,1122,10394,1125,10400,1135,10404,1141,10432,1154,10600,1154,10614,1160,10668,1160,10668,1160,10662,1189,10523,1189,10497,1190,10479,1193,10471,1195,10457,1200,10435,1210,10409,1225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00,1154l10432,1154,10455,1146,10463,1144,10463,1144,10570,1144,10575,1145,10594,1151,10600,1154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724,1412l10564,1412,10583,1411,10605,1409,10664,1392,10684,1377,10689,1374,10691,1371,10692,1368,10692,1366,10682,1305,10651,1250,10603,1213,10544,1193,10523,1189,10662,1189,10662,1190,10677,1202,10692,1216,10707,1231,10779,1231,10777,1239,10765,1246,10726,1274,10733,1293,10738,1312,10742,1332,10744,1351,10743,1374,10743,1381,10740,1387,10735,1399,10727,1409,10724,1412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342,1340l10263,1340,10291,1328,10294,1309,10297,1289,10299,1269,10261,1246,10251,1239,10247,1226,10253,1216,10260,1205,10273,1202,10284,1208,10336,1225,10409,1225,10405,1228,10392,1239,10358,1289,10343,1331,10342,1340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779,1231l10707,1231,10730,1216,10753,1202,10767,1205,10773,1216,10780,1226,10779,1231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564,1463l10486,1451,10428,1419,10390,1372,10373,1314,10386,1331,10399,1347,10460,1389,10523,1407,10564,1412,10724,1412,10718,1417,10644,1453,10583,1462,10564,1463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274,1524l10261,1520,10254,1510,10249,1499,10253,1485,10264,1478,10301,1443,10295,1424,10291,1404,10288,1384,10248,1384,10238,1375,10238,1351,10247,1340,10259,1340,10263,1340,10342,1340,10340,1355,10340,1375,10342,1394,10373,1466,10399,1497,10322,1497,10285,1517,10274,1524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48,1542l10532,1542,10555,1540,10576,1537,10648,1510,10680,1490,10670,1508,10659,1525,10647,1540,10648,1542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360,1575l10377,1548,10372,1545,10365,1539,10351,1526,10322,1497,10399,1497,10401,1498,10417,1513,10474,1537,10532,1542,10648,1542,10665,1569,10364,1569,10360,1575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381,1606l10371,1599,10361,1592,10358,1579,10364,1569,10665,1569,10666,1571,10415,1571,10411,1577,10402,1592,10395,1603,10381,1606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520,1662l10508,1662,10498,1652,10497,1639,10493,1594,10477,1591,10458,1587,10437,1581,10415,1571,10666,1571,10668,1575,10598,1575,10581,1583,10562,1590,10541,1597,10541,1639,10542,1651,10532,1661,10520,1662xe" filled="true" fillcolor="#ffffff" stroked="false">
                <v:path arrowok="t"/>
                <v:fill type="solid"/>
              </v:shape>
              <v:shape style="position:absolute;left:10238;top:1072;width:543;height:590" coordorigin="10238,1072" coordsize="543,590" path="m10650,1608l10637,1607,10631,1598,10630,1596,10626,1589,10598,1575,10668,1575,10673,1584,10670,1597,10659,1603,10650,1608xe" filled="true" fillcolor="#ffffff" stroked="false">
                <v:path arrowok="t"/>
                <v:fill type="solid"/>
              </v:shape>
            </v:group>
            <v:group style="position:absolute;left:10629;top:1596;width:3;height:4" coordorigin="10629,1596" coordsize="3,4">
              <v:shape style="position:absolute;left:10629;top:1596;width:3;height:4" coordorigin="10629,1596" coordsize="3,4" path="m10630,1597l10630,1596,10629,1596,10630,1597xe" filled="true" fillcolor="#ffffff" stroked="false">
                <v:path arrowok="t"/>
                <v:fill type="solid"/>
              </v:shape>
              <v:shape style="position:absolute;left:10629;top:1596;width:3;height:4" coordorigin="10629,1596" coordsize="3,4" path="m10632,1599l10630,1597,10631,1598,10632,1599xe" filled="true" fillcolor="#ffffff" stroked="false">
                <v:path arrowok="t"/>
                <v:fill type="solid"/>
              </v:shape>
            </v:group>
            <v:group style="position:absolute;left:10434;top:1250;width:64;height:62" coordorigin="10434,1250" coordsize="64,62">
              <v:shape style="position:absolute;left:10434;top:1250;width:64;height:62" coordorigin="10434,1250" coordsize="64,62" path="m10449,1311l10437,1296,10434,1270,10447,1255,10472,1250,10490,1262,10497,1282,10497,1284,10492,1300,10476,1310,10449,1311xe" filled="true" fillcolor="#ffffff" stroked="false">
                <v:path arrowok="t"/>
                <v:fill type="solid"/>
              </v:shape>
            </v:group>
            <v:group style="position:absolute;left:10587;top:1309;width:49;height:49" coordorigin="10587,1309" coordsize="49,49">
              <v:shape style="position:absolute;left:10587;top:1309;width:49;height:49" coordorigin="10587,1309" coordsize="49,49" path="m10625,1357l10598,1357,10587,1346,10587,1320,10598,1309,10625,1309,10636,1320,10636,1346,10625,1357xe" filled="true" fillcolor="#ffffff" stroked="false">
                <v:path arrowok="t"/>
                <v:fill type="solid"/>
              </v:shape>
              <v:shape style="position:absolute;left:1810;top:4831;width:2260;height:1829" type="#_x0000_t75" stroked="false">
                <v:imagedata r:id="rId404" o:title=""/>
              </v:shape>
              <v:shape style="position:absolute;left:9107;top:10229;width:1354;height:1274" type="#_x0000_t75" stroked="false">
                <v:imagedata r:id="rId405" o:title=""/>
              </v:shape>
              <v:shape style="position:absolute;left:8949;top:3604;width:1312;height:3009" type="#_x0000_t75" stroked="false">
                <v:imagedata r:id="rId406" o:title="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6"/>
          <w:szCs w:val="26"/>
        </w:rPr>
      </w:pPr>
    </w:p>
    <w:p>
      <w:pPr>
        <w:tabs>
          <w:tab w:pos="3761" w:val="left" w:leader="none"/>
        </w:tabs>
        <w:spacing w:line="247" w:lineRule="auto" w:before="58"/>
        <w:ind w:left="2941" w:right="1174" w:firstLine="2862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6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b/>
          <w:color w:val="FFFFFF"/>
          <w:spacing w:val="29"/>
          <w:w w:val="104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Gå</w:t>
        <w:tab/>
      </w:r>
      <w:hyperlink r:id="rId19">
        <w:r>
          <w:rPr>
            <w:rFonts w:ascii="Trebuchet MS" w:hAnsi="Trebuchet MS"/>
            <w:b/>
            <w:color w:val="FFFFFF"/>
            <w:spacing w:val="-2"/>
            <w:w w:val="105"/>
            <w:sz w:val="30"/>
          </w:rPr>
          <w:t>www.e-bug.eu/no-no</w:t>
        </w:r>
      </w:hyperlink>
      <w:r>
        <w:rPr>
          <w:rFonts w:ascii="Trebuchet MS" w:hAnsi="Trebuchet MS"/>
          <w:b/>
          <w:color w:val="FFFFFF"/>
          <w:spacing w:val="1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f</w:t>
      </w:r>
      <w:r>
        <w:rPr>
          <w:rFonts w:ascii="Trebuchet MS" w:hAnsi="Trebuchet MS"/>
          <w:b/>
          <w:color w:val="FFFFFF"/>
          <w:spacing w:val="-4"/>
          <w:w w:val="105"/>
          <w:sz w:val="30"/>
        </w:rPr>
        <w:t>or</w:t>
      </w:r>
      <w:r>
        <w:rPr>
          <w:rFonts w:ascii="Trebuchet MS" w:hAnsi="Trebuchet MS"/>
          <w:b/>
          <w:color w:val="FFFFFF"/>
          <w:spacing w:val="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sv</w:t>
      </w:r>
      <w:r>
        <w:rPr>
          <w:rFonts w:ascii="Trebuchet MS" w:hAnsi="Trebuchet MS"/>
          <w:b/>
          <w:color w:val="FFFFFF"/>
          <w:spacing w:val="-4"/>
          <w:w w:val="105"/>
          <w:sz w:val="30"/>
        </w:rPr>
        <w:t>ar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ene</w:t>
      </w:r>
      <w:r>
        <w:rPr>
          <w:rFonts w:ascii="Trebuchet MS" w:hAnsi="Trebuchet MS"/>
          <w:sz w:val="30"/>
        </w:rPr>
      </w:r>
    </w:p>
    <w:p>
      <w:pPr>
        <w:spacing w:before="136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53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1600" w:right="460"/>
        </w:sectPr>
      </w:pPr>
    </w:p>
    <w:p>
      <w:pPr>
        <w:spacing w:before="40"/>
        <w:ind w:left="12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1.-4.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TRINN</w:t>
      </w:r>
      <w:r>
        <w:rPr>
          <w:rFonts w:ascii="Trebuchet MS" w:hAnsi="Trebuchet MS" w:cs="Trebuchet MS" w:eastAsia="Trebuchet MS"/>
          <w:b/>
          <w:bCs/>
          <w:spacing w:val="-37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73"/>
          <w:w w:val="14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TIME</w:t>
      </w:r>
      <w:r>
        <w:rPr>
          <w:rFonts w:ascii="Trebuchet MS" w:hAnsi="Trebuchet MS" w:cs="Trebuchet MS" w:eastAsia="Trebuchet MS"/>
          <w:b/>
          <w:bCs/>
          <w:spacing w:val="-38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2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line="247" w:lineRule="auto" w:before="0"/>
        <w:ind w:left="124" w:right="3683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 w:hAnsi="Trebuchet MS"/>
          <w:b/>
          <w:spacing w:val="-2"/>
          <w:w w:val="105"/>
          <w:sz w:val="80"/>
        </w:rPr>
        <w:t>Smittesp</w:t>
      </w:r>
      <w:r>
        <w:rPr>
          <w:rFonts w:ascii="Trebuchet MS" w:hAnsi="Trebuchet MS"/>
          <w:b/>
          <w:spacing w:val="-3"/>
          <w:w w:val="105"/>
          <w:sz w:val="80"/>
        </w:rPr>
        <w:t>r</w:t>
      </w:r>
      <w:r>
        <w:rPr>
          <w:rFonts w:ascii="Trebuchet MS" w:hAnsi="Trebuchet MS"/>
          <w:b/>
          <w:spacing w:val="-2"/>
          <w:w w:val="105"/>
          <w:sz w:val="80"/>
        </w:rPr>
        <w:t>edning:</w:t>
      </w:r>
      <w:r>
        <w:rPr>
          <w:rFonts w:ascii="Trebuchet MS" w:hAnsi="Trebuchet MS"/>
          <w:b/>
          <w:spacing w:val="20"/>
          <w:w w:val="104"/>
          <w:sz w:val="80"/>
        </w:rPr>
        <w:t> </w:t>
      </w:r>
      <w:r>
        <w:rPr>
          <w:rFonts w:ascii="Trebuchet MS" w:hAnsi="Trebuchet MS"/>
          <w:b/>
          <w:spacing w:val="-3"/>
          <w:w w:val="105"/>
          <w:sz w:val="80"/>
        </w:rPr>
        <w:t>Håndh</w:t>
      </w:r>
      <w:r>
        <w:rPr>
          <w:rFonts w:ascii="Trebuchet MS" w:hAnsi="Trebuchet MS"/>
          <w:b/>
          <w:spacing w:val="-4"/>
          <w:w w:val="105"/>
          <w:sz w:val="80"/>
        </w:rPr>
        <w:t>y</w:t>
      </w:r>
      <w:r>
        <w:rPr>
          <w:rFonts w:ascii="Trebuchet MS" w:hAnsi="Trebuchet MS"/>
          <w:b/>
          <w:spacing w:val="-3"/>
          <w:w w:val="105"/>
          <w:sz w:val="80"/>
        </w:rPr>
        <w:t>giene</w:t>
      </w:r>
      <w:r>
        <w:rPr>
          <w:rFonts w:ascii="Trebuchet MS" w:hAnsi="Trebuchet MS"/>
          <w:sz w:val="80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58" w:lineRule="auto" w:before="44"/>
        <w:ind w:left="124" w:right="57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spacing w:val="-9"/>
          <w:w w:val="105"/>
          <w:sz w:val="40"/>
        </w:rPr>
        <w:t>Ved</w:t>
      </w:r>
      <w:r>
        <w:rPr>
          <w:rFonts w:ascii="Trebuchet MS" w:hAnsi="Trebuchet MS"/>
          <w:b/>
          <w:spacing w:val="-2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2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delta</w:t>
      </w:r>
      <w:r>
        <w:rPr>
          <w:rFonts w:ascii="Trebuchet MS" w:hAnsi="Trebuchet MS"/>
          <w:b/>
          <w:spacing w:val="-2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23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23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klasseromseksperimen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vil</w:t>
      </w:r>
      <w:r>
        <w:rPr>
          <w:rFonts w:ascii="Trebuchet MS" w:hAnsi="Trebuchet MS"/>
          <w:b/>
          <w:spacing w:val="-37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29"/>
          <w:w w:val="104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forstå</w:t>
      </w:r>
      <w:r>
        <w:rPr>
          <w:rFonts w:ascii="Trebuchet MS" w:hAnsi="Trebuchet MS"/>
          <w:b/>
          <w:spacing w:val="-36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4"/>
          <w:w w:val="105"/>
          <w:sz w:val="40"/>
        </w:rPr>
        <w:t>dan</w:t>
      </w:r>
      <w:r>
        <w:rPr>
          <w:rFonts w:ascii="Trebuchet MS" w:hAnsi="Trebuchet MS"/>
          <w:b/>
          <w:spacing w:val="-36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såpe</w:t>
      </w:r>
      <w:r>
        <w:rPr>
          <w:rFonts w:ascii="Trebuchet MS" w:hAnsi="Trebuchet MS"/>
          <w:b/>
          <w:spacing w:val="-36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eller</w:t>
      </w:r>
      <w:r>
        <w:rPr>
          <w:rFonts w:ascii="Trebuchet MS" w:hAnsi="Trebuchet MS"/>
          <w:b/>
          <w:spacing w:val="-45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håndsprit</w:t>
      </w:r>
      <w:r>
        <w:rPr>
          <w:rFonts w:ascii="Trebuchet MS" w:hAnsi="Trebuchet MS"/>
          <w:b/>
          <w:spacing w:val="-46"/>
          <w:w w:val="105"/>
          <w:sz w:val="40"/>
        </w:rPr>
        <w:t> </w:t>
      </w:r>
      <w:r>
        <w:rPr>
          <w:rFonts w:ascii="Trebuchet MS" w:hAnsi="Trebuchet MS"/>
          <w:b/>
          <w:spacing w:val="-6"/>
          <w:w w:val="105"/>
          <w:sz w:val="40"/>
        </w:rPr>
        <w:t>virker</w:t>
      </w:r>
      <w:r>
        <w:rPr>
          <w:rFonts w:ascii="Trebuchet MS" w:hAnsi="Trebuchet MS"/>
          <w:b/>
          <w:spacing w:val="-8"/>
          <w:w w:val="105"/>
          <w:sz w:val="40"/>
        </w:rPr>
        <w:t>,</w:t>
      </w:r>
      <w:r>
        <w:rPr>
          <w:rFonts w:ascii="Trebuchet MS" w:hAnsi="Trebuchet MS"/>
          <w:b/>
          <w:spacing w:val="-36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6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a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30"/>
          <w:w w:val="101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håndvask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er</w:t>
      </w:r>
      <w:r>
        <w:rPr>
          <w:rFonts w:ascii="Trebuchet MS" w:hAnsi="Trebuchet MS"/>
          <w:b/>
          <w:spacing w:val="-52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den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beste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må</w:t>
      </w:r>
      <w:r>
        <w:rPr>
          <w:rFonts w:ascii="Trebuchet MS" w:hAnsi="Trebuchet MS"/>
          <w:b/>
          <w:spacing w:val="-3"/>
          <w:w w:val="105"/>
          <w:sz w:val="40"/>
        </w:rPr>
        <w:t>t</w:t>
      </w:r>
      <w:r>
        <w:rPr>
          <w:rFonts w:ascii="Trebuchet MS" w:hAnsi="Trebuchet MS"/>
          <w:b/>
          <w:spacing w:val="-2"/>
          <w:w w:val="105"/>
          <w:sz w:val="40"/>
        </w:rPr>
        <w:t>en</w:t>
      </w:r>
      <w:r>
        <w:rPr>
          <w:rFonts w:ascii="Trebuchet MS" w:hAnsi="Trebuchet MS"/>
          <w:b/>
          <w:spacing w:val="-4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fjerne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ober</w:t>
      </w:r>
      <w:r>
        <w:rPr>
          <w:rFonts w:ascii="Trebuchet MS" w:hAnsi="Trebuchet MS"/>
          <w:b/>
          <w:spacing w:val="-52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på.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440" w:right="940"/>
        </w:sectPr>
      </w:pPr>
    </w:p>
    <w:p>
      <w:pPr>
        <w:spacing w:before="181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339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10"/>
          <w:sz w:val="28"/>
        </w:rPr>
        <w:t>Folkehelse</w:t>
      </w:r>
      <w:r>
        <w:rPr>
          <w:rFonts w:ascii="Trebuchet MS"/>
          <w:b/>
          <w:spacing w:val="-67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66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livsmestring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0"/>
        </w:numPr>
        <w:tabs>
          <w:tab w:pos="388" w:val="left" w:leader="none"/>
        </w:tabs>
        <w:spacing w:line="240" w:lineRule="auto" w:before="69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4"/>
          <w:w w:val="105"/>
        </w:rPr>
        <w:t>For</w:t>
      </w:r>
      <w:r>
        <w:rPr>
          <w:rFonts w:ascii="Trebuchet MS"/>
          <w:spacing w:val="-3"/>
          <w:w w:val="105"/>
        </w:rPr>
        <w:t>eb</w:t>
      </w:r>
      <w:r>
        <w:rPr>
          <w:rFonts w:ascii="Trebuchet MS"/>
          <w:spacing w:val="-4"/>
          <w:w w:val="105"/>
        </w:rPr>
        <w:t>y</w:t>
      </w:r>
      <w:r>
        <w:rPr>
          <w:rFonts w:ascii="Trebuchet MS"/>
          <w:spacing w:val="-3"/>
          <w:w w:val="105"/>
        </w:rPr>
        <w:t>gging</w:t>
      </w:r>
      <w:r>
        <w:rPr>
          <w:rFonts w:asci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10"/>
          <w:sz w:val="28"/>
        </w:rPr>
        <w:t>Demokr</w:t>
      </w:r>
      <w:r>
        <w:rPr>
          <w:rFonts w:ascii="Trebuchet MS"/>
          <w:b/>
          <w:spacing w:val="-1"/>
          <w:w w:val="110"/>
          <w:sz w:val="28"/>
        </w:rPr>
        <w:t>a</w:t>
      </w:r>
      <w:r>
        <w:rPr>
          <w:rFonts w:ascii="Trebuchet MS"/>
          <w:b/>
          <w:spacing w:val="-2"/>
          <w:w w:val="110"/>
          <w:sz w:val="28"/>
        </w:rPr>
        <w:t>ti</w:t>
      </w:r>
      <w:r>
        <w:rPr>
          <w:rFonts w:ascii="Trebuchet MS"/>
          <w:b/>
          <w:spacing w:val="-71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71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medbor</w:t>
      </w:r>
      <w:r>
        <w:rPr>
          <w:rFonts w:ascii="Trebuchet MS"/>
          <w:b/>
          <w:spacing w:val="-1"/>
          <w:w w:val="110"/>
          <w:sz w:val="28"/>
        </w:rPr>
        <w:t>gerskap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0"/>
        </w:numPr>
        <w:tabs>
          <w:tab w:pos="388" w:val="left" w:leader="none"/>
        </w:tabs>
        <w:spacing w:line="258" w:lineRule="auto" w:before="69" w:after="0"/>
        <w:ind w:left="410" w:right="191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F</w:t>
      </w:r>
      <w:r>
        <w:rPr>
          <w:rFonts w:ascii="Trebuchet MS" w:hAnsi="Trebuchet MS"/>
          <w:spacing w:val="-2"/>
          <w:w w:val="105"/>
        </w:rPr>
        <w:t>elles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2"/>
          <w:w w:val="105"/>
        </w:rPr>
        <w:t>ans</w:t>
      </w:r>
      <w:r>
        <w:rPr>
          <w:rFonts w:ascii="Trebuchet MS" w:hAnsi="Trebuchet MS"/>
          <w:spacing w:val="-3"/>
          <w:w w:val="105"/>
        </w:rPr>
        <w:t>var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4"/>
          <w:w w:val="105"/>
        </w:rPr>
        <w:t>v</w:t>
      </w:r>
      <w:r>
        <w:rPr>
          <w:rFonts w:ascii="Trebuchet MS" w:hAnsi="Trebuchet MS"/>
          <w:spacing w:val="-3"/>
          <w:w w:val="105"/>
        </w:rPr>
        <w:t>ask</w:t>
      </w:r>
      <w:r>
        <w:rPr>
          <w:rFonts w:ascii="Trebuchet MS" w:hAnsi="Trebuchet MS"/>
          <w:spacing w:val="-4"/>
          <w:w w:val="105"/>
        </w:rPr>
        <w:t>e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hender</w:t>
      </w:r>
      <w:r>
        <w:rPr>
          <w:rFonts w:ascii="Trebuchet MS" w:hAnsi="Trebuchet MS"/>
          <w:spacing w:val="29"/>
          <w:w w:val="101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spacing w:val="-3"/>
          <w:w w:val="105"/>
        </w:rPr>
        <w:t>sør</w:t>
      </w:r>
      <w:r>
        <w:rPr>
          <w:rFonts w:ascii="Trebuchet MS" w:hAnsi="Trebuchet MS"/>
          <w:spacing w:val="-2"/>
          <w:w w:val="105"/>
        </w:rPr>
        <w:t>ge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ikke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2"/>
          <w:w w:val="105"/>
        </w:rPr>
        <w:t>smitt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andre</w:t>
      </w:r>
      <w:r>
        <w:rPr>
          <w:rFonts w:ascii="Trebuchet MS" w:hAnsi="Trebuchet MS"/>
          <w:b w:val="0"/>
        </w:rPr>
      </w:r>
    </w:p>
    <w:p>
      <w:pPr>
        <w:spacing w:before="192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10"/>
          <w:sz w:val="28"/>
        </w:rPr>
        <w:t>Ma</w:t>
      </w:r>
      <w:r>
        <w:rPr>
          <w:rFonts w:ascii="Trebuchet MS"/>
          <w:b/>
          <w:spacing w:val="-3"/>
          <w:w w:val="110"/>
          <w:sz w:val="28"/>
        </w:rPr>
        <w:t>t</w:t>
      </w:r>
      <w:r>
        <w:rPr>
          <w:rFonts w:ascii="Trebuchet MS"/>
          <w:b/>
          <w:spacing w:val="-29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28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helse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0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spacing w:val="-4"/>
          <w:w w:val="110"/>
        </w:rPr>
        <w:t>foreby</w:t>
      </w:r>
      <w:r>
        <w:rPr>
          <w:rFonts w:ascii="Trebuchet MS"/>
          <w:spacing w:val="-3"/>
          <w:w w:val="110"/>
        </w:rPr>
        <w:t>gging</w:t>
      </w:r>
      <w:r>
        <w:rPr>
          <w:rFonts w:asci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10"/>
          <w:sz w:val="28"/>
        </w:rPr>
        <w:t>Na</w:t>
      </w:r>
      <w:r>
        <w:rPr>
          <w:rFonts w:ascii="Trebuchet MS"/>
          <w:b/>
          <w:spacing w:val="-2"/>
          <w:w w:val="110"/>
          <w:sz w:val="28"/>
        </w:rPr>
        <w:t>turf</w:t>
      </w:r>
      <w:r>
        <w:rPr>
          <w:rFonts w:ascii="Trebuchet MS"/>
          <w:b/>
          <w:spacing w:val="-1"/>
          <w:w w:val="110"/>
          <w:sz w:val="28"/>
        </w:rPr>
        <w:t>ag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0"/>
        </w:numPr>
        <w:tabs>
          <w:tab w:pos="388" w:val="left" w:leader="none"/>
        </w:tabs>
        <w:spacing w:line="258" w:lineRule="auto" w:before="69" w:after="0"/>
        <w:ind w:left="410" w:right="414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Na</w:t>
      </w:r>
      <w:r>
        <w:rPr>
          <w:rFonts w:ascii="Trebuchet MS" w:hAnsi="Trebuchet MS"/>
          <w:spacing w:val="-2"/>
        </w:rPr>
        <w:t>turvit</w:t>
      </w:r>
      <w:r>
        <w:rPr>
          <w:rFonts w:ascii="Trebuchet MS" w:hAnsi="Trebuchet MS"/>
          <w:spacing w:val="-1"/>
        </w:rPr>
        <w:t>enskapelige</w:t>
      </w:r>
      <w:r>
        <w:rPr>
          <w:rFonts w:ascii="Trebuchet MS" w:hAnsi="Trebuchet MS"/>
          <w:spacing w:val="57"/>
        </w:rPr>
        <w:t> </w:t>
      </w:r>
      <w:r>
        <w:rPr>
          <w:rFonts w:ascii="Trebuchet MS" w:hAnsi="Trebuchet MS"/>
          <w:spacing w:val="-1"/>
        </w:rPr>
        <w:t>praksiser</w:t>
      </w:r>
      <w:r>
        <w:rPr>
          <w:rFonts w:ascii="Trebuchet MS" w:hAnsi="Trebuchet MS"/>
          <w:spacing w:val="35"/>
          <w:w w:val="102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3"/>
          <w:w w:val="105"/>
        </w:rPr>
        <w:t>tenk</w:t>
      </w:r>
      <w:r>
        <w:rPr>
          <w:rFonts w:ascii="Trebuchet MS" w:hAnsi="Trebuchet MS"/>
          <w:spacing w:val="-2"/>
          <w:w w:val="105"/>
        </w:rPr>
        <w:t>emå</w:t>
      </w:r>
      <w:r>
        <w:rPr>
          <w:rFonts w:ascii="Trebuchet MS" w:hAnsi="Trebuchet MS"/>
          <w:spacing w:val="-3"/>
          <w:w w:val="105"/>
        </w:rPr>
        <w:t>ter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30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L</w:t>
      </w:r>
      <w:r>
        <w:rPr>
          <w:rFonts w:ascii="Trebuchet MS" w:hAnsi="Trebuchet MS"/>
          <w:spacing w:val="-4"/>
          <w:w w:val="105"/>
        </w:rPr>
        <w:t>ev</w:t>
      </w:r>
      <w:r>
        <w:rPr>
          <w:rFonts w:ascii="Trebuchet MS" w:hAnsi="Trebuchet MS"/>
          <w:spacing w:val="-3"/>
          <w:w w:val="105"/>
        </w:rPr>
        <w:t>ende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ting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spacing w:val="-3"/>
          <w:w w:val="105"/>
        </w:rPr>
        <w:t>der</w:t>
      </w:r>
      <w:r>
        <w:rPr>
          <w:rFonts w:ascii="Trebuchet MS" w:hAnsi="Trebuchet MS"/>
          <w:spacing w:val="-2"/>
          <w:w w:val="105"/>
        </w:rPr>
        <w:t>es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miljø</w:t>
      </w:r>
      <w:r>
        <w:rPr>
          <w:rFonts w:ascii="Trebuchet MS" w:hAns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Grunnleggende</w:t>
      </w:r>
      <w:r>
        <w:rPr>
          <w:rFonts w:ascii="Trebuchet MS"/>
          <w:b/>
          <w:spacing w:val="3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f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2"/>
          <w:w w:val="105"/>
          <w:sz w:val="28"/>
        </w:rPr>
        <w:t>dighe</w:t>
      </w:r>
      <w:r>
        <w:rPr>
          <w:rFonts w:ascii="Trebuchet MS"/>
          <w:b/>
          <w:spacing w:val="-3"/>
          <w:w w:val="105"/>
          <w:sz w:val="28"/>
        </w:rPr>
        <w:t>ter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0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L</w:t>
      </w:r>
      <w:r>
        <w:rPr>
          <w:rFonts w:ascii="Trebuchet MS" w:hAnsi="Trebuchet MS"/>
          <w:spacing w:val="-2"/>
          <w:w w:val="105"/>
        </w:rPr>
        <w:t>esing,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2"/>
          <w:w w:val="105"/>
        </w:rPr>
        <w:t>f</w:t>
      </w:r>
      <w:r>
        <w:rPr>
          <w:rFonts w:ascii="Trebuchet MS" w:hAnsi="Trebuchet MS"/>
          <w:spacing w:val="-1"/>
          <w:w w:val="105"/>
        </w:rPr>
        <w:t>orståelse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skriving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157"/>
        <w:ind w:left="619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4"/>
          <w:w w:val="105"/>
          <w:sz w:val="40"/>
        </w:rPr>
        <w:t>S</w:t>
      </w:r>
      <w:r>
        <w:rPr>
          <w:rFonts w:ascii="Trebuchet MS"/>
          <w:b/>
          <w:spacing w:val="-5"/>
          <w:w w:val="105"/>
          <w:sz w:val="40"/>
        </w:rPr>
        <w:t>tikkor</w:t>
      </w:r>
      <w:r>
        <w:rPr>
          <w:rFonts w:ascii="Trebuchet MS"/>
          <w:b/>
          <w:spacing w:val="-4"/>
          <w:w w:val="105"/>
          <w:sz w:val="40"/>
        </w:rPr>
        <w:t>d</w:t>
      </w:r>
      <w:r>
        <w:rPr>
          <w:rFonts w:ascii="Trebuchet MS"/>
          <w:sz w:val="40"/>
        </w:rPr>
      </w:r>
    </w:p>
    <w:p>
      <w:pPr>
        <w:spacing w:before="181"/>
        <w:ind w:left="62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2"/>
          <w:w w:val="105"/>
          <w:sz w:val="40"/>
        </w:rPr>
        <w:t>Nettlenk</w:t>
      </w:r>
      <w:r>
        <w:rPr>
          <w:rFonts w:ascii="Trebuchet MS"/>
          <w:b/>
          <w:spacing w:val="-3"/>
          <w:w w:val="105"/>
          <w:sz w:val="40"/>
        </w:rPr>
        <w:t>er</w:t>
      </w:r>
      <w:r>
        <w:rPr>
          <w:rFonts w:ascii="Trebuchet MS"/>
          <w:sz w:val="40"/>
        </w:rPr>
      </w:r>
    </w:p>
    <w:p>
      <w:pPr>
        <w:pStyle w:val="BodyText"/>
        <w:spacing w:line="310" w:lineRule="auto" w:before="254"/>
        <w:ind w:left="160" w:right="115"/>
        <w:jc w:val="left"/>
        <w:rPr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157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.e-bug.eu</w:t>
        </w:r>
        <w:r>
          <w:rPr>
            <w:spacing w:val="-6"/>
            <w:w w:val="105"/>
          </w:rPr>
          <w:t>/</w:t>
        </w:r>
        <w:r>
          <w:rPr>
            <w:w w:val="105"/>
          </w:rPr>
          <w:t>no-no</w:t>
        </w:r>
        <w:r>
          <w:rPr>
            <w:spacing w:val="-5"/>
            <w:w w:val="105"/>
          </w:rPr>
          <w:t>/1</w:t>
        </w:r>
        <w:r>
          <w:rPr>
            <w:spacing w:val="-6"/>
            <w:w w:val="105"/>
          </w:rPr>
          <w:t>-</w:t>
        </w:r>
        <w:r>
          <w:rPr>
            <w:spacing w:val="-4"/>
            <w:w w:val="105"/>
          </w:rPr>
          <w:t>4</w:t>
        </w:r>
        <w:r>
          <w:rPr>
            <w:w w:val="105"/>
          </w:rPr>
          <w:t>-trinn-</w:t>
        </w:r>
      </w:hyperlink>
      <w:r>
        <w:rPr>
          <w:w w:val="101"/>
        </w:rPr>
        <w:t> </w:t>
      </w:r>
      <w:r>
        <w:rPr>
          <w:spacing w:val="-1"/>
          <w:w w:val="105"/>
        </w:rPr>
        <w:t>håndh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giene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Heading9"/>
        <w:spacing w:line="240" w:lineRule="auto" w:before="0"/>
        <w:ind w:left="606" w:right="0"/>
        <w:jc w:val="left"/>
        <w:rPr>
          <w:b w:val="0"/>
          <w:bCs w:val="0"/>
        </w:rPr>
      </w:pPr>
      <w:r>
        <w:rPr>
          <w:spacing w:val="-1"/>
          <w:w w:val="110"/>
        </w:rPr>
        <w:t>K</w:t>
      </w:r>
      <w:r>
        <w:rPr>
          <w:spacing w:val="-2"/>
          <w:w w:val="110"/>
        </w:rPr>
        <w:t>ompe</w:t>
      </w:r>
      <w:r>
        <w:rPr>
          <w:spacing w:val="-1"/>
          <w:w w:val="110"/>
        </w:rPr>
        <w:t>tansemål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32"/>
          <w:szCs w:val="32"/>
        </w:rPr>
      </w:pPr>
    </w:p>
    <w:p>
      <w:pPr>
        <w:spacing w:before="0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Alle</w:t>
      </w:r>
      <w:r>
        <w:rPr>
          <w:rFonts w:ascii="Trebuchet MS"/>
          <w:b/>
          <w:spacing w:val="7"/>
          <w:sz w:val="28"/>
        </w:rPr>
        <w:t> </w:t>
      </w:r>
      <w:r>
        <w:rPr>
          <w:rFonts w:ascii="Trebuchet MS"/>
          <w:b/>
          <w:spacing w:val="-2"/>
          <w:sz w:val="28"/>
        </w:rPr>
        <w:t>elev</w:t>
      </w:r>
      <w:r>
        <w:rPr>
          <w:rFonts w:ascii="Trebuchet MS"/>
          <w:b/>
          <w:spacing w:val="-3"/>
          <w:sz w:val="28"/>
        </w:rPr>
        <w:t>er</w:t>
      </w:r>
      <w:r>
        <w:rPr>
          <w:rFonts w:ascii="Trebuchet MS"/>
          <w:b/>
          <w:sz w:val="28"/>
        </w:rPr>
        <w:t> </w:t>
      </w:r>
      <w:r>
        <w:rPr>
          <w:rFonts w:ascii="Trebuchet MS"/>
          <w:b/>
          <w:spacing w:val="-1"/>
          <w:sz w:val="28"/>
        </w:rPr>
        <w:t>sk</w:t>
      </w:r>
      <w:r>
        <w:rPr>
          <w:rFonts w:ascii="Trebuchet MS"/>
          <w:b/>
          <w:spacing w:val="-2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31"/>
        </w:numPr>
        <w:tabs>
          <w:tab w:pos="388" w:val="left" w:leader="none"/>
        </w:tabs>
        <w:spacing w:line="280" w:lineRule="auto" w:before="0"/>
        <w:ind w:left="387" w:right="812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håndvask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bidra</w:t>
      </w:r>
      <w:r>
        <w:rPr>
          <w:rFonts w:ascii="Trebuchet MS" w:hAnsi="Trebuchet MS"/>
          <w:b/>
          <w:spacing w:val="25"/>
          <w:w w:val="107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42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36"/>
          <w:sz w:val="28"/>
        </w:rPr>
        <w:t> </w:t>
      </w:r>
      <w:r>
        <w:rPr>
          <w:rFonts w:ascii="Trebuchet MS" w:hAnsi="Trebuchet MS"/>
          <w:b/>
          <w:sz w:val="28"/>
        </w:rPr>
        <w:t>fjerne</w:t>
      </w:r>
      <w:r>
        <w:rPr>
          <w:rFonts w:ascii="Trebuchet MS" w:hAnsi="Trebuchet MS"/>
          <w:b/>
          <w:spacing w:val="-3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mikrober</w:t>
      </w:r>
      <w:r>
        <w:rPr>
          <w:rFonts w:ascii="Trebuchet MS" w:hAnsi="Trebuchet MS"/>
          <w:b/>
          <w:spacing w:val="-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1"/>
        </w:numPr>
        <w:tabs>
          <w:tab w:pos="388" w:val="left" w:leader="none"/>
        </w:tabs>
        <w:spacing w:line="280" w:lineRule="auto" w:before="226"/>
        <w:ind w:left="387" w:right="794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3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en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av</w:t>
      </w:r>
      <w:r>
        <w:rPr>
          <w:rFonts w:ascii="Trebuchet MS" w:hAnsi="Trebuchet MS"/>
          <w:b/>
          <w:spacing w:val="29"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beste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må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1"/>
          <w:w w:val="105"/>
          <w:sz w:val="28"/>
        </w:rPr>
        <w:t>ene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forhindr</w:t>
      </w:r>
      <w:r>
        <w:rPr>
          <w:rFonts w:ascii="Trebuchet MS" w:hAnsi="Trebuchet MS"/>
          <w:b/>
          <w:spacing w:val="-2"/>
          <w:w w:val="105"/>
          <w:sz w:val="28"/>
        </w:rPr>
        <w:t>e</w:t>
      </w:r>
      <w:r>
        <w:rPr>
          <w:rFonts w:ascii="Trebuchet MS" w:hAnsi="Trebuchet MS"/>
          <w:b/>
          <w:spacing w:val="24"/>
          <w:w w:val="104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spredningen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av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b/>
          <w:spacing w:val="-5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1"/>
        </w:numPr>
        <w:tabs>
          <w:tab w:pos="388" w:val="left" w:leader="none"/>
        </w:tabs>
        <w:spacing w:line="280" w:lineRule="auto" w:before="226"/>
        <w:ind w:left="387" w:right="715" w:hanging="260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såpe</w:t>
      </w:r>
      <w:r>
        <w:rPr>
          <w:rFonts w:ascii="Trebuchet MS" w:hAnsi="Trebuchet MS"/>
          <w:b/>
          <w:spacing w:val="29"/>
          <w:w w:val="108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vann</w:t>
      </w:r>
      <w:r>
        <w:rPr>
          <w:rFonts w:ascii="Trebuchet MS" w:hAnsi="Trebuchet MS"/>
          <w:b/>
          <w:spacing w:val="-2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bedre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enn</w:t>
      </w:r>
      <w:r>
        <w:rPr>
          <w:rFonts w:ascii="Trebuchet MS" w:hAnsi="Trebuchet MS"/>
          <w:b/>
          <w:spacing w:val="-2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vaske</w:t>
      </w:r>
      <w:r>
        <w:rPr>
          <w:rFonts w:ascii="Trebuchet MS" w:hAnsi="Trebuchet MS"/>
          <w:b/>
          <w:spacing w:val="26"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hendene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bar</w:t>
      </w:r>
      <w:r>
        <w:rPr>
          <w:rFonts w:ascii="Trebuchet MS" w:hAnsi="Trebuchet MS"/>
          <w:b/>
          <w:spacing w:val="-2"/>
          <w:w w:val="105"/>
          <w:sz w:val="28"/>
        </w:rPr>
        <w:t>e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v</w:t>
      </w:r>
      <w:r>
        <w:rPr>
          <w:rFonts w:ascii="Trebuchet MS" w:hAnsi="Trebuchet MS"/>
          <w:b/>
          <w:spacing w:val="-2"/>
          <w:w w:val="105"/>
          <w:sz w:val="28"/>
        </w:rPr>
        <w:t>ann.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both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40" w:right="940"/>
          <w:cols w:num="2" w:equalWidth="0">
            <w:col w:w="4200" w:space="1339"/>
            <w:col w:w="4991"/>
          </w:cols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2"/>
          <w:szCs w:val="22"/>
        </w:rPr>
      </w:pPr>
      <w:r>
        <w:rPr/>
        <w:pict>
          <v:group style="position:absolute;margin-left:0pt;margin-top:.000015pt;width:595.3pt;height:841.9pt;mso-position-horizontal-relative:page;mso-position-vertical-relative:page;z-index:-299344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5594" coordorigin="0,0" coordsize="11906,5594">
              <v:shape style="position:absolute;left:0;top:0;width:11906;height:5594" coordorigin="0,0" coordsize="11906,5594" path="m0,5594l11906,5594,11906,0,0,0,0,5594xe" filled="true" fillcolor="#98c035" stroked="false">
                <v:path arrowok="t"/>
                <v:fill type="solid"/>
              </v:shape>
            </v:group>
            <v:group style="position:absolute;left:0;top:5594;width:5528;height:7059" coordorigin="0,5594" coordsize="5528,7059">
              <v:shape style="position:absolute;left:0;top:5594;width:5528;height:7059" coordorigin="0,5594" coordsize="5528,7059" path="m0,12652l5528,12652,5528,5594,0,5594,0,12652xe" filled="true" fillcolor="#afcc61" stroked="false">
                <v:path arrowok="t"/>
                <v:fill type="solid"/>
              </v:shape>
            </v:group>
            <v:group style="position:absolute;left:0;top:12644;width:5528;height:2126" coordorigin="0,12644" coordsize="5528,2126">
              <v:shape style="position:absolute;left:0;top:12644;width:5528;height:2126" coordorigin="0,12644" coordsize="5528,2126" path="m0,14770l5528,14770,5528,12644,0,12644,0,14770xe" filled="true" fillcolor="#d0e0a2" stroked="false">
                <v:path arrowok="t"/>
                <v:fill type="solid"/>
              </v:shape>
            </v:group>
            <v:group style="position:absolute;left:5528;top:5583;width:6378;height:2525" coordorigin="5528,5583" coordsize="6378,2525">
              <v:shape style="position:absolute;left:5528;top:5583;width:6378;height:2525" coordorigin="5528,5583" coordsize="6378,2525" path="m5528,8107l11905,8107,11905,5583,5528,5583,5528,8107xe" filled="true" fillcolor="#edf3dd" stroked="false">
                <v:path arrowok="t"/>
                <v:fill type="solid"/>
              </v:shape>
            </v:group>
            <v:group style="position:absolute;left:595;top:6135;width:375;height:375" coordorigin="595,6135" coordsize="375,375">
              <v:shape style="position:absolute;left:595;top:6135;width:375;height:375" coordorigin="595,6135" coordsize="375,375" path="m875,6135l609,6194,597,6210,595,6230,655,6496,671,6508,691,6510,943,6456,957,6450,969,6434,969,6433,715,6433,709,6429,709,6424,704,6382,782,6262,785,6261,807,6261,793,6253,791,6251,791,6249,805,6227,810,6218,821,6216,926,6216,910,6148,895,6136,875,6135xe" filled="true" fillcolor="#000000" stroked="false">
                <v:path arrowok="t"/>
                <v:fill type="solid"/>
              </v:shape>
              <v:shape style="position:absolute;left:595;top:6135;width:375;height:375" coordorigin="595,6135" coordsize="375,375" path="m807,6261l785,6261,787,6263,835,6294,837,6295,838,6298,760,6418,715,6433,969,6433,970,6414,941,6285,844,6285,807,6261xe" filled="true" fillcolor="#000000" stroked="false">
                <v:path arrowok="t"/>
                <v:fill type="solid"/>
              </v:shape>
              <v:shape style="position:absolute;left:595;top:6135;width:375;height:375" coordorigin="595,6135" coordsize="375,375" path="m926,6216l821,6216,864,6244,866,6255,848,6283,846,6285,844,6285,941,6285,926,6216xe" filled="true" fillcolor="#000000" stroked="false">
                <v:path arrowok="t"/>
                <v:fill type="solid"/>
              </v:shape>
            </v:group>
            <v:group style="position:absolute;left:553;top:13090;width:356;height:328" coordorigin="553,13090" coordsize="356,328">
              <v:shape style="position:absolute;left:553;top:13090;width:356;height:328" coordorigin="553,13090" coordsize="356,328" path="m716,13090l708,13091,569,13122,556,13136,553,13156,583,13295,588,13302,595,13306,769,13417,787,13416,802,13404,909,13235,907,13217,904,13212,626,13212,611,13202,602,13180,610,13161,627,13151,817,13151,724,13091,716,13090xe" filled="true" fillcolor="#000000" stroked="false">
                <v:path arrowok="t"/>
                <v:fill type="solid"/>
              </v:shape>
              <v:shape style="position:absolute;left:553;top:13090;width:356;height:328" coordorigin="553,13090" coordsize="356,328" path="m817,13151l627,13151,643,13153,656,13165,663,13191,651,13205,626,13212,904,13212,895,13202,817,13151xe" filled="true" fillcolor="#000000" stroked="false">
                <v:path arrowok="t"/>
                <v:fill type="solid"/>
              </v:shape>
            </v:group>
            <v:group style="position:absolute;left:6074;top:8670;width:382;height:390" coordorigin="6074,8670" coordsize="382,390">
              <v:shape style="position:absolute;left:6074;top:8670;width:382;height:390" coordorigin="6074,8670" coordsize="382,390" path="m6208,8912l6146,8961,6135,8999,6136,9019,6138,9033,6148,9050,6165,9059,6428,9007,6445,8997,6455,8980,6454,8965,6289,8965,6208,8912xe" filled="true" fillcolor="#98c035" stroked="false">
                <v:path arrowok="t"/>
                <v:fill type="solid"/>
              </v:shape>
              <v:shape style="position:absolute;left:6074;top:8670;width:382;height:390" coordorigin="6074,8670" coordsize="382,390" path="m6368,8883l6347,8883,6342,8884,6289,8965,6454,8965,6422,8906,6368,8883xe" filled="true" fillcolor="#98c035" stroked="false">
                <v:path arrowok="t"/>
                <v:fill type="solid"/>
              </v:shape>
              <v:shape style="position:absolute;left:6074;top:8670;width:382;height:390" coordorigin="6074,8670" coordsize="382,390" path="m6232,8670l6222,8672,6074,8743,6077,8759,6095,8760,6104,8801,6100,8805,6097,8811,6100,8823,6104,8827,6109,8829,6108,8876,6107,8881,6111,8885,6148,8877,6150,8872,6127,8825,6131,8821,6134,8816,6131,8804,6126,8799,6121,8797,6113,8760,6339,8760,6336,8751,6328,8734,6387,8697,6399,8691,6396,8675,6232,8670xe" filled="true" fillcolor="#98c035" stroked="false">
                <v:path arrowok="t"/>
                <v:fill type="solid"/>
              </v:shape>
              <v:shape style="position:absolute;left:6074;top:8670;width:382;height:390" coordorigin="6074,8670" coordsize="382,390" path="m6339,8760l6113,8760,6162,8762,6159,8781,6177,8839,6244,8877,6264,8876,6319,8846,6343,8793,6342,8773,6339,8760xe" filled="true" fillcolor="#98c035" stroked="false">
                <v:path arrowok="t"/>
                <v:fill type="solid"/>
              </v:shape>
            </v:group>
            <v:group style="position:absolute;left:6111;top:6130;width:367;height:373" coordorigin="6111,6130" coordsize="367,373">
              <v:shape style="position:absolute;left:6111;top:6130;width:367;height:373" coordorigin="6111,6130" coordsize="367,373" path="m6307,6130l6238,6141,6184,6169,6133,6229,6111,6306,6111,6326,6114,6347,6136,6407,6174,6455,6242,6494,6300,6502,6320,6501,6384,6480,6424,6451,6297,6451,6275,6450,6205,6418,6164,6355,6161,6311,6163,6290,6198,6221,6266,6183,6310,6178,6427,6178,6415,6167,6346,6134,6327,6131,6307,6130xe" filled="true" fillcolor="#000000" stroked="false">
                <v:path arrowok="t"/>
                <v:fill type="solid"/>
              </v:shape>
              <v:shape style="position:absolute;left:6111;top:6130;width:367;height:373" coordorigin="6111,6130" coordsize="367,373" path="m6410,6408l6400,6408,6394,6415,6378,6428,6361,6438,6343,6447,6319,6450,6297,6451,6424,6451,6428,6448,6436,6440,6435,6428,6410,6408xe" filled="true" fillcolor="#000000" stroked="false">
                <v:path arrowok="t"/>
                <v:fill type="solid"/>
              </v:shape>
              <v:shape style="position:absolute;left:6111;top:6130;width:367;height:373" coordorigin="6111,6130" coordsize="367,373" path="m6281,6221l6226,6248,6192,6317,6192,6338,6199,6364,6251,6418,6269,6419,6293,6412,6311,6402,6324,6388,6397,6388,6407,6386,6429,6375,6447,6363,6448,6361,6290,6361,6271,6359,6259,6343,6257,6318,6262,6297,6273,6283,6286,6275,6383,6275,6382,6229,6319,6229,6301,6221,6281,6221xe" filled="true" fillcolor="#000000" stroked="false">
                <v:path arrowok="t"/>
                <v:fill type="solid"/>
              </v:shape>
              <v:shape style="position:absolute;left:6111;top:6130;width:367;height:373" coordorigin="6111,6130" coordsize="367,373" path="m6397,6388l6324,6388,6342,6396,6361,6396,6380,6393,6397,6388xe" filled="true" fillcolor="#000000" stroked="false">
                <v:path arrowok="t"/>
                <v:fill type="solid"/>
              </v:shape>
              <v:shape style="position:absolute;left:6111;top:6130;width:367;height:373" coordorigin="6111,6130" coordsize="367,373" path="m6383,6275l6286,6275,6306,6277,6319,6291,6305,6353,6290,6361,6448,6361,6460,6348,6463,6343,6385,6343,6384,6334,6384,6321,6383,6275xe" filled="true" fillcolor="#000000" stroked="false">
                <v:path arrowok="t"/>
                <v:fill type="solid"/>
              </v:shape>
              <v:shape style="position:absolute;left:6111;top:6130;width:367;height:373" coordorigin="6111,6130" coordsize="367,373" path="m6427,6178l6310,6178,6330,6180,6350,6185,6411,6230,6429,6290,6426,6311,6417,6328,6402,6339,6385,6343,6463,6343,6469,6332,6475,6314,6477,6297,6477,6283,6454,6213,6429,6181,6427,6178xe" filled="true" fillcolor="#000000" stroked="false">
                <v:path arrowok="t"/>
                <v:fill type="solid"/>
              </v:shape>
              <v:shape style="position:absolute;left:6111;top:6130;width:367;height:373" coordorigin="6111,6130" coordsize="367,373" path="m6371,6209l6322,6219,6319,6224,6319,6229,6382,6229,6382,6217,6371,6209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spacing w:line="240" w:lineRule="auto" w:before="67"/>
        <w:ind w:left="112" w:right="0"/>
        <w:jc w:val="left"/>
        <w:rPr>
          <w:b w:val="0"/>
          <w:bCs w:val="0"/>
        </w:rPr>
      </w:pPr>
      <w:r>
        <w:rPr>
          <w:spacing w:val="-1"/>
          <w:w w:val="105"/>
        </w:rPr>
        <w:t>Hygiene</w:t>
      </w:r>
      <w:r>
        <w:rPr>
          <w:spacing w:val="45"/>
          <w:w w:val="105"/>
        </w:rPr>
        <w:t> </w:t>
      </w:r>
      <w:r>
        <w:rPr>
          <w:w w:val="105"/>
        </w:rPr>
        <w:t>Såpe</w:t>
      </w:r>
      <w:r>
        <w:rPr>
          <w:spacing w:val="46"/>
          <w:w w:val="105"/>
        </w:rPr>
        <w:t> </w:t>
      </w:r>
      <w:r>
        <w:rPr>
          <w:spacing w:val="-1"/>
          <w:w w:val="105"/>
        </w:rPr>
        <w:t>Håndvask</w:t>
      </w:r>
      <w:r>
        <w:rPr>
          <w:spacing w:val="45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54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940"/>
        </w:sectPr>
      </w:pPr>
    </w:p>
    <w:p>
      <w:pPr>
        <w:pStyle w:val="Heading9"/>
        <w:spacing w:line="240" w:lineRule="auto" w:before="32"/>
        <w:ind w:left="596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39"/>
        <w:ind w:left="59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40"/>
        </w:rPr>
        <w:t>Helse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spacing w:val="-2"/>
          <w:w w:val="105"/>
          <w:sz w:val="40"/>
        </w:rPr>
        <w:t>sikk</w:t>
      </w:r>
      <w:r>
        <w:rPr>
          <w:rFonts w:ascii="Trebuchet MS"/>
          <w:b/>
          <w:spacing w:val="-3"/>
          <w:w w:val="105"/>
          <w:sz w:val="40"/>
        </w:rPr>
        <w:t>erhet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740" w:right="460"/>
          <w:cols w:num="2" w:equalWidth="0">
            <w:col w:w="2512" w:space="3314"/>
            <w:col w:w="4884"/>
          </w:cols>
        </w:sect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71" w:lineRule="auto" w:before="70"/>
        <w:ind w:left="570" w:right="768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b/>
          <w:spacing w:val="50"/>
          <w:sz w:val="28"/>
        </w:rPr>
        <w:t> </w:t>
      </w:r>
      <w:r>
        <w:rPr>
          <w:rFonts w:ascii="Trebuchet MS"/>
          <w:b/>
          <w:spacing w:val="-1"/>
          <w:sz w:val="28"/>
        </w:rPr>
        <w:t>Eksperiment</w:t>
      </w:r>
      <w:r>
        <w:rPr>
          <w:rFonts w:ascii="Trebuchet MS"/>
          <w:b/>
          <w:spacing w:val="27"/>
          <w:w w:val="101"/>
          <w:sz w:val="28"/>
        </w:rPr>
        <w:t> </w:t>
      </w:r>
      <w:r>
        <w:rPr>
          <w:rFonts w:ascii="Trebuchet MS"/>
          <w:b/>
          <w:w w:val="105"/>
          <w:sz w:val="28"/>
        </w:rPr>
        <w:t>med</w:t>
      </w:r>
      <w:r>
        <w:rPr>
          <w:rFonts w:ascii="Trebuchet MS"/>
          <w:b/>
          <w:spacing w:val="-2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pepper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vann</w:t>
      </w:r>
      <w:r>
        <w:rPr>
          <w:rFonts w:ascii="Trebuchet MS"/>
          <w:b/>
          <w:spacing w:val="20"/>
          <w:w w:val="105"/>
          <w:sz w:val="28"/>
        </w:rPr>
        <w:t> </w:t>
      </w: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57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gruppe</w:t>
      </w:r>
      <w:r>
        <w:rPr>
          <w:rFonts w:ascii="Trebuchet MS"/>
          <w:sz w:val="28"/>
        </w:rPr>
      </w:r>
    </w:p>
    <w:p>
      <w:pPr>
        <w:spacing w:line="292" w:lineRule="auto" w:before="141"/>
        <w:ind w:left="570" w:right="1621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Små</w:t>
      </w:r>
      <w:r>
        <w:rPr>
          <w:rFonts w:ascii="Trebuchet MS" w:hAnsi="Trebuchet MS"/>
          <w:b/>
          <w:spacing w:val="1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plastsk</w:t>
      </w:r>
      <w:r>
        <w:rPr>
          <w:rFonts w:ascii="Trebuchet MS" w:hAnsi="Trebuchet MS"/>
          <w:b/>
          <w:spacing w:val="-2"/>
          <w:w w:val="105"/>
          <w:sz w:val="28"/>
        </w:rPr>
        <w:t>åler</w:t>
      </w:r>
      <w:r>
        <w:rPr>
          <w:rFonts w:ascii="Trebuchet MS" w:hAnsi="Trebuchet MS"/>
          <w:b/>
          <w:spacing w:val="29"/>
          <w:w w:val="102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V</w:t>
      </w:r>
      <w:r>
        <w:rPr>
          <w:rFonts w:ascii="Trebuchet MS" w:hAnsi="Trebuchet MS"/>
          <w:b/>
          <w:spacing w:val="-5"/>
          <w:w w:val="105"/>
          <w:sz w:val="28"/>
        </w:rPr>
        <w:t>ann</w:t>
      </w:r>
      <w:r>
        <w:rPr>
          <w:rFonts w:ascii="Trebuchet MS" w:hAnsi="Trebuchet MS"/>
          <w:b/>
          <w:spacing w:val="22"/>
          <w:w w:val="104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Oppvaskmiddel</w:t>
      </w:r>
      <w:r>
        <w:rPr>
          <w:rFonts w:ascii="Trebuchet MS" w:hAnsi="Trebuchet MS"/>
          <w:b/>
          <w:spacing w:val="23"/>
          <w:w w:val="106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Pepper</w:t>
      </w:r>
      <w:r>
        <w:rPr>
          <w:rFonts w:ascii="Trebuchet MS" w:hAnsi="Trebuchet MS"/>
          <w:b/>
          <w:spacing w:val="23"/>
          <w:w w:val="104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R</w:t>
      </w:r>
      <w:r>
        <w:rPr>
          <w:rFonts w:ascii="Trebuchet MS" w:hAnsi="Trebuchet MS"/>
          <w:b/>
          <w:spacing w:val="-3"/>
          <w:w w:val="105"/>
          <w:sz w:val="28"/>
        </w:rPr>
        <w:t>ørepinne</w:t>
      </w:r>
      <w:r>
        <w:rPr>
          <w:rFonts w:ascii="Trebuchet MS" w:hAnsi="Trebuchet MS"/>
          <w:sz w:val="28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spacing w:line="265" w:lineRule="auto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b/>
          <w:spacing w:val="23"/>
          <w:sz w:val="28"/>
        </w:rPr>
        <w:t> </w:t>
      </w:r>
      <w:r>
        <w:rPr>
          <w:rFonts w:ascii="Trebuchet MS"/>
          <w:b/>
          <w:spacing w:val="-5"/>
          <w:sz w:val="28"/>
        </w:rPr>
        <w:t>F</w:t>
      </w:r>
      <w:r>
        <w:rPr>
          <w:rFonts w:ascii="Trebuchet MS"/>
          <w:b/>
          <w:spacing w:val="-4"/>
          <w:sz w:val="28"/>
        </w:rPr>
        <w:t>riske</w:t>
      </w:r>
      <w:r>
        <w:rPr>
          <w:rFonts w:ascii="Trebuchet MS"/>
          <w:b/>
          <w:spacing w:val="23"/>
          <w:sz w:val="28"/>
        </w:rPr>
        <w:t> </w:t>
      </w:r>
      <w:r>
        <w:rPr>
          <w:rFonts w:ascii="Trebuchet MS"/>
          <w:b/>
          <w:sz w:val="28"/>
        </w:rPr>
        <w:t>hender</w:t>
      </w:r>
      <w:r>
        <w:rPr>
          <w:rFonts w:ascii="Trebuchet MS"/>
          <w:b/>
          <w:spacing w:val="27"/>
          <w:w w:val="104"/>
          <w:sz w:val="28"/>
        </w:rPr>
        <w:t> </w:t>
      </w:r>
      <w:r>
        <w:rPr>
          <w:rFonts w:ascii="Trebuchet MS"/>
          <w:b/>
          <w:spacing w:val="-2"/>
          <w:sz w:val="28"/>
        </w:rPr>
        <w:t>(f</w:t>
      </w:r>
      <w:r>
        <w:rPr>
          <w:rFonts w:ascii="Trebuchet MS"/>
          <w:b/>
          <w:spacing w:val="-1"/>
          <w:sz w:val="28"/>
        </w:rPr>
        <w:t>aktaark)</w:t>
      </w:r>
      <w:r>
        <w:rPr>
          <w:rFonts w:ascii="Trebuchet MS"/>
          <w:sz w:val="28"/>
        </w:rPr>
      </w:r>
    </w:p>
    <w:p>
      <w:pPr>
        <w:spacing w:before="16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line="251" w:lineRule="auto" w:before="185"/>
        <w:ind w:left="570" w:right="768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sz w:val="28"/>
        </w:rPr>
        <w:t>S</w:t>
      </w:r>
      <w:r>
        <w:rPr>
          <w:rFonts w:ascii="Trebuchet MS"/>
          <w:b/>
          <w:spacing w:val="-3"/>
          <w:sz w:val="28"/>
        </w:rPr>
        <w:t>A1</w:t>
      </w:r>
      <w:r>
        <w:rPr>
          <w:rFonts w:ascii="Trebuchet MS"/>
          <w:b/>
          <w:spacing w:val="-1"/>
          <w:sz w:val="28"/>
        </w:rPr>
        <w:t> </w:t>
      </w:r>
      <w:r>
        <w:rPr>
          <w:rFonts w:ascii="Trebuchet MS"/>
          <w:b/>
          <w:spacing w:val="-5"/>
          <w:sz w:val="28"/>
        </w:rPr>
        <w:t>Frisk</w:t>
      </w:r>
      <w:r>
        <w:rPr>
          <w:rFonts w:ascii="Trebuchet MS"/>
          <w:b/>
          <w:spacing w:val="-4"/>
          <w:sz w:val="28"/>
        </w:rPr>
        <w:t>e</w:t>
      </w:r>
      <w:r>
        <w:rPr>
          <w:rFonts w:ascii="Trebuchet MS"/>
          <w:b/>
          <w:spacing w:val="-1"/>
          <w:sz w:val="28"/>
        </w:rPr>
        <w:t> </w:t>
      </w:r>
      <w:r>
        <w:rPr>
          <w:rFonts w:ascii="Trebuchet MS"/>
          <w:b/>
          <w:sz w:val="28"/>
        </w:rPr>
        <w:t>hender</w:t>
      </w:r>
      <w:r>
        <w:rPr>
          <w:rFonts w:ascii="Trebuchet MS"/>
          <w:b/>
          <w:spacing w:val="28"/>
          <w:w w:val="102"/>
          <w:sz w:val="28"/>
        </w:rPr>
        <w:t> </w:t>
      </w:r>
      <w:r>
        <w:rPr>
          <w:rFonts w:ascii="Trebuchet MS"/>
          <w:b/>
          <w:spacing w:val="-2"/>
          <w:sz w:val="28"/>
        </w:rPr>
        <w:t>(f</w:t>
      </w:r>
      <w:r>
        <w:rPr>
          <w:rFonts w:ascii="Trebuchet MS"/>
          <w:b/>
          <w:spacing w:val="-1"/>
          <w:sz w:val="28"/>
        </w:rPr>
        <w:t>aktaark)</w:t>
      </w:r>
      <w:r>
        <w:rPr>
          <w:rFonts w:ascii="Trebuchet MS"/>
          <w:sz w:val="28"/>
        </w:rPr>
      </w:r>
    </w:p>
    <w:p>
      <w:pPr>
        <w:pStyle w:val="BodyText"/>
        <w:spacing w:line="275" w:lineRule="auto" w:before="67"/>
        <w:ind w:left="570" w:right="17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 w:hAnsi="Trebuchet MS"/>
          <w:spacing w:val="-2"/>
        </w:rPr>
        <w:t>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oller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ingen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2"/>
        </w:rPr>
        <w:t>elevene </w:t>
      </w:r>
      <w:r>
        <w:rPr>
          <w:rFonts w:ascii="Trebuchet MS" w:hAnsi="Trebuchet MS"/>
        </w:rPr>
        <w:t>har</w:t>
      </w:r>
      <w:r>
        <w:rPr>
          <w:rFonts w:ascii="Trebuchet MS" w:hAnsi="Trebuchet MS"/>
          <w:spacing w:val="25"/>
          <w:w w:val="98"/>
        </w:rPr>
        <w:t> </w:t>
      </w:r>
      <w:r>
        <w:rPr>
          <w:rFonts w:ascii="Trebuchet MS" w:hAnsi="Trebuchet MS"/>
          <w:spacing w:val="-1"/>
        </w:rPr>
        <w:t>såpeallergi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sensitiv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1"/>
        </w:rPr>
        <w:t>hudsykdom.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pStyle w:val="Heading9"/>
        <w:spacing w:line="240" w:lineRule="auto" w:before="0"/>
        <w:ind w:left="1061" w:right="0"/>
        <w:jc w:val="left"/>
        <w:rPr>
          <w:b w:val="0"/>
          <w:bCs w:val="0"/>
        </w:rPr>
      </w:pP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line="200" w:lineRule="atLeast"/>
        <w:ind w:left="588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126.7pt;height:89.6pt;mso-position-horizontal-relative:char;mso-position-vertical-relative:line" type="#_x0000_t202" filled="false" stroked="true" strokeweight=".278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before="25"/>
                    <w:ind w:left="188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/>
                      <w:b/>
                      <w:sz w:val="4"/>
                    </w:rPr>
                    <w:t>SA1</w:t>
                  </w:r>
                  <w:r>
                    <w:rPr>
                      <w:rFonts w:ascii="Arial"/>
                      <w:b/>
                      <w:spacing w:val="-8"/>
                      <w:sz w:val="4"/>
                    </w:rPr>
                    <w:t> </w:t>
                  </w:r>
                  <w:r>
                    <w:rPr>
                      <w:rFonts w:ascii="Arial"/>
                      <w:sz w:val="4"/>
                    </w:rPr>
                    <w:t>-</w:t>
                  </w:r>
                  <w:r>
                    <w:rPr>
                      <w:rFonts w:ascii="Arial"/>
                      <w:spacing w:val="-7"/>
                      <w:sz w:val="4"/>
                    </w:rPr>
                    <w:t> </w:t>
                  </w:r>
                  <w:r>
                    <w:rPr>
                      <w:rFonts w:ascii="Arial"/>
                      <w:sz w:val="4"/>
                    </w:rPr>
                    <w:t>Friske</w:t>
                  </w:r>
                  <w:r>
                    <w:rPr>
                      <w:rFonts w:ascii="Arial"/>
                      <w:spacing w:val="-7"/>
                      <w:sz w:val="4"/>
                    </w:rPr>
                    <w:t> </w:t>
                  </w:r>
                  <w:r>
                    <w:rPr>
                      <w:rFonts w:ascii="Arial"/>
                      <w:sz w:val="4"/>
                    </w:rPr>
                    <w:t>hender</w:t>
                  </w:r>
                  <w:r>
                    <w:rPr>
                      <w:rFonts w:ascii="Arial"/>
                      <w:spacing w:val="-7"/>
                      <w:sz w:val="4"/>
                    </w:rPr>
                    <w:t> </w:t>
                  </w:r>
                  <w:r>
                    <w:rPr>
                      <w:rFonts w:ascii="Arial"/>
                      <w:sz w:val="4"/>
                    </w:rPr>
                    <w:t>(faktaark)</w:t>
                  </w:r>
                  <w:r>
                    <w:rPr>
                      <w:rFonts w:ascii="Arial"/>
                      <w:sz w:val="4"/>
                    </w:rPr>
                  </w: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316" w:lineRule="exact" w:before="27"/>
                    <w:ind w:left="263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spacing w:val="-5"/>
                      <w:w w:val="105"/>
                      <w:sz w:val="28"/>
                    </w:rPr>
                    <w:t>Frisk</w:t>
                  </w:r>
                  <w:r>
                    <w:rPr>
                      <w:rFonts w:ascii="Trebuchet MS"/>
                      <w:b/>
                      <w:spacing w:val="-4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b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8"/>
                    </w:rPr>
                    <w:t>hender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190" w:lineRule="exact" w:before="0"/>
                    <w:ind w:left="263" w:right="0" w:firstLine="0"/>
                    <w:jc w:val="left"/>
                    <w:rPr>
                      <w:rFonts w:ascii="Cambria" w:hAnsi="Cambria" w:cs="Cambria" w:eastAsia="Cambria"/>
                      <w:sz w:val="17"/>
                      <w:szCs w:val="17"/>
                    </w:rPr>
                  </w:pPr>
                  <w:r>
                    <w:rPr>
                      <w:rFonts w:ascii="Cambria"/>
                      <w:spacing w:val="-2"/>
                      <w:w w:val="105"/>
                      <w:sz w:val="17"/>
                    </w:rPr>
                    <w:t>Faktaark</w:t>
                  </w:r>
                  <w:r>
                    <w:rPr>
                      <w:rFonts w:ascii="Cambria"/>
                      <w:sz w:val="17"/>
                    </w:rPr>
                  </w:r>
                </w:p>
                <w:p>
                  <w:pPr>
                    <w:spacing w:before="111"/>
                    <w:ind w:left="264" w:right="0" w:firstLine="0"/>
                    <w:jc w:val="left"/>
                    <w:rPr>
                      <w:rFonts w:ascii="Lucida Sans" w:hAnsi="Lucida Sans" w:cs="Lucida Sans" w:eastAsia="Lucida Sans"/>
                      <w:sz w:val="7"/>
                      <w:szCs w:val="7"/>
                    </w:rPr>
                  </w:pPr>
                  <w:r>
                    <w:rPr>
                      <w:rFonts w:ascii="Lucida Sans" w:hAnsi="Lucida Sans"/>
                      <w:b/>
                      <w:spacing w:val="-2"/>
                      <w:sz w:val="7"/>
                    </w:rPr>
                    <w:t>Hvor</w:t>
                  </w:r>
                  <w:r>
                    <w:rPr>
                      <w:rFonts w:ascii="Lucida Sans" w:hAnsi="Lucida Sans"/>
                      <w:b/>
                      <w:spacing w:val="-1"/>
                      <w:sz w:val="7"/>
                    </w:rPr>
                    <w:t>dan</w:t>
                  </w:r>
                  <w:r>
                    <w:rPr>
                      <w:rFonts w:ascii="Lucida Sans" w:hAnsi="Lucida Sans"/>
                      <w:b/>
                      <w:spacing w:val="-13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z w:val="7"/>
                    </w:rPr>
                    <w:t>blir</w:t>
                  </w:r>
                  <w:r>
                    <w:rPr>
                      <w:rFonts w:ascii="Lucida Sans" w:hAnsi="Lucida Sans"/>
                      <w:b/>
                      <w:spacing w:val="-15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z w:val="7"/>
                    </w:rPr>
                    <w:t>vi</w:t>
                  </w:r>
                  <w:r>
                    <w:rPr>
                      <w:rFonts w:ascii="Lucida Sans" w:hAnsi="Lucida Sans"/>
                      <w:b/>
                      <w:spacing w:val="-12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z w:val="7"/>
                    </w:rPr>
                    <w:t>skitne</w:t>
                  </w:r>
                  <w:r>
                    <w:rPr>
                      <w:rFonts w:ascii="Lucida Sans" w:hAnsi="Lucida Sans"/>
                      <w:b/>
                      <w:spacing w:val="-13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z w:val="7"/>
                    </w:rPr>
                    <w:t>på</w:t>
                  </w:r>
                  <w:r>
                    <w:rPr>
                      <w:rFonts w:ascii="Lucida Sans" w:hAnsi="Lucida Sans"/>
                      <w:b/>
                      <w:spacing w:val="-12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1"/>
                      <w:sz w:val="7"/>
                    </w:rPr>
                    <w:t>hendene?</w:t>
                  </w:r>
                  <w:r>
                    <w:rPr>
                      <w:rFonts w:ascii="Lucida Sans" w:hAnsi="Lucida Sans"/>
                      <w:sz w:val="7"/>
                    </w:rPr>
                  </w:r>
                </w:p>
                <w:p>
                  <w:pPr>
                    <w:spacing w:line="248" w:lineRule="auto" w:before="22"/>
                    <w:ind w:left="264" w:right="38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f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år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mikrober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på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hendene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fr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alt</w:t>
                  </w:r>
                  <w:r>
                    <w:rPr>
                      <w:rFonts w:ascii="Arial" w:hAnsi="Arial"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tar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på,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f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.eks.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dørhåndtak,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pulter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,</w:t>
                  </w:r>
                  <w:r>
                    <w:rPr>
                      <w:rFonts w:ascii="Arial" w:hAnsi="Arial"/>
                      <w:spacing w:val="35"/>
                      <w:w w:val="80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gulvet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eller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kjæledyrene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v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åre.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f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år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også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mikrober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på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hendene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når</w:t>
                  </w:r>
                  <w:r>
                    <w:rPr>
                      <w:rFonts w:ascii="Arial" w:hAnsi="Arial"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43"/>
                      <w:w w:val="103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holder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hender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,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plukker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oss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i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nesen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eller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ny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ser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i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hendene.</w:t>
                  </w:r>
                  <w:r>
                    <w:rPr>
                      <w:rFonts w:ascii="Arial" w:hAnsi="Arial"/>
                      <w:sz w:val="6"/>
                    </w:rPr>
                  </w:r>
                </w:p>
                <w:p>
                  <w:pPr>
                    <w:spacing w:line="240" w:lineRule="auto" w:before="1"/>
                    <w:rPr>
                      <w:rFonts w:ascii="Trebuchet MS" w:hAnsi="Trebuchet MS" w:cs="Trebuchet MS" w:eastAsia="Trebuchet MS"/>
                      <w:b/>
                      <w:bCs/>
                      <w:sz w:val="8"/>
                      <w:szCs w:val="8"/>
                    </w:rPr>
                  </w:pPr>
                </w:p>
                <w:p>
                  <w:pPr>
                    <w:spacing w:before="0"/>
                    <w:ind w:left="264" w:right="0" w:firstLine="0"/>
                    <w:jc w:val="left"/>
                    <w:rPr>
                      <w:rFonts w:ascii="Lucida Sans" w:hAnsi="Lucida Sans" w:cs="Lucida Sans" w:eastAsia="Lucida Sans"/>
                      <w:sz w:val="7"/>
                      <w:szCs w:val="7"/>
                    </w:rPr>
                  </w:pPr>
                  <w:r>
                    <w:rPr>
                      <w:rFonts w:ascii="Lucida Sans" w:hAnsi="Lucida Sans"/>
                      <w:b/>
                      <w:spacing w:val="-2"/>
                      <w:sz w:val="7"/>
                    </w:rPr>
                    <w:t>Hvorfor</w:t>
                  </w:r>
                  <w:r>
                    <w:rPr>
                      <w:rFonts w:ascii="Lucida Sans" w:hAnsi="Lucida Sans"/>
                      <w:b/>
                      <w:spacing w:val="-14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z w:val="7"/>
                    </w:rPr>
                    <w:t>bør</w:t>
                  </w:r>
                  <w:r>
                    <w:rPr>
                      <w:rFonts w:ascii="Lucida Sans" w:hAnsi="Lucida Sans"/>
                      <w:b/>
                      <w:spacing w:val="-14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z w:val="7"/>
                    </w:rPr>
                    <w:t>vi</w:t>
                  </w:r>
                  <w:r>
                    <w:rPr>
                      <w:rFonts w:ascii="Lucida Sans" w:hAnsi="Lucida Sans"/>
                      <w:b/>
                      <w:spacing w:val="-13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sz w:val="7"/>
                    </w:rPr>
                    <w:t>vask</w:t>
                  </w:r>
                  <w:r>
                    <w:rPr>
                      <w:rFonts w:ascii="Lucida Sans" w:hAnsi="Lucida Sans"/>
                      <w:b/>
                      <w:spacing w:val="-1"/>
                      <w:sz w:val="7"/>
                    </w:rPr>
                    <w:t>e</w:t>
                  </w:r>
                  <w:r>
                    <w:rPr>
                      <w:rFonts w:ascii="Lucida Sans" w:hAnsi="Lucida Sans"/>
                      <w:b/>
                      <w:spacing w:val="-12"/>
                      <w:sz w:val="7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1"/>
                      <w:sz w:val="7"/>
                    </w:rPr>
                    <w:t>hendene?</w:t>
                  </w:r>
                  <w:r>
                    <w:rPr>
                      <w:rFonts w:ascii="Lucida Sans" w:hAnsi="Lucida Sans"/>
                      <w:sz w:val="7"/>
                    </w:rPr>
                  </w:r>
                </w:p>
                <w:p>
                  <w:pPr>
                    <w:spacing w:line="248" w:lineRule="auto" w:before="22"/>
                    <w:ind w:left="264" w:right="273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v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ask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er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hendene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for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å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bli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kvitt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sk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adelige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mikrober</w:t>
                  </w:r>
                  <w:r>
                    <w:rPr>
                      <w:rFonts w:ascii="Arial" w:hAnsi="Arial"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k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an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bli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s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yke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a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v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.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De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t</w:t>
                  </w:r>
                  <w:r>
                    <w:rPr>
                      <w:rFonts w:ascii="Arial" w:hAnsi="Arial"/>
                      <w:spacing w:val="51"/>
                      <w:w w:val="119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er</w:t>
                  </w:r>
                  <w:r>
                    <w:rPr>
                      <w:rFonts w:ascii="Arial" w:hAnsi="Arial"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viktig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t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v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ask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er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hendene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etter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t</w:t>
                  </w:r>
                  <w:r>
                    <w:rPr>
                      <w:rFonts w:ascii="Arial" w:hAnsi="Arial"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har</w:t>
                  </w:r>
                  <w:r>
                    <w:rPr>
                      <w:rFonts w:ascii="Arial" w:hAnsi="Arial"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vært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på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toalette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t,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f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ør</w:t>
                  </w:r>
                  <w:r>
                    <w:rPr>
                      <w:rFonts w:ascii="Arial" w:hAnsi="Arial"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spiser</w:t>
                  </w:r>
                  <w:r>
                    <w:rPr>
                      <w:rFonts w:ascii="Arial" w:hAnsi="Arial"/>
                      <w:spacing w:val="37"/>
                      <w:w w:val="102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eller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lager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ma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t,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etter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t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har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kost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med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dyr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,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eller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etter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t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vi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har</w:t>
                  </w:r>
                  <w:r>
                    <w:rPr>
                      <w:rFonts w:ascii="Arial" w:hAnsi="Arial"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hostet</w:t>
                  </w:r>
                  <w:r>
                    <w:rPr>
                      <w:rFonts w:ascii="Arial" w:hAnsi="Arial"/>
                      <w:spacing w:val="37"/>
                      <w:w w:val="119"/>
                      <w:sz w:val="6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6"/>
                    </w:rPr>
                    <w:t>eller</w:t>
                  </w:r>
                  <w:r>
                    <w:rPr>
                      <w:rFonts w:ascii="Arial" w:hAnsi="Arial"/>
                      <w:spacing w:val="-4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6"/>
                    </w:rPr>
                    <w:t>ny</w:t>
                  </w:r>
                  <w:r>
                    <w:rPr>
                      <w:rFonts w:ascii="Arial" w:hAnsi="Arial"/>
                      <w:spacing w:val="-2"/>
                      <w:w w:val="105"/>
                      <w:sz w:val="6"/>
                    </w:rPr>
                    <w:t>st.</w:t>
                  </w:r>
                  <w:r>
                    <w:rPr>
                      <w:rFonts w:ascii="Arial" w:hAns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99"/>
        <w:ind w:left="587" w:right="0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A1</w:t>
      </w:r>
      <w:r>
        <w:rPr>
          <w:spacing w:val="-11"/>
        </w:rPr>
        <w:t> </w:t>
      </w:r>
      <w:r>
        <w:rPr>
          <w:spacing w:val="-4"/>
        </w:rPr>
        <w:t>F</w:t>
      </w:r>
      <w:r>
        <w:rPr>
          <w:spacing w:val="-3"/>
        </w:rPr>
        <w:t>riske</w:t>
      </w:r>
      <w:r>
        <w:rPr>
          <w:spacing w:val="-10"/>
        </w:rPr>
        <w:t> </w:t>
      </w:r>
      <w:r>
        <w:rPr/>
        <w:t>hender</w:t>
      </w:r>
      <w:r>
        <w:rPr>
          <w:spacing w:val="-16"/>
        </w:rPr>
        <w:t> </w:t>
      </w:r>
      <w:r>
        <w:rPr>
          <w:spacing w:val="-2"/>
        </w:rPr>
        <w:t>(f</w:t>
      </w:r>
      <w:r>
        <w:rPr>
          <w:spacing w:val="-1"/>
        </w:rPr>
        <w:t>aktaark)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4537" w:space="812"/>
            <w:col w:w="5361"/>
          </w:cols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7"/>
          <w:szCs w:val="17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360" w:lineRule="atLeast" w:before="229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Ekstraaktivite</w:t>
      </w:r>
      <w:r>
        <w:rPr>
          <w:rFonts w:ascii="Trebuchet MS" w:hAnsi="Trebuchet MS"/>
          <w:b/>
          <w:spacing w:val="-2"/>
          <w:w w:val="105"/>
          <w:sz w:val="28"/>
        </w:rPr>
        <w:t>t: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Håndvask</w:t>
      </w:r>
      <w:r>
        <w:rPr>
          <w:rFonts w:ascii="Trebuchet MS" w:hAnsi="Trebuchet MS"/>
          <w:b/>
          <w:spacing w:val="21"/>
          <w:w w:val="109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(bildek</w:t>
      </w:r>
      <w:r>
        <w:rPr>
          <w:rFonts w:ascii="Trebuchet MS" w:hAnsi="Trebuchet MS"/>
          <w:b/>
          <w:spacing w:val="-2"/>
          <w:w w:val="105"/>
          <w:sz w:val="28"/>
        </w:rPr>
        <w:t>ort)</w:t>
      </w:r>
      <w:r>
        <w:rPr>
          <w:rFonts w:ascii="Trebuchet MS" w:hAnsi="Trebuchet MS"/>
          <w:sz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8"/>
          <w:szCs w:val="8"/>
        </w:rPr>
      </w:pPr>
      <w:r>
        <w:rPr/>
        <w:br w:type="column"/>
      </w:r>
      <w:r>
        <w:rPr>
          <w:rFonts w:ascii="Trebuchet MS"/>
          <w:b/>
          <w:sz w:val="8"/>
        </w:rPr>
      </w:r>
    </w:p>
    <w:p>
      <w:pPr>
        <w:spacing w:line="261" w:lineRule="auto" w:before="0"/>
        <w:ind w:left="570" w:right="0" w:firstLine="25"/>
        <w:jc w:val="left"/>
        <w:rPr>
          <w:rFonts w:ascii="Trebuchet MS" w:hAnsi="Trebuchet MS" w:cs="Trebuchet MS" w:eastAsia="Trebuchet MS"/>
          <w:sz w:val="6"/>
          <w:szCs w:val="6"/>
        </w:rPr>
      </w:pPr>
      <w:r>
        <w:rPr>
          <w:rFonts w:ascii="Trebuchet MS"/>
          <w:b/>
          <w:w w:val="110"/>
          <w:sz w:val="6"/>
        </w:rPr>
        <w:t>Skrubb</w:t>
      </w:r>
      <w:r>
        <w:rPr>
          <w:rFonts w:ascii="Trebuchet MS"/>
          <w:b/>
          <w:w w:val="113"/>
          <w:sz w:val="6"/>
        </w:rPr>
        <w:t> </w:t>
      </w:r>
      <w:r>
        <w:rPr>
          <w:rFonts w:ascii="Trebuchet MS"/>
          <w:b/>
          <w:w w:val="110"/>
          <w:sz w:val="6"/>
        </w:rPr>
        <w:t>hendene</w:t>
      </w:r>
      <w:r>
        <w:rPr>
          <w:rFonts w:ascii="Trebuchet MS"/>
          <w:sz w:val="6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8"/>
          <w:szCs w:val="8"/>
        </w:rPr>
      </w:pPr>
      <w:r>
        <w:rPr/>
        <w:br w:type="column"/>
      </w:r>
      <w:r>
        <w:rPr>
          <w:rFonts w:ascii="Trebuchet MS"/>
          <w:b/>
          <w:sz w:val="8"/>
        </w:rPr>
      </w:r>
    </w:p>
    <w:p>
      <w:pPr>
        <w:spacing w:line="261" w:lineRule="auto" w:before="0"/>
        <w:ind w:left="304" w:right="0" w:firstLine="14"/>
        <w:jc w:val="left"/>
        <w:rPr>
          <w:rFonts w:ascii="Trebuchet MS" w:hAnsi="Trebuchet MS" w:cs="Trebuchet MS" w:eastAsia="Trebuchet MS"/>
          <w:sz w:val="6"/>
          <w:szCs w:val="6"/>
        </w:rPr>
      </w:pPr>
      <w:r>
        <w:rPr>
          <w:rFonts w:ascii="Trebuchet MS" w:hAnsi="Trebuchet MS"/>
          <w:b/>
          <w:spacing w:val="-1"/>
          <w:w w:val="115"/>
          <w:sz w:val="6"/>
        </w:rPr>
        <w:t>Hånd-</w:t>
      </w:r>
      <w:r>
        <w:rPr>
          <w:rFonts w:ascii="Trebuchet MS" w:hAnsi="Trebuchet MS"/>
          <w:b/>
          <w:spacing w:val="24"/>
          <w:w w:val="115"/>
          <w:sz w:val="6"/>
        </w:rPr>
        <w:t> </w:t>
      </w:r>
      <w:r>
        <w:rPr>
          <w:rFonts w:ascii="Trebuchet MS" w:hAnsi="Trebuchet MS"/>
          <w:b/>
          <w:spacing w:val="-1"/>
          <w:w w:val="115"/>
          <w:sz w:val="6"/>
        </w:rPr>
        <w:t>bak</w:t>
      </w:r>
      <w:r>
        <w:rPr>
          <w:rFonts w:ascii="Trebuchet MS" w:hAnsi="Trebuchet MS"/>
          <w:b/>
          <w:spacing w:val="-2"/>
          <w:w w:val="115"/>
          <w:sz w:val="6"/>
        </w:rPr>
        <w:t>en</w:t>
      </w:r>
      <w:r>
        <w:rPr>
          <w:rFonts w:ascii="Trebuchet MS" w:hAnsi="Trebuchet MS"/>
          <w:sz w:val="6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8"/>
          <w:szCs w:val="8"/>
        </w:rPr>
      </w:pPr>
    </w:p>
    <w:p>
      <w:pPr>
        <w:spacing w:line="50" w:lineRule="exact" w:before="0"/>
        <w:ind w:left="304" w:right="0" w:firstLine="0"/>
        <w:jc w:val="left"/>
        <w:rPr>
          <w:rFonts w:ascii="Gill Sans MT" w:hAnsi="Gill Sans MT" w:cs="Gill Sans MT" w:eastAsia="Gill Sans MT"/>
          <w:sz w:val="6"/>
          <w:szCs w:val="6"/>
        </w:rPr>
      </w:pPr>
      <w:r>
        <w:rPr>
          <w:rFonts w:ascii="Gill Sans MT"/>
          <w:b/>
          <w:spacing w:val="-1"/>
          <w:w w:val="110"/>
          <w:sz w:val="6"/>
        </w:rPr>
        <w:t>Finger-</w:t>
      </w:r>
      <w:r>
        <w:rPr>
          <w:rFonts w:ascii="Gill Sans MT"/>
          <w:sz w:val="6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8"/>
          <w:szCs w:val="8"/>
        </w:rPr>
      </w:pPr>
      <w:r>
        <w:rPr/>
        <w:br w:type="column"/>
      </w:r>
      <w:r>
        <w:rPr>
          <w:rFonts w:ascii="Gill Sans MT"/>
          <w:b/>
          <w:sz w:val="8"/>
        </w:rPr>
      </w:r>
    </w:p>
    <w:p>
      <w:pPr>
        <w:spacing w:line="264" w:lineRule="auto" w:before="0"/>
        <w:ind w:left="313" w:right="0" w:firstLine="11"/>
        <w:jc w:val="left"/>
        <w:rPr>
          <w:rFonts w:ascii="Gill Sans MT" w:hAnsi="Gill Sans MT" w:cs="Gill Sans MT" w:eastAsia="Gill Sans MT"/>
          <w:sz w:val="6"/>
          <w:szCs w:val="6"/>
        </w:rPr>
      </w:pPr>
      <w:r>
        <w:rPr>
          <w:rFonts w:ascii="Trebuchet MS" w:hAnsi="Trebuchet MS" w:cs="Trebuchet MS" w:eastAsia="Trebuchet MS"/>
          <w:b/>
          <w:bCs/>
          <w:spacing w:val="-1"/>
          <w:w w:val="115"/>
          <w:sz w:val="6"/>
          <w:szCs w:val="6"/>
        </w:rPr>
        <w:t>Mellom</w:t>
      </w:r>
      <w:r>
        <w:rPr>
          <w:rFonts w:ascii="Trebuchet MS" w:hAnsi="Trebuchet MS" w:cs="Trebuchet MS" w:eastAsia="Trebuchet MS"/>
          <w:b/>
          <w:bCs/>
          <w:spacing w:val="25"/>
          <w:w w:val="114"/>
          <w:sz w:val="6"/>
          <w:szCs w:val="6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10"/>
          <w:sz w:val="6"/>
          <w:szCs w:val="6"/>
        </w:rPr>
        <w:t>ﬁngrene</w:t>
      </w:r>
      <w:r>
        <w:rPr>
          <w:rFonts w:ascii="Gill Sans MT" w:hAnsi="Gill Sans MT" w:cs="Gill Sans MT" w:eastAsia="Gill Sans MT"/>
          <w:sz w:val="6"/>
          <w:szCs w:val="6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8"/>
          <w:szCs w:val="8"/>
        </w:rPr>
      </w:pPr>
      <w:r>
        <w:rPr/>
        <w:br w:type="column"/>
      </w:r>
      <w:r>
        <w:rPr>
          <w:rFonts w:ascii="Gill Sans MT"/>
          <w:b/>
          <w:sz w:val="8"/>
        </w:rPr>
      </w:r>
    </w:p>
    <w:p>
      <w:pPr>
        <w:spacing w:line="264" w:lineRule="auto" w:before="0"/>
        <w:ind w:left="253" w:right="2456" w:firstLine="6"/>
        <w:jc w:val="left"/>
        <w:rPr>
          <w:rFonts w:ascii="Gill Sans MT" w:hAnsi="Gill Sans MT" w:cs="Gill Sans MT" w:eastAsia="Gill Sans MT"/>
          <w:sz w:val="6"/>
          <w:szCs w:val="6"/>
        </w:rPr>
      </w:pPr>
      <w:r>
        <w:rPr/>
        <w:pict>
          <v:shape style="position:absolute;margin-left:454.83551pt;margin-top:-27.537411pt;width:3.4pt;height:18.3pt;mso-position-horizontal-relative:page;mso-position-vertical-relative:paragraph;z-index:8176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 w:hAnsi="Arial"/>
                      <w:b/>
                      <w:w w:val="135"/>
                      <w:sz w:val="2"/>
                    </w:rPr>
                    <w:t>EA1</w:t>
                  </w:r>
                  <w:r>
                    <w:rPr>
                      <w:rFonts w:ascii="Arial" w:hAns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35"/>
                      <w:sz w:val="2"/>
                    </w:rPr>
                    <w:t>-</w:t>
                  </w:r>
                  <w:r>
                    <w:rPr>
                      <w:rFonts w:ascii="Arial" w:hAns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35"/>
                      <w:sz w:val="2"/>
                    </w:rPr>
                    <w:t>Håndvask</w:t>
                  </w:r>
                  <w:r>
                    <w:rPr>
                      <w:rFonts w:ascii="Arial" w:hAnsi="Arial"/>
                      <w:spacing w:val="2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35"/>
                      <w:sz w:val="2"/>
                    </w:rPr>
                    <w:t>(bildekort)</w:t>
                  </w:r>
                  <w:r>
                    <w:rPr>
                      <w:rFonts w:ascii="Arial" w:hAns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b/>
          <w:bCs/>
          <w:spacing w:val="-1"/>
          <w:w w:val="110"/>
          <w:sz w:val="6"/>
          <w:szCs w:val="6"/>
        </w:rPr>
        <w:t>Oversiden</w:t>
      </w:r>
      <w:r>
        <w:rPr>
          <w:rFonts w:ascii="Trebuchet MS" w:hAnsi="Trebuchet MS" w:cs="Trebuchet MS" w:eastAsia="Trebuchet MS"/>
          <w:b/>
          <w:bCs/>
          <w:spacing w:val="27"/>
          <w:w w:val="110"/>
          <w:sz w:val="6"/>
          <w:szCs w:val="6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10"/>
          <w:sz w:val="6"/>
          <w:szCs w:val="6"/>
        </w:rPr>
        <w:t>av ﬁngrene</w:t>
      </w:r>
      <w:r>
        <w:rPr>
          <w:rFonts w:ascii="Gill Sans MT" w:hAnsi="Gill Sans MT" w:cs="Gill Sans MT" w:eastAsia="Gill Sans MT"/>
          <w:sz w:val="6"/>
          <w:szCs w:val="6"/>
        </w:rPr>
      </w:r>
    </w:p>
    <w:p>
      <w:pPr>
        <w:spacing w:after="0" w:line="264" w:lineRule="auto"/>
        <w:jc w:val="left"/>
        <w:rPr>
          <w:rFonts w:ascii="Gill Sans MT" w:hAnsi="Gill Sans MT" w:cs="Gill Sans MT" w:eastAsia="Gill Sans MT"/>
          <w:sz w:val="6"/>
          <w:szCs w:val="6"/>
        </w:rPr>
        <w:sectPr>
          <w:type w:val="continuous"/>
          <w:pgSz w:w="11910" w:h="16840"/>
          <w:pgMar w:top="420" w:bottom="0" w:left="740" w:right="460"/>
          <w:cols w:num="5" w:equalWidth="0">
            <w:col w:w="4040" w:space="1557"/>
            <w:col w:w="843" w:space="40"/>
            <w:col w:w="524" w:space="40"/>
            <w:col w:w="570" w:space="40"/>
            <w:col w:w="3056"/>
          </w:cols>
        </w:sectPr>
      </w:pP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26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line="64" w:lineRule="exact" w:before="0"/>
        <w:ind w:left="0" w:right="0" w:firstLine="0"/>
        <w:jc w:val="right"/>
        <w:rPr>
          <w:rFonts w:ascii="Trebuchet MS" w:hAnsi="Trebuchet MS" w:cs="Trebuchet MS" w:eastAsia="Trebuchet MS"/>
          <w:sz w:val="6"/>
          <w:szCs w:val="6"/>
        </w:rPr>
      </w:pPr>
      <w:r>
        <w:rPr>
          <w:w w:val="110"/>
        </w:rPr>
        <w:br w:type="column"/>
      </w:r>
      <w:r>
        <w:rPr>
          <w:rFonts w:ascii="Trebuchet MS"/>
          <w:b/>
          <w:spacing w:val="-2"/>
          <w:w w:val="110"/>
          <w:sz w:val="6"/>
        </w:rPr>
        <w:t>T</w:t>
      </w:r>
      <w:r>
        <w:rPr>
          <w:rFonts w:ascii="Trebuchet MS"/>
          <w:b/>
          <w:spacing w:val="-1"/>
          <w:w w:val="110"/>
          <w:sz w:val="6"/>
        </w:rPr>
        <w:t>omlene</w:t>
      </w:r>
      <w:r>
        <w:rPr>
          <w:rFonts w:ascii="Trebuchet MS"/>
          <w:sz w:val="6"/>
        </w:rPr>
      </w:r>
    </w:p>
    <w:p>
      <w:pPr>
        <w:tabs>
          <w:tab w:pos="930" w:val="left" w:leader="none"/>
        </w:tabs>
        <w:spacing w:line="95" w:lineRule="exact" w:before="0"/>
        <w:ind w:left="286" w:right="0" w:firstLine="0"/>
        <w:jc w:val="left"/>
        <w:rPr>
          <w:rFonts w:ascii="Trebuchet MS" w:hAnsi="Trebuchet MS" w:cs="Trebuchet MS" w:eastAsia="Trebuchet MS"/>
          <w:sz w:val="6"/>
          <w:szCs w:val="6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w w:val="110"/>
          <w:sz w:val="6"/>
        </w:rPr>
        <w:t>tuppene</w:t>
        <w:tab/>
      </w:r>
      <w:r>
        <w:rPr>
          <w:rFonts w:ascii="Trebuchet MS" w:hAnsi="Trebuchet MS"/>
          <w:b/>
          <w:w w:val="115"/>
          <w:position w:val="3"/>
          <w:sz w:val="6"/>
        </w:rPr>
        <w:t>Såpe</w:t>
      </w:r>
      <w:r>
        <w:rPr>
          <w:rFonts w:ascii="Trebuchet MS" w:hAnsi="Trebuchet MS"/>
          <w:sz w:val="6"/>
        </w:rPr>
      </w:r>
    </w:p>
    <w:p>
      <w:pPr>
        <w:spacing w:line="64" w:lineRule="exact" w:before="0"/>
        <w:ind w:left="285" w:right="0" w:firstLine="0"/>
        <w:jc w:val="left"/>
        <w:rPr>
          <w:rFonts w:ascii="Trebuchet MS" w:hAnsi="Trebuchet MS" w:cs="Trebuchet MS" w:eastAsia="Trebuchet MS"/>
          <w:sz w:val="6"/>
          <w:szCs w:val="6"/>
        </w:rPr>
      </w:pPr>
      <w:r>
        <w:rPr>
          <w:w w:val="110"/>
        </w:rPr>
        <w:br w:type="column"/>
      </w:r>
      <w:r>
        <w:rPr>
          <w:rFonts w:ascii="Trebuchet MS"/>
          <w:b/>
          <w:w w:val="110"/>
          <w:sz w:val="6"/>
        </w:rPr>
        <w:t>20</w:t>
      </w:r>
      <w:r>
        <w:rPr>
          <w:rFonts w:ascii="Trebuchet MS"/>
          <w:b/>
          <w:spacing w:val="-6"/>
          <w:w w:val="110"/>
          <w:sz w:val="6"/>
        </w:rPr>
        <w:t> </w:t>
      </w:r>
      <w:r>
        <w:rPr>
          <w:rFonts w:ascii="Trebuchet MS"/>
          <w:b/>
          <w:w w:val="110"/>
          <w:sz w:val="6"/>
        </w:rPr>
        <w:t>sekunder</w:t>
      </w:r>
      <w:r>
        <w:rPr>
          <w:rFonts w:ascii="Trebuchet MS"/>
          <w:sz w:val="6"/>
        </w:rPr>
      </w:r>
    </w:p>
    <w:p>
      <w:pPr>
        <w:spacing w:after="0" w:line="64" w:lineRule="exact"/>
        <w:jc w:val="left"/>
        <w:rPr>
          <w:rFonts w:ascii="Trebuchet MS" w:hAnsi="Trebuchet MS" w:cs="Trebuchet MS" w:eastAsia="Trebuchet MS"/>
          <w:sz w:val="6"/>
          <w:szCs w:val="6"/>
        </w:rPr>
        <w:sectPr>
          <w:type w:val="continuous"/>
          <w:pgSz w:w="11910" w:h="16840"/>
          <w:pgMar w:top="420" w:bottom="0" w:left="740" w:right="460"/>
          <w:cols w:num="4" w:equalWidth="0">
            <w:col w:w="1868" w:space="3732"/>
            <w:col w:w="837" w:space="40"/>
            <w:col w:w="1086" w:space="40"/>
            <w:col w:w="3107"/>
          </w:cols>
        </w:sectPr>
      </w:pPr>
    </w:p>
    <w:p>
      <w:pPr>
        <w:spacing w:line="251" w:lineRule="auto" w:before="185"/>
        <w:ind w:left="570" w:right="1241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EA1</w:t>
      </w:r>
      <w:r>
        <w:rPr>
          <w:rFonts w:ascii="Trebuchet MS" w:hAnsi="Trebuchet MS"/>
          <w:b/>
          <w:spacing w:val="5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Håndvask</w:t>
      </w:r>
      <w:r>
        <w:rPr>
          <w:rFonts w:ascii="Trebuchet MS" w:hAnsi="Trebuchet MS"/>
          <w:b/>
          <w:spacing w:val="23"/>
          <w:w w:val="10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(bildek</w:t>
      </w:r>
      <w:r>
        <w:rPr>
          <w:rFonts w:ascii="Trebuchet MS" w:hAnsi="Trebuchet MS"/>
          <w:b/>
          <w:spacing w:val="-2"/>
          <w:sz w:val="28"/>
        </w:rPr>
        <w:t>ort)</w:t>
      </w:r>
      <w:r>
        <w:rPr>
          <w:rFonts w:ascii="Trebuchet MS" w:hAnsi="Trebuchet MS"/>
          <w:sz w:val="28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sz w:val="28"/>
        </w:rPr>
      </w:r>
    </w:p>
    <w:p>
      <w:pPr>
        <w:spacing w:before="3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4"/>
          <w:w w:val="105"/>
          <w:sz w:val="28"/>
        </w:rPr>
        <w:t>F</w:t>
      </w:r>
      <w:r>
        <w:rPr>
          <w:rFonts w:ascii="Trebuchet MS"/>
          <w:b/>
          <w:spacing w:val="-3"/>
          <w:w w:val="105"/>
          <w:sz w:val="28"/>
        </w:rPr>
        <w:t>yll</w:t>
      </w:r>
      <w:r>
        <w:rPr>
          <w:rFonts w:ascii="Trebuchet MS"/>
          <w:b/>
          <w:spacing w:val="-1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1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EA2</w:t>
      </w:r>
      <w:r>
        <w:rPr>
          <w:rFonts w:ascii="Trebuchet MS"/>
          <w:b/>
          <w:spacing w:val="-2"/>
          <w:sz w:val="28"/>
        </w:rPr>
        <w:t> </w:t>
      </w:r>
      <w:r>
        <w:rPr>
          <w:rFonts w:ascii="Trebuchet MS"/>
          <w:b/>
          <w:spacing w:val="-5"/>
          <w:sz w:val="28"/>
        </w:rPr>
        <w:t>Frisk</w:t>
      </w:r>
      <w:r>
        <w:rPr>
          <w:rFonts w:ascii="Trebuchet MS"/>
          <w:b/>
          <w:spacing w:val="-4"/>
          <w:sz w:val="28"/>
        </w:rPr>
        <w:t>e</w:t>
      </w:r>
      <w:r>
        <w:rPr>
          <w:rFonts w:ascii="Trebuchet MS"/>
          <w:b/>
          <w:spacing w:val="-2"/>
          <w:sz w:val="28"/>
        </w:rPr>
        <w:t> </w:t>
      </w:r>
      <w:r>
        <w:rPr>
          <w:rFonts w:ascii="Trebuchet MS"/>
          <w:b/>
          <w:sz w:val="28"/>
        </w:rPr>
        <w:t>hender</w:t>
      </w:r>
      <w:r>
        <w:rPr>
          <w:rFonts w:ascii="Trebuchet MS"/>
          <w:sz w:val="28"/>
        </w:rPr>
      </w:r>
    </w:p>
    <w:p>
      <w:pPr>
        <w:spacing w:before="1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(fyll</w:t>
      </w:r>
      <w:r>
        <w:rPr>
          <w:rFonts w:ascii="Trebuchet MS"/>
          <w:b/>
          <w:spacing w:val="-3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mangler)</w:t>
      </w:r>
      <w:r>
        <w:rPr>
          <w:rFonts w:ascii="Trebuchet MS"/>
          <w:sz w:val="28"/>
        </w:rPr>
      </w:r>
    </w:p>
    <w:p>
      <w:pPr>
        <w:pStyle w:val="BodyText"/>
        <w:spacing w:line="273" w:lineRule="exact"/>
        <w:ind w:left="57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EA1</w:t>
      </w:r>
      <w:r>
        <w:rPr>
          <w:spacing w:val="17"/>
        </w:rPr>
        <w:t> </w:t>
      </w:r>
      <w:r>
        <w:rPr>
          <w:spacing w:val="-1"/>
        </w:rPr>
        <w:t>Håndvask</w:t>
      </w:r>
      <w:r>
        <w:rPr>
          <w:spacing w:val="17"/>
        </w:rPr>
        <w:t> </w:t>
      </w:r>
      <w:r>
        <w:rPr>
          <w:spacing w:val="-1"/>
        </w:rPr>
        <w:t>(bildek</w:t>
      </w:r>
      <w:r>
        <w:rPr>
          <w:spacing w:val="-2"/>
        </w:rPr>
        <w:t>ort)</w:t>
      </w:r>
      <w:r>
        <w:rPr>
          <w:b w:val="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before="0"/>
        <w:ind w:left="761" w:right="2479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Arial"/>
          <w:b/>
          <w:sz w:val="4"/>
        </w:rPr>
        <w:t>EA2</w:t>
      </w:r>
      <w:r>
        <w:rPr>
          <w:rFonts w:ascii="Arial"/>
          <w:b/>
          <w:spacing w:val="-6"/>
          <w:sz w:val="4"/>
        </w:rPr>
        <w:t> </w:t>
      </w:r>
      <w:r>
        <w:rPr>
          <w:rFonts w:ascii="Arial"/>
          <w:sz w:val="4"/>
        </w:rPr>
        <w:t>-</w:t>
      </w:r>
      <w:r>
        <w:rPr>
          <w:rFonts w:ascii="Arial"/>
          <w:spacing w:val="-5"/>
          <w:sz w:val="4"/>
        </w:rPr>
        <w:t> </w:t>
      </w:r>
      <w:r>
        <w:rPr>
          <w:rFonts w:ascii="Arial"/>
          <w:sz w:val="4"/>
        </w:rPr>
        <w:t>Friske</w:t>
      </w:r>
      <w:r>
        <w:rPr>
          <w:rFonts w:ascii="Arial"/>
          <w:spacing w:val="-6"/>
          <w:sz w:val="4"/>
        </w:rPr>
        <w:t> </w:t>
      </w:r>
      <w:r>
        <w:rPr>
          <w:rFonts w:ascii="Arial"/>
          <w:sz w:val="4"/>
        </w:rPr>
        <w:t>hender</w:t>
      </w:r>
      <w:r>
        <w:rPr>
          <w:rFonts w:ascii="Arial"/>
          <w:spacing w:val="-5"/>
          <w:sz w:val="4"/>
        </w:rPr>
        <w:t> </w:t>
      </w:r>
      <w:r>
        <w:rPr>
          <w:rFonts w:ascii="Arial"/>
          <w:sz w:val="4"/>
        </w:rPr>
        <w:t>(fyll</w:t>
      </w:r>
      <w:r>
        <w:rPr>
          <w:rFonts w:ascii="Arial"/>
          <w:spacing w:val="-6"/>
          <w:sz w:val="4"/>
        </w:rPr>
        <w:t> </w:t>
      </w:r>
      <w:r>
        <w:rPr>
          <w:rFonts w:ascii="Arial"/>
          <w:sz w:val="4"/>
        </w:rPr>
        <w:t>ut</w:t>
      </w:r>
      <w:r>
        <w:rPr>
          <w:rFonts w:ascii="Arial"/>
          <w:spacing w:val="-5"/>
          <w:sz w:val="4"/>
        </w:rPr>
        <w:t> </w:t>
      </w:r>
      <w:r>
        <w:rPr>
          <w:rFonts w:ascii="Arial"/>
          <w:sz w:val="4"/>
        </w:rPr>
        <w:t>det</w:t>
      </w:r>
      <w:r>
        <w:rPr>
          <w:rFonts w:ascii="Arial"/>
          <w:spacing w:val="-6"/>
          <w:sz w:val="4"/>
        </w:rPr>
        <w:t> </w:t>
      </w:r>
      <w:r>
        <w:rPr>
          <w:rFonts w:ascii="Arial"/>
          <w:sz w:val="4"/>
        </w:rPr>
        <w:t>som</w:t>
      </w:r>
      <w:r>
        <w:rPr>
          <w:rFonts w:ascii="Arial"/>
          <w:spacing w:val="-5"/>
          <w:sz w:val="4"/>
        </w:rPr>
        <w:t> </w:t>
      </w:r>
      <w:r>
        <w:rPr>
          <w:rFonts w:ascii="Arial"/>
          <w:sz w:val="4"/>
        </w:rPr>
        <w:t>mangler)</w:t>
      </w:r>
      <w:r>
        <w:rPr>
          <w:rFonts w:asci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1906" w:val="left" w:leader="none"/>
        </w:tabs>
        <w:spacing w:before="28"/>
        <w:ind w:left="1265" w:right="2479" w:firstLine="0"/>
        <w:jc w:val="left"/>
        <w:rPr>
          <w:rFonts w:ascii="Lucida Sans" w:hAnsi="Lucida Sans" w:cs="Lucida Sans" w:eastAsia="Lucida Sans"/>
          <w:sz w:val="6"/>
          <w:szCs w:val="6"/>
        </w:rPr>
      </w:pPr>
      <w:r>
        <w:rPr>
          <w:rFonts w:ascii="Lucida Sans" w:hAnsi="Lucida Sans"/>
          <w:sz w:val="6"/>
        </w:rPr>
        <w:t>Slå</w:t>
      </w:r>
      <w:r>
        <w:rPr>
          <w:rFonts w:ascii="Lucida Sans" w:hAnsi="Lucida Sans"/>
          <w:spacing w:val="-5"/>
          <w:sz w:val="6"/>
        </w:rPr>
        <w:t> </w:t>
      </w:r>
      <w:r>
        <w:rPr>
          <w:rFonts w:ascii="Lucida Sans" w:hAnsi="Lucida Sans"/>
          <w:sz w:val="6"/>
        </w:rPr>
        <w:t>på</w:t>
        <w:tab/>
      </w:r>
      <w:r>
        <w:rPr>
          <w:rFonts w:ascii="Lucida Sans" w:hAnsi="Lucida Sans"/>
          <w:spacing w:val="-2"/>
          <w:sz w:val="6"/>
        </w:rPr>
        <w:t>for</w:t>
      </w:r>
      <w:r>
        <w:rPr>
          <w:rFonts w:ascii="Lucida Sans" w:hAnsi="Lucida Sans"/>
          <w:spacing w:val="-11"/>
          <w:sz w:val="6"/>
        </w:rPr>
        <w:t> </w:t>
      </w:r>
      <w:r>
        <w:rPr>
          <w:rFonts w:ascii="Lucida Sans" w:hAnsi="Lucida Sans"/>
          <w:sz w:val="6"/>
        </w:rPr>
        <w:t>å</w:t>
      </w:r>
      <w:r>
        <w:rPr>
          <w:rFonts w:ascii="Lucida Sans" w:hAnsi="Lucida Sans"/>
          <w:spacing w:val="-9"/>
          <w:sz w:val="6"/>
        </w:rPr>
        <w:t> </w:t>
      </w:r>
      <w:r>
        <w:rPr>
          <w:rFonts w:ascii="Lucida Sans" w:hAnsi="Lucida Sans"/>
          <w:sz w:val="6"/>
        </w:rPr>
        <w:t>tappe</w:t>
      </w:r>
      <w:r>
        <w:rPr>
          <w:rFonts w:ascii="Lucida Sans" w:hAnsi="Lucida Sans"/>
          <w:sz w:val="6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5"/>
          <w:szCs w:val="5"/>
        </w:rPr>
      </w:pPr>
    </w:p>
    <w:p>
      <w:pPr>
        <w:tabs>
          <w:tab w:pos="1837" w:val="left" w:leader="none"/>
        </w:tabs>
        <w:spacing w:before="0"/>
        <w:ind w:left="1319" w:right="2479" w:firstLine="0"/>
        <w:jc w:val="left"/>
        <w:rPr>
          <w:rFonts w:ascii="Lucida Sans" w:hAnsi="Lucida Sans" w:cs="Lucida Sans" w:eastAsia="Lucida Sans"/>
          <w:sz w:val="6"/>
          <w:szCs w:val="6"/>
        </w:rPr>
      </w:pPr>
      <w:r>
        <w:rPr>
          <w:rFonts w:ascii="Lucida Sans" w:hAnsi="Lucida Sans"/>
          <w:spacing w:val="-4"/>
          <w:w w:val="95"/>
          <w:sz w:val="6"/>
        </w:rPr>
        <w:t>Ta</w:t>
        <w:tab/>
      </w:r>
      <w:r>
        <w:rPr>
          <w:rFonts w:ascii="Lucida Sans" w:hAnsi="Lucida Sans"/>
          <w:sz w:val="6"/>
        </w:rPr>
        <w:t>på</w:t>
      </w:r>
      <w:r>
        <w:rPr>
          <w:rFonts w:ascii="Lucida Sans" w:hAnsi="Lucida Sans"/>
          <w:sz w:val="6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tabs>
          <w:tab w:pos="1967" w:val="left" w:leader="none"/>
        </w:tabs>
        <w:spacing w:before="47"/>
        <w:ind w:left="1482" w:right="2479" w:firstLine="0"/>
        <w:jc w:val="left"/>
        <w:rPr>
          <w:rFonts w:ascii="Lucida Sans" w:hAnsi="Lucida Sans" w:cs="Lucida Sans" w:eastAsia="Lucida Sans"/>
          <w:sz w:val="6"/>
          <w:szCs w:val="6"/>
        </w:rPr>
      </w:pPr>
      <w:r>
        <w:rPr>
          <w:rFonts w:ascii="Lucida Sans"/>
          <w:w w:val="90"/>
          <w:sz w:val="6"/>
        </w:rPr>
        <w:t>Gni</w:t>
        <w:tab/>
      </w:r>
      <w:r>
        <w:rPr>
          <w:rFonts w:ascii="Lucida Sans"/>
          <w:sz w:val="6"/>
        </w:rPr>
        <w:t>sammen</w:t>
      </w:r>
      <w:r>
        <w:rPr>
          <w:rFonts w:ascii="Lucida Sans"/>
          <w:sz w:val="6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40" w:lineRule="auto" w:before="10"/>
        <w:rPr>
          <w:rFonts w:ascii="Lucida Sans" w:hAnsi="Lucida Sans" w:cs="Lucida Sans" w:eastAsia="Lucida Sans"/>
          <w:sz w:val="8"/>
          <w:szCs w:val="8"/>
        </w:rPr>
      </w:pPr>
    </w:p>
    <w:p>
      <w:pPr>
        <w:pStyle w:val="BodyText"/>
        <w:spacing w:line="240" w:lineRule="auto"/>
        <w:ind w:left="570" w:right="2479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EA2</w:t>
      </w:r>
      <w:r>
        <w:rPr>
          <w:rFonts w:ascii="Trebuchet MS"/>
          <w:spacing w:val="-3"/>
        </w:rPr>
        <w:t> </w:t>
      </w:r>
      <w:r>
        <w:rPr>
          <w:rFonts w:ascii="Trebuchet MS"/>
          <w:spacing w:val="-4"/>
        </w:rPr>
        <w:t>F</w:t>
      </w:r>
      <w:r>
        <w:rPr>
          <w:rFonts w:ascii="Trebuchet MS"/>
          <w:spacing w:val="-3"/>
        </w:rPr>
        <w:t>riske </w:t>
      </w:r>
      <w:r>
        <w:rPr>
          <w:rFonts w:ascii="Trebuchet MS"/>
        </w:rPr>
        <w:t>hender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41"/>
        <w:ind w:left="570" w:right="0"/>
        <w:jc w:val="left"/>
        <w:rPr>
          <w:b w:val="0"/>
          <w:bCs w:val="0"/>
        </w:rPr>
      </w:pPr>
      <w:r>
        <w:rPr>
          <w:w w:val="105"/>
        </w:rPr>
        <w:t>(fyll</w:t>
      </w:r>
      <w:r>
        <w:rPr>
          <w:spacing w:val="-33"/>
          <w:w w:val="105"/>
        </w:rPr>
        <w:t> </w:t>
      </w:r>
      <w:r>
        <w:rPr>
          <w:w w:val="105"/>
        </w:rPr>
        <w:t>ut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6"/>
          <w:w w:val="105"/>
        </w:rPr>
        <w:t> </w:t>
      </w:r>
      <w:r>
        <w:rPr>
          <w:w w:val="105"/>
        </w:rPr>
        <w:t>som</w:t>
      </w:r>
      <w:r>
        <w:rPr>
          <w:spacing w:val="-25"/>
          <w:w w:val="105"/>
        </w:rPr>
        <w:t> </w:t>
      </w:r>
      <w:r>
        <w:rPr>
          <w:w w:val="105"/>
        </w:rPr>
        <w:t>mangler)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3877" w:space="1489"/>
            <w:col w:w="534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299296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6095;top:0;width:5812;height:2712" coordorigin="6095,0" coordsize="5812,2712">
              <v:shape style="position:absolute;left:6095;top:0;width:5812;height:2712" coordorigin="6095,0" coordsize="5812,2712" path="m6095,2712l11906,2712,11906,0,6095,0,6095,2712xe" filled="true" fillcolor="#edf3dd" stroked="false">
                <v:path arrowok="t"/>
                <v:fill type="solid"/>
              </v:shape>
            </v:group>
            <v:group style="position:absolute;left:0;top:0;width:6092;height:12343" coordorigin="0,0" coordsize="6092,12343">
              <v:shape style="position:absolute;left:0;top:0;width:6092;height:12343" coordorigin="0,0" coordsize="6092,12343" path="m0,12343l6092,12343,6092,0,0,0,0,12343xe" filled="true" fillcolor="#afcc61" stroked="false">
                <v:path arrowok="t"/>
                <v:fill type="solid"/>
              </v:shape>
            </v:group>
            <v:group style="position:absolute;left:847;top:671;width:266;height:349" coordorigin="847,671" coordsize="266,349">
              <v:shape style="position:absolute;left:847;top:671;width:266;height:349" coordorigin="847,671" coordsize="266,349" path="m876,814l849,831,847,837,935,975,996,1018,1014,1020,1033,1018,1096,976,1018,976,1000,975,985,969,973,958,882,815,876,814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1001,715l945,715,958,723,1063,889,1070,907,1071,923,1072,926,1067,944,1057,960,1037,971,1018,976,1096,976,1096,976,1105,959,1111,941,1113,923,1111,904,1106,885,1098,868,1001,715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31,671l869,712,861,748,864,767,962,926,1011,948,1029,941,1042,927,1050,909,1050,909,1003,909,999,908,907,763,902,745,907,727,928,716,945,715,1001,715,995,705,982,690,966,679,949,673,931,671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63,756l936,773,935,779,1011,899,1010,904,1003,909,1050,909,1050,891,1043,873,970,757,963,756xe" filled="true" fillcolor="#000000" stroked="false">
                <v:path arrowok="t"/>
                <v:fill type="solid"/>
              </v:shape>
            </v:group>
            <v:group style="position:absolute;left:6659;top:665;width:403;height:362" coordorigin="6659,665" coordsize="403,362">
              <v:shape style="position:absolute;left:6659;top:665;width:403;height:362" coordorigin="6659,665" coordsize="403,362" path="m6698,775l6673,783,6661,798,6659,818,6704,1013,6719,1025,6740,1027,6751,1025,6698,775xe" filled="true" fillcolor="#000000" stroked="false">
                <v:path arrowok="t"/>
                <v:fill type="solid"/>
              </v:shape>
              <v:shape style="position:absolute;left:6659;top:665;width:403;height:362" coordorigin="6659,665" coordsize="403,362" path="m6891,665l6763,689,6745,699,6736,716,6743,765,6720,770,6774,1020,7001,972,6993,931,6855,931,6849,927,6842,895,6800,895,6794,891,6786,856,6790,850,6831,841,6822,801,6826,795,6862,787,6962,787,6955,755,6789,755,6784,732,6875,713,6922,713,6918,692,6908,674,6891,665xe" filled="true" fillcolor="#000000" stroked="false">
                <v:path arrowok="t"/>
                <v:fill type="solid"/>
              </v:shape>
              <v:shape style="position:absolute;left:6659;top:665;width:403;height:362" coordorigin="6659,665" coordsize="403,362" path="m6982,714l6971,717,7024,967,7048,958,7060,943,7062,923,7023,741,7018,728,7002,716,6982,714xe" filled="true" fillcolor="#000000" stroked="false">
                <v:path arrowok="t"/>
                <v:fill type="solid"/>
              </v:shape>
              <v:shape style="position:absolute;left:6659;top:665;width:403;height:362" coordorigin="6659,665" coordsize="403,362" path="m6970,823l6917,823,6923,827,6930,862,6926,869,6886,877,6895,918,6891,924,6855,931,6993,931,6970,823xe" filled="true" fillcolor="#000000" stroked="false">
                <v:path arrowok="t"/>
                <v:fill type="solid"/>
              </v:shape>
              <v:shape style="position:absolute;left:6659;top:665;width:403;height:362" coordorigin="6659,665" coordsize="403,362" path="m6840,887l6800,895,6842,895,6840,887xe" filled="true" fillcolor="#000000" stroked="false">
                <v:path arrowok="t"/>
                <v:fill type="solid"/>
              </v:shape>
              <v:shape style="position:absolute;left:6659;top:665;width:403;height:362" coordorigin="6659,665" coordsize="403,362" path="m6962,787l6862,787,6868,791,6876,832,6917,823,6970,823,6962,787xe" filled="true" fillcolor="#000000" stroked="false">
                <v:path arrowok="t"/>
                <v:fill type="solid"/>
              </v:shape>
              <v:shape style="position:absolute;left:6659;top:665;width:403;height:362" coordorigin="6659,665" coordsize="403,362" path="m6922,713l6875,713,6880,736,6789,755,6955,755,6949,726,6925,726,6922,713xe" filled="true" fillcolor="#000000" stroked="false">
                <v:path arrowok="t"/>
                <v:fill type="solid"/>
              </v:shape>
              <v:shape style="position:absolute;left:6659;top:665;width:403;height:362" coordorigin="6659,665" coordsize="403,362" path="m6948,721l6925,726,6949,726,6948,721xe" filled="true" fillcolor="#000000" stroked="false">
                <v:path arrowok="t"/>
                <v:fill type="solid"/>
              </v:shape>
            </v:group>
            <v:group style="position:absolute;left:0;top:12343;width:6095;height:3418" coordorigin="0,12343" coordsize="6095,3418">
              <v:shape style="position:absolute;left:0;top:12343;width:6095;height:3418" coordorigin="0,12343" coordsize="6095,3418" path="m0,15761l6095,15761,6095,12343,0,12343,0,15761xe" filled="true" fillcolor="#d0e0a2" stroked="false">
                <v:path arrowok="t"/>
                <v:fill type="solid"/>
              </v:shape>
            </v:group>
            <v:group style="position:absolute;left:862;top:12973;width:436;height:368" coordorigin="862,12973" coordsize="436,368">
              <v:shape style="position:absolute;left:862;top:12973;width:436;height:368" coordorigin="862,12973" coordsize="436,368" path="m882,13053l877,13055,862,13077,863,13083,910,13113,914,13116,920,13115,923,13111,950,13069,907,13069,886,13056,882,13053xe" filled="true" fillcolor="#000000" stroked="false">
                <v:path arrowok="t"/>
                <v:fill type="solid"/>
              </v:shape>
              <v:shape style="position:absolute;left:862;top:12973;width:436;height:368" coordorigin="862,12973" coordsize="436,368" path="m952,13007l947,13008,907,13069,950,13069,977,13027,976,13022,972,13019,957,13009,952,13007xe" filled="true" fillcolor="#000000" stroked="false">
                <v:path arrowok="t"/>
                <v:fill type="solid"/>
              </v:shape>
              <v:shape style="position:absolute;left:862;top:12973;width:436;height:368" coordorigin="862,12973" coordsize="436,368" path="m907,13172l902,13173,887,13196,888,13201,935,13232,940,13235,945,13233,948,13229,975,13188,932,13188,912,13175,907,13172xe" filled="true" fillcolor="#000000" stroked="false">
                <v:path arrowok="t"/>
                <v:fill type="solid"/>
              </v:shape>
              <v:shape style="position:absolute;left:862;top:12973;width:436;height:368" coordorigin="862,12973" coordsize="436,368" path="m978,13125l972,13126,969,13130,932,13188,975,13188,1002,13146,1001,13140,997,13137,978,13125xe" filled="true" fillcolor="#000000" stroked="false">
                <v:path arrowok="t"/>
                <v:fill type="solid"/>
              </v:shape>
              <v:shape style="position:absolute;left:862;top:12973;width:436;height:368" coordorigin="862,12973" coordsize="436,368" path="m953,13268l935,13278,925,13294,932,13321,945,13335,961,13340,982,13331,994,13317,997,13298,987,13279,971,13269,953,13268xe" filled="true" fillcolor="#000000" stroked="false">
                <v:path arrowok="t"/>
                <v:fill type="solid"/>
              </v:shape>
              <v:shape style="position:absolute;left:862;top:12973;width:436;height:368" coordorigin="862,12973" coordsize="436,368" path="m1283,13210l1056,13259,1052,13265,1060,13302,1066,13306,1293,13258,1297,13252,1289,13215,1283,13210xe" filled="true" fillcolor="#000000" stroked="false">
                <v:path arrowok="t"/>
                <v:fill type="solid"/>
              </v:shape>
              <v:shape style="position:absolute;left:862;top:12973;width:436;height:368" coordorigin="862,12973" coordsize="436,368" path="m1232,12973l1005,13021,1001,13027,1009,13064,1016,13069,1243,13020,1247,13014,1239,12977,1232,12973xe" filled="true" fillcolor="#000000" stroked="false">
                <v:path arrowok="t"/>
                <v:fill type="solid"/>
              </v:shape>
              <v:shape style="position:absolute;left:862;top:12973;width:436;height:368" coordorigin="862,12973" coordsize="436,368" path="m1258,13092l1031,13140,1026,13146,1034,13183,1041,13187,1268,13139,1272,13133,1264,13096,1258,13092xe" filled="true" fillcolor="#000000" stroked="false">
                <v:path arrowok="t"/>
                <v:fill type="solid"/>
              </v:shape>
            </v:group>
            <v:group style="position:absolute;left:6643;top:3357;width:356;height:404" coordorigin="6643,3357" coordsize="356,404">
              <v:shape style="position:absolute;left:6643;top:3357;width:356;height:404" coordorigin="6643,3357" coordsize="356,404" path="m6805,3364l6649,3397,6643,3407,6717,3755,6726,3761,6992,3705,6998,3695,6952,3476,6837,3476,6828,3470,6805,3364xe" filled="true" fillcolor="#98c035" stroked="false">
                <v:path arrowok="t"/>
                <v:fill type="solid"/>
              </v:shape>
              <v:shape style="position:absolute;left:6643;top:3357;width:356;height:404" coordorigin="6643,3357" coordsize="356,404" path="m6947,3453l6837,3476,6952,3476,6947,3453xe" filled="true" fillcolor="#98c035" stroked="false">
                <v:path arrowok="t"/>
                <v:fill type="solid"/>
              </v:shape>
              <v:shape style="position:absolute;left:6643;top:3357;width:356;height:404" coordorigin="6643,3357" coordsize="356,404" path="m6838,3357l6829,3359,6848,3450,6942,3430,6940,3421,6937,3417,6843,3358,6838,3357xe" filled="true" fillcolor="#98c035" stroked="false">
                <v:path arrowok="t"/>
                <v:fill type="solid"/>
              </v:shape>
            </v:group>
            <v:group style="position:absolute;left:6811;top:4362;width:2274;height:1641" coordorigin="6811,4362" coordsize="2274,1641">
              <v:shape style="position:absolute;left:6811;top:4362;width:2274;height:1641" coordorigin="6811,4362" coordsize="2274,1641" path="m9013,4362l6881,4362,6825,4392,6811,4434,6812,6002,6834,6002,6835,4421,6844,4402,6861,4388,6883,4383,9063,4383,9055,4375,9035,4365,9013,4362xe" filled="true" fillcolor="#96c224" stroked="false">
                <v:path arrowok="t"/>
                <v:fill type="solid"/>
              </v:shape>
              <v:shape style="position:absolute;left:6811;top:4362;width:2274;height:1641" coordorigin="6811,4362" coordsize="2274,1641" path="m9063,4383l6883,4383,9026,4385,9045,4395,9058,4412,9063,4434,9063,6002,9085,6002,9085,4432,9081,4410,9070,4391,9063,4383xe" filled="true" fillcolor="#96c224" stroked="false">
                <v:path arrowok="t"/>
                <v:fill type="solid"/>
              </v:shape>
            </v:group>
            <v:group style="position:absolute;left:8557;top:5925;width:428;height:78" coordorigin="8557,5925" coordsize="428,78">
              <v:shape style="position:absolute;left:8557;top:5925;width:428;height:78" coordorigin="8557,5925" coordsize="428,78" path="m8984,5925l8564,5946,8557,6002,8975,6002,8984,5925xe" filled="true" fillcolor="#e9511d" stroked="false">
                <v:path arrowok="t"/>
                <v:fill type="solid"/>
              </v:shape>
            </v:group>
            <v:group style="position:absolute;left:8950;top:4315;width:182;height:184" coordorigin="8950,4315" coordsize="182,184">
              <v:shape style="position:absolute;left:8950;top:4315;width:182;height:184" coordorigin="8950,4315" coordsize="182,184" path="m9033,4315l8967,4355,8950,4427,8957,4446,9004,4489,9052,4498,9073,4492,9121,4450,9132,4406,9130,4389,9098,4336,9033,4315xe" filled="true" fillcolor="#96c224" stroked="false">
                <v:path arrowok="t"/>
                <v:fill type="solid"/>
              </v:shape>
            </v:group>
            <v:group style="position:absolute;left:8973;top:4334;width:134;height:146" coordorigin="8973,4334" coordsize="134,146">
              <v:shape style="position:absolute;left:8973;top:4334;width:134;height:146" coordorigin="8973,4334" coordsize="134,146" path="m9064,4457l9017,4457,9025,4460,9032,4462,9037,4462,9038,4474,9038,4477,9040,4479,9043,4479,9046,4479,9049,4476,9048,4474,9048,4462,9048,4462,9055,4461,9061,4459,9064,4457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79,4456l9066,4456,9070,4463,9072,4465,9075,4466,9077,4465,9080,4463,9081,4460,9079,4456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65,4456l9005,4456,9003,4459,9004,4462,9009,4465,9012,4465,9014,4462,9017,4457,9064,4457,9065,4456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13,4438l8995,4438,8998,4442,9002,4446,9008,4451,9004,4458,9005,4456,9065,4456,9066,4456,9079,4456,9075,4450,9035,4450,9024,4448,9014,4440,9013,4438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84,4433l9067,4444,9049,4449,9035,4450,9075,4450,9074,4449,9079,4444,9082,4439,9084,4433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8982,4366l8979,4367,8977,4369,8976,4372,8977,4375,8979,4377,8991,4383,8988,4388,8987,4394,8986,4400,8976,4400,8973,4402,8973,4408,8976,4411,8986,4411,8986,4417,8988,4423,8990,4428,8980,4434,8977,4436,8976,4439,8978,4441,8979,4444,8982,4445,8985,4443,8995,4438,9013,4438,9002,4424,8999,4404,9000,4388,9009,4376,9012,4374,8996,4374,8985,4367,8982,4366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11,4399l9015,4414,9033,4426,9054,4429,9072,4428,9084,4424,9088,4422,9093,4418,9064,4418,9052,4418,9047,4417,9027,4411,9011,4399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77,4362l9038,4362,9058,4364,9072,4371,9079,4383,9083,4389,9085,4396,9085,4399,9086,4407,9085,4407,9085,4408,9084,4409,9082,4411,9079,4412,9076,4414,9064,4418,9093,4418,9094,4417,9096,4414,9097,4411,9098,4410,9098,4408,9098,4399,9098,4396,9096,4389,9094,4383,9106,4375,9107,4373,9088,4373,9085,4368,9080,4364,9077,4362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09,4346l9006,4347,9004,4349,9003,4351,9003,4352,9004,4355,9008,4361,9004,4364,9000,4369,8996,4374,9012,4374,9017,4371,9025,4365,9032,4364,9032,4364,9038,4362,9077,4362,9076,4361,9079,4356,9017,4356,9014,4349,9012,4347,9009,4346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101,4366l9088,4373,9107,4373,9107,4372,9106,4369,9104,4367,9101,4366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44,4334l9038,4334,9036,4336,9036,4350,9031,4351,9029,4351,9024,4352,9017,4356,9079,4356,9079,4355,9066,4355,9061,4353,9055,4351,9050,4351,9048,4350,9046,4350,9046,4336,9044,4334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76,4345l9072,4346,9070,4349,9066,4355,9079,4355,9080,4355,9080,4354,9081,4352,9081,4351,9080,4349,9076,4345xe" filled="true" fillcolor="#ffffff" stroked="false">
                <v:path arrowok="t"/>
                <v:fill type="solid"/>
              </v:shape>
              <v:shape style="position:absolute;left:8973;top:4334;width:134;height:146" coordorigin="8973,4334" coordsize="134,146" path="m9081,4353l9080,4354,9081,4353xe" filled="true" fillcolor="#ffffff" stroked="false">
                <v:path arrowok="t"/>
                <v:fill type="solid"/>
              </v:shape>
            </v:group>
            <v:group style="position:absolute;left:8979;top:4400;width:2;height:2" coordorigin="8979,4400" coordsize="2,2">
              <v:shape style="position:absolute;left:8979;top:4400;width:2;height:2" coordorigin="8979,4400" coordsize="1,0" path="m8979,4400l8979,4400e" filled="false" stroked="true" strokeweight=".1pt" strokecolor="#ffffff">
                <v:path arrowok="t"/>
              </v:shape>
            </v:group>
            <v:group style="position:absolute;left:9070;top:4463;width:2;height:2" coordorigin="9070,4463" coordsize="2,2">
              <v:shape style="position:absolute;left:9070;top:4463;width:2;height:2" coordorigin="9070,4463" coordsize="1,1" path="m9070,4463l9070,4463,9071,4464,9070,4463xe" filled="true" fillcolor="#ffffff" stroked="false">
                <v:path arrowok="t"/>
                <v:fill type="solid"/>
              </v:shape>
            </v:group>
            <v:group style="position:absolute;left:9021;top:4377;width:17;height:17" coordorigin="9021,4377" coordsize="17,17">
              <v:shape style="position:absolute;left:9021;top:4377;width:17;height:17" coordorigin="9021,4377" coordsize="17,17" path="m9034,4377l9025,4377,9021,4381,9021,4390,9025,4394,9034,4394,9038,4390,9038,4381,9034,4377xe" filled="true" fillcolor="#ffffff" stroked="false">
                <v:path arrowok="t"/>
                <v:fill type="solid"/>
              </v:shape>
            </v:group>
            <v:group style="position:absolute;left:9060;top:4392;width:12;height:12" coordorigin="9060,4392" coordsize="12,12">
              <v:shape style="position:absolute;left:9060;top:4392;width:12;height:12" coordorigin="9060,4392" coordsize="12,12" path="m9069,4392l9062,4392,9060,4395,9060,4401,9062,4404,9069,4404,9072,4401,9072,4395,9069,4392xe" filled="true" fillcolor="#ffffff" stroked="false">
                <v:path arrowok="t"/>
                <v:fill type="solid"/>
              </v:shape>
            </v:group>
            <v:group style="position:absolute;left:8600;top:5977;width:64;height:25" coordorigin="8600,5977" coordsize="64,25">
              <v:shape style="position:absolute;left:8600;top:5977;width:64;height:25" coordorigin="8600,5977" coordsize="64,25" path="m8664,5977l8650,5978,8641,6002,8654,6002,8664,5977xe" filled="true" fillcolor="#ffffff" stroked="false">
                <v:path arrowok="t"/>
                <v:fill type="solid"/>
              </v:shape>
              <v:shape style="position:absolute;left:8600;top:5977;width:64;height:25" coordorigin="8600,5977" coordsize="64,25" path="m8614,5980l8600,5981,8605,6002,8618,6002,8614,5980xe" filled="true" fillcolor="#ffffff" stroked="false">
                <v:path arrowok="t"/>
                <v:fill type="solid"/>
              </v:shape>
            </v:group>
            <v:group style="position:absolute;left:8600;top:5980;width:19;height:23" coordorigin="8600,5980" coordsize="19,23">
              <v:shape style="position:absolute;left:8600;top:5980;width:19;height:23" coordorigin="8600,5980" coordsize="19,23" path="m8605,6002l8600,5981,8614,5980,8618,6002e" filled="false" stroked="true" strokeweight=".043pt" strokecolor="#ffffff">
                <v:path arrowok="t"/>
              </v:shape>
            </v:group>
            <v:group style="position:absolute;left:8641;top:5977;width:24;height:25" coordorigin="8641,5977" coordsize="24,25">
              <v:shape style="position:absolute;left:8641;top:5977;width:24;height:25" coordorigin="8641,5977" coordsize="24,25" path="m8641,6002l8650,5978,8664,5977,8654,6002e" filled="false" stroked="true" strokeweight=".043pt" strokecolor="#ffffff">
                <v:path arrowok="t"/>
              </v:shape>
            </v:group>
            <v:group style="position:absolute;left:8666;top:5976;width:17;height:26" coordorigin="8666,5976" coordsize="17,26">
              <v:shape style="position:absolute;left:8666;top:5976;width:17;height:26" coordorigin="8666,5976" coordsize="17,26" path="m8683,5976l8669,5977,8666,6002,8680,6002,8683,5976xe" filled="true" fillcolor="#ffffff" stroked="false">
                <v:path arrowok="t"/>
                <v:fill type="solid"/>
              </v:shape>
            </v:group>
            <v:group style="position:absolute;left:8666;top:5976;width:17;height:26" coordorigin="8666,5976" coordsize="17,26">
              <v:shape style="position:absolute;left:8666;top:5976;width:17;height:26" coordorigin="8666,5976" coordsize="17,26" path="m8666,6002l8669,5977,8683,5976,8680,6002e" filled="false" stroked="true" strokeweight=".043pt" strokecolor="#ffffff">
                <v:path arrowok="t"/>
              </v:shape>
            </v:group>
            <v:group style="position:absolute;left:8693;top:5973;width:50;height:30" coordorigin="8693,5973" coordsize="50,30">
              <v:shape style="position:absolute;left:8693;top:5973;width:50;height:30" coordorigin="8693,5973" coordsize="50,30" path="m8724,5973l8709,5973,8703,5976,8695,5985,8693,5991,8693,5993,8694,6002,8710,6002,8708,6000,8707,5998,8725,5986,8741,5986,8740,5983,8730,5974,8724,5973xe" filled="true" fillcolor="#ffffff" stroked="false">
                <v:path arrowok="t"/>
                <v:fill type="solid"/>
              </v:shape>
              <v:shape style="position:absolute;left:8693;top:5973;width:50;height:30" coordorigin="8693,5973" coordsize="50,30" path="m8741,5986l8725,5986,8729,5990,8730,5998,8743,5997,8742,5989,8741,5986xe" filled="true" fillcolor="#ffffff" stroked="false">
                <v:path arrowok="t"/>
                <v:fill type="solid"/>
              </v:shape>
            </v:group>
            <v:group style="position:absolute;left:8693;top:5973;width:50;height:30" coordorigin="8693,5973" coordsize="50,30">
              <v:shape style="position:absolute;left:8693;top:5973;width:50;height:30" coordorigin="8693,5973" coordsize="50,30" path="m8694,6002l8694,5998,8693,5991,8695,5985,8699,5981,8703,5976,8709,5973,8717,5973,8724,5973,8730,5974,8735,5979,8740,5983,8742,5989,8743,5997,8730,5998,8729,5990,8725,5986,8707,5993,8707,5996,8707,5998,8708,6000,8710,6002,8710,6002e" filled="false" stroked="true" strokeweight=".043pt" strokecolor="#ffffff">
                <v:path arrowok="t"/>
              </v:shape>
            </v:group>
            <v:group style="position:absolute;left:8756;top:5969;width:50;height:33" coordorigin="8756,5969" coordsize="50,33">
              <v:shape style="position:absolute;left:8756;top:5969;width:50;height:33" coordorigin="8756,5969" coordsize="50,33" path="m8787,5969l8772,5970,8766,5973,8758,5982,8756,5987,8756,5990,8757,5999,8758,6002,8758,6002,8779,6002,8777,6002,8774,6000,8772,5998,8771,5997,8770,5995,8787,5983,8804,5983,8802,5979,8793,5971,8787,5969xe" filled="true" fillcolor="#ffffff" stroked="false">
                <v:path arrowok="t"/>
                <v:fill type="solid"/>
              </v:shape>
              <v:shape style="position:absolute;left:8756;top:5969;width:50;height:33" coordorigin="8756,5969" coordsize="50,33" path="m8804,5983l8787,5983,8792,5986,8793,5995,8806,5993,8805,5985,8804,5983xe" filled="true" fillcolor="#ffffff" stroked="false">
                <v:path arrowok="t"/>
                <v:fill type="solid"/>
              </v:shape>
            </v:group>
            <v:group style="position:absolute;left:8756;top:5969;width:50;height:33" coordorigin="8756,5969" coordsize="50,33">
              <v:shape style="position:absolute;left:8756;top:5969;width:50;height:33" coordorigin="8756,5969" coordsize="50,33" path="m8758,6002l8758,6002,8757,5999,8757,5995,8756,5988,8758,5982,8762,5977,8766,5973,8772,5970,8779,5970,8787,5969,8793,5971,8798,5975,8802,5979,8805,5985,8806,5993,8793,5995,8792,5986,8787,5983,8769,5990,8770,5992,8770,5995,8771,5997,8772,5998,8774,6000,8777,6002,8779,6002e" filled="false" stroked="true" strokeweight=".043pt" strokecolor="#ffffff">
                <v:path arrowok="t"/>
              </v:shape>
            </v:group>
            <v:group style="position:absolute;left:8815;top:5966;width:56;height:36" coordorigin="8815,5966" coordsize="56,36">
              <v:shape style="position:absolute;left:8815;top:5966;width:56;height:36" coordorigin="8815,5966" coordsize="56,36" path="m8849,5982l8836,5982,8833,6002,8847,6002,8849,5982xe" filled="true" fillcolor="#ffffff" stroked="false">
                <v:path arrowok="t"/>
                <v:fill type="solid"/>
              </v:shape>
              <v:shape style="position:absolute;left:8815;top:5966;width:56;height:36" coordorigin="8815,5966" coordsize="56,36" path="m8871,5966l8817,5969,8815,5983,8836,5982,8849,5982,8850,5981,8869,5980,8871,5966xe" filled="true" fillcolor="#ffffff" stroked="false">
                <v:path arrowok="t"/>
                <v:fill type="solid"/>
              </v:shape>
            </v:group>
            <v:group style="position:absolute;left:8815;top:5966;width:56;height:36" coordorigin="8815,5966" coordsize="56,36">
              <v:shape style="position:absolute;left:8815;top:5966;width:56;height:36" coordorigin="8815,5966" coordsize="56,36" path="m8833,6002l8836,5982,8815,5983,8817,5969,8871,5966,8869,5980,8850,5981,8847,6002e" filled="false" stroked="true" strokeweight=".043pt" strokecolor="#ffffff">
                <v:path arrowok="t"/>
              </v:shape>
            </v:group>
            <v:group style="position:absolute;left:8875;top:5963;width:55;height:40" coordorigin="8875,5963" coordsize="55,40">
              <v:shape style="position:absolute;left:8875;top:5963;width:55;height:40" coordorigin="8875,5963" coordsize="55,40" path="m8930,5963l8880,5966,8875,6002,8924,6002,8924,5998,8890,5998,8892,5979,8928,5977,8930,5963xe" filled="true" fillcolor="#ffffff" stroked="false">
                <v:path arrowok="t"/>
                <v:fill type="solid"/>
              </v:shape>
              <v:shape style="position:absolute;left:8875;top:5963;width:55;height:40" coordorigin="8875,5963" coordsize="55,40" path="m8925,5996l8890,5998,8924,5998,8925,5996xe" filled="true" fillcolor="#ffffff" stroked="false">
                <v:path arrowok="t"/>
                <v:fill type="solid"/>
              </v:shape>
            </v:group>
            <v:group style="position:absolute;left:8875;top:5963;width:55;height:40" coordorigin="8875,5963" coordsize="55,40">
              <v:shape style="position:absolute;left:8875;top:5963;width:55;height:40" coordorigin="8875,5963" coordsize="55,40" path="m8875,6002l8880,5966,8930,5963,8928,5977,8892,5979,8890,5998,8925,5996,8924,6002e" filled="false" stroked="true" strokeweight=".043pt" strokecolor="#ffffff">
                <v:path arrowok="t"/>
              </v:shape>
              <v:shape style="position:absolute;left:6674;top:6633;width:2539;height:1797" type="#_x0000_t75" stroked="false">
                <v:imagedata r:id="rId407" o:title=""/>
              </v:shape>
              <v:shape style="position:absolute;left:6674;top:9023;width:2539;height:1797" type="#_x0000_t75" stroked="false">
                <v:imagedata r:id="rId408" o:title=""/>
              </v:shape>
            </v:group>
            <v:group style="position:absolute;left:850;top:2654;width:276;height:276" coordorigin="850,2654" coordsize="276,276">
              <v:shape style="position:absolute;left:850;top:2654;width:276;height:276" coordorigin="850,2654" coordsize="276,276" path="m850,2929l1126,2929,1126,2654,850,2654,850,2929xe" filled="true" fillcolor="#ffffff" stroked="false">
                <v:path arrowok="t"/>
                <v:fill type="solid"/>
              </v:shape>
            </v:group>
            <v:group style="position:absolute;left:850;top:3051;width:276;height:276" coordorigin="850,3051" coordsize="276,276">
              <v:shape style="position:absolute;left:850;top:3051;width:276;height:276" coordorigin="850,3051" coordsize="276,276" path="m850,3326l1126,3326,1126,3051,850,3051,850,3326xe" filled="true" fillcolor="#ffffff" stroked="false">
                <v:path arrowok="t"/>
                <v:fill type="solid"/>
              </v:shape>
            </v:group>
            <v:group style="position:absolute;left:850;top:3447;width:276;height:276" coordorigin="850,3447" coordsize="276,276">
              <v:shape style="position:absolute;left:850;top:3447;width:276;height:276" coordorigin="850,3447" coordsize="276,276" path="m850,3723l1126,3723,1126,3447,850,3447,850,3723xe" filled="true" fillcolor="#ffffff" stroked="false">
                <v:path arrowok="t"/>
                <v:fill type="solid"/>
              </v:shape>
            </v:group>
            <v:group style="position:absolute;left:850;top:3844;width:276;height:276" coordorigin="850,3844" coordsize="276,276">
              <v:shape style="position:absolute;left:850;top:3844;width:276;height:276" coordorigin="850,3844" coordsize="276,276" path="m850,4119l1126,4119,1126,3844,850,3844,850,4119xe" filled="true" fillcolor="#ffffff" stroked="false">
                <v:path arrowok="t"/>
                <v:fill type="solid"/>
              </v:shape>
            </v:group>
            <v:group style="position:absolute;left:850;top:4241;width:276;height:276" coordorigin="850,4241" coordsize="276,276">
              <v:shape style="position:absolute;left:850;top:4241;width:276;height:276" coordorigin="850,4241" coordsize="276,276" path="m850,4516l1126,4516,1126,4241,850,4241,850,4516xe" filled="true" fillcolor="#ffffff" stroked="false">
                <v:path arrowok="t"/>
                <v:fill type="solid"/>
              </v:shape>
            </v:group>
            <v:group style="position:absolute;left:850;top:6301;width:276;height:276" coordorigin="850,6301" coordsize="276,276">
              <v:shape style="position:absolute;left:850;top:6301;width:276;height:276" coordorigin="850,6301" coordsize="276,276" path="m850,6576l1126,6576,1126,6301,850,6301,850,6576xe" filled="true" fillcolor="#ffffff" stroked="false">
                <v:path arrowok="t"/>
                <v:fill type="solid"/>
              </v:shape>
            </v:group>
            <v:group style="position:absolute;left:850;top:8701;width:276;height:276" coordorigin="850,8701" coordsize="276,276">
              <v:shape style="position:absolute;left:850;top:8701;width:276;height:276" coordorigin="850,8701" coordsize="276,276" path="m850,8976l1126,8976,1126,8701,850,8701,850,8976xe" filled="true" fillcolor="#ffffff" stroked="false">
                <v:path arrowok="t"/>
                <v:fill type="solid"/>
              </v:shape>
            </v:group>
            <v:group style="position:absolute;left:850;top:11101;width:276;height:276" coordorigin="850,11101" coordsize="276,276">
              <v:shape style="position:absolute;left:850;top:11101;width:276;height:276" coordorigin="850,11101" coordsize="276,276" path="m850,11377l1126,11377,1126,11101,850,11101,850,1137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9"/>
        <w:spacing w:line="240" w:lineRule="auto" w:before="222"/>
        <w:ind w:left="660" w:right="0"/>
        <w:jc w:val="left"/>
        <w:rPr>
          <w:b w:val="0"/>
          <w:bCs w:val="0"/>
        </w:rPr>
      </w:pPr>
      <w:r>
        <w:rPr>
          <w:spacing w:val="-3"/>
          <w:w w:val="105"/>
        </w:rPr>
        <w:t>Forber</w:t>
      </w:r>
      <w:r>
        <w:rPr>
          <w:spacing w:val="-2"/>
          <w:w w:val="105"/>
        </w:rPr>
        <w:t>edelser</w:t>
      </w:r>
      <w:r>
        <w:rPr>
          <w:b w:val="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pStyle w:val="BodyText"/>
        <w:spacing w:line="310" w:lineRule="auto" w:before="67"/>
        <w:ind w:right="6075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Se</w:t>
      </w:r>
      <w:r>
        <w:rPr>
          <w:rFonts w:ascii="Trebuchet MS" w:hAnsi="Trebuchet MS"/>
          <w:spacing w:val="-2"/>
          <w:w w:val="105"/>
        </w:rPr>
        <w:t>tt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opp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noen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boller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1"/>
          <w:w w:val="105"/>
        </w:rPr>
        <w:t>v</w:t>
      </w:r>
      <w:r>
        <w:rPr>
          <w:rFonts w:ascii="Trebuchet MS" w:hAnsi="Trebuchet MS"/>
          <w:spacing w:val="-2"/>
          <w:w w:val="105"/>
        </w:rPr>
        <w:t>ann</w:t>
      </w:r>
      <w:r>
        <w:rPr>
          <w:rFonts w:ascii="Trebuchet MS" w:hAnsi="Trebuchet MS"/>
          <w:spacing w:val="-17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23"/>
          <w:w w:val="115"/>
        </w:rPr>
        <w:t> </w:t>
      </w:r>
      <w:r>
        <w:rPr>
          <w:rFonts w:ascii="Trebuchet MS" w:hAnsi="Trebuchet MS"/>
          <w:w w:val="105"/>
        </w:rPr>
        <w:t>pepper</w:t>
      </w:r>
      <w:r>
        <w:rPr>
          <w:rFonts w:ascii="Trebuchet MS" w:hAnsi="Trebuchet MS"/>
          <w:spacing w:val="-50"/>
          <w:w w:val="105"/>
        </w:rPr>
        <w:t> </w:t>
      </w:r>
      <w:r>
        <w:rPr>
          <w:rFonts w:ascii="Trebuchet MS" w:hAnsi="Trebuchet MS"/>
          <w:spacing w:val="-2"/>
          <w:w w:val="105"/>
        </w:rPr>
        <w:t>dry</w:t>
      </w:r>
      <w:r>
        <w:rPr>
          <w:rFonts w:ascii="Trebuchet MS" w:hAnsi="Trebuchet MS"/>
          <w:spacing w:val="-1"/>
          <w:w w:val="105"/>
        </w:rPr>
        <w:t>sse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47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spacing w:val="-2"/>
          <w:w w:val="105"/>
        </w:rPr>
        <w:t>o</w:t>
      </w:r>
      <w:r>
        <w:rPr>
          <w:rFonts w:ascii="Trebuchet MS" w:hAnsi="Trebuchet MS"/>
          <w:spacing w:val="-3"/>
          <w:w w:val="105"/>
        </w:rPr>
        <w:t>verflaten,</w:t>
      </w:r>
      <w:r>
        <w:rPr>
          <w:rFonts w:ascii="Trebuchet MS" w:hAnsi="Trebuchet MS"/>
          <w:spacing w:val="-47"/>
          <w:w w:val="105"/>
        </w:rPr>
        <w:t> </w:t>
      </w:r>
      <w:r>
        <w:rPr>
          <w:rFonts w:ascii="Trebuchet MS" w:hAnsi="Trebuchet MS"/>
          <w:w w:val="105"/>
        </w:rPr>
        <w:t>noen</w:t>
      </w:r>
      <w:r>
        <w:rPr>
          <w:rFonts w:ascii="Trebuchet MS" w:hAnsi="Trebuchet MS"/>
          <w:spacing w:val="21"/>
          <w:w w:val="103"/>
        </w:rPr>
        <w:t> </w:t>
      </w:r>
      <w:r>
        <w:rPr>
          <w:rFonts w:ascii="Trebuchet MS" w:hAnsi="Trebuchet MS"/>
          <w:w w:val="105"/>
        </w:rPr>
        <w:t>enkle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w w:val="105"/>
        </w:rPr>
        <w:t>boller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spacing w:val="-1"/>
          <w:w w:val="105"/>
        </w:rPr>
        <w:t>v</w:t>
      </w:r>
      <w:r>
        <w:rPr>
          <w:rFonts w:ascii="Trebuchet MS" w:hAnsi="Trebuchet MS"/>
          <w:spacing w:val="-2"/>
          <w:w w:val="105"/>
        </w:rPr>
        <w:t>ann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annen</w:t>
      </w:r>
      <w:r>
        <w:rPr>
          <w:rFonts w:ascii="Trebuchet MS" w:hAnsi="Trebuchet MS"/>
          <w:spacing w:val="20"/>
          <w:w w:val="102"/>
        </w:rPr>
        <w:t> </w:t>
      </w:r>
      <w:r>
        <w:rPr>
          <w:rFonts w:ascii="Trebuchet MS" w:hAnsi="Trebuchet MS"/>
          <w:w w:val="105"/>
        </w:rPr>
        <w:t>bolle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spacing w:val="-1"/>
          <w:w w:val="105"/>
        </w:rPr>
        <w:t>oppvaskmiddel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</w:rPr>
        <w:t>i.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55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27.315788pt;width:595.3pt;height:814.6pt;mso-position-horizontal-relative:page;mso-position-vertical-relative:page;z-index:-299248" coordorigin="0,546" coordsize="11906,16292">
            <v:shape style="position:absolute;left:3124;top:2454;width:8;height:12" type="#_x0000_t75" stroked="false">
              <v:imagedata r:id="rId66" o:title=""/>
            </v:shape>
            <v:shape style="position:absolute;left:0;top:862;width:11906;height:15160" type="#_x0000_t75" stroked="false">
              <v:imagedata r:id="rId409" o:title=""/>
            </v:shape>
            <v:shape style="position:absolute;left:9029;top:14320;width:43;height:68" type="#_x0000_t75" stroked="false">
              <v:imagedata r:id="rId119" o:title=""/>
            </v:shape>
            <v:group style="position:absolute;left:3926;top:5417;width:1702;height:1702" coordorigin="3926,5417" coordsize="1702,1702">
              <v:shape style="position:absolute;left:3926;top:5417;width:1702;height:1702" coordorigin="3926,5417" coordsize="1702,1702" path="m4777,5417l4707,5420,4639,5428,4572,5441,4508,5460,4445,5484,4386,5512,4328,5544,4274,5581,4223,5622,4175,5666,4131,5714,4090,5765,4053,5819,4021,5876,3993,5936,3969,5999,3951,6063,3937,6129,3929,6198,3926,6267,3929,6337,3937,6405,3951,6472,3969,6536,3993,6598,4021,6658,4053,6715,4090,6769,4131,6821,4175,6869,4223,6913,4274,6954,4328,6990,4386,7023,4445,7051,4508,7074,4572,7093,4639,7107,4707,7115,4776,7118,4845,7116,4913,7109,4978,7097,5042,7080,5103,7058,5163,7031,5219,7000,5273,6965,5324,6926,5372,6883,5417,6837,5457,6787,5494,6734,5527,6679,5556,6621,5580,6560,5599,6497,5614,6432,5623,6365,5627,6296,5627,6267,5624,6197,5616,6129,5602,6063,5584,5998,5560,5936,5532,5876,5500,5819,5463,5765,5422,5714,5378,5666,5330,5621,5279,5581,5225,5544,5168,5512,5108,5484,5046,5460,4981,5441,4915,5428,4846,5420,4777,5417xe" filled="true" fillcolor="#e9521e" stroked="false">
                <v:path arrowok="t"/>
                <v:fill type="solid"/>
              </v:shape>
            </v:group>
            <v:group style="position:absolute;left:7951;top:6949;width:1248;height:1248" coordorigin="7951,6949" coordsize="1248,1248">
              <v:shape style="position:absolute;left:7951;top:6949;width:1248;height:1248" coordorigin="7951,6949" coordsize="1248,1248" path="m8574,6949l8473,6957,8377,6981,8288,7019,8206,7069,8133,7132,8071,7204,8021,7286,7983,7375,7959,7471,7951,7573,7953,7624,7969,7722,8000,7815,8045,7901,8101,7978,8169,8046,8246,8103,8332,8147,8425,8178,8524,8194,8575,8196,8575,8196,8676,8187,8772,8163,8861,8125,8942,8074,9015,8012,9077,7939,9128,7858,9166,7769,9189,7673,9198,7572,9196,7521,9180,7422,9149,7329,9105,7244,9048,7166,8980,7099,8903,7042,8817,6998,8724,6967,8625,6951,8574,6949xe" filled="true" fillcolor="#312764" stroked="false">
                <v:path arrowok="t"/>
                <v:fill type="solid"/>
              </v:shape>
            </v:group>
            <v:group style="position:absolute;left:594;top:1860;width:362;height:350" coordorigin="594,1860" coordsize="362,350">
              <v:shape style="position:absolute;left:594;top:1860;width:362;height:350" coordorigin="594,1860" coordsize="362,350" path="m943,2104l655,2165,651,2171,659,2205,664,2209,953,2148,956,2142,949,2108,943,2104xe" filled="true" fillcolor="#98c035" stroked="false">
                <v:path arrowok="t"/>
                <v:fill type="solid"/>
              </v:shape>
              <v:shape style="position:absolute;left:594;top:1860;width:362;height:350" coordorigin="594,1860" coordsize="362,350" path="m819,2037l635,2076,632,2081,640,2118,645,2121,828,2082,831,2077,824,2040,819,2037xe" filled="true" fillcolor="#98c035" stroked="false">
                <v:path arrowok="t"/>
                <v:fill type="solid"/>
              </v:shape>
              <v:shape style="position:absolute;left:594;top:1860;width:362;height:350" coordorigin="594,1860" coordsize="362,350" path="m906,1926l617,1987,614,1993,621,2028,627,2032,915,1971,919,1965,911,1930,906,1926xe" filled="true" fillcolor="#98c035" stroked="false">
                <v:path arrowok="t"/>
                <v:fill type="solid"/>
              </v:shape>
              <v:shape style="position:absolute;left:594;top:1860;width:362;height:350" coordorigin="594,1860" coordsize="362,350" path="m781,1860l597,1899,594,1904,602,1940,607,1943,791,1904,794,1899,786,1863,781,1860xe" filled="true" fillcolor="#98c035" stroked="false">
                <v:path arrowok="t"/>
                <v:fill type="solid"/>
              </v:shape>
            </v:group>
            <v:group style="position:absolute;left:580;top:8742;width:428;height:428" coordorigin="580,8742" coordsize="428,428">
              <v:shape style="position:absolute;left:580;top:8742;width:428;height:428" coordorigin="580,8742" coordsize="428,428" path="m842,9097l755,9097,770,9167,779,9169,784,9163,842,9097xe" filled="true" fillcolor="#98c035" stroked="false">
                <v:path arrowok="t"/>
                <v:fill type="solid"/>
              </v:shape>
              <v:shape style="position:absolute;left:580;top:8742;width:428;height:428" coordorigin="580,8742" coordsize="428,428" path="m919,8742l618,8803,580,8845,626,9075,635,9093,649,9106,668,9113,755,9097,842,9097,862,9074,969,9051,988,9043,1001,9028,1007,9010,961,8780,953,8761,938,8748,919,8742xe" filled="true" fillcolor="#98c035" stroked="false">
                <v:path arrowok="t"/>
                <v:fill type="solid"/>
              </v:shape>
            </v:group>
            <v:group style="position:absolute;left:1984;top:9013;width:3642;height:2991" coordorigin="1984,9013" coordsize="3642,2991">
              <v:shape style="position:absolute;left:1984;top:9013;width:3642;height:2991" coordorigin="1984,9013" coordsize="3642,2991" path="m4633,11483l3640,11483,4583,11995,4601,12001,4619,12003,4636,12001,4689,11961,4699,11927,4698,11907,4633,11483xe" filled="true" fillcolor="#afcc61" stroked="false">
                <v:path arrowok="t"/>
                <v:fill type="solid"/>
              </v:shape>
              <v:shape style="position:absolute;left:1984;top:9013;width:3642;height:2991" coordorigin="1984,9013" coordsize="3642,2991" path="m5010,9013l4939,9018,2353,9416,2284,9432,2221,9459,2163,9495,2112,9539,2068,9591,2033,9648,2007,9711,1990,9778,1984,9848,1985,9883,2172,11261,2189,11331,2215,11396,2251,11455,2295,11506,2346,11551,2403,11587,2465,11614,2531,11631,2600,11637,2635,11636,2670,11632,3640,11483,4633,11483,4610,11334,5257,11234,5292,11227,5358,11205,5419,11174,5474,11133,5521,11085,5560,11031,5591,10971,5613,10906,5624,10837,5626,10802,5625,10766,5438,9389,5421,9319,5395,9254,5359,9195,5315,9143,5264,9099,5207,9063,5145,9036,5079,9019,5045,9014,5010,9013xe" filled="true" fillcolor="#afcc61" stroked="false">
                <v:path arrowok="t"/>
                <v:fill type="solid"/>
              </v:shape>
            </v:group>
            <v:group style="position:absolute;left:5888;top:8194;width:4735;height:4272" coordorigin="5888,8194" coordsize="4735,4272">
              <v:shape style="position:absolute;left:5888;top:8194;width:4735;height:4272" coordorigin="5888,8194" coordsize="4735,4272" path="m6787,8194l6696,8204,6609,8228,6527,8265,6451,8315,6383,8377,6325,8449,6277,8530,6241,8619,6218,8716,5896,10722,5888,10821,5890,10869,5905,10963,5932,11052,5973,11135,6024,11210,6087,11276,6158,11331,6239,11374,6326,11403,7227,11544,7106,12335,7117,12407,7164,12455,7213,12466,7230,12464,7248,12459,8509,11741,10132,11741,10187,11674,10234,11593,10270,11504,10293,11407,10615,9401,10623,9302,10621,9254,10607,9159,10579,9070,10538,8988,10487,8913,10424,8847,10353,8792,10273,8749,10185,8720,6881,8200,6834,8195,6787,8194xe" filled="true" fillcolor="#d0e0a2" stroked="false">
                <v:path arrowok="t"/>
                <v:fill type="solid"/>
              </v:shape>
              <v:shape style="position:absolute;left:5888;top:8194;width:4735;height:4272" coordorigin="5888,8194" coordsize="4735,4272" path="m10132,11741l8509,11741,9630,11922,9677,11927,9724,11929,9770,11926,9859,11909,9944,11878,10023,11834,10095,11778,10132,11741xe" filled="true" fillcolor="#d0e0a2" stroked="false">
                <v:path arrowok="t"/>
                <v:fill type="solid"/>
              </v:shape>
            </v:group>
            <v:group style="position:absolute;left:204;top:11910;width:5934;height:4928" coordorigin="204,11910" coordsize="5934,4928">
              <v:shape style="position:absolute;left:204;top:11910;width:5934;height:4928" coordorigin="204,11910" coordsize="5934,4928" path="m1100,11910l985,11920,875,11948,772,11992,678,12051,594,12124,522,12209,464,12305,420,12410,393,12523,206,15238,204,15297,207,15356,226,15469,262,15576,313,15675,379,15765,457,15843,547,15909,647,15961,755,15996,871,16014,1949,16095,1894,16838,2598,16838,3566,16215,5635,16215,5707,16161,5785,16082,5851,15991,5902,15891,5938,15782,5956,15665,6136,13009,6138,12949,6135,12891,6116,12778,6080,12671,6029,12572,5963,12482,5885,12404,5795,12338,5695,12286,5587,12251,5471,12232,1159,11912,1100,11910xe" filled="true" fillcolor="#d0e0a2" stroked="false">
                <v:path arrowok="t"/>
                <v:fill type="solid"/>
              </v:shape>
              <v:shape style="position:absolute;left:204;top:11910;width:5934;height:4928" coordorigin="204,11910" coordsize="5934,4928" path="m5635,16215l3566,16215,5183,16335,5242,16337,5300,16334,5413,16315,5519,16279,5618,16227,5635,16215xe" filled="true" fillcolor="#d0e0a2" stroked="false">
                <v:path arrowok="t"/>
                <v:fill type="solid"/>
              </v:shape>
            </v:group>
            <v:group style="position:absolute;left:5622;top:12118;width:5427;height:4721" coordorigin="5622,12118" coordsize="5427,4721">
              <v:shape style="position:absolute;left:5622;top:12118;width:5427;height:4721" coordorigin="5622,12118" coordsize="5427,4721" path="m8850,16125l7539,16125,7604,16838,8065,16838,8850,16125xe" filled="true" fillcolor="#afcc61" stroked="false">
                <v:path arrowok="t"/>
                <v:fill type="solid"/>
              </v:shape>
              <v:shape style="position:absolute;left:5622;top:12118;width:5427;height:4721" coordorigin="5622,12118" coordsize="5427,4721" path="m10158,12118l6213,12478,6109,12496,6012,12530,5922,12578,5842,12639,5773,12711,5715,12793,5670,12884,5639,12981,5624,13083,5622,13136,5625,13190,5857,15621,5876,15726,5909,15824,5957,15914,6018,15995,6090,16065,6172,16123,6261,16169,6358,16200,6460,16215,6513,16217,6566,16214,7539,16125,8850,16125,8998,15991,10457,15857,10510,15850,10611,15823,10705,15782,10789,15727,10864,15661,10928,15583,10980,15497,11018,15403,11041,15303,11048,15198,11046,15145,10813,12713,10795,12608,10761,12510,10713,12420,10652,12340,10580,12269,10499,12211,10409,12166,10312,12135,10210,12119,10158,12118xe" filled="true" fillcolor="#afcc61" stroked="false">
                <v:path arrowok="t"/>
                <v:fill type="solid"/>
              </v:shape>
            </v:group>
            <v:group style="position:absolute;left:10328;top:656;width:2;height:2" coordorigin="10328,656" coordsize="2,2">
              <v:shape style="position:absolute;left:10328;top:656;width:2;height:2" coordorigin="10328,656" coordsize="2,2" path="m10328,656l10328,657,10329,657,10328,656xe" filled="true" fillcolor="#86b22f" stroked="false">
                <v:path arrowok="t"/>
                <v:fill type="solid"/>
              </v:shape>
            </v:group>
            <v:group style="position:absolute;left:10041;top:546;width:963;height:1050" coordorigin="10041,546" coordsize="963,1050">
              <v:shape style="position:absolute;left:10041;top:546;width:963;height:1050" coordorigin="10041,546" coordsize="963,1050" path="m10682,1448l10350,1448,10369,1452,10408,1464,10467,1476,10486,1478,10502,1562,10509,1582,10525,1596,10553,1596,10571,1586,10580,1572,10580,1562,10580,1486,10619,1474,10638,1466,10656,1460,10675,1452,10682,144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06,1442l10692,1442,10720,1464,10735,1478,10741,1486,10756,1498,10774,1502,10792,1498,10807,1482,10812,1464,10809,1446,10806,1442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319,1302l10196,1302,10207,1318,10246,1364,10278,1392,10282,1396,10286,1398,10269,1428,10263,1436,10263,1436,10258,1454,10261,1472,10273,1488,10293,1494,10311,1492,10326,1484,10340,1462,10350,1448,10682,1448,10692,1442,10806,1442,10794,1422,10775,1390,10776,1388,10504,1388,10444,1376,10388,1352,10321,1304,10319,1302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42,1268l10825,1282,10808,1296,10775,1320,10724,1350,10707,1356,10689,1364,10671,1370,10633,1378,10593,1386,10571,1386,10549,1388,10776,1388,10786,1372,10797,1356,10807,1338,10817,1320,10826,1304,10835,1286,10842,126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099,784l10081,788,10066,800,10060,820,10062,838,10072,852,10162,906,10154,926,10132,1002,10129,1022,10091,1024,10077,1026,10055,1032,10041,1048,10042,1076,10051,1094,10066,1102,10127,1104,10129,1124,10141,1184,10154,1222,10082,1274,10068,1288,10062,1306,10064,1324,10078,1340,10095,1348,10113,1346,10196,1302,10319,1302,10307,1290,10293,1274,10280,1258,10269,1240,10259,1224,10235,1168,10220,1090,10219,1066,10220,1050,10233,980,10259,920,10293,868,10332,830,10334,828,10207,828,10117,788,10099,78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290,994l10305,1068,10345,1136,10391,1178,10450,1212,10497,1228,10523,1236,10550,1240,10571,1244,10592,1244,10613,1246,10654,1246,10769,1228,10827,1208,10879,1178,10909,1154,10590,1154,10565,1148,10496,1134,10437,1114,10372,1078,10316,1026,10303,1010,10290,99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799,756l10565,756,10603,764,10661,782,10716,812,10765,850,10805,902,10832,958,10848,1016,10852,1076,10848,1082,10844,1088,10838,1092,10822,1104,10727,1142,10649,1154,10909,1154,10941,1096,10944,1048,10943,1026,10927,948,10913,910,10984,858,10998,844,11001,834,10872,834,10860,818,10847,802,10833,788,10819,774,10804,760,10799,756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967,784l10948,788,10944,790,10872,834,11001,834,11004,826,11000,808,10999,806,10998,806,10998,804,10984,790,10967,78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299,640l10281,642,10264,656,10256,672,10258,690,10262,698,10283,734,10270,752,10257,768,10244,782,10231,798,10219,814,10207,828,10334,828,10400,786,10454,766,10460,764,10472,762,10488,758,10509,756,10799,756,10788,748,10803,714,10808,700,10367,700,10342,674,10331,662,10316,646,10299,640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531,546l10528,546,10507,552,10493,566,10489,584,10489,666,10458,670,10443,674,10423,680,10385,692,10367,700,10714,700,10695,692,10657,680,10598,668,10585,666,10576,666,10567,664,10567,586,10563,564,10548,550,10531,546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780,638l10762,638,10747,648,10733,670,10722,688,10714,700,10808,700,10808,698,10809,696,10808,696,10814,678,10811,660,10799,644,10780,63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09,694l10808,696,10809,696,10809,694xe" filled="true" fillcolor="#86b22f" stroked="false">
                <v:path arrowok="t"/>
                <v:fill type="solid"/>
              </v:shape>
            </v:group>
            <v:group style="position:absolute;left:10739;top:1483;width:5;height:7" coordorigin="10739,1483" coordsize="5,7">
              <v:shape style="position:absolute;left:10739;top:1483;width:5;height:7" coordorigin="10739,1483" coordsize="5,7" path="m10741,1486l10743,1489,10742,1487,10741,1486xe" filled="true" fillcolor="#86b22f" stroked="false">
                <v:path arrowok="t"/>
                <v:fill type="solid"/>
              </v:shape>
              <v:shape style="position:absolute;left:10739;top:1483;width:5;height:7" coordorigin="10739,1483" coordsize="5,7" path="m10739,1483l10740,1484,10741,1485,10741,1486,10739,1483xe" filled="true" fillcolor="#86b22f" stroked="false">
                <v:path arrowok="t"/>
                <v:fill type="solid"/>
              </v:shape>
            </v:group>
            <v:group style="position:absolute;left:10384;top:863;width:118;height:119" coordorigin="10384,863" coordsize="118,119">
              <v:shape style="position:absolute;left:10384;top:863;width:118;height:119" coordorigin="10384,863" coordsize="118,119" path="m10447,863l10424,867,10405,878,10391,894,10384,914,10388,939,10398,959,10413,973,10433,980,10443,981,10465,977,10483,966,10496,949,10502,927,10502,922,10498,900,10486,881,10469,869,10447,863xe" filled="true" fillcolor="#86b22f" stroked="false">
                <v:path arrowok="t"/>
                <v:fill type="solid"/>
              </v:shape>
            </v:group>
            <v:group style="position:absolute;left:10664;top:969;width:87;height:87" coordorigin="10664,969" coordsize="87,87">
              <v:shape style="position:absolute;left:10664;top:969;width:87;height:87" coordorigin="10664,969" coordsize="87,87" path="m10709,969l10687,975,10671,989,10664,1010,10669,1033,10683,1049,10703,1056,10708,1056,10729,1050,10744,1035,10751,1014,10751,1013,10745,991,10730,976,10709,969xe" filled="true" fillcolor="#86b22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332321pt;margin-top:621.547302pt;width:225.9pt;height:14pt;mso-position-horizontal-relative:page;mso-position-vertical-relative:page;z-index:-299224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Diskuter hva som skjedde med og"/>
            <w10:wrap type="none"/>
          </v:shape>
        </w:pict>
      </w:r>
      <w:r>
        <w:rPr/>
        <w:pict>
          <v:shape style="position:absolute;margin-left:42.06094pt;margin-top:638.309692pt;width:207.3pt;height:14pt;mso-position-horizontal-relative:page;mso-position-vertical-relative:page;z-index:-299200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uten såpen for elevene. Forklar"/>
            <w10:wrap type="none"/>
          </v:shape>
        </w:pict>
      </w:r>
      <w:r>
        <w:rPr/>
        <w:pict>
          <v:shape style="position:absolute;margin-left:40.74667pt;margin-top:656.232056pt;width:220pt;height:14pt;mso-position-horizontal-relative:page;mso-position-vertical-relative:page;z-index:-299176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hvorfor det er viktig å bruke såpe"/>
            <w10:wrap type="none"/>
          </v:shape>
        </w:pict>
      </w:r>
      <w:r>
        <w:rPr/>
        <w:pict>
          <v:shape style="position:absolute;margin-left:39.447567pt;margin-top:673.744141pt;width:221.6pt;height:14pt;mso-position-horizontal-relative:page;mso-position-vertical-relative:page;z-index:-299152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når du vasker hendene - fordi det"/>
            <w10:wrap type="none"/>
          </v:shape>
        </w:pict>
      </w:r>
      <w:r>
        <w:rPr/>
        <w:pict>
          <v:shape style="position:absolute;margin-left:38.155239pt;margin-top:691.072998pt;width:218.3pt;height:14pt;mso-position-horizontal-relative:page;mso-position-vertical-relative:page;z-index:-299128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bryter opp oljen på overflaten av"/>
            <w10:wrap type="none"/>
          </v:shape>
        </w:pict>
      </w:r>
      <w:r>
        <w:rPr/>
        <w:pict>
          <v:shape style="position:absolute;margin-left:302.873016pt;margin-top:633.250732pt;width:181.05pt;height:14pt;mso-position-horizontal-relative:page;mso-position-vertical-relative:page;z-index:-298720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Påpek overfor elevene at vi"/>
            <w10:wrap type="none"/>
          </v:shape>
        </w:pict>
      </w:r>
      <w:r>
        <w:rPr/>
        <w:pict>
          <v:shape style="position:absolute;margin-left:304.394104pt;margin-top:648.924927pt;width:219.35pt;height:14pt;mso-position-horizontal-relative:page;mso-position-vertical-relative:page;z-index:-298696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også må vaske hendene på riktig"/>
            <w10:wrap type="none"/>
          </v:shape>
        </w:pict>
      </w:r>
      <w:r>
        <w:rPr/>
        <w:pict>
          <v:shape style="position:absolute;margin-left:306.033722pt;margin-top:667.190674pt;width:201pt;height:14pt;mso-position-horizontal-relative:page;mso-position-vertical-relative:page;z-index:-298672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måte. Forklar at mikrober liker"/>
            <w10:wrap type="none"/>
          </v:shape>
        </w:pict>
      </w:r>
      <w:r>
        <w:rPr/>
        <w:pict>
          <v:shape style="position:absolute;margin-left:307.618347pt;margin-top:684.25354pt;width:208.95pt;height:14pt;mso-position-horizontal-relative:page;mso-position-vertical-relative:page;z-index:-298648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å gjemme seg mellom fingrene"/>
            <w10:wrap type="none"/>
          </v:shape>
        </w:pic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918" w:lineRule="exact" w:before="0"/>
        <w:ind w:left="14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Undervisningsplan</w:t>
      </w:r>
      <w:r>
        <w:rPr>
          <w:rFonts w:ascii="Trebuchet MS"/>
          <w:sz w:val="80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before="44"/>
        <w:ind w:left="71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Innledning</w:t>
      </w:r>
      <w:r>
        <w:rPr>
          <w:rFonts w:ascii="Trebuchet MS"/>
          <w:sz w:val="40"/>
        </w:rPr>
      </w:r>
    </w:p>
    <w:p>
      <w:pPr>
        <w:numPr>
          <w:ilvl w:val="0"/>
          <w:numId w:val="32"/>
        </w:numPr>
        <w:tabs>
          <w:tab w:pos="545" w:val="left" w:leader="none"/>
        </w:tabs>
        <w:spacing w:line="295" w:lineRule="auto" w:before="129"/>
        <w:ind w:left="544" w:right="147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S</w:t>
      </w:r>
      <w:r>
        <w:rPr>
          <w:rFonts w:ascii="Trebuchet MS" w:hAnsi="Trebuchet MS"/>
          <w:b/>
          <w:spacing w:val="-2"/>
          <w:sz w:val="28"/>
        </w:rPr>
        <w:t>tart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timen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spørre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ve</w:t>
      </w:r>
      <w:r>
        <w:rPr>
          <w:rFonts w:ascii="Trebuchet MS" w:hAnsi="Trebuchet MS"/>
          <w:b/>
          <w:spacing w:val="-4"/>
          <w:sz w:val="28"/>
        </w:rPr>
        <w:t>t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orfor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vask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hendene.</w:t>
      </w:r>
      <w:r>
        <w:rPr>
          <w:rFonts w:ascii="Trebuchet MS" w:hAnsi="Trebuchet MS"/>
          <w:b/>
          <w:spacing w:val="31"/>
          <w:w w:val="9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vask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bare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fjerne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smuss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skitt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27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se,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men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også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fjerne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z w:val="28"/>
        </w:rPr>
        <w:t>virus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(mikr</w:t>
      </w:r>
      <w:r>
        <w:rPr>
          <w:rFonts w:ascii="Trebuchet MS" w:hAnsi="Trebuchet MS"/>
          <w:b/>
          <w:spacing w:val="-1"/>
          <w:sz w:val="28"/>
        </w:rPr>
        <w:t>ober)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se.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2"/>
        </w:numPr>
        <w:tabs>
          <w:tab w:pos="545" w:val="left" w:leader="none"/>
        </w:tabs>
        <w:spacing w:line="295" w:lineRule="auto" w:before="56"/>
        <w:ind w:left="544" w:right="923" w:hanging="397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for</w:t>
      </w:r>
      <w:r>
        <w:rPr>
          <w:rFonts w:ascii="Trebuchet MS" w:hAnsi="Trebuchet MS"/>
          <w:b/>
          <w:spacing w:val="-4"/>
          <w:sz w:val="28"/>
        </w:rPr>
        <w:t>di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bruk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hele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tiden,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plukk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opp</w:t>
      </w:r>
      <w:r>
        <w:rPr>
          <w:rFonts w:ascii="Trebuchet MS" w:hAnsi="Trebuchet MS"/>
          <w:b/>
          <w:spacing w:val="45"/>
          <w:w w:val="107"/>
          <w:sz w:val="28"/>
        </w:rPr>
        <w:t> </w:t>
      </w:r>
      <w:r>
        <w:rPr>
          <w:rFonts w:ascii="Trebuchet MS" w:hAnsi="Trebuchet MS"/>
          <w:b/>
          <w:sz w:val="28"/>
        </w:rPr>
        <w:t>millioner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virus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(mikr</w:t>
      </w:r>
      <w:r>
        <w:rPr>
          <w:rFonts w:ascii="Trebuchet MS" w:hAnsi="Trebuchet MS"/>
          <w:b/>
          <w:spacing w:val="-1"/>
          <w:sz w:val="28"/>
        </w:rPr>
        <w:t>ober)</w:t>
      </w:r>
      <w:r>
        <w:rPr>
          <w:rFonts w:ascii="Trebuchet MS" w:hAnsi="Trebuchet MS"/>
          <w:b/>
          <w:spacing w:val="-3"/>
          <w:sz w:val="28"/>
        </w:rPr>
        <w:t> hv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dag.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Selv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30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disse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uf</w:t>
      </w:r>
      <w:r>
        <w:rPr>
          <w:rFonts w:ascii="Trebuchet MS" w:hAnsi="Trebuchet MS"/>
          <w:b/>
          <w:spacing w:val="-2"/>
          <w:sz w:val="28"/>
        </w:rPr>
        <w:t>arlige,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være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gjøre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blir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</w:t>
      </w:r>
      <w:r>
        <w:rPr>
          <w:rFonts w:ascii="Trebuchet MS" w:hAnsi="Trebuchet MS"/>
          <w:b/>
          <w:spacing w:val="-4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2"/>
        </w:numPr>
        <w:tabs>
          <w:tab w:pos="545" w:val="left" w:leader="none"/>
        </w:tabs>
        <w:spacing w:line="295" w:lineRule="auto" w:before="56"/>
        <w:ind w:left="544" w:right="423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huden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</w:t>
      </w:r>
      <w:r>
        <w:rPr>
          <w:rFonts w:ascii="Trebuchet MS" w:hAnsi="Trebuchet MS"/>
          <w:b/>
          <w:spacing w:val="-3"/>
          <w:sz w:val="28"/>
        </w:rPr>
        <w:t>år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naturlig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dekke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oljer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denne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oljen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hjelper</w:t>
      </w:r>
      <w:r>
        <w:rPr>
          <w:rFonts w:ascii="Trebuchet MS" w:hAnsi="Trebuchet MS"/>
          <w:b/>
          <w:spacing w:val="39"/>
          <w:w w:val="9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 </w:t>
      </w:r>
      <w:r>
        <w:rPr>
          <w:rFonts w:ascii="Trebuchet MS" w:hAnsi="Trebuchet MS"/>
          <w:b/>
          <w:sz w:val="28"/>
        </w:rPr>
        <w:t>med å </w:t>
      </w:r>
      <w:r>
        <w:rPr>
          <w:rFonts w:ascii="Trebuchet MS" w:hAnsi="Trebuchet MS"/>
          <w:b/>
          <w:spacing w:val="-4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este</w:t>
      </w:r>
      <w:r>
        <w:rPr>
          <w:rFonts w:ascii="Trebuchet MS" w:hAnsi="Trebuchet MS"/>
          <w:b/>
          <w:sz w:val="28"/>
        </w:rPr>
        <w:t> seg til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huden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v</w:t>
      </w:r>
      <w:r>
        <w:rPr>
          <w:rFonts w:ascii="Trebuchet MS" w:hAnsi="Trebuchet MS"/>
          <w:b/>
          <w:spacing w:val="-6"/>
          <w:sz w:val="28"/>
        </w:rPr>
        <w:t>år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b/>
          <w:spacing w:val="-1"/>
          <w:sz w:val="28"/>
        </w:rPr>
        <w:t> 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be</w:t>
      </w:r>
      <w:r>
        <w:rPr>
          <w:rFonts w:ascii="Trebuchet MS" w:hAnsi="Trebuchet MS"/>
          <w:b/>
          <w:spacing w:val="-2"/>
          <w:sz w:val="28"/>
        </w:rPr>
        <w:t>tyr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vi må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vaske</w:t>
      </w:r>
      <w:r>
        <w:rPr>
          <w:rFonts w:ascii="Trebuchet MS" w:hAnsi="Trebuchet MS"/>
          <w:b/>
          <w:sz w:val="28"/>
        </w:rPr>
        <w:t> hendene</w:t>
      </w:r>
      <w:r>
        <w:rPr>
          <w:rFonts w:ascii="Trebuchet MS" w:hAnsi="Trebuchet MS"/>
          <w:b/>
          <w:spacing w:val="29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riktig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må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både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såpe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vann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kunne</w:t>
      </w:r>
      <w:r>
        <w:rPr>
          <w:rFonts w:ascii="Trebuchet MS" w:hAnsi="Trebuchet MS"/>
          <w:b/>
          <w:spacing w:val="-3"/>
          <w:sz w:val="28"/>
        </w:rPr>
        <w:t> vaske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vekk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</w:t>
      </w:r>
      <w:r>
        <w:rPr>
          <w:rFonts w:ascii="Trebuchet MS" w:hAnsi="Trebuchet MS"/>
          <w:b/>
          <w:spacing w:val="30"/>
          <w:w w:val="10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fr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hendene.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Hvis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såpe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tilgjengelig,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håndsprit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også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fjerne</w:t>
      </w:r>
      <w:r>
        <w:rPr>
          <w:rFonts w:ascii="Trebuchet MS" w:hAnsi="Trebuchet MS"/>
          <w:b/>
          <w:spacing w:val="21"/>
          <w:w w:val="9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fr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hendene.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2"/>
        </w:numPr>
        <w:tabs>
          <w:tab w:pos="545" w:val="left" w:leader="none"/>
        </w:tabs>
        <w:spacing w:line="295" w:lineRule="auto" w:before="56"/>
        <w:ind w:left="544" w:right="948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nå</w:t>
      </w:r>
      <w:r>
        <w:rPr>
          <w:rFonts w:ascii="Trebuchet MS" w:hAnsi="Trebuchet MS"/>
          <w:b/>
          <w:spacing w:val="-1"/>
          <w:sz w:val="28"/>
        </w:rPr>
        <w:t> skal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gjennom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øre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en</w:t>
      </w:r>
      <w:r>
        <w:rPr>
          <w:rFonts w:ascii="Trebuchet MS" w:hAnsi="Trebuchet MS"/>
          <w:b/>
          <w:spacing w:val="-2"/>
          <w:sz w:val="28"/>
        </w:rPr>
        <w:t> aktivit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viser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dem</w:t>
      </w:r>
      <w:r>
        <w:rPr>
          <w:rFonts w:ascii="Trebuchet MS" w:hAnsi="Trebuchet MS"/>
          <w:b/>
          <w:spacing w:val="29"/>
          <w:w w:val="10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orfor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såpe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28"/>
          <w:sz w:val="28"/>
        </w:rPr>
        <w:t> </w:t>
      </w:r>
      <w:r>
        <w:rPr>
          <w:rFonts w:ascii="Trebuchet MS" w:hAnsi="Trebuchet MS"/>
          <w:b/>
          <w:sz w:val="28"/>
        </w:rPr>
        <w:t>viktig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når</w:t>
      </w:r>
      <w:r>
        <w:rPr>
          <w:rFonts w:ascii="Trebuchet MS" w:hAnsi="Trebuchet MS"/>
          <w:b/>
          <w:spacing w:val="-28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vask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hendene.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before="0"/>
        <w:ind w:left="695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328.757202pt;margin-top:7.986439pt;width:173.8pt;height:14pt;mso-position-horizontal-relative:page;mso-position-vertical-relative:paragraph;z-index:-298984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nakk om hvor mirkobene"/>
            <w10:wrap type="none"/>
          </v:shape>
        </w:pict>
      </w:r>
      <w:r>
        <w:rPr/>
        <w:pict>
          <v:shape style="position:absolute;margin-left:326.021759pt;margin-top:26.248638pt;width:186.5pt;height:14pt;mso-position-horizontal-relative:page;mso-position-vertical-relative:paragraph;z-index:-29896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på hendene kan ha kommet"/>
            <w10:wrap type="none"/>
          </v:shape>
        </w:pict>
      </w:r>
      <w:r>
        <w:rPr/>
        <w:pict>
          <v:shape style="position:absolute;margin-left:323.424622pt;margin-top:42.688969pt;width:175.25pt;height:14pt;mso-position-horizontal-relative:page;mso-position-vertical-relative:paragraph;z-index:-298936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fra. Påpek overfor elevene"/>
            <w10:wrap type="none"/>
          </v:shape>
        </w:pict>
      </w:r>
      <w:r>
        <w:rPr/>
        <w:pict>
          <v:shape style="position:absolute;margin-left:320.869568pt;margin-top:58.575382pt;width:156.7pt;height:14pt;mso-position-horizontal-relative:page;mso-position-vertical-relative:paragraph;z-index:-298912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at ikke alle mikrober på"/>
            <w10:wrap type="none"/>
          </v:shape>
        </w:pict>
      </w:r>
      <w:r>
        <w:rPr/>
        <w:pict>
          <v:shape style="position:absolute;margin-left:318.09845pt;margin-top:77.307182pt;width:175.55pt;height:14pt;mso-position-horizontal-relative:page;mso-position-vertical-relative:paragraph;z-index:-298888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hendene er skadelige. Det"/>
            <w10:wrap type="none"/>
          </v:shape>
        </w:pict>
      </w:r>
      <w:r>
        <w:rPr/>
        <w:pict>
          <v:shape style="position:absolute;margin-left:315.557373pt;margin-top:93.009483pt;width:154.6pt;height:14pt;mso-position-horizontal-relative:page;mso-position-vertical-relative:paragraph;z-index:-298864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kan også finnes nyttige"/>
            <w10:wrap type="none"/>
          </v:shape>
        </w:pict>
      </w:r>
      <w:r>
        <w:rPr/>
        <w:pict>
          <v:shape style="position:absolute;margin-left:313.273132pt;margin-top:105.32991pt;width:89.2pt;height:14pt;mso-position-horizontal-relative:page;mso-position-vertical-relative:paragraph;z-index:-29884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mikrober der."/>
            <w10:wrap type="none"/>
          </v:shape>
        </w:pict>
      </w:r>
      <w:r>
        <w:rPr/>
        <w:pict>
          <v:shape style="position:absolute;margin-left:113.849228pt;margin-top:47.232471pt;width:142.35pt;height:14pt;mso-position-horizontal-relative:page;mso-position-vertical-relative:paragraph;z-index:-298816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Kan elevene svare på"/>
            <w10:wrap type="none"/>
          </v:shape>
        </w:pict>
      </w:r>
      <w:r>
        <w:rPr/>
        <w:pict>
          <v:shape style="position:absolute;margin-left:116.642952pt;margin-top:65.229828pt;width:133.25pt;height:14pt;mso-position-horizontal-relative:page;mso-position-vertical-relative:paragraph;z-index:-298792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spørsmålet: Hvorfor"/>
            <w10:wrap type="none"/>
          </v:shape>
        </w:pict>
      </w:r>
      <w:r>
        <w:rPr/>
        <w:pict>
          <v:shape style="position:absolute;margin-left:119.458481pt;margin-top:83.50415pt;width:120.6pt;height:14pt;mso-position-horizontal-relative:page;mso-position-vertical-relative:paragraph;z-index:-298768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vasker vi hendene"/>
            <w10:wrap type="none"/>
          </v:shape>
        </w:pict>
      </w:r>
      <w:r>
        <w:rPr/>
        <w:pict>
          <v:shape style="position:absolute;margin-left:122.491028pt;margin-top:104.535927pt;width:72.650pt;height:14pt;mso-position-horizontal-relative:page;mso-position-vertical-relative:paragraph;z-index:-298744;rotation:351" type="#_x0000_t136" fillcolor="#000000" stroked="f">
            <o:extrusion v:ext="view" autorotationcenter="t"/>
            <v:textpath style="font-family:&amp;quot;Trebuchet MS&amp;quot;;font-size:14pt;v-text-kern:t;mso-text-shadow:auto;font-weight:bold" string="med såpe?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before="80"/>
        <w:ind w:left="1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6.849327pt;margin-top:-101.070343pt;width:224.9pt;height:14pt;mso-position-horizontal-relative:page;mso-position-vertical-relative:paragraph;z-index:-299104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hendene som mikrober fester seg"/>
            <w10:wrap type="none"/>
          </v:shape>
        </w:pict>
      </w:r>
      <w:r>
        <w:rPr/>
        <w:pict>
          <v:shape style="position:absolute;margin-left:35.543995pt;margin-top:-83.389702pt;width:231.05pt;height:14pt;mso-position-horizontal-relative:page;mso-position-vertical-relative:paragraph;z-index:-299080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til, og de kan da skylles bort under"/>
            <w10:wrap type="none"/>
          </v:shape>
        </w:pict>
      </w:r>
      <w:r>
        <w:rPr/>
        <w:pict>
          <v:shape style="position:absolute;margin-left:34.257366pt;margin-top:-66.21489pt;width:223.6pt;height:14pt;mso-position-horizontal-relative:page;mso-position-vertical-relative:paragraph;z-index:-299056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rennende vann. Uten såpe vil ikke"/>
            <w10:wrap type="none"/>
          </v:shape>
        </w:pict>
      </w:r>
      <w:r>
        <w:rPr/>
        <w:pict>
          <v:shape style="position:absolute;margin-left:32.940044pt;margin-top:-48.210026pt;width:238.5pt;height:14pt;mso-position-horizontal-relative:page;mso-position-vertical-relative:paragraph;z-index:-299032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oljen fjernes ikke, og mikrobene har"/>
            <w10:wrap type="none"/>
          </v:shape>
        </w:pict>
      </w:r>
      <w:r>
        <w:rPr/>
        <w:pict>
          <v:shape style="position:absolute;margin-left:31.769629pt;margin-top:-34.178165pt;width:146.2pt;height:14pt;mso-position-horizontal-relative:page;mso-position-vertical-relative:paragraph;z-index:-299008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lettere for å feste seg."/>
            <w10:wrap type="none"/>
          </v:shape>
        </w:pict>
      </w:r>
      <w:r>
        <w:rPr/>
        <w:pict>
          <v:shape style="position:absolute;margin-left:309.225586pt;margin-top:-108.028801pt;width:206.1pt;height:14pt;mso-position-horizontal-relative:page;mso-position-vertical-relative:paragraph;z-index:-298624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og under neglene. Det er viktig"/>
            <w10:wrap type="none"/>
          </v:shape>
        </w:pict>
      </w:r>
      <w:r>
        <w:rPr/>
        <w:pict>
          <v:shape style="position:absolute;margin-left:310.810516pt;margin-top:-90.958946pt;width:213.9pt;height:14pt;mso-position-horizontal-relative:page;mso-position-vertical-relative:paragraph;z-index:-298600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å vite både NÅR og HVORDAN vi"/>
            <w10:wrap type="none"/>
          </v:shape>
        </w:pict>
      </w:r>
      <w:r>
        <w:rPr/>
        <w:pict>
          <v:shape style="position:absolute;margin-left:312.389618pt;margin-top:-74.01622pt;width:224.45pt;height:14pt;mso-position-horizontal-relative:page;mso-position-vertical-relative:paragraph;z-index:-298576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vasker hendene på riktig måte for"/>
            <w10:wrap type="none"/>
          </v:shape>
        </w:pict>
      </w:r>
      <w:r>
        <w:rPr/>
        <w:pict>
          <v:shape style="position:absolute;margin-left:313.994751pt;margin-top:-56.504734pt;width:222.6pt;height:14pt;mso-position-horizontal-relative:page;mso-position-vertical-relative:paragraph;z-index:-298552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å forhindre at skadelige mikrober"/>
            <w10:wrap type="none"/>
          </v:shape>
        </w:pict>
      </w:r>
      <w:r>
        <w:rPr/>
        <w:pict>
          <v:shape style="position:absolute;margin-left:315.639587pt;margin-top:-38.12505pt;width:201.8pt;height:14pt;mso-position-horizontal-relative:page;mso-position-vertical-relative:paragraph;z-index:-298528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og potensiell smitte sprer seg."/>
            <w10:wrap type="none"/>
          </v:shape>
        </w:pict>
      </w:r>
      <w:r>
        <w:rPr>
          <w:rFonts w:ascii="Arial"/>
          <w:sz w:val="16"/>
        </w:rPr>
        <w:t>56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280" w:left="420" w:right="900"/>
        </w:sectPr>
      </w:pPr>
    </w:p>
    <w:p>
      <w:pPr>
        <w:pStyle w:val="Heading9"/>
        <w:spacing w:line="240" w:lineRule="auto" w:before="18"/>
        <w:ind w:left="646" w:right="0"/>
        <w:jc w:val="left"/>
        <w:rPr>
          <w:b w:val="0"/>
          <w:bCs w:val="0"/>
        </w:rPr>
      </w:pPr>
      <w:r>
        <w:rPr>
          <w:spacing w:val="-2"/>
          <w:w w:val="105"/>
        </w:rPr>
        <w:t>Aktivit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t: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Eksperimen</w:t>
      </w:r>
      <w:r>
        <w:rPr>
          <w:spacing w:val="-2"/>
          <w:w w:val="105"/>
        </w:rPr>
        <w:t>t</w:t>
      </w:r>
      <w:r>
        <w:rPr>
          <w:spacing w:val="-36"/>
          <w:w w:val="105"/>
        </w:rPr>
        <w:t> </w:t>
      </w:r>
      <w:r>
        <w:rPr>
          <w:w w:val="105"/>
        </w:rPr>
        <w:t>med</w:t>
      </w:r>
      <w:r>
        <w:rPr>
          <w:spacing w:val="-36"/>
          <w:w w:val="105"/>
        </w:rPr>
        <w:t> </w:t>
      </w:r>
      <w:r>
        <w:rPr>
          <w:w w:val="105"/>
        </w:rPr>
        <w:t>pepper</w:t>
      </w:r>
      <w:r>
        <w:rPr>
          <w:spacing w:val="-45"/>
          <w:w w:val="105"/>
        </w:rPr>
        <w:t> </w:t>
      </w:r>
      <w:r>
        <w:rPr>
          <w:w w:val="105"/>
        </w:rPr>
        <w:t>og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vann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740" w:right="460"/>
        </w:sectPr>
      </w:pPr>
    </w:p>
    <w:p>
      <w:pPr>
        <w:numPr>
          <w:ilvl w:val="1"/>
          <w:numId w:val="32"/>
        </w:numPr>
        <w:tabs>
          <w:tab w:pos="932" w:val="left" w:leader="none"/>
        </w:tabs>
        <w:spacing w:line="265" w:lineRule="auto" w:before="245"/>
        <w:ind w:left="954" w:right="0" w:hanging="283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Dypp</w:t>
      </w:r>
      <w:r>
        <w:rPr>
          <w:rFonts w:ascii="Trebuchet MS" w:hAnsi="Trebuchet MS"/>
          <w:b/>
          <w:w w:val="10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r</w:t>
      </w:r>
      <w:r>
        <w:rPr>
          <w:rFonts w:ascii="Trebuchet MS" w:hAnsi="Trebuchet MS"/>
          <w:b/>
          <w:spacing w:val="-2"/>
          <w:sz w:val="28"/>
        </w:rPr>
        <w:t>ørepinnen</w:t>
      </w:r>
      <w:r>
        <w:rPr>
          <w:rFonts w:ascii="Trebuchet MS" w:hAnsi="Trebuchet MS"/>
          <w:b/>
          <w:spacing w:val="25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fingeren</w:t>
      </w:r>
      <w:r>
        <w:rPr>
          <w:rFonts w:ascii="Trebuchet MS" w:hAnsi="Trebuchet MS"/>
          <w:b/>
          <w:spacing w:val="20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vanne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2"/>
        </w:numPr>
        <w:tabs>
          <w:tab w:pos="932" w:val="left" w:leader="none"/>
        </w:tabs>
        <w:spacing w:line="265" w:lineRule="auto" w:before="228"/>
        <w:ind w:left="954" w:right="233" w:hanging="283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br w:type="column"/>
        <w:t>Dypp</w:t>
      </w:r>
      <w:r>
        <w:rPr>
          <w:rFonts w:ascii="Trebuchet MS" w:hAnsi="Trebuchet MS"/>
          <w:b/>
          <w:spacing w:val="4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r</w:t>
      </w:r>
      <w:r>
        <w:rPr>
          <w:rFonts w:ascii="Trebuchet MS" w:hAnsi="Trebuchet MS"/>
          <w:b/>
          <w:spacing w:val="-2"/>
          <w:sz w:val="28"/>
        </w:rPr>
        <w:t>ørepinnen</w:t>
      </w:r>
      <w:r>
        <w:rPr>
          <w:rFonts w:ascii="Trebuchet MS" w:hAnsi="Trebuchet MS"/>
          <w:b/>
          <w:spacing w:val="25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fingeren</w:t>
      </w:r>
      <w:r>
        <w:rPr>
          <w:rFonts w:ascii="Trebuchet MS" w:hAnsi="Trebuchet MS"/>
          <w:sz w:val="28"/>
        </w:rPr>
      </w:r>
    </w:p>
    <w:p>
      <w:pPr>
        <w:spacing w:line="265" w:lineRule="auto" w:before="0"/>
        <w:ind w:left="95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peppervanne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27"/>
          <w:w w:val="116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rør</w:t>
      </w:r>
      <w:r>
        <w:rPr>
          <w:rFonts w:ascii="Trebuchet MS" w:hAnsi="Trebuchet MS"/>
          <w:b/>
          <w:spacing w:val="-6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pinnen</w:t>
      </w:r>
      <w:r>
        <w:rPr>
          <w:rFonts w:ascii="Trebuchet MS" w:hAnsi="Trebuchet MS"/>
          <w:b/>
          <w:spacing w:val="-6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rundt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2"/>
        </w:numPr>
        <w:tabs>
          <w:tab w:pos="932" w:val="left" w:leader="none"/>
        </w:tabs>
        <w:spacing w:line="265" w:lineRule="auto" w:before="245"/>
        <w:ind w:left="954" w:right="911" w:hanging="283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br w:type="column"/>
        <w:t>Dypp</w:t>
      </w:r>
      <w:r>
        <w:rPr>
          <w:rFonts w:ascii="Trebuchet MS" w:hAnsi="Trebuchet MS"/>
          <w:b/>
          <w:spacing w:val="4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r</w:t>
      </w:r>
      <w:r>
        <w:rPr>
          <w:rFonts w:ascii="Trebuchet MS" w:hAnsi="Trebuchet MS"/>
          <w:b/>
          <w:spacing w:val="-2"/>
          <w:sz w:val="28"/>
        </w:rPr>
        <w:t>ørepinnen</w:t>
      </w:r>
      <w:r>
        <w:rPr>
          <w:rFonts w:ascii="Trebuchet MS" w:hAnsi="Trebuchet MS"/>
          <w:b/>
          <w:spacing w:val="25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fingeren</w:t>
      </w:r>
      <w:r>
        <w:rPr>
          <w:rFonts w:ascii="Trebuchet MS" w:hAnsi="Trebuchet MS"/>
          <w:sz w:val="28"/>
        </w:rPr>
      </w:r>
    </w:p>
    <w:p>
      <w:pPr>
        <w:spacing w:line="265" w:lineRule="auto" w:before="0"/>
        <w:ind w:left="954" w:right="1228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såpevanne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21"/>
          <w:w w:val="96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tilbak</w:t>
      </w:r>
      <w:r>
        <w:rPr>
          <w:rFonts w:ascii="Trebuchet MS" w:hAnsi="Trebuchet MS"/>
          <w:b/>
          <w:spacing w:val="-2"/>
          <w:w w:val="105"/>
          <w:sz w:val="28"/>
        </w:rPr>
        <w:t>e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26"/>
          <w:w w:val="9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peppervanne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sz w:val="28"/>
        </w:rPr>
      </w:r>
    </w:p>
    <w:p>
      <w:pPr>
        <w:spacing w:after="0" w:line="265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740" w:right="460"/>
          <w:cols w:num="3" w:equalWidth="0">
            <w:col w:w="2748" w:space="243"/>
            <w:col w:w="3408" w:space="222"/>
            <w:col w:w="408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6"/>
          <w:szCs w:val="26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BodyText"/>
        <w:spacing w:line="275" w:lineRule="auto" w:before="67"/>
        <w:ind w:right="287"/>
        <w:jc w:val="left"/>
        <w:rPr>
          <w:b w:val="0"/>
          <w:bCs w:val="0"/>
        </w:rPr>
      </w:pPr>
      <w:r>
        <w:rPr/>
        <w:pict>
          <v:group style="position:absolute;margin-left:0pt;margin-top:.000015pt;width:595.3pt;height:841.9pt;mso-position-horizontal-relative:page;mso-position-vertical-relative:page;z-index:-298504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6095;top:6482;width:5812;height:2830" coordorigin="6095,6482" coordsize="5812,2830">
              <v:shape style="position:absolute;left:6095;top:6482;width:5812;height:2830" coordorigin="6095,6482" coordsize="5812,2830" path="m6095,9312l11906,9312,11906,6482,6095,6482,6095,9312xe" filled="true" fillcolor="#d0e0a2" stroked="false">
                <v:path arrowok="t"/>
                <v:fill type="solid"/>
              </v:shape>
            </v:group>
            <v:group style="position:absolute;left:0;top:6482;width:6095;height:10356" coordorigin="0,6482" coordsize="6095,10356">
              <v:shape style="position:absolute;left:0;top:6482;width:6095;height:10356" coordorigin="0,6482" coordsize="6095,10356" path="m0,16838l6095,16838,6095,6482,0,6482,0,16838xe" filled="true" fillcolor="#afcc61" stroked="false">
                <v:path arrowok="t"/>
                <v:fill type="solid"/>
              </v:shape>
            </v:group>
            <v:group style="position:absolute;left:0;top:0;width:11906;height:6482" coordorigin="0,0" coordsize="11906,6482">
              <v:shape style="position:absolute;left:0;top:0;width:11906;height:6482" coordorigin="0,0" coordsize="11906,6482" path="m0,6482l11906,6482,11906,0,0,0,0,6482xe" filled="true" fillcolor="#98c035" stroked="false">
                <v:path arrowok="t"/>
                <v:fill type="solid"/>
              </v:shape>
              <v:shape style="position:absolute;left:174;top:579;width:11727;height:11920" type="#_x0000_t75" stroked="false">
                <v:imagedata r:id="rId410" o:title=""/>
              </v:shape>
            </v:group>
            <v:group style="position:absolute;left:965;top:1556;width:10473;height:3312" coordorigin="965,1556" coordsize="10473,3312">
              <v:shape style="position:absolute;left:965;top:1556;width:10473;height:3312" coordorigin="965,1556" coordsize="10473,3312" path="m11438,1556l965,1698,1248,4726,11013,4868,11438,1556xe" filled="true" fillcolor="#6f8f2c" stroked="false">
                <v:path arrowok="t"/>
                <v:fill type="solid"/>
              </v:shape>
            </v:group>
            <v:group style="position:absolute;left:852;top:1399;width:10473;height:3312" coordorigin="852,1399" coordsize="10473,3312">
              <v:shape style="position:absolute;left:852;top:1399;width:10473;height:3312" coordorigin="852,1399" coordsize="10473,3312" path="m11324,1399l852,1541,1135,4570,10899,4711,11324,1399xe" filled="true" fillcolor="#ffffff" stroked="false">
                <v:path arrowok="t"/>
                <v:fill type="solid"/>
              </v:shape>
            </v:group>
            <v:group style="position:absolute;left:2125;top:5851;width:650;height:206" coordorigin="2125,5851" coordsize="650,206">
              <v:shape style="position:absolute;left:2125;top:5851;width:650;height:206" coordorigin="2125,5851" coordsize="650,206" path="m2450,5851l2387,5853,2302,5863,2230,5878,2160,5908,2125,5955,2127,5965,2176,6009,2232,6030,2305,6046,2390,6055,2451,6057,2483,6056,2570,6049,2647,6036,2709,6016,2762,5983,2775,5954,2773,5944,2725,5899,2669,5878,2596,5862,2512,5853,2450,5851xe" filled="true" fillcolor="#f6f6f6" stroked="false">
                <v:path arrowok="t"/>
                <v:fill type="solid"/>
              </v:shape>
            </v:group>
            <v:group style="position:absolute;left:1596;top:5201;width:1706;height:805" coordorigin="1596,5201" coordsize="1706,805">
              <v:shape style="position:absolute;left:1596;top:5201;width:1706;height:805" coordorigin="1596,5201" coordsize="1706,805" path="m2448,5201l2322,5202,2199,5204,2081,5208,1969,5213,1868,5220,1780,5229,1706,5238,1612,5263,1596,5319,1598,5340,1615,5407,1648,5477,1691,5547,1743,5616,1801,5682,1892,5774,1945,5820,2001,5860,2058,5896,2117,5927,2176,5953,2237,5974,2299,5989,2361,6000,2423,6005,2486,6006,2549,6000,2611,5990,2673,5974,2734,5952,2794,5925,2853,5893,2911,5854,2967,5810,3021,5760,3064,5716,3107,5670,3149,5622,3187,5572,3223,5521,3266,5445,3293,5370,3301,5297,3299,5277,3191,5238,3117,5229,3028,5220,2927,5213,2816,5208,2698,5204,2574,5202,2448,5201xe" filled="true" fillcolor="#ffffff" stroked="false">
                <v:path arrowok="t"/>
                <v:fill type="solid"/>
              </v:shape>
            </v:group>
            <v:group style="position:absolute;left:1596;top:5226;width:738;height:770" coordorigin="1596,5226" coordsize="738,770">
              <v:shape style="position:absolute;left:1596;top:5226;width:738;height:770" coordorigin="1596,5226" coordsize="738,770" path="m1802,5226l1737,5234,1661,5247,1604,5268,1596,5316,1598,5338,1616,5406,1648,5476,1691,5547,1743,5616,1801,5682,1862,5746,1907,5788,1977,5843,2049,5891,2125,5931,2202,5962,2280,5985,2333,5996,2292,5958,2252,5921,2178,5845,2111,5769,2050,5692,1995,5615,1946,5538,1903,5461,1864,5383,1831,5305,1816,5265,1802,5226xe" filled="true" fillcolor="#ffffff" stroked="false">
                <v:path arrowok="t"/>
                <v:fill type="solid"/>
              </v:shape>
            </v:group>
            <v:group style="position:absolute;left:1598;top:5025;width:1705;height:485" coordorigin="1598,5025" coordsize="1705,485">
              <v:shape style="position:absolute;left:1598;top:5025;width:1705;height:485" coordorigin="1598,5025" coordsize="1705,485" path="m2450,5025l2380,5026,2312,5028,2245,5032,2181,5037,2118,5044,2058,5052,1947,5072,1847,5096,1762,5124,1693,5156,1641,5191,1601,5248,1598,5267,1601,5287,1641,5344,1693,5379,1762,5411,1847,5439,1947,5463,2058,5483,2118,5491,2181,5497,2245,5503,2312,5507,2380,5509,2450,5510,2520,5509,2588,5507,2655,5503,2719,5497,2782,5491,2842,5483,2953,5463,3053,5439,3138,5411,3207,5379,3259,5344,3300,5287,3302,5267,3300,5248,3259,5191,3207,5156,3138,5124,3053,5096,2953,5072,2842,5052,2782,5044,2719,5037,2655,5032,2588,5028,2520,5026,2450,5025xe" filled="true" fillcolor="#ffffff" stroked="false">
                <v:path arrowok="t"/>
                <v:fill type="solid"/>
              </v:shape>
            </v:group>
            <v:group style="position:absolute;left:1692;top:5052;width:1517;height:432" coordorigin="1692,5052" coordsize="1517,432">
              <v:shape style="position:absolute;left:1692;top:5052;width:1517;height:432" coordorigin="1692,5052" coordsize="1517,432" path="m2450,5052l2388,5053,2327,5055,2210,5063,2102,5076,2002,5093,1914,5115,1838,5140,1776,5168,1714,5216,1692,5267,1694,5285,1730,5336,1805,5381,1874,5408,1957,5431,2051,5451,2155,5466,2268,5477,2388,5482,2450,5483,2512,5482,2573,5480,2690,5472,2799,5459,2898,5441,2986,5420,3062,5395,3124,5367,3186,5319,3208,5267,3206,5250,3170,5199,3095,5154,3026,5127,2944,5104,2849,5084,2745,5069,2632,5058,2512,5053,2450,5052xe" filled="true" fillcolor="#ededed" stroked="false">
                <v:path arrowok="t"/>
                <v:fill type="solid"/>
              </v:shape>
            </v:group>
            <v:group style="position:absolute;left:1846;top:5174;width:1209;height:310" coordorigin="1846,5174" coordsize="1209,310">
              <v:shape style="position:absolute;left:1846;top:5174;width:1209;height:310" coordorigin="1846,5174" coordsize="1209,310" path="m2450,5174l2356,5176,2267,5185,2183,5198,2106,5216,2037,5239,1977,5265,1905,5310,1860,5361,1846,5398,1867,5405,1938,5426,2019,5445,2107,5460,2171,5468,2237,5474,2306,5479,2377,5482,2450,5483,2487,5483,2559,5481,2629,5477,2697,5471,2762,5464,2823,5455,2909,5439,2987,5420,3054,5398,3049,5379,3013,5326,2950,5279,2895,5251,2830,5227,2756,5207,2676,5191,2589,5180,2498,5174,2450,5174xe" filled="true" fillcolor="#e0f1f3" stroked="false">
                <v:path arrowok="t"/>
                <v:fill type="solid"/>
              </v:shape>
              <v:shape style="position:absolute;left:4876;top:4060;width:1707;height:1997" type="#_x0000_t75" stroked="false">
                <v:imagedata r:id="rId411" o:title=""/>
              </v:shape>
            </v:group>
            <v:group style="position:absolute;left:8945;top:5851;width:650;height:206" coordorigin="8945,5851" coordsize="650,206">
              <v:shape style="position:absolute;left:8945;top:5851;width:650;height:206" coordorigin="8945,5851" coordsize="650,206" path="m9270,5851l9207,5853,9122,5863,9050,5878,8980,5908,8945,5955,8947,5965,8996,6009,9052,6030,9125,6046,9210,6055,9271,6057,9303,6056,9390,6049,9467,6036,9529,6016,9582,5983,9595,5954,9593,5944,9545,5899,9489,5878,9416,5862,9332,5853,9270,5851xe" filled="true" fillcolor="#f6f6f6" stroked="false">
                <v:path arrowok="t"/>
                <v:fill type="solid"/>
              </v:shape>
            </v:group>
            <v:group style="position:absolute;left:8416;top:5201;width:1706;height:805" coordorigin="8416,5201" coordsize="1706,805">
              <v:shape style="position:absolute;left:8416;top:5201;width:1706;height:805" coordorigin="8416,5201" coordsize="1706,805" path="m9268,5201l9142,5202,9019,5204,8900,5208,8789,5213,8688,5220,8600,5229,8526,5238,8432,5263,8416,5319,8418,5340,8435,5407,8468,5477,8511,5547,8563,5616,8621,5682,8712,5774,8765,5820,8821,5860,8878,5896,8937,5927,8996,5953,9057,5974,9119,5989,9181,6000,9243,6005,9306,6006,9368,6000,9431,5990,9493,5974,9554,5952,9614,5925,9673,5893,9731,5854,9787,5810,9841,5760,9884,5716,9927,5670,9969,5622,10007,5572,10043,5521,10086,5445,10113,5370,10121,5297,10119,5277,10011,5238,9937,5229,9848,5220,9747,5213,9636,5208,9518,5204,9394,5202,9268,5201xe" filled="true" fillcolor="#ffffff" stroked="false">
                <v:path arrowok="t"/>
                <v:fill type="solid"/>
              </v:shape>
            </v:group>
            <v:group style="position:absolute;left:8416;top:5226;width:738;height:770" coordorigin="8416,5226" coordsize="738,770">
              <v:shape style="position:absolute;left:8416;top:5226;width:738;height:770" coordorigin="8416,5226" coordsize="738,770" path="m8622,5226l8557,5234,8481,5247,8424,5268,8416,5316,8418,5338,8436,5406,8468,5476,8511,5547,8563,5616,8621,5682,8682,5746,8727,5788,8797,5843,8869,5891,8945,5931,9022,5962,9100,5985,9153,5996,9112,5958,9072,5921,8998,5845,8931,5769,8870,5692,8815,5615,8766,5538,8723,5461,8684,5383,8651,5305,8635,5265,8622,5226xe" filled="true" fillcolor="#ffffff" stroked="false">
                <v:path arrowok="t"/>
                <v:fill type="solid"/>
              </v:shape>
            </v:group>
            <v:group style="position:absolute;left:8418;top:5025;width:1705;height:485" coordorigin="8418,5025" coordsize="1705,485">
              <v:shape style="position:absolute;left:8418;top:5025;width:1705;height:485" coordorigin="8418,5025" coordsize="1705,485" path="m9270,5025l9200,5026,9132,5028,9065,5032,9001,5037,8938,5044,8878,5052,8767,5072,8667,5096,8582,5124,8513,5156,8461,5191,8421,5248,8418,5267,8421,5287,8461,5344,8513,5379,8582,5411,8667,5439,8767,5463,8878,5483,8938,5491,9001,5497,9065,5503,9132,5507,9200,5509,9270,5510,9340,5509,9408,5507,9475,5503,9539,5497,9602,5491,9662,5483,9773,5463,9873,5439,9958,5411,10027,5379,10079,5344,10120,5287,10122,5267,10120,5248,10079,5191,10027,5156,9958,5124,9873,5096,9773,5072,9662,5052,9602,5044,9539,5037,9475,5032,9408,5028,9340,5026,9270,5025xe" filled="true" fillcolor="#ffffff" stroked="false">
                <v:path arrowok="t"/>
                <v:fill type="solid"/>
              </v:shape>
            </v:group>
            <v:group style="position:absolute;left:8512;top:5052;width:1517;height:432" coordorigin="8512,5052" coordsize="1517,432">
              <v:shape style="position:absolute;left:8512;top:5052;width:1517;height:432" coordorigin="8512,5052" coordsize="1517,432" path="m9270,5052l9208,5053,9147,5055,9030,5063,8922,5076,8822,5093,8734,5115,8658,5140,8596,5168,8534,5216,8512,5267,8514,5285,8550,5336,8625,5381,8694,5408,8777,5431,8871,5451,8975,5466,9088,5477,9208,5482,9270,5483,9332,5482,9393,5480,9510,5472,9618,5459,9718,5441,9806,5420,9882,5395,9944,5367,10006,5319,10028,5267,10026,5250,9990,5199,9915,5154,9846,5127,9763,5104,9669,5084,9565,5069,9452,5058,9332,5053,9270,5052xe" filled="true" fillcolor="#ededed" stroked="false">
                <v:path arrowok="t"/>
                <v:fill type="solid"/>
              </v:shape>
            </v:group>
            <v:group style="position:absolute;left:8666;top:5174;width:1209;height:310" coordorigin="8666,5174" coordsize="1209,310">
              <v:shape style="position:absolute;left:8666;top:5174;width:1209;height:310" coordorigin="8666,5174" coordsize="1209,310" path="m9270,5174l9176,5176,9087,5185,9003,5198,8926,5216,8857,5239,8797,5265,8725,5310,8680,5361,8666,5398,8687,5405,8758,5426,8838,5445,8927,5460,8991,5468,9057,5474,9126,5479,9197,5482,9270,5483,9307,5483,9379,5481,9449,5477,9517,5471,9582,5464,9643,5455,9729,5439,9807,5420,9874,5398,9869,5379,9833,5326,9770,5279,9715,5251,9650,5227,9576,5207,9496,5191,9409,5180,9317,5174,9270,5174xe" filled="true" fillcolor="#d0e2ac" stroked="false">
                <v:path arrowok="t"/>
                <v:fill type="solid"/>
              </v:shape>
            </v:group>
            <v:group style="position:absolute;left:2785;top:4564;width:208;height:776" coordorigin="2785,4564" coordsize="208,776">
              <v:shape style="position:absolute;left:2785;top:4564;width:208;height:776" coordorigin="2785,4564" coordsize="208,776" path="m2992,4564l2965,4620,2936,4705,2792,5240,2787,5300,2785,5340,2794,5322,2827,5249,2970,4714,2986,4644,2991,4584,2992,4564xe" filled="true" fillcolor="#936037" stroked="false">
                <v:path arrowok="t"/>
                <v:fill type="solid"/>
              </v:shape>
            </v:group>
            <v:group style="position:absolute;left:9370;top:4344;width:288;height:750" coordorigin="9370,4344" coordsize="288,750">
              <v:shape style="position:absolute;left:9370;top:4344;width:288;height:750" coordorigin="9370,4344" coordsize="288,750" path="m9658,4344l9625,4397,9587,4479,9388,4996,9376,5055,9370,5094,9381,5077,9422,5008,9620,4492,9643,4423,9655,4363,9658,4344xe" filled="true" fillcolor="#936037" stroked="false">
                <v:path arrowok="t"/>
                <v:fill type="solid"/>
              </v:shape>
            </v:group>
            <v:group style="position:absolute;left:9369;top:4759;width:150;height:339" coordorigin="9369,4759" coordsize="150,339">
              <v:shape style="position:absolute;left:9369;top:4759;width:150;height:339" coordorigin="9369,4759" coordsize="150,339" path="m9518,4759l9455,4822,9388,4997,9372,5075,9369,5097,9379,5080,9420,5012,9457,4916,9518,4759xe" filled="true" fillcolor="#d0e2ac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 w:hAnsi="Trebuchet MS"/>
        </w:rPr>
        <w:t>Denne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1"/>
        </w:rPr>
        <w:t>aktivite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viser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3"/>
        </w:rPr>
        <w:t>hvordan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30"/>
          <w:w w:val="98"/>
        </w:rPr>
        <w:t> </w:t>
      </w:r>
      <w:r>
        <w:rPr>
          <w:spacing w:val="-2"/>
        </w:rPr>
        <w:t>bedre</w:t>
      </w:r>
      <w:r>
        <w:rPr>
          <w:spacing w:val="17"/>
        </w:rPr>
        <w:t> </w:t>
      </w:r>
      <w:r>
        <w:rPr/>
        <w:t>å</w:t>
      </w:r>
      <w:r>
        <w:rPr>
          <w:spacing w:val="6"/>
        </w:rPr>
        <w:t> </w:t>
      </w:r>
      <w:r>
        <w:rPr>
          <w:spacing w:val="-3"/>
        </w:rPr>
        <w:t>vaske</w:t>
      </w:r>
      <w:r>
        <w:rPr>
          <w:spacing w:val="17"/>
        </w:rPr>
        <w:t> </w:t>
      </w:r>
      <w:r>
        <w:rPr/>
        <w:t>med</w:t>
      </w:r>
      <w:r>
        <w:rPr>
          <w:spacing w:val="17"/>
        </w:rPr>
        <w:t> </w:t>
      </w:r>
      <w:r>
        <w:rPr/>
        <w:t>såpe</w:t>
      </w:r>
      <w:r>
        <w:rPr>
          <w:spacing w:val="17"/>
        </w:rPr>
        <w:t> </w:t>
      </w:r>
      <w:r>
        <w:rPr/>
        <w:t>og</w:t>
      </w:r>
      <w:r>
        <w:rPr>
          <w:spacing w:val="6"/>
        </w:rPr>
        <w:t> </w:t>
      </w:r>
      <w:r>
        <w:rPr>
          <w:spacing w:val="-1"/>
        </w:rPr>
        <w:t>vann</w:t>
      </w:r>
      <w:r>
        <w:rPr>
          <w:spacing w:val="17"/>
        </w:rPr>
        <w:t> </w:t>
      </w:r>
      <w:r>
        <w:rPr/>
        <w:t>enn</w:t>
      </w:r>
      <w:r>
        <w:rPr>
          <w:spacing w:val="28"/>
          <w:w w:val="102"/>
        </w:rPr>
        <w:t> </w:t>
      </w:r>
      <w:r>
        <w:rPr>
          <w:spacing w:val="-2"/>
        </w:rPr>
        <w:t>bare</w:t>
      </w:r>
      <w:r>
        <w:rPr>
          <w:spacing w:val="4"/>
        </w:rPr>
        <w:t> </w:t>
      </w:r>
      <w:r>
        <w:rPr/>
        <w:t>med</w:t>
      </w:r>
      <w:r>
        <w:rPr>
          <w:spacing w:val="-6"/>
        </w:rPr>
        <w:t> </w:t>
      </w:r>
      <w:r>
        <w:rPr>
          <w:spacing w:val="-1"/>
        </w:rPr>
        <w:t>v</w:t>
      </w:r>
      <w:r>
        <w:rPr>
          <w:spacing w:val="-2"/>
        </w:rPr>
        <w:t>ann.</w:t>
      </w:r>
      <w:r>
        <w:rPr>
          <w:spacing w:val="4"/>
        </w:rPr>
        <w:t> </w:t>
      </w:r>
      <w:r>
        <w:rPr>
          <w:spacing w:val="-2"/>
        </w:rPr>
        <w:t>Elevene</w:t>
      </w:r>
      <w:r>
        <w:rPr>
          <w:spacing w:val="4"/>
        </w:rPr>
        <w:t> </w:t>
      </w:r>
      <w:r>
        <w:rPr/>
        <w:t>bør</w:t>
      </w:r>
      <w:r>
        <w:rPr>
          <w:spacing w:val="-4"/>
        </w:rPr>
        <w:t> </w:t>
      </w:r>
      <w:r>
        <w:rPr>
          <w:spacing w:val="-1"/>
        </w:rPr>
        <w:t>få</w:t>
      </w:r>
      <w:r>
        <w:rPr>
          <w:spacing w:val="4"/>
        </w:rPr>
        <w:t> </w:t>
      </w:r>
      <w:r>
        <w:rPr/>
        <w:t>hjelp</w:t>
      </w:r>
      <w:r>
        <w:rPr>
          <w:spacing w:val="4"/>
        </w:rPr>
        <w:t> </w:t>
      </w:r>
      <w:r>
        <w:rPr/>
        <w:t>med</w:t>
      </w:r>
      <w:r>
        <w:rPr>
          <w:b w:val="0"/>
        </w:rPr>
      </w:r>
    </w:p>
    <w:p>
      <w:pPr>
        <w:pStyle w:val="BodyText"/>
        <w:spacing w:line="275" w:lineRule="auto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3"/>
        </w:rPr>
        <w:t>r</w:t>
      </w:r>
      <w:r>
        <w:rPr>
          <w:spacing w:val="-2"/>
        </w:rPr>
        <w:t>ørepinnen</w:t>
      </w:r>
      <w:r>
        <w:rPr>
          <w:spacing w:val="-8"/>
        </w:rPr>
        <w:t> </w:t>
      </w:r>
      <w:r>
        <w:rPr>
          <w:spacing w:val="-3"/>
        </w:rPr>
        <w:t>for</w:t>
      </w:r>
      <w:r>
        <w:rPr>
          <w:spacing w:val="-15"/>
        </w:rPr>
        <w:t> </w:t>
      </w:r>
      <w:r>
        <w:rPr/>
        <w:t>å</w:t>
      </w:r>
      <w:r>
        <w:rPr>
          <w:spacing w:val="-8"/>
        </w:rPr>
        <w:t> </w:t>
      </w:r>
      <w:r>
        <w:rPr>
          <w:spacing w:val="-3"/>
        </w:rPr>
        <w:t>iv</w:t>
      </w:r>
      <w:r>
        <w:rPr>
          <w:spacing w:val="-2"/>
        </w:rPr>
        <w:t>areta</w:t>
      </w:r>
      <w:r>
        <w:rPr>
          <w:spacing w:val="-8"/>
        </w:rPr>
        <w:t> </w:t>
      </w:r>
      <w:r>
        <w:rPr>
          <w:spacing w:val="-1"/>
        </w:rPr>
        <w:t>sikkerhe</w:t>
      </w:r>
      <w:r>
        <w:rPr>
          <w:spacing w:val="-2"/>
        </w:rPr>
        <w:t>ten.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kan</w:t>
      </w:r>
      <w:r>
        <w:rPr>
          <w:spacing w:val="23"/>
          <w:w w:val="104"/>
        </w:rPr>
        <w:t> </w:t>
      </w:r>
      <w:r>
        <w:rPr/>
        <w:t>også</w:t>
      </w:r>
      <w:r>
        <w:rPr>
          <w:spacing w:val="23"/>
        </w:rPr>
        <w:t> </w:t>
      </w:r>
      <w:r>
        <w:rPr>
          <w:spacing w:val="-2"/>
        </w:rPr>
        <w:t>bruke</w:t>
      </w:r>
      <w:r>
        <w:rPr>
          <w:spacing w:val="23"/>
        </w:rPr>
        <w:t> </w:t>
      </w:r>
      <w:r>
        <w:rPr>
          <w:spacing w:val="-1"/>
        </w:rPr>
        <w:t>finger</w:t>
      </w:r>
      <w:r>
        <w:rPr>
          <w:spacing w:val="-2"/>
        </w:rPr>
        <w:t>en.</w:t>
      </w:r>
      <w:r>
        <w:rPr>
          <w:spacing w:val="24"/>
        </w:rPr>
        <w:t> </w:t>
      </w:r>
      <w:r>
        <w:rPr>
          <w:spacing w:val="-1"/>
        </w:rPr>
        <w:t>Skålene</w:t>
      </w:r>
      <w:r>
        <w:rPr>
          <w:spacing w:val="23"/>
        </w:rPr>
        <w:t> </w:t>
      </w:r>
      <w:r>
        <w:rPr/>
        <w:t>må</w:t>
      </w:r>
      <w:r>
        <w:rPr>
          <w:spacing w:val="24"/>
        </w:rPr>
        <w:t> </w:t>
      </w:r>
      <w:r>
        <w:rPr/>
        <w:t>skylles</w:t>
      </w:r>
      <w:r>
        <w:rPr>
          <w:spacing w:val="21"/>
          <w:w w:val="107"/>
        </w:rPr>
        <w:t> </w:t>
      </w:r>
      <w:r>
        <w:rPr>
          <w:spacing w:val="-1"/>
        </w:rPr>
        <w:t>e</w:t>
      </w:r>
      <w:r>
        <w:rPr>
          <w:spacing w:val="-2"/>
        </w:rPr>
        <w:t>tt</w:t>
      </w:r>
      <w:r>
        <w:rPr>
          <w:spacing w:val="-1"/>
        </w:rPr>
        <w:t>er</w:t>
      </w:r>
      <w:r>
        <w:rPr>
          <w:spacing w:val="-8"/>
        </w:rPr>
        <w:t> </w:t>
      </w:r>
      <w:r>
        <w:rPr>
          <w:spacing w:val="-3"/>
        </w:rPr>
        <w:t>hv</w:t>
      </w:r>
      <w:r>
        <w:rPr>
          <w:spacing w:val="-4"/>
        </w:rPr>
        <w:t>er</w:t>
      </w:r>
      <w:r>
        <w:rPr>
          <w:spacing w:val="-8"/>
        </w:rPr>
        <w:t> </w:t>
      </w:r>
      <w:r>
        <w:rPr/>
        <w:t>gruppe </w:t>
      </w:r>
      <w:r>
        <w:rPr>
          <w:spacing w:val="-3"/>
        </w:rPr>
        <w:t>for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/>
        <w:t> denne </w:t>
      </w: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29"/>
          <w:w w:val="103"/>
        </w:rPr>
        <w:t> </w:t>
      </w:r>
      <w:r>
        <w:rPr>
          <w:rFonts w:ascii="Trebuchet MS" w:hAnsi="Trebuchet MS"/>
          <w:spacing w:val="-1"/>
        </w:rPr>
        <w:t>skal</w:t>
      </w:r>
      <w:r>
        <w:rPr>
          <w:rFonts w:ascii="Trebuchet MS" w:hAnsi="Trebuchet MS"/>
          <w:spacing w:val="-35"/>
        </w:rPr>
        <w:t> </w:t>
      </w:r>
      <w:r>
        <w:rPr>
          <w:rFonts w:ascii="Trebuchet MS" w:hAnsi="Trebuchet MS"/>
          <w:spacing w:val="-3"/>
        </w:rPr>
        <w:t>virke.</w:t>
      </w:r>
      <w:r>
        <w:rPr>
          <w:rFonts w:ascii="Trebuchet MS" w:hAnsi="Trebuchet MS"/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numPr>
          <w:ilvl w:val="0"/>
          <w:numId w:val="33"/>
        </w:numPr>
        <w:tabs>
          <w:tab w:pos="367" w:val="left" w:leader="none"/>
        </w:tabs>
        <w:spacing w:line="275" w:lineRule="auto" w:before="0" w:after="0"/>
        <w:ind w:left="394" w:right="161" w:hanging="283"/>
        <w:jc w:val="left"/>
        <w:rPr>
          <w:b w:val="0"/>
          <w:bCs w:val="0"/>
        </w:rPr>
      </w:pPr>
      <w:r>
        <w:rPr>
          <w:spacing w:val="-3"/>
          <w:w w:val="105"/>
        </w:rPr>
        <w:t>Forklar</w:t>
      </w:r>
      <w:r>
        <w:rPr>
          <w:spacing w:val="-41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vann</w:t>
      </w:r>
      <w:r>
        <w:rPr>
          <w:spacing w:val="-3"/>
          <w:w w:val="105"/>
        </w:rPr>
        <w:t>flaten</w:t>
      </w:r>
      <w:r>
        <w:rPr>
          <w:spacing w:val="-36"/>
          <w:w w:val="105"/>
        </w:rPr>
        <w:t> </w:t>
      </w:r>
      <w:r>
        <w:rPr>
          <w:w w:val="105"/>
        </w:rPr>
        <w:t>i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skålene</w:t>
      </w:r>
      <w:r>
        <w:rPr>
          <w:spacing w:val="51"/>
          <w:w w:val="104"/>
        </w:rPr>
        <w:t> </w:t>
      </w:r>
      <w:r>
        <w:rPr>
          <w:rFonts w:ascii="Trebuchet MS" w:hAnsi="Trebuchet MS"/>
          <w:spacing w:val="-4"/>
          <w:w w:val="105"/>
        </w:rPr>
        <w:t>repr</w:t>
      </w:r>
      <w:r>
        <w:rPr>
          <w:rFonts w:ascii="Trebuchet MS" w:hAnsi="Trebuchet MS"/>
          <w:spacing w:val="-3"/>
          <w:w w:val="105"/>
        </w:rPr>
        <w:t>esen</w:t>
      </w:r>
      <w:r>
        <w:rPr>
          <w:rFonts w:ascii="Trebuchet MS" w:hAnsi="Trebuchet MS"/>
          <w:spacing w:val="-4"/>
          <w:w w:val="105"/>
        </w:rPr>
        <w:t>terer</w:t>
      </w:r>
      <w:r>
        <w:rPr>
          <w:rFonts w:ascii="Trebuchet MS" w:hAnsi="Trebuchet MS"/>
          <w:spacing w:val="-49"/>
          <w:w w:val="105"/>
        </w:rPr>
        <w:t> </w:t>
      </w:r>
      <w:r>
        <w:rPr>
          <w:rFonts w:ascii="Trebuchet MS" w:hAnsi="Trebuchet MS"/>
          <w:w w:val="105"/>
        </w:rPr>
        <w:t>hendene,</w:t>
      </w:r>
      <w:r>
        <w:rPr>
          <w:rFonts w:ascii="Trebuchet MS" w:hAnsi="Trebuchet MS"/>
          <w:spacing w:val="-45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5"/>
          <w:w w:val="105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46"/>
          <w:w w:val="105"/>
        </w:rPr>
        <w:t> </w:t>
      </w:r>
      <w:r>
        <w:rPr>
          <w:rFonts w:ascii="Trebuchet MS" w:hAnsi="Trebuchet MS"/>
          <w:spacing w:val="-1"/>
          <w:w w:val="105"/>
        </w:rPr>
        <w:t>pepperen</w:t>
      </w:r>
      <w:r>
        <w:rPr>
          <w:rFonts w:ascii="Trebuchet MS" w:hAnsi="Trebuchet MS"/>
          <w:spacing w:val="29"/>
          <w:w w:val="103"/>
        </w:rPr>
        <w:t> </w:t>
      </w:r>
      <w:r>
        <w:rPr>
          <w:spacing w:val="-4"/>
          <w:w w:val="105"/>
        </w:rPr>
        <w:t>repr</w:t>
      </w:r>
      <w:r>
        <w:rPr>
          <w:spacing w:val="-3"/>
          <w:w w:val="105"/>
        </w:rPr>
        <w:t>esen</w:t>
      </w:r>
      <w:r>
        <w:rPr>
          <w:spacing w:val="-4"/>
          <w:w w:val="105"/>
        </w:rPr>
        <w:t>terer</w:t>
      </w:r>
      <w:r>
        <w:rPr>
          <w:spacing w:val="-44"/>
          <w:w w:val="105"/>
        </w:rPr>
        <w:t> </w:t>
      </w:r>
      <w:r>
        <w:rPr>
          <w:spacing w:val="-1"/>
          <w:w w:val="105"/>
        </w:rPr>
        <w:t>skadelige</w:t>
      </w:r>
      <w:r>
        <w:rPr>
          <w:spacing w:val="-39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44"/>
          <w:w w:val="105"/>
        </w:rPr>
        <w:t> </w:t>
      </w:r>
      <w:r>
        <w:rPr>
          <w:w w:val="105"/>
        </w:rPr>
        <w:t>som</w:t>
      </w:r>
      <w:r>
        <w:rPr>
          <w:spacing w:val="41"/>
          <w:w w:val="109"/>
        </w:rPr>
        <w:t> </w:t>
      </w:r>
      <w:r>
        <w:rPr>
          <w:w w:val="105"/>
        </w:rPr>
        <w:t>må</w:t>
      </w:r>
      <w:r>
        <w:rPr>
          <w:spacing w:val="-38"/>
          <w:w w:val="105"/>
        </w:rPr>
        <w:t> </w:t>
      </w:r>
      <w:r>
        <w:rPr>
          <w:spacing w:val="-2"/>
          <w:w w:val="105"/>
        </w:rPr>
        <w:t>vaskes</w:t>
      </w:r>
      <w:r>
        <w:rPr>
          <w:spacing w:val="-37"/>
          <w:w w:val="105"/>
        </w:rPr>
        <w:t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ekk.</w:t>
      </w:r>
      <w:r>
        <w:rPr>
          <w:b w:val="0"/>
        </w:rPr>
      </w:r>
    </w:p>
    <w:p>
      <w:pPr>
        <w:pStyle w:val="BodyText"/>
        <w:numPr>
          <w:ilvl w:val="0"/>
          <w:numId w:val="33"/>
        </w:numPr>
        <w:tabs>
          <w:tab w:pos="367" w:val="left" w:leader="none"/>
        </w:tabs>
        <w:spacing w:line="275" w:lineRule="auto" w:before="170" w:after="0"/>
        <w:ind w:left="394" w:right="246" w:hanging="283"/>
        <w:jc w:val="left"/>
        <w:rPr>
          <w:b w:val="0"/>
          <w:bCs w:val="0"/>
        </w:rPr>
      </w:pPr>
      <w:r>
        <w:rPr/>
        <w:t>Dypp</w:t>
      </w:r>
      <w:r>
        <w:rPr>
          <w:spacing w:val="7"/>
        </w:rPr>
        <w:t> </w:t>
      </w:r>
      <w:r>
        <w:rPr>
          <w:spacing w:val="-3"/>
        </w:rPr>
        <w:t>r</w:t>
      </w:r>
      <w:r>
        <w:rPr>
          <w:spacing w:val="-2"/>
        </w:rPr>
        <w:t>ørepinnen</w:t>
      </w:r>
      <w:r>
        <w:rPr>
          <w:spacing w:val="7"/>
        </w:rPr>
        <w:t> </w:t>
      </w:r>
      <w:r>
        <w:rPr/>
        <w:t>eller</w:t>
      </w:r>
      <w:r>
        <w:rPr>
          <w:spacing w:val="-1"/>
        </w:rPr>
        <w:t> fingeren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skålen</w:t>
      </w:r>
      <w:r>
        <w:rPr>
          <w:spacing w:val="23"/>
          <w:w w:val="105"/>
        </w:rPr>
        <w:t> </w:t>
      </w:r>
      <w:r>
        <w:rPr/>
        <w:t>med</w:t>
      </w:r>
      <w:r>
        <w:rPr>
          <w:spacing w:val="-1"/>
        </w:rPr>
        <w:t> vann</w:t>
      </w:r>
      <w:r>
        <w:rPr>
          <w:spacing w:val="9"/>
        </w:rPr>
        <w:t> </w:t>
      </w:r>
      <w:r>
        <w:rPr/>
        <w:t>og</w:t>
      </w:r>
      <w:r>
        <w:rPr>
          <w:spacing w:val="10"/>
        </w:rPr>
        <w:t> </w:t>
      </w:r>
      <w:r>
        <w:rPr>
          <w:spacing w:val="-2"/>
        </w:rPr>
        <w:t>dere</w:t>
      </w:r>
      <w:r>
        <w:rPr>
          <w:spacing w:val="-3"/>
        </w:rPr>
        <w:t>tter</w:t>
      </w:r>
      <w:r>
        <w:rPr>
          <w:spacing w:val="1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peppervanne</w:t>
      </w:r>
      <w:r>
        <w:rPr>
          <w:spacing w:val="-2"/>
        </w:rPr>
        <w:t>t.</w:t>
      </w:r>
      <w:r>
        <w:rPr>
          <w:spacing w:val="25"/>
          <w:w w:val="79"/>
        </w:rPr>
        <w:t> </w:t>
      </w:r>
      <w:r>
        <w:rPr>
          <w:spacing w:val="-2"/>
        </w:rPr>
        <w:t>Rør</w:t>
      </w:r>
      <w:r>
        <w:rPr>
          <w:spacing w:val="-8"/>
        </w:rPr>
        <w:t> </w:t>
      </w:r>
      <w:r>
        <w:rPr/>
        <w:t>pinnen</w:t>
      </w:r>
      <w:r>
        <w:rPr>
          <w:spacing w:val="-1"/>
        </w:rPr>
        <w:t> forsiktig</w:t>
      </w:r>
      <w:r>
        <w:rPr/>
        <w:t> rundt, og</w:t>
      </w:r>
      <w:r>
        <w:rPr>
          <w:spacing w:val="-1"/>
        </w:rPr>
        <w:t> forklar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26"/>
          <w:w w:val="96"/>
        </w:rPr>
        <w:t> </w:t>
      </w:r>
      <w:r>
        <w:rPr/>
        <w:t>bruk</w:t>
      </w:r>
      <w:r>
        <w:rPr>
          <w:spacing w:val="6"/>
        </w:rPr>
        <w:t> </w:t>
      </w:r>
      <w:r>
        <w:rPr>
          <w:spacing w:val="-2"/>
        </w:rPr>
        <w:t>av</w:t>
      </w:r>
      <w:r>
        <w:rPr>
          <w:spacing w:val="-12"/>
        </w:rPr>
        <w:t> </w:t>
      </w:r>
      <w:r>
        <w:rPr>
          <w:spacing w:val="-1"/>
        </w:rPr>
        <w:t>vann</w:t>
      </w:r>
      <w:r>
        <w:rPr>
          <w:spacing w:val="6"/>
        </w:rPr>
        <w:t> </w:t>
      </w:r>
      <w:r>
        <w:rPr/>
        <w:t>til</w:t>
      </w:r>
      <w:r>
        <w:rPr>
          <w:spacing w:val="-5"/>
        </w:rPr>
        <w:t> </w:t>
      </w:r>
      <w:r>
        <w:rPr/>
        <w:t>å</w:t>
      </w:r>
      <w:r>
        <w:rPr>
          <w:spacing w:val="-4"/>
        </w:rPr>
        <w:t> </w:t>
      </w:r>
      <w:r>
        <w:rPr>
          <w:spacing w:val="-3"/>
        </w:rPr>
        <w:t>vaske</w:t>
      </w:r>
      <w:r>
        <w:rPr>
          <w:spacing w:val="7"/>
        </w:rPr>
        <w:t> </w:t>
      </w:r>
      <w:r>
        <w:rPr/>
        <w:t>hendene</w:t>
      </w:r>
      <w:r>
        <w:rPr>
          <w:spacing w:val="6"/>
        </w:rPr>
        <w:t> </w:t>
      </w:r>
      <w:r>
        <w:rPr>
          <w:spacing w:val="-2"/>
        </w:rPr>
        <w:t>bare</w:t>
      </w:r>
      <w:r>
        <w:rPr>
          <w:spacing w:val="26"/>
          <w:w w:val="104"/>
        </w:rPr>
        <w:t> </w:t>
      </w:r>
      <w:r>
        <w:rPr>
          <w:spacing w:val="-1"/>
        </w:rPr>
        <w:t>flytter</w:t>
      </w:r>
      <w:r>
        <w:rPr>
          <w:spacing w:val="-26"/>
        </w:rPr>
        <w:t> </w:t>
      </w:r>
      <w:r>
        <w:rPr>
          <w:spacing w:val="-1"/>
        </w:rPr>
        <w:t>mikrobene</w:t>
      </w:r>
      <w:r>
        <w:rPr>
          <w:spacing w:val="-20"/>
        </w:rPr>
        <w:t> </w:t>
      </w:r>
      <w:r>
        <w:rPr/>
        <w:t>rundt.</w:t>
      </w:r>
      <w:r>
        <w:rPr>
          <w:b w:val="0"/>
        </w:rPr>
      </w:r>
    </w:p>
    <w:p>
      <w:pPr>
        <w:pStyle w:val="BodyText"/>
        <w:numPr>
          <w:ilvl w:val="0"/>
          <w:numId w:val="33"/>
        </w:numPr>
        <w:tabs>
          <w:tab w:pos="367" w:val="left" w:leader="none"/>
        </w:tabs>
        <w:spacing w:line="275" w:lineRule="auto" w:before="170" w:after="0"/>
        <w:ind w:left="394" w:right="267" w:hanging="283"/>
        <w:jc w:val="left"/>
        <w:rPr>
          <w:b w:val="0"/>
          <w:bCs w:val="0"/>
        </w:rPr>
      </w:pPr>
      <w:r>
        <w:rPr>
          <w:w w:val="105"/>
        </w:rPr>
        <w:t>Dypp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rørepinnen</w:t>
      </w:r>
      <w:r>
        <w:rPr>
          <w:spacing w:val="-35"/>
          <w:w w:val="105"/>
        </w:rPr>
        <w:t> </w:t>
      </w:r>
      <w:r>
        <w:rPr>
          <w:w w:val="105"/>
        </w:rPr>
        <w:t>eller</w:t>
      </w:r>
      <w:r>
        <w:rPr>
          <w:spacing w:val="-39"/>
          <w:w w:val="105"/>
        </w:rPr>
        <w:t> </w:t>
      </w:r>
      <w:r>
        <w:rPr>
          <w:spacing w:val="-2"/>
          <w:w w:val="105"/>
        </w:rPr>
        <w:t>finger</w:t>
      </w:r>
      <w:r>
        <w:rPr>
          <w:spacing w:val="-1"/>
          <w:w w:val="105"/>
        </w:rPr>
        <w:t>en</w:t>
      </w:r>
      <w:r>
        <w:rPr>
          <w:spacing w:val="-35"/>
          <w:w w:val="105"/>
        </w:rPr>
        <w:t> </w:t>
      </w:r>
      <w:r>
        <w:rPr>
          <w:w w:val="105"/>
        </w:rPr>
        <w:t>i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skålen</w:t>
      </w:r>
      <w:r>
        <w:rPr>
          <w:spacing w:val="23"/>
          <w:w w:val="105"/>
        </w:rPr>
        <w:t> </w:t>
      </w:r>
      <w:r>
        <w:rPr>
          <w:w w:val="105"/>
        </w:rPr>
        <w:t>med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oppvaskmiddel</w:t>
      </w:r>
      <w:r>
        <w:rPr>
          <w:spacing w:val="-19"/>
          <w:w w:val="105"/>
        </w:rPr>
        <w:t> </w:t>
      </w:r>
      <w:r>
        <w:rPr>
          <w:w w:val="105"/>
        </w:rPr>
        <w:t>og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tter</w:t>
      </w:r>
      <w:r>
        <w:rPr>
          <w:b w:val="0"/>
        </w:rPr>
      </w:r>
    </w:p>
    <w:p>
      <w:pPr>
        <w:pStyle w:val="BodyText"/>
        <w:spacing w:line="240" w:lineRule="auto"/>
        <w:ind w:left="394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i</w:t>
      </w:r>
      <w:r>
        <w:rPr>
          <w:rFonts w:ascii="Trebuchet MS"/>
          <w:spacing w:val="-4"/>
        </w:rPr>
        <w:t> </w:t>
      </w:r>
      <w:r>
        <w:rPr>
          <w:rFonts w:ascii="Trebuchet MS"/>
          <w:spacing w:val="-1"/>
        </w:rPr>
        <w:t>peppervanne</w:t>
      </w:r>
      <w:r>
        <w:rPr>
          <w:rFonts w:ascii="Trebuchet MS"/>
          <w:spacing w:val="-2"/>
        </w:rPr>
        <w:t>t.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33"/>
        </w:numPr>
        <w:tabs>
          <w:tab w:pos="367" w:val="left" w:leader="none"/>
        </w:tabs>
        <w:spacing w:line="275" w:lineRule="auto" w:before="211" w:after="0"/>
        <w:ind w:left="394" w:right="157" w:hanging="283"/>
        <w:jc w:val="left"/>
        <w:rPr>
          <w:b w:val="0"/>
          <w:bCs w:val="0"/>
        </w:rPr>
      </w:pPr>
      <w:r>
        <w:rPr>
          <w:spacing w:val="-2"/>
        </w:rPr>
        <w:t>Pepperen</w:t>
      </w:r>
      <w:r>
        <w:rPr>
          <w:spacing w:val="28"/>
        </w:rPr>
        <w:t> </w:t>
      </w:r>
      <w:r>
        <w:rPr>
          <w:spacing w:val="-2"/>
        </w:rPr>
        <w:t>(mikr</w:t>
      </w:r>
      <w:r>
        <w:rPr>
          <w:spacing w:val="-1"/>
        </w:rPr>
        <w:t>obene</w:t>
      </w:r>
      <w:r>
        <w:rPr>
          <w:spacing w:val="-2"/>
        </w:rPr>
        <w:t>)</w:t>
      </w:r>
      <w:r>
        <w:rPr>
          <w:spacing w:val="17"/>
        </w:rPr>
        <w:t> </w:t>
      </w:r>
      <w:r>
        <w:rPr/>
        <w:t>vil</w:t>
      </w:r>
      <w:r>
        <w:rPr>
          <w:spacing w:val="14"/>
        </w:rPr>
        <w:t> </w:t>
      </w:r>
      <w:r>
        <w:rPr>
          <w:spacing w:val="-2"/>
        </w:rPr>
        <w:t>bevege</w:t>
      </w:r>
      <w:r>
        <w:rPr>
          <w:spacing w:val="29"/>
        </w:rPr>
        <w:t> </w:t>
      </w:r>
      <w:r>
        <w:rPr/>
        <w:t>seg</w:t>
      </w:r>
      <w:r>
        <w:rPr>
          <w:spacing w:val="30"/>
          <w:w w:val="114"/>
        </w:rPr>
        <w:t> </w:t>
      </w:r>
      <w:r>
        <w:rPr>
          <w:spacing w:val="-1"/>
        </w:rPr>
        <w:t>mo</w:t>
      </w:r>
      <w:r>
        <w:rPr>
          <w:spacing w:val="-2"/>
        </w:rPr>
        <w:t>t</w:t>
      </w:r>
      <w:r>
        <w:rPr>
          <w:spacing w:val="4"/>
        </w:rPr>
        <w:t> </w:t>
      </w:r>
      <w:r>
        <w:rPr>
          <w:spacing w:val="-2"/>
        </w:rPr>
        <w:t>kan</w:t>
      </w:r>
      <w:r>
        <w:rPr>
          <w:spacing w:val="-3"/>
        </w:rPr>
        <w:t>t</w:t>
      </w:r>
      <w:r>
        <w:rPr>
          <w:spacing w:val="-2"/>
        </w:rPr>
        <w:t>ene</w:t>
      </w:r>
      <w:r>
        <w:rPr>
          <w:spacing w:val="4"/>
        </w:rPr>
        <w:t> </w:t>
      </w:r>
      <w:r>
        <w:rPr>
          <w:spacing w:val="-2"/>
        </w:rPr>
        <w:t>av</w:t>
      </w:r>
      <w:r>
        <w:rPr>
          <w:spacing w:val="-5"/>
        </w:rPr>
        <w:t> </w:t>
      </w:r>
      <w:r>
        <w:rPr>
          <w:spacing w:val="-1"/>
        </w:rPr>
        <w:t>skålen</w:t>
      </w:r>
      <w:r>
        <w:rPr>
          <w:spacing w:val="4"/>
        </w:rPr>
        <w:t> </w:t>
      </w:r>
      <w:r>
        <w:rPr/>
        <w:t>når</w:t>
      </w:r>
      <w:r>
        <w:rPr>
          <w:spacing w:val="-4"/>
        </w:rPr>
        <w:t> </w:t>
      </w:r>
      <w:r>
        <w:rPr/>
        <w:t>såpen</w:t>
      </w:r>
      <w:r>
        <w:rPr>
          <w:spacing w:val="4"/>
        </w:rPr>
        <w:t> </w:t>
      </w:r>
      <w:r>
        <w:rPr>
          <w:spacing w:val="-4"/>
        </w:rPr>
        <w:t>tr</w:t>
      </w:r>
      <w:r>
        <w:rPr>
          <w:spacing w:val="-3"/>
        </w:rPr>
        <w:t>e</w:t>
      </w:r>
      <w:r>
        <w:rPr>
          <w:spacing w:val="-4"/>
        </w:rPr>
        <w:t>ffer</w:t>
      </w:r>
      <w:r>
        <w:rPr>
          <w:spacing w:val="33"/>
          <w:w w:val="98"/>
        </w:rPr>
        <w:t> </w:t>
      </w:r>
      <w:r>
        <w:rPr>
          <w:spacing w:val="-1"/>
        </w:rPr>
        <w:t>vannfla</w:t>
      </w:r>
      <w:r>
        <w:rPr>
          <w:spacing w:val="-2"/>
        </w:rPr>
        <w:t>ten.</w:t>
      </w:r>
      <w:r>
        <w:rPr>
          <w:b w:val="0"/>
        </w:rPr>
      </w:r>
    </w:p>
    <w:p>
      <w:pPr>
        <w:pStyle w:val="BodyText"/>
        <w:numPr>
          <w:ilvl w:val="0"/>
          <w:numId w:val="33"/>
        </w:numPr>
        <w:tabs>
          <w:tab w:pos="367" w:val="left" w:leader="none"/>
        </w:tabs>
        <w:spacing w:line="275" w:lineRule="auto" w:before="170" w:after="0"/>
        <w:ind w:left="394" w:right="0" w:hanging="283"/>
        <w:jc w:val="left"/>
        <w:rPr>
          <w:b w:val="0"/>
          <w:bCs w:val="0"/>
        </w:rPr>
      </w:pPr>
      <w:r>
        <w:rPr>
          <w:spacing w:val="-3"/>
          <w:w w:val="105"/>
        </w:rPr>
        <w:t>Forklar</w:t>
      </w:r>
      <w:r>
        <w:rPr>
          <w:spacing w:val="-39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4"/>
          <w:w w:val="105"/>
        </w:rPr>
        <w:t> </w:t>
      </w:r>
      <w:r>
        <w:rPr>
          <w:w w:val="105"/>
        </w:rPr>
        <w:t>såpen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bryter</w:t>
      </w:r>
      <w:r>
        <w:rPr>
          <w:spacing w:val="-38"/>
          <w:w w:val="105"/>
        </w:rPr>
        <w:t> </w:t>
      </w:r>
      <w:r>
        <w:rPr>
          <w:w w:val="105"/>
        </w:rPr>
        <w:t>opp</w:t>
      </w:r>
      <w:r>
        <w:rPr>
          <w:spacing w:val="-34"/>
          <w:w w:val="105"/>
        </w:rPr>
        <w:t> </w:t>
      </w:r>
      <w:r>
        <w:rPr>
          <w:w w:val="105"/>
        </w:rPr>
        <w:t>oljen</w:t>
      </w:r>
      <w:r>
        <w:rPr>
          <w:spacing w:val="27"/>
          <w:w w:val="99"/>
        </w:rPr>
        <w:t> </w:t>
      </w:r>
      <w:r>
        <w:rPr>
          <w:w w:val="105"/>
        </w:rPr>
        <w:t>på</w:t>
      </w:r>
      <w:r>
        <w:rPr>
          <w:spacing w:val="-44"/>
          <w:w w:val="105"/>
        </w:rPr>
        <w:t> </w:t>
      </w:r>
      <w:r>
        <w:rPr>
          <w:w w:val="105"/>
        </w:rPr>
        <w:t>hendene.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obene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tter</w:t>
      </w:r>
      <w:r>
        <w:rPr>
          <w:spacing w:val="28"/>
          <w:w w:val="98"/>
        </w:rPr>
        <w:t> </w:t>
      </w:r>
      <w:r>
        <w:rPr>
          <w:spacing w:val="-2"/>
          <w:w w:val="105"/>
        </w:rPr>
        <w:t>vaskes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ekk</w:t>
      </w:r>
      <w:r>
        <w:rPr>
          <w:spacing w:val="-25"/>
          <w:w w:val="105"/>
        </w:rPr>
        <w:t> </w:t>
      </w:r>
      <w:r>
        <w:rPr>
          <w:w w:val="105"/>
        </w:rPr>
        <w:t>når</w:t>
      </w:r>
      <w:r>
        <w:rPr>
          <w:spacing w:val="-35"/>
          <w:w w:val="105"/>
        </w:rPr>
        <w:t> </w:t>
      </w:r>
      <w:r>
        <w:rPr>
          <w:w w:val="105"/>
        </w:rPr>
        <w:t>vi</w:t>
      </w:r>
      <w:r>
        <w:rPr>
          <w:spacing w:val="-24"/>
          <w:w w:val="105"/>
        </w:rPr>
        <w:t> </w:t>
      </w:r>
      <w:r>
        <w:rPr>
          <w:w w:val="105"/>
        </w:rPr>
        <w:t>skyller</w:t>
      </w:r>
      <w:r>
        <w:rPr>
          <w:spacing w:val="-30"/>
          <w:w w:val="105"/>
        </w:rPr>
        <w:t> </w:t>
      </w:r>
      <w:r>
        <w:rPr>
          <w:w w:val="105"/>
        </w:rPr>
        <w:t>såpen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25"/>
          <w:w w:val="104"/>
        </w:rPr>
        <w:t> </w:t>
      </w:r>
      <w:r>
        <w:rPr>
          <w:w w:val="105"/>
        </w:rPr>
        <w:t>hendene</w:t>
      </w:r>
      <w:r>
        <w:rPr>
          <w:spacing w:val="-42"/>
          <w:w w:val="105"/>
        </w:rPr>
        <w:t> </w:t>
      </w:r>
      <w:r>
        <w:rPr>
          <w:w w:val="105"/>
        </w:rPr>
        <w:t>med</w:t>
      </w:r>
      <w:r>
        <w:rPr>
          <w:spacing w:val="-45"/>
          <w:w w:val="105"/>
        </w:rPr>
        <w:t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ann.</w:t>
      </w:r>
      <w:r>
        <w:rPr>
          <w:b w:val="0"/>
        </w:rPr>
      </w:r>
    </w:p>
    <w:p>
      <w:pPr>
        <w:pStyle w:val="BodyText"/>
        <w:spacing w:line="240" w:lineRule="auto" w:before="96"/>
        <w:ind w:right="304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w w:val="105"/>
        </w:rPr>
        <w:t>Lær</w:t>
      </w:r>
      <w:r>
        <w:rPr>
          <w:spacing w:val="-30"/>
          <w:w w:val="105"/>
        </w:rPr>
        <w:t> </w:t>
      </w:r>
      <w:r>
        <w:rPr>
          <w:w w:val="105"/>
        </w:rPr>
        <w:t>sangen</w:t>
      </w:r>
      <w:r>
        <w:rPr>
          <w:spacing w:val="-24"/>
          <w:w w:val="105"/>
        </w:rPr>
        <w:t> </w:t>
      </w:r>
      <w:r>
        <w:rPr>
          <w:w w:val="105"/>
        </w:rPr>
        <w:t>om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håndvask</w:t>
      </w:r>
      <w:r>
        <w:rPr>
          <w:spacing w:val="-24"/>
          <w:w w:val="105"/>
        </w:rPr>
        <w:t> </w:t>
      </w:r>
      <w:r>
        <w:rPr>
          <w:w w:val="105"/>
        </w:rPr>
        <w:t>her:</w:t>
      </w:r>
      <w:r>
        <w:rPr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336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412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.be</w:t>
        </w:r>
        <w:r>
          <w:rPr>
            <w:spacing w:val="-8"/>
            <w:w w:val="105"/>
          </w:rPr>
          <w:t>r</w:t>
        </w:r>
        <w:r>
          <w:rPr>
            <w:w w:val="105"/>
          </w:rPr>
          <w:t>gen.</w:t>
        </w:r>
        <w:r>
          <w:rPr>
            <w:spacing w:val="-8"/>
            <w:w w:val="105"/>
          </w:rPr>
          <w:t>k</w:t>
        </w:r>
        <w:r>
          <w:rPr>
            <w:w w:val="105"/>
          </w:rPr>
          <w:t>ommune.no/</w:t>
        </w:r>
      </w:hyperlink>
      <w:r>
        <w:rPr>
          <w:w w:val="107"/>
        </w:rPr>
        <w:t> </w:t>
      </w:r>
      <w:r>
        <w:rPr>
          <w:spacing w:val="-3"/>
          <w:w w:val="105"/>
        </w:rPr>
        <w:t>h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askjer</w:t>
      </w:r>
      <w:r>
        <w:rPr>
          <w:spacing w:val="-2"/>
          <w:w w:val="105"/>
        </w:rPr>
        <w:t>/tema/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en-hand-barnehage/</w:t>
      </w:r>
      <w:r>
        <w:rPr>
          <w:spacing w:val="59"/>
          <w:w w:val="109"/>
        </w:rPr>
        <w:t> </w:t>
      </w:r>
      <w:r>
        <w:rPr>
          <w:rFonts w:ascii="Trebuchet MS"/>
          <w:spacing w:val="-1"/>
          <w:w w:val="105"/>
        </w:rPr>
        <w:t>undervisningsopplegg-barn/</w:t>
      </w:r>
      <w:r>
        <w:rPr>
          <w:rFonts w:ascii="Trebuchet MS"/>
          <w:spacing w:val="-2"/>
          <w:w w:val="105"/>
        </w:rPr>
        <w:t>1</w:t>
      </w:r>
      <w:r>
        <w:rPr>
          <w:rFonts w:ascii="Trebuchet MS"/>
          <w:spacing w:val="-1"/>
          <w:w w:val="105"/>
        </w:rPr>
        <w:t>-lar-</w:t>
      </w:r>
      <w:r>
        <w:rPr>
          <w:rFonts w:ascii="Trebuchet MS"/>
          <w:spacing w:val="25"/>
          <w:w w:val="113"/>
        </w:rPr>
        <w:t> </w:t>
      </w:r>
      <w:r>
        <w:rPr>
          <w:rFonts w:ascii="Trebuchet MS"/>
          <w:spacing w:val="-1"/>
          <w:w w:val="105"/>
        </w:rPr>
        <w:t>barna-handvaskesangen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212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57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  <w:cols w:num="2" w:equalWidth="0">
            <w:col w:w="5082" w:space="725"/>
            <w:col w:w="4903"/>
          </w:cols>
        </w:sectPr>
      </w:pPr>
    </w:p>
    <w:p>
      <w:pPr>
        <w:pStyle w:val="Heading9"/>
        <w:spacing w:line="240" w:lineRule="auto" w:before="86"/>
        <w:ind w:left="641" w:right="0"/>
        <w:jc w:val="left"/>
        <w:rPr>
          <w:b w:val="0"/>
          <w:bCs w:val="0"/>
        </w:rPr>
      </w:pPr>
      <w:r>
        <w:rPr/>
        <w:pict>
          <v:group style="position:absolute;margin-left:28.2897pt;margin-top:6.210971pt;width:22.2pt;height:19pt;mso-position-horizontal-relative:page;mso-position-vertical-relative:paragraph;z-index:8992" coordorigin="566,124" coordsize="444,380">
            <v:shape style="position:absolute;left:566;top:124;width:444;height:380" coordorigin="566,124" coordsize="444,380" path="m749,480l698,480,702,499,709,503,746,495,750,489,749,480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726,398l688,406,684,413,688,432,622,446,617,453,625,490,632,494,698,480,749,480,746,470,975,422,736,422,732,403,726,398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995,367l736,422,975,422,1005,415,1009,409,1001,371,995,367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892,236l854,244,850,251,854,270,596,325,592,331,600,369,606,373,865,318,915,318,912,308,979,294,983,287,977,260,902,260,898,241,892,236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915,318l865,318,869,337,875,341,912,333,916,327,915,318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969,245l902,260,977,260,975,250,969,245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770,136l733,144,729,150,733,169,570,203,566,210,574,248,580,252,743,217,793,217,791,207,953,173,958,166,956,159,780,159,776,140,770,136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793,217l743,217,747,236,753,241,791,233,795,226,793,217xe" filled="true" fillcolor="#98c035" stroked="false">
              <v:path arrowok="t"/>
              <v:fill type="solid"/>
            </v:shape>
            <v:shape style="position:absolute;left:566;top:124;width:444;height:380" coordorigin="566,124" coordsize="444,380" path="m943,124l780,159,956,159,950,129,943,124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Ekstraaktiviteter</w:t>
      </w:r>
      <w:r>
        <w:rPr>
          <w:b w:val="0"/>
        </w:rPr>
      </w:r>
    </w:p>
    <w:p>
      <w:pPr>
        <w:spacing w:before="86"/>
        <w:ind w:left="641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/>
          <w:b/>
          <w:w w:val="110"/>
          <w:sz w:val="40"/>
        </w:rPr>
        <w:t>Oppsummering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20" w:bottom="0" w:left="460" w:right="460"/>
          <w:cols w:num="2" w:equalWidth="0">
            <w:col w:w="3876" w:space="1664"/>
            <w:col w:w="5450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420" w:bottom="0" w:left="460" w:right="460"/>
        </w:sect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4"/>
        </w:rPr>
        <w:t>F</w:t>
      </w:r>
      <w:r>
        <w:rPr>
          <w:rFonts w:ascii="Trebuchet MS"/>
          <w:spacing w:val="-3"/>
        </w:rPr>
        <w:t>riske</w:t>
      </w:r>
      <w:r>
        <w:rPr>
          <w:rFonts w:ascii="Trebuchet MS"/>
          <w:spacing w:val="16"/>
        </w:rPr>
        <w:t> </w:t>
      </w:r>
      <w:r>
        <w:rPr>
          <w:rFonts w:ascii="Trebuchet MS"/>
        </w:rPr>
        <w:t>hender</w:t>
      </w:r>
      <w:r>
        <w:rPr>
          <w:rFonts w:ascii="Trebuchet MS"/>
          <w:spacing w:val="6"/>
        </w:rPr>
        <w:t> </w:t>
      </w:r>
      <w:r>
        <w:rPr>
          <w:rFonts w:ascii="Trebuchet MS"/>
          <w:spacing w:val="-2"/>
        </w:rPr>
        <w:t>(f</w:t>
      </w:r>
      <w:r>
        <w:rPr>
          <w:rFonts w:ascii="Trebuchet MS"/>
          <w:spacing w:val="-1"/>
        </w:rPr>
        <w:t>aktaark)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6" w:right="0"/>
        <w:jc w:val="left"/>
        <w:rPr>
          <w:b w:val="0"/>
          <w:bCs w:val="0"/>
        </w:rPr>
      </w:pPr>
      <w:r>
        <w:rPr/>
        <w:t>Del</w:t>
      </w:r>
      <w:r>
        <w:rPr>
          <w:spacing w:val="-15"/>
        </w:rPr>
        <w:t> </w:t>
      </w:r>
      <w:r>
        <w:rPr/>
        <w:t>ut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kopi</w:t>
      </w:r>
      <w:r>
        <w:rPr>
          <w:spacing w:val="-5"/>
        </w:rPr>
        <w:t> </w:t>
      </w:r>
      <w:r>
        <w:rPr>
          <w:spacing w:val="-2"/>
        </w:rPr>
        <w:t>av</w:t>
      </w:r>
      <w:r>
        <w:rPr>
          <w:spacing w:val="-13"/>
        </w:rPr>
        <w:t> </w:t>
      </w:r>
      <w:r>
        <w:rPr>
          <w:spacing w:val="-1"/>
        </w:rPr>
        <w:t>S</w:t>
      </w:r>
      <w:r>
        <w:rPr>
          <w:spacing w:val="-2"/>
        </w:rPr>
        <w:t>A1</w:t>
      </w:r>
      <w:r>
        <w:rPr>
          <w:spacing w:val="-5"/>
        </w:rPr>
        <w:t> </w:t>
      </w:r>
      <w:r>
        <w:rPr/>
        <w:t>til</w:t>
      </w:r>
      <w:r>
        <w:rPr>
          <w:spacing w:val="-14"/>
        </w:rPr>
        <w:t> </w:t>
      </w:r>
      <w:r>
        <w:rPr>
          <w:spacing w:val="-3"/>
        </w:rPr>
        <w:t>hv</w:t>
      </w:r>
      <w:r>
        <w:rPr>
          <w:spacing w:val="-4"/>
        </w:rPr>
        <w:t>er</w:t>
      </w:r>
      <w:r>
        <w:rPr>
          <w:spacing w:val="-12"/>
        </w:rPr>
        <w:t> </w:t>
      </w:r>
      <w:r>
        <w:rPr>
          <w:spacing w:val="-1"/>
        </w:rPr>
        <w:t>elev</w:t>
      </w:r>
      <w:r>
        <w:rPr>
          <w:spacing w:val="-13"/>
        </w:rPr>
        <w:t> </w:t>
      </w:r>
      <w:r>
        <w:rPr>
          <w:spacing w:val="-3"/>
        </w:rPr>
        <w:t>for</w:t>
      </w:r>
      <w:r>
        <w:rPr>
          <w:b w:val="0"/>
        </w:rPr>
      </w:r>
    </w:p>
    <w:p>
      <w:pPr>
        <w:pStyle w:val="BodyText"/>
        <w:spacing w:line="275" w:lineRule="auto" w:before="41"/>
        <w:ind w:left="106" w:right="164"/>
        <w:jc w:val="left"/>
        <w:rPr>
          <w:b w:val="0"/>
          <w:bCs w:val="0"/>
        </w:rPr>
      </w:pPr>
      <w:r>
        <w:rPr>
          <w:w w:val="105"/>
        </w:rPr>
        <w:t>å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oppsummere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økten.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lær</w:t>
      </w:r>
      <w:r>
        <w:rPr>
          <w:spacing w:val="-2"/>
          <w:w w:val="105"/>
        </w:rPr>
        <w:t>e</w:t>
      </w:r>
      <w:r>
        <w:rPr>
          <w:spacing w:val="25"/>
          <w:w w:val="104"/>
        </w:rPr>
        <w:t> </w:t>
      </w:r>
      <w:r>
        <w:rPr>
          <w:w w:val="105"/>
        </w:rPr>
        <w:t>og</w:t>
      </w:r>
      <w:r>
        <w:rPr>
          <w:spacing w:val="-22"/>
          <w:w w:val="105"/>
        </w:rPr>
        <w:t> </w:t>
      </w:r>
      <w:r>
        <w:rPr>
          <w:w w:val="105"/>
        </w:rPr>
        <w:t>dele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akta</w:t>
      </w:r>
      <w:r>
        <w:rPr>
          <w:spacing w:val="-21"/>
          <w:w w:val="105"/>
        </w:rPr>
        <w:t> </w:t>
      </w:r>
      <w:r>
        <w:rPr>
          <w:w w:val="105"/>
        </w:rPr>
        <w:t>om</w:t>
      </w:r>
      <w:r>
        <w:rPr>
          <w:spacing w:val="-22"/>
          <w:w w:val="105"/>
        </w:rPr>
        <w:t> </w:t>
      </w:r>
      <w:r>
        <w:rPr>
          <w:w w:val="105"/>
        </w:rPr>
        <w:t>frisk</w:t>
      </w:r>
      <w:r>
        <w:rPr>
          <w:spacing w:val="-21"/>
          <w:w w:val="105"/>
        </w:rPr>
        <w:t> </w:t>
      </w:r>
      <w:r>
        <w:rPr>
          <w:w w:val="105"/>
        </w:rPr>
        <w:t>hender</w:t>
      </w:r>
      <w:r>
        <w:rPr>
          <w:spacing w:val="-28"/>
          <w:w w:val="105"/>
        </w:rPr>
        <w:t> </w:t>
      </w:r>
      <w:r>
        <w:rPr>
          <w:w w:val="105"/>
        </w:rPr>
        <w:t>med</w:t>
      </w:r>
      <w:r>
        <w:rPr>
          <w:spacing w:val="23"/>
          <w:w w:val="107"/>
        </w:rPr>
        <w:t> </w:t>
      </w:r>
      <w:r>
        <w:rPr>
          <w:spacing w:val="-2"/>
          <w:w w:val="105"/>
        </w:rPr>
        <w:t>familie</w:t>
      </w:r>
      <w:r>
        <w:rPr>
          <w:spacing w:val="-45"/>
          <w:w w:val="105"/>
        </w:rPr>
        <w:t> </w:t>
      </w:r>
      <w:r>
        <w:rPr>
          <w:w w:val="105"/>
        </w:rPr>
        <w:t>og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enner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Håndvask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spacing w:val="-1"/>
          <w:w w:val="105"/>
        </w:rPr>
        <w:t>(bildek</w:t>
      </w:r>
      <w:r>
        <w:rPr>
          <w:rFonts w:ascii="Trebuchet MS" w:hAnsi="Trebuchet MS"/>
          <w:spacing w:val="-2"/>
          <w:w w:val="105"/>
        </w:rPr>
        <w:t>ort)</w:t>
      </w:r>
      <w:r>
        <w:rPr>
          <w:rFonts w:ascii="Trebuchet MS" w:hAns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06" w:right="322"/>
        <w:jc w:val="left"/>
        <w:rPr>
          <w:b w:val="0"/>
          <w:bCs w:val="0"/>
        </w:rPr>
      </w:pPr>
      <w:r>
        <w:rPr/>
        <w:t>EA1 </w:t>
      </w:r>
      <w:r>
        <w:rPr>
          <w:spacing w:val="-1"/>
        </w:rPr>
        <w:t>kan</w:t>
      </w:r>
      <w:r>
        <w:rPr>
          <w:spacing w:val="1"/>
        </w:rPr>
        <w:t> </w:t>
      </w:r>
      <w:r>
        <w:rPr>
          <w:spacing w:val="-2"/>
        </w:rPr>
        <w:t>brukes</w:t>
      </w:r>
      <w:r>
        <w:rPr>
          <w:spacing w:val="1"/>
        </w:rPr>
        <w:t> </w:t>
      </w:r>
      <w:r>
        <w:rPr/>
        <w:t>som</w:t>
      </w:r>
      <w:r>
        <w:rPr>
          <w:spacing w:val="1"/>
        </w:rPr>
        <w:t> </w:t>
      </w:r>
      <w:r>
        <w:rPr>
          <w:spacing w:val="-2"/>
        </w:rPr>
        <w:t>stø</w:t>
      </w:r>
      <w:r>
        <w:rPr>
          <w:spacing w:val="-3"/>
        </w:rPr>
        <w:t>tt</w:t>
      </w:r>
      <w:r>
        <w:rPr>
          <w:spacing w:val="-2"/>
        </w:rPr>
        <w:t>e</w:t>
      </w:r>
      <w:r>
        <w:rPr/>
        <w:t> i</w:t>
      </w:r>
      <w:r>
        <w:rPr>
          <w:spacing w:val="1"/>
        </w:rPr>
        <w:t> </w:t>
      </w:r>
      <w:r>
        <w:rPr/>
        <w:t>læringen.</w:t>
      </w:r>
      <w:r>
        <w:rPr>
          <w:spacing w:val="29"/>
          <w:w w:val="101"/>
        </w:rPr>
        <w:t> </w:t>
      </w:r>
      <w:r>
        <w:rPr>
          <w:rFonts w:ascii="Trebuchet MS" w:hAnsi="Trebuchet MS"/>
        </w:rPr>
        <w:t>Skriv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2"/>
        </w:rPr>
        <w:t>arke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</w:rPr>
        <w:t> og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klipp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ut </w:t>
      </w:r>
      <w:r>
        <w:rPr>
          <w:rFonts w:ascii="Trebuchet MS" w:hAnsi="Trebuchet MS"/>
          <w:spacing w:val="-1"/>
        </w:rPr>
        <w:t>bildekort</w:t>
      </w:r>
      <w:r>
        <w:rPr>
          <w:rFonts w:ascii="Trebuchet MS" w:hAnsi="Trebuchet MS"/>
          <w:spacing w:val="-2"/>
        </w:rPr>
        <w:t>ene,</w:t>
      </w:r>
      <w:r>
        <w:rPr>
          <w:rFonts w:ascii="Trebuchet MS" w:hAnsi="Trebuchet MS"/>
          <w:spacing w:val="25"/>
          <w:w w:val="96"/>
        </w:rPr>
        <w:t> </w:t>
      </w:r>
      <w:r>
        <w:rPr/>
        <w:t>eller</w:t>
      </w:r>
      <w:r>
        <w:rPr>
          <w:spacing w:val="-16"/>
        </w:rPr>
        <w:t> </w:t>
      </w:r>
      <w:r>
        <w:rPr/>
        <w:t>vis</w:t>
      </w:r>
      <w:r>
        <w:rPr>
          <w:spacing w:val="-1"/>
        </w:rPr>
        <w:t> </w:t>
      </w:r>
      <w:r>
        <w:rPr/>
        <w:t>på</w:t>
      </w:r>
      <w:r>
        <w:rPr>
          <w:spacing w:val="-1"/>
        </w:rPr>
        <w:t> </w:t>
      </w:r>
      <w:r>
        <w:rPr/>
        <w:t>en </w:t>
      </w:r>
      <w:r>
        <w:rPr>
          <w:spacing w:val="-1"/>
        </w:rPr>
        <w:t>tusjta</w:t>
      </w:r>
      <w:r>
        <w:rPr>
          <w:spacing w:val="-2"/>
        </w:rPr>
        <w:t>vle.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barna</w:t>
      </w:r>
      <w:r>
        <w:rPr>
          <w:spacing w:val="26"/>
          <w:w w:val="104"/>
        </w:rPr>
        <w:t> </w:t>
      </w:r>
      <w:r>
        <w:rPr>
          <w:spacing w:val="-2"/>
        </w:rPr>
        <w:t>forklare</w:t>
      </w:r>
      <w:r>
        <w:rPr>
          <w:spacing w:val="1"/>
        </w:rPr>
        <w:t> </w:t>
      </w:r>
      <w:r>
        <w:rPr>
          <w:spacing w:val="-1"/>
        </w:rPr>
        <w:t>bilde</w:t>
      </w:r>
      <w:r>
        <w:rPr>
          <w:spacing w:val="-2"/>
        </w:rPr>
        <w:t>t.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riktige</w:t>
      </w:r>
      <w:r>
        <w:rPr>
          <w:spacing w:val="1"/>
        </w:rPr>
        <w:t> </w:t>
      </w:r>
      <w:r>
        <w:rPr>
          <w:spacing w:val="-2"/>
        </w:rPr>
        <w:t>ordene</w:t>
      </w:r>
      <w:r>
        <w:rPr>
          <w:spacing w:val="-7"/>
        </w:rPr>
        <w:t> </w:t>
      </w:r>
      <w:r>
        <w:rPr/>
        <w:t>vises</w:t>
      </w:r>
      <w:r>
        <w:rPr>
          <w:spacing w:val="27"/>
          <w:w w:val="105"/>
        </w:rPr>
        <w:t> </w:t>
      </w:r>
      <w:r>
        <w:rPr/>
        <w:t>på</w:t>
      </w:r>
      <w:r>
        <w:rPr>
          <w:spacing w:val="-27"/>
        </w:rPr>
        <w:t> </w:t>
      </w:r>
      <w:r>
        <w:rPr>
          <w:spacing w:val="-2"/>
        </w:rPr>
        <w:t>korte</w:t>
      </w:r>
      <w:r>
        <w:rPr>
          <w:spacing w:val="-3"/>
        </w:rPr>
        <w:t>t.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0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F</w:t>
      </w:r>
      <w:r>
        <w:rPr>
          <w:rFonts w:ascii="Trebuchet MS"/>
          <w:spacing w:val="-2"/>
          <w:w w:val="105"/>
        </w:rPr>
        <w:t>yll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w w:val="105"/>
        </w:rPr>
        <w:t>ut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spacing w:val="-1"/>
          <w:w w:val="105"/>
        </w:rPr>
        <w:t>de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8"/>
          <w:w w:val="105"/>
        </w:rPr>
        <w:t> </w:t>
      </w:r>
      <w:r>
        <w:rPr>
          <w:rFonts w:ascii="Trebuchet MS"/>
          <w:w w:val="105"/>
        </w:rPr>
        <w:t>som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w w:val="105"/>
        </w:rPr>
        <w:t>mangler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06" w:right="0"/>
        <w:jc w:val="left"/>
        <w:rPr>
          <w:b w:val="0"/>
          <w:bCs w:val="0"/>
        </w:rPr>
      </w:pPr>
      <w:r>
        <w:rPr>
          <w:rFonts w:ascii="Trebuchet MS" w:hAnsi="Trebuchet MS"/>
        </w:rPr>
        <w:t>Del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EA2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3"/>
        </w:rPr>
        <w:t>hv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4"/>
        </w:rPr>
        <w:t>elev</w:t>
      </w:r>
      <w:r>
        <w:rPr>
          <w:rFonts w:ascii="Trebuchet MS" w:hAnsi="Trebuchet MS"/>
          <w:spacing w:val="-7"/>
        </w:rPr>
        <w:t>.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Be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1"/>
        </w:rPr>
        <w:t>nevne</w:t>
      </w:r>
      <w:r>
        <w:rPr>
          <w:rFonts w:ascii="Trebuchet MS" w:hAnsi="Trebuchet MS"/>
          <w:spacing w:val="27"/>
          <w:w w:val="103"/>
        </w:rPr>
        <w:t> </w:t>
      </w:r>
      <w:r>
        <w:rPr>
          <w:spacing w:val="-1"/>
        </w:rPr>
        <w:t>bilde</w:t>
      </w:r>
      <w:r>
        <w:rPr>
          <w:spacing w:val="-2"/>
        </w:rPr>
        <w:t>t</w:t>
      </w:r>
      <w:r>
        <w:rPr>
          <w:spacing w:val="7"/>
        </w:rPr>
        <w:t> </w:t>
      </w:r>
      <w:r>
        <w:rPr>
          <w:spacing w:val="-3"/>
        </w:rPr>
        <w:t>for</w:t>
      </w:r>
      <w:r>
        <w:rPr>
          <w:spacing w:val="-2"/>
        </w:rPr>
        <w:t> </w:t>
      </w:r>
      <w:r>
        <w:rPr/>
        <w:t>å</w:t>
      </w:r>
      <w:r>
        <w:rPr>
          <w:spacing w:val="7"/>
        </w:rPr>
        <w:t> </w:t>
      </w:r>
      <w:r>
        <w:rPr>
          <w:spacing w:val="-2"/>
        </w:rPr>
        <w:t>fullføre</w:t>
      </w:r>
      <w:r>
        <w:rPr>
          <w:spacing w:val="7"/>
        </w:rPr>
        <w:t> </w:t>
      </w:r>
      <w:r>
        <w:rPr>
          <w:spacing w:val="-1"/>
        </w:rPr>
        <w:t>setningen.</w:t>
      </w:r>
      <w:r>
        <w:rPr>
          <w:spacing w:val="7"/>
        </w:rPr>
        <w:t> </w:t>
      </w:r>
      <w:r>
        <w:rPr>
          <w:spacing w:val="-2"/>
        </w:rPr>
        <w:t>Elevene</w:t>
      </w:r>
      <w:r>
        <w:rPr>
          <w:spacing w:val="47"/>
          <w:w w:val="103"/>
        </w:rPr>
        <w:t> </w:t>
      </w:r>
      <w:r>
        <w:rPr>
          <w:spacing w:val="-1"/>
        </w:rPr>
        <w:t>kan</w:t>
      </w:r>
      <w:r>
        <w:rPr>
          <w:spacing w:val="10"/>
        </w:rPr>
        <w:t> </w:t>
      </w:r>
      <w:r>
        <w:rPr>
          <w:spacing w:val="-1"/>
        </w:rPr>
        <w:t>skrive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hele</w:t>
      </w:r>
      <w:r>
        <w:rPr>
          <w:spacing w:val="10"/>
        </w:rPr>
        <w:t> </w:t>
      </w:r>
      <w:r>
        <w:rPr>
          <w:spacing w:val="-1"/>
        </w:rPr>
        <w:t>setningen</w:t>
      </w:r>
      <w:r>
        <w:rPr>
          <w:spacing w:val="11"/>
        </w:rPr>
        <w:t> </w:t>
      </w:r>
      <w:r>
        <w:rPr/>
        <w:t>eller</w:t>
      </w:r>
      <w:r>
        <w:rPr>
          <w:spacing w:val="2"/>
        </w:rPr>
        <w:t> </w:t>
      </w:r>
      <w:r>
        <w:rPr/>
        <w:t>lese</w:t>
      </w:r>
      <w:r>
        <w:rPr>
          <w:spacing w:val="21"/>
          <w:w w:val="107"/>
        </w:rPr>
        <w:t> </w:t>
      </w:r>
      <w:r>
        <w:rPr/>
        <w:t>den</w:t>
      </w:r>
      <w:r>
        <w:rPr>
          <w:spacing w:val="-15"/>
        </w:rPr>
        <w:t> </w:t>
      </w:r>
      <w:r>
        <w:rPr>
          <w:spacing w:val="-1"/>
        </w:rPr>
        <w:t>hø</w:t>
      </w:r>
      <w:r>
        <w:rPr>
          <w:spacing w:val="-2"/>
        </w:rPr>
        <w:t>yt.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  <w:r>
        <w:rPr/>
        <w:br w:type="column"/>
      </w:r>
      <w:r>
        <w:rPr>
          <w:rFonts w:ascii="Trebuchet MS"/>
          <w:b/>
          <w:sz w:val="19"/>
        </w:rPr>
      </w:r>
    </w:p>
    <w:p>
      <w:pPr>
        <w:pStyle w:val="BodyText"/>
        <w:spacing w:line="292" w:lineRule="auto"/>
        <w:ind w:left="106" w:right="9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304.442993pt;margin-top:-46.526207pt;width:21.45pt;height:24.05pt;mso-position-horizontal-relative:page;mso-position-vertical-relative:paragraph;z-index:8968" coordorigin="6089,-931" coordsize="429,481">
            <v:shape style="position:absolute;left:6089;top:-931;width:429;height:481" coordorigin="6089,-931" coordsize="429,481" path="m6142,-655l6129,-652,6122,-643,6089,-591,6092,-578,6289,-450,6302,-453,6308,-462,6380,-573,6269,-573,6142,-655xe" filled="true" fillcolor="#98c035" stroked="false">
              <v:path arrowok="t"/>
              <v:fill type="solid"/>
            </v:shape>
            <v:shape style="position:absolute;left:6089;top:-931;width:429;height:481" coordorigin="6089,-931" coordsize="429,481" path="m6453,-838l6440,-835,6433,-825,6269,-573,6380,-573,6511,-774,6517,-784,6514,-798,6453,-838xe" filled="true" fillcolor="#98c035" stroked="false">
              <v:path arrowok="t"/>
              <v:fill type="solid"/>
            </v:shape>
            <v:shape style="position:absolute;left:6089;top:-931;width:429;height:481" coordorigin="6089,-931" coordsize="429,481" path="m6164,-805l6155,-803,6151,-796,6120,-748,6116,-742,6118,-733,6242,-652,6249,-648,6258,-650,6262,-656,6331,-762,6229,-762,6171,-800,6164,-805xe" filled="true" fillcolor="#98c035" stroked="false">
              <v:path arrowok="t"/>
              <v:fill type="solid"/>
            </v:shape>
            <v:shape style="position:absolute;left:6089;top:-931;width:429;height:481" coordorigin="6089,-931" coordsize="429,481" path="m6346,-931l6337,-929,6333,-922,6229,-762,6331,-762,6404,-876,6408,-882,6406,-891,6346,-931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</w:rPr>
        <w:t>Be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</w:rPr>
        <w:t>klassen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  <w:spacing w:val="-2"/>
        </w:rPr>
        <w:t>fullf</w:t>
      </w:r>
      <w:r>
        <w:rPr>
          <w:rFonts w:ascii="Trebuchet MS" w:hAnsi="Trebuchet MS"/>
          <w:spacing w:val="-3"/>
        </w:rPr>
        <w:t>ør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ølgende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  <w:spacing w:val="-1"/>
        </w:rPr>
        <w:t>setninger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23"/>
          <w:w w:val="107"/>
        </w:rPr>
        <w:t> </w:t>
      </w:r>
      <w:r>
        <w:rPr>
          <w:rFonts w:ascii="Trebuchet MS" w:hAnsi="Trebuchet MS"/>
        </w:rPr>
        <w:t>egne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  <w:spacing w:val="-2"/>
        </w:rPr>
        <w:t>sv</w:t>
      </w:r>
      <w:r>
        <w:rPr>
          <w:rFonts w:ascii="Trebuchet MS" w:hAnsi="Trebuchet MS"/>
          <w:spacing w:val="-3"/>
        </w:rPr>
        <w:t>ar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1"/>
        </w:rPr>
        <w:t>slutten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timen.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275" w:lineRule="auto" w:before="211"/>
        <w:ind w:left="560" w:right="90"/>
        <w:jc w:val="left"/>
        <w:rPr>
          <w:b w:val="0"/>
          <w:bCs w:val="0"/>
        </w:rPr>
      </w:pPr>
      <w:r>
        <w:rPr/>
        <w:pict>
          <v:group style="position:absolute;margin-left:306.125pt;margin-top:8.057165pt;width:13.8pt;height:13.8pt;mso-position-horizontal-relative:page;mso-position-vertical-relative:paragraph;z-index:9040" coordorigin="6123,161" coordsize="276,276">
            <v:shape style="position:absolute;left:6123;top:161;width:276;height:276" coordorigin="6123,161" coordsize="276,276" path="m6123,436l6398,436,6398,161,6123,161,6123,436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En</w:t>
      </w:r>
      <w:r>
        <w:rPr>
          <w:spacing w:val="13"/>
        </w:rPr>
        <w:t> </w:t>
      </w:r>
      <w:r>
        <w:rPr/>
        <w:t>sang</w:t>
      </w:r>
      <w:r>
        <w:rPr>
          <w:spacing w:val="13"/>
        </w:rPr>
        <w:t> </w:t>
      </w:r>
      <w:r>
        <w:rPr/>
        <w:t>som</w:t>
      </w:r>
      <w:r>
        <w:rPr>
          <w:spacing w:val="13"/>
        </w:rPr>
        <w:t> </w:t>
      </w:r>
      <w:r>
        <w:rPr>
          <w:spacing w:val="-2"/>
        </w:rPr>
        <w:t>brukes</w:t>
      </w:r>
      <w:r>
        <w:rPr>
          <w:spacing w:val="14"/>
        </w:rPr>
        <w:t> </w:t>
      </w:r>
      <w:r>
        <w:rPr/>
        <w:t>når</w:t>
      </w:r>
      <w:r>
        <w:rPr>
          <w:spacing w:val="-5"/>
        </w:rPr>
        <w:t> </w:t>
      </w:r>
      <w:r>
        <w:rPr/>
        <w:t>vi</w:t>
      </w:r>
      <w:r>
        <w:rPr>
          <w:spacing w:val="3"/>
        </w:rPr>
        <w:t> </w:t>
      </w:r>
      <w:r>
        <w:rPr>
          <w:spacing w:val="-2"/>
        </w:rPr>
        <w:t>vask</w:t>
      </w:r>
      <w:r>
        <w:rPr>
          <w:spacing w:val="-3"/>
        </w:rPr>
        <w:t>er</w:t>
      </w:r>
      <w:r>
        <w:rPr>
          <w:spacing w:val="27"/>
          <w:w w:val="98"/>
        </w:rPr>
        <w:t> </w:t>
      </w:r>
      <w:r>
        <w:rPr/>
        <w:t>hendene,</w:t>
      </w:r>
      <w:r>
        <w:rPr>
          <w:spacing w:val="-48"/>
        </w:rPr>
        <w:t> </w:t>
      </w:r>
      <w:r>
        <w:rPr/>
        <w:t>er: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211"/>
        <w:ind w:left="56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z w:val="24"/>
        </w:rPr>
        <w:t>_____________________________________</w:t>
      </w: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pStyle w:val="BodyText"/>
        <w:spacing w:line="275" w:lineRule="auto" w:before="144"/>
        <w:ind w:left="560" w:right="90"/>
        <w:jc w:val="left"/>
        <w:rPr>
          <w:b w:val="0"/>
          <w:bCs w:val="0"/>
        </w:rPr>
      </w:pPr>
      <w:r>
        <w:rPr/>
        <w:pict>
          <v:group style="position:absolute;margin-left:306.125pt;margin-top:4.706385pt;width:13.8pt;height:13.8pt;mso-position-horizontal-relative:page;mso-position-vertical-relative:paragraph;z-index:9064" coordorigin="6123,94" coordsize="276,276">
            <v:shape style="position:absolute;left:6123;top:94;width:276;height:276" coordorigin="6123,94" coordsize="276,276" path="m6123,369l6398,369,6398,94,6123,94,6123,369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2"/>
          <w:w w:val="105"/>
        </w:rPr>
        <w:t>J</w:t>
      </w:r>
      <w:r>
        <w:rPr>
          <w:spacing w:val="-1"/>
          <w:w w:val="105"/>
        </w:rPr>
        <w:t>eg</w:t>
      </w:r>
      <w:r>
        <w:rPr>
          <w:spacing w:val="-31"/>
          <w:w w:val="105"/>
        </w:rPr>
        <w:t> </w:t>
      </w:r>
      <w:r>
        <w:rPr>
          <w:w w:val="105"/>
        </w:rPr>
        <w:t>vil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-24"/>
          <w:w w:val="105"/>
        </w:rPr>
        <w:t> </w:t>
      </w:r>
      <w:r>
        <w:rPr>
          <w:w w:val="105"/>
        </w:rPr>
        <w:t>hendene</w:t>
      </w:r>
      <w:r>
        <w:rPr>
          <w:spacing w:val="-25"/>
          <w:w w:val="105"/>
        </w:rPr>
        <w:t> </w:t>
      </w:r>
      <w:r>
        <w:rPr>
          <w:w w:val="105"/>
        </w:rPr>
        <w:t>på</w:t>
      </w:r>
      <w:r>
        <w:rPr>
          <w:spacing w:val="-30"/>
          <w:w w:val="105"/>
        </w:rPr>
        <w:t> </w:t>
      </w:r>
      <w:r>
        <w:rPr>
          <w:w w:val="105"/>
        </w:rPr>
        <w:t>viktige</w:t>
      </w:r>
      <w:r>
        <w:rPr>
          <w:spacing w:val="26"/>
          <w:w w:val="102"/>
        </w:rPr>
        <w:t> </w:t>
      </w:r>
      <w:r>
        <w:rPr>
          <w:spacing w:val="-1"/>
          <w:w w:val="105"/>
        </w:rPr>
        <w:t>tidspunkt</w:t>
      </w:r>
      <w:r>
        <w:rPr>
          <w:spacing w:val="-2"/>
          <w:w w:val="105"/>
        </w:rPr>
        <w:t>er</w:t>
      </w:r>
      <w:r>
        <w:rPr>
          <w:spacing w:val="-44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45"/>
          <w:w w:val="105"/>
        </w:rPr>
        <w:t> </w:t>
      </w:r>
      <w:r>
        <w:rPr>
          <w:w w:val="105"/>
        </w:rPr>
        <w:t>dagen,</w:t>
      </w:r>
      <w:r>
        <w:rPr>
          <w:spacing w:val="-40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44"/>
          <w:w w:val="105"/>
        </w:rPr>
        <w:t> </w:t>
      </w:r>
      <w:r>
        <w:rPr>
          <w:w w:val="105"/>
        </w:rPr>
        <w:t>eksempel: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211"/>
        <w:ind w:left="56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z w:val="24"/>
        </w:rPr>
        <w:t>_____________________________________</w:t>
      </w: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4"/>
          <w:szCs w:val="24"/>
        </w:rPr>
      </w:pPr>
    </w:p>
    <w:p>
      <w:pPr>
        <w:pStyle w:val="BodyText"/>
        <w:spacing w:line="240" w:lineRule="auto" w:before="144"/>
        <w:ind w:left="560" w:right="0"/>
        <w:jc w:val="left"/>
        <w:rPr>
          <w:b w:val="0"/>
          <w:bCs w:val="0"/>
        </w:rPr>
      </w:pPr>
      <w:r>
        <w:rPr/>
        <w:pict>
          <v:group style="position:absolute;margin-left:306.125pt;margin-top:4.706575pt;width:13.8pt;height:13.8pt;mso-position-horizontal-relative:page;mso-position-vertical-relative:paragraph;z-index:9088" coordorigin="6123,94" coordsize="276,276">
            <v:shape style="position:absolute;left:6123;top:94;width:276;height:276" coordorigin="6123,94" coordsize="276,276" path="m6123,369l6398,369,6398,94,6123,94,6123,369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2"/>
          <w:w w:val="105"/>
        </w:rPr>
        <w:t>Hv</w:t>
      </w:r>
      <w:r>
        <w:rPr>
          <w:spacing w:val="-3"/>
          <w:w w:val="105"/>
        </w:rPr>
        <w:t>or</w:t>
      </w:r>
      <w:r>
        <w:rPr>
          <w:spacing w:val="-31"/>
          <w:w w:val="105"/>
        </w:rPr>
        <w:t> </w:t>
      </w:r>
      <w:r>
        <w:rPr>
          <w:w w:val="105"/>
        </w:rPr>
        <w:t>mange</w:t>
      </w:r>
      <w:r>
        <w:rPr>
          <w:spacing w:val="-26"/>
          <w:w w:val="105"/>
        </w:rPr>
        <w:t> </w:t>
      </w:r>
      <w:r>
        <w:rPr>
          <w:w w:val="105"/>
        </w:rPr>
        <w:t>trinn</w:t>
      </w:r>
      <w:r>
        <w:rPr>
          <w:spacing w:val="-26"/>
          <w:w w:val="105"/>
        </w:rPr>
        <w:t> </w:t>
      </w:r>
      <w:r>
        <w:rPr>
          <w:w w:val="105"/>
        </w:rPr>
        <w:t>er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1"/>
          <w:w w:val="105"/>
        </w:rPr>
        <w:t> </w:t>
      </w:r>
      <w:r>
        <w:rPr>
          <w:w w:val="105"/>
        </w:rPr>
        <w:t>å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vaske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before="0"/>
        <w:ind w:left="56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z w:val="24"/>
        </w:rPr>
        <w:t>_____________________________________</w:t>
      </w:r>
    </w:p>
    <w:p>
      <w:pPr>
        <w:spacing w:after="0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460" w:right="460"/>
          <w:cols w:num="2" w:equalWidth="0">
            <w:col w:w="4816" w:space="740"/>
            <w:col w:w="543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75" w:lineRule="auto"/>
        <w:ind w:left="6116" w:right="112"/>
        <w:jc w:val="left"/>
        <w:rPr>
          <w:b w:val="0"/>
          <w:bCs w:val="0"/>
        </w:rPr>
      </w:pPr>
      <w:r>
        <w:rPr/>
        <w:pict>
          <v:group style="position:absolute;margin-left:306.125pt;margin-top:-2.493235pt;width:13.8pt;height:13.8pt;mso-position-horizontal-relative:page;mso-position-vertical-relative:paragraph;z-index:9112" coordorigin="6123,-50" coordsize="276,276">
            <v:shape style="position:absolute;left:6123;top:-50;width:276;height:276" coordorigin="6123,-50" coordsize="276,276" path="m6123,225l6398,225,6398,-50,6123,-50,6123,225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Hvis</w:t>
      </w:r>
      <w:r>
        <w:rPr>
          <w:spacing w:val="-24"/>
          <w:w w:val="105"/>
        </w:rPr>
        <w:t> </w:t>
      </w:r>
      <w:r>
        <w:rPr>
          <w:w w:val="105"/>
        </w:rPr>
        <w:t>jeg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-23"/>
          <w:w w:val="105"/>
        </w:rPr>
        <w:t> </w:t>
      </w:r>
      <w:r>
        <w:rPr>
          <w:w w:val="105"/>
        </w:rPr>
        <w:t>hendene</w:t>
      </w:r>
      <w:r>
        <w:rPr>
          <w:spacing w:val="-24"/>
          <w:w w:val="105"/>
        </w:rPr>
        <w:t> </w:t>
      </w:r>
      <w:r>
        <w:rPr>
          <w:w w:val="105"/>
        </w:rPr>
        <w:t>med</w:t>
      </w:r>
      <w:r>
        <w:rPr>
          <w:spacing w:val="27"/>
          <w:w w:val="107"/>
        </w:rPr>
        <w:t> </w:t>
      </w:r>
      <w:r>
        <w:rPr>
          <w:w w:val="105"/>
        </w:rPr>
        <w:t>såpe</w:t>
      </w:r>
      <w:r>
        <w:rPr>
          <w:spacing w:val="-28"/>
          <w:w w:val="105"/>
        </w:rPr>
        <w:t> </w:t>
      </w:r>
      <w:r>
        <w:rPr>
          <w:w w:val="105"/>
        </w:rPr>
        <w:t>og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ann,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bruker</w:t>
      </w:r>
      <w:r>
        <w:rPr>
          <w:spacing w:val="-32"/>
          <w:w w:val="105"/>
        </w:rPr>
        <w:t> </w:t>
      </w:r>
      <w:r>
        <w:rPr>
          <w:w w:val="105"/>
        </w:rPr>
        <w:t>jeg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67"/>
        <w:ind w:left="6116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sz w:val="24"/>
        </w:rPr>
        <w:t>_____________________________________</w: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sz w:val="21"/>
          <w:szCs w:val="21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63.423004pt;margin-top:-179.027588pt;width:302.9pt;height:211.1pt;mso-position-horizontal-relative:page;mso-position-vertical-relative:paragraph;z-index:9016" coordorigin="5268,-3581" coordsize="6058,4222">
            <v:shape style="position:absolute;left:7094;top:-2898;width:3;height:5" type="#_x0000_t75" stroked="false">
              <v:imagedata r:id="rId66" o:title=""/>
            </v:shape>
            <v:shape style="position:absolute;left:5268;top:-3581;width:6058;height:4222" type="#_x0000_t75" stroked="false">
              <v:imagedata r:id="rId70" o:title=""/>
            </v:shape>
            <v:group style="position:absolute;left:7444;top:-1605;width:742;height:742" coordorigin="7444,-1605" coordsize="742,742">
              <v:shape style="position:absolute;left:7444;top:-1605;width:742;height:742" coordorigin="7444,-1605" coordsize="742,742" path="m7815,-1605l7755,-1601,7670,-1576,7596,-1534,7533,-1476,7485,-1405,7455,-1324,7444,-1234,7445,-1204,7463,-1117,7499,-1039,7552,-972,7619,-919,7697,-883,7784,-865,7815,-864,7845,-864,7930,-880,8008,-915,8074,-966,8128,-1031,8165,-1107,8184,-1192,8186,-1222,8186,-1235,8181,-1295,8157,-1379,8114,-1454,8056,-1516,7985,-1564,7904,-1595,7815,-1605xe" filled="true" fillcolor="#e9521e" stroked="false">
                <v:path arrowok="t"/>
                <v:fill type="solid"/>
              </v:shape>
            </v:group>
            <v:group style="position:absolute;left:9199;top:-937;width:544;height:544" coordorigin="9199,-937" coordsize="544,544">
              <v:shape style="position:absolute;left:9199;top:-937;width:544;height:544" coordorigin="9199,-937" coordsize="544,544" path="m9476,-937l9407,-929,9345,-905,9291,-868,9248,-820,9217,-762,9201,-698,9199,-675,9200,-651,9214,-583,9242,-522,9282,-471,9333,-431,9392,-405,9458,-394,9471,-393,9495,-395,9560,-409,9619,-438,9669,-480,9708,-532,9733,-593,9743,-660,9743,-665,9742,-689,9728,-755,9699,-814,9657,-863,9605,-902,9544,-927,9476,-93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6"/>
        </w:rPr>
        <w:t>58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460"/>
        </w:sectPr>
      </w:pPr>
    </w:p>
    <w:p>
      <w:pPr>
        <w:spacing w:before="55"/>
        <w:ind w:left="1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298312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8288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800;top:8730;width:8607;height:5655" coordorigin="1800,8730" coordsize="8607,5655">
              <v:shape style="position:absolute;left:1800;top:8730;width:8607;height:5655" coordorigin="1800,8730" coordsize="8607,5655" path="m10261,14384l1946,14384,1923,14382,1862,14358,1819,14310,1801,14246,1800,8876,1802,8853,1827,8792,1875,8749,1939,8730,10261,8730,10284,8732,10344,8757,10388,8805,10406,8869,10406,14238,10405,14261,10380,14322,10332,14366,10268,14384,10261,14384xe" filled="true" fillcolor="#e0eaba" stroked="false">
                <v:path arrowok="t"/>
                <v:fill type="solid"/>
              </v:shape>
            </v:group>
            <v:group style="position:absolute;left:1515;top:1212;width:9162;height:13445" coordorigin="1515,1212" coordsize="9162,13445">
              <v:shape style="position:absolute;left:1515;top:1212;width:9162;height:13445" coordorigin="1515,1212" coordsize="9162,13445" path="m10388,14657l1803,14657,1779,14656,1712,14642,1651,14613,1599,14571,1558,14519,1529,14457,1516,14389,1515,14365,1515,1504,1523,1434,1547,1370,1584,1314,1633,1269,1691,1235,1756,1216,1803,1212,10388,1212,10457,1221,10520,1245,10576,1282,10594,1300,1803,1300,1780,1301,1716,1319,1663,1357,1624,1409,1603,1472,1601,14365,1602,14389,1621,14453,1658,14507,1710,14546,1772,14567,10594,14569,10592,14571,10540,14613,10479,14642,10412,14656,10388,14657xe" filled="true" fillcolor="#96c224" stroked="false">
                <v:path arrowok="t"/>
                <v:fill type="solid"/>
              </v:shape>
              <v:shape style="position:absolute;left:1515;top:1212;width:9162;height:13445" coordorigin="1515,1212" coordsize="9162,13445" path="m10594,14569l10388,14569,10411,14568,10433,14564,10494,14539,10543,14496,10576,14440,10590,14373,10590,1504,10589,1480,10570,1416,10533,1362,10482,1323,10419,1302,1803,1300,10594,1300,10633,1350,10662,1412,10675,1480,10676,1504,10676,14365,10668,14435,10644,14499,10607,14555,10594,14569xe" filled="true" fillcolor="#96c224" stroked="false">
                <v:path arrowok="t"/>
                <v:fill type="solid"/>
              </v:shape>
              <v:shape style="position:absolute;left:8499;top:7528;width:1837;height:1453" type="#_x0000_t75" stroked="false">
                <v:imagedata r:id="rId413" o:title=""/>
              </v:shape>
            </v:group>
            <v:group style="position:absolute;left:10125;top:1020;width:743;height:745" coordorigin="10125,1020" coordsize="743,745">
              <v:shape style="position:absolute;left:10125;top:1020;width:743;height:745" coordorigin="10125,1020" coordsize="743,745" path="m10496,1764l10436,1759,10351,1735,10277,1692,10214,1634,10166,1563,10136,1482,10125,1392,10126,1362,10144,1275,10180,1196,10233,1129,10300,1076,10379,1039,10465,1021,10496,1020,10526,1021,10613,1039,10691,1076,10758,1129,10811,1196,10848,1275,10866,1362,10867,1392,10866,1423,10848,1510,10811,1588,10758,1655,10691,1708,10613,1745,10526,1763,10496,1764xe" filled="true" fillcolor="#96c224" stroked="false">
                <v:path arrowok="t"/>
                <v:fill type="solid"/>
              </v:shape>
            </v:group>
            <v:group style="position:absolute;left:10389;top:1160;width:2;height:2" coordorigin="10389,1160" coordsize="2,2">
              <v:shape style="position:absolute;left:10389;top:1160;width:2;height:2" coordorigin="10389,1160" coordsize="1,1" path="m10390,1161l10389,1160,10390,1161xe" filled="true" fillcolor="#ffffff" stroked="false">
                <v:path arrowok="t"/>
                <v:fill type="solid"/>
              </v:shape>
            </v:group>
            <v:group style="position:absolute;left:10228;top:1099;width:540;height:587" coordorigin="10228,1099" coordsize="540,587">
              <v:shape style="position:absolute;left:10228;top:1099;width:540;height:587" coordorigin="10228,1099" coordsize="540,587" path="m10559,1171l10451,1171,10461,1167,10478,1165,10478,1107,10488,1099,10513,1099,10522,1107,10522,1165,10527,1165,10532,1166,10544,1168,10559,1171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656,1186l10602,1186,10619,1159,10625,1149,10639,1146,10659,1159,10662,1172,10656,1182,10656,1186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398,1252l10326,1252,10339,1236,10353,1222,10368,1210,10364,1203,10353,1183,10346,1173,10349,1160,10360,1154,10370,1148,10383,1151,10390,1161,10393,1167,10421,1180,10589,1180,10602,1186,10656,1186,10650,1216,10513,1216,10486,1216,10468,1219,10461,1221,10448,1225,10426,1235,10398,1252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589,1180l10421,1180,10444,1172,10452,1170,10451,1171,10559,1171,10563,1171,10582,1178,10589,1180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712,1437l10552,1437,10571,1436,10593,1434,10652,1417,10672,1403,10676,1399,10679,1396,10680,1394,10680,1390,10663,1313,10626,1263,10574,1231,10513,1216,10650,1216,10665,1228,10680,1242,10694,1257,10766,1257,10764,1265,10753,1272,10713,1299,10720,1318,10725,1338,10729,1357,10731,1376,10731,1399,10730,1406,10728,1412,10722,1425,10715,1434,10712,1437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331,1365l10252,1365,10280,1354,10284,1335,10287,1315,10289,1295,10251,1272,10241,1265,10237,1252,10243,1242,10250,1231,10263,1228,10274,1234,10326,1252,10398,1252,10396,1253,10383,1264,10348,1313,10333,1355,10331,1365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766,1257l10694,1257,10741,1228,10754,1231,10761,1242,10767,1252,10766,1257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563,1488l10490,1480,10425,1451,10378,1390,10374,1356,10387,1371,10401,1385,10467,1421,10536,1436,10552,1437,10712,1437,10705,1443,10628,1479,10583,1487,10563,1488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264,1548l10251,1544,10244,1534,10239,1523,10243,1510,10253,1503,10291,1468,10285,1449,10280,1429,10278,1409,10238,1409,10228,1400,10228,1376,10237,1366,10249,1365,10252,1365,10331,1365,10329,1379,10329,1392,10329,1400,10351,1473,10388,1521,10312,1521,10275,1542,10264,1548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636,1566l10520,1566,10543,1565,10564,1561,10635,1535,10668,1515,10658,1532,10647,1549,10635,1564,10636,1566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349,1600l10366,1573,10362,1569,10355,1564,10341,1550,10312,1521,10388,1521,10389,1522,10405,1537,10462,1561,10520,1566,10636,1566,10652,1593,10354,1593,10349,1600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370,1630l10360,1623,10350,1616,10347,1603,10354,1593,10652,1593,10654,1596,10404,1596,10400,1601,10391,1616,10384,1627,10370,1630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509,1686l10497,1686,10487,1676,10486,1663,10482,1618,10466,1615,10447,1611,10426,1605,10404,1596,10654,1596,10656,1600,10587,1600,10569,1607,10550,1614,10529,1621,10530,1663,10531,1675,10521,1684,10509,1686xe" filled="true" fillcolor="#ffffff" stroked="false">
                <v:path arrowok="t"/>
                <v:fill type="solid"/>
              </v:shape>
              <v:shape style="position:absolute;left:10228;top:1099;width:540;height:587" coordorigin="10228,1099" coordsize="540,587" path="m10638,1633l10625,1631,10619,1622,10618,1620,10614,1613,10587,1600,10656,1600,10661,1608,10658,1621,10647,1627,10638,1633xe" filled="true" fillcolor="#ffffff" stroked="false">
                <v:path arrowok="t"/>
                <v:fill type="solid"/>
              </v:shape>
            </v:group>
            <v:group style="position:absolute;left:10617;top:1620;width:3;height:4" coordorigin="10617,1620" coordsize="3,4">
              <v:shape style="position:absolute;left:10617;top:1620;width:3;height:4" coordorigin="10617,1620" coordsize="3,4" path="m10618,1621l10618,1621,10617,1620,10618,1621xe" filled="true" fillcolor="#ffffff" stroked="false">
                <v:path arrowok="t"/>
                <v:fill type="solid"/>
              </v:shape>
              <v:shape style="position:absolute;left:10617;top:1620;width:3;height:4" coordorigin="10617,1620" coordsize="3,4" path="m10620,1624l10618,1621,10619,1622,10620,1624xe" filled="true" fillcolor="#ffffff" stroked="false">
                <v:path arrowok="t"/>
                <v:fill type="solid"/>
              </v:shape>
            </v:group>
            <v:group style="position:absolute;left:10423;top:1276;width:64;height:61" coordorigin="10423,1276" coordsize="64,61">
              <v:shape style="position:absolute;left:10423;top:1276;width:64;height:61" coordorigin="10423,1276" coordsize="64,61" path="m10438,1337l10426,1322,10423,1296,10436,1281,10461,1276,10479,1287,10486,1308,10486,1309,10481,1325,10465,1336,10438,1337xe" filled="true" fillcolor="#ffffff" stroked="false">
                <v:path arrowok="t"/>
                <v:fill type="solid"/>
              </v:shape>
            </v:group>
            <v:group style="position:absolute;left:10576;top:1335;width:49;height:49" coordorigin="10576,1335" coordsize="49,49">
              <v:shape style="position:absolute;left:10576;top:1335;width:49;height:49" coordorigin="10576,1335" coordsize="49,49" path="m10613,1383l10587,1383,10576,1372,10576,1345,10587,1335,10613,1335,10624,1345,10624,1372,10613,138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sz w:val="15"/>
        </w:rPr>
        <w:t>SA1</w:t>
      </w:r>
      <w:r>
        <w:rPr>
          <w:rFonts w:ascii="Arial"/>
          <w:b/>
          <w:spacing w:val="10"/>
          <w:sz w:val="15"/>
        </w:rPr>
        <w:t> </w:t>
      </w:r>
      <w:r>
        <w:rPr>
          <w:rFonts w:ascii="Arial"/>
          <w:sz w:val="15"/>
        </w:rPr>
        <w:t>-</w:t>
      </w:r>
      <w:r>
        <w:rPr>
          <w:rFonts w:ascii="Arial"/>
          <w:spacing w:val="10"/>
          <w:sz w:val="15"/>
        </w:rPr>
        <w:t> </w:t>
      </w:r>
      <w:r>
        <w:rPr>
          <w:rFonts w:ascii="Arial"/>
          <w:sz w:val="15"/>
        </w:rPr>
        <w:t>Friske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1"/>
          <w:sz w:val="15"/>
        </w:rPr>
        <w:t>hender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z w:val="15"/>
        </w:rPr>
        <w:t>(faktaark)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1296" w:lineRule="exact" w:before="0"/>
        <w:ind w:left="402" w:right="0" w:firstLine="0"/>
        <w:jc w:val="left"/>
        <w:rPr>
          <w:rFonts w:ascii="Trebuchet MS" w:hAnsi="Trebuchet MS" w:cs="Trebuchet MS" w:eastAsia="Trebuchet MS"/>
          <w:sz w:val="115"/>
          <w:szCs w:val="115"/>
        </w:rPr>
      </w:pPr>
      <w:r>
        <w:rPr>
          <w:rFonts w:ascii="Trebuchet MS"/>
          <w:b/>
          <w:spacing w:val="-49"/>
          <w:w w:val="105"/>
          <w:sz w:val="115"/>
        </w:rPr>
        <w:t>F</w:t>
      </w:r>
      <w:r>
        <w:rPr>
          <w:rFonts w:ascii="Trebuchet MS"/>
          <w:b/>
          <w:w w:val="105"/>
          <w:sz w:val="115"/>
        </w:rPr>
        <w:t>ris</w:t>
      </w:r>
      <w:r>
        <w:rPr>
          <w:rFonts w:ascii="Trebuchet MS"/>
          <w:b/>
          <w:spacing w:val="-33"/>
          <w:w w:val="105"/>
          <w:sz w:val="115"/>
        </w:rPr>
        <w:t>k</w:t>
      </w:r>
      <w:r>
        <w:rPr>
          <w:rFonts w:ascii="Trebuchet MS"/>
          <w:b/>
          <w:w w:val="105"/>
          <w:sz w:val="115"/>
        </w:rPr>
        <w:t>e</w:t>
      </w:r>
      <w:r>
        <w:rPr>
          <w:rFonts w:ascii="Trebuchet MS"/>
          <w:b/>
          <w:spacing w:val="-242"/>
          <w:w w:val="105"/>
          <w:sz w:val="115"/>
        </w:rPr>
        <w:t> </w:t>
      </w:r>
      <w:r>
        <w:rPr>
          <w:rFonts w:ascii="Trebuchet MS"/>
          <w:b/>
          <w:w w:val="105"/>
          <w:sz w:val="115"/>
        </w:rPr>
        <w:t>hender</w:t>
      </w:r>
      <w:r>
        <w:rPr>
          <w:rFonts w:ascii="Trebuchet MS"/>
          <w:sz w:val="115"/>
        </w:rPr>
      </w:r>
    </w:p>
    <w:p>
      <w:pPr>
        <w:pStyle w:val="Heading4"/>
        <w:spacing w:line="769" w:lineRule="exact"/>
        <w:ind w:left="402" w:right="0"/>
        <w:jc w:val="left"/>
        <w:rPr>
          <w:rFonts w:ascii="Cambria" w:hAnsi="Cambria" w:cs="Cambria" w:eastAsia="Cambria"/>
        </w:rPr>
      </w:pPr>
      <w:r>
        <w:rPr>
          <w:rFonts w:ascii="Cambria"/>
          <w:spacing w:val="-39"/>
          <w:w w:val="105"/>
        </w:rPr>
        <w:t>F</w:t>
      </w:r>
      <w:r>
        <w:rPr>
          <w:rFonts w:ascii="Cambria"/>
          <w:w w:val="105"/>
        </w:rPr>
        <w:t>aktaark</w:t>
      </w:r>
      <w:r>
        <w:rPr>
          <w:rFonts w:ascii="Cambria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before="207"/>
        <w:ind w:left="405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pacing w:val="-2"/>
          <w:w w:val="95"/>
          <w:sz w:val="29"/>
        </w:rPr>
        <w:t>Hv</w:t>
      </w:r>
      <w:r>
        <w:rPr>
          <w:rFonts w:ascii="Lucida Sans" w:hAnsi="Lucida Sans"/>
          <w:b/>
          <w:spacing w:val="-3"/>
          <w:w w:val="95"/>
          <w:sz w:val="29"/>
        </w:rPr>
        <w:t>or</w:t>
      </w:r>
      <w:r>
        <w:rPr>
          <w:rFonts w:ascii="Lucida Sans" w:hAnsi="Lucida Sans"/>
          <w:b/>
          <w:spacing w:val="-2"/>
          <w:w w:val="95"/>
          <w:sz w:val="29"/>
        </w:rPr>
        <w:t>dan</w:t>
      </w:r>
      <w:r>
        <w:rPr>
          <w:rFonts w:ascii="Lucida Sans" w:hAnsi="Lucida Sans"/>
          <w:b/>
          <w:spacing w:val="-30"/>
          <w:w w:val="95"/>
          <w:sz w:val="29"/>
        </w:rPr>
        <w:t> </w:t>
      </w:r>
      <w:r>
        <w:rPr>
          <w:rFonts w:ascii="Lucida Sans" w:hAnsi="Lucida Sans"/>
          <w:b/>
          <w:w w:val="95"/>
          <w:sz w:val="29"/>
        </w:rPr>
        <w:t>blir</w:t>
      </w:r>
      <w:r>
        <w:rPr>
          <w:rFonts w:ascii="Lucida Sans" w:hAnsi="Lucida Sans"/>
          <w:b/>
          <w:spacing w:val="-42"/>
          <w:w w:val="95"/>
          <w:sz w:val="29"/>
        </w:rPr>
        <w:t> </w:t>
      </w:r>
      <w:r>
        <w:rPr>
          <w:rFonts w:ascii="Lucida Sans" w:hAnsi="Lucida Sans"/>
          <w:b/>
          <w:w w:val="95"/>
          <w:sz w:val="29"/>
        </w:rPr>
        <w:t>vi</w:t>
      </w:r>
      <w:r>
        <w:rPr>
          <w:rFonts w:ascii="Lucida Sans" w:hAnsi="Lucida Sans"/>
          <w:b/>
          <w:spacing w:val="-30"/>
          <w:w w:val="95"/>
          <w:sz w:val="29"/>
        </w:rPr>
        <w:t> </w:t>
      </w:r>
      <w:r>
        <w:rPr>
          <w:rFonts w:ascii="Lucida Sans" w:hAnsi="Lucida Sans"/>
          <w:b/>
          <w:w w:val="95"/>
          <w:sz w:val="29"/>
        </w:rPr>
        <w:t>skitne</w:t>
      </w:r>
      <w:r>
        <w:rPr>
          <w:rFonts w:ascii="Lucida Sans" w:hAnsi="Lucida Sans"/>
          <w:b/>
          <w:spacing w:val="-29"/>
          <w:w w:val="95"/>
          <w:sz w:val="29"/>
        </w:rPr>
        <w:t> </w:t>
      </w:r>
      <w:r>
        <w:rPr>
          <w:rFonts w:ascii="Lucida Sans" w:hAnsi="Lucida Sans"/>
          <w:b/>
          <w:w w:val="95"/>
          <w:sz w:val="29"/>
        </w:rPr>
        <w:t>på</w:t>
      </w:r>
      <w:r>
        <w:rPr>
          <w:rFonts w:ascii="Lucida Sans" w:hAnsi="Lucida Sans"/>
          <w:b/>
          <w:spacing w:val="-29"/>
          <w:w w:val="95"/>
          <w:sz w:val="29"/>
        </w:rPr>
        <w:t> </w:t>
      </w:r>
      <w:r>
        <w:rPr>
          <w:rFonts w:ascii="Lucida Sans" w:hAnsi="Lucida Sans"/>
          <w:b/>
          <w:spacing w:val="-1"/>
          <w:w w:val="95"/>
          <w:sz w:val="29"/>
        </w:rPr>
        <w:t>hendene?</w:t>
      </w:r>
      <w:r>
        <w:rPr>
          <w:rFonts w:ascii="Lucida Sans" w:hAnsi="Lucida Sans"/>
          <w:sz w:val="29"/>
        </w:rPr>
      </w:r>
    </w:p>
    <w:p>
      <w:pPr>
        <w:spacing w:line="251" w:lineRule="auto" w:before="90"/>
        <w:ind w:left="405" w:right="138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</w:t>
      </w:r>
      <w:r>
        <w:rPr>
          <w:rFonts w:ascii="Arial" w:hAnsi="Arial"/>
          <w:spacing w:val="-2"/>
          <w:w w:val="105"/>
          <w:sz w:val="24"/>
        </w:rPr>
        <w:t>år</w:t>
      </w:r>
      <w:r>
        <w:rPr>
          <w:rFonts w:ascii="Arial" w:hAnsi="Arial"/>
          <w:spacing w:val="-2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mikrober</w:t>
      </w:r>
      <w:r>
        <w:rPr>
          <w:rFonts w:ascii="Arial" w:hAnsi="Arial"/>
          <w:spacing w:val="-2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hendene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fr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alt</w:t>
      </w:r>
      <w:r>
        <w:rPr>
          <w:rFonts w:ascii="Arial" w:hAnsi="Arial"/>
          <w:spacing w:val="-2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tar</w:t>
      </w:r>
      <w:r>
        <w:rPr>
          <w:rFonts w:ascii="Arial" w:hAnsi="Arial"/>
          <w:spacing w:val="-2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på,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f</w:t>
      </w:r>
      <w:r>
        <w:rPr>
          <w:rFonts w:ascii="Arial" w:hAnsi="Arial"/>
          <w:spacing w:val="-3"/>
          <w:w w:val="105"/>
          <w:sz w:val="24"/>
        </w:rPr>
        <w:t>.eks.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dørhåndtak,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pulter</w:t>
      </w:r>
      <w:r>
        <w:rPr>
          <w:rFonts w:ascii="Arial" w:hAnsi="Arial"/>
          <w:spacing w:val="-4"/>
          <w:w w:val="105"/>
          <w:sz w:val="24"/>
        </w:rPr>
        <w:t>,</w:t>
      </w:r>
      <w:r>
        <w:rPr>
          <w:rFonts w:ascii="Arial" w:hAnsi="Arial"/>
          <w:spacing w:val="25"/>
          <w:w w:val="80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gulvet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kjæledyrene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v</w:t>
      </w:r>
      <w:r>
        <w:rPr>
          <w:rFonts w:ascii="Arial" w:hAnsi="Arial"/>
          <w:spacing w:val="-4"/>
          <w:w w:val="105"/>
          <w:sz w:val="24"/>
        </w:rPr>
        <w:t>åre.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</w:t>
      </w:r>
      <w:r>
        <w:rPr>
          <w:rFonts w:ascii="Arial" w:hAnsi="Arial"/>
          <w:spacing w:val="-2"/>
          <w:w w:val="105"/>
          <w:sz w:val="24"/>
        </w:rPr>
        <w:t>år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også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mikrober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hendene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når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27"/>
          <w:w w:val="104"/>
          <w:sz w:val="24"/>
        </w:rPr>
        <w:t> </w:t>
      </w:r>
      <w:r>
        <w:rPr>
          <w:rFonts w:ascii="Arial" w:hAnsi="Arial"/>
          <w:w w:val="105"/>
          <w:sz w:val="24"/>
        </w:rPr>
        <w:t>holder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hender</w:t>
      </w:r>
      <w:r>
        <w:rPr>
          <w:rFonts w:ascii="Arial" w:hAnsi="Arial"/>
          <w:spacing w:val="-3"/>
          <w:w w:val="105"/>
          <w:sz w:val="24"/>
        </w:rPr>
        <w:t>,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plukker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oss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nesen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ny</w:t>
      </w:r>
      <w:r>
        <w:rPr>
          <w:rFonts w:ascii="Arial" w:hAnsi="Arial"/>
          <w:spacing w:val="-3"/>
          <w:w w:val="105"/>
          <w:sz w:val="24"/>
        </w:rPr>
        <w:t>ser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hendene.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405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pacing w:val="-2"/>
          <w:w w:val="95"/>
          <w:sz w:val="29"/>
        </w:rPr>
        <w:t>Hv</w:t>
      </w:r>
      <w:r>
        <w:rPr>
          <w:rFonts w:ascii="Lucida Sans" w:hAnsi="Lucida Sans"/>
          <w:b/>
          <w:spacing w:val="-3"/>
          <w:w w:val="95"/>
          <w:sz w:val="29"/>
        </w:rPr>
        <w:t>orfor</w:t>
      </w:r>
      <w:r>
        <w:rPr>
          <w:rFonts w:ascii="Lucida Sans" w:hAnsi="Lucida Sans"/>
          <w:b/>
          <w:spacing w:val="-36"/>
          <w:w w:val="95"/>
          <w:sz w:val="29"/>
        </w:rPr>
        <w:t> </w:t>
      </w:r>
      <w:r>
        <w:rPr>
          <w:rFonts w:ascii="Lucida Sans" w:hAnsi="Lucida Sans"/>
          <w:b/>
          <w:w w:val="95"/>
          <w:sz w:val="29"/>
        </w:rPr>
        <w:t>bør</w:t>
      </w:r>
      <w:r>
        <w:rPr>
          <w:rFonts w:ascii="Lucida Sans" w:hAnsi="Lucida Sans"/>
          <w:b/>
          <w:spacing w:val="-42"/>
          <w:w w:val="95"/>
          <w:sz w:val="29"/>
        </w:rPr>
        <w:t> </w:t>
      </w:r>
      <w:r>
        <w:rPr>
          <w:rFonts w:ascii="Lucida Sans" w:hAnsi="Lucida Sans"/>
          <w:b/>
          <w:w w:val="95"/>
          <w:sz w:val="29"/>
        </w:rPr>
        <w:t>vi</w:t>
      </w:r>
      <w:r>
        <w:rPr>
          <w:rFonts w:ascii="Lucida Sans" w:hAnsi="Lucida Sans"/>
          <w:b/>
          <w:spacing w:val="-37"/>
          <w:w w:val="95"/>
          <w:sz w:val="29"/>
        </w:rPr>
        <w:t> </w:t>
      </w:r>
      <w:r>
        <w:rPr>
          <w:rFonts w:ascii="Lucida Sans" w:hAnsi="Lucida Sans"/>
          <w:b/>
          <w:spacing w:val="-4"/>
          <w:w w:val="95"/>
          <w:sz w:val="29"/>
        </w:rPr>
        <w:t>vask</w:t>
      </w:r>
      <w:r>
        <w:rPr>
          <w:rFonts w:ascii="Lucida Sans" w:hAnsi="Lucida Sans"/>
          <w:b/>
          <w:spacing w:val="-3"/>
          <w:w w:val="95"/>
          <w:sz w:val="29"/>
        </w:rPr>
        <w:t>e</w:t>
      </w:r>
      <w:r>
        <w:rPr>
          <w:rFonts w:ascii="Lucida Sans" w:hAnsi="Lucida Sans"/>
          <w:b/>
          <w:spacing w:val="-30"/>
          <w:w w:val="95"/>
          <w:sz w:val="29"/>
        </w:rPr>
        <w:t> </w:t>
      </w:r>
      <w:r>
        <w:rPr>
          <w:rFonts w:ascii="Lucida Sans" w:hAnsi="Lucida Sans"/>
          <w:b/>
          <w:spacing w:val="-1"/>
          <w:w w:val="95"/>
          <w:sz w:val="29"/>
        </w:rPr>
        <w:t>hendene?</w:t>
      </w:r>
      <w:r>
        <w:rPr>
          <w:rFonts w:ascii="Lucida Sans" w:hAnsi="Lucida Sans"/>
          <w:sz w:val="29"/>
        </w:rPr>
      </w:r>
    </w:p>
    <w:p>
      <w:pPr>
        <w:spacing w:line="251" w:lineRule="auto" w:before="90"/>
        <w:ind w:left="405" w:right="142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3"/>
          <w:w w:val="105"/>
          <w:sz w:val="24"/>
        </w:rPr>
        <w:t>ask</w:t>
      </w:r>
      <w:r>
        <w:rPr>
          <w:rFonts w:ascii="Arial" w:hAnsi="Arial"/>
          <w:spacing w:val="-2"/>
          <w:w w:val="105"/>
          <w:sz w:val="24"/>
        </w:rPr>
        <w:t>er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hendene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bli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kvitt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sk</w:t>
      </w:r>
      <w:r>
        <w:rPr>
          <w:rFonts w:ascii="Arial" w:hAnsi="Arial"/>
          <w:spacing w:val="-1"/>
          <w:w w:val="105"/>
          <w:sz w:val="24"/>
        </w:rPr>
        <w:t>adelige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mikrober</w:t>
      </w:r>
      <w:r>
        <w:rPr>
          <w:rFonts w:ascii="Arial" w:hAnsi="Arial"/>
          <w:spacing w:val="-2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</w:t>
      </w:r>
      <w:r>
        <w:rPr>
          <w:rFonts w:ascii="Arial" w:hAnsi="Arial"/>
          <w:spacing w:val="-2"/>
          <w:w w:val="105"/>
          <w:sz w:val="24"/>
        </w:rPr>
        <w:t>an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bli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4"/>
          <w:w w:val="105"/>
          <w:sz w:val="24"/>
        </w:rPr>
        <w:t>s</w:t>
      </w:r>
      <w:r>
        <w:rPr>
          <w:rFonts w:ascii="Arial" w:hAnsi="Arial"/>
          <w:spacing w:val="-3"/>
          <w:w w:val="105"/>
          <w:sz w:val="24"/>
        </w:rPr>
        <w:t>yke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7"/>
          <w:w w:val="105"/>
          <w:sz w:val="24"/>
        </w:rPr>
        <w:t>a</w:t>
      </w:r>
      <w:r>
        <w:rPr>
          <w:rFonts w:ascii="Arial" w:hAnsi="Arial"/>
          <w:spacing w:val="-6"/>
          <w:w w:val="105"/>
          <w:sz w:val="24"/>
        </w:rPr>
        <w:t>v</w:t>
      </w:r>
      <w:r>
        <w:rPr>
          <w:rFonts w:ascii="Arial" w:hAnsi="Arial"/>
          <w:spacing w:val="-10"/>
          <w:w w:val="105"/>
          <w:sz w:val="24"/>
        </w:rPr>
        <w:t>.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De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37"/>
          <w:w w:val="120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2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viktig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3"/>
          <w:w w:val="105"/>
          <w:sz w:val="24"/>
        </w:rPr>
        <w:t>ask</w:t>
      </w:r>
      <w:r>
        <w:rPr>
          <w:rFonts w:ascii="Arial" w:hAnsi="Arial"/>
          <w:spacing w:val="-2"/>
          <w:w w:val="105"/>
          <w:sz w:val="24"/>
        </w:rPr>
        <w:t>er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hendene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etter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har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vært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toalette</w:t>
      </w:r>
      <w:r>
        <w:rPr>
          <w:rFonts w:ascii="Arial" w:hAnsi="Arial"/>
          <w:spacing w:val="-2"/>
          <w:w w:val="105"/>
          <w:sz w:val="24"/>
        </w:rPr>
        <w:t>t,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</w:t>
      </w:r>
      <w:r>
        <w:rPr>
          <w:rFonts w:ascii="Arial" w:hAnsi="Arial"/>
          <w:spacing w:val="-4"/>
          <w:w w:val="105"/>
          <w:sz w:val="24"/>
        </w:rPr>
        <w:t>ør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spiser</w:t>
      </w:r>
      <w:r>
        <w:rPr>
          <w:rFonts w:ascii="Arial" w:hAnsi="Arial"/>
          <w:spacing w:val="26"/>
          <w:w w:val="103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lager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ma</w:t>
      </w:r>
      <w:r>
        <w:rPr>
          <w:rFonts w:ascii="Arial" w:hAnsi="Arial"/>
          <w:spacing w:val="-2"/>
          <w:w w:val="105"/>
          <w:sz w:val="24"/>
        </w:rPr>
        <w:t>t,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etter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har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kost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3"/>
          <w:w w:val="105"/>
          <w:sz w:val="24"/>
        </w:rPr>
        <w:t> dyr</w:t>
      </w:r>
      <w:r>
        <w:rPr>
          <w:rFonts w:ascii="Arial" w:hAnsi="Arial"/>
          <w:spacing w:val="-4"/>
          <w:w w:val="105"/>
          <w:sz w:val="24"/>
        </w:rPr>
        <w:t>,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etter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har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hostet</w:t>
      </w:r>
      <w:r>
        <w:rPr>
          <w:rFonts w:ascii="Arial" w:hAnsi="Arial"/>
          <w:spacing w:val="28"/>
          <w:w w:val="120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ny</w:t>
      </w:r>
      <w:r>
        <w:rPr>
          <w:rFonts w:ascii="Arial" w:hAnsi="Arial"/>
          <w:spacing w:val="-3"/>
          <w:w w:val="105"/>
          <w:sz w:val="24"/>
        </w:rPr>
        <w:t>st.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53" w:lineRule="auto" w:before="209"/>
        <w:ind w:left="405" w:right="2669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pacing w:val="-3"/>
          <w:w w:val="95"/>
          <w:sz w:val="29"/>
        </w:rPr>
        <w:t>Overrask</w:t>
      </w:r>
      <w:r>
        <w:rPr>
          <w:rFonts w:ascii="Lucida Sans"/>
          <w:b/>
          <w:spacing w:val="-38"/>
          <w:w w:val="95"/>
          <w:sz w:val="29"/>
        </w:rPr>
        <w:t> </w:t>
      </w:r>
      <w:r>
        <w:rPr>
          <w:rFonts w:ascii="Lucida Sans"/>
          <w:b/>
          <w:spacing w:val="-1"/>
          <w:w w:val="95"/>
          <w:sz w:val="29"/>
        </w:rPr>
        <w:t>venner</w:t>
      </w:r>
      <w:r>
        <w:rPr>
          <w:rFonts w:ascii="Lucida Sans"/>
          <w:b/>
          <w:spacing w:val="-37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og</w:t>
      </w:r>
      <w:r>
        <w:rPr>
          <w:rFonts w:ascii="Lucida Sans"/>
          <w:b/>
          <w:spacing w:val="-31"/>
          <w:w w:val="95"/>
          <w:sz w:val="29"/>
        </w:rPr>
        <w:t> </w:t>
      </w:r>
      <w:r>
        <w:rPr>
          <w:rFonts w:ascii="Lucida Sans"/>
          <w:b/>
          <w:spacing w:val="-2"/>
          <w:w w:val="95"/>
          <w:sz w:val="29"/>
        </w:rPr>
        <w:t>f</w:t>
      </w:r>
      <w:r>
        <w:rPr>
          <w:rFonts w:ascii="Lucida Sans"/>
          <w:b/>
          <w:spacing w:val="-1"/>
          <w:w w:val="95"/>
          <w:sz w:val="29"/>
        </w:rPr>
        <w:t>amilie</w:t>
      </w:r>
      <w:r>
        <w:rPr>
          <w:rFonts w:ascii="Lucida Sans"/>
          <w:b/>
          <w:spacing w:val="-31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med</w:t>
      </w:r>
      <w:r>
        <w:rPr>
          <w:rFonts w:ascii="Lucida Sans"/>
          <w:b/>
          <w:spacing w:val="-31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disse</w:t>
      </w:r>
      <w:r>
        <w:rPr>
          <w:rFonts w:ascii="Lucida Sans"/>
          <w:b/>
          <w:spacing w:val="23"/>
          <w:w w:val="92"/>
          <w:sz w:val="29"/>
        </w:rPr>
        <w:t> </w:t>
      </w:r>
      <w:r>
        <w:rPr>
          <w:rFonts w:ascii="Lucida Sans"/>
          <w:b/>
          <w:w w:val="95"/>
          <w:sz w:val="29"/>
        </w:rPr>
        <w:t>morsomme</w:t>
      </w:r>
      <w:r>
        <w:rPr>
          <w:rFonts w:ascii="Lucida Sans"/>
          <w:b/>
          <w:spacing w:val="12"/>
          <w:w w:val="95"/>
          <w:sz w:val="29"/>
        </w:rPr>
        <w:t> </w:t>
      </w:r>
      <w:r>
        <w:rPr>
          <w:rFonts w:ascii="Lucida Sans"/>
          <w:b/>
          <w:spacing w:val="-2"/>
          <w:w w:val="95"/>
          <w:sz w:val="29"/>
        </w:rPr>
        <w:t>f</w:t>
      </w:r>
      <w:r>
        <w:rPr>
          <w:rFonts w:ascii="Lucida Sans"/>
          <w:b/>
          <w:spacing w:val="-1"/>
          <w:w w:val="95"/>
          <w:sz w:val="29"/>
        </w:rPr>
        <w:t>aktaene!</w:t>
      </w:r>
      <w:r>
        <w:rPr>
          <w:rFonts w:asci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numPr>
          <w:ilvl w:val="1"/>
          <w:numId w:val="33"/>
        </w:numPr>
        <w:tabs>
          <w:tab w:pos="772" w:val="left" w:leader="none"/>
        </w:tabs>
        <w:spacing w:before="226"/>
        <w:ind w:left="771" w:right="0" w:hanging="317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w w:val="105"/>
          <w:sz w:val="27"/>
          <w:szCs w:val="27"/>
        </w:rPr>
        <w:t>De</w:t>
      </w:r>
      <w:r>
        <w:rPr>
          <w:rFonts w:ascii="Arial" w:hAnsi="Arial" w:cs="Arial" w:eastAsia="Arial"/>
          <w:b/>
          <w:bCs/>
          <w:spacing w:val="-29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ﬂeste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mikr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ober</w:t>
      </w:r>
      <w:r>
        <w:rPr>
          <w:rFonts w:ascii="Arial" w:hAnsi="Arial" w:cs="Arial" w:eastAsia="Arial"/>
          <w:b/>
          <w:bCs/>
          <w:spacing w:val="-33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på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hendene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er</w:t>
      </w:r>
      <w:r>
        <w:rPr>
          <w:rFonts w:ascii="Arial" w:hAnsi="Arial" w:cs="Arial" w:eastAsia="Arial"/>
          <w:b/>
          <w:bCs/>
          <w:spacing w:val="-33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under</w:t>
      </w:r>
      <w:r>
        <w:rPr>
          <w:rFonts w:ascii="Arial" w:hAnsi="Arial" w:cs="Arial" w:eastAsia="Arial"/>
          <w:b/>
          <w:bCs/>
          <w:spacing w:val="-32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neglene.</w:t>
      </w:r>
      <w:r>
        <w:rPr>
          <w:rFonts w:ascii="Arial" w:hAnsi="Arial" w:cs="Arial" w:eastAsia="Arial"/>
          <w:sz w:val="27"/>
          <w:szCs w:val="27"/>
        </w:rPr>
      </w:r>
    </w:p>
    <w:p>
      <w:pPr>
        <w:numPr>
          <w:ilvl w:val="1"/>
          <w:numId w:val="33"/>
        </w:numPr>
        <w:tabs>
          <w:tab w:pos="772" w:val="left" w:leader="none"/>
        </w:tabs>
        <w:spacing w:line="292" w:lineRule="auto" w:before="222"/>
        <w:ind w:left="771" w:right="2461" w:hanging="317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spacing w:val="-1"/>
          <w:w w:val="105"/>
          <w:sz w:val="27"/>
        </w:rPr>
        <w:t>N</w:t>
      </w:r>
      <w:r>
        <w:rPr>
          <w:rFonts w:ascii="Arial" w:hAnsi="Arial"/>
          <w:b/>
          <w:spacing w:val="-2"/>
          <w:w w:val="105"/>
          <w:sz w:val="27"/>
        </w:rPr>
        <w:t>est</w:t>
      </w:r>
      <w:r>
        <w:rPr>
          <w:rFonts w:ascii="Arial" w:hAnsi="Arial"/>
          <w:b/>
          <w:spacing w:val="-1"/>
          <w:w w:val="105"/>
          <w:sz w:val="27"/>
        </w:rPr>
        <w:t>en</w:t>
      </w:r>
      <w:r>
        <w:rPr>
          <w:rFonts w:ascii="Arial" w:hAnsi="Arial"/>
          <w:b/>
          <w:spacing w:val="-22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alle</w:t>
      </w:r>
      <w:r>
        <w:rPr>
          <w:rFonts w:ascii="Arial" w:hAnsi="Arial"/>
          <w:b/>
          <w:spacing w:val="-21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sier</w:t>
      </w:r>
      <w:r>
        <w:rPr>
          <w:rFonts w:ascii="Arial" w:hAnsi="Arial"/>
          <w:b/>
          <w:spacing w:val="-27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de</w:t>
      </w:r>
      <w:r>
        <w:rPr>
          <w:rFonts w:ascii="Arial" w:hAnsi="Arial"/>
          <w:b/>
          <w:spacing w:val="-28"/>
          <w:w w:val="105"/>
          <w:sz w:val="27"/>
        </w:rPr>
        <w:t> </w:t>
      </w:r>
      <w:r>
        <w:rPr>
          <w:rFonts w:ascii="Arial" w:hAnsi="Arial"/>
          <w:b/>
          <w:spacing w:val="-3"/>
          <w:w w:val="105"/>
          <w:sz w:val="27"/>
        </w:rPr>
        <w:t>vask</w:t>
      </w:r>
      <w:r>
        <w:rPr>
          <w:rFonts w:ascii="Arial" w:hAnsi="Arial"/>
          <w:b/>
          <w:spacing w:val="-2"/>
          <w:w w:val="105"/>
          <w:sz w:val="27"/>
        </w:rPr>
        <w:t>er</w:t>
      </w:r>
      <w:r>
        <w:rPr>
          <w:rFonts w:ascii="Arial" w:hAnsi="Arial"/>
          <w:b/>
          <w:spacing w:val="-26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hendene</w:t>
      </w:r>
      <w:r>
        <w:rPr>
          <w:rFonts w:ascii="Arial" w:hAnsi="Arial"/>
          <w:b/>
          <w:spacing w:val="-22"/>
          <w:w w:val="105"/>
          <w:sz w:val="27"/>
        </w:rPr>
        <w:t> </w:t>
      </w:r>
      <w:r>
        <w:rPr>
          <w:rFonts w:ascii="Arial" w:hAnsi="Arial"/>
          <w:b/>
          <w:spacing w:val="-2"/>
          <w:w w:val="105"/>
          <w:sz w:val="27"/>
        </w:rPr>
        <w:t>etter</w:t>
      </w:r>
      <w:r>
        <w:rPr>
          <w:rFonts w:ascii="Arial" w:hAnsi="Arial"/>
          <w:b/>
          <w:spacing w:val="-26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å</w:t>
      </w:r>
      <w:r>
        <w:rPr>
          <w:rFonts w:ascii="Arial" w:hAnsi="Arial"/>
          <w:b/>
          <w:spacing w:val="-22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ha</w:t>
      </w:r>
      <w:r>
        <w:rPr>
          <w:rFonts w:ascii="Arial" w:hAnsi="Arial"/>
          <w:b/>
          <w:spacing w:val="-27"/>
          <w:w w:val="105"/>
          <w:sz w:val="27"/>
        </w:rPr>
        <w:t> </w:t>
      </w:r>
      <w:r>
        <w:rPr>
          <w:rFonts w:ascii="Arial" w:hAnsi="Arial"/>
          <w:b/>
          <w:spacing w:val="-2"/>
          <w:w w:val="105"/>
          <w:sz w:val="27"/>
        </w:rPr>
        <w:t>v</w:t>
      </w:r>
      <w:r>
        <w:rPr>
          <w:rFonts w:ascii="Arial" w:hAnsi="Arial"/>
          <w:b/>
          <w:spacing w:val="-1"/>
          <w:w w:val="105"/>
          <w:sz w:val="27"/>
        </w:rPr>
        <w:t>ært</w:t>
      </w:r>
      <w:r>
        <w:rPr>
          <w:rFonts w:ascii="Arial" w:hAnsi="Arial"/>
          <w:b/>
          <w:spacing w:val="25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på</w:t>
      </w:r>
      <w:r>
        <w:rPr>
          <w:rFonts w:ascii="Arial" w:hAnsi="Arial"/>
          <w:b/>
          <w:spacing w:val="-24"/>
          <w:w w:val="105"/>
          <w:sz w:val="27"/>
        </w:rPr>
        <w:t> </w:t>
      </w:r>
      <w:r>
        <w:rPr>
          <w:rFonts w:ascii="Arial" w:hAnsi="Arial"/>
          <w:b/>
          <w:spacing w:val="-2"/>
          <w:w w:val="105"/>
          <w:sz w:val="27"/>
        </w:rPr>
        <w:t>toalette</w:t>
      </w:r>
      <w:r>
        <w:rPr>
          <w:rFonts w:ascii="Arial" w:hAnsi="Arial"/>
          <w:b/>
          <w:spacing w:val="-3"/>
          <w:w w:val="105"/>
          <w:sz w:val="27"/>
        </w:rPr>
        <w:t>t,</w:t>
      </w:r>
      <w:r>
        <w:rPr>
          <w:rFonts w:ascii="Arial" w:hAnsi="Arial"/>
          <w:b/>
          <w:spacing w:val="-25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men</w:t>
      </w:r>
      <w:r>
        <w:rPr>
          <w:rFonts w:ascii="Arial" w:hAnsi="Arial"/>
          <w:b/>
          <w:spacing w:val="-24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mer</w:t>
      </w:r>
      <w:r>
        <w:rPr>
          <w:rFonts w:ascii="Arial" w:hAnsi="Arial"/>
          <w:b/>
          <w:spacing w:val="-28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enn</w:t>
      </w:r>
      <w:r>
        <w:rPr>
          <w:rFonts w:ascii="Arial" w:hAnsi="Arial"/>
          <w:b/>
          <w:spacing w:val="-24"/>
          <w:w w:val="105"/>
          <w:sz w:val="27"/>
        </w:rPr>
        <w:t> </w:t>
      </w:r>
      <w:r>
        <w:rPr>
          <w:rFonts w:ascii="Arial" w:hAnsi="Arial"/>
          <w:b/>
          <w:spacing w:val="-2"/>
          <w:w w:val="105"/>
          <w:sz w:val="27"/>
        </w:rPr>
        <w:t>halvpart</w:t>
      </w:r>
      <w:r>
        <w:rPr>
          <w:rFonts w:ascii="Arial" w:hAnsi="Arial"/>
          <w:b/>
          <w:spacing w:val="-1"/>
          <w:w w:val="105"/>
          <w:sz w:val="27"/>
        </w:rPr>
        <w:t>en</w:t>
      </w:r>
      <w:r>
        <w:rPr>
          <w:rFonts w:ascii="Arial" w:hAnsi="Arial"/>
          <w:b/>
          <w:spacing w:val="-24"/>
          <w:w w:val="105"/>
          <w:sz w:val="27"/>
        </w:rPr>
        <w:t> </w:t>
      </w:r>
      <w:r>
        <w:rPr>
          <w:rFonts w:ascii="Arial" w:hAnsi="Arial"/>
          <w:b/>
          <w:spacing w:val="2"/>
          <w:w w:val="105"/>
          <w:sz w:val="27"/>
        </w:rPr>
        <w:t>gjør</w:t>
      </w:r>
      <w:r>
        <w:rPr>
          <w:rFonts w:ascii="Arial" w:hAnsi="Arial"/>
          <w:b/>
          <w:spacing w:val="-29"/>
          <w:w w:val="105"/>
          <w:sz w:val="27"/>
        </w:rPr>
        <w:t> </w:t>
      </w:r>
      <w:r>
        <w:rPr>
          <w:rFonts w:ascii="Arial" w:hAnsi="Arial"/>
          <w:b/>
          <w:spacing w:val="-1"/>
          <w:w w:val="105"/>
          <w:sz w:val="27"/>
        </w:rPr>
        <w:t>det</w:t>
      </w:r>
      <w:r>
        <w:rPr>
          <w:rFonts w:ascii="Arial" w:hAnsi="Arial"/>
          <w:b/>
          <w:spacing w:val="-24"/>
          <w:w w:val="105"/>
          <w:sz w:val="27"/>
        </w:rPr>
        <w:t> </w:t>
      </w:r>
      <w:r>
        <w:rPr>
          <w:rFonts w:ascii="Arial" w:hAnsi="Arial"/>
          <w:b/>
          <w:spacing w:val="-3"/>
          <w:w w:val="105"/>
          <w:sz w:val="27"/>
        </w:rPr>
        <w:t>ikke.</w:t>
      </w:r>
      <w:r>
        <w:rPr>
          <w:rFonts w:ascii="Arial" w:hAnsi="Arial"/>
          <w:b/>
          <w:spacing w:val="29"/>
          <w:w w:val="98"/>
          <w:sz w:val="27"/>
        </w:rPr>
        <w:t> </w:t>
      </w:r>
      <w:r>
        <w:rPr>
          <w:rFonts w:ascii="Arial" w:hAnsi="Arial"/>
          <w:b/>
          <w:spacing w:val="-3"/>
          <w:w w:val="105"/>
          <w:sz w:val="27"/>
        </w:rPr>
        <w:t>Bar</w:t>
      </w:r>
      <w:r>
        <w:rPr>
          <w:rFonts w:ascii="Arial" w:hAnsi="Arial"/>
          <w:b/>
          <w:spacing w:val="-2"/>
          <w:w w:val="105"/>
          <w:sz w:val="27"/>
        </w:rPr>
        <w:t>e</w:t>
      </w:r>
      <w:r>
        <w:rPr>
          <w:rFonts w:ascii="Arial" w:hAnsi="Arial"/>
          <w:b/>
          <w:spacing w:val="-30"/>
          <w:w w:val="105"/>
          <w:sz w:val="27"/>
        </w:rPr>
        <w:t> </w:t>
      </w:r>
      <w:r>
        <w:rPr>
          <w:rFonts w:ascii="Arial" w:hAnsi="Arial"/>
          <w:b/>
          <w:spacing w:val="-1"/>
          <w:w w:val="105"/>
          <w:sz w:val="27"/>
        </w:rPr>
        <w:t>t</w:t>
      </w:r>
      <w:r>
        <w:rPr>
          <w:rFonts w:ascii="Arial" w:hAnsi="Arial"/>
          <w:b/>
          <w:spacing w:val="-2"/>
          <w:w w:val="105"/>
          <w:sz w:val="27"/>
        </w:rPr>
        <w:t>enk</w:t>
      </w:r>
      <w:r>
        <w:rPr>
          <w:rFonts w:ascii="Arial" w:hAnsi="Arial"/>
          <w:b/>
          <w:spacing w:val="-30"/>
          <w:w w:val="105"/>
          <w:sz w:val="27"/>
        </w:rPr>
        <w:t> </w:t>
      </w:r>
      <w:r>
        <w:rPr>
          <w:rFonts w:ascii="Arial" w:hAnsi="Arial"/>
          <w:b/>
          <w:spacing w:val="-4"/>
          <w:w w:val="105"/>
          <w:sz w:val="27"/>
        </w:rPr>
        <w:t>hva</w:t>
      </w:r>
      <w:r>
        <w:rPr>
          <w:rFonts w:ascii="Arial" w:hAnsi="Arial"/>
          <w:b/>
          <w:spacing w:val="-30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du</w:t>
      </w:r>
      <w:r>
        <w:rPr>
          <w:rFonts w:ascii="Arial" w:hAnsi="Arial"/>
          <w:b/>
          <w:spacing w:val="-29"/>
          <w:w w:val="105"/>
          <w:sz w:val="27"/>
        </w:rPr>
        <w:t> </w:t>
      </w:r>
      <w:r>
        <w:rPr>
          <w:rFonts w:ascii="Arial" w:hAnsi="Arial"/>
          <w:b/>
          <w:spacing w:val="-2"/>
          <w:w w:val="105"/>
          <w:sz w:val="27"/>
        </w:rPr>
        <w:t>kan</w:t>
      </w:r>
      <w:r>
        <w:rPr>
          <w:rFonts w:ascii="Arial" w:hAnsi="Arial"/>
          <w:b/>
          <w:spacing w:val="-30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ha</w:t>
      </w:r>
      <w:r>
        <w:rPr>
          <w:rFonts w:ascii="Arial" w:hAnsi="Arial"/>
          <w:b/>
          <w:spacing w:val="-30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på</w:t>
      </w:r>
      <w:r>
        <w:rPr>
          <w:rFonts w:ascii="Arial" w:hAnsi="Arial"/>
          <w:b/>
          <w:spacing w:val="-29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hendene.</w:t>
      </w:r>
      <w:r>
        <w:rPr>
          <w:rFonts w:ascii="Arial" w:hAnsi="Arial"/>
          <w:sz w:val="27"/>
        </w:rPr>
      </w:r>
    </w:p>
    <w:p>
      <w:pPr>
        <w:numPr>
          <w:ilvl w:val="1"/>
          <w:numId w:val="33"/>
        </w:numPr>
        <w:tabs>
          <w:tab w:pos="772" w:val="left" w:leader="none"/>
        </w:tabs>
        <w:spacing w:line="292" w:lineRule="auto" w:before="156"/>
        <w:ind w:left="771" w:right="1943" w:hanging="317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w w:val="105"/>
          <w:sz w:val="27"/>
          <w:szCs w:val="27"/>
        </w:rPr>
        <w:t>De</w:t>
      </w:r>
      <w:r>
        <w:rPr>
          <w:rFonts w:ascii="Arial" w:hAnsi="Arial" w:cs="Arial" w:eastAsia="Arial"/>
          <w:b/>
          <w:bCs/>
          <w:spacing w:val="-24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ﬂeste</w:t>
      </w:r>
      <w:r>
        <w:rPr>
          <w:rFonts w:ascii="Arial" w:hAnsi="Arial" w:cs="Arial" w:eastAsia="Arial"/>
          <w:b/>
          <w:bCs/>
          <w:spacing w:val="-23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toaletthåndtak</w:t>
      </w:r>
      <w:r>
        <w:rPr>
          <w:rFonts w:ascii="Arial" w:hAnsi="Arial" w:cs="Arial" w:eastAsia="Arial"/>
          <w:b/>
          <w:bCs/>
          <w:spacing w:val="-23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har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400</w:t>
      </w:r>
      <w:r>
        <w:rPr>
          <w:rFonts w:ascii="Arial" w:hAnsi="Arial" w:cs="Arial" w:eastAsia="Arial"/>
          <w:b/>
          <w:bCs/>
          <w:spacing w:val="-24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ganger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ﬂere</w:t>
      </w:r>
      <w:r>
        <w:rPr>
          <w:rFonts w:ascii="Arial" w:hAnsi="Arial" w:cs="Arial" w:eastAsia="Arial"/>
          <w:b/>
          <w:bCs/>
          <w:spacing w:val="-23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mikr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ober</w:t>
      </w:r>
      <w:r>
        <w:rPr>
          <w:rFonts w:ascii="Arial" w:hAnsi="Arial" w:cs="Arial" w:eastAsia="Arial"/>
          <w:b/>
          <w:bCs/>
          <w:spacing w:val="30"/>
          <w:w w:val="103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enn</w:t>
      </w:r>
      <w:r>
        <w:rPr>
          <w:rFonts w:ascii="Arial" w:hAnsi="Arial" w:cs="Arial" w:eastAsia="Arial"/>
          <w:b/>
          <w:bCs/>
          <w:spacing w:val="-33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toalettsete</w:t>
      </w:r>
      <w:r>
        <w:rPr>
          <w:rFonts w:ascii="Arial" w:hAnsi="Arial" w:cs="Arial" w:eastAsia="Arial"/>
          <w:b/>
          <w:bCs/>
          <w:spacing w:val="-3"/>
          <w:w w:val="105"/>
          <w:sz w:val="27"/>
          <w:szCs w:val="27"/>
        </w:rPr>
        <w:t>t.</w:t>
      </w:r>
      <w:r>
        <w:rPr>
          <w:rFonts w:ascii="Arial" w:hAnsi="Arial" w:cs="Arial" w:eastAsia="Arial"/>
          <w:sz w:val="27"/>
          <w:szCs w:val="27"/>
        </w:rPr>
      </w:r>
    </w:p>
    <w:p>
      <w:pPr>
        <w:numPr>
          <w:ilvl w:val="1"/>
          <w:numId w:val="33"/>
        </w:numPr>
        <w:tabs>
          <w:tab w:pos="772" w:val="left" w:leader="none"/>
        </w:tabs>
        <w:spacing w:line="292" w:lineRule="auto" w:before="156"/>
        <w:ind w:left="771" w:right="2669" w:hanging="317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Det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er</w:t>
      </w:r>
      <w:r>
        <w:rPr>
          <w:rFonts w:ascii="Arial" w:hAnsi="Arial" w:cs="Arial" w:eastAsia="Arial"/>
          <w:b/>
          <w:bCs/>
          <w:spacing w:val="-32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ﬂere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mikr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ober</w:t>
      </w:r>
      <w:r>
        <w:rPr>
          <w:rFonts w:ascii="Arial" w:hAnsi="Arial" w:cs="Arial" w:eastAsia="Arial"/>
          <w:b/>
          <w:bCs/>
          <w:spacing w:val="-32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på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hånden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til</w:t>
      </w:r>
      <w:r>
        <w:rPr>
          <w:rFonts w:ascii="Arial" w:hAnsi="Arial" w:cs="Arial" w:eastAsia="Arial"/>
          <w:b/>
          <w:bCs/>
          <w:spacing w:val="-34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én</w:t>
      </w:r>
      <w:r>
        <w:rPr>
          <w:rFonts w:ascii="Arial" w:hAnsi="Arial" w:cs="Arial" w:eastAsia="Arial"/>
          <w:b/>
          <w:bCs/>
          <w:spacing w:val="-27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person</w:t>
      </w:r>
      <w:r>
        <w:rPr>
          <w:rFonts w:ascii="Arial" w:hAnsi="Arial" w:cs="Arial" w:eastAsia="Arial"/>
          <w:b/>
          <w:bCs/>
          <w:spacing w:val="-28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enn</w:t>
      </w:r>
      <w:r>
        <w:rPr>
          <w:rFonts w:ascii="Arial" w:hAnsi="Arial" w:cs="Arial" w:eastAsia="Arial"/>
          <w:b/>
          <w:bCs/>
          <w:spacing w:val="22"/>
          <w:w w:val="102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det</w:t>
      </w:r>
      <w:r>
        <w:rPr>
          <w:rFonts w:ascii="Arial" w:hAnsi="Arial" w:cs="Arial" w:eastAsia="Arial"/>
          <w:b/>
          <w:bCs/>
          <w:spacing w:val="-26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er</w:t>
      </w:r>
      <w:r>
        <w:rPr>
          <w:rFonts w:ascii="Arial" w:hAnsi="Arial" w:cs="Arial" w:eastAsia="Arial"/>
          <w:b/>
          <w:bCs/>
          <w:spacing w:val="-30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mennesk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er</w:t>
      </w:r>
      <w:r>
        <w:rPr>
          <w:rFonts w:ascii="Arial" w:hAnsi="Arial" w:cs="Arial" w:eastAsia="Arial"/>
          <w:b/>
          <w:bCs/>
          <w:spacing w:val="-30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w w:val="105"/>
          <w:sz w:val="27"/>
          <w:szCs w:val="27"/>
        </w:rPr>
        <w:t>på</w:t>
      </w:r>
      <w:r>
        <w:rPr>
          <w:rFonts w:ascii="Arial" w:hAnsi="Arial" w:cs="Arial" w:eastAsia="Arial"/>
          <w:b/>
          <w:bCs/>
          <w:spacing w:val="-25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7"/>
          <w:szCs w:val="27"/>
        </w:rPr>
        <w:t>planet</w:t>
      </w:r>
      <w:r>
        <w:rPr>
          <w:rFonts w:ascii="Arial" w:hAnsi="Arial" w:cs="Arial" w:eastAsia="Arial"/>
          <w:b/>
          <w:bCs/>
          <w:spacing w:val="-2"/>
          <w:w w:val="105"/>
          <w:sz w:val="27"/>
          <w:szCs w:val="27"/>
        </w:rPr>
        <w:t>en.</w:t>
      </w:r>
      <w:r>
        <w:rPr>
          <w:rFonts w:ascii="Arial" w:hAnsi="Arial" w:cs="Arial" w:eastAsia="Arial"/>
          <w:sz w:val="27"/>
          <w:szCs w:val="27"/>
        </w:rPr>
      </w:r>
    </w:p>
    <w:p>
      <w:pPr>
        <w:numPr>
          <w:ilvl w:val="1"/>
          <w:numId w:val="33"/>
        </w:numPr>
        <w:tabs>
          <w:tab w:pos="772" w:val="left" w:leader="none"/>
        </w:tabs>
        <w:spacing w:line="292" w:lineRule="auto" w:before="156"/>
        <w:ind w:left="771" w:right="2171" w:hanging="317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spacing w:val="-3"/>
          <w:sz w:val="27"/>
        </w:rPr>
        <w:t>Håndv</w:t>
      </w:r>
      <w:r>
        <w:rPr>
          <w:rFonts w:ascii="Arial" w:hAnsi="Arial"/>
          <w:b/>
          <w:spacing w:val="-4"/>
          <w:sz w:val="27"/>
        </w:rPr>
        <w:t>ask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pacing w:val="-1"/>
          <w:sz w:val="27"/>
        </w:rPr>
        <w:t>er</w:t>
      </w:r>
      <w:r>
        <w:rPr>
          <w:rFonts w:ascii="Arial" w:hAnsi="Arial"/>
          <w:b/>
          <w:sz w:val="27"/>
        </w:rPr>
        <w:t> </w:t>
      </w:r>
      <w:r>
        <w:rPr>
          <w:rFonts w:ascii="Arial" w:hAnsi="Arial"/>
          <w:b/>
          <w:spacing w:val="-2"/>
          <w:sz w:val="27"/>
        </w:rPr>
        <w:t>den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pacing w:val="-3"/>
          <w:sz w:val="27"/>
        </w:rPr>
        <w:t>beste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pacing w:val="-3"/>
          <w:sz w:val="27"/>
        </w:rPr>
        <w:t>måten</w:t>
      </w:r>
      <w:r>
        <w:rPr>
          <w:rFonts w:ascii="Arial" w:hAnsi="Arial"/>
          <w:b/>
          <w:spacing w:val="10"/>
          <w:sz w:val="27"/>
        </w:rPr>
        <w:t> </w:t>
      </w:r>
      <w:r>
        <w:rPr>
          <w:rFonts w:ascii="Arial" w:hAnsi="Arial"/>
          <w:b/>
          <w:sz w:val="27"/>
        </w:rPr>
        <w:t>å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pacing w:val="-4"/>
          <w:sz w:val="27"/>
        </w:rPr>
        <w:t>f</w:t>
      </w:r>
      <w:r>
        <w:rPr>
          <w:rFonts w:ascii="Arial" w:hAnsi="Arial"/>
          <w:b/>
          <w:spacing w:val="-5"/>
          <w:sz w:val="27"/>
        </w:rPr>
        <w:t>orhindr</w:t>
      </w:r>
      <w:r>
        <w:rPr>
          <w:rFonts w:ascii="Arial" w:hAnsi="Arial"/>
          <w:b/>
          <w:spacing w:val="-4"/>
          <w:sz w:val="27"/>
        </w:rPr>
        <w:t>e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pacing w:val="-2"/>
          <w:sz w:val="27"/>
        </w:rPr>
        <w:t>at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pacing w:val="-3"/>
          <w:sz w:val="27"/>
        </w:rPr>
        <w:t>mikrober</w:t>
      </w:r>
      <w:r>
        <w:rPr>
          <w:rFonts w:ascii="Arial" w:hAnsi="Arial"/>
          <w:b/>
          <w:spacing w:val="45"/>
          <w:w w:val="103"/>
          <w:sz w:val="27"/>
        </w:rPr>
        <w:t> </w:t>
      </w:r>
      <w:r>
        <w:rPr>
          <w:rFonts w:ascii="Arial" w:hAnsi="Arial"/>
          <w:b/>
          <w:spacing w:val="-4"/>
          <w:sz w:val="27"/>
        </w:rPr>
        <w:t>spr</w:t>
      </w:r>
      <w:r>
        <w:rPr>
          <w:rFonts w:ascii="Arial" w:hAnsi="Arial"/>
          <w:b/>
          <w:spacing w:val="-3"/>
          <w:sz w:val="27"/>
        </w:rPr>
        <w:t>er</w:t>
      </w:r>
      <w:r>
        <w:rPr>
          <w:rFonts w:ascii="Arial" w:hAnsi="Arial"/>
          <w:b/>
          <w:spacing w:val="-24"/>
          <w:sz w:val="27"/>
        </w:rPr>
        <w:t> </w:t>
      </w:r>
      <w:r>
        <w:rPr>
          <w:rFonts w:ascii="Arial" w:hAnsi="Arial"/>
          <w:b/>
          <w:spacing w:val="-3"/>
          <w:sz w:val="27"/>
        </w:rPr>
        <w:t>seg.</w:t>
      </w:r>
      <w:r>
        <w:rPr>
          <w:rFonts w:ascii="Arial" w:hAnsi="Arial"/>
          <w:sz w:val="27"/>
        </w:rPr>
      </w:r>
    </w:p>
    <w:p>
      <w:pPr>
        <w:numPr>
          <w:ilvl w:val="1"/>
          <w:numId w:val="33"/>
        </w:numPr>
        <w:tabs>
          <w:tab w:pos="772" w:val="left" w:leader="none"/>
        </w:tabs>
        <w:spacing w:line="292" w:lineRule="auto" w:before="156"/>
        <w:ind w:left="771" w:right="2929" w:hanging="317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spacing w:val="-1"/>
          <w:sz w:val="27"/>
        </w:rPr>
        <w:t>Noen</w:t>
      </w:r>
      <w:r>
        <w:rPr>
          <w:rFonts w:ascii="Arial" w:hAnsi="Arial"/>
          <w:b/>
          <w:spacing w:val="8"/>
          <w:sz w:val="27"/>
        </w:rPr>
        <w:t> </w:t>
      </w:r>
      <w:r>
        <w:rPr>
          <w:rFonts w:ascii="Arial" w:hAnsi="Arial"/>
          <w:b/>
          <w:spacing w:val="-1"/>
          <w:sz w:val="27"/>
        </w:rPr>
        <w:t>mikrober</w:t>
      </w:r>
      <w:r>
        <w:rPr>
          <w:rFonts w:ascii="Arial" w:hAnsi="Arial"/>
          <w:b/>
          <w:spacing w:val="1"/>
          <w:sz w:val="27"/>
        </w:rPr>
        <w:t> </w:t>
      </w:r>
      <w:r>
        <w:rPr>
          <w:rFonts w:ascii="Arial" w:hAnsi="Arial"/>
          <w:b/>
          <w:spacing w:val="-1"/>
          <w:sz w:val="27"/>
        </w:rPr>
        <w:t>kan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z w:val="27"/>
        </w:rPr>
        <w:t>holde</w:t>
      </w:r>
      <w:r>
        <w:rPr>
          <w:rFonts w:ascii="Arial" w:hAnsi="Arial"/>
          <w:b/>
          <w:spacing w:val="8"/>
          <w:sz w:val="27"/>
        </w:rPr>
        <w:t> </w:t>
      </w:r>
      <w:r>
        <w:rPr>
          <w:rFonts w:ascii="Arial" w:hAnsi="Arial"/>
          <w:b/>
          <w:sz w:val="27"/>
        </w:rPr>
        <w:t>seg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z w:val="27"/>
        </w:rPr>
        <w:t>i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pacing w:val="-2"/>
          <w:sz w:val="27"/>
        </w:rPr>
        <w:t>live</w:t>
      </w:r>
      <w:r>
        <w:rPr>
          <w:rFonts w:ascii="Arial" w:hAnsi="Arial"/>
          <w:b/>
          <w:spacing w:val="8"/>
          <w:sz w:val="27"/>
        </w:rPr>
        <w:t> </w:t>
      </w:r>
      <w:r>
        <w:rPr>
          <w:rFonts w:ascii="Arial" w:hAnsi="Arial"/>
          <w:b/>
          <w:sz w:val="27"/>
        </w:rPr>
        <w:t>på</w:t>
      </w:r>
      <w:r>
        <w:rPr>
          <w:rFonts w:ascii="Arial" w:hAnsi="Arial"/>
          <w:b/>
          <w:spacing w:val="9"/>
          <w:sz w:val="27"/>
        </w:rPr>
        <w:t> </w:t>
      </w:r>
      <w:r>
        <w:rPr>
          <w:rFonts w:ascii="Arial" w:hAnsi="Arial"/>
          <w:b/>
          <w:sz w:val="27"/>
        </w:rPr>
        <w:t>hendene</w:t>
      </w:r>
      <w:r>
        <w:rPr>
          <w:rFonts w:ascii="Arial" w:hAnsi="Arial"/>
          <w:b/>
          <w:spacing w:val="27"/>
          <w:w w:val="104"/>
          <w:sz w:val="27"/>
        </w:rPr>
        <w:t> </w:t>
      </w:r>
      <w:r>
        <w:rPr>
          <w:rFonts w:ascii="Arial" w:hAnsi="Arial"/>
          <w:b/>
          <w:sz w:val="27"/>
        </w:rPr>
        <w:t>i</w:t>
      </w:r>
      <w:r>
        <w:rPr>
          <w:rFonts w:ascii="Arial" w:hAnsi="Arial"/>
          <w:b/>
          <w:spacing w:val="7"/>
          <w:sz w:val="27"/>
        </w:rPr>
        <w:t> </w:t>
      </w:r>
      <w:r>
        <w:rPr>
          <w:rFonts w:ascii="Arial" w:hAnsi="Arial"/>
          <w:b/>
          <w:spacing w:val="-1"/>
          <w:sz w:val="27"/>
        </w:rPr>
        <w:t>opptil</w:t>
      </w:r>
      <w:r>
        <w:rPr>
          <w:rFonts w:ascii="Arial" w:hAnsi="Arial"/>
          <w:b/>
          <w:spacing w:val="-2"/>
          <w:sz w:val="27"/>
        </w:rPr>
        <w:t> </w:t>
      </w:r>
      <w:r>
        <w:rPr>
          <w:rFonts w:ascii="Arial" w:hAnsi="Arial"/>
          <w:b/>
          <w:spacing w:val="-3"/>
          <w:sz w:val="27"/>
        </w:rPr>
        <w:t>tre</w:t>
      </w:r>
      <w:r>
        <w:rPr>
          <w:rFonts w:ascii="Arial" w:hAnsi="Arial"/>
          <w:b/>
          <w:spacing w:val="8"/>
          <w:sz w:val="27"/>
        </w:rPr>
        <w:t> </w:t>
      </w:r>
      <w:r>
        <w:rPr>
          <w:rFonts w:ascii="Arial" w:hAnsi="Arial"/>
          <w:b/>
          <w:spacing w:val="-3"/>
          <w:sz w:val="27"/>
        </w:rPr>
        <w:t>timer</w:t>
      </w:r>
      <w:r>
        <w:rPr>
          <w:rFonts w:ascii="Arial" w:hAnsi="Arial"/>
          <w:b/>
          <w:spacing w:val="-4"/>
          <w:sz w:val="27"/>
        </w:rPr>
        <w:t>.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58"/>
        <w:ind w:left="4096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 w:hAnsi="Trebuchet MS"/>
          <w:b/>
          <w:color w:val="FFFFFF"/>
          <w:spacing w:val="12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Håndh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59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40" w:bottom="280" w:left="16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6840" w:h="11910" w:orient="landscape"/>
          <w:pgMar w:top="0" w:bottom="0" w:left="440" w:right="1680"/>
        </w:sectPr>
      </w:pPr>
    </w:p>
    <w:p>
      <w:pPr>
        <w:spacing w:line="251" w:lineRule="auto" w:before="54"/>
        <w:ind w:left="2512" w:right="0" w:firstLine="147"/>
        <w:jc w:val="left"/>
        <w:rPr>
          <w:rFonts w:ascii="Trebuchet MS" w:hAnsi="Trebuchet MS" w:cs="Trebuchet MS" w:eastAsia="Trebuchet MS"/>
          <w:sz w:val="36"/>
          <w:szCs w:val="36"/>
        </w:rPr>
      </w:pPr>
      <w:r>
        <w:rPr/>
        <w:pict>
          <v:shape style="position:absolute;margin-left:45.845821pt;margin-top:-139.294647pt;width:17pt;height:228.25pt;mso-position-horizontal-relative:page;mso-position-vertical-relative:paragraph;z-index:9256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6"/>
                      <w:sz w:val="30"/>
                    </w:rPr>
                    <w:t>Smittespr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edning: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9"/>
                      <w:sz w:val="30"/>
                    </w:rPr>
                    <w:t>H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7"/>
                      <w:sz w:val="30"/>
                    </w:rPr>
                    <w:t>åndh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3"/>
                      <w:sz w:val="30"/>
                    </w:rPr>
                    <w:t>y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7"/>
                      <w:sz w:val="30"/>
                    </w:rPr>
                    <w:t>giene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w w:val="110"/>
          <w:sz w:val="36"/>
        </w:rPr>
        <w:t>Skrubb</w:t>
      </w:r>
      <w:r>
        <w:rPr>
          <w:rFonts w:ascii="Trebuchet MS"/>
          <w:b/>
          <w:w w:val="109"/>
          <w:sz w:val="36"/>
        </w:rPr>
        <w:t> </w:t>
      </w:r>
      <w:r>
        <w:rPr>
          <w:rFonts w:ascii="Trebuchet MS"/>
          <w:b/>
          <w:w w:val="105"/>
          <w:sz w:val="36"/>
        </w:rPr>
        <w:t>hendene</w:t>
      </w:r>
      <w:r>
        <w:rPr>
          <w:rFonts w:ascii="Trebuchet MS"/>
          <w:sz w:val="36"/>
        </w:rPr>
      </w:r>
    </w:p>
    <w:p>
      <w:pPr>
        <w:spacing w:line="251" w:lineRule="auto" w:before="54"/>
        <w:ind w:left="2029" w:right="0" w:hanging="5"/>
        <w:jc w:val="left"/>
        <w:rPr>
          <w:rFonts w:ascii="Trebuchet MS" w:hAnsi="Trebuchet MS" w:cs="Trebuchet MS" w:eastAsia="Trebuchet MS"/>
          <w:sz w:val="36"/>
          <w:szCs w:val="36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spacing w:val="-1"/>
          <w:w w:val="110"/>
          <w:sz w:val="36"/>
        </w:rPr>
        <w:t>Hånd-</w:t>
      </w:r>
      <w:r>
        <w:rPr>
          <w:rFonts w:ascii="Trebuchet MS" w:hAnsi="Trebuchet MS"/>
          <w:b/>
          <w:spacing w:val="24"/>
          <w:w w:val="110"/>
          <w:sz w:val="36"/>
        </w:rPr>
        <w:t> </w:t>
      </w:r>
      <w:r>
        <w:rPr>
          <w:rFonts w:ascii="Trebuchet MS" w:hAnsi="Trebuchet MS"/>
          <w:b/>
          <w:spacing w:val="-2"/>
          <w:w w:val="105"/>
          <w:sz w:val="36"/>
        </w:rPr>
        <w:t>baken</w:t>
      </w:r>
      <w:r>
        <w:rPr>
          <w:rFonts w:ascii="Trebuchet MS" w:hAnsi="Trebuchet MS"/>
          <w:sz w:val="36"/>
        </w:rPr>
      </w:r>
    </w:p>
    <w:p>
      <w:pPr>
        <w:spacing w:line="253" w:lineRule="auto" w:before="54"/>
        <w:ind w:left="2078" w:right="0" w:firstLine="67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w w:val="110"/>
        </w:rPr>
        <w:br w:type="column"/>
      </w:r>
      <w:r>
        <w:rPr>
          <w:rFonts w:ascii="Trebuchet MS" w:hAnsi="Trebuchet MS" w:cs="Trebuchet MS" w:eastAsia="Trebuchet MS"/>
          <w:b/>
          <w:bCs/>
          <w:spacing w:val="-1"/>
          <w:w w:val="110"/>
          <w:sz w:val="36"/>
          <w:szCs w:val="36"/>
        </w:rPr>
        <w:t>Mellom</w:t>
      </w:r>
      <w:r>
        <w:rPr>
          <w:rFonts w:ascii="Trebuchet MS" w:hAnsi="Trebuchet MS" w:cs="Trebuchet MS" w:eastAsia="Trebuchet MS"/>
          <w:b/>
          <w:bCs/>
          <w:spacing w:val="24"/>
          <w:w w:val="11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5"/>
          <w:sz w:val="36"/>
          <w:szCs w:val="36"/>
        </w:rPr>
        <w:t>ﬁngrene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spacing w:line="253" w:lineRule="auto" w:before="54"/>
        <w:ind w:left="1648" w:right="231" w:firstLine="36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w w:val="110"/>
        </w:rPr>
        <w:br w:type="column"/>
      </w:r>
      <w:r>
        <w:rPr>
          <w:rFonts w:ascii="Trebuchet MS" w:hAnsi="Trebuchet MS" w:cs="Trebuchet MS" w:eastAsia="Trebuchet MS"/>
          <w:b/>
          <w:bCs/>
          <w:spacing w:val="-1"/>
          <w:w w:val="110"/>
          <w:sz w:val="36"/>
          <w:szCs w:val="36"/>
        </w:rPr>
        <w:t>Ov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36"/>
          <w:szCs w:val="36"/>
        </w:rPr>
        <w:t>ersiden</w:t>
      </w:r>
      <w:r>
        <w:rPr>
          <w:rFonts w:ascii="Trebuchet MS" w:hAnsi="Trebuchet MS" w:cs="Trebuchet MS" w:eastAsia="Trebuchet MS"/>
          <w:b/>
          <w:bCs/>
          <w:spacing w:val="23"/>
          <w:w w:val="106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10"/>
          <w:sz w:val="36"/>
          <w:szCs w:val="36"/>
        </w:rPr>
        <w:t>av</w:t>
      </w:r>
      <w:r>
        <w:rPr>
          <w:rFonts w:ascii="Gill Sans MT" w:hAnsi="Gill Sans MT" w:cs="Gill Sans MT" w:eastAsia="Gill Sans MT"/>
          <w:b/>
          <w:bCs/>
          <w:spacing w:val="-82"/>
          <w:w w:val="11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10"/>
          <w:sz w:val="36"/>
          <w:szCs w:val="36"/>
        </w:rPr>
        <w:t>ﬁngr</w:t>
      </w:r>
      <w:r>
        <w:rPr>
          <w:rFonts w:ascii="Gill Sans MT" w:hAnsi="Gill Sans MT" w:cs="Gill Sans MT" w:eastAsia="Gill Sans MT"/>
          <w:b/>
          <w:bCs/>
          <w:spacing w:val="-2"/>
          <w:w w:val="110"/>
          <w:sz w:val="36"/>
          <w:szCs w:val="36"/>
        </w:rPr>
        <w:t>ene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spacing w:after="0" w:line="253" w:lineRule="auto"/>
        <w:jc w:val="left"/>
        <w:rPr>
          <w:rFonts w:ascii="Gill Sans MT" w:hAnsi="Gill Sans MT" w:cs="Gill Sans MT" w:eastAsia="Gill Sans MT"/>
          <w:sz w:val="36"/>
          <w:szCs w:val="36"/>
        </w:rPr>
        <w:sectPr>
          <w:type w:val="continuous"/>
          <w:pgSz w:w="16840" w:h="11910" w:orient="landscape"/>
          <w:pgMar w:top="420" w:bottom="0" w:left="440" w:right="1680"/>
          <w:cols w:num="4" w:equalWidth="0">
            <w:col w:w="4083" w:space="40"/>
            <w:col w:w="3123" w:space="40"/>
            <w:col w:w="3552" w:space="40"/>
            <w:col w:w="3842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18"/>
          <w:szCs w:val="18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6840" w:h="11910" w:orient="landscape"/>
          <w:pgMar w:top="420" w:bottom="0" w:left="440" w:right="1680"/>
        </w:sectPr>
      </w:pPr>
    </w:p>
    <w:p>
      <w:pPr>
        <w:spacing w:before="315"/>
        <w:ind w:left="2528" w:right="0" w:firstLine="0"/>
        <w:jc w:val="left"/>
        <w:rPr>
          <w:rFonts w:ascii="Trebuchet MS" w:hAnsi="Trebuchet MS" w:cs="Trebuchet MS" w:eastAsia="Trebuchet MS"/>
          <w:sz w:val="36"/>
          <w:szCs w:val="36"/>
        </w:rPr>
      </w:pPr>
      <w:r>
        <w:rPr>
          <w:rFonts w:ascii="Trebuchet MS"/>
          <w:b/>
          <w:spacing w:val="-44"/>
          <w:w w:val="105"/>
          <w:sz w:val="36"/>
        </w:rPr>
        <w:t>T</w:t>
      </w:r>
      <w:r>
        <w:rPr>
          <w:rFonts w:ascii="Trebuchet MS"/>
          <w:b/>
          <w:w w:val="105"/>
          <w:sz w:val="36"/>
        </w:rPr>
        <w:t>omlene</w:t>
      </w:r>
      <w:r>
        <w:rPr>
          <w:rFonts w:ascii="Trebuchet MS"/>
          <w:sz w:val="36"/>
        </w:rPr>
      </w:r>
    </w:p>
    <w:p>
      <w:pPr>
        <w:spacing w:line="336" w:lineRule="exact" w:before="57"/>
        <w:ind w:left="1959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w w:val="105"/>
        </w:rPr>
        <w:br w:type="column"/>
      </w:r>
      <w:r>
        <w:rPr>
          <w:rFonts w:ascii="Gill Sans MT"/>
          <w:b/>
          <w:spacing w:val="-2"/>
          <w:w w:val="105"/>
          <w:sz w:val="36"/>
        </w:rPr>
        <w:t>Finger-</w:t>
      </w:r>
      <w:r>
        <w:rPr>
          <w:rFonts w:ascii="Gill Sans MT"/>
          <w:sz w:val="36"/>
        </w:rPr>
      </w:r>
    </w:p>
    <w:p>
      <w:pPr>
        <w:tabs>
          <w:tab w:pos="5547" w:val="left" w:leader="none"/>
        </w:tabs>
        <w:spacing w:line="516" w:lineRule="exact" w:before="0"/>
        <w:ind w:left="1838" w:right="0" w:firstLine="0"/>
        <w:jc w:val="left"/>
        <w:rPr>
          <w:rFonts w:ascii="Trebuchet MS" w:hAnsi="Trebuchet MS" w:cs="Trebuchet MS" w:eastAsia="Trebuchet MS"/>
          <w:sz w:val="36"/>
          <w:szCs w:val="36"/>
        </w:rPr>
      </w:pPr>
      <w:r>
        <w:rPr>
          <w:rFonts w:ascii="Trebuchet MS" w:hAnsi="Trebuchet MS"/>
          <w:b/>
          <w:w w:val="105"/>
          <w:sz w:val="36"/>
        </w:rPr>
        <w:t>tuppene</w:t>
        <w:tab/>
      </w:r>
      <w:r>
        <w:rPr>
          <w:rFonts w:ascii="Trebuchet MS" w:hAnsi="Trebuchet MS"/>
          <w:b/>
          <w:w w:val="110"/>
          <w:position w:val="18"/>
          <w:sz w:val="36"/>
        </w:rPr>
        <w:t>Såpe</w:t>
      </w:r>
      <w:r>
        <w:rPr>
          <w:rFonts w:ascii="Trebuchet MS" w:hAnsi="Trebuchet MS"/>
          <w:sz w:val="36"/>
        </w:rPr>
      </w:r>
    </w:p>
    <w:p>
      <w:pPr>
        <w:spacing w:before="315"/>
        <w:ind w:left="1832" w:right="0" w:firstLine="0"/>
        <w:jc w:val="left"/>
        <w:rPr>
          <w:rFonts w:ascii="Trebuchet MS" w:hAnsi="Trebuchet MS" w:cs="Trebuchet MS" w:eastAsia="Trebuchet MS"/>
          <w:sz w:val="36"/>
          <w:szCs w:val="36"/>
        </w:rPr>
      </w:pPr>
      <w:r>
        <w:rPr>
          <w:w w:val="105"/>
        </w:rPr>
        <w:br w:type="column"/>
      </w:r>
      <w:r>
        <w:rPr>
          <w:rFonts w:ascii="Trebuchet MS"/>
          <w:b/>
          <w:w w:val="105"/>
          <w:sz w:val="36"/>
        </w:rPr>
        <w:t>20</w:t>
      </w:r>
      <w:r>
        <w:rPr>
          <w:rFonts w:ascii="Trebuchet MS"/>
          <w:b/>
          <w:spacing w:val="-7"/>
          <w:w w:val="105"/>
          <w:sz w:val="36"/>
        </w:rPr>
        <w:t> </w:t>
      </w:r>
      <w:r>
        <w:rPr>
          <w:rFonts w:ascii="Trebuchet MS"/>
          <w:b/>
          <w:w w:val="105"/>
          <w:sz w:val="36"/>
        </w:rPr>
        <w:t>sekunder</w:t>
      </w:r>
      <w:r>
        <w:rPr>
          <w:rFonts w:ascii="Trebuchet MS"/>
          <w:sz w:val="36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36"/>
          <w:szCs w:val="36"/>
        </w:rPr>
        <w:sectPr>
          <w:type w:val="continuous"/>
          <w:pgSz w:w="16840" w:h="11910" w:orient="landscape"/>
          <w:pgMar w:top="420" w:bottom="0" w:left="440" w:right="1680"/>
          <w:cols w:num="3" w:equalWidth="0">
            <w:col w:w="4064" w:space="40"/>
            <w:col w:w="6440" w:space="40"/>
            <w:col w:w="4136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841.9pt;height:595.3pt;mso-position-horizontal-relative:page;mso-position-vertical-relative:page;z-index:-298264" coordorigin="0,0" coordsize="16838,11906">
            <v:shape style="position:absolute;left:0;top:0;width:16838;height:11906" coordorigin="0,0" coordsize="16838,11906" path="m0,0l0,11906,16838,11906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298240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129;top:1346;width:3216;height:4345" coordorigin="2129,1346" coordsize="3216,4345">
              <v:shape style="position:absolute;left:2129;top:1346;width:3216;height:4345" coordorigin="2129,1346" coordsize="3216,4345" path="m5345,5401l5345,1635,5344,1611,5330,1543,5302,1482,5261,1430,5208,1389,5148,1360,5080,1347,5056,1346,2418,1346,2349,1354,2285,1378,2230,1415,2185,1464,2152,1522,2133,1588,2129,1635,2129,5401,2138,5471,2162,5534,2199,5589,2216,5607,2216,1627,2218,1605,2239,1541,2278,1489,2331,1452,2395,1434,2418,1432,5063,1432,5129,1446,5186,1479,5228,1528,5253,1589,5259,1635,5259,5607,5261,5605,5302,5553,5330,5493,5344,5425,5345,5401xe" filled="true" fillcolor="#96c224" stroked="false">
                <v:path arrowok="t"/>
                <v:fill type="solid"/>
              </v:shape>
              <v:shape style="position:absolute;left:2129;top:1346;width:3216;height:4345" coordorigin="2129,1346" coordsize="3216,4345" path="m5259,5607l5259,1635,5258,5408,5256,5431,5236,5494,5197,5547,5144,5584,5079,5602,5056,5604,2411,5603,2345,5590,2289,5557,2246,5508,2221,5447,2216,5401,2216,5607,2266,5647,2327,5675,2394,5689,2418,5690,5056,5690,5126,5682,5189,5658,5244,5621,5259,5607xe" filled="true" fillcolor="#96c224" stroked="false">
                <v:path arrowok="t"/>
                <v:fill type="solid"/>
              </v:shape>
            </v:group>
            <v:group style="position:absolute;left:5527;top:1346;width:3216;height:4345" coordorigin="5527,1346" coordsize="3216,4345">
              <v:shape style="position:absolute;left:5527;top:1346;width:3216;height:4345" coordorigin="5527,1346" coordsize="3216,4345" path="m8743,5401l8743,1635,8742,1611,8729,1543,8700,1482,8659,1430,8607,1389,8546,1360,8478,1347,8454,1346,5816,1346,5747,1354,5684,1378,5628,1415,5583,1464,5550,1522,5531,1588,5527,1635,5527,5401,5536,5471,5560,5534,5597,5589,5614,5607,5614,1627,5616,1605,5637,1541,5676,1489,5729,1452,5793,1434,5816,1432,8462,1432,8528,1446,8584,1479,8626,1528,8652,1589,8657,1635,8657,5607,8659,5605,8700,5553,8729,5493,8742,5425,8743,5401xe" filled="true" fillcolor="#708f2c" stroked="false">
                <v:path arrowok="t"/>
                <v:fill type="solid"/>
              </v:shape>
              <v:shape style="position:absolute;left:5527;top:1346;width:3216;height:4345" coordorigin="5527,1346" coordsize="3216,4345" path="m8657,5607l8657,1635,8657,5408,8655,5431,8634,5494,8595,5547,8542,5584,8478,5602,8454,5604,5809,5603,5743,5590,5687,5557,5644,5508,5619,5447,5614,5401,5614,5607,5664,5647,5725,5675,5793,5689,5816,5690,8454,5690,8524,5682,8587,5658,8642,5621,8657,5607xe" filled="true" fillcolor="#708f2c" stroked="false">
                <v:path arrowok="t"/>
                <v:fill type="solid"/>
              </v:shape>
            </v:group>
            <v:group style="position:absolute;left:8932;top:1346;width:3216;height:4345" coordorigin="8932,1346" coordsize="3216,4345">
              <v:shape style="position:absolute;left:8932;top:1346;width:3216;height:4345" coordorigin="8932,1346" coordsize="3216,4345" path="m12148,5401l12148,1635,12147,1611,12133,1543,12104,1482,12063,1430,12011,1389,11950,1360,11883,1347,11859,1346,9221,1346,9151,1354,9088,1378,9033,1415,8988,1464,8954,1522,8936,1588,8932,1635,8932,5401,8940,5471,8964,5534,9001,5589,9018,5607,9018,1627,9021,1605,9041,1541,9080,1489,9133,1452,9198,1434,9221,1432,11866,1432,11932,1446,11988,1479,12031,1528,12056,1589,12061,1635,12061,5607,12063,5605,12104,5553,12133,5493,12147,5425,12148,5401xe" filled="true" fillcolor="#96c224" stroked="false">
                <v:path arrowok="t"/>
                <v:fill type="solid"/>
              </v:shape>
              <v:shape style="position:absolute;left:8932;top:1346;width:3216;height:4345" coordorigin="8932,1346" coordsize="3216,4345" path="m12061,5607l12061,1635,12061,5408,12059,5431,12038,5494,11999,5547,11946,5584,11882,5602,11859,5604,9214,5603,9148,5590,9091,5557,9049,5508,9023,5447,9018,5401,9018,5607,9069,5647,9129,5675,9197,5689,9221,5690,11859,5690,11928,5682,11991,5658,12047,5621,12061,5607xe" filled="true" fillcolor="#96c224" stroked="false">
                <v:path arrowok="t"/>
                <v:fill type="solid"/>
              </v:shape>
            </v:group>
            <v:group style="position:absolute;left:2129;top:5966;width:3216;height:4345" coordorigin="2129,5966" coordsize="3216,4345">
              <v:shape style="position:absolute;left:2129;top:5966;width:3216;height:4345" coordorigin="2129,5966" coordsize="3216,4345" path="m5345,10022l5345,6255,5344,6231,5330,6164,5302,6103,5261,6051,5208,6009,5148,5981,5080,5967,5056,5966,2418,5966,2349,5974,2285,5998,2230,6036,2185,6084,2152,6143,2133,6208,2129,6255,2129,10022,2138,10091,2162,10154,2199,10210,2216,10228,2216,6248,2218,6225,2239,6162,2278,6110,2331,6072,2395,6054,2418,6053,5063,6053,5129,6066,5186,6100,5228,6149,5253,6210,5259,6255,5259,10228,5261,10226,5302,10174,5330,10113,5344,10045,5345,10022xe" filled="true" fillcolor="#708f2c" stroked="false">
                <v:path arrowok="t"/>
                <v:fill type="solid"/>
              </v:shape>
              <v:shape style="position:absolute;left:2129;top:5966;width:3216;height:4345" coordorigin="2129,5966" coordsize="3216,4345" path="m5259,10228l5259,6255,5258,10029,5256,10052,5236,10115,5197,10167,5144,10204,5079,10223,5056,10224,2411,10224,2345,10210,2289,10177,2246,10128,2221,10067,2216,10022,2216,10228,2266,10267,2327,10296,2394,10310,2418,10311,5056,10311,5126,10302,5189,10278,5244,10241,5259,10228xe" filled="true" fillcolor="#708f2c" stroked="false">
                <v:path arrowok="t"/>
                <v:fill type="solid"/>
              </v:shape>
            </v:group>
            <v:group style="position:absolute;left:5527;top:5966;width:3216;height:4345" coordorigin="5527,5966" coordsize="3216,4345">
              <v:shape style="position:absolute;left:5527;top:5966;width:3216;height:4345" coordorigin="5527,5966" coordsize="3216,4345" path="m8743,10022l8743,6255,8742,6231,8729,6164,8700,6103,8659,6051,8607,6009,8546,5981,8478,5967,8454,5966,5816,5966,5747,5974,5684,5998,5628,6036,5583,6084,5550,6143,5531,6208,5527,6255,5527,10022,5536,10091,5560,10154,5597,10210,5614,10228,5614,6248,5616,6225,5637,6162,5676,6110,5729,6072,5793,6054,5816,6053,8462,6053,8528,6066,8584,6100,8626,6149,8652,6210,8657,6255,8657,10228,8659,10226,8700,10174,8729,10113,8742,10045,8743,10022xe" filled="true" fillcolor="#96c224" stroked="false">
                <v:path arrowok="t"/>
                <v:fill type="solid"/>
              </v:shape>
              <v:shape style="position:absolute;left:5527;top:5966;width:3216;height:4345" coordorigin="5527,5966" coordsize="3216,4345" path="m8657,10228l8657,6255,8657,10029,8655,10052,8634,10115,8595,10167,8542,10204,8478,10223,8454,10224,5809,10224,5743,10210,5687,10177,5644,10128,5619,10067,5614,10022,5614,10228,5664,10267,5725,10296,5793,10310,5816,10311,8454,10311,8524,10302,8587,10278,8642,10241,8657,10228xe" filled="true" fillcolor="#96c224" stroked="false">
                <v:path arrowok="t"/>
                <v:fill type="solid"/>
              </v:shape>
            </v:group>
            <v:group style="position:absolute;left:8932;top:5966;width:3216;height:4345" coordorigin="8932,5966" coordsize="3216,4345">
              <v:shape style="position:absolute;left:8932;top:5966;width:3216;height:4345" coordorigin="8932,5966" coordsize="3216,4345" path="m12148,10022l12148,6255,12147,6231,12133,6164,12104,6103,12063,6051,12011,6009,11950,5981,11883,5967,11859,5966,9221,5966,9151,5974,9088,5998,9033,6036,8988,6084,8954,6143,8936,6208,8932,6255,8932,10022,8940,10091,8964,10154,9001,10210,9018,10228,9018,6248,9021,6225,9041,6162,9080,6110,9133,6072,9198,6054,9221,6053,11866,6053,11932,6066,11988,6100,12031,6149,12056,6210,12061,6255,12061,10228,12063,10226,12104,10174,12133,10113,12147,10045,12148,10022xe" filled="true" fillcolor="#708f2c" stroked="false">
                <v:path arrowok="t"/>
                <v:fill type="solid"/>
              </v:shape>
              <v:shape style="position:absolute;left:8932;top:5966;width:3216;height:4345" coordorigin="8932,5966" coordsize="3216,4345" path="m12061,10228l12061,6255,12061,10029,12059,10052,12038,10115,11999,10167,11946,10204,11882,10223,11859,10224,9214,10224,9148,10210,9091,10177,9049,10128,9023,10067,9018,10022,9018,10228,9069,10267,9129,10296,9197,10310,9221,10311,11859,10311,11928,10302,11991,10278,12047,10241,12061,10228xe" filled="true" fillcolor="#708f2c" stroked="false">
                <v:path arrowok="t"/>
                <v:fill type="solid"/>
              </v:shape>
            </v:group>
            <v:group style="position:absolute;left:12337;top:1346;width:3216;height:4345" coordorigin="12337,1346" coordsize="3216,4345">
              <v:shape style="position:absolute;left:12337;top:1346;width:3216;height:4345" coordorigin="12337,1346" coordsize="3216,4345" path="m15553,5401l15553,1635,15552,1611,15538,1543,15510,1482,15468,1430,15416,1389,15355,1360,15288,1347,15264,1346,12626,1346,12557,1354,12493,1378,12438,1415,12393,1464,12360,1522,12341,1588,12337,1635,12337,5401,12345,5471,12369,5534,12407,5589,12424,5607,12424,1627,12426,1605,12446,1541,12485,1489,12539,1452,12603,1434,12626,1432,15271,1432,15337,1446,15393,1479,15436,1528,15461,1589,15466,1635,15466,5607,15468,5605,15510,5553,15538,5493,15552,5425,15553,5401xe" filled="true" fillcolor="#708f2c" stroked="false">
                <v:path arrowok="t"/>
                <v:fill type="solid"/>
              </v:shape>
              <v:shape style="position:absolute;left:12337;top:1346;width:3216;height:4345" coordorigin="12337,1346" coordsize="3216,4345" path="m15466,5607l15466,1635,15466,5408,15464,5431,15444,5494,15405,5547,15351,5584,15287,5602,15264,5604,12619,5603,12553,5590,12497,5557,12454,5508,12429,5447,12424,5401,12424,5607,12474,5647,12535,5675,12602,5689,12626,5690,15264,5690,15333,5682,15397,5658,15452,5621,15466,5607xe" filled="true" fillcolor="#708f2c" stroked="false">
                <v:path arrowok="t"/>
                <v:fill type="solid"/>
              </v:shape>
            </v:group>
            <v:group style="position:absolute;left:12337;top:5966;width:3216;height:4345" coordorigin="12337,5966" coordsize="3216,4345">
              <v:shape style="position:absolute;left:12337;top:5966;width:3216;height:4345" coordorigin="12337,5966" coordsize="3216,4345" path="m15553,10022l15553,6255,15552,6231,15538,6164,15510,6103,15468,6051,15416,6009,15355,5981,15288,5967,15264,5966,12626,5966,12557,5974,12493,5998,12438,6036,12393,6084,12360,6143,12341,6208,12337,6255,12337,10022,12345,10091,12369,10154,12407,10210,12424,10228,12424,6248,12426,6225,12446,6162,12485,6110,12539,6072,12603,6054,12626,6053,15271,6053,15337,6066,15393,6100,15436,6149,15461,6210,15466,6255,15466,10228,15468,10226,15510,10174,15538,10113,15552,10045,15553,10022xe" filled="true" fillcolor="#96c224" stroked="false">
                <v:path arrowok="t"/>
                <v:fill type="solid"/>
              </v:shape>
              <v:shape style="position:absolute;left:12337;top:5966;width:3216;height:4345" coordorigin="12337,5966" coordsize="3216,4345" path="m15466,10228l15466,6255,15466,10029,15464,10052,15444,10115,15405,10167,15351,10204,15287,10223,15264,10224,12619,10224,12553,10210,12496,10177,12454,10128,12429,10067,12424,10022,12424,10228,12474,10267,12535,10296,12602,10310,12626,10311,15264,10311,15333,10302,15397,10278,15452,10241,15466,10228xe" filled="true" fillcolor="#96c224" stroked="false">
                <v:path arrowok="t"/>
                <v:fill type="solid"/>
              </v:shape>
              <v:shape style="position:absolute;left:9603;top:6638;width:2003;height:2320" type="#_x0000_t75" stroked="false">
                <v:imagedata r:id="rId414" o:title=""/>
              </v:shape>
              <v:shape style="position:absolute;left:6284;top:1938;width:1700;height:2077" type="#_x0000_t75" stroked="false">
                <v:imagedata r:id="rId415" o:title=""/>
              </v:shape>
              <v:shape style="position:absolute;left:9900;top:2169;width:1436;height:1808" type="#_x0000_t75" stroked="false">
                <v:imagedata r:id="rId416" o:title=""/>
              </v:shape>
            </v:group>
            <v:group style="position:absolute;left:10904;top:1900;width:137;height:135" coordorigin="10904,1900" coordsize="137,135">
              <v:shape style="position:absolute;left:10904;top:1900;width:137;height:135" coordorigin="10904,1900" coordsize="137,135" path="m11041,1969l11009,1912,10963,1900,10943,1906,10927,1917,10914,1934,10906,1956,10904,1982,10911,2000,10923,2015,10941,2027,10963,2033,10991,2035,11011,2025,11027,2010,11037,1991,11041,1969xe" filled="true" fillcolor="#b8e0eb" stroked="false">
                <v:path arrowok="t"/>
                <v:fill type="solid"/>
              </v:shape>
            </v:group>
            <v:group style="position:absolute;left:10527;top:2046;width:62;height:61" coordorigin="10527,2046" coordsize="62,61">
              <v:shape style="position:absolute;left:10527;top:2046;width:62;height:61" coordorigin="10527,2046" coordsize="62,61" path="m10589,2075l10586,2063,10572,2050,10546,2046,10532,2059,10527,2084,10539,2100,10563,2106,10581,2096,10589,2075xe" filled="true" fillcolor="#b8e0eb" stroked="false">
                <v:path arrowok="t"/>
                <v:fill type="solid"/>
              </v:shape>
              <v:shape style="position:absolute;left:2742;top:6747;width:1992;height:1712" type="#_x0000_t75" stroked="false">
                <v:imagedata r:id="rId417" o:title=""/>
              </v:shape>
              <v:shape style="position:absolute;left:6136;top:6708;width:2026;height:1709" type="#_x0000_t75" stroked="false">
                <v:imagedata r:id="rId418" o:title=""/>
              </v:shape>
              <v:shape style="position:absolute;left:2978;top:1957;width:1470;height:2065" type="#_x0000_t75" stroked="false">
                <v:imagedata r:id="rId419" o:title=""/>
              </v:shape>
            </v:group>
            <v:group style="position:absolute;left:13480;top:2987;width:1719;height:633" coordorigin="13480,2987" coordsize="1719,633">
              <v:shape style="position:absolute;left:13480;top:2987;width:1719;height:633" coordorigin="13480,2987" coordsize="1719,633" path="m15199,3219l15115,3183,15060,3159,14996,3133,14928,3104,14860,3076,14794,3049,14735,3026,14664,3001,14597,2989,14553,2987,14530,2988,14466,2995,14391,3014,14332,3037,14310,3049,14296,3058,14225,3082,14163,3088,14142,3088,14081,3081,14048,3072,14032,3069,13972,3060,13901,3053,13825,3048,13753,3045,13668,3045,13660,3045,13599,3073,13550,3126,13511,3185,13484,3242,13480,3276,13483,3294,13520,3349,13582,3388,13640,3411,13702,3434,13742,3448,13742,3592,13819,3604,13896,3614,13963,3619,13983,3620,14000,3620,14071,3609,14150,3592,14211,3579,14275,3564,14435,3527,14464,3521,14540,3504,14608,3490,14673,3479,14748,3471,14775,3469,15032,3580,15199,3219xe" filled="true" fillcolor="#f8b78c" stroked="false">
                <v:path arrowok="t"/>
                <v:fill type="solid"/>
              </v:shape>
              <v:shape style="position:absolute;left:13480;top:2987;width:1719;height:633" coordorigin="13480,2987" coordsize="1719,633" path="m13742,3592l13742,3448,13697,3450,13633,3467,13578,3516,13569,3542,13569,3552,13573,3561,13581,3567,13593,3570,13604,3571,13617,3572,13633,3575,13652,3578,13675,3581,13742,3592xe" filled="true" fillcolor="#f8b78c" stroked="false">
                <v:path arrowok="t"/>
                <v:fill type="solid"/>
              </v:shape>
            </v:group>
            <v:group style="position:absolute;left:13747;top:3055;width:601;height:341" coordorigin="13747,3055" coordsize="601,341">
              <v:shape style="position:absolute;left:13747;top:3055;width:601;height:341" coordorigin="13747,3055" coordsize="601,341" path="m13876,3358l13876,3076,13870,3088,13857,3099,13801,3129,13767,3142,13759,3154,13755,3172,13752,3193,13747,3217,13751,3229,13761,3240,13775,3251,13790,3263,13804,3274,13815,3285,13819,3297,13819,3323,13820,3324,13828,3331,13839,3339,13853,3347,13870,3355,13876,3358xe" filled="true" fillcolor="#b8e0e5" stroked="false">
                <v:path arrowok="t"/>
                <v:fill type="solid"/>
              </v:shape>
              <v:shape style="position:absolute;left:13747;top:3055;width:601;height:341" coordorigin="13747,3055" coordsize="601,341" path="m13819,3323l13819,3297,13816,3309,13816,3316,13819,3323xe" filled="true" fillcolor="#b8e0e5" stroked="false">
                <v:path arrowok="t"/>
                <v:fill type="solid"/>
              </v:shape>
              <v:shape style="position:absolute;left:13747;top:3055;width:601;height:341" coordorigin="13747,3055" coordsize="601,341" path="m14348,3203l14346,3188,14340,3173,14332,3159,14323,3144,14316,3129,14312,3114,14309,3096,14303,3087,14291,3086,14271,3094,14239,3109,14231,3101,14163,3076,14089,3063,14010,3056,13961,3055,13939,3055,13876,3071,13876,3358,13954,3383,14022,3394,14043,3395,14063,3395,14120,3364,14137,3338,14146,3324,14188,3279,14267,3267,14282,3267,14345,3220,14348,3203xe" filled="true" fillcolor="#b8e0e5" stroked="false">
                <v:path arrowok="t"/>
                <v:fill type="solid"/>
              </v:shape>
            </v:group>
            <v:group style="position:absolute;left:13633;top:3194;width:110;height:96" coordorigin="13633,3194" coordsize="110,96">
              <v:shape style="position:absolute;left:13633;top:3194;width:110;height:96" coordorigin="13633,3194" coordsize="110,96" path="m13742,3253l13672,3198,13653,3194,13643,3198,13636,3209,13633,3223,13636,3241,13644,3260,13657,3277,13675,3289,13693,3290,13709,3287,13722,3281,13733,3274,13739,3264,13742,3253xe" filled="true" fillcolor="#b8e0e5" stroked="false">
                <v:path arrowok="t"/>
                <v:fill type="solid"/>
              </v:shape>
            </v:group>
            <v:group style="position:absolute;left:13672;top:3128;width:49;height:32" coordorigin="13672,3128" coordsize="49,32">
              <v:shape style="position:absolute;left:13672;top:3128;width:49;height:32" coordorigin="13672,3128" coordsize="49,32" path="m13721,3151l13715,3139,13713,3137,13683,3128,13672,3131,13675,3142,13684,3151,13696,3157,13709,3159,13718,3157,13721,3151xe" filled="true" fillcolor="#b8e0e5" stroked="false">
                <v:path arrowok="t"/>
                <v:fill type="solid"/>
              </v:shape>
            </v:group>
            <v:group style="position:absolute;left:14002;top:3409;width:103;height:63" coordorigin="14002,3409" coordsize="103,63">
              <v:shape style="position:absolute;left:14002;top:3409;width:103;height:63" coordorigin="14002,3409" coordsize="103,63" path="m14104,3451l14100,3435,14083,3423,14066,3419,14037,3411,14020,3409,14008,3413,14002,3423,14004,3433,14061,3466,14091,3472,14101,3470,14104,3451xe" filled="true" fillcolor="#b8e0e5" stroked="false">
                <v:path arrowok="t"/>
                <v:fill type="solid"/>
              </v:shape>
            </v:group>
            <v:group style="position:absolute;left:12691;top:2278;width:1627;height:1054" coordorigin="12691,2278" coordsize="1627,1054">
              <v:shape style="position:absolute;left:12691;top:2278;width:1627;height:1054" coordorigin="12691,2278" coordsize="1627,1054" path="m14318,2954l14302,2892,14271,2839,14064,2524,14020,2493,14006,2495,13986,2501,13961,2511,13929,2525,13538,2643,13509,2651,13485,2657,13465,2661,13448,2663,13434,2663,13368,2623,13141,2278,12691,2490,12889,2727,13017,2885,13068,2948,13092,2977,13139,3027,13206,3079,13271,3109,13335,3121,13356,3122,13378,3121,13444,3113,13514,3099,13544,3093,13627,3079,13700,3070,13772,3066,13785,3067,13828,3152,13828,3266,13829,3267,13889,3307,13947,3329,13964,3332,13977,3331,13992,3326,14009,3316,14033,3302,14051,3297,14108,3265,14164,3221,14211,3180,14223,3170,14258,3120,14261,3088,14283,3075,14290,3070,14290,3009,14305,2992,14314,2974,14318,2954xe" filled="true" fillcolor="#fac5a2" stroked="false">
                <v:path arrowok="t"/>
                <v:fill type="solid"/>
              </v:shape>
              <v:shape style="position:absolute;left:12691;top:2278;width:1627;height:1054" coordorigin="12691,2278" coordsize="1627,1054" path="m13828,3266l13828,3152,13809,3154,13795,3161,13783,3175,13767,3198,13772,3210,13782,3223,13795,3237,13811,3252,13828,3266xe" filled="true" fillcolor="#fac5a2" stroked="false">
                <v:path arrowok="t"/>
                <v:fill type="solid"/>
              </v:shape>
              <v:shape style="position:absolute;left:12691;top:2278;width:1627;height:1054" coordorigin="12691,2278" coordsize="1627,1054" path="m14305,3043l14300,3028,14290,3009,14290,3070,14298,3064,14305,3054,14305,3043xe" filled="true" fillcolor="#fac5a2" stroked="false">
                <v:path arrowok="t"/>
                <v:fill type="solid"/>
              </v:shape>
            </v:group>
            <v:group style="position:absolute;left:13717;top:6659;width:524;height:311" coordorigin="13717,6659" coordsize="524,311">
              <v:shape style="position:absolute;left:13717;top:6659;width:524;height:311" coordorigin="13717,6659" coordsize="524,311" path="m14241,6697l14234,6676,14218,6662,13755,6659,13733,6666,13720,6683,13717,6884,13724,6905,13740,6918,13755,6921,13829,6921,13829,6970,13909,6961,13989,6959,14009,6959,14088,6965,14128,6970,14129,6921,14203,6921,14224,6915,14238,6898,14241,6697xe" filled="true" fillcolor="#708f2c" stroked="false">
                <v:path arrowok="t"/>
                <v:fill type="solid"/>
              </v:shape>
            </v:group>
            <v:group style="position:absolute;left:14609;top:6980;width:360;height:356" coordorigin="14609,6980" coordsize="360,356">
              <v:shape style="position:absolute;left:14609;top:6980;width:360;height:356" coordorigin="14609,6980" coordsize="360,356" path="m14654,7219l14654,7134,14609,7180,14624,7193,14640,7206,14654,7219xe" filled="true" fillcolor="#708f2c" stroked="false">
                <v:path arrowok="t"/>
                <v:fill type="solid"/>
              </v:shape>
              <v:shape style="position:absolute;left:14609;top:6980;width:360;height:356" coordorigin="14609,6980" coordsize="360,356" path="m14968,7238l14968,7218,14964,7208,14957,7201,14746,6990,14729,6980,14710,6980,14693,6990,14628,7055,14618,7072,14618,7091,14628,7108,14654,7134,14654,7219,14698,7260,14739,7305,14765,7335,14813,7293,14846,7326,14856,7330,14876,7330,14885,7327,14957,7254,14964,7247,14968,7238xe" filled="true" fillcolor="#708f2c" stroked="false">
                <v:path arrowok="t"/>
                <v:fill type="solid"/>
              </v:shape>
            </v:group>
            <v:group style="position:absolute;left:12989;top:6979;width:357;height:360" coordorigin="12989,6979" coordsize="357,360">
              <v:shape style="position:absolute;left:12989;top:6979;width:357;height:360" coordorigin="12989,6979" coordsize="357,360" path="m13340,7072l13330,7055,13265,6990,13258,6983,13248,6979,13228,6979,13219,6983,13212,6990,13001,7201,12993,7208,12989,7218,12989,7238,12993,7247,13001,7254,13073,7327,13082,7330,13102,7330,13111,7326,13145,7293,13191,7339,13229,7293,13271,7249,13304,7219,13304,7134,13330,7108,13340,7091,13340,7072xe" filled="true" fillcolor="#708f2c" stroked="false">
                <v:path arrowok="t"/>
                <v:fill type="solid"/>
              </v:shape>
              <v:shape style="position:absolute;left:12989;top:6979;width:357;height:360" coordorigin="12989,6979" coordsize="357,360" path="m13346,7183l13304,7134,13304,7219,13315,7208,13330,7195,13346,7183xe" filled="true" fillcolor="#708f2c" stroked="false">
                <v:path arrowok="t"/>
                <v:fill type="solid"/>
              </v:shape>
            </v:group>
            <v:group style="position:absolute;left:13044;top:7033;width:1870;height:1870" coordorigin="13044,7033" coordsize="1870,1870">
              <v:shape style="position:absolute;left:13044;top:7033;width:1870;height:1870" coordorigin="13044,7033" coordsize="1870,1870" path="m14914,7968l14911,7892,14902,7817,14887,7744,14866,7673,14840,7604,14810,7539,14774,7476,14733,7416,14689,7360,14640,7307,14587,7258,14531,7214,14471,7174,14409,7138,14343,7107,14274,7081,14204,7061,14131,7046,14056,7037,13979,7033,13902,7037,13827,7046,13754,7061,13683,7081,13615,7107,13549,7138,13486,7174,13427,7214,13370,7258,13318,7307,13269,7360,13224,7416,13184,7476,13148,7539,13117,7604,13092,7673,13071,7744,13056,7817,13047,7892,13044,7968,13047,8045,13056,8120,13071,8193,13092,8264,13117,8332,13148,8398,13184,8461,13194,8475,13194,7968,13196,7904,13204,7841,13216,7780,13234,7720,13255,7663,13281,7607,13311,7555,13345,7505,13383,7457,13424,7413,13468,7372,13515,7335,13565,7301,13618,7271,13673,7245,13731,7223,13790,7206,13852,7193,13915,7186,13979,7183,14043,7186,14106,7193,14168,7206,14227,7223,14285,7245,14340,7271,14393,7301,14443,7335,14490,7372,14534,7413,14575,7457,14613,7505,14647,7555,14677,7607,14703,7663,14724,7720,14741,7780,14754,7841,14762,7904,14764,7968,14764,8475,14774,8461,14810,8398,14840,8332,14866,8264,14887,8193,14902,8120,14911,8045,14914,7968xe" filled="true" fillcolor="#96c224" stroked="false">
                <v:path arrowok="t"/>
                <v:fill type="solid"/>
              </v:shape>
              <v:shape style="position:absolute;left:13044;top:7033;width:1870;height:1870" coordorigin="13044,7033" coordsize="1870,1870" path="m14764,8475l14764,7968,14762,8033,14754,8096,14741,8157,14724,8217,14703,8274,14677,8329,14647,8382,14613,8432,14575,8480,14534,8524,14490,8565,14443,8602,14393,8636,14340,8666,14285,8692,14227,8714,14168,8731,14106,8744,14043,8751,13979,8754,13915,8751,13852,8744,13790,8731,13731,8714,13673,8692,13618,8666,13565,8636,13515,8602,13468,8565,13424,8524,13383,8480,13345,8432,13311,8382,13281,8329,13255,8274,13234,8217,13216,8157,13204,8096,13196,8033,13194,7968,13194,8475,13269,8577,13318,8630,13370,8678,13427,8723,13486,8763,13549,8799,13615,8830,13683,8856,13754,8876,13827,8891,13902,8900,13979,8903,14056,8900,14131,8891,14204,8876,14274,8856,14343,8830,14409,8799,14471,8763,14531,8723,14587,8678,14640,8630,14689,8577,14733,8521,14764,8475xe" filled="true" fillcolor="#96c224" stroked="false">
                <v:path arrowok="t"/>
                <v:fill type="solid"/>
              </v:shape>
            </v:group>
            <v:group style="position:absolute;left:13270;top:7260;width:1420;height:1420" coordorigin="13270,7260" coordsize="1420,1420">
              <v:shape style="position:absolute;left:13270;top:7260;width:1420;height:1420" coordorigin="13270,7260" coordsize="1420,1420" path="m13592,8367l13592,7555,13582,7572,13565,7582,13547,7582,13530,7573,13452,7494,13436,7512,13392,7570,13354,7632,13323,7697,13299,7765,13282,7835,13272,7907,13270,7931,13381,7931,13402,7938,13415,7954,13415,8399,13420,8406,13436,8425,13452,8443,13530,8365,13545,8353,13563,8349,13581,8355,13592,8367xe" filled="true" fillcolor="#708f2c" stroked="false">
                <v:path arrowok="t"/>
                <v:fill type="solid"/>
              </v:shape>
              <v:shape style="position:absolute;left:13270;top:7260;width:1420;height:1420" coordorigin="13270,7260" coordsize="1420,1420" path="m13415,8399l13415,7954,13413,7981,13402,7998,13386,8005,13270,8006,13272,8030,13282,8102,13299,8172,13323,8240,13354,8305,13392,8367,13406,8387,13415,8399xe" filled="true" fillcolor="#708f2c" stroked="false">
                <v:path arrowok="t"/>
                <v:fill type="solid"/>
              </v:shape>
              <v:shape style="position:absolute;left:13270;top:7260;width:1420;height:1420" coordorigin="13270,7260" coordsize="1420,1420" path="m14453,7441l14396,7395,14336,7356,14272,7322,14205,7296,14136,7276,14065,7264,14016,7260,14016,7370,14010,7391,13993,7405,13966,7402,13949,7391,13942,7375,13942,7260,13917,7261,13845,7271,13775,7289,13707,7313,13642,7344,13580,7381,13523,7425,13504,7441,13582,7520,13592,7536,13592,8367,13594,8369,13598,8387,13598,8568,13601,8569,13664,8605,13730,8634,13798,8656,13869,8671,13942,8679,13942,8567,13948,8546,13965,8532,13992,8535,14009,8545,14016,8562,14016,8679,14041,8677,14113,8667,14183,8650,14251,8625,14316,8594,14359,8568,14359,8385,14365,8367,14365,7536,14375,7519,14453,7441xe" filled="true" fillcolor="#708f2c" stroked="false">
                <v:path arrowok="t"/>
                <v:fill type="solid"/>
              </v:shape>
              <v:shape style="position:absolute;left:13270;top:7260;width:1420;height:1420" coordorigin="13270,7260" coordsize="1420,1420" path="m13598,8568l13598,8387,13593,8405,13589,8411,13586,8415,13582,8417,13504,8496,13523,8512,13542,8527,13561,8542,13581,8556,13598,8568xe" filled="true" fillcolor="#708f2c" stroked="false">
                <v:path arrowok="t"/>
                <v:fill type="solid"/>
              </v:shape>
              <v:shape style="position:absolute;left:13270;top:7260;width:1420;height:1420" coordorigin="13270,7260" coordsize="1420,1420" path="m14454,8496l14376,8417,14363,8403,14359,8385,14359,8568,14377,8556,14397,8542,14416,8527,14435,8512,14454,8496xe" filled="true" fillcolor="#708f2c" stroked="false">
                <v:path arrowok="t"/>
                <v:fill type="solid"/>
              </v:shape>
              <v:shape style="position:absolute;left:13270;top:7260;width:1420;height:1420" coordorigin="13270,7260" coordsize="1420,1420" path="m14689,7931l14682,7859,14667,7788,14645,7719,14615,7653,14580,7590,14538,7531,14506,7494,14428,7572,14411,7581,14392,7581,14375,7572,14365,7555,14365,7536,14365,8366,14380,8353,14398,8349,14415,8354,14422,8358,14425,8361,14428,8365,14506,8443,14522,8425,14537,8406,14543,8399,14543,7983,14545,7956,14556,7939,14572,7931,14577,7931,14689,7931xe" filled="true" fillcolor="#708f2c" stroked="false">
                <v:path arrowok="t"/>
                <v:fill type="solid"/>
              </v:shape>
              <v:shape style="position:absolute;left:13270;top:7260;width:1420;height:1420" coordorigin="13270,7260" coordsize="1420,1420" path="m14689,8006l14577,8006,14556,7999,14543,7983,14543,8399,14579,8347,14615,8284,14644,8218,14666,8149,14682,8078,14688,8030,14689,8006xe" filled="true" fillcolor="#708f2c" stroked="false">
                <v:path arrowok="t"/>
                <v:fill type="solid"/>
              </v:shape>
            </v:group>
            <v:group style="position:absolute;left:13652;top:7429;width:921;height:726" coordorigin="13652,7429" coordsize="921,726">
              <v:shape style="position:absolute;left:13652;top:7429;width:921;height:726" coordorigin="13652,7429" coordsize="921,726" path="m14573,7540l14462,7429,13959,7932,13764,7737,13652,7848,13959,8154,13961,8152,13961,8152,14573,7540xe" filled="true" fillcolor="#ffffff" stroked="false">
                <v:path arrowok="t"/>
                <v:fill type="solid"/>
              </v:shape>
            </v:group>
            <v:group style="position:absolute;left:11641;top:1393;width:480;height:479" coordorigin="11641,1393" coordsize="480,479">
              <v:shape style="position:absolute;left:11641;top:1393;width:480;height:479" coordorigin="11641,1393" coordsize="480,479" path="m12121,1633l12108,1557,12080,1500,12037,1452,11981,1417,11915,1397,11867,1393,11845,1396,11783,1414,11729,1448,11686,1496,11657,1556,11642,1625,11641,1651,11644,1672,11663,1733,11698,1785,11746,1828,11806,1857,11877,1871,11903,1872,11925,1868,11988,1847,12042,1810,12084,1760,12111,1700,12121,1633xe" filled="true" fillcolor="#96c224" stroked="false">
                <v:path arrowok="t"/>
                <v:fill type="solid"/>
              </v:shape>
            </v:group>
            <v:group style="position:absolute;left:11707;top:1444;width:349;height:379" coordorigin="11707,1444" coordsize="349,379">
              <v:shape style="position:absolute;left:11707;top:1444;width:349;height:379" coordorigin="11707,1444" coordsize="349,379" path="m11752,1721l11752,1573,11745,1591,11741,1611,11724,1615,11713,1616,11707,1623,11707,1638,11713,1644,11740,1644,11743,1664,11748,1683,11748,1723,11752,1721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798,1563l11798,1515,11783,1528,11770,1543,11736,1531,11730,1527,11721,1529,11717,1536,11713,1542,11716,1551,11722,1555,11752,1573,11752,1721,11764,1714,11773,1726,11773,1641,11776,1613,11783,1590,11792,1571,11798,1563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748,1723l11748,1683,11724,1705,11717,1709,11714,1717,11718,1724,11722,1731,11731,1734,11738,1729,11748,1723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992,1710l11923,1742,11899,1745,11880,1744,11807,1712,11776,1660,11773,1641,11773,1726,11777,1731,11791,1745,11794,1747,11797,1749,11797,1784,11799,1786,11808,1784,11813,1777,11821,1764,11843,1772,11862,1777,11874,1808,11875,1816,11881,1822,11889,1822,11897,1821,11902,1816,11902,1777,11923,1773,11941,1766,11957,1775,11960,1781,11964,1787,11970,1788,11970,1744,11983,1728,11992,1710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988,1491l11986,1482,11973,1474,11964,1476,11960,1482,11949,1500,11898,1486,11898,1449,11892,1444,11876,1444,11869,1449,11869,1487,11858,1488,11852,1490,11852,1490,11840,1492,11822,1501,11814,1488,11812,1484,11808,1477,11799,1475,11793,1479,11786,1483,11784,1492,11788,1498,11798,1515,11798,1563,11802,1556,11814,1545,11842,1528,11857,1523,11868,1520,11893,1519,11913,1523,11933,1529,11951,1539,11967,1552,11979,1566,11979,1518,11984,1502,11984,1497,11988,1491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789,1779l11789,1763,11784,1769,11787,1777,11789,1779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797,1784l11797,1749,11786,1767,11789,1763,11789,1779,11797,1784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999,1676l11999,1634,11999,1635,11997,1637,11994,1639,11989,1644,11982,1649,11974,1651,11950,1658,11928,1661,11910,1661,11885,1657,11828,1635,11802,1609,11803,1626,11857,1683,11913,1694,11933,1694,11937,1694,11957,1691,11979,1685,11999,1676,11999,1676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852,1490l11852,1489,11852,1490,11852,1490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903,1815l11903,1807,11902,1777,11902,1816,11903,1815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987,1772l11979,1758,11970,1744,11970,1788,11972,1788,11978,1784,11985,1780,11987,1772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2056,1542l12052,1536,12047,1529,12039,1527,12032,1531,12006,1547,11993,1531,11979,1518,11979,1566,11980,1568,11991,1587,11997,1606,11999,1625,11999,1676,12014,1666,12022,1660,12025,1656,12025,1584,12047,1555,12054,1551,12056,1542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1986,1493l11984,1497,11984,1502,11986,1493xe" filled="true" fillcolor="#ffffff" stroked="false">
                <v:path arrowok="t"/>
                <v:fill type="solid"/>
              </v:shape>
              <v:shape style="position:absolute;left:11707;top:1444;width:349;height:379" coordorigin="11707,1444" coordsize="349,379" path="m12033,1637l12033,1623,12030,1603,12025,1584,12025,1656,12027,1654,12030,1646,12032,1642,12033,1637xe" filled="true" fillcolor="#ffffff" stroked="false">
                <v:path arrowok="t"/>
                <v:fill type="solid"/>
              </v:shape>
            </v:group>
            <v:group style="position:absolute;left:11959;top:1779;width:2;height:3" coordorigin="11959,1779" coordsize="2,3">
              <v:shape style="position:absolute;left:11959;top:1779;width:2;height:3" coordorigin="11959,1779" coordsize="2,3" path="m11959,1781l11961,1781e" filled="false" stroked="true" strokeweight=".224pt" strokecolor="#ffffff">
                <v:path arrowok="t"/>
              </v:shape>
            </v:group>
            <v:group style="position:absolute;left:11832;top:1557;width:43;height:43" coordorigin="11832,1557" coordsize="43,43">
              <v:shape style="position:absolute;left:11832;top:1557;width:43;height:43" coordorigin="11832,1557" coordsize="43,43" path="m11874,1591l11874,1567,11865,1557,11841,1557,11832,1567,11832,1591,11841,1600,11865,1600,11874,1591xe" filled="true" fillcolor="#ffffff" stroked="false">
                <v:path arrowok="t"/>
                <v:fill type="solid"/>
              </v:shape>
            </v:group>
            <v:group style="position:absolute;left:11932;top:1596;width:32;height:32" coordorigin="11932,1596" coordsize="32,32">
              <v:shape style="position:absolute;left:11932;top:1596;width:32;height:32" coordorigin="11932,1596" coordsize="32,32" path="m11963,1620l11963,1603,11956,1596,11939,1596,11932,1603,11932,1620,11939,1627,11956,1627,11963,1620xe" filled="true" fillcolor="#ffffff" stroked="false">
                <v:path arrowok="t"/>
                <v:fill type="solid"/>
              </v:shape>
            </v:group>
            <v:group style="position:absolute;left:4825;top:1393;width:480;height:479" coordorigin="4825,1393" coordsize="480,479">
              <v:shape style="position:absolute;left:4825;top:1393;width:480;height:479" coordorigin="4825,1393" coordsize="480,479" path="m5304,1633l5292,1557,5264,1500,5220,1452,5165,1417,5099,1397,5050,1393,5028,1396,4967,1414,4913,1448,4870,1496,4840,1556,4826,1625,4825,1651,4828,1672,4847,1733,4881,1785,4930,1828,4990,1857,5061,1871,5087,1872,5109,1868,5172,1847,5226,1810,5268,1760,5295,1700,5304,1633xe" filled="true" fillcolor="#96c224" stroked="false">
                <v:path arrowok="t"/>
                <v:fill type="solid"/>
              </v:shape>
            </v:group>
            <v:group style="position:absolute;left:4891;top:1444;width:349;height:379" coordorigin="4891,1444" coordsize="349,379">
              <v:shape style="position:absolute;left:4891;top:1444;width:349;height:379" coordorigin="4891,1444" coordsize="349,379" path="m4936,1721l4936,1573,4929,1591,4925,1611,4907,1615,4897,1616,4891,1623,4891,1638,4897,1644,4923,1644,4927,1664,4932,1683,4932,1723,4936,1721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4982,1563l4982,1515,4967,1528,4954,1543,4920,1531,4914,1527,4905,1529,4901,1536,4897,1542,4900,1551,4906,1555,4936,1573,4936,1721,4948,1714,4957,1726,4957,1641,4960,1613,4967,1590,4976,1571,4982,1563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4932,1723l4932,1683,4907,1705,4901,1709,4898,1717,4902,1724,4906,1731,4915,1734,4922,1729,4932,1723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176,1710l5107,1742,5083,1745,5064,1744,4991,1712,4960,1660,4957,1641,4957,1726,4961,1731,4975,1745,4978,1747,4981,1749,4981,1784,4983,1786,4992,1784,4997,1777,5005,1764,5027,1772,5046,1777,5058,1808,5059,1816,5065,1822,5073,1822,5081,1821,5086,1816,5086,1777,5107,1773,5125,1766,5141,1775,5144,1781,5148,1787,5154,1788,5154,1744,5166,1728,5176,1710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172,1491l5170,1482,5157,1474,5148,1476,5144,1482,5133,1500,5081,1486,5081,1449,5076,1444,5059,1444,5053,1449,5053,1487,5042,1488,5036,1490,5036,1490,5024,1492,5006,1501,4998,1488,4996,1484,4991,1477,4983,1475,4977,1479,4970,1483,4968,1492,4972,1498,4982,1515,4982,1563,4986,1556,4998,1545,5026,1528,5041,1523,5052,1520,5076,1519,5097,1523,5116,1529,5135,1539,5151,1552,5163,1566,5163,1518,5168,1502,5168,1497,5172,1491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4972,1779l4972,1763,4968,1769,4970,1777,4972,1779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4981,1784l4981,1749,4970,1767,4972,1763,4972,1779,4978,1782,4981,1784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183,1676l5183,1634,5183,1635,5181,1637,5178,1639,5173,1644,5166,1649,5158,1651,5134,1658,5112,1661,5094,1661,5068,1657,5012,1635,4985,1609,4987,1626,5041,1683,5097,1694,5116,1694,5121,1694,5141,1691,5163,1685,5183,1676,5183,1676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036,1490l5036,1489,5036,1490,5036,1490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087,1815l5086,1807,5086,1777,5086,1816,5087,1815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171,1772l5163,1757,5154,1744,5154,1788,5156,1788,5162,1784,5169,1780,5171,1772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240,1542l5236,1536,5231,1529,5223,1527,5216,1531,5190,1547,5177,1531,5163,1518,5163,1566,5164,1568,5174,1587,5181,1606,5183,1625,5183,1676,5198,1667,5206,1660,5209,1656,5209,1584,5231,1555,5238,1551,5240,1542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170,1493l5168,1497,5168,1502,5170,1493xe" filled="true" fillcolor="#ffffff" stroked="false">
                <v:path arrowok="t"/>
                <v:fill type="solid"/>
              </v:shape>
              <v:shape style="position:absolute;left:4891;top:1444;width:349;height:379" coordorigin="4891,1444" coordsize="349,379" path="m5216,1637l5216,1623,5214,1603,5209,1584,5209,1656,5211,1654,5214,1646,5216,1642,5216,1637xe" filled="true" fillcolor="#ffffff" stroked="false">
                <v:path arrowok="t"/>
                <v:fill type="solid"/>
              </v:shape>
            </v:group>
            <v:group style="position:absolute;left:5143;top:1779;width:2;height:3" coordorigin="5143,1779" coordsize="2,3">
              <v:shape style="position:absolute;left:5143;top:1779;width:2;height:3" coordorigin="5143,1779" coordsize="2,3" path="m5143,1780l5143,1779,5143,1780,5143,1780xe" filled="true" fillcolor="#ffffff" stroked="false">
                <v:path arrowok="t"/>
                <v:fill type="solid"/>
              </v:shape>
              <v:shape style="position:absolute;left:5143;top:1779;width:2;height:3" coordorigin="5143,1779" coordsize="2,3" path="m5144,1782l5144,1781,5143,1780,5144,1782xe" filled="true" fillcolor="#ffffff" stroked="false">
                <v:path arrowok="t"/>
                <v:fill type="solid"/>
              </v:shape>
            </v:group>
            <v:group style="position:absolute;left:5016;top:1557;width:43;height:43" coordorigin="5016,1557" coordsize="43,43">
              <v:shape style="position:absolute;left:5016;top:1557;width:43;height:43" coordorigin="5016,1557" coordsize="43,43" path="m5058,1591l5058,1567,5049,1557,5025,1557,5016,1567,5016,1591,5025,1600,5049,1600,5058,1591xe" filled="true" fillcolor="#ffffff" stroked="false">
                <v:path arrowok="t"/>
                <v:fill type="solid"/>
              </v:shape>
            </v:group>
            <v:group style="position:absolute;left:5116;top:1596;width:32;height:32" coordorigin="5116,1596" coordsize="32,32">
              <v:shape style="position:absolute;left:5116;top:1596;width:32;height:32" coordorigin="5116,1596" coordsize="32,32" path="m5147,1620l5147,1603,5140,1596,5123,1596,5116,1603,5116,1620,5123,1627,5140,1627,5147,1620xe" filled="true" fillcolor="#ffffff" stroked="false">
                <v:path arrowok="t"/>
                <v:fill type="solid"/>
              </v:shape>
            </v:group>
            <v:group style="position:absolute;left:8230;top:1393;width:480;height:479" coordorigin="8230,1393" coordsize="480,479">
              <v:shape style="position:absolute;left:8230;top:1393;width:480;height:479" coordorigin="8230,1393" coordsize="480,479" path="m8709,1633l8697,1557,8668,1500,8625,1452,8570,1417,8504,1397,8455,1393,8433,1396,8371,1414,8318,1448,8275,1496,8245,1556,8231,1625,8230,1651,8232,1672,8251,1733,8286,1785,8334,1828,8395,1857,8466,1871,8491,1872,8514,1868,8577,1847,8631,1810,8672,1760,8699,1700,8709,1633xe" filled="true" fillcolor="#708f2c" stroked="false">
                <v:path arrowok="t"/>
                <v:fill type="solid"/>
              </v:shape>
            </v:group>
            <v:group style="position:absolute;left:8296;top:1444;width:349;height:379" coordorigin="8296,1444" coordsize="349,379">
              <v:shape style="position:absolute;left:8296;top:1444;width:349;height:379" coordorigin="8296,1444" coordsize="349,379" path="m8341,1721l8341,1573,8334,1591,8329,1611,8312,1615,8302,1616,8296,1623,8296,1638,8302,1644,8328,1644,8331,1664,8337,1683,8337,1723,8341,1721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386,1563l8386,1515,8372,1528,8358,1543,8325,1531,8318,1527,8310,1529,8306,1536,8301,1542,8304,1551,8311,1555,8341,1573,8341,1721,8353,1714,8362,1726,8362,1641,8365,1613,8371,1590,8380,1571,8386,1563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337,1723l8337,1683,8312,1705,8306,1709,8303,1717,8306,1724,8311,1731,8319,1734,8326,1729,8337,1723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581,1710l8511,1742,8488,1745,8469,1744,8396,1712,8365,1660,8362,1641,8362,1726,8365,1731,8379,1745,8382,1747,8385,1749,8385,1784,8388,1786,8397,1784,8401,1777,8410,1764,8431,1772,8451,1777,8463,1808,8463,1816,8470,1822,8478,1822,8485,1821,8491,1816,8491,1777,8511,1773,8530,1766,8545,1775,8549,1781,8553,1787,8559,1788,8559,1744,8571,1728,8581,1710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577,1491l8574,1482,8562,1474,8552,1476,8549,1482,8538,1500,8486,1486,8486,1449,8480,1444,8464,1444,8458,1449,8458,1487,8447,1488,8441,1490,8441,1490,8428,1492,8410,1501,8403,1488,8400,1484,8396,1477,8388,1475,8381,1479,8374,1483,8372,1492,8376,1498,8386,1515,8386,1563,8391,1556,8402,1545,8430,1528,8446,1523,8456,1520,8481,1519,8502,1523,8521,1529,8539,1539,8555,1552,8567,1566,8567,1518,8572,1502,8572,1497,8577,1491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377,1779l8377,1763,8373,1769,8375,1777,8377,1779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385,1784l8385,1749,8374,1767,8377,1763,8377,1779,8382,1782,8385,1784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588,1676l8588,1634,8587,1635,8586,1637,8583,1639,8578,1644,8570,1649,8562,1651,8538,1658,8516,1661,8499,1661,8473,1657,8417,1635,8390,1609,8392,1626,8446,1683,8502,1694,8521,1694,8525,1694,8546,1691,8567,1685,8588,1676,8588,1676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441,1490l8441,1489,8440,1490,8441,1490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492,1815l8491,1807,8491,1777,8491,1816,8492,1815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576,1772l8572,1765,8567,1757,8559,1744,8559,1788,8561,1788,8567,1784,8574,1780,8576,1772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644,1542l8640,1536,8636,1529,8627,1527,8620,1531,8595,1547,8582,1531,8567,1518,8567,1566,8569,1568,8579,1587,8585,1606,8588,1625,8588,1676,8603,1667,8611,1660,8614,1656,8614,1584,8635,1555,8642,1551,8644,1542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575,1493l8572,1497,8572,1502,8575,1493xe" filled="true" fillcolor="#ffffff" stroked="false">
                <v:path arrowok="t"/>
                <v:fill type="solid"/>
              </v:shape>
              <v:shape style="position:absolute;left:8296;top:1444;width:349;height:379" coordorigin="8296,1444" coordsize="349,379" path="m8621,1637l8621,1623,8619,1603,8614,1584,8614,1656,8615,1654,8619,1646,8620,1642,8621,1637xe" filled="true" fillcolor="#ffffff" stroked="false">
                <v:path arrowok="t"/>
                <v:fill type="solid"/>
              </v:shape>
            </v:group>
            <v:group style="position:absolute;left:8548;top:1779;width:2;height:3" coordorigin="8548,1779" coordsize="2,3">
              <v:shape style="position:absolute;left:8548;top:1779;width:2;height:3" coordorigin="8548,1779" coordsize="2,3" path="m8548,1780l8548,1779,8548,1780,8548,1780xe" filled="true" fillcolor="#ffffff" stroked="false">
                <v:path arrowok="t"/>
                <v:fill type="solid"/>
              </v:shape>
              <v:shape style="position:absolute;left:8548;top:1779;width:2;height:3" coordorigin="8548,1779" coordsize="2,3" path="m8549,1782l8549,1781,8548,1780,8549,1782xe" filled="true" fillcolor="#ffffff" stroked="false">
                <v:path arrowok="t"/>
                <v:fill type="solid"/>
              </v:shape>
            </v:group>
            <v:group style="position:absolute;left:8420;top:1557;width:43;height:43" coordorigin="8420,1557" coordsize="43,43">
              <v:shape style="position:absolute;left:8420;top:1557;width:43;height:43" coordorigin="8420,1557" coordsize="43,43" path="m8463,1591l8463,1567,8454,1557,8429,1557,8420,1567,8420,1591,8429,1600,8454,1600,8463,1591xe" filled="true" fillcolor="#ffffff" stroked="false">
                <v:path arrowok="t"/>
                <v:fill type="solid"/>
              </v:shape>
            </v:group>
            <v:group style="position:absolute;left:8521;top:1596;width:32;height:32" coordorigin="8521,1596" coordsize="32,32">
              <v:shape style="position:absolute;left:8521;top:1596;width:32;height:32" coordorigin="8521,1596" coordsize="32,32" path="m8552,1620l8552,1603,8545,1596,8528,1596,8521,1603,8521,1620,8528,1627,8545,1627,8552,1620xe" filled="true" fillcolor="#ffffff" stroked="false">
                <v:path arrowok="t"/>
                <v:fill type="solid"/>
              </v:shape>
            </v:group>
            <v:group style="position:absolute;left:15033;top:1393;width:480;height:479" coordorigin="15033,1393" coordsize="480,479">
              <v:shape style="position:absolute;left:15033;top:1393;width:480;height:479" coordorigin="15033,1393" coordsize="480,479" path="m15512,1633l15500,1557,15471,1500,15428,1452,15372,1417,15307,1397,15258,1393,15236,1396,15174,1414,15121,1448,15078,1496,15048,1556,15034,1625,15033,1651,15035,1672,15054,1733,15089,1785,15137,1828,15198,1857,15269,1871,15294,1872,15317,1868,15380,1847,15433,1810,15475,1760,15502,1700,15512,1633xe" filled="true" fillcolor="#708f2c" stroked="false">
                <v:path arrowok="t"/>
                <v:fill type="solid"/>
              </v:shape>
            </v:group>
            <v:group style="position:absolute;left:15099;top:1444;width:349;height:379" coordorigin="15099,1444" coordsize="349,379">
              <v:shape style="position:absolute;left:15099;top:1444;width:349;height:379" coordorigin="15099,1444" coordsize="349,379" path="m15144,1721l15144,1573,15137,1591,15132,1611,15115,1615,15105,1616,15099,1623,15099,1638,15105,1644,15131,1644,15134,1664,15140,1683,15140,1723,15144,1721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189,1563l15189,1515,15175,1528,15161,1543,15128,1531,15121,1527,15113,1529,15109,1536,15104,1542,15107,1551,15114,1555,15144,1573,15144,1721,15156,1714,15164,1726,15164,1641,15168,1613,15174,1590,15183,1571,15189,1563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140,1723l15140,1683,15115,1705,15109,1709,15106,1717,15109,1724,15114,1731,15122,1734,15129,1729,15140,1723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384,1710l15314,1742,15291,1745,15271,1744,15198,1712,15168,1660,15164,1641,15164,1726,15168,1731,15182,1745,15185,1747,15188,1749,15188,1784,15191,1786,15200,1784,15204,1777,15212,1764,15234,1772,15254,1777,15266,1808,15266,1816,15273,1822,15280,1822,15288,1821,15293,1816,15293,1777,15314,1773,15332,1766,15348,1775,15351,1781,15355,1787,15362,1788,15362,1744,15374,1728,15384,1710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379,1491l15377,1482,15365,1474,15355,1476,15352,1482,15341,1500,15289,1486,15289,1449,15283,1444,15267,1444,15261,1449,15261,1487,15250,1488,15244,1490,15244,1490,15231,1492,15213,1501,15206,1488,15203,1484,15199,1477,15191,1475,15184,1479,15177,1483,15175,1492,15179,1498,15189,1515,15189,1563,15194,1556,15205,1545,15233,1528,15249,1523,15259,1520,15284,1519,15304,1523,15324,1529,15342,1539,15358,1552,15370,1566,15370,1518,15375,1502,15375,1497,15379,1491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180,1779l15180,1763,15176,1769,15178,1777,15180,1779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188,1784l15188,1749,15177,1767,15180,1763,15180,1779,15185,1782,15188,1784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391,1676l15391,1634,15390,1635,15389,1637,15386,1639,15381,1644,15373,1649,15365,1651,15341,1658,15319,1661,15301,1661,15276,1657,15220,1635,15193,1609,15194,1626,15248,1683,15304,1694,15324,1694,15328,1694,15349,1691,15370,1685,15390,1676,15391,1676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244,1490l15244,1489,15243,1490,15244,1490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295,1815l15294,1807,15293,1777,15293,1816,15295,1815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379,1772l15374,1765,15370,1757,15362,1744,15362,1788,15364,1788,15370,1784,15377,1780,15379,1772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447,1542l15443,1536,15439,1529,15430,1527,15423,1531,15398,1547,15385,1531,15370,1518,15370,1566,15372,1568,15382,1587,15388,1606,15391,1625,15391,1676,15406,1666,15413,1660,15416,1656,15416,1584,15438,1555,15445,1551,15447,1542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378,1493l15375,1497,15375,1502,15378,1493xe" filled="true" fillcolor="#ffffff" stroked="false">
                <v:path arrowok="t"/>
                <v:fill type="solid"/>
              </v:shape>
              <v:shape style="position:absolute;left:15099;top:1444;width:349;height:379" coordorigin="15099,1444" coordsize="349,379" path="m15424,1637l15424,1623,15422,1603,15416,1584,15416,1656,15418,1654,15422,1646,15423,1642,15424,1637xe" filled="true" fillcolor="#ffffff" stroked="false">
                <v:path arrowok="t"/>
                <v:fill type="solid"/>
              </v:shape>
            </v:group>
            <v:group style="position:absolute;left:15350;top:1779;width:2;height:3" coordorigin="15350,1779" coordsize="2,3">
              <v:shape style="position:absolute;left:15350;top:1779;width:2;height:3" coordorigin="15350,1779" coordsize="2,3" path="m15350,1781l15352,1781e" filled="false" stroked="true" strokeweight=".224pt" strokecolor="#ffffff">
                <v:path arrowok="t"/>
              </v:shape>
            </v:group>
            <v:group style="position:absolute;left:15223;top:1557;width:43;height:43" coordorigin="15223,1557" coordsize="43,43">
              <v:shape style="position:absolute;left:15223;top:1557;width:43;height:43" coordorigin="15223,1557" coordsize="43,43" path="m15266,1591l15266,1567,15256,1557,15232,1557,15223,1567,15223,1591,15232,1600,15256,1600,15266,1591xe" filled="true" fillcolor="#ffffff" stroked="false">
                <v:path arrowok="t"/>
                <v:fill type="solid"/>
              </v:shape>
            </v:group>
            <v:group style="position:absolute;left:15324;top:1596;width:32;height:32" coordorigin="15324,1596" coordsize="32,32">
              <v:shape style="position:absolute;left:15324;top:1596;width:32;height:32" coordorigin="15324,1596" coordsize="32,32" path="m15355,1620l15355,1603,15348,1596,15331,1596,15324,1603,15324,1620,15331,1627,15348,1627,15355,1620xe" filled="true" fillcolor="#ffffff" stroked="false">
                <v:path arrowok="t"/>
                <v:fill type="solid"/>
              </v:shape>
            </v:group>
            <v:group style="position:absolute;left:4825;top:5993;width:480;height:479" coordorigin="4825,5993" coordsize="480,479">
              <v:shape style="position:absolute;left:4825;top:5993;width:480;height:479" coordorigin="4825,5993" coordsize="480,479" path="m5304,6232l5292,6157,5264,6099,5220,6052,5165,6017,5099,5997,5050,5993,5028,5995,4967,6013,4913,6047,4870,6095,4840,6155,4826,6225,4825,6250,4828,6271,4847,6332,4881,6385,4930,6427,4990,6456,5061,6470,5087,6471,5109,6468,5172,6446,5226,6409,5268,6360,5295,6300,5304,6232xe" filled="true" fillcolor="#708f2c" stroked="false">
                <v:path arrowok="t"/>
                <v:fill type="solid"/>
              </v:shape>
            </v:group>
            <v:group style="position:absolute;left:4891;top:6043;width:349;height:379" coordorigin="4891,6043" coordsize="349,379">
              <v:shape style="position:absolute;left:4891;top:6043;width:349;height:379" coordorigin="4891,6043" coordsize="349,379" path="m4936,6321l4936,6172,4929,6191,4925,6210,4907,6215,4897,6215,4891,6222,4891,6237,4897,6243,4923,6243,4927,6263,4932,6282,4932,6323,4936,6321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4982,6162l4982,6115,4967,6127,4954,6143,4920,6130,4914,6126,4905,6128,4901,6135,4897,6142,4900,6150,4906,6155,4936,6172,4936,6321,4948,6314,4957,6325,4957,6240,4960,6213,4967,6189,4976,6170,4982,6162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4932,6323l4932,6282,4907,6304,4901,6308,4898,6317,4902,6324,4906,6330,4915,6333,4922,6329,4932,6323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176,6310l5107,6341,5083,6344,5064,6344,4991,6311,4960,6259,4957,6240,4957,6325,4961,6330,4975,6344,4978,6346,4981,6349,4981,6384,4983,6385,4992,6384,4997,6377,5005,6363,5027,6372,5046,6376,5058,6407,5059,6415,5065,6421,5073,6421,5081,6421,5086,6415,5086,6377,5107,6372,5125,6365,5141,6375,5144,6380,5148,6386,5154,6387,5154,6343,5166,6327,5176,6310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172,6090l5170,6082,5157,6073,5148,6075,5144,6082,5133,6099,5081,6086,5081,6048,5076,6043,5059,6043,5053,6048,5053,6086,5042,6087,5036,6089,5036,6089,5024,6091,5006,6100,4998,6087,4996,6083,4991,6077,4983,6075,4977,6078,4970,6082,4968,6091,4972,6097,4982,6115,4982,6162,4986,6155,4998,6144,5026,6128,5041,6122,5052,6119,5076,6118,5097,6122,5116,6129,5135,6138,5151,6151,5163,6165,5163,6117,5168,6101,5168,6097,5172,6090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4972,6378l4972,6362,4968,6368,4970,6377,4972,6378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4981,6384l4981,6349,4970,6366,4972,6362,4972,6378,4978,6381,4981,6384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183,6275l5183,6233,5183,6235,5181,6237,5178,6239,5173,6244,5166,6248,5158,6251,5134,6258,5112,6261,5094,6261,5068,6256,5012,6234,4985,6208,4987,6225,5041,6282,5097,6293,5116,6293,5121,6293,5141,6290,5163,6285,5183,6276,5183,6275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036,6089l5036,6089,5036,6089,5036,6089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087,6414l5086,6406,5086,6377,5086,6415,5087,6414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171,6371l5163,6357,5154,6343,5154,6387,5156,6387,5162,6384,5169,6380,5171,6371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240,6142l5236,6135,5231,6128,5223,6126,5216,6131,5190,6146,5177,6130,5163,6117,5163,6165,5164,6167,5174,6186,5181,6205,5183,6224,5183,6275,5198,6266,5206,6259,5209,6255,5209,6183,5231,6155,5238,6150,5240,6142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170,6093l5168,6097,5168,6101,5170,6093xe" filled="true" fillcolor="#ffffff" stroked="false">
                <v:path arrowok="t"/>
                <v:fill type="solid"/>
              </v:shape>
              <v:shape style="position:absolute;left:4891;top:6043;width:349;height:379" coordorigin="4891,6043" coordsize="349,379" path="m5216,6236l5216,6222,5214,6203,5209,6183,5209,6255,5211,6253,5214,6245,5216,6241,5216,6236xe" filled="true" fillcolor="#ffffff" stroked="false">
                <v:path arrowok="t"/>
                <v:fill type="solid"/>
              </v:shape>
            </v:group>
            <v:group style="position:absolute;left:5143;top:6379;width:2;height:3" coordorigin="5143,6379" coordsize="2,3">
              <v:shape style="position:absolute;left:5143;top:6379;width:2;height:3" coordorigin="5143,6379" coordsize="2,3" path="m5143,6380l5143,6379,5143,6379,5143,6380xe" filled="true" fillcolor="#ffffff" stroked="false">
                <v:path arrowok="t"/>
                <v:fill type="solid"/>
              </v:shape>
              <v:shape style="position:absolute;left:5143;top:6379;width:2;height:3" coordorigin="5143,6379" coordsize="2,3" path="m5144,6381l5144,6380,5143,6380,5144,6381xe" filled="true" fillcolor="#ffffff" stroked="false">
                <v:path arrowok="t"/>
                <v:fill type="solid"/>
              </v:shape>
            </v:group>
            <v:group style="position:absolute;left:5016;top:6157;width:43;height:43" coordorigin="5016,6157" coordsize="43,43">
              <v:shape style="position:absolute;left:5016;top:6157;width:43;height:43" coordorigin="5016,6157" coordsize="43,43" path="m5058,6190l5058,6166,5049,6157,5025,6157,5016,6166,5016,6190,5025,6199,5049,6199,5058,6190xe" filled="true" fillcolor="#ffffff" stroked="false">
                <v:path arrowok="t"/>
                <v:fill type="solid"/>
              </v:shape>
            </v:group>
            <v:group style="position:absolute;left:5116;top:6195;width:32;height:32" coordorigin="5116,6195" coordsize="32,32">
              <v:shape style="position:absolute;left:5116;top:6195;width:32;height:32" coordorigin="5116,6195" coordsize="32,32" path="m5147,6219l5147,6202,5140,6195,5123,6195,5116,6202,5116,6219,5123,6226,5140,6226,5147,6219xe" filled="true" fillcolor="#ffffff" stroked="false">
                <v:path arrowok="t"/>
                <v:fill type="solid"/>
              </v:shape>
            </v:group>
            <v:group style="position:absolute;left:11652;top:5993;width:480;height:479" coordorigin="11652,5993" coordsize="480,479">
              <v:shape style="position:absolute;left:11652;top:5993;width:480;height:479" coordorigin="11652,5993" coordsize="480,479" path="m12131,6232l12119,6157,12090,6099,12047,6052,11991,6017,11926,5997,11877,5993,11855,5995,11793,6013,11740,6047,11697,6095,11667,6155,11653,6225,11652,6250,11654,6271,11673,6332,11708,6385,11756,6427,11817,6456,11888,6470,11913,6471,11936,6468,11999,6446,12052,6409,12094,6360,12121,6300,12131,6232xe" filled="true" fillcolor="#708f2c" stroked="false">
                <v:path arrowok="t"/>
                <v:fill type="solid"/>
              </v:shape>
            </v:group>
            <v:group style="position:absolute;left:11718;top:6043;width:349;height:379" coordorigin="11718,6043" coordsize="349,379">
              <v:shape style="position:absolute;left:11718;top:6043;width:349;height:379" coordorigin="11718,6043" coordsize="349,379" path="m11762,6321l11762,6172,11756,6191,11751,6210,11734,6215,11724,6215,11718,6222,11718,6237,11724,6243,11750,6243,11753,6263,11759,6282,11759,6323,11762,6321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808,6162l11808,6115,11794,6127,11780,6143,11747,6130,11740,6126,11732,6128,11728,6135,11723,6142,11726,6150,11732,6155,11762,6172,11762,6321,11775,6314,11783,6325,11783,6240,11787,6213,11793,6189,11802,6170,11808,6162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759,6323l11759,6282,11734,6304,11728,6308,11725,6317,11728,6324,11732,6330,11741,6333,11748,6329,11759,6323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2003,6310l11933,6341,11910,6344,11890,6344,11817,6311,11787,6259,11783,6240,11783,6325,11787,6330,11801,6344,11804,6346,11807,6349,11807,6384,11810,6385,11819,6384,11823,6377,11831,6363,11853,6372,11872,6376,11885,6407,11885,6415,11892,6421,11899,6421,11907,6421,11912,6415,11912,6377,11933,6372,11951,6365,11967,6375,11970,6380,11974,6386,11981,6387,11981,6343,11993,6327,12003,6310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998,6090l11996,6082,11984,6073,11974,6075,11971,6082,11960,6099,11908,6086,11908,6048,11902,6043,11886,6043,11880,6048,11880,6086,11868,6087,11863,6089,11863,6089,11850,6091,11832,6100,11825,6087,11822,6083,11818,6077,11810,6075,11803,6078,11796,6082,11794,6091,11798,6097,11808,6115,11808,6162,11813,6155,11824,6144,11852,6128,11868,6122,11878,6119,11903,6118,11923,6122,11943,6129,11961,6138,11977,6151,11989,6165,11989,6117,11994,6101,11994,6097,11998,6090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799,6378l11799,6362,11795,6368,11797,6377,11799,6378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807,6384l11807,6349,11796,6366,11799,6362,11799,6378,11807,6384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2010,6275l12010,6233,12009,6235,12008,6237,12005,6239,12000,6244,11992,6248,11984,6251,11960,6258,11938,6261,11920,6261,11895,6256,11839,6234,11812,6208,11813,6225,11867,6282,11923,6293,11943,6293,11947,6293,11968,6290,11989,6285,12009,6276,12010,6275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863,6089l11863,6089,11862,6089,11863,6089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914,6414l11913,6406,11912,6377,11912,6415,11914,6414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998,6371l11989,6357,11981,6343,11981,6387,11983,6387,11988,6384,11996,6380,11998,6371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2066,6142l12062,6135,12058,6128,12049,6126,12042,6131,12017,6146,12004,6130,11989,6117,11989,6165,11991,6167,12001,6186,12007,6205,12010,6224,12010,6275,12025,6266,12032,6259,12035,6255,12035,6183,12057,6155,12064,6150,12066,6142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1997,6093l11994,6097,11994,6101,11997,6093xe" filled="true" fillcolor="#ffffff" stroked="false">
                <v:path arrowok="t"/>
                <v:fill type="solid"/>
              </v:shape>
              <v:shape style="position:absolute;left:11718;top:6043;width:349;height:379" coordorigin="11718,6043" coordsize="349,379" path="m12043,6236l12043,6222,12040,6203,12035,6183,12035,6255,12037,6253,12041,6245,12042,6241,12043,6236xe" filled="true" fillcolor="#ffffff" stroked="false">
                <v:path arrowok="t"/>
                <v:fill type="solid"/>
              </v:shape>
            </v:group>
            <v:group style="position:absolute;left:11969;top:6379;width:2;height:3" coordorigin="11969,6379" coordsize="2,3">
              <v:shape style="position:absolute;left:11969;top:6379;width:2;height:3" coordorigin="11969,6379" coordsize="2,3" path="m11970,6380l11969,6379,11970,6379,11970,6380xe" filled="true" fillcolor="#ffffff" stroked="false">
                <v:path arrowok="t"/>
                <v:fill type="solid"/>
              </v:shape>
              <v:shape style="position:absolute;left:11969;top:6379;width:2;height:3" coordorigin="11969,6379" coordsize="2,3" path="m11971,6381l11970,6380,11970,6380,11971,6381xe" filled="true" fillcolor="#ffffff" stroked="false">
                <v:path arrowok="t"/>
                <v:fill type="solid"/>
              </v:shape>
            </v:group>
            <v:group style="position:absolute;left:11842;top:6157;width:43;height:43" coordorigin="11842,6157" coordsize="43,43">
              <v:shape style="position:absolute;left:11842;top:6157;width:43;height:43" coordorigin="11842,6157" coordsize="43,43" path="m11885,6190l11885,6166,11875,6157,11851,6157,11842,6166,11842,6190,11851,6199,11875,6199,11885,6190xe" filled="true" fillcolor="#ffffff" stroked="false">
                <v:path arrowok="t"/>
                <v:fill type="solid"/>
              </v:shape>
            </v:group>
            <v:group style="position:absolute;left:11943;top:6195;width:32;height:32" coordorigin="11943,6195" coordsize="32,32">
              <v:shape style="position:absolute;left:11943;top:6195;width:32;height:32" coordorigin="11943,6195" coordsize="32,32" path="m11974,6219l11974,6202,11967,6195,11950,6195,11943,6202,11943,6219,11950,6226,11967,6226,11974,6219xe" filled="true" fillcolor="#ffffff" stroked="false">
                <v:path arrowok="t"/>
                <v:fill type="solid"/>
              </v:shape>
            </v:group>
            <v:group style="position:absolute;left:15039;top:6010;width:480;height:479" coordorigin="15039,6010" coordsize="480,479">
              <v:shape style="position:absolute;left:15039;top:6010;width:480;height:479" coordorigin="15039,6010" coordsize="480,479" path="m15518,6249l15506,6174,15477,6117,15434,6069,15379,6034,15313,6014,15264,6010,15242,6012,15181,6031,15127,6065,15084,6112,15054,6172,15040,6242,15039,6267,15042,6289,15061,6350,15095,6402,15144,6444,15204,6473,15275,6487,15301,6488,15323,6485,15386,6464,15440,6427,15482,6377,15509,6317,15518,6249xe" filled="true" fillcolor="#96c224" stroked="false">
                <v:path arrowok="t"/>
                <v:fill type="solid"/>
              </v:shape>
            </v:group>
            <v:group style="position:absolute;left:15105;top:6060;width:349;height:379" coordorigin="15105,6060" coordsize="349,379">
              <v:shape style="position:absolute;left:15105;top:6060;width:349;height:379" coordorigin="15105,6060" coordsize="349,379" path="m15150,6338l15150,6190,15143,6208,15139,6228,15121,6232,15111,6232,15105,6239,15105,6255,15111,6260,15137,6260,15140,6280,15146,6299,15146,6340,15150,6338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196,6179l15196,6132,15181,6144,15168,6160,15134,6147,15128,6144,15119,6146,15115,6153,15111,6159,15114,6168,15120,6172,15150,6190,15150,6338,15162,6331,15171,6342,15171,6258,15174,6230,15181,6207,15190,6188,15196,6179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146,6340l15146,6299,15121,6321,15115,6325,15112,6334,15116,6341,15120,6347,15128,6350,15136,6346,15146,6340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390,6327l15320,6359,15297,6361,15278,6361,15205,6329,15174,6276,15171,6258,15171,6342,15175,6347,15189,6361,15192,6364,15195,6366,15195,6401,15197,6403,15206,6401,15210,6394,15219,6381,15241,6389,15260,6394,15272,6424,15273,6432,15279,6439,15287,6439,15295,6438,15300,6433,15300,6394,15321,6390,15339,6382,15354,6392,15358,6398,15362,6403,15368,6404,15368,6360,15380,6345,15390,6327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386,6108l15384,6099,15377,6094,15371,6091,15362,6093,15358,6099,15347,6116,15295,6103,15295,6066,15290,6060,15273,6060,15267,6066,15267,6103,15256,6104,15250,6106,15250,6107,15238,6108,15220,6117,15212,6105,15210,6100,15205,6094,15197,6092,15191,6096,15184,6100,15181,6108,15186,6115,15196,6132,15196,6179,15200,6173,15211,6161,15239,6145,15255,6139,15266,6137,15290,6136,15311,6139,15330,6146,15349,6156,15365,6168,15377,6183,15377,6134,15382,6119,15382,6114,15386,6108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186,6395l15186,6379,15182,6386,15184,6394,15186,6395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195,6401l15195,6366,15184,6383,15186,6379,15186,6395,15195,6401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397,6293l15397,6250,15396,6252,15395,6254,15392,6256,15387,6261,15379,6265,15372,6268,15348,6275,15326,6278,15308,6278,15282,6274,15226,6252,15199,6225,15201,6243,15255,6300,15311,6310,15330,6310,15335,6310,15355,6308,15377,6302,15397,6293,15397,6293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250,6106l15250,6106,15250,6107,15250,6106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301,6432l15300,6424,15300,6394,15300,6433,15301,6432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385,6388l15377,6374,15368,6360,15368,6404,15370,6404,15376,6401,15383,6397,15385,6388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454,6159l15449,6153,15445,6146,15437,6144,15430,6148,15404,6164,15391,6148,15377,6134,15377,6183,15378,6184,15388,6204,15395,6223,15397,6241,15397,6293,15412,6283,15420,6277,15423,6273,15423,6200,15445,6172,15452,6168,15454,6159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384,6110l15382,6114,15382,6119,15384,6110xe" filled="true" fillcolor="#ffffff" stroked="false">
                <v:path arrowok="t"/>
                <v:fill type="solid"/>
              </v:shape>
              <v:shape style="position:absolute;left:15105;top:6060;width:349;height:379" coordorigin="15105,6060" coordsize="349,379" path="m15430,6253l15430,6240,15428,6220,15423,6200,15423,6273,15425,6270,15428,6262,15430,6258,15430,6253xe" filled="true" fillcolor="#ffffff" stroked="false">
                <v:path arrowok="t"/>
                <v:fill type="solid"/>
              </v:shape>
            </v:group>
            <v:group style="position:absolute;left:15357;top:6396;width:2;height:3" coordorigin="15357,6396" coordsize="2,3">
              <v:shape style="position:absolute;left:15357;top:6396;width:2;height:3" coordorigin="15357,6396" coordsize="2,3" path="m15357,6397l15357,6396,15357,6397,15357,6397xe" filled="true" fillcolor="#ffffff" stroked="false">
                <v:path arrowok="t"/>
                <v:fill type="solid"/>
              </v:shape>
              <v:shape style="position:absolute;left:15357;top:6396;width:2;height:3" coordorigin="15357,6396" coordsize="2,3" path="m15358,6399l15358,6398,15357,6397,15358,6399xe" filled="true" fillcolor="#ffffff" stroked="false">
                <v:path arrowok="t"/>
                <v:fill type="solid"/>
              </v:shape>
            </v:group>
            <v:group style="position:absolute;left:15230;top:6174;width:43;height:43" coordorigin="15230,6174" coordsize="43,43">
              <v:shape style="position:absolute;left:15230;top:6174;width:43;height:43" coordorigin="15230,6174" coordsize="43,43" path="m15272,6207l15272,6183,15263,6174,15239,6174,15230,6183,15230,6207,15239,6216,15263,6216,15272,6207xe" filled="true" fillcolor="#ffffff" stroked="false">
                <v:path arrowok="t"/>
                <v:fill type="solid"/>
              </v:shape>
            </v:group>
            <v:group style="position:absolute;left:15330;top:6212;width:32;height:32" coordorigin="15330,6212" coordsize="32,32">
              <v:shape style="position:absolute;left:15330;top:6212;width:32;height:32" coordorigin="15330,6212" coordsize="32,32" path="m15361,6236l15361,6219,15354,6212,15337,6212,15330,6219,15330,6236,15337,6243,15354,6243,15361,6236xe" filled="true" fillcolor="#ffffff" stroked="false">
                <v:path arrowok="t"/>
                <v:fill type="solid"/>
              </v:shape>
            </v:group>
            <v:group style="position:absolute;left:8230;top:6010;width:480;height:479" coordorigin="8230,6010" coordsize="480,479">
              <v:shape style="position:absolute;left:8230;top:6010;width:480;height:479" coordorigin="8230,6010" coordsize="480,479" path="m8709,6249l8697,6174,8668,6117,8625,6069,8570,6034,8504,6014,8455,6010,8433,6012,8371,6031,8318,6065,8275,6112,8245,6172,8231,6242,8230,6267,8232,6289,8251,6350,8286,6402,8334,6444,8395,6473,8466,6487,8491,6488,8514,6485,8577,6464,8631,6427,8672,6377,8699,6317,8709,6249xe" filled="true" fillcolor="#96c224" stroked="false">
                <v:path arrowok="t"/>
                <v:fill type="solid"/>
              </v:shape>
            </v:group>
            <v:group style="position:absolute;left:8296;top:6060;width:349;height:379" coordorigin="8296,6060" coordsize="349,379">
              <v:shape style="position:absolute;left:8296;top:6060;width:349;height:379" coordorigin="8296,6060" coordsize="349,379" path="m8341,6338l8341,6190,8334,6208,8329,6228,8312,6232,8302,6232,8296,6239,8296,6255,8302,6260,8328,6260,8331,6280,8337,6299,8337,6340,8341,6338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386,6179l8386,6132,8372,6144,8358,6160,8325,6147,8318,6144,8310,6146,8306,6153,8301,6159,8304,6168,8311,6172,8341,6190,8341,6338,8353,6331,8362,6342,8362,6258,8365,6230,8371,6207,8380,6188,8386,6179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337,6340l8337,6299,8312,6321,8306,6325,8303,6334,8306,6341,8311,6347,8319,6350,8326,6346,8337,6340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581,6327l8511,6359,8488,6361,8469,6361,8396,6329,8365,6276,8362,6258,8362,6342,8365,6347,8379,6361,8382,6364,8385,6366,8385,6401,8388,6403,8397,6401,8401,6394,8410,6381,8431,6389,8451,6394,8463,6424,8463,6432,8470,6439,8478,6439,8485,6438,8491,6433,8491,6394,8511,6390,8530,6382,8545,6392,8549,6398,8553,6403,8559,6404,8559,6360,8571,6345,8581,6327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577,6108l8574,6099,8562,6091,8552,6093,8549,6099,8538,6116,8486,6103,8486,6066,8480,6060,8464,6060,8458,6066,8458,6103,8447,6104,8441,6106,8441,6107,8428,6108,8410,6117,8403,6105,8400,6100,8396,6094,8388,6092,8381,6096,8374,6100,8372,6108,8376,6115,8386,6132,8386,6179,8391,6173,8402,6161,8430,6145,8446,6139,8456,6137,8481,6136,8502,6139,8521,6146,8539,6156,8555,6168,8567,6183,8567,6134,8572,6119,8572,6114,8577,6108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377,6395l8377,6379,8373,6386,8375,6394,8377,6395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385,6401l8385,6366,8374,6383,8377,6379,8377,6395,8382,6399,8385,6401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588,6293l8588,6250,8587,6252,8586,6254,8583,6256,8578,6261,8570,6265,8562,6268,8538,6275,8516,6278,8499,6278,8473,6274,8417,6252,8390,6225,8392,6243,8446,6300,8502,6310,8521,6310,8525,6310,8546,6308,8567,6302,8588,6293,8588,6293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441,6106l8441,6106,8440,6107,8441,6106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492,6432l8491,6424,8491,6394,8491,6433,8492,6432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576,6388l8572,6381,8567,6374,8559,6360,8559,6404,8561,6404,8567,6401,8574,6397,8576,6388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644,6159l8640,6153,8636,6146,8627,6144,8620,6148,8595,6164,8582,6148,8567,6134,8567,6183,8569,6184,8579,6204,8585,6223,8588,6241,8588,6293,8603,6283,8611,6277,8614,6273,8614,6200,8635,6172,8642,6168,8644,6159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575,6110l8572,6114,8572,6119,8575,6110xe" filled="true" fillcolor="#ffffff" stroked="false">
                <v:path arrowok="t"/>
                <v:fill type="solid"/>
              </v:shape>
              <v:shape style="position:absolute;left:8296;top:6060;width:349;height:379" coordorigin="8296,6060" coordsize="349,379" path="m8621,6253l8621,6240,8619,6220,8614,6200,8614,6273,8615,6270,8619,6262,8620,6258,8621,6253xe" filled="true" fillcolor="#ffffff" stroked="false">
                <v:path arrowok="t"/>
                <v:fill type="solid"/>
              </v:shape>
            </v:group>
            <v:group style="position:absolute;left:8548;top:6396;width:2;height:3" coordorigin="8548,6396" coordsize="2,3">
              <v:shape style="position:absolute;left:8548;top:6396;width:2;height:3" coordorigin="8548,6396" coordsize="2,3" path="m8548,6397l8548,6396,8548,6397,8548,6397xe" filled="true" fillcolor="#ffffff" stroked="false">
                <v:path arrowok="t"/>
                <v:fill type="solid"/>
              </v:shape>
              <v:shape style="position:absolute;left:8548;top:6396;width:2;height:3" coordorigin="8548,6396" coordsize="2,3" path="m8549,6399l8549,6398,8548,6397,8549,6399xe" filled="true" fillcolor="#ffffff" stroked="false">
                <v:path arrowok="t"/>
                <v:fill type="solid"/>
              </v:shape>
            </v:group>
            <v:group style="position:absolute;left:8420;top:6174;width:43;height:43" coordorigin="8420,6174" coordsize="43,43">
              <v:shape style="position:absolute;left:8420;top:6174;width:43;height:43" coordorigin="8420,6174" coordsize="43,43" path="m8463,6207l8463,6183,8454,6174,8429,6174,8420,6183,8420,6207,8429,6216,8454,6216,8463,6207xe" filled="true" fillcolor="#ffffff" stroked="false">
                <v:path arrowok="t"/>
                <v:fill type="solid"/>
              </v:shape>
            </v:group>
            <v:group style="position:absolute;left:8521;top:6212;width:32;height:32" coordorigin="8521,6212" coordsize="32,32">
              <v:shape style="position:absolute;left:8521;top:6212;width:32;height:32" coordorigin="8521,6212" coordsize="32,32" path="m8552,6236l8552,6219,8545,6212,8528,6212,8521,6219,8521,6236,8528,6243,8545,6243,8552,6236xe" filled="true" fillcolor="#ffffff" stroked="false">
                <v:path arrowok="t"/>
                <v:fill type="solid"/>
              </v:shape>
            </v:group>
            <v:group style="position:absolute;left:1414;top:813;width:2;height:2" coordorigin="1414,813" coordsize="2,2">
              <v:shape style="position:absolute;left:1414;top:813;width:2;height:2" coordorigin="1414,813" coordsize="2,1" path="m1416,813l1415,813,1414,813,1416,813xe" filled="true" fillcolor="#ffffff" stroked="false">
                <v:path arrowok="t"/>
                <v:fill type="solid"/>
              </v:shape>
            </v:group>
            <v:group style="position:absolute;left:685;top:588;width:816;height:747" coordorigin="685,588" coordsize="816,747">
              <v:shape style="position:absolute;left:685;top:588;width:816;height:747" coordorigin="685,588" coordsize="816,747" path="m803,1087l803,830,797,849,793,869,787,888,779,927,715,948,695,956,685,975,691,997,707,1008,773,1008,785,1046,793,1065,801,1083,803,108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809,1179l809,1101,785,1122,775,1131,763,1147,761,1165,777,1182,795,1187,809,1179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15,807l915,711,899,722,883,735,869,749,855,763,845,774,841,781,815,765,811,762,793,758,775,766,767,786,769,803,791,821,803,830,803,1087,809,1101,809,1179,821,1172,839,1163,849,1157,849,943,865,884,893,830,907,814,915,80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35,1208l923,1191,909,1174,889,1141,861,1070,849,987,849,1157,851,1156,867,1169,883,1180,901,1190,917,1200,935,120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631l1307,615,1287,606,1271,609,1221,684,1203,677,1183,670,1163,665,1145,661,1131,627,1129,618,1121,598,1101,588,1079,595,1069,612,1069,654,1049,658,1029,662,1009,668,991,674,971,681,937,623,923,610,903,608,885,622,879,638,915,711,915,807,973,762,1047,733,1083,729,1105,729,1175,744,1233,773,1287,823,1289,826,1289,726,1313,650,1315,63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151,786l1079,803,1017,855,981,914,961,991,959,1012,959,1072,971,1150,991,1207,1029,1259,1029,1035,1031,1016,1045,945,1065,887,1105,825,1135,798,1151,78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37,1176l1337,982,1335,1003,1331,1024,1309,1083,1277,1135,1233,1176,1175,1205,1089,1218,1085,1215,1037,1112,1029,1054,1029,1259,1083,1290,1113,1289,1191,1275,1211,1268,1259,1320,1273,1333,1277,1333,1277,1233,1293,1221,1307,1208,1323,1194,1335,1179,1337,117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1298l1311,1289,1277,1233,1277,1333,1291,1334,1299,1331,1299,1331,1301,1331,1313,1317,1315,129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7,780l1413,763,1397,757,1383,761,1383,762,1347,782,1333,767,1319,752,1305,739,1289,726,1289,826,1305,853,1317,878,1325,898,1329,911,1331,917,1331,921,1335,934,1337,954,1337,1176,1347,1163,1381,1182,1381,844,1403,821,1413,814,1425,799,1427,78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01,900l1389,862,1381,844,1381,1182,1385,1185,1385,1184,1389,1185,1389,1116,1391,1096,1399,1056,1399,900,1401,90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9,1161l1425,1145,1403,1127,1389,1116,1389,1185,1403,1189,1419,1182,1429,116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501,970l1499,968,1493,947,1475,937,1471,937,1407,937,1405,913,1399,900,1399,1056,1403,1037,1407,1012,1407,998,1469,998,1489,992,1499,973,1501,970xe" filled="true" fillcolor="#ffffff" stroked="false">
                <v:path arrowok="t"/>
                <v:fill type="solid"/>
              </v:shape>
            </v:group>
            <v:group style="position:absolute;left:771;top:1131;width:6;height:4" coordorigin="771,1131" coordsize="6,4">
              <v:shape style="position:absolute;left:771;top:1131;width:6;height:4" coordorigin="771,1131" coordsize="6,4" path="m774,1132l771,1134,773,1133,774,1132xe" filled="true" fillcolor="#ffffff" stroked="false">
                <v:path arrowok="t"/>
                <v:fill type="solid"/>
              </v:shape>
              <v:shape style="position:absolute;left:771;top:1131;width:6;height:4" coordorigin="771,1131" coordsize="6,4" path="m776,1131l775,1131,774,1132,774,1132,776,1131xe" filled="true" fillcolor="#ffffff" stroked="false">
                <v:path arrowok="t"/>
                <v:fill type="solid"/>
              </v:shape>
            </v:group>
            <v:group style="position:absolute;left:1164;top:857;width:92;height:91" coordorigin="1164,857" coordsize="92,91">
              <v:shape style="position:absolute;left:1164;top:857;width:92;height:91" coordorigin="1164,857" coordsize="92,91" path="m1255,907l1251,883,1238,866,1220,857,1194,861,1176,872,1166,889,1164,902,1169,923,1183,939,1204,947,1209,948,1210,948,1232,942,1248,928,1255,907xe" filled="true" fillcolor="#ffffff" stroked="false">
                <v:path arrowok="t"/>
                <v:fill type="solid"/>
              </v:shape>
            </v:group>
            <v:group style="position:absolute;left:1106;top:1076;width:67;height:64" coordorigin="1106,1076" coordsize="67,64">
              <v:shape style="position:absolute;left:1106;top:1076;width:67;height:64" coordorigin="1106,1076" coordsize="67,64" path="m1172,1115l1167,1090,1153,1076,1127,1078,1111,1090,1106,1106,1113,1127,1131,1139,1140,1140,1160,1133,1172,11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2.551514pt;margin-top:70.1036pt;width:9.8pt;height:95.6pt;mso-position-horizontal-relative:page;mso-position-vertical-relative:page;z-index:9232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b/>
                      <w:w w:val="103"/>
                      <w:sz w:val="15"/>
                    </w:rPr>
                    <w:t>EA1</w:t>
                  </w:r>
                  <w:r>
                    <w:rPr>
                      <w:rFonts w:ascii="Arial" w:hAns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 w:hAns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3"/>
                      <w:sz w:val="15"/>
                    </w:rPr>
                    <w:t>Håndvask</w:t>
                  </w:r>
                  <w:r>
                    <w:rPr>
                      <w:rFonts w:ascii="Arial" w:hAns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(bildekort)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27.346399pt;width:10pt;height:10.9pt;mso-position-horizontal-relative:page;mso-position-vertical-relative:page;z-index:9280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60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420" w:bottom="0" w:left="440" w:right="16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2981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315pt;width:.1pt;height:841.9pt;mso-position-horizontal-relative:page;mso-position-vertical-relative:page;z-index:-298120" coordorigin="0,0" coordsize="2,16838">
            <v:shape style="position:absolute;left:0;top:0;width:2;height:16838" coordorigin="0,0" coordsize="0,16838" path="m0,0l0,16838e" filled="false" stroked="true" strokeweight=".1pt" strokecolor="#98c035">
              <v:path arrowok="t"/>
            </v:shape>
            <w10:wrap type="none"/>
          </v:group>
        </w:pict>
      </w:r>
      <w:r>
        <w:rPr/>
        <w:pict>
          <v:group style="position:absolute;margin-left:0pt;margin-top:.000015pt;width:595.3pt;height:841.9pt;mso-position-horizontal-relative:page;mso-position-vertical-relative:page;z-index:-298096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8072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5929;top:2344;width:196;height:111" coordorigin="5929,2344" coordsize="196,111">
              <v:shape style="position:absolute;left:5929;top:2344;width:196;height:111" coordorigin="5929,2344" coordsize="196,111" path="m6030,2454l5965,2417,5933,2355,5929,2344,6125,2350,6097,2405,6049,2452,6030,2454xe" filled="true" fillcolor="#7fcde9" stroked="false">
                <v:path arrowok="t"/>
                <v:fill type="solid"/>
              </v:shape>
            </v:group>
            <v:group style="position:absolute;left:5912;top:2589;width:230;height:310" coordorigin="5912,2589" coordsize="230,310">
              <v:shape style="position:absolute;left:5912;top:2589;width:230;height:310" coordorigin="5912,2589" coordsize="230,310" path="m6047,2899l5973,2885,5926,2846,5912,2809,5912,2783,5941,2713,5994,2640,6005,2623,6016,2608,6024,2594,6027,2589,6028,2589,6071,2657,6098,2694,6110,2710,6141,2782,6142,2793,6139,2816,6107,2871,6070,2893,6047,2899xe" filled="true" fillcolor="#96d4eb" stroked="false">
                <v:path arrowok="t"/>
                <v:fill type="solid"/>
              </v:shape>
            </v:group>
            <v:group style="position:absolute;left:5132;top:1956;width:997;height:389" coordorigin="5132,1956" coordsize="997,389">
              <v:shape style="position:absolute;left:5132;top:1956;width:997;height:389" coordorigin="5132,1956" coordsize="997,389" path="m6128,2344l5927,2344,5923,2323,5919,2302,5902,2241,5862,2178,5795,2158,5717,2153,5132,2153,5132,1956,5721,1956,5794,1959,5858,1969,5932,1993,5993,2031,6047,2088,6082,2159,6101,2218,6115,2278,6125,2328,6128,2344xe" filled="true" fillcolor="#cde5eb" stroked="false">
                <v:path arrowok="t"/>
                <v:fill type="solid"/>
              </v:shape>
            </v:group>
            <v:group style="position:absolute;left:5132;top:2054;width:896;height:290" coordorigin="5132,2054" coordsize="896,290">
              <v:shape style="position:absolute;left:5132;top:2054;width:896;height:290" coordorigin="5132,2054" coordsize="896,290" path="m6028,2344l5927,2344,5923,2323,5919,2302,5902,2241,5862,2178,5795,2158,5717,2153,5132,2153,5132,2054,5740,2055,5802,2059,5875,2076,5942,2117,5982,2177,6003,2235,6019,2299,6028,2344xe" filled="true" fillcolor="#a2d7df" stroked="false">
                <v:path arrowok="t"/>
                <v:fill type="solid"/>
              </v:shape>
            </v:group>
            <v:group style="position:absolute;left:5321;top:1892;width:456;height:324" coordorigin="5321,1892" coordsize="456,324">
              <v:shape style="position:absolute;left:5321;top:1892;width:456;height:324" coordorigin="5321,1892" coordsize="456,324" path="m5575,2216l5491,2208,5421,2185,5368,2151,5327,2090,5321,2056,5323,2037,5357,1968,5406,1928,5472,1902,5548,1892,5575,1893,5649,1908,5710,1939,5754,1983,5777,2054,5777,2056,5754,2126,5710,2169,5649,2200,5575,2216xe" filled="true" fillcolor="#cde5eb" stroked="false">
                <v:path arrowok="t"/>
                <v:fill type="solid"/>
              </v:shape>
            </v:group>
            <v:group style="position:absolute;left:5321;top:2054;width:456;height:162" coordorigin="5321,2054" coordsize="456,162">
              <v:shape style="position:absolute;left:5321;top:2054;width:456;height:162" coordorigin="5321,2054" coordsize="456,162" path="m5523,2216l5449,2200,5388,2169,5345,2126,5321,2054,5717,2054,5738,2055,5758,2055,5777,2057,5775,2074,5743,2138,5696,2175,5632,2202,5552,2215,5523,2216xe" filled="true" fillcolor="#a2d7df" stroked="false">
                <v:path arrowok="t"/>
                <v:fill type="solid"/>
              </v:shape>
            </v:group>
            <v:group style="position:absolute;left:5371;top:1928;width:357;height:252" coordorigin="5371,1928" coordsize="357,252">
              <v:shape style="position:absolute;left:5371;top:1928;width:357;height:252" coordorigin="5371,1928" coordsize="357,252" path="m5575,2180l5491,2171,5427,2144,5377,2089,5371,2055,5373,2036,5415,1971,5474,1939,5523,1928,5553,1929,5631,1945,5688,1976,5726,2036,5728,2053,5728,2055,5699,2124,5646,2161,5575,2180xe" filled="true" fillcolor="#e8f2f6" stroked="false">
                <v:path arrowok="t"/>
                <v:fill type="solid"/>
              </v:shape>
            </v:group>
            <v:group style="position:absolute;left:5371;top:2054;width:357;height:126" coordorigin="5371,2054" coordsize="357,126">
              <v:shape style="position:absolute;left:5371;top:2054;width:357;height:126" coordorigin="5371,2054" coordsize="357,126" path="m5524,2180l5453,2161,5400,2124,5371,2054,5688,2054,5708,2055,5728,2056,5726,2073,5688,2133,5631,2164,5554,2179,5524,2180xe" filled="true" fillcolor="#cde5eb" stroked="false">
                <v:path arrowok="t"/>
                <v:fill type="solid"/>
              </v:shape>
            </v:group>
            <v:group style="position:absolute;left:4814;top:1930;width:261;height:128" coordorigin="4814,1930" coordsize="261,128">
              <v:shape style="position:absolute;left:4814;top:1930;width:261;height:128" coordorigin="4814,1930" coordsize="261,128" path="m4814,1930l5075,1930,5075,2058,4814,2058,4814,1930xe" filled="true" fillcolor="#4c9b9e" stroked="false">
                <v:path arrowok="t"/>
                <v:fill type="solid"/>
              </v:shape>
            </v:group>
            <v:group style="position:absolute;left:4814;top:2058;width:261;height:128" coordorigin="4814,2058" coordsize="261,128">
              <v:shape style="position:absolute;left:4814;top:2058;width:261;height:128" coordorigin="4814,2058" coordsize="261,128" path="m4814,2186l5075,2186,5075,2058,4814,2058,4814,2186xe" filled="true" fillcolor="#3b6e71" stroked="false">
                <v:path arrowok="t"/>
                <v:fill type="solid"/>
              </v:shape>
            </v:group>
            <v:group style="position:absolute;left:5022;top:1909;width:130;height:297" coordorigin="5022,1909" coordsize="130,297">
              <v:shape style="position:absolute;left:5022;top:1909;width:130;height:297" coordorigin="5022,1909" coordsize="130,297" path="m5147,2206l5027,2206,5022,2201,5022,1914,5027,1909,5147,1909,5152,1914,5152,2201,5147,2206xe" filled="true" fillcolor="#cde5eb" stroked="false">
                <v:path arrowok="t"/>
                <v:fill type="solid"/>
              </v:shape>
            </v:group>
            <v:group style="position:absolute;left:5022;top:2058;width:130;height:148" coordorigin="5022,2058" coordsize="130,148">
              <v:shape style="position:absolute;left:5022;top:2058;width:130;height:148" coordorigin="5022,2058" coordsize="130,148" path="m5147,2206l5027,2206,5022,2201,5022,2058,5152,2058,5152,2201,5147,2206xe" filled="true" fillcolor="#a2d7df" stroked="false">
                <v:path arrowok="t"/>
                <v:fill type="solid"/>
              </v:shape>
            </v:group>
            <v:group style="position:absolute;left:5022;top:1973;width:130;height:169" coordorigin="5022,1973" coordsize="130,169">
              <v:shape style="position:absolute;left:5022;top:1973;width:130;height:169" coordorigin="5022,1973" coordsize="130,169" path="m5147,2142l5027,2142,5022,2139,5022,1976,5027,1973,5147,1973,5152,1976,5152,2139,5147,2142xe" filled="true" fillcolor="#e8f2f6" stroked="false">
                <v:path arrowok="t"/>
                <v:fill type="solid"/>
              </v:shape>
            </v:group>
            <v:group style="position:absolute;left:5467;top:1783;width:164;height:110" coordorigin="5467,1783" coordsize="164,110">
              <v:shape style="position:absolute;left:5467;top:1783;width:164;height:110" coordorigin="5467,1783" coordsize="164,110" path="m5469,1893l5467,1785,5630,1783,5631,1891,5469,1893xe" filled="true" fillcolor="#4c9b9e" stroked="false">
                <v:path arrowok="t"/>
                <v:fill type="solid"/>
              </v:shape>
            </v:group>
            <v:group style="position:absolute;left:5590;top:1783;width:2;height:109" coordorigin="5590,1783" coordsize="2,109">
              <v:shape style="position:absolute;left:5590;top:1783;width:2;height:109" coordorigin="5590,1783" coordsize="0,109" path="m5590,1783l5590,1892e" filled="false" stroked="true" strokeweight="4.221599pt" strokecolor="#3b6e71">
                <v:path arrowok="t"/>
              </v:shape>
            </v:group>
            <v:group style="position:absolute;left:5455;top:1669;width:190;height:101" coordorigin="5455,1669" coordsize="190,101">
              <v:shape style="position:absolute;left:5455;top:1669;width:190;height:101" coordorigin="5455,1669" coordsize="190,101" path="m5553,1770l5478,1761,5455,1744,5461,1724,5524,1679,5549,1669,5590,1683,5644,1724,5644,1740,5639,1751,5626,1759,5605,1765,5581,1768,5553,1770xe" filled="true" fillcolor="#e8f2f6" stroked="false">
                <v:path arrowok="t"/>
                <v:fill type="solid"/>
              </v:shape>
            </v:group>
            <v:group style="position:absolute;left:5448;top:1729;width:203;height:72" coordorigin="5448,1729" coordsize="203,72">
              <v:shape style="position:absolute;left:5448;top:1729;width:203;height:72" coordorigin="5448,1729" coordsize="203,72" path="m5647,1801l5451,1801,5448,1798,5448,1732,5451,1729,5647,1729,5650,1732,5650,1798,5647,1801xe" filled="true" fillcolor="#a2d7df" stroked="false">
                <v:path arrowok="t"/>
                <v:fill type="solid"/>
              </v:shape>
            </v:group>
            <v:group style="position:absolute;left:5550;top:1729;width:101;height:72" coordorigin="5550,1729" coordsize="101,72">
              <v:shape style="position:absolute;left:5550;top:1729;width:101;height:72" coordorigin="5550,1729" coordsize="101,72" path="m5647,1801l5550,1801,5550,1729,5647,1729,5650,1732,5650,1798,5647,1801xe" filled="true" fillcolor="#a2d7df" stroked="false">
                <v:path arrowok="t"/>
                <v:fill type="solid"/>
              </v:shape>
            </v:group>
            <v:group style="position:absolute;left:5492;top:1729;width:116;height:72" coordorigin="5492,1729" coordsize="116,72">
              <v:shape style="position:absolute;left:5492;top:1729;width:116;height:72" coordorigin="5492,1729" coordsize="116,72" path="m5605,1801l5493,1801,5492,1798,5492,1732,5493,1729,5605,1729,5607,1732,5607,1798,5605,1801xe" filled="true" fillcolor="#cde5eb" stroked="false">
                <v:path arrowok="t"/>
                <v:fill type="solid"/>
              </v:shape>
            </v:group>
            <v:group style="position:absolute;left:5448;top:1864;width:203;height:63" coordorigin="5448,1864" coordsize="203,63">
              <v:shape style="position:absolute;left:5448;top:1864;width:203;height:63" coordorigin="5448,1864" coordsize="203,63" path="m5643,1927l5455,1927,5448,1918,5448,1873,5455,1864,5643,1864,5650,1873,5650,1918,5643,1927xe" filled="true" fillcolor="#cde5eb" stroked="false">
                <v:path arrowok="t"/>
                <v:fill type="solid"/>
              </v:shape>
            </v:group>
            <v:group style="position:absolute;left:5498;top:1648;width:103;height:2" coordorigin="5498,1648" coordsize="103,2">
              <v:shape style="position:absolute;left:5498;top:1648;width:103;height:2" coordorigin="5498,1648" coordsize="103,0" path="m5498,1648l5600,1648e" filled="false" stroked="true" strokeweight="4.544448pt" strokecolor="#4c9b9e">
                <v:path arrowok="t"/>
              </v:shape>
            </v:group>
            <v:group style="position:absolute;left:5549;top:1603;width:52;height:89" coordorigin="5549,1603" coordsize="52,89">
              <v:shape style="position:absolute;left:5549;top:1603;width:52;height:89" coordorigin="5549,1603" coordsize="52,89" path="m5575,1603l5575,1692e" filled="false" stroked="true" strokeweight="2.654859pt" strokecolor="#3b6e71">
                <v:path arrowok="t"/>
              </v:shape>
            </v:group>
            <v:group style="position:absolute;left:5917;top:2315;width:219;height:74" coordorigin="5917,2315" coordsize="219,74">
              <v:shape style="position:absolute;left:5917;top:2315;width:219;height:74" coordorigin="5917,2315" coordsize="219,74" path="m5925,2389l5920,2385,5917,2332,5921,2327,6129,2315,6133,2320,6136,2372,6132,2377,5925,2389xe" filled="true" fillcolor="#a2d7df" stroked="false">
                <v:path arrowok="t"/>
                <v:fill type="solid"/>
              </v:shape>
            </v:group>
            <v:group style="position:absolute;left:5917;top:2315;width:217;height:38" coordorigin="5917,2315" coordsize="217,38">
              <v:shape style="position:absolute;left:5917;top:2315;width:217;height:38" coordorigin="5917,2315" coordsize="217,38" path="m5923,2352l5918,2349,5917,2331,5921,2327,6129,2315,6133,2319,6134,2337,6130,2341,5923,2352xe" filled="true" fillcolor="#f6f6f6" stroked="false">
                <v:path arrowok="t"/>
                <v:fill type="solid"/>
              </v:shape>
            </v:group>
            <v:group style="position:absolute;left:5256;top:1493;width:588;height:123" coordorigin="5256,1493" coordsize="588,123">
              <v:shape style="position:absolute;left:5256;top:1493;width:588;height:123" coordorigin="5256,1493" coordsize="588,123" path="m5839,1536l5551,1536,5602,1525,5735,1500,5757,1496,5773,1494,5782,1493,5796,1494,5815,1503,5830,1517,5839,1536xe" filled="true" fillcolor="#cde5eb" stroked="false">
                <v:path arrowok="t"/>
                <v:fill type="solid"/>
              </v:shape>
              <v:shape style="position:absolute;left:5256;top:1493;width:588;height:123" coordorigin="5256,1493" coordsize="588,123" path="m5300,1614l5282,1605,5268,1590,5259,1569,5256,1543,5264,1523,5278,1507,5297,1497,5321,1493,5327,1493,5551,1536,5839,1536,5840,1537,5843,1562,5840,1573,5546,1573,5457,1590,5377,1605,5312,1613,5300,1614xe" filled="true" fillcolor="#cde5eb" stroked="false">
                <v:path arrowok="t"/>
                <v:fill type="solid"/>
              </v:shape>
              <v:shape style="position:absolute;left:5256;top:1493;width:588;height:123" coordorigin="5256,1493" coordsize="588,123" path="m5782,1616l5718,1607,5546,1573,5840,1573,5836,1583,5823,1600,5804,1612,5782,1616xe" filled="true" fillcolor="#cde5eb" stroked="false">
                <v:path arrowok="t"/>
                <v:fill type="solid"/>
              </v:shape>
            </v:group>
            <v:group style="position:absolute;left:5255;top:1554;width:589;height:62" coordorigin="5255,1554" coordsize="589,62">
              <v:shape style="position:absolute;left:5255;top:1554;width:589;height:62" coordorigin="5255,1554" coordsize="589,62" path="m5316,1616l5259,1577,5255,1554,5843,1563,5840,1573,5545,1573,5416,1599,5364,1609,5342,1612,5326,1615,5316,1616xe" filled="true" fillcolor="#a2d7df" stroked="false">
                <v:path arrowok="t"/>
                <v:fill type="solid"/>
              </v:shape>
              <v:shape style="position:absolute;left:5255;top:1554;width:589;height:62" coordorigin="5255,1554" coordsize="589,62" path="m5782,1616l5717,1607,5545,1573,5840,1573,5836,1584,5823,1600,5804,1612,5782,1616xe" filled="true" fillcolor="#a2d7df" stroked="false">
                <v:path arrowok="t"/>
                <v:fill type="solid"/>
              </v:shape>
            </v:group>
            <v:group style="position:absolute;left:5477;top:1482;width:145;height:145" coordorigin="5477,1482" coordsize="145,145">
              <v:shape style="position:absolute;left:5477;top:1482;width:145;height:145" coordorigin="5477,1482" coordsize="145,145" path="m5552,1627l5493,1599,5477,1559,5480,1535,5490,1515,5504,1499,5522,1487,5543,1482,5567,1485,5615,1526,5621,1554,5618,1577,5608,1596,5593,1612,5574,1622,5552,1627xe" filled="true" fillcolor="#cde5eb" stroked="false">
                <v:path arrowok="t"/>
                <v:fill type="solid"/>
              </v:shape>
            </v:group>
            <v:group style="position:absolute;left:5477;top:1554;width:145;height:73" coordorigin="5477,1554" coordsize="145,73">
              <v:shape style="position:absolute;left:5477;top:1554;width:145;height:73" coordorigin="5477,1554" coordsize="145,73" path="m5549,1627l5490,1596,5477,1554,5621,1557,5591,1613,5549,1627xe" filled="true" fillcolor="#a2d7df" stroked="false">
                <v:path arrowok="t"/>
                <v:fill type="solid"/>
              </v:shape>
            </v:group>
            <v:group style="position:absolute;left:5496;top:1500;width:110;height:107" coordorigin="5496,1500" coordsize="110,107">
              <v:shape style="position:absolute;left:5496;top:1500;width:110;height:107" coordorigin="5496,1500" coordsize="110,107" path="m5571,1606l5542,1606,5520,1599,5505,1587,5496,1571,5498,1544,5506,1523,5519,1508,5536,1500,5562,1502,5583,1511,5597,1525,5604,1543,5605,1554,5601,1576,5589,1594,5571,1606xe" filled="true" fillcolor="#f6f6f6" stroked="false">
                <v:path arrowok="t"/>
                <v:fill type="solid"/>
              </v:shape>
            </v:group>
            <v:group style="position:absolute;left:5493;top:1554;width:109;height:57" coordorigin="5493,1554" coordsize="109,57">
              <v:shape style="position:absolute;left:5493;top:1554;width:109;height:57" coordorigin="5493,1554" coordsize="109,57" path="m5549,1611l5528,1606,5510,1594,5497,1576,5493,1554,5601,1576,5589,1594,5571,1606,5549,1611xe" filled="true" fillcolor="#cde5eb" stroked="false">
                <v:path arrowok="t"/>
                <v:fill type="solid"/>
              </v:shape>
            </v:group>
            <v:group style="position:absolute;left:5268;top:1506;width:104;height:99" coordorigin="5268,1506" coordsize="104,99">
              <v:shape style="position:absolute;left:5268;top:1506;width:104;height:99" coordorigin="5268,1506" coordsize="104,99" path="m5334,1604l5307,1602,5287,1593,5274,1578,5268,1560,5272,1536,5283,1518,5300,1506,5329,1507,5350,1515,5363,1528,5370,1545,5371,1554,5366,1576,5353,1594,5334,1604xe" filled="true" fillcolor="#f6f6f6" stroked="false">
                <v:path arrowok="t"/>
                <v:fill type="solid"/>
              </v:shape>
            </v:group>
            <v:group style="position:absolute;left:5267;top:1554;width:102;height:52" coordorigin="5267,1554" coordsize="102,52">
              <v:shape style="position:absolute;left:5267;top:1554;width:102;height:52" coordorigin="5267,1554" coordsize="102,52" path="m5319,1606l5304,1604,5285,1594,5272,1576,5267,1554,5369,1570,5358,1589,5341,1602,5319,1606xe" filled="true" fillcolor="#cde5eb" stroked="false">
                <v:path arrowok="t"/>
                <v:fill type="solid"/>
              </v:shape>
            </v:group>
            <v:group style="position:absolute;left:5731;top:1506;width:104;height:99" coordorigin="5731,1506" coordsize="104,99">
              <v:shape style="position:absolute;left:5731;top:1506;width:104;height:99" coordorigin="5731,1506" coordsize="104,99" path="m5797,1604l5770,1602,5750,1593,5737,1578,5731,1560,5735,1536,5746,1518,5763,1506,5792,1507,5813,1515,5826,1528,5833,1545,5834,1554,5829,1576,5816,1594,5797,1604xe" filled="true" fillcolor="#f6f6f6" stroked="false">
                <v:path arrowok="t"/>
                <v:fill type="solid"/>
              </v:shape>
            </v:group>
            <v:group style="position:absolute;left:5730;top:1554;width:102;height:52" coordorigin="5730,1554" coordsize="102,52">
              <v:shape style="position:absolute;left:5730;top:1554;width:102;height:52" coordorigin="5730,1554" coordsize="102,52" path="m5782,1606l5767,1604,5748,1594,5735,1576,5730,1554,5832,1570,5821,1589,5804,1602,5782,1606xe" filled="true" fillcolor="#cde5eb" stroked="false">
                <v:path arrowok="t"/>
                <v:fill type="solid"/>
              </v:shape>
            </v:group>
            <v:group style="position:absolute;left:7792;top:1957;width:611;height:824" coordorigin="7792,1957" coordsize="611,824">
              <v:shape style="position:absolute;left:7792;top:1957;width:611;height:824" coordorigin="7792,1957" coordsize="611,824" path="m8097,2780l8024,2773,7957,2750,7899,2715,7851,2668,7816,2611,7796,2544,7792,2496,7793,2475,7803,2414,7824,2358,7864,2294,7905,2236,8000,2106,8015,2084,8058,2024,8091,1972,8100,1957,8101,1957,8140,2025,8180,2086,8226,2150,8301,2253,8315,2271,8357,2333,8390,2405,8401,2465,8403,2496,8402,2520,8387,2590,8357,2650,8313,2701,8258,2740,8194,2767,8123,2779,8097,2780xe" filled="true" fillcolor="#96d4eb" stroked="false">
                <v:path arrowok="t"/>
                <v:fill type="solid"/>
              </v:shape>
            </v:group>
            <v:group style="position:absolute;left:8252;top:1600;width:392;height:530" coordorigin="8252,1600" coordsize="392,530">
              <v:shape style="position:absolute;left:8252;top:1600;width:392;height:530" coordorigin="8252,1600" coordsize="392,530" path="m8457,2129l8385,2119,8325,2090,8280,2045,8255,1987,8252,1965,8252,1940,8263,1878,8294,1820,8330,1770,8385,1695,8398,1677,8432,1627,8448,1600,8449,1600,8487,1663,8526,1719,8579,1791,8591,1807,8629,1873,8643,1946,8642,1970,8622,2033,8581,2082,8525,2115,8481,2127,8457,2129xe" filled="true" fillcolor="#96d4eb" stroked="false">
                <v:path arrowok="t"/>
                <v:fill type="solid"/>
              </v:shape>
            </v:group>
            <v:group style="position:absolute;left:7774;top:1483;width:281;height:378" coordorigin="7774,1483" coordsize="281,378">
              <v:shape style="position:absolute;left:7774;top:1483;width:281;height:378" coordorigin="7774,1483" coordsize="281,378" path="m7928,1861l7855,1848,7803,1811,7776,1756,7774,1734,7775,1712,7806,1642,7870,1550,7883,1533,7894,1517,7904,1502,7912,1489,7915,1483,7916,1483,7957,1549,8010,1622,8021,1638,8053,1708,8054,1731,8052,1754,8025,1813,7973,1850,7951,1857,7928,1861xe" filled="true" fillcolor="#96d4eb" stroked="false">
                <v:path arrowok="t"/>
                <v:fill type="solid"/>
              </v:shape>
            </v:group>
            <v:group style="position:absolute;left:7300;top:10069;width:196;height:111" coordorigin="7300,10069" coordsize="196,111">
              <v:shape style="position:absolute;left:7300;top:10069;width:196;height:111" coordorigin="7300,10069" coordsize="196,111" path="m7401,10179l7336,10143,7304,10080,7300,10069,7496,10076,7468,10130,7420,10177,7401,10179xe" filled="true" fillcolor="#7fcde9" stroked="false">
                <v:path arrowok="t"/>
                <v:fill type="solid"/>
              </v:shape>
            </v:group>
            <v:group style="position:absolute;left:7283;top:10314;width:230;height:310" coordorigin="7283,10314" coordsize="230,310">
              <v:shape style="position:absolute;left:7283;top:10314;width:230;height:310" coordorigin="7283,10314" coordsize="230,310" path="m7418,10624l7344,10611,7297,10571,7283,10534,7283,10508,7312,10438,7365,10365,7376,10348,7387,10333,7395,10320,7398,10314,7399,10314,7442,10382,7469,10419,7481,10435,7512,10507,7513,10518,7510,10541,7478,10596,7441,10618,7418,10624xe" filled="true" fillcolor="#96d4eb" stroked="false">
                <v:path arrowok="t"/>
                <v:fill type="solid"/>
              </v:shape>
            </v:group>
            <v:group style="position:absolute;left:6503;top:9681;width:997;height:389" coordorigin="6503,9681" coordsize="997,389">
              <v:shape style="position:absolute;left:6503;top:9681;width:997;height:389" coordorigin="6503,9681" coordsize="997,389" path="m7499,10069l7298,10069,7294,10049,7290,10028,7273,9966,7233,9904,7166,9883,7088,9878,6503,9878,6503,9681,7092,9681,7165,9684,7229,9694,7303,9718,7364,9756,7418,9814,7453,9884,7472,9943,7486,10003,7496,10053,7499,10069xe" filled="true" fillcolor="#cde5eb" stroked="false">
                <v:path arrowok="t"/>
                <v:fill type="solid"/>
              </v:shape>
            </v:group>
            <v:group style="position:absolute;left:6503;top:9780;width:896;height:290" coordorigin="6503,9780" coordsize="896,290">
              <v:shape style="position:absolute;left:6503;top:9780;width:896;height:290" coordorigin="6503,9780" coordsize="896,290" path="m7399,10069l7298,10069,7294,10049,7290,10028,7273,9966,7233,9904,7166,9883,7088,9878,6503,9878,6503,9780,7111,9780,7173,9784,7246,9801,7313,9842,7353,9903,7374,9960,7390,10024,7399,10069xe" filled="true" fillcolor="#a2d7df" stroked="false">
                <v:path arrowok="t"/>
                <v:fill type="solid"/>
              </v:shape>
            </v:group>
            <v:group style="position:absolute;left:6692;top:9617;width:456;height:324" coordorigin="6692,9617" coordsize="456,324">
              <v:shape style="position:absolute;left:6692;top:9617;width:456;height:324" coordorigin="6692,9617" coordsize="456,324" path="m6946,9941l6862,9933,6792,9911,6739,9876,6698,9816,6692,9781,6694,9762,6728,9693,6777,9653,6843,9627,6919,9617,6946,9618,7020,9634,7081,9665,7125,9708,7148,9779,7148,9781,7125,9851,7081,9894,7020,9926,6946,9941xe" filled="true" fillcolor="#cde5eb" stroked="false">
                <v:path arrowok="t"/>
                <v:fill type="solid"/>
              </v:shape>
            </v:group>
            <v:group style="position:absolute;left:6692;top:9780;width:456;height:162" coordorigin="6692,9780" coordsize="456,162">
              <v:shape style="position:absolute;left:6692;top:9780;width:456;height:162" coordorigin="6692,9780" coordsize="456,162" path="m6894,9941l6820,9926,6759,9894,6716,9851,6692,9780,7088,9780,7109,9780,7129,9781,7148,9782,7146,9800,7114,9863,7067,9901,7003,9927,6923,9940,6894,9941xe" filled="true" fillcolor="#a2d7df" stroked="false">
                <v:path arrowok="t"/>
                <v:fill type="solid"/>
              </v:shape>
            </v:group>
            <v:group style="position:absolute;left:6742;top:9654;width:357;height:252" coordorigin="6742,9654" coordsize="357,252">
              <v:shape style="position:absolute;left:6742;top:9654;width:357;height:252" coordorigin="6742,9654" coordsize="357,252" path="m6946,9906l6862,9896,6798,9870,6748,9814,6742,9780,6744,9761,6786,9696,6845,9664,6894,9654,6924,9654,7002,9670,7059,9701,7097,9761,7099,9778,7099,9780,7070,9849,7017,9887,6946,9906xe" filled="true" fillcolor="#e8f2f6" stroked="false">
                <v:path arrowok="t"/>
                <v:fill type="solid"/>
              </v:shape>
            </v:group>
            <v:group style="position:absolute;left:6742;top:9780;width:357;height:126" coordorigin="6742,9780" coordsize="357,126">
              <v:shape style="position:absolute;left:6742;top:9780;width:357;height:126" coordorigin="6742,9780" coordsize="357,126" path="m6895,9906l6824,9887,6771,9849,6742,9780,7059,9780,7080,9780,7099,9781,7097,9798,7059,9858,7002,9889,6925,9905,6895,9906xe" filled="true" fillcolor="#cde5eb" stroked="false">
                <v:path arrowok="t"/>
                <v:fill type="solid"/>
              </v:shape>
            </v:group>
            <v:group style="position:absolute;left:6185;top:9655;width:261;height:128" coordorigin="6185,9655" coordsize="261,128">
              <v:shape style="position:absolute;left:6185;top:9655;width:261;height:128" coordorigin="6185,9655" coordsize="261,128" path="m6185,9655l6446,9655,6446,9783,6185,9783,6185,9655xe" filled="true" fillcolor="#4c9b9e" stroked="false">
                <v:path arrowok="t"/>
                <v:fill type="solid"/>
              </v:shape>
            </v:group>
            <v:group style="position:absolute;left:6185;top:9783;width:261;height:128" coordorigin="6185,9783" coordsize="261,128">
              <v:shape style="position:absolute;left:6185;top:9783;width:261;height:128" coordorigin="6185,9783" coordsize="261,128" path="m6185,9911l6446,9911,6446,9783,6185,9783,6185,9911xe" filled="true" fillcolor="#3b6e71" stroked="false">
                <v:path arrowok="t"/>
                <v:fill type="solid"/>
              </v:shape>
            </v:group>
            <v:group style="position:absolute;left:6393;top:9635;width:130;height:297" coordorigin="6393,9635" coordsize="130,297">
              <v:shape style="position:absolute;left:6393;top:9635;width:130;height:297" coordorigin="6393,9635" coordsize="130,297" path="m6518,9931l6398,9931,6393,9926,6393,9639,6398,9635,6518,9635,6523,9639,6523,9926,6518,9931xe" filled="true" fillcolor="#cde5eb" stroked="false">
                <v:path arrowok="t"/>
                <v:fill type="solid"/>
              </v:shape>
            </v:group>
            <v:group style="position:absolute;left:6393;top:9783;width:130;height:148" coordorigin="6393,9783" coordsize="130,148">
              <v:shape style="position:absolute;left:6393;top:9783;width:130;height:148" coordorigin="6393,9783" coordsize="130,148" path="m6518,9931l6398,9931,6393,9926,6393,9783,6523,9783,6523,9926,6518,9931xe" filled="true" fillcolor="#a2d7df" stroked="false">
                <v:path arrowok="t"/>
                <v:fill type="solid"/>
              </v:shape>
            </v:group>
            <v:group style="position:absolute;left:6393;top:9698;width:130;height:169" coordorigin="6393,9698" coordsize="130,169">
              <v:shape style="position:absolute;left:6393;top:9698;width:130;height:169" coordorigin="6393,9698" coordsize="130,169" path="m6518,9867l6398,9867,6393,9865,6393,9701,6398,9698,6518,9698,6523,9701,6523,9865,6518,9867xe" filled="true" fillcolor="#e8f2f6" stroked="false">
                <v:path arrowok="t"/>
                <v:fill type="solid"/>
              </v:shape>
            </v:group>
            <v:group style="position:absolute;left:6838;top:9509;width:164;height:110" coordorigin="6838,9509" coordsize="164,110">
              <v:shape style="position:absolute;left:6838;top:9509;width:164;height:110" coordorigin="6838,9509" coordsize="164,110" path="m6840,9618l6838,9510,7001,9509,7002,9616,6840,9618xe" filled="true" fillcolor="#4c9b9e" stroked="false">
                <v:path arrowok="t"/>
                <v:fill type="solid"/>
              </v:shape>
            </v:group>
            <v:group style="position:absolute;left:6961;top:9509;width:2;height:109" coordorigin="6961,9509" coordsize="2,109">
              <v:shape style="position:absolute;left:6961;top:9509;width:2;height:109" coordorigin="6961,9509" coordsize="0,109" path="m6961,9509l6961,9617e" filled="false" stroked="true" strokeweight="4.221599pt" strokecolor="#3b6e71">
                <v:path arrowok="t"/>
              </v:shape>
            </v:group>
            <v:group style="position:absolute;left:6826;top:9394;width:190;height:101" coordorigin="6826,9394" coordsize="190,101">
              <v:shape style="position:absolute;left:6826;top:9394;width:190;height:101" coordorigin="6826,9394" coordsize="190,101" path="m6924,9495l6849,9486,6826,9469,6832,9449,6895,9405,6920,9394,6961,9408,7015,9449,7015,9466,7010,9476,6997,9484,6976,9490,6952,9494,6924,9495xe" filled="true" fillcolor="#e8f2f6" stroked="false">
                <v:path arrowok="t"/>
                <v:fill type="solid"/>
              </v:shape>
            </v:group>
            <v:group style="position:absolute;left:6819;top:9455;width:203;height:72" coordorigin="6819,9455" coordsize="203,72">
              <v:shape style="position:absolute;left:6819;top:9455;width:203;height:72" coordorigin="6819,9455" coordsize="203,72" path="m7018,9527l6822,9527,6819,9524,6819,9458,6822,9455,7018,9455,7021,9458,7021,9524,7018,9527xe" filled="true" fillcolor="#a2d7df" stroked="false">
                <v:path arrowok="t"/>
                <v:fill type="solid"/>
              </v:shape>
            </v:group>
            <v:group style="position:absolute;left:6921;top:9455;width:101;height:72" coordorigin="6921,9455" coordsize="101,72">
              <v:shape style="position:absolute;left:6921;top:9455;width:101;height:72" coordorigin="6921,9455" coordsize="101,72" path="m7018,9527l6921,9527,6921,9455,7018,9455,7021,9458,7021,9524,7018,9527xe" filled="true" fillcolor="#a2d7df" stroked="false">
                <v:path arrowok="t"/>
                <v:fill type="solid"/>
              </v:shape>
            </v:group>
            <v:group style="position:absolute;left:6863;top:9455;width:116;height:72" coordorigin="6863,9455" coordsize="116,72">
              <v:shape style="position:absolute;left:6863;top:9455;width:116;height:72" coordorigin="6863,9455" coordsize="116,72" path="m6976,9527l6864,9527,6863,9524,6863,9458,6864,9455,6976,9455,6978,9458,6978,9524,6976,9527xe" filled="true" fillcolor="#cde5eb" stroked="false">
                <v:path arrowok="t"/>
                <v:fill type="solid"/>
              </v:shape>
            </v:group>
            <v:group style="position:absolute;left:6819;top:9589;width:203;height:63" coordorigin="6819,9589" coordsize="203,63">
              <v:shape style="position:absolute;left:6819;top:9589;width:203;height:63" coordorigin="6819,9589" coordsize="203,63" path="m7014,9652l6826,9652,6819,9643,6819,9598,6826,9589,7014,9589,7021,9598,7021,9643,7014,9652xe" filled="true" fillcolor="#cde5eb" stroked="false">
                <v:path arrowok="t"/>
                <v:fill type="solid"/>
              </v:shape>
            </v:group>
            <v:group style="position:absolute;left:6869;top:9373;width:103;height:2" coordorigin="6869,9373" coordsize="103,2">
              <v:shape style="position:absolute;left:6869;top:9373;width:103;height:2" coordorigin="6869,9373" coordsize="103,0" path="m6869,9373l6971,9373e" filled="false" stroked="true" strokeweight="4.544448pt" strokecolor="#4c9b9e">
                <v:path arrowok="t"/>
              </v:shape>
            </v:group>
            <v:group style="position:absolute;left:6920;top:9329;width:52;height:89" coordorigin="6920,9329" coordsize="52,89">
              <v:shape style="position:absolute;left:6920;top:9329;width:52;height:89" coordorigin="6920,9329" coordsize="52,89" path="m6946,9329l6946,9417e" filled="false" stroked="true" strokeweight="2.654859pt" strokecolor="#3b6e71">
                <v:path arrowok="t"/>
              </v:shape>
            </v:group>
            <v:group style="position:absolute;left:7288;top:10040;width:219;height:74" coordorigin="7288,10040" coordsize="219,74">
              <v:shape style="position:absolute;left:7288;top:10040;width:219;height:74" coordorigin="7288,10040" coordsize="219,74" path="m7296,10114l7291,10110,7288,10057,7292,10052,7500,10040,7504,10045,7507,10098,7503,10103,7296,10114xe" filled="true" fillcolor="#a2d7df" stroked="false">
                <v:path arrowok="t"/>
                <v:fill type="solid"/>
              </v:shape>
            </v:group>
            <v:group style="position:absolute;left:7288;top:10040;width:217;height:38" coordorigin="7288,10040" coordsize="217,38">
              <v:shape style="position:absolute;left:7288;top:10040;width:217;height:38" coordorigin="7288,10040" coordsize="217,38" path="m7294,10078l7289,10074,7288,10056,7292,10052,7500,10040,7504,10044,7505,10062,7501,10066,7294,10078xe" filled="true" fillcolor="#f6f6f6" stroked="false">
                <v:path arrowok="t"/>
                <v:fill type="solid"/>
              </v:shape>
            </v:group>
            <v:group style="position:absolute;left:6627;top:9218;width:588;height:123" coordorigin="6627,9218" coordsize="588,123">
              <v:shape style="position:absolute;left:6627;top:9218;width:588;height:123" coordorigin="6627,9218" coordsize="588,123" path="m7210,9261l6922,9261,6973,9251,7106,9225,7128,9221,7144,9219,7153,9218,7167,9220,7186,9228,7201,9242,7210,9261xe" filled="true" fillcolor="#cde5eb" stroked="false">
                <v:path arrowok="t"/>
                <v:fill type="solid"/>
              </v:shape>
              <v:shape style="position:absolute;left:6627;top:9218;width:588;height:123" coordorigin="6627,9218" coordsize="588,123" path="m6671,9339l6653,9330,6639,9315,6630,9294,6627,9268,6635,9248,6649,9232,6668,9222,6692,9218,6698,9218,6922,9261,7210,9261,7211,9263,7214,9288,7211,9298,6917,9298,6828,9316,6748,9330,6683,9338,6671,9339xe" filled="true" fillcolor="#cde5eb" stroked="false">
                <v:path arrowok="t"/>
                <v:fill type="solid"/>
              </v:shape>
              <v:shape style="position:absolute;left:6627;top:9218;width:588;height:123" coordorigin="6627,9218" coordsize="588,123" path="m7153,9341l7089,9333,6917,9298,7211,9298,7207,9309,7194,9326,7175,9337,7153,9341xe" filled="true" fillcolor="#cde5eb" stroked="false">
                <v:path arrowok="t"/>
                <v:fill type="solid"/>
              </v:shape>
            </v:group>
            <v:group style="position:absolute;left:6626;top:9280;width:589;height:62" coordorigin="6626,9280" coordsize="589,62">
              <v:shape style="position:absolute;left:6626;top:9280;width:589;height:62" coordorigin="6626,9280" coordsize="589,62" path="m6687,9341l6630,9302,6626,9280,7214,9288,7211,9298,6916,9298,6787,9324,6735,9334,6713,9338,6697,9340,6687,9341xe" filled="true" fillcolor="#a2d7df" stroked="false">
                <v:path arrowok="t"/>
                <v:fill type="solid"/>
              </v:shape>
              <v:shape style="position:absolute;left:6626;top:9280;width:589;height:62" coordorigin="6626,9280" coordsize="589,62" path="m7153,9341l7088,9332,6916,9298,7211,9298,7207,9309,7194,9326,7175,9337,7153,9341xe" filled="true" fillcolor="#a2d7df" stroked="false">
                <v:path arrowok="t"/>
                <v:fill type="solid"/>
              </v:shape>
            </v:group>
            <v:group style="position:absolute;left:6848;top:9207;width:145;height:145" coordorigin="6848,9207" coordsize="145,145">
              <v:shape style="position:absolute;left:6848;top:9207;width:145;height:145" coordorigin="6848,9207" coordsize="145,145" path="m6923,9352l6864,9325,6848,9284,6851,9260,6861,9240,6875,9224,6893,9213,6914,9207,6938,9211,6986,9251,6992,9280,6989,9302,6979,9322,6964,9337,6945,9348,6923,9352xe" filled="true" fillcolor="#cde5eb" stroked="false">
                <v:path arrowok="t"/>
                <v:fill type="solid"/>
              </v:shape>
            </v:group>
            <v:group style="position:absolute;left:6848;top:9280;width:145;height:73" coordorigin="6848,9280" coordsize="145,73">
              <v:shape style="position:absolute;left:6848;top:9280;width:145;height:73" coordorigin="6848,9280" coordsize="145,73" path="m6920,9352l6861,9322,6848,9280,6992,9282,6962,9339,6920,9352xe" filled="true" fillcolor="#a2d7df" stroked="false">
                <v:path arrowok="t"/>
                <v:fill type="solid"/>
              </v:shape>
            </v:group>
            <v:group style="position:absolute;left:6867;top:9225;width:110;height:107" coordorigin="6867,9225" coordsize="110,107">
              <v:shape style="position:absolute;left:6867;top:9225;width:110;height:107" coordorigin="6867,9225" coordsize="110,107" path="m6942,9332l6913,9331,6891,9324,6876,9312,6867,9297,6868,9269,6877,9248,6890,9233,6907,9225,6933,9227,6954,9236,6968,9251,6975,9269,6976,9280,6972,9302,6960,9320,6942,9332xe" filled="true" fillcolor="#f6f6f6" stroked="false">
                <v:path arrowok="t"/>
                <v:fill type="solid"/>
              </v:shape>
            </v:group>
            <v:group style="position:absolute;left:6864;top:9280;width:109;height:57" coordorigin="6864,9280" coordsize="109,57">
              <v:shape style="position:absolute;left:6864;top:9280;width:109;height:57" coordorigin="6864,9280" coordsize="109,57" path="m6920,9336l6899,9332,6881,9320,6868,9302,6864,9280,6972,9301,6960,9319,6942,9332,6920,9336xe" filled="true" fillcolor="#cde5eb" stroked="false">
                <v:path arrowok="t"/>
                <v:fill type="solid"/>
              </v:shape>
            </v:group>
            <v:group style="position:absolute;left:6639;top:9231;width:104;height:99" coordorigin="6639,9231" coordsize="104,99">
              <v:shape style="position:absolute;left:6639;top:9231;width:104;height:99" coordorigin="6639,9231" coordsize="104,99" path="m6705,9329l6678,9327,6658,9318,6645,9304,6639,9286,6643,9261,6654,9243,6671,9231,6700,9233,6721,9240,6734,9253,6741,9270,6742,9280,6737,9301,6724,9319,6705,9329xe" filled="true" fillcolor="#f6f6f6" stroked="false">
                <v:path arrowok="t"/>
                <v:fill type="solid"/>
              </v:shape>
            </v:group>
            <v:group style="position:absolute;left:6638;top:9280;width:102;height:52" coordorigin="6638,9280" coordsize="102,52">
              <v:shape style="position:absolute;left:6638;top:9280;width:102;height:52" coordorigin="6638,9280" coordsize="102,52" path="m6690,9332l6675,9329,6656,9319,6643,9301,6638,9280,6740,9295,6729,9314,6712,9327,6690,9332xe" filled="true" fillcolor="#cde5eb" stroked="false">
                <v:path arrowok="t"/>
                <v:fill type="solid"/>
              </v:shape>
            </v:group>
            <v:group style="position:absolute;left:7102;top:9231;width:104;height:99" coordorigin="7102,9231" coordsize="104,99">
              <v:shape style="position:absolute;left:7102;top:9231;width:104;height:99" coordorigin="7102,9231" coordsize="104,99" path="m7168,9329l7141,9327,7121,9318,7108,9304,7102,9286,7106,9261,7117,9243,7134,9231,7163,9233,7184,9240,7197,9253,7204,9270,7205,9280,7200,9301,7187,9319,7168,9329xe" filled="true" fillcolor="#f6f6f6" stroked="false">
                <v:path arrowok="t"/>
                <v:fill type="solid"/>
              </v:shape>
            </v:group>
            <v:group style="position:absolute;left:7101;top:9280;width:102;height:52" coordorigin="7101,9280" coordsize="102,52">
              <v:shape style="position:absolute;left:7101;top:9280;width:102;height:52" coordorigin="7101,9280" coordsize="102,52" path="m7153,9332l7138,9329,7119,9319,7106,9301,7101,9280,7203,9295,7192,9314,7175,9327,7153,9332xe" filled="true" fillcolor="#cde5eb" stroked="false">
                <v:path arrowok="t"/>
                <v:fill type="solid"/>
              </v:shape>
            </v:group>
            <v:group style="position:absolute;left:1504;top:1298;width:9198;height:1787" coordorigin="1504,1298" coordsize="9198,1787">
              <v:shape style="position:absolute;left:1504;top:1298;width:9198;height:1787" coordorigin="1504,1298" coordsize="9198,1787" path="m10459,3084l1747,3084,1724,3083,1659,3068,1602,3036,1555,2990,1522,2934,1506,2869,1504,1542,1505,1519,1521,1453,1552,1396,1598,1350,1654,1317,1719,1300,10459,1298,10482,1299,10547,1315,10604,1346,10650,1392,10683,1449,10700,1514,10702,2840,10701,2864,10685,2929,10654,2986,10608,3033,10552,3066,10487,3083,10459,3084xe" filled="false" stroked="true" strokeweight=".860581pt" strokecolor="#96c224">
                <v:path arrowok="t"/>
              </v:shape>
            </v:group>
            <v:group style="position:absolute;left:1504;top:3231;width:9198;height:1787" coordorigin="1504,3231" coordsize="9198,1787">
              <v:shape style="position:absolute;left:1504;top:3231;width:9198;height:1787" coordorigin="1504,3231" coordsize="9198,1787" path="m10459,5017l1747,5017,1724,5016,1659,5000,1602,4969,1555,4923,1522,4866,1506,4802,1504,3475,1505,3452,1521,3386,1552,3329,1598,3282,1654,3249,1719,3232,10459,3231,10482,3232,10547,3247,10604,3279,10650,3325,10683,3381,10700,3446,10702,4773,10701,4796,10685,4862,10654,4919,10608,4966,10552,4999,10487,5015,10459,5017xe" filled="false" stroked="true" strokeweight=".860581pt" strokecolor="#96c224">
                <v:path arrowok="t"/>
              </v:shape>
            </v:group>
            <v:group style="position:absolute;left:1504;top:5163;width:9198;height:1787" coordorigin="1504,5163" coordsize="9198,1787">
              <v:shape style="position:absolute;left:1504;top:5163;width:9198;height:1787" coordorigin="1504,5163" coordsize="9198,1787" path="m10459,6950l1747,6950,1724,6949,1659,6933,1602,6901,1555,6856,1522,6799,1506,6734,1504,5407,1505,5384,1521,5319,1552,5261,1598,5215,1654,5182,1719,5165,10459,5163,10482,5165,10547,5180,10604,5212,10650,5257,10683,5314,10700,5379,10702,6706,10701,6729,10685,6795,10654,6852,10608,6898,10552,6931,10487,6948,10459,6950xe" filled="false" stroked="true" strokeweight=".860581pt" strokecolor="#96c224">
                <v:path arrowok="t"/>
              </v:shape>
            </v:group>
            <v:group style="position:absolute;left:1504;top:7096;width:9198;height:1787" coordorigin="1504,7096" coordsize="9198,1787">
              <v:shape style="position:absolute;left:1504;top:7096;width:9198;height:1787" coordorigin="1504,7096" coordsize="9198,1787" path="m10459,8883l1747,8883,1724,8881,1659,8866,1602,8834,1555,8788,1522,8732,1506,8667,1504,7340,1505,7317,1521,7251,1552,7194,1598,7148,1654,7115,1719,7098,10459,7096,10482,7097,10547,7113,10604,7145,10650,7190,10683,7247,10700,7312,10702,8639,10701,8662,10685,8727,10654,8785,10608,8831,10552,8864,10487,8881,10459,8883xe" filled="false" stroked="true" strokeweight=".860581pt" strokecolor="#96c224">
                <v:path arrowok="t"/>
              </v:shape>
            </v:group>
            <v:group style="position:absolute;left:1504;top:9029;width:9198;height:1787" coordorigin="1504,9029" coordsize="9198,1787">
              <v:shape style="position:absolute;left:1504;top:9029;width:9198;height:1787" coordorigin="1504,9029" coordsize="9198,1787" path="m10459,10815l1747,10815,1724,10814,1659,10799,1602,10767,1555,10721,1522,10665,1506,10600,1504,9273,1505,9250,1521,9184,1552,9127,1598,9080,1654,9047,1719,9031,10459,9029,10482,9030,10547,9045,10604,9077,10650,9123,10683,9179,10700,9244,10702,10571,10701,10594,10685,10660,10654,10717,10608,10764,10552,10797,10487,10814,10459,10815xe" filled="false" stroked="true" strokeweight=".860581pt" strokecolor="#96c224">
                <v:path arrowok="t"/>
              </v:shape>
            </v:group>
            <v:group style="position:absolute;left:1504;top:10962;width:9198;height:1787" coordorigin="1504,10962" coordsize="9198,1787">
              <v:shape style="position:absolute;left:1504;top:10962;width:9198;height:1787" coordorigin="1504,10962" coordsize="9198,1787" path="m10459,12748l1747,12748,1724,12747,1659,12731,1602,12699,1555,12654,1522,12597,1506,12532,1504,11206,1505,11182,1521,11117,1552,11060,1598,11013,1654,10980,1719,10963,10459,10962,10482,10963,10547,10978,10604,11010,10650,11056,10683,11112,10700,11177,10702,12504,10701,12527,10685,12593,10654,12650,10608,12696,10552,12729,10487,12746,10459,12748xe" filled="false" stroked="true" strokeweight=".860581pt" strokecolor="#96c224">
                <v:path arrowok="t"/>
              </v:shape>
            </v:group>
            <v:group style="position:absolute;left:1504;top:12894;width:9198;height:1787" coordorigin="1504,12894" coordsize="9198,1787">
              <v:shape style="position:absolute;left:1504;top:12894;width:9198;height:1787" coordorigin="1504,12894" coordsize="9198,1787" path="m10459,14681l1747,14681,1724,14680,1659,14664,1602,14632,1555,14587,1522,14530,1506,14465,1504,13138,1505,13115,1521,13050,1552,12992,1598,12946,1654,12913,1719,12896,10459,12894,10482,12895,10547,12911,10604,12943,10650,12988,10683,13045,10700,13110,10702,14437,10701,14460,10685,14525,10654,14583,10608,14629,10552,14662,10487,14679,10459,14681xe" filled="false" stroked="true" strokeweight=".860581pt" strokecolor="#96c224">
                <v:path arrowok="t"/>
              </v:shape>
              <v:shape style="position:absolute;left:4641;top:3452;width:1185;height:1376" type="#_x0000_t75" stroked="false">
                <v:imagedata r:id="rId420" o:title=""/>
              </v:shape>
            </v:group>
            <v:group style="position:absolute;left:7157;top:3430;width:1024;height:1098" coordorigin="7157,3430" coordsize="1024,1098">
              <v:shape style="position:absolute;left:7157;top:3430;width:1024;height:1098" coordorigin="7157,3430" coordsize="1024,1098" path="m7874,3795l7458,3795,7480,3787,7496,3780,7549,3735,7592,3690,7637,3641,7679,3593,7728,3536,7754,3503,7767,3487,7816,3437,7841,3430,7853,3433,7869,3445,7880,3458,7887,3471,7889,3485,7888,3500,7853,3572,7805,3642,7767,3695,7754,3713,7966,3713,7907,3767,7876,3793,7874,3795xe" filled="true" fillcolor="#ca9079" stroked="false">
                <v:path arrowok="t"/>
                <v:fill type="solid"/>
              </v:shape>
              <v:shape style="position:absolute;left:7157;top:3430;width:1024;height:1098" coordorigin="7157,3430" coordsize="1024,1098" path="m7966,3713l7754,3713,7801,3682,7815,3672,7827,3664,7838,3655,7855,3642,7957,3563,7975,3549,7990,3537,8003,3528,8012,3522,8030,3517,8048,3519,8066,3528,8079,3542,8087,3560,8088,3577,8083,3593,8039,3642,7990,3690,7977,3702,7966,3713xe" filled="true" fillcolor="#ca9079" stroked="false">
                <v:path arrowok="t"/>
                <v:fill type="solid"/>
              </v:shape>
              <v:shape style="position:absolute;left:7157;top:3430;width:1024;height:1098" coordorigin="7157,3430" coordsize="1024,1098" path="m7414,4527l7157,4312,7217,4252,7232,4237,7276,4189,7317,4138,7342,4106,7334,4082,7328,4062,7318,3982,7319,3961,7321,3935,7319,3909,7308,3844,7277,3776,7243,3729,7233,3715,7227,3701,7225,3687,7226,3675,7267,3640,7281,3640,7335,3671,7396,3726,7438,3769,7458,3795,7874,3795,7864,3803,8116,3803,8099,3816,8061,3841,8005,3878,7900,3947,7970,3950,7983,3951,8154,3951,8161,3958,8165,3976,8162,3991,8154,4004,8088,4040,8014,4056,7993,4060,7894,4085,7831,4122,7813,4144,7770,4192,7722,4229,7654,4262,7537,4389,7515,4413,7495,4434,7476,4457,7414,4527xe" filled="true" fillcolor="#ca9079" stroked="false">
                <v:path arrowok="t"/>
                <v:fill type="solid"/>
              </v:shape>
              <v:shape style="position:absolute;left:7157;top:3430;width:1024;height:1098" coordorigin="7157,3430" coordsize="1024,1098" path="m8116,3803l7864,3803,7886,3803,7901,3798,7966,3758,8028,3721,8083,3690,8121,3677,8140,3678,8181,3729,8179,3741,8171,3755,8157,3771,8135,3790,8116,3803xe" filled="true" fillcolor="#ca9079" stroked="false">
                <v:path arrowok="t"/>
                <v:fill type="solid"/>
              </v:shape>
              <v:shape style="position:absolute;left:7157;top:3430;width:1024;height:1098" coordorigin="7157,3430" coordsize="1024,1098" path="m8154,3951l7983,3951,7996,3951,8012,3949,8052,3942,8074,3939,8095,3937,8116,3937,8134,3941,8150,3947,8154,3951xe" filled="true" fillcolor="#ca9079" stroked="false">
                <v:path arrowok="t"/>
                <v:fill type="solid"/>
              </v:shape>
            </v:group>
            <v:group style="position:absolute;left:7491;top:3852;width:94;height:281" coordorigin="7491,3852" coordsize="94,281">
              <v:shape style="position:absolute;left:7491;top:3852;width:94;height:281" coordorigin="7491,3852" coordsize="94,281" path="m7531,4133l7541,4068,7549,3998,7550,3980,7549,3964,7525,3897,7491,3852,7510,3867,7564,3915,7584,3961,7584,3975,7565,4047,7545,4100,7531,4133xe" filled="true" fillcolor="#d8946d" stroked="false">
                <v:path arrowok="t"/>
                <v:fill type="solid"/>
              </v:shape>
            </v:group>
            <v:group style="position:absolute;left:7203;top:3555;width:953;height:1190" coordorigin="7203,3555" coordsize="953,1190">
              <v:shape style="position:absolute;left:7203;top:3555;width:953;height:1190" coordorigin="7203,3555" coordsize="953,1190" path="m7806,3882l7660,3882,7674,3849,7681,3831,7703,3770,7728,3690,7735,3667,7756,3604,7794,3557,7813,3555,7833,3559,7850,3570,7860,3584,7864,3603,7862,3617,7849,3691,7835,3760,7820,3828,7810,3868,7806,3882xe" filled="true" fillcolor="#b77e5e" stroked="false">
                <v:path arrowok="t"/>
                <v:fill type="solid"/>
              </v:shape>
              <v:shape style="position:absolute;left:7203;top:3555;width:953;height:1190" coordorigin="7203,3555" coordsize="953,1190" path="m7978,4120l7463,4120,7477,4101,7486,4086,7503,4019,7514,3957,7523,3892,7531,3828,7539,3749,7542,3699,7544,3675,7567,3605,7580,3598,7606,3599,7657,3653,7662,3706,7662,3793,7661,3823,7661,3840,7661,3860,7660,3882,7806,3882,7805,3884,7801,3898,7952,3898,7941,3924,7927,3957,7911,3996,8091,3996,8082,4006,8071,4016,8056,4032,8039,4050,8021,4070,8004,4090,7988,4108,7978,4120xe" filled="true" fillcolor="#b77e5e" stroked="false">
                <v:path arrowok="t"/>
                <v:fill type="solid"/>
              </v:shape>
              <v:shape style="position:absolute;left:7203;top:3555;width:953;height:1190" coordorigin="7203,3555" coordsize="953,1190" path="m7952,3898l7801,3898,7819,3884,7828,3872,7860,3802,7890,3736,7917,3679,7960,3636,7977,3633,7992,3636,8027,3679,8027,3691,8006,3761,7980,3828,7956,3887,7952,3898xe" filled="true" fillcolor="#b77e5e" stroked="false">
                <v:path arrowok="t"/>
                <v:fill type="solid"/>
              </v:shape>
              <v:shape style="position:absolute;left:7203;top:3555;width:953;height:1190" coordorigin="7203,3555" coordsize="953,1190" path="m8091,3996l7911,3996,7959,3965,7972,3957,7982,3951,7992,3944,8003,3934,8016,3922,8030,3908,8044,3894,8107,3854,8122,3852,8136,3855,8147,3866,8154,3879,8155,3892,8153,3907,8118,3967,8093,3994,8091,3996xe" filled="true" fillcolor="#b77e5e" stroked="false">
                <v:path arrowok="t"/>
                <v:fill type="solid"/>
              </v:shape>
              <v:shape style="position:absolute;left:7203;top:3555;width:953;height:1190" coordorigin="7203,3555" coordsize="953,1190" path="m7841,4744l7507,4717,7518,4634,7524,4595,7532,4534,7543,4443,7522,4427,7506,4413,7462,4367,7427,4311,7411,4290,7365,4244,7301,4206,7265,4193,7243,4184,7226,4174,7214,4162,7206,4150,7203,4137,7203,4124,7264,4085,7294,4088,7374,4098,7433,4110,7463,4120,7978,4120,7974,4124,7959,4143,7955,4176,7952,4206,7944,4269,7926,4327,7888,4392,7876,4490,7868,4558,7857,4635,7852,4673,7841,4744xe" filled="true" fillcolor="#b77e5e" stroked="false">
                <v:path arrowok="t"/>
                <v:fill type="solid"/>
              </v:shape>
            </v:group>
            <v:group style="position:absolute;left:8069;top:3864;width:83;height:83" coordorigin="8069,3864" coordsize="83,83">
              <v:shape style="position:absolute;left:8069;top:3864;width:83;height:83" coordorigin="8069,3864" coordsize="83,83" path="m8117,3946l8069,3904,8097,3871,8111,3864,8129,3866,8148,3880,8151,3898,8144,3916,8117,3946xe" filled="true" fillcolor="#ca9079" stroked="false">
                <v:path arrowok="t"/>
                <v:fill type="solid"/>
              </v:shape>
            </v:group>
            <v:group style="position:absolute;left:7936;top:3648;width:79;height:81" coordorigin="7936,3648" coordsize="79,81">
              <v:shape style="position:absolute;left:7936;top:3648;width:79;height:81" coordorigin="7936,3648" coordsize="79,81" path="m7994,3729l7936,3700,7957,3660,7969,3650,7986,3648,8007,3657,8015,3674,8012,3693,7994,3729xe" filled="true" fillcolor="#ca9079" stroked="false">
                <v:path arrowok="t"/>
                <v:fill type="solid"/>
              </v:shape>
            </v:group>
            <v:group style="position:absolute;left:7773;top:3565;width:74;height:79" coordorigin="7773,3565" coordsize="74,79">
              <v:shape style="position:absolute;left:7773;top:3565;width:74;height:79" coordorigin="7773,3565" coordsize="74,79" path="m7835,3643l7773,3624,7786,3583,7796,3570,7813,3565,7836,3570,7847,3585,7847,3605,7835,3643xe" filled="true" fillcolor="#ca9079" stroked="false">
                <v:path arrowok="t"/>
                <v:fill type="solid"/>
              </v:shape>
            </v:group>
            <v:group style="position:absolute;left:7574;top:3606;width:66;height:73" coordorigin="7574,3606" coordsize="66,73">
              <v:shape style="position:absolute;left:7574;top:3606;width:66;height:73" coordorigin="7574,3606" coordsize="66,73" path="m7638,3678l7574,3677,7577,3625,7591,3611,7615,3606,7632,3618,7639,3638,7638,3678xe" filled="true" fillcolor="#ca9079" stroked="false">
                <v:path arrowok="t"/>
                <v:fill type="solid"/>
              </v:shape>
            </v:group>
            <v:group style="position:absolute;left:7202;top:4123;width:94;height:72" coordorigin="7202,4123" coordsize="94,72">
              <v:shape style="position:absolute;left:7202;top:4123;width:94;height:72" coordorigin="7202,4123" coordsize="94,72" path="m7271,4194l7253,4188,7227,4179,7211,4166,7202,4151,7206,4139,7216,4128,7243,4124,7260,4123,7275,4129,7295,4144,7271,4194xe" filled="true" fillcolor="#ca9079" stroked="false">
                <v:path arrowok="t"/>
                <v:fill type="solid"/>
              </v:shape>
            </v:group>
            <v:group style="position:absolute;left:5388;top:5369;width:1024;height:1098" coordorigin="5388,5369" coordsize="1024,1098">
              <v:shape style="position:absolute;left:5388;top:5369;width:1024;height:1098" coordorigin="5388,5369" coordsize="1024,1098" path="m6105,5734l5689,5734,5711,5726,5727,5719,5780,5674,5823,5629,5868,5580,5910,5532,5959,5475,5985,5442,5998,5425,6047,5376,6072,5369,6084,5371,6100,5384,6111,5397,6118,5410,6120,5424,6119,5439,6084,5510,6036,5581,5998,5634,5985,5651,6197,5651,6138,5706,6107,5732,6105,5734xe" filled="true" fillcolor="#ca9079" stroked="false">
                <v:path arrowok="t"/>
                <v:fill type="solid"/>
              </v:shape>
              <v:shape style="position:absolute;left:5388;top:5369;width:1024;height:1098" coordorigin="5388,5369" coordsize="1024,1098" path="m6197,5651l5985,5651,6032,5620,6046,5611,6058,5602,6069,5594,6086,5581,6188,5501,6206,5488,6221,5476,6234,5467,6243,5461,6261,5456,6279,5458,6297,5467,6310,5481,6318,5499,6319,5515,6314,5532,6270,5581,6221,5629,6208,5641,6197,5651xe" filled="true" fillcolor="#ca9079" stroked="false">
                <v:path arrowok="t"/>
                <v:fill type="solid"/>
              </v:shape>
              <v:shape style="position:absolute;left:5388;top:5369;width:1024;height:1098" coordorigin="5388,5369" coordsize="1024,1098" path="m5645,6466l5388,6251,5448,6191,5463,6176,5507,6128,5548,6077,5573,6045,5565,6021,5559,6001,5549,5921,5550,5900,5552,5874,5550,5848,5539,5782,5508,5714,5474,5668,5464,5653,5458,5639,5456,5626,5457,5614,5498,5578,5512,5579,5566,5610,5627,5664,5669,5708,5689,5734,6105,5734,6095,5742,6347,5742,6330,5754,6292,5780,6236,5817,6131,5885,6201,5889,6214,5890,6385,5890,6392,5897,6396,5914,6393,5930,6385,5943,6319,5979,6245,5995,6224,5999,6125,6023,6062,6060,6044,6082,6001,6130,5953,6168,5885,6200,5768,6328,5746,6351,5726,6373,5707,6395,5645,6466xe" filled="true" fillcolor="#ca9079" stroked="false">
                <v:path arrowok="t"/>
                <v:fill type="solid"/>
              </v:shape>
              <v:shape style="position:absolute;left:5388;top:5369;width:1024;height:1098" coordorigin="5388,5369" coordsize="1024,1098" path="m6347,5742l6095,5742,6117,5742,6132,5737,6197,5697,6259,5659,6314,5629,6352,5615,6371,5617,6412,5667,6410,5680,6402,5694,6388,5710,6366,5729,6347,5742xe" filled="true" fillcolor="#ca9079" stroked="false">
                <v:path arrowok="t"/>
                <v:fill type="solid"/>
              </v:shape>
              <v:shape style="position:absolute;left:5388;top:5369;width:1024;height:1098" coordorigin="5388,5369" coordsize="1024,1098" path="m6385,5890l6214,5890,6227,5889,6243,5887,6283,5880,6305,5877,6326,5876,6347,5876,6365,5879,6381,5886,6385,5890xe" filled="true" fillcolor="#ca9079" stroked="false">
                <v:path arrowok="t"/>
                <v:fill type="solid"/>
              </v:shape>
            </v:group>
            <v:group style="position:absolute;left:5722;top:5790;width:94;height:281" coordorigin="5722,5790" coordsize="94,281">
              <v:shape style="position:absolute;left:5722;top:5790;width:94;height:281" coordorigin="5722,5790" coordsize="94,281" path="m5762,6071l5772,6006,5780,5936,5781,5918,5780,5902,5756,5836,5722,5790,5741,5806,5795,5854,5815,5900,5815,5913,5796,5986,5776,6038,5762,6071xe" filled="true" fillcolor="#d8946d" stroked="false">
                <v:path arrowok="t"/>
                <v:fill type="solid"/>
              </v:shape>
            </v:group>
            <v:group style="position:absolute;left:5434;top:5493;width:953;height:1190" coordorigin="5434,5493" coordsize="953,1190">
              <v:shape style="position:absolute;left:5434;top:5493;width:953;height:1190" coordorigin="5434,5493" coordsize="953,1190" path="m6037,5821l5891,5821,5905,5787,5912,5770,5934,5709,5959,5629,5966,5606,5987,5543,6025,5496,6044,5493,6064,5498,6081,5509,6091,5523,6095,5542,6093,5556,6080,5629,6066,5698,6051,5767,6041,5806,6037,5821xe" filled="true" fillcolor="#b77e5e" stroked="false">
                <v:path arrowok="t"/>
                <v:fill type="solid"/>
              </v:shape>
              <v:shape style="position:absolute;left:5434;top:5493;width:953;height:1190" coordorigin="5434,5493" coordsize="953,1190" path="m6209,6059l5694,6059,5708,6039,5717,6025,5734,5958,5745,5896,5754,5830,5762,5767,5770,5688,5773,5638,5775,5614,5798,5543,5811,5536,5837,5538,5888,5591,5893,5644,5893,5731,5892,5762,5892,5779,5892,5799,5891,5821,6037,5821,6036,5823,6032,5837,6183,5837,6172,5863,6158,5896,6142,5935,6322,5935,6313,5945,6302,5955,6287,5971,6270,5989,6252,6009,6235,6028,6219,6047,6209,6059xe" filled="true" fillcolor="#b77e5e" stroked="false">
                <v:path arrowok="t"/>
                <v:fill type="solid"/>
              </v:shape>
              <v:shape style="position:absolute;left:5434;top:5493;width:953;height:1190" coordorigin="5434,5493" coordsize="953,1190" path="m6183,5837l6032,5837,6050,5823,6059,5811,6091,5741,6121,5675,6148,5618,6191,5574,6208,5572,6223,5575,6258,5618,6258,5629,6237,5699,6211,5767,6187,5826,6183,5837xe" filled="true" fillcolor="#b77e5e" stroked="false">
                <v:path arrowok="t"/>
                <v:fill type="solid"/>
              </v:shape>
              <v:shape style="position:absolute;left:5434;top:5493;width:953;height:1190" coordorigin="5434,5493" coordsize="953,1190" path="m6322,5935l6142,5935,6190,5904,6203,5896,6213,5889,6223,5882,6234,5872,6247,5860,6261,5847,6275,5833,6338,5793,6353,5791,6367,5794,6378,5805,6385,5817,6386,5831,6384,5845,6349,5905,6324,5933,6322,5935xe" filled="true" fillcolor="#b77e5e" stroked="false">
                <v:path arrowok="t"/>
                <v:fill type="solid"/>
              </v:shape>
              <v:shape style="position:absolute;left:5434;top:5493;width:953;height:1190" coordorigin="5434,5493" coordsize="953,1190" path="m6072,6683l5738,6655,5749,6572,5755,6533,5763,6472,5774,6381,5753,6365,5737,6352,5693,6306,5658,6249,5642,6229,5596,6182,5532,6144,5496,6131,5474,6123,5457,6113,5445,6101,5437,6088,5434,6075,5434,6063,5495,6024,5525,6027,5605,6037,5664,6049,5694,6059,6209,6059,6205,6063,6190,6081,6186,6115,6183,6144,6175,6207,6157,6265,6119,6331,6107,6428,6099,6497,6088,6574,6083,6611,6072,6683xe" filled="true" fillcolor="#b77e5e" stroked="false">
                <v:path arrowok="t"/>
                <v:fill type="solid"/>
              </v:shape>
            </v:group>
            <v:group style="position:absolute;left:6300;top:5803;width:83;height:83" coordorigin="6300,5803" coordsize="83,83">
              <v:shape style="position:absolute;left:6300;top:5803;width:83;height:83" coordorigin="6300,5803" coordsize="83,83" path="m6348,5885l6300,5843,6328,5810,6342,5803,6359,5805,6379,5819,6382,5837,6375,5854,6348,5885xe" filled="true" fillcolor="#ca9079" stroked="false">
                <v:path arrowok="t"/>
                <v:fill type="solid"/>
              </v:shape>
            </v:group>
            <v:group style="position:absolute;left:6167;top:5587;width:79;height:81" coordorigin="6167,5587" coordsize="79,81">
              <v:shape style="position:absolute;left:6167;top:5587;width:79;height:81" coordorigin="6167,5587" coordsize="79,81" path="m6225,5667l6167,5638,6188,5599,6200,5589,6217,5587,6238,5596,6246,5613,6243,5631,6225,5667xe" filled="true" fillcolor="#ca9079" stroked="false">
                <v:path arrowok="t"/>
                <v:fill type="solid"/>
              </v:shape>
            </v:group>
            <v:group style="position:absolute;left:6004;top:5504;width:74;height:79" coordorigin="6004,5504" coordsize="74,79">
              <v:shape style="position:absolute;left:6004;top:5504;width:74;height:79" coordorigin="6004,5504" coordsize="74,79" path="m6066,5582l6004,5562,6017,5522,6027,5509,6044,5504,6067,5508,6078,5524,6078,5543,6066,5582xe" filled="true" fillcolor="#ca9079" stroked="false">
                <v:path arrowok="t"/>
                <v:fill type="solid"/>
              </v:shape>
            </v:group>
            <v:group style="position:absolute;left:5805;top:5545;width:66;height:73" coordorigin="5805,5545" coordsize="66,73">
              <v:shape style="position:absolute;left:5805;top:5545;width:66;height:73" coordorigin="5805,5545" coordsize="66,73" path="m5869,5617l5805,5616,5808,5564,5822,5550,5846,5545,5863,5556,5870,5577,5869,5617xe" filled="true" fillcolor="#ca9079" stroked="false">
                <v:path arrowok="t"/>
                <v:fill type="solid"/>
              </v:shape>
            </v:group>
            <v:group style="position:absolute;left:5433;top:6062;width:94;height:72" coordorigin="5433,6062" coordsize="94,72">
              <v:shape style="position:absolute;left:5433;top:6062;width:94;height:72" coordorigin="5433,6062" coordsize="94,72" path="m5502,6133l5484,6127,5458,6118,5442,6105,5433,6090,5437,6077,5447,6067,5474,6063,5491,6062,5506,6068,5526,6082,5502,6133xe" filled="true" fillcolor="#ca9079" stroked="false">
                <v:path arrowok="t"/>
                <v:fill type="solid"/>
              </v:shape>
            </v:group>
            <v:group style="position:absolute;left:5397;top:7285;width:1024;height:1098" coordorigin="5397,7285" coordsize="1024,1098">
              <v:shape style="position:absolute;left:5397;top:7285;width:1024;height:1098" coordorigin="5397,7285" coordsize="1024,1098" path="m6114,7650l5698,7650,5721,7642,5736,7635,5789,7590,5832,7545,5877,7496,5919,7448,5968,7391,5994,7358,6007,7341,6056,7292,6081,7285,6093,7287,6109,7300,6120,7313,6127,7326,6130,7340,6128,7355,6093,7426,6045,7497,6007,7550,5994,7567,6206,7567,6147,7622,6117,7648,6114,7650xe" filled="true" fillcolor="#ca9079" stroked="false">
                <v:path arrowok="t"/>
                <v:fill type="solid"/>
              </v:shape>
              <v:shape style="position:absolute;left:5397;top:7285;width:1024;height:1098" coordorigin="5397,7285" coordsize="1024,1098" path="m6206,7567l5994,7567,6041,7536,6055,7527,6067,7518,6078,7510,6095,7497,6197,7417,6215,7404,6230,7392,6243,7383,6252,7377,6270,7372,6288,7374,6306,7383,6319,7397,6327,7414,6328,7431,6323,7448,6279,7497,6230,7545,6217,7557,6206,7567xe" filled="true" fillcolor="#ca9079" stroked="false">
                <v:path arrowok="t"/>
                <v:fill type="solid"/>
              </v:shape>
              <v:shape style="position:absolute;left:5397;top:7285;width:1024;height:1098" coordorigin="5397,7285" coordsize="1024,1098" path="m5654,8382l5397,8166,5457,8107,5472,8092,5516,8044,5557,7993,5582,7961,5574,7937,5568,7917,5558,7837,5559,7815,5561,7790,5559,7764,5548,7698,5517,7630,5483,7584,5473,7569,5467,7555,5465,7542,5466,7530,5507,7494,5521,7495,5575,7526,5636,7580,5678,7624,5698,7650,6114,7650,6104,7658,6356,7658,6339,7670,6301,7696,6245,7733,6140,7801,6210,7805,6223,7806,6394,7806,6401,7813,6405,7830,6402,7846,6394,7859,6328,7895,6254,7911,6233,7915,6135,7939,6071,7976,6053,7998,6010,8046,5962,8084,5894,8116,5777,8243,5755,8267,5735,8289,5716,8311,5654,8382xe" filled="true" fillcolor="#ca9079" stroked="false">
                <v:path arrowok="t"/>
                <v:fill type="solid"/>
              </v:shape>
              <v:shape style="position:absolute;left:5397;top:7285;width:1024;height:1098" coordorigin="5397,7285" coordsize="1024,1098" path="m6356,7658l6104,7658,6126,7658,6141,7653,6206,7613,6268,7575,6323,7545,6361,7531,6380,7533,6421,7583,6419,7596,6411,7610,6397,7626,6375,7645,6356,7658xe" filled="true" fillcolor="#ca9079" stroked="false">
                <v:path arrowok="t"/>
                <v:fill type="solid"/>
              </v:shape>
              <v:shape style="position:absolute;left:5397;top:7285;width:1024;height:1098" coordorigin="5397,7285" coordsize="1024,1098" path="m6394,7806l6223,7806,6236,7805,6252,7803,6292,7796,6314,7793,6335,7792,6356,7792,6374,7795,6390,7802,6394,7806xe" filled="true" fillcolor="#ca9079" stroked="false">
                <v:path arrowok="t"/>
                <v:fill type="solid"/>
              </v:shape>
            </v:group>
            <v:group style="position:absolute;left:5731;top:7706;width:94;height:281" coordorigin="5731,7706" coordsize="94,281">
              <v:shape style="position:absolute;left:5731;top:7706;width:94;height:281" coordorigin="5731,7706" coordsize="94,281" path="m5771,7987l5781,7922,5789,7852,5790,7834,5789,7818,5765,7752,5731,7706,5750,7722,5805,7770,5824,7816,5824,7829,5805,7902,5785,7954,5771,7987xe" filled="true" fillcolor="#d8946d" stroked="false">
                <v:path arrowok="t"/>
                <v:fill type="solid"/>
              </v:shape>
            </v:group>
            <v:group style="position:absolute;left:5443;top:7409;width:953;height:1190" coordorigin="5443,7409" coordsize="953,1190">
              <v:shape style="position:absolute;left:5443;top:7409;width:953;height:1190" coordorigin="5443,7409" coordsize="953,1190" path="m6046,7737l5900,7737,5914,7703,5921,7686,5943,7625,5968,7545,5975,7522,5996,7459,6034,7412,6054,7409,6073,7414,6090,7425,6100,7439,6104,7458,6102,7472,6089,7545,6075,7614,6060,7683,6050,7722,6046,7737xe" filled="true" fillcolor="#b77e5e" stroked="false">
                <v:path arrowok="t"/>
                <v:fill type="solid"/>
              </v:shape>
              <v:shape style="position:absolute;left:5443;top:7409;width:953;height:1190" coordorigin="5443,7409" coordsize="953,1190" path="m6218,7975l5703,7975,5717,7955,5726,7941,5743,7874,5754,7812,5763,7746,5771,7683,5779,7604,5782,7554,5784,7530,5807,7459,5820,7452,5846,7454,5897,7507,5902,7560,5902,7647,5901,7677,5901,7695,5901,7715,5900,7737,6046,7737,6045,7739,6041,7753,6192,7753,6181,7779,6167,7812,6151,7851,6331,7851,6322,7861,6311,7871,6296,7887,6279,7905,6261,7925,6244,7944,6228,7963,6218,7975xe" filled="true" fillcolor="#b77e5e" stroked="false">
                <v:path arrowok="t"/>
                <v:fill type="solid"/>
              </v:shape>
              <v:shape style="position:absolute;left:5443;top:7409;width:953;height:1190" coordorigin="5443,7409" coordsize="953,1190" path="m6192,7753l6041,7753,6059,7739,6068,7727,6100,7657,6130,7591,6157,7534,6200,7490,6217,7488,6232,7491,6267,7534,6267,7545,6246,7615,6220,7683,6196,7742,6192,7753xe" filled="true" fillcolor="#b77e5e" stroked="false">
                <v:path arrowok="t"/>
                <v:fill type="solid"/>
              </v:shape>
              <v:shape style="position:absolute;left:5443;top:7409;width:953;height:1190" coordorigin="5443,7409" coordsize="953,1190" path="m6331,7851l6151,7851,6199,7820,6212,7812,6222,7805,6232,7798,6243,7788,6256,7776,6270,7763,6284,7749,6347,7709,6362,7707,6376,7710,6387,7721,6394,7733,6395,7747,6393,7761,6358,7821,6333,7849,6331,7851xe" filled="true" fillcolor="#b77e5e" stroked="false">
                <v:path arrowok="t"/>
                <v:fill type="solid"/>
              </v:shape>
              <v:shape style="position:absolute;left:5443;top:7409;width:953;height:1190" coordorigin="5443,7409" coordsize="953,1190" path="m6081,8599l5747,8571,5759,8488,5764,8449,5772,8388,5783,8297,5763,8281,5746,8268,5702,8222,5667,8165,5651,8145,5605,8098,5541,8060,5505,8047,5483,8039,5466,8029,5454,8017,5446,8004,5443,7991,5443,7979,5504,7940,5534,7942,5614,7953,5674,7965,5703,7975,6218,7975,6214,7979,6199,7997,6195,8031,6192,8060,6184,8123,6166,8181,6128,8247,6116,8344,6108,8413,6097,8490,6092,8527,6081,8599xe" filled="true" fillcolor="#b77e5e" stroked="false">
                <v:path arrowok="t"/>
                <v:fill type="solid"/>
              </v:shape>
            </v:group>
            <v:group style="position:absolute;left:6309;top:7719;width:83;height:83" coordorigin="6309,7719" coordsize="83,83">
              <v:shape style="position:absolute;left:6309;top:7719;width:83;height:83" coordorigin="6309,7719" coordsize="83,83" path="m6357,7801l6309,7759,6337,7726,6351,7719,6369,7721,6388,7734,6391,7753,6384,7770,6357,7801xe" filled="true" fillcolor="#ca9079" stroked="false">
                <v:path arrowok="t"/>
                <v:fill type="solid"/>
              </v:shape>
            </v:group>
            <v:group style="position:absolute;left:6176;top:7503;width:79;height:81" coordorigin="6176,7503" coordsize="79,81">
              <v:shape style="position:absolute;left:6176;top:7503;width:79;height:81" coordorigin="6176,7503" coordsize="79,81" path="m6234,7583l6176,7554,6197,7515,6209,7505,6226,7503,6248,7512,6255,7529,6252,7547,6234,7583xe" filled="true" fillcolor="#ca9079" stroked="false">
                <v:path arrowok="t"/>
                <v:fill type="solid"/>
              </v:shape>
            </v:group>
            <v:group style="position:absolute;left:6013;top:7420;width:74;height:79" coordorigin="6013,7420" coordsize="74,79">
              <v:shape style="position:absolute;left:6013;top:7420;width:74;height:79" coordorigin="6013,7420" coordsize="74,79" path="m6075,7498l6013,7478,6027,7438,6036,7425,6053,7420,6076,7424,6087,7440,6087,7459,6075,7498xe" filled="true" fillcolor="#ca9079" stroked="false">
                <v:path arrowok="t"/>
                <v:fill type="solid"/>
              </v:shape>
            </v:group>
            <v:group style="position:absolute;left:5814;top:7461;width:66;height:73" coordorigin="5814,7461" coordsize="66,73">
              <v:shape style="position:absolute;left:5814;top:7461;width:66;height:73" coordorigin="5814,7461" coordsize="66,73" path="m5879,7533l5814,7532,5817,7480,5831,7466,5855,7461,5872,7472,5879,7493,5879,7533xe" filled="true" fillcolor="#ca9079" stroked="false">
                <v:path arrowok="t"/>
                <v:fill type="solid"/>
              </v:shape>
            </v:group>
            <v:group style="position:absolute;left:5442;top:7978;width:94;height:72" coordorigin="5442,7978" coordsize="94,72">
              <v:shape style="position:absolute;left:5442;top:7978;width:94;height:72" coordorigin="5442,7978" coordsize="94,72" path="m5511,8049l5493,8043,5467,8034,5451,8021,5442,8006,5446,7993,5456,7983,5483,7979,5500,7978,5515,7984,5535,7998,5511,8049xe" filled="true" fillcolor="#ca9079" stroked="false">
                <v:path arrowok="t"/>
                <v:fill type="solid"/>
              </v:shape>
            </v:group>
            <v:group style="position:absolute;left:7679;top:7814;width:611;height:824" coordorigin="7679,7814" coordsize="611,824">
              <v:shape style="position:absolute;left:7679;top:7814;width:611;height:824" coordorigin="7679,7814" coordsize="611,824" path="m7984,8638l7911,8630,7844,8608,7785,8573,7738,8526,7703,8468,7683,8402,7679,8353,7679,8333,7689,8272,7710,8216,7751,8151,7792,8093,7887,7963,7902,7942,7944,7881,7977,7830,7986,7814,7987,7814,8026,7883,8067,7943,8113,8008,8188,8110,8201,8129,8244,8190,8276,8263,8288,8323,8289,8353,8288,8378,8274,8447,8244,8508,8200,8558,8145,8598,8081,8624,8009,8637,7984,8638xe" filled="true" fillcolor="#96d4eb" stroked="false">
                <v:path arrowok="t"/>
                <v:fill type="solid"/>
              </v:shape>
            </v:group>
            <v:group style="position:absolute;left:8138;top:7458;width:392;height:530" coordorigin="8138,7458" coordsize="392,530">
              <v:shape style="position:absolute;left:8138;top:7458;width:392;height:530" coordorigin="8138,7458" coordsize="392,530" path="m8344,7987l8271,7977,8211,7948,8167,7903,8142,7844,8138,7822,8139,7797,8149,7736,8181,7678,8217,7628,8271,7553,8284,7535,8319,7485,8335,7458,8336,7458,8373,7520,8413,7576,8466,7649,8477,7665,8516,7730,8530,7804,8529,7828,8508,7891,8468,7940,8411,7973,8367,7984,8344,7987xe" filled="true" fillcolor="#96d4eb" stroked="false">
                <v:path arrowok="t"/>
                <v:fill type="solid"/>
              </v:shape>
            </v:group>
            <v:group style="position:absolute;left:7660;top:7341;width:281;height:378" coordorigin="7660,7341" coordsize="281,378">
              <v:shape style="position:absolute;left:7660;top:7341;width:281;height:378" coordorigin="7660,7341" coordsize="281,378" path="m7815,7718l7742,7706,7689,7669,7663,7613,7660,7591,7662,7570,7692,7499,7757,7408,7769,7391,7780,7374,7790,7360,7798,7347,7802,7341,7802,7341,7843,7407,7897,7480,7908,7495,7939,7566,7941,7588,7939,7612,7912,7670,7859,7708,7838,7715,7815,7718xe" filled="true" fillcolor="#96d4eb" stroked="false">
                <v:path arrowok="t"/>
                <v:fill type="solid"/>
              </v:shape>
            </v:group>
            <v:group style="position:absolute;left:7745;top:13126;width:165;height:105" coordorigin="7745,13126" coordsize="165,105">
              <v:shape style="position:absolute;left:7745;top:13126;width:165;height:105" coordorigin="7745,13126" coordsize="165,105" path="m7909,13230l7745,13230,7747,13190,7785,13138,7827,13126,7846,13128,7898,13166,7909,13208,7909,13230xe" filled="true" fillcolor="#3b566b" stroked="false">
                <v:path arrowok="t"/>
                <v:fill type="solid"/>
              </v:shape>
            </v:group>
            <v:group style="position:absolute;left:7362;top:13455;width:931;height:994" coordorigin="7362,13455" coordsize="931,994">
              <v:shape style="position:absolute;left:7362;top:13455;width:931;height:994" coordorigin="7362,13455" coordsize="931,994" path="m8055,14449l7600,14449,7578,14446,7528,14407,7362,13455,8293,13455,8136,14379,8103,14433,8055,14449xe" filled="true" fillcolor="#3cb7b1" stroked="false">
                <v:path arrowok="t"/>
                <v:fill type="solid"/>
              </v:shape>
            </v:group>
            <v:group style="position:absolute;left:7362;top:13222;width:931;height:174" coordorigin="7362,13222" coordsize="931,174">
              <v:shape style="position:absolute;left:7362;top:13222;width:931;height:174" coordorigin="7362,13222" coordsize="931,174" path="m8293,13396l7362,13390,7364,13367,7369,13345,7400,13287,7449,13245,7512,13224,7535,13222,8120,13222,8191,13238,8244,13275,8279,13329,8293,13396xe" filled="true" fillcolor="#3cb7b1" stroked="false">
                <v:path arrowok="t"/>
                <v:fill type="solid"/>
              </v:shape>
            </v:group>
            <v:group style="position:absolute;left:7789;top:13619;width:77;height:694" coordorigin="7789,13619" coordsize="77,694">
              <v:shape style="position:absolute;left:7789;top:13619;width:77;height:694" coordorigin="7789,13619" coordsize="77,694" path="m7827,14312l7806,14306,7792,14290,7789,13654,7795,13633,7811,13619,7839,13621,7856,13631,7865,13646,7866,14274,7859,14295,7843,14309,7827,14312xe" filled="true" fillcolor="#3b566b" stroked="false">
                <v:path arrowok="t"/>
                <v:fill type="solid"/>
              </v:shape>
            </v:group>
            <v:group style="position:absolute;left:7538;top:13621;width:146;height:692" coordorigin="7538,13621" coordsize="146,692">
              <v:shape style="position:absolute;left:7538;top:13621;width:146;height:692" coordorigin="7538,13621" coordsize="146,692" path="m7645,14312l7624,14306,7610,14290,7538,13658,7542,13637,7555,13621,7584,13621,7602,13628,7612,13641,7683,14270,7679,14291,7665,14307,7645,14312xe" filled="true" fillcolor="#3b566b" stroked="false">
                <v:path arrowok="t"/>
                <v:fill type="solid"/>
              </v:shape>
            </v:group>
            <v:group style="position:absolute;left:7975;top:13618;width:142;height:695" coordorigin="7975,13618" coordsize="142,695">
              <v:shape style="position:absolute;left:7975;top:13618;width:142;height:695" coordorigin="7975,13618" coordsize="142,695" path="m8009,14312l7989,14307,7975,14291,8041,13650,8049,13630,8066,13618,8092,13621,8109,13631,8116,13648,8047,14278,8039,14298,8022,14310,8009,14312xe" filled="true" fillcolor="#3b566b" stroked="false">
                <v:path arrowok="t"/>
                <v:fill type="solid"/>
              </v:shape>
            </v:group>
            <v:group style="position:absolute;left:10289;top:1314;width:412;height:412" coordorigin="10289,1314" coordsize="412,412">
              <v:shape style="position:absolute;left:10289;top:1314;width:412;height:412" coordorigin="10289,1314" coordsize="412,412" path="m10508,1726l10437,1716,10377,1687,10330,1643,10300,1586,10289,1522,10290,1498,10308,1433,10344,1379,10396,1339,10458,1317,10480,1314,10505,1315,10573,1332,10630,1366,10671,1414,10695,1473,10701,1517,10701,1522,10690,1587,10659,1645,10612,1690,10553,1718,10508,1726xe" filled="true" fillcolor="#96c224" stroked="false">
                <v:path arrowok="t"/>
                <v:fill type="solid"/>
              </v:shape>
            </v:group>
            <v:group style="position:absolute;left:10346;top:1357;width:300;height:326" coordorigin="10346,1357" coordsize="300,326">
              <v:shape style="position:absolute;left:10346;top:1357;width:300;height:326" coordorigin="10346,1357" coordsize="300,326" path="m10582,1406l10444,1406,10460,1399,10471,1397,10471,1397,10476,1395,10485,1394,10485,1362,10491,1357,10505,1357,10509,1362,10509,1394,10512,1394,10515,1394,10518,1395,10529,1396,10541,1400,10554,1405,10582,1405,10582,1406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582,1405l10554,1405,10563,1391,10566,1385,10574,1383,10585,1391,10587,1398,10583,1403,10584,1403,10582,1405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435,1447l10397,1447,10405,1435,10414,1426,10424,1419,10415,1404,10412,1399,10412,1398,10413,1391,10420,1388,10425,1384,10432,1386,10436,1392,10440,1399,10444,1406,10582,1406,10575,1418,10578,1420,10491,1420,10477,1425,10477,1425,10462,1427,10441,1441,10435,1447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470,1397l10471,1397,10471,1397,10470,1397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584,1403l10583,1403,10586,1400,10584,1403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615,1545l10530,1545,10551,1543,10575,1536,10582,1534,10588,1530,10593,1526,10595,1524,10596,1522,10597,1521,10597,1520,10567,1448,10491,1420,10578,1420,10585,1425,10595,1435,10603,1446,10644,1446,10644,1450,10637,1453,10617,1473,10623,1492,10625,1511,10625,1525,10625,1528,10623,1531,10620,1538,10616,1543,10615,1545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404,1505l10374,1505,10376,1492,10380,1480,10385,1468,10359,1453,10353,1450,10351,1442,10355,1437,10358,1431,10366,1429,10371,1432,10397,1447,10435,1447,10428,1453,10416,1469,10407,1489,10404,1505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644,1446l10603,1446,10625,1433,10631,1429,10638,1431,10642,1437,10645,1442,10644,1446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529,1573l10468,1560,10426,1498,10439,1513,10454,1525,10471,1533,10491,1539,10514,1544,10530,1545,10615,1545,10607,1551,10593,1559,10569,1568,10549,1572,10529,1573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366,1607l10359,1604,10355,1599,10352,1593,10355,1585,10360,1582,10383,1568,10377,1549,10374,1529,10352,1529,10346,1525,10346,1511,10351,1505,10358,1505,10404,1505,10403,1511,10403,1526,10429,1585,10434,1590,10395,1590,10372,1603,10366,1607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573,1617l10500,1617,10522,1615,10542,1611,10560,1604,10576,1594,10593,1582,10584,1600,10572,1615,10573,1617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414,1635l10423,1620,10420,1618,10410,1610,10402,1601,10395,1590,10434,1590,10444,1600,10465,1611,10484,1616,10500,1617,10573,1617,10582,1632,10416,1632,10414,1635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425,1652l10420,1648,10414,1644,10412,1637,10416,1632,10582,1632,10551,1632,10549,1633,10444,1633,10437,1644,10433,1651,10425,1652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574,1653l10566,1652,10563,1647,10560,1643,10551,1632,10582,1632,10587,1640,10585,1647,10579,1651,10574,1653xe" filled="true" fillcolor="#ffffff" stroked="false">
                <v:path arrowok="t"/>
                <v:fill type="solid"/>
              </v:shape>
              <v:shape style="position:absolute;left:10346;top:1357;width:300;height:326" coordorigin="10346,1357" coordsize="300,326" path="m10502,1683l10495,1683,10490,1677,10489,1671,10484,1645,10465,1641,10444,1633,10549,1633,10534,1640,10513,1644,10514,1670,10514,1677,10509,1682,10502,1683xe" filled="true" fillcolor="#ffffff" stroked="false">
                <v:path arrowok="t"/>
                <v:fill type="solid"/>
              </v:shape>
            </v:group>
            <v:group style="position:absolute;left:10562;top:1646;width:2;height:3" coordorigin="10562,1646" coordsize="2,3">
              <v:shape style="position:absolute;left:10562;top:1646;width:2;height:3" coordorigin="10562,1646" coordsize="2,3" path="m10563,1647l10562,1647,10562,1646,10563,1647xe" filled="true" fillcolor="#ffffff" stroked="false">
                <v:path arrowok="t"/>
                <v:fill type="solid"/>
              </v:shape>
              <v:shape style="position:absolute;left:10562;top:1646;width:2;height:3" coordorigin="10562,1646" coordsize="2,3" path="m10564,1648l10563,1647,10563,1647,10564,1648xe" filled="true" fillcolor="#ffffff" stroked="false">
                <v:path arrowok="t"/>
                <v:fill type="solid"/>
              </v:shape>
            </v:group>
            <v:group style="position:absolute;left:10453;top:1455;width:37;height:37" coordorigin="10453,1455" coordsize="37,37">
              <v:shape style="position:absolute;left:10453;top:1455;width:37;height:37" coordorigin="10453,1455" coordsize="37,37" path="m10481,1492l10461,1492,10453,1484,10453,1463,10461,1455,10481,1455,10489,1463,10489,1484,10481,1492xe" filled="true" fillcolor="#ffffff" stroked="false">
                <v:path arrowok="t"/>
                <v:fill type="solid"/>
              </v:shape>
            </v:group>
            <v:group style="position:absolute;left:10539;top:1488;width:27;height:27" coordorigin="10539,1488" coordsize="27,27">
              <v:shape style="position:absolute;left:10539;top:1488;width:27;height:27" coordorigin="10539,1488" coordsize="27,27" path="m10560,1515l10545,1515,10539,1509,10539,1494,10545,1488,10560,1488,10566,1494,10566,1509,10560,1515xe" filled="true" fillcolor="#ffffff" stroked="false">
                <v:path arrowok="t"/>
                <v:fill type="solid"/>
              </v:shape>
            </v:group>
            <v:group style="position:absolute;left:10289;top:3248;width:412;height:412" coordorigin="10289,3248" coordsize="412,412">
              <v:shape style="position:absolute;left:10289;top:3248;width:412;height:412" coordorigin="10289,3248" coordsize="412,412" path="m10508,3660l10437,3649,10377,3621,10330,3576,10300,3520,10289,3455,10290,3432,10308,3367,10344,3313,10396,3273,10458,3251,10480,3248,10505,3249,10573,3266,10630,3300,10671,3348,10695,3407,10701,3451,10701,3455,10690,3521,10659,3578,10612,3623,10553,3652,10508,3660xe" filled="true" fillcolor="#96c224" stroked="false">
                <v:path arrowok="t"/>
                <v:fill type="solid"/>
              </v:shape>
            </v:group>
            <v:group style="position:absolute;left:10346;top:3291;width:300;height:326" coordorigin="10346,3291" coordsize="300,326">
              <v:shape style="position:absolute;left:10346;top:3291;width:300;height:326" coordorigin="10346,3291" coordsize="300,326" path="m10582,3340l10444,3340,10460,3332,10471,3331,10471,3331,10476,3329,10485,3328,10485,3296,10491,3291,10505,3291,10509,3296,10509,3328,10512,3328,10515,3328,10518,3329,10529,3330,10541,3333,10554,3339,10582,3339,10582,3340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582,3339l10554,3339,10563,3324,10566,3319,10574,3317,10585,3324,10587,3332,10583,3337,10584,3337,10582,3339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435,3381l10397,3381,10405,3369,10414,3359,10424,3353,10415,3338,10412,3332,10412,3332,10413,3325,10420,3321,10425,3318,10432,3320,10436,3325,10440,3332,10444,3340,10582,3340,10575,3352,10578,3354,10491,3354,10477,3358,10477,3358,10462,3361,10441,3375,10435,3381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470,3331l10471,3330,10471,3331,10470,3331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584,3337l10583,3337,10586,3334,10584,3337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615,3478l10530,3478,10551,3476,10575,3470,10582,3467,10588,3464,10593,3459,10595,3458,10596,3456,10597,3455,10597,3453,10567,3382,10491,3354,10578,3354,10585,3359,10595,3368,10603,3380,10644,3380,10644,3383,10637,3387,10617,3406,10623,3426,10625,3445,10625,3458,10625,3461,10623,3465,10620,3472,10616,3477,10615,3478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404,3439l10374,3439,10376,3426,10380,3413,10385,3402,10359,3387,10353,3383,10351,3376,10355,3371,10358,3364,10366,3363,10371,3366,10397,3381,10435,3381,10428,3387,10416,3403,10407,3423,10404,3439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644,3380l10603,3380,10625,3366,10631,3363,10638,3364,10642,3371,10645,3376,10644,3380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529,3506l10468,3494,10426,3431,10439,3447,10454,3458,10471,3467,10491,3473,10514,3478,10530,3478,10615,3478,10607,3484,10593,3492,10569,3502,10549,3505,10529,3506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366,3540l10359,3538,10355,3532,10352,3526,10355,3519,10360,3515,10383,3502,10377,3483,10374,3463,10352,3463,10346,3458,10346,3445,10351,3439,10358,3439,10404,3439,10403,3445,10403,3459,10429,3519,10434,3524,10395,3524,10372,3537,10366,3540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573,3551l10500,3551,10522,3549,10542,3545,10560,3538,10576,3528,10593,3515,10584,3533,10572,3549,10573,3551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414,3569l10423,3554,10420,3552,10410,3544,10402,3534,10395,3524,10434,3524,10444,3534,10465,3544,10484,3549,10500,3551,10573,3551,10582,3565,10416,3565,10414,3569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425,3585l10420,3582,10414,3578,10412,3571,10416,3565,10582,3565,10551,3565,10549,3567,10444,3567,10437,3578,10433,3584,10425,3585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574,3587l10566,3586,10563,3581,10560,3576,10551,3565,10582,3565,10587,3573,10585,3581,10579,3584,10574,3587xe" filled="true" fillcolor="#ffffff" stroked="false">
                <v:path arrowok="t"/>
                <v:fill type="solid"/>
              </v:shape>
              <v:shape style="position:absolute;left:10346;top:3291;width:300;height:326" coordorigin="10346,3291" coordsize="300,326" path="m10502,3616l10495,3616,10490,3611,10489,3604,10484,3578,10465,3575,10444,3567,10549,3567,10534,3573,10513,3578,10514,3604,10514,3610,10509,3616,10502,3616xe" filled="true" fillcolor="#ffffff" stroked="false">
                <v:path arrowok="t"/>
                <v:fill type="solid"/>
              </v:shape>
            </v:group>
            <v:group style="position:absolute;left:10562;top:3580;width:2;height:3" coordorigin="10562,3580" coordsize="2,3">
              <v:shape style="position:absolute;left:10562;top:3580;width:2;height:3" coordorigin="10562,3580" coordsize="2,3" path="m10563,3581l10562,3580,10562,3580,10563,3581xe" filled="true" fillcolor="#ffffff" stroked="false">
                <v:path arrowok="t"/>
                <v:fill type="solid"/>
              </v:shape>
              <v:shape style="position:absolute;left:10562;top:3580;width:2;height:3" coordorigin="10562,3580" coordsize="2,3" path="m10564,3582l10563,3581,10563,3581,10564,3582xe" filled="true" fillcolor="#ffffff" stroked="false">
                <v:path arrowok="t"/>
                <v:fill type="solid"/>
              </v:shape>
            </v:group>
            <v:group style="position:absolute;left:10453;top:3389;width:37;height:37" coordorigin="10453,3389" coordsize="37,37">
              <v:shape style="position:absolute;left:10453;top:3389;width:37;height:37" coordorigin="10453,3389" coordsize="37,37" path="m10481,3425l10461,3425,10453,3417,10453,3397,10461,3389,10481,3389,10489,3397,10489,3417,10481,3425xe" filled="true" fillcolor="#ffffff" stroked="false">
                <v:path arrowok="t"/>
                <v:fill type="solid"/>
              </v:shape>
            </v:group>
            <v:group style="position:absolute;left:10539;top:3422;width:27;height:27" coordorigin="10539,3422" coordsize="27,27">
              <v:shape style="position:absolute;left:10539;top:3422;width:27;height:27" coordorigin="10539,3422" coordsize="27,27" path="m10560,3448l10545,3448,10539,3442,10539,3428,10545,3422,10560,3422,10566,3428,10566,3442,10560,3448xe" filled="true" fillcolor="#ffffff" stroked="false">
                <v:path arrowok="t"/>
                <v:fill type="solid"/>
              </v:shape>
            </v:group>
            <v:group style="position:absolute;left:10289;top:5183;width:412;height:412" coordorigin="10289,5183" coordsize="412,412">
              <v:shape style="position:absolute;left:10289;top:5183;width:412;height:412" coordorigin="10289,5183" coordsize="412,412" path="m10508,5595l10437,5585,10377,5556,10330,5511,10300,5455,10289,5390,10290,5367,10308,5302,10344,5248,10396,5208,10458,5186,10480,5183,10505,5184,10573,5201,10630,5235,10671,5283,10695,5342,10701,5386,10701,5390,10690,5456,10659,5514,10612,5559,10553,5587,10508,5595xe" filled="true" fillcolor="#96c224" stroked="false">
                <v:path arrowok="t"/>
                <v:fill type="solid"/>
              </v:shape>
            </v:group>
            <v:group style="position:absolute;left:10346;top:5226;width:300;height:326" coordorigin="10346,5226" coordsize="300,326">
              <v:shape style="position:absolute;left:10346;top:5226;width:300;height:326" coordorigin="10346,5226" coordsize="300,326" path="m10582,5275l10444,5275,10460,5267,10471,5266,10471,5266,10476,5264,10485,5263,10485,5231,10491,5226,10505,5226,10509,5231,10509,5263,10512,5263,10515,5263,10518,5264,10529,5265,10541,5268,10554,5274,10582,5274,10582,5275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582,5274l10554,5274,10563,5259,10566,5254,10574,5252,10585,5259,10587,5267,10583,5272,10584,5272,10582,5274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435,5316l10397,5316,10405,5304,10414,5295,10424,5288,10415,5273,10412,5267,10412,5267,10413,5260,10420,5256,10425,5253,10432,5255,10436,5261,10440,5267,10444,5275,10582,5275,10575,5287,10578,5289,10491,5289,10477,5293,10477,5293,10462,5296,10441,5310,10435,5316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470,5266l10471,5266,10471,5266,10470,5266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584,5272l10583,5272,10586,5269,10584,5272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615,5414l10530,5414,10551,5411,10575,5405,10582,5402,10588,5399,10593,5395,10595,5393,10596,5391,10597,5390,10597,5388,10567,5317,10491,5289,10578,5289,10585,5294,10595,5304,10603,5315,10644,5315,10644,5318,10637,5322,10617,5341,10623,5361,10625,5380,10625,5393,10625,5396,10623,5400,10620,5407,10616,5412,10615,5414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404,5374l10374,5374,10376,5361,10380,5349,10385,5337,10359,5322,10353,5318,10351,5311,10355,5306,10358,5300,10366,5298,10371,5301,10397,5316,10435,5316,10428,5322,10416,5338,10407,5358,10404,5374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644,5315l10603,5315,10625,5301,10631,5298,10638,5300,10642,5306,10645,5311,10644,5315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529,5441l10468,5429,10426,5366,10439,5382,10454,5393,10471,5402,10491,5408,10514,5413,10530,5414,10615,5414,10607,5420,10593,5428,10569,5437,10549,5441,10529,5441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366,5475l10359,5473,10355,5468,10352,5461,10355,5454,10360,5451,10383,5437,10377,5418,10374,5398,10352,5398,10346,5393,10346,5380,10351,5374,10358,5374,10404,5374,10403,5380,10403,5395,10429,5454,10434,5459,10395,5459,10372,5472,10366,5475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573,5486l10500,5486,10522,5484,10542,5480,10560,5473,10576,5463,10593,5450,10584,5468,10572,5484,10573,5486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414,5504l10423,5489,10420,5487,10410,5479,10402,5470,10395,5459,10434,5459,10444,5469,10465,5479,10484,5485,10500,5486,10573,5486,10582,5500,10416,5500,10414,5504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425,5521l10420,5517,10414,5513,10412,5506,10416,5500,10582,5500,10551,5501,10549,5502,10444,5502,10437,5513,10433,5519,10425,5521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574,5522l10566,5521,10563,5516,10560,5512,10551,5501,10582,5501,10587,5508,10585,5516,10579,5519,10574,5522xe" filled="true" fillcolor="#ffffff" stroked="false">
                <v:path arrowok="t"/>
                <v:fill type="solid"/>
              </v:shape>
              <v:shape style="position:absolute;left:10346;top:5226;width:300;height:326" coordorigin="10346,5226" coordsize="300,326" path="m10502,5552l10495,5552,10490,5546,10489,5539,10484,5514,10465,5510,10444,5502,10549,5502,10534,5508,10513,5513,10514,5539,10514,5546,10509,5551,10502,5552xe" filled="true" fillcolor="#ffffff" stroked="false">
                <v:path arrowok="t"/>
                <v:fill type="solid"/>
              </v:shape>
            </v:group>
            <v:group style="position:absolute;left:10562;top:5515;width:2;height:3" coordorigin="10562,5515" coordsize="2,3">
              <v:shape style="position:absolute;left:10562;top:5515;width:2;height:3" coordorigin="10562,5515" coordsize="2,3" path="m10563,5516l10562,5516,10562,5515,10563,5516xe" filled="true" fillcolor="#ffffff" stroked="false">
                <v:path arrowok="t"/>
                <v:fill type="solid"/>
              </v:shape>
              <v:shape style="position:absolute;left:10562;top:5515;width:2;height:3" coordorigin="10562,5515" coordsize="2,3" path="m10564,5517l10563,5516,10563,5516,10564,5517xe" filled="true" fillcolor="#ffffff" stroked="false">
                <v:path arrowok="t"/>
                <v:fill type="solid"/>
              </v:shape>
            </v:group>
            <v:group style="position:absolute;left:10453;top:5324;width:37;height:37" coordorigin="10453,5324" coordsize="37,37">
              <v:shape style="position:absolute;left:10453;top:5324;width:37;height:37" coordorigin="10453,5324" coordsize="37,37" path="m10481,5360l10461,5360,10453,5353,10453,5332,10461,5324,10481,5324,10489,5332,10489,5353,10481,5360xe" filled="true" fillcolor="#ffffff" stroked="false">
                <v:path arrowok="t"/>
                <v:fill type="solid"/>
              </v:shape>
            </v:group>
            <v:group style="position:absolute;left:10539;top:5357;width:27;height:27" coordorigin="10539,5357" coordsize="27,27">
              <v:shape style="position:absolute;left:10539;top:5357;width:27;height:27" coordorigin="10539,5357" coordsize="27,27" path="m10560,5384l10545,5384,10539,5378,10539,5363,10545,5357,10560,5357,10566,5363,10566,5378,10560,5384xe" filled="true" fillcolor="#ffffff" stroked="false">
                <v:path arrowok="t"/>
                <v:fill type="solid"/>
              </v:shape>
            </v:group>
            <v:group style="position:absolute;left:10289;top:7116;width:412;height:412" coordorigin="10289,7116" coordsize="412,412">
              <v:shape style="position:absolute;left:10289;top:7116;width:412;height:412" coordorigin="10289,7116" coordsize="412,412" path="m10508,7528l10437,7518,10377,7489,10330,7445,10300,7389,10289,7324,10290,7301,10308,7236,10344,7181,10396,7141,10458,7119,10480,7116,10505,7117,10573,7134,10630,7168,10671,7217,10695,7276,10701,7319,10701,7324,10690,7389,10659,7447,10612,7492,10553,7520,10508,7528xe" filled="true" fillcolor="#96c224" stroked="false">
                <v:path arrowok="t"/>
                <v:fill type="solid"/>
              </v:shape>
            </v:group>
            <v:group style="position:absolute;left:10346;top:7159;width:300;height:326" coordorigin="10346,7159" coordsize="300,326">
              <v:shape style="position:absolute;left:10346;top:7159;width:300;height:326" coordorigin="10346,7159" coordsize="300,326" path="m10582,7209l10444,7209,10460,7201,10471,7199,10471,7199,10476,7198,10485,7196,10485,7164,10491,7159,10505,7159,10509,7164,10509,7196,10512,7196,10515,7197,10518,7197,10529,7198,10541,7202,10554,7208,10582,7208,10582,7209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582,7208l10554,7208,10563,7193,10566,7187,10574,7186,10585,7193,10587,7200,10583,7206,10584,7206,10582,7208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435,7249l10397,7249,10405,7238,10414,7228,10424,7221,10415,7206,10412,7201,10412,7200,10413,7193,10420,7190,10425,7187,10432,7189,10436,7194,10440,7201,10444,7209,10582,7209,10575,7220,10578,7222,10491,7222,10477,7227,10477,7227,10462,7229,10441,7243,10435,7249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470,7199l10471,7199,10471,7199,10470,7199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584,7206l10583,7206,10586,7202,10584,7206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615,7347l10530,7347,10551,7345,10575,7338,10582,7336,10588,7332,10593,7328,10595,7326,10596,7324,10597,7323,10597,7322,10567,7250,10491,7222,10578,7222,10585,7228,10595,7237,10603,7249,10644,7249,10644,7252,10637,7256,10617,7275,10623,7294,10625,7314,10625,7327,10625,7330,10623,7334,10620,7340,10616,7346,10615,7347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404,7307l10374,7307,10376,7294,10380,7282,10385,7271,10359,7256,10353,7252,10351,7245,10355,7239,10358,7233,10366,7231,10371,7234,10397,7249,10435,7249,10428,7255,10416,7272,10407,7291,10404,7307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644,7249l10603,7249,10625,7235,10631,7231,10638,7233,10642,7239,10645,7245,10644,7249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529,7375l10468,7362,10426,7300,10439,7315,10454,7327,10471,7335,10491,7342,10514,7347,10530,7347,10615,7347,10607,7353,10593,7361,10569,7370,10549,7374,10529,7375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366,7409l10359,7407,10355,7401,10352,7395,10355,7388,10360,7384,10383,7371,10377,7352,10374,7332,10352,7332,10346,7327,10346,7314,10351,7308,10358,7307,10404,7307,10403,7314,10403,7328,10429,7387,10434,7393,10395,7393,10372,7405,10366,7409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573,7419l10500,7419,10522,7418,10542,7413,10560,7407,10576,7397,10593,7384,10584,7402,10572,7418,10573,7419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414,7437l10423,7422,10420,7420,10410,7412,10402,7403,10395,7393,10434,7393,10444,7402,10465,7413,10484,7418,10500,7419,10573,7419,10582,7434,10416,7434,10414,7437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425,7454l10420,7450,10414,7447,10412,7439,10416,7434,10582,7434,10551,7434,10549,7435,10444,7435,10437,7447,10433,7453,10425,7454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574,7456l10566,7455,10563,7450,10560,7445,10551,7434,10582,7434,10587,7442,10585,7449,10579,7453,10574,7456xe" filled="true" fillcolor="#ffffff" stroked="false">
                <v:path arrowok="t"/>
                <v:fill type="solid"/>
              </v:shape>
              <v:shape style="position:absolute;left:10346;top:7159;width:300;height:326" coordorigin="10346,7159" coordsize="300,326" path="m10502,7485l10495,7485,10490,7480,10489,7473,10484,7447,10465,7443,10444,7435,10549,7435,10534,7442,10513,7447,10514,7472,10514,7479,10509,7484,10502,7485xe" filled="true" fillcolor="#ffffff" stroked="false">
                <v:path arrowok="t"/>
                <v:fill type="solid"/>
              </v:shape>
            </v:group>
            <v:group style="position:absolute;left:10562;top:7449;width:2;height:3" coordorigin="10562,7449" coordsize="2,3">
              <v:shape style="position:absolute;left:10562;top:7449;width:2;height:3" coordorigin="10562,7449" coordsize="2,3" path="m10563,7449l10562,7449,10562,7449,10563,7449xe" filled="true" fillcolor="#ffffff" stroked="false">
                <v:path arrowok="t"/>
                <v:fill type="solid"/>
              </v:shape>
              <v:shape style="position:absolute;left:10562;top:7449;width:2;height:3" coordorigin="10562,7449" coordsize="2,3" path="m10564,7451l10563,7449,10563,7450,10564,7451xe" filled="true" fillcolor="#ffffff" stroked="false">
                <v:path arrowok="t"/>
                <v:fill type="solid"/>
              </v:shape>
            </v:group>
            <v:group style="position:absolute;left:10453;top:7257;width:37;height:37" coordorigin="10453,7257" coordsize="37,37">
              <v:shape style="position:absolute;left:10453;top:7257;width:37;height:37" coordorigin="10453,7257" coordsize="37,37" path="m10481,7294l10461,7294,10453,7286,10453,7265,10461,7257,10481,7257,10489,7265,10489,7286,10481,7294xe" filled="true" fillcolor="#ffffff" stroked="false">
                <v:path arrowok="t"/>
                <v:fill type="solid"/>
              </v:shape>
            </v:group>
            <v:group style="position:absolute;left:10539;top:7290;width:27;height:27" coordorigin="10539,7290" coordsize="27,27">
              <v:shape style="position:absolute;left:10539;top:7290;width:27;height:27" coordorigin="10539,7290" coordsize="27,27" path="m10560,7317l10545,7317,10539,7311,10539,7296,10545,7290,10560,7290,10566,7296,10566,7311,10560,7317xe" filled="true" fillcolor="#ffffff" stroked="false">
                <v:path arrowok="t"/>
                <v:fill type="solid"/>
              </v:shape>
            </v:group>
            <v:group style="position:absolute;left:10289;top:9039;width:412;height:412" coordorigin="10289,9039" coordsize="412,412">
              <v:shape style="position:absolute;left:10289;top:9039;width:412;height:412" coordorigin="10289,9039" coordsize="412,412" path="m10508,9451l10437,9441,10377,9412,10330,9368,10300,9312,10289,9247,10290,9223,10308,9159,10344,9104,10396,9064,10458,9042,10480,9039,10505,9040,10573,9057,10630,9091,10671,9139,10695,9199,10701,9242,10701,9247,10690,9312,10659,9370,10612,9415,10553,9443,10508,9451xe" filled="true" fillcolor="#96c224" stroked="false">
                <v:path arrowok="t"/>
                <v:fill type="solid"/>
              </v:shape>
            </v:group>
            <v:group style="position:absolute;left:10346;top:9082;width:300;height:326" coordorigin="10346,9082" coordsize="300,326">
              <v:shape style="position:absolute;left:10346;top:9082;width:300;height:326" coordorigin="10346,9082" coordsize="300,326" path="m10582,9132l10444,9132,10460,9124,10471,9122,10471,9122,10476,9120,10485,9119,10485,9087,10491,9082,10505,9082,10509,9087,10509,9119,10512,9119,10515,9120,10518,9120,10529,9121,10541,9125,10554,9131,10582,9131,10582,9132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582,9131l10554,9131,10563,9116,10566,9110,10574,9109,10585,9116,10587,9123,10583,9129,10584,9129,10582,9131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435,9172l10397,9172,10405,9161,10414,9151,10424,9144,10415,9129,10412,9124,10412,9123,10413,9116,10420,9113,10425,9110,10432,9112,10436,9117,10440,9124,10444,9132,10582,9132,10575,9143,10578,9145,10491,9145,10477,9150,10477,9150,10462,9152,10441,9166,10435,9172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470,9122l10471,9122,10471,9122,10470,9122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584,9129l10583,9129,10586,9125,10584,9129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615,9270l10530,9270,10551,9268,10575,9261,10582,9259,10588,9255,10593,9251,10595,9249,10596,9247,10597,9246,10597,9245,10567,9173,10491,9145,10578,9145,10585,9151,10595,9160,10603,9171,10644,9171,10644,9175,10637,9178,10617,9198,10623,9217,10625,9236,10625,9250,10625,9253,10623,9256,10620,9263,10616,9269,10615,9270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404,9230l10374,9230,10376,9217,10380,9205,10385,9194,10359,9178,10353,9175,10351,9168,10355,9162,10358,9156,10366,9154,10371,9157,10397,9172,10435,9172,10428,9178,10416,9195,10407,9214,10404,9230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644,9171l10603,9171,10625,9158,10631,9154,10638,9156,10642,9162,10645,9168,10644,9171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529,9298l10468,9285,10426,9223,10439,9238,10454,9250,10471,9258,10491,9265,10514,9269,10530,9270,10615,9270,10607,9276,10593,9284,10569,9293,10549,9297,10529,9298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366,9332l10359,9329,10355,9324,10352,9318,10355,9311,10360,9307,10383,9293,10377,9274,10374,9255,10352,9255,10346,9250,10346,9236,10351,9230,10358,9230,10404,9230,10403,9236,10403,9251,10429,9310,10434,9315,10395,9315,10372,9328,10366,9332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573,9342l10500,9342,10522,9341,10542,9336,10560,9329,10576,9320,10593,9307,10584,9325,10572,9341,10573,9342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414,9360l10423,9345,10420,9343,10410,9335,10402,9326,10395,9315,10434,9315,10444,9325,10465,9336,10484,9341,10500,9342,10573,9342,10582,9357,10416,9357,10414,9360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425,9377l10420,9373,10414,9370,10412,9362,10416,9357,10582,9357,10551,9357,10549,9358,10444,9358,10437,9370,10433,9376,10425,9377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574,9379l10566,9378,10563,9373,10560,9368,10551,9357,10582,9357,10587,9365,10585,9372,10579,9376,10574,9379xe" filled="true" fillcolor="#ffffff" stroked="false">
                <v:path arrowok="t"/>
                <v:fill type="solid"/>
              </v:shape>
              <v:shape style="position:absolute;left:10346;top:9082;width:300;height:326" coordorigin="10346,9082" coordsize="300,326" path="m10502,9408l10495,9408,10490,9403,10489,9396,10484,9370,10465,9366,10444,9358,10549,9358,10534,9365,10513,9370,10514,9395,10514,9402,10509,9407,10502,9408xe" filled="true" fillcolor="#ffffff" stroked="false">
                <v:path arrowok="t"/>
                <v:fill type="solid"/>
              </v:shape>
            </v:group>
            <v:group style="position:absolute;left:10562;top:9371;width:2;height:3" coordorigin="10562,9371" coordsize="2,3">
              <v:shape style="position:absolute;left:10562;top:9371;width:2;height:3" coordorigin="10562,9371" coordsize="2,3" path="m10563,9372l10562,9372,10562,9371,10563,9372xe" filled="true" fillcolor="#ffffff" stroked="false">
                <v:path arrowok="t"/>
                <v:fill type="solid"/>
              </v:shape>
              <v:shape style="position:absolute;left:10562;top:9371;width:2;height:3" coordorigin="10562,9371" coordsize="2,3" path="m10564,9374l10563,9372,10563,9373,10564,9374xe" filled="true" fillcolor="#ffffff" stroked="false">
                <v:path arrowok="t"/>
                <v:fill type="solid"/>
              </v:shape>
            </v:group>
            <v:group style="position:absolute;left:10453;top:9180;width:37;height:37" coordorigin="10453,9180" coordsize="37,37">
              <v:shape style="position:absolute;left:10453;top:9180;width:37;height:37" coordorigin="10453,9180" coordsize="37,37" path="m10481,9217l10461,9217,10453,9209,10453,9188,10461,9180,10481,9180,10489,9188,10489,9209,10481,9217xe" filled="true" fillcolor="#ffffff" stroked="false">
                <v:path arrowok="t"/>
                <v:fill type="solid"/>
              </v:shape>
            </v:group>
            <v:group style="position:absolute;left:10539;top:9213;width:27;height:27" coordorigin="10539,9213" coordsize="27,27">
              <v:shape style="position:absolute;left:10539;top:9213;width:27;height:27" coordorigin="10539,9213" coordsize="27,27" path="m10560,9240l10545,9240,10539,9234,10539,9219,10545,9213,10560,9213,10566,9219,10566,9234,10560,9240xe" filled="true" fillcolor="#ffffff" stroked="false">
                <v:path arrowok="t"/>
                <v:fill type="solid"/>
              </v:shape>
            </v:group>
            <v:group style="position:absolute;left:10289;top:10976;width:412;height:412" coordorigin="10289,10976" coordsize="412,412">
              <v:shape style="position:absolute;left:10289;top:10976;width:412;height:412" coordorigin="10289,10976" coordsize="412,412" path="m10508,11388l10437,11377,10377,11348,10330,11304,10300,11248,10289,11183,10290,11160,10308,11095,10344,11041,10396,11001,10458,10979,10480,10976,10505,10977,10573,10993,10630,11028,10671,11076,10695,11135,10701,11179,10701,11183,10690,11249,10659,11306,10612,11351,10553,11380,10508,11388xe" filled="true" fillcolor="#96c224" stroked="false">
                <v:path arrowok="t"/>
                <v:fill type="solid"/>
              </v:shape>
            </v:group>
            <v:group style="position:absolute;left:10346;top:11019;width:300;height:326" coordorigin="10346,11019" coordsize="300,326">
              <v:shape style="position:absolute;left:10346;top:11019;width:300;height:326" coordorigin="10346,11019" coordsize="300,326" path="m10582,11068l10444,11068,10460,11060,10471,11059,10471,11059,10476,11057,10485,11056,10485,11024,10491,11019,10505,11019,10509,11024,10509,11056,10512,11056,10515,11056,10518,11056,10529,11058,10541,11061,10554,11067,10582,11067,10582,11068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582,11067l10554,11067,10563,11052,10566,11047,10574,11045,10585,11052,10587,11060,10583,11065,10584,11065,10582,11067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435,11109l10397,11109,10405,11097,10414,11087,10424,11081,10415,11066,10412,11060,10412,11060,10413,11053,10420,11049,10425,11046,10432,11048,10436,11053,10440,11060,10444,11068,10582,11068,10575,11079,10578,11081,10491,11081,10477,11086,10477,11086,10462,11089,10441,11103,10435,11109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470,11059l10471,11058,10471,11059,10470,11059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584,11065l10583,11065,10586,11062,10584,11065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615,11206l10530,11206,10551,11204,10575,11198,10582,11195,10588,11192,10593,11187,10595,11186,10596,11184,10597,11182,10597,11181,10567,11110,10491,11081,10578,11081,10585,11087,10595,11096,10603,11108,10644,11108,10644,11111,10637,11115,10617,11134,10623,11153,10625,11173,10625,11186,10625,11189,10623,11193,10620,11200,10616,11205,10615,11206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404,11167l10374,11167,10376,11154,10380,11141,10385,11130,10359,11115,10353,11111,10351,11104,10355,11098,10358,11092,10366,11091,10371,11094,10397,11109,10435,11109,10428,11115,10416,11131,10407,11151,10404,11167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644,11108l10603,11108,10625,11094,10631,11091,10638,11092,10642,11098,10645,11104,10644,11108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529,11234l10468,11222,10426,11159,10439,11175,10454,11186,10471,11195,10491,11201,10514,11206,10530,11206,10615,11206,10607,11212,10593,11220,10569,11230,10549,11233,10529,11234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366,11268l10359,11266,10355,11260,10352,11254,10355,11247,10360,11243,10383,11230,10377,11211,10374,11191,10352,11191,10346,11186,10346,11173,10351,11167,10358,11167,10404,11167,10403,11173,10403,11187,10429,11247,10434,11252,10395,11252,10372,11265,10366,11268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573,11279l10500,11279,10522,11277,10542,11273,10560,11266,10576,11256,10593,11243,10584,11261,10572,11277,10573,11279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414,11297l10423,11282,10420,11280,10410,11271,10402,11262,10395,11252,10434,11252,10444,11261,10465,11272,10484,11277,10500,11279,10573,11279,10582,11293,10416,11293,10414,11297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425,11313l10420,11310,10414,11306,10412,11299,10416,11293,10582,11293,10551,11293,10549,11295,10444,11295,10437,11306,10433,11312,10425,11313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574,11315l10566,11314,10563,11309,10560,11304,10551,11293,10582,11293,10587,11301,10585,11308,10579,11312,10574,11315xe" filled="true" fillcolor="#ffffff" stroked="false">
                <v:path arrowok="t"/>
                <v:fill type="solid"/>
              </v:shape>
              <v:shape style="position:absolute;left:10346;top:11019;width:300;height:326" coordorigin="10346,11019" coordsize="300,326" path="m10502,11344l10495,11344,10490,11339,10489,11332,10484,11306,10465,11303,10444,11295,10549,11295,10534,11301,10513,11306,10514,11332,10514,11338,10509,11344,10502,11344xe" filled="true" fillcolor="#ffffff" stroked="false">
                <v:path arrowok="t"/>
                <v:fill type="solid"/>
              </v:shape>
            </v:group>
            <v:group style="position:absolute;left:10562;top:11308;width:2;height:3" coordorigin="10562,11308" coordsize="2,3">
              <v:shape style="position:absolute;left:10562;top:11308;width:2;height:3" coordorigin="10562,11308" coordsize="2,3" path="m10563,11309l10562,11308,10562,11308,10563,11309xe" filled="true" fillcolor="#ffffff" stroked="false">
                <v:path arrowok="t"/>
                <v:fill type="solid"/>
              </v:shape>
              <v:shape style="position:absolute;left:10562;top:11308;width:2;height:3" coordorigin="10562,11308" coordsize="2,3" path="m10564,11310l10563,11309,10563,11309,10564,11310xe" filled="true" fillcolor="#ffffff" stroked="false">
                <v:path arrowok="t"/>
                <v:fill type="solid"/>
              </v:shape>
            </v:group>
            <v:group style="position:absolute;left:10453;top:11117;width:37;height:37" coordorigin="10453,11117" coordsize="37,37">
              <v:shape style="position:absolute;left:10453;top:11117;width:37;height:37" coordorigin="10453,11117" coordsize="37,37" path="m10481,11153l10461,11153,10453,11145,10453,11125,10461,11117,10481,11117,10489,11125,10489,11145,10481,11153xe" filled="true" fillcolor="#ffffff" stroked="false">
                <v:path arrowok="t"/>
                <v:fill type="solid"/>
              </v:shape>
            </v:group>
            <v:group style="position:absolute;left:10539;top:11150;width:27;height:27" coordorigin="10539,11150" coordsize="27,27">
              <v:shape style="position:absolute;left:10539;top:11150;width:27;height:27" coordorigin="10539,11150" coordsize="27,27" path="m10560,11176l10545,11176,10539,11170,10539,11156,10545,11150,10560,11150,10566,11156,10566,11170,10560,11176xe" filled="true" fillcolor="#ffffff" stroked="false">
                <v:path arrowok="t"/>
                <v:fill type="solid"/>
              </v:shape>
            </v:group>
            <v:group style="position:absolute;left:10289;top:12903;width:412;height:412" coordorigin="10289,12903" coordsize="412,412">
              <v:shape style="position:absolute;left:10289;top:12903;width:412;height:412" coordorigin="10289,12903" coordsize="412,412" path="m10508,13315l10437,13305,10377,13276,10330,13231,10300,13175,10289,13111,10290,13087,10308,13022,10344,12968,10396,12928,10458,12906,10480,12903,10505,12904,10573,12921,10630,12955,10671,13003,10695,13062,10701,13106,10701,13111,10690,13176,10659,13234,10612,13279,10553,13307,10508,13315xe" filled="true" fillcolor="#96c224" stroked="false">
                <v:path arrowok="t"/>
                <v:fill type="solid"/>
              </v:shape>
            </v:group>
            <v:group style="position:absolute;left:10346;top:12946;width:300;height:326" coordorigin="10346,12946" coordsize="300,326">
              <v:shape style="position:absolute;left:10346;top:12946;width:300;height:326" coordorigin="10346,12946" coordsize="300,326" path="m10582,12995l10444,12995,10460,12987,10471,12986,10471,12986,10476,12984,10485,12983,10485,12951,10491,12946,10505,12946,10509,12951,10509,12983,10512,12983,10515,12983,10518,12984,10529,12985,10541,12988,10554,12994,10582,12994,10582,12995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582,12994l10554,12994,10563,12979,10566,12974,10574,12972,10585,12979,10587,12987,10583,12992,10584,12992,10582,12994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435,13036l10397,13036,10405,13024,10414,13015,10424,13008,10415,12993,10412,12987,10412,12987,10413,12980,10420,12976,10425,12973,10432,12975,10436,12981,10440,12987,10444,12995,10582,12995,10575,13007,10578,13009,10491,13009,10477,13014,10477,13014,10462,13016,10441,13030,10435,13036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470,12986l10471,12986,10471,12986,10470,12986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584,12992l10583,12992,10586,12989,10584,12992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615,13134l10530,13134,10551,13132,10575,13125,10582,13122,10588,13119,10593,13115,10595,13113,10596,13111,10597,13110,10597,13109,10567,13037,10491,13009,10578,13009,10585,13014,10595,13024,10603,13035,10644,13035,10644,13039,10637,13042,10617,13061,10623,13081,10625,13100,10625,13113,10625,13116,10623,13120,10620,13127,10616,13132,10615,13134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404,13094l10374,13094,10376,13081,10380,13069,10385,13057,10359,13042,10353,13039,10351,13031,10355,13026,10358,13020,10366,13018,10371,13021,10397,13036,10435,13036,10428,13042,10416,13058,10407,13078,10404,13094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644,13035l10603,13035,10625,13021,10631,13018,10638,13020,10642,13026,10645,13031,10644,13035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529,13161l10468,13149,10426,13086,10439,13102,10454,13113,10471,13122,10491,13128,10514,13133,10530,13134,10615,13134,10607,13140,10593,13148,10569,13157,10549,13161,10529,13161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366,13196l10359,13193,10355,13188,10352,13182,10355,13174,10360,13171,10383,13157,10377,13138,10374,13118,10352,13118,10346,13113,10346,13100,10351,13094,10358,13094,10404,13094,10403,13100,10403,13115,10429,13174,10434,13179,10395,13179,10372,13192,10366,13196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573,13206l10500,13206,10522,13204,10542,13200,10560,13193,10576,13183,10593,13170,10584,13189,10572,13204,10573,13206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414,13224l10423,13209,10420,13207,10410,13199,10402,13190,10395,13179,10434,13179,10444,13189,10465,13200,10484,13205,10500,13206,10573,13206,10582,13221,10416,13221,10414,13224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425,13241l10420,13237,10414,13233,10412,13226,10416,13221,10582,13221,10551,13221,10549,13222,10444,13222,10437,13233,10433,13239,10425,13241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574,13242l10566,13241,10563,13236,10560,13232,10551,13221,10582,13221,10587,13228,10585,13236,10579,13239,10574,13242xe" filled="true" fillcolor="#ffffff" stroked="false">
                <v:path arrowok="t"/>
                <v:fill type="solid"/>
              </v:shape>
              <v:shape style="position:absolute;left:10346;top:12946;width:300;height:326" coordorigin="10346,12946" coordsize="300,326" path="m10502,13272l10495,13272,10490,13266,10489,13259,10484,13234,10465,13230,10444,13222,10549,13222,10534,13229,10513,13233,10514,13259,10514,13266,10509,13271,10502,13272xe" filled="true" fillcolor="#ffffff" stroked="false">
                <v:path arrowok="t"/>
                <v:fill type="solid"/>
              </v:shape>
            </v:group>
            <v:group style="position:absolute;left:10562;top:13235;width:2;height:3" coordorigin="10562,13235" coordsize="2,3">
              <v:shape style="position:absolute;left:10562;top:13235;width:2;height:3" coordorigin="10562,13235" coordsize="2,3" path="m10563,13236l10562,13236,10562,13235,10563,13236xe" filled="true" fillcolor="#ffffff" stroked="false">
                <v:path arrowok="t"/>
                <v:fill type="solid"/>
              </v:shape>
              <v:shape style="position:absolute;left:10562;top:13235;width:2;height:3" coordorigin="10562,13235" coordsize="2,3" path="m10564,13237l10563,13236,10563,13236,10564,13237xe" filled="true" fillcolor="#ffffff" stroked="false">
                <v:path arrowok="t"/>
                <v:fill type="solid"/>
              </v:shape>
            </v:group>
            <v:group style="position:absolute;left:10453;top:13044;width:37;height:37" coordorigin="10453,13044" coordsize="37,37">
              <v:shape style="position:absolute;left:10453;top:13044;width:37;height:37" coordorigin="10453,13044" coordsize="37,37" path="m10481,13081l10461,13081,10453,13073,10453,13052,10461,13044,10481,13044,10489,13052,10489,13073,10481,13081xe" filled="true" fillcolor="#ffffff" stroked="false">
                <v:path arrowok="t"/>
                <v:fill type="solid"/>
              </v:shape>
            </v:group>
            <v:group style="position:absolute;left:10539;top:13077;width:27;height:27" coordorigin="10539,13077" coordsize="27,27">
              <v:shape style="position:absolute;left:10539;top:13077;width:27;height:27" coordorigin="10539,13077" coordsize="27,27" path="m10560,13104l10545,13104,10539,13098,10539,13083,10545,13077,10560,13077,10566,13083,10566,13098,10560,13104xe" filled="true" fillcolor="#ffffff" stroked="false">
                <v:path arrowok="t"/>
                <v:fill type="solid"/>
              </v:shape>
              <v:shape style="position:absolute;left:5048;top:11193;width:759;height:1329" type="#_x0000_t75" stroked="false">
                <v:imagedata r:id="rId421" o:title=""/>
              </v:shape>
            </v:group>
            <v:group style="position:absolute;left:5097;top:11210;width:310;height:1070" coordorigin="5097,11210" coordsize="310,1070">
              <v:shape style="position:absolute;left:5097;top:11210;width:310;height:1070" coordorigin="5097,11210" coordsize="310,1070" path="m5097,11210l5406,11210,5406,12280,5097,12280,5097,11210xe" filled="true" fillcolor="#9e9e9e" stroked="false">
                <v:path arrowok="t"/>
                <v:fill type="solid"/>
              </v:shape>
              <v:shape style="position:absolute;left:4787;top:11187;width:436;height:1101" type="#_x0000_t75" stroked="false">
                <v:imagedata r:id="rId422" o:title=""/>
              </v:shape>
              <v:shape style="position:absolute;left:4825;top:11221;width:414;height:817" type="#_x0000_t75" stroked="false">
                <v:imagedata r:id="rId423" o:title=""/>
              </v:shape>
              <v:shape style="position:absolute;left:5223;top:11187;width:457;height:1101" type="#_x0000_t75" stroked="false">
                <v:imagedata r:id="rId424" o:title=""/>
              </v:shape>
              <v:shape style="position:absolute;left:5329;top:11466;width:329;height:817" type="#_x0000_t75" stroked="false">
                <v:imagedata r:id="rId425" o:title=""/>
              </v:shape>
              <v:shape style="position:absolute;left:4888;top:12252;width:690;height:33" type="#_x0000_t75" stroked="false">
                <v:imagedata r:id="rId426" o:title=""/>
              </v:shape>
              <v:shape style="position:absolute;left:4876;top:12249;width:712;height:38" type="#_x0000_t75" stroked="false">
                <v:imagedata r:id="rId427" o:title=""/>
              </v:shape>
              <v:shape style="position:absolute;left:4909;top:12252;width:649;height:178" type="#_x0000_t75" stroked="false">
                <v:imagedata r:id="rId428" o:title=""/>
              </v:shape>
              <v:shape style="position:absolute;left:4909;top:12396;width:34;height:34" type="#_x0000_t75" stroked="false">
                <v:imagedata r:id="rId429" o:title=""/>
              </v:shape>
              <v:shape style="position:absolute;left:4909;top:12369;width:60;height:60" type="#_x0000_t75" stroked="false">
                <v:imagedata r:id="rId430" o:title=""/>
              </v:shape>
              <v:shape style="position:absolute;left:4909;top:12343;width:87;height:87" type="#_x0000_t75" stroked="false">
                <v:imagedata r:id="rId431" o:title=""/>
              </v:shape>
              <v:shape style="position:absolute;left:4909;top:12316;width:114;height:114" type="#_x0000_t75" stroked="false">
                <v:imagedata r:id="rId432" o:title=""/>
              </v:shape>
              <v:shape style="position:absolute;left:4909;top:12289;width:138;height:138" type="#_x0000_t75" stroked="false">
                <v:imagedata r:id="rId433" o:title=""/>
              </v:shape>
              <v:shape style="position:absolute;left:4909;top:12265;width:164;height:162" type="#_x0000_t75" stroked="false">
                <v:imagedata r:id="rId434" o:title=""/>
              </v:shape>
              <v:shape style="position:absolute;left:4936;top:12265;width:164;height:163" type="#_x0000_t75" stroked="false">
                <v:imagedata r:id="rId435" o:title=""/>
              </v:shape>
              <v:shape style="position:absolute;left:4963;top:12265;width:164;height:163" type="#_x0000_t75" stroked="false">
                <v:imagedata r:id="rId436" o:title=""/>
              </v:shape>
              <v:shape style="position:absolute;left:4990;top:12265;width:164;height:163" type="#_x0000_t75" stroked="false">
                <v:imagedata r:id="rId437" o:title=""/>
              </v:shape>
              <v:shape style="position:absolute;left:5016;top:12265;width:164;height:164" type="#_x0000_t75" stroked="false">
                <v:imagedata r:id="rId438" o:title=""/>
              </v:shape>
              <v:shape style="position:absolute;left:5043;top:12265;width:165;height:164" type="#_x0000_t75" stroked="false">
                <v:imagedata r:id="rId439" o:title=""/>
              </v:shape>
              <v:shape style="position:absolute;left:5070;top:12265;width:165;height:165" type="#_x0000_t75" stroked="false">
                <v:imagedata r:id="rId440" o:title=""/>
              </v:shape>
              <v:shape style="position:absolute;left:5096;top:12265;width:165;height:165" type="#_x0000_t75" stroked="false">
                <v:imagedata r:id="rId441" o:title=""/>
              </v:shape>
              <v:shape style="position:absolute;left:5123;top:12265;width:166;height:165" type="#_x0000_t75" stroked="false">
                <v:imagedata r:id="rId442" o:title=""/>
              </v:shape>
              <v:shape style="position:absolute;left:5144;top:12259;width:172;height:171" type="#_x0000_t75" stroked="false">
                <v:imagedata r:id="rId443" o:title=""/>
              </v:shape>
              <v:shape style="position:absolute;left:5164;top:12252;width:179;height:178" type="#_x0000_t75" stroked="false">
                <v:imagedata r:id="rId444" o:title=""/>
              </v:shape>
              <v:shape style="position:absolute;left:5190;top:12252;width:180;height:178" type="#_x0000_t75" stroked="false">
                <v:imagedata r:id="rId445" o:title=""/>
              </v:shape>
              <v:shape style="position:absolute;left:5216;top:12252;width:180;height:178" type="#_x0000_t75" stroked="false">
                <v:imagedata r:id="rId446" o:title=""/>
              </v:shape>
              <v:shape style="position:absolute;left:5243;top:12252;width:180;height:178" type="#_x0000_t75" stroked="false">
                <v:imagedata r:id="rId447" o:title=""/>
              </v:shape>
              <v:shape style="position:absolute;left:5270;top:12252;width:180;height:178" type="#_x0000_t75" stroked="false">
                <v:imagedata r:id="rId448" o:title=""/>
              </v:shape>
              <v:shape style="position:absolute;left:5296;top:12252;width:180;height:178" type="#_x0000_t75" stroked="false">
                <v:imagedata r:id="rId449" o:title=""/>
              </v:shape>
              <v:shape style="position:absolute;left:5336;top:12265;width:166;height:165" type="#_x0000_t75" stroked="false">
                <v:imagedata r:id="rId450" o:title=""/>
              </v:shape>
              <v:shape style="position:absolute;left:5363;top:12265;width:166;height:165" type="#_x0000_t75" stroked="false">
                <v:imagedata r:id="rId442" o:title=""/>
              </v:shape>
              <v:shape style="position:absolute;left:5390;top:12265;width:164;height:162" type="#_x0000_t75" stroked="false">
                <v:imagedata r:id="rId451" o:title=""/>
              </v:shape>
              <v:shape style="position:absolute;left:5416;top:12265;width:142;height:142" type="#_x0000_t75" stroked="false">
                <v:imagedata r:id="rId452" o:title=""/>
              </v:shape>
              <v:shape style="position:absolute;left:5443;top:12265;width:115;height:115" type="#_x0000_t75" stroked="false">
                <v:imagedata r:id="rId453" o:title=""/>
              </v:shape>
              <v:shape style="position:absolute;left:5470;top:12265;width:88;height:88" type="#_x0000_t75" stroked="false">
                <v:imagedata r:id="rId454" o:title=""/>
              </v:shape>
              <v:shape style="position:absolute;left:5496;top:12265;width:61;height:62" type="#_x0000_t75" stroked="false">
                <v:imagedata r:id="rId455" o:title=""/>
              </v:shape>
              <v:shape style="position:absolute;left:5523;top:12265;width:35;height:35" type="#_x0000_t75" stroked="false">
                <v:imagedata r:id="rId456" o:title=""/>
              </v:shape>
              <v:shape style="position:absolute;left:5550;top:12265;width:8;height:8" type="#_x0000_t75" stroked="false">
                <v:imagedata r:id="rId457" o:title=""/>
              </v:shape>
              <v:shape style="position:absolute;left:4909;top:12265;width:18;height:18" type="#_x0000_t75" stroked="false">
                <v:imagedata r:id="rId458" o:title=""/>
              </v:shape>
              <v:shape style="position:absolute;left:4909;top:12265;width:46;height:46" type="#_x0000_t75" stroked="false">
                <v:imagedata r:id="rId459" o:title=""/>
              </v:shape>
              <v:shape style="position:absolute;left:4909;top:12265;width:75;height:75" type="#_x0000_t75" stroked="false">
                <v:imagedata r:id="rId460" o:title=""/>
              </v:shape>
              <v:shape style="position:absolute;left:4909;top:12265;width:103;height:103" type="#_x0000_t75" stroked="false">
                <v:imagedata r:id="rId461" o:title=""/>
              </v:shape>
              <v:shape style="position:absolute;left:4909;top:12265;width:132;height:132" type="#_x0000_t75" stroked="false">
                <v:imagedata r:id="rId462" o:title=""/>
              </v:shape>
              <v:shape style="position:absolute;left:4909;top:12265;width:160;height:161" type="#_x0000_t75" stroked="false">
                <v:imagedata r:id="rId463" o:title=""/>
              </v:shape>
              <v:shape style="position:absolute;left:4931;top:12265;width:166;height:165" type="#_x0000_t75" stroked="false">
                <v:imagedata r:id="rId442" o:title=""/>
              </v:shape>
              <v:shape style="position:absolute;left:4960;top:12265;width:166;height:165" type="#_x0000_t75" stroked="false">
                <v:imagedata r:id="rId442" o:title=""/>
              </v:shape>
              <v:shape style="position:absolute;left:4991;top:12252;width:177;height:176" type="#_x0000_t75" stroked="false">
                <v:imagedata r:id="rId464" o:title=""/>
              </v:shape>
              <v:shape style="position:absolute;left:5020;top:12252;width:177;height:176" type="#_x0000_t75" stroked="false">
                <v:imagedata r:id="rId465" o:title=""/>
              </v:shape>
              <v:shape style="position:absolute;left:5048;top:12252;width:177;height:177" type="#_x0000_t75" stroked="false">
                <v:imagedata r:id="rId466" o:title=""/>
              </v:shape>
              <v:shape style="position:absolute;left:5075;top:12252;width:178;height:178" type="#_x0000_t75" stroked="false">
                <v:imagedata r:id="rId467" o:title=""/>
              </v:shape>
              <v:shape style="position:absolute;left:5103;top:12252;width:179;height:178" type="#_x0000_t75" stroked="false">
                <v:imagedata r:id="rId468" o:title=""/>
              </v:shape>
              <v:shape style="position:absolute;left:5131;top:12254;width:176;height:176" type="#_x0000_t75" stroked="false">
                <v:imagedata r:id="rId469" o:title=""/>
              </v:shape>
              <v:shape style="position:absolute;left:5160;top:12262;width:169;height:168" type="#_x0000_t75" stroked="false">
                <v:imagedata r:id="rId470" o:title=""/>
              </v:shape>
              <v:shape style="position:absolute;left:5188;top:12265;width:166;height:165" type="#_x0000_t75" stroked="false">
                <v:imagedata r:id="rId471" o:title=""/>
              </v:shape>
              <v:shape style="position:absolute;left:5217;top:12265;width:166;height:165" type="#_x0000_t75" stroked="false">
                <v:imagedata r:id="rId472" o:title=""/>
              </v:shape>
              <v:shape style="position:absolute;left:5245;top:12265;width:166;height:165" type="#_x0000_t75" stroked="false">
                <v:imagedata r:id="rId473" o:title=""/>
              </v:shape>
              <v:shape style="position:absolute;left:5274;top:12265;width:166;height:165" type="#_x0000_t75" stroked="false">
                <v:imagedata r:id="rId442" o:title=""/>
              </v:shape>
              <v:shape style="position:absolute;left:5305;top:12265;width:164;height:162" type="#_x0000_t75" stroked="false">
                <v:imagedata r:id="rId474" o:title=""/>
              </v:shape>
              <v:shape style="position:absolute;left:5334;top:12265;width:164;height:162" type="#_x0000_t75" stroked="false">
                <v:imagedata r:id="rId475" o:title=""/>
              </v:shape>
              <v:shape style="position:absolute;left:5362;top:12265;width:164;height:163" type="#_x0000_t75" stroked="false">
                <v:imagedata r:id="rId476" o:title=""/>
              </v:shape>
              <v:shape style="position:absolute;left:5390;top:12265;width:164;height:164" type="#_x0000_t75" stroked="false">
                <v:imagedata r:id="rId477" o:title=""/>
              </v:shape>
              <v:shape style="position:absolute;left:5418;top:12288;width:140;height:141" type="#_x0000_t75" stroked="false">
                <v:imagedata r:id="rId478" o:title=""/>
              </v:shape>
              <v:shape style="position:absolute;left:5446;top:12317;width:112;height:113" type="#_x0000_t75" stroked="false">
                <v:imagedata r:id="rId479" o:title=""/>
              </v:shape>
              <v:shape style="position:absolute;left:5474;top:12346;width:84;height:84" type="#_x0000_t75" stroked="false">
                <v:imagedata r:id="rId480" o:title=""/>
              </v:shape>
              <v:shape style="position:absolute;left:5502;top:12374;width:56;height:56" type="#_x0000_t75" stroked="false">
                <v:imagedata r:id="rId481" o:title=""/>
              </v:shape>
              <v:shape style="position:absolute;left:5531;top:12403;width:27;height:27" type="#_x0000_t75" stroked="false">
                <v:imagedata r:id="rId482" o:title=""/>
              </v:shape>
              <v:shape style="position:absolute;left:4986;top:11223;width:492;height:1026" type="#_x0000_t75" stroked="false">
                <v:imagedata r:id="rId483" o:title=""/>
              </v:shape>
              <v:shape style="position:absolute;left:4815;top:11221;width:831;height:443" type="#_x0000_t75" stroked="false">
                <v:imagedata r:id="rId484" o:title=""/>
              </v:shape>
              <v:shape style="position:absolute;left:5113;top:11651;width:241;height:427" type="#_x0000_t75" stroked="false">
                <v:imagedata r:id="rId485" o:title=""/>
              </v:shape>
              <v:shape style="position:absolute;left:5169;top:11651;width:138;height:97" type="#_x0000_t75" stroked="false">
                <v:imagedata r:id="rId486" o:title=""/>
              </v:shape>
              <v:shape style="position:absolute;left:5134;top:11719;width:206;height:141" type="#_x0000_t75" stroked="false">
                <v:imagedata r:id="rId487" o:title=""/>
              </v:shape>
              <v:shape style="position:absolute;left:5113;top:11826;width:241;height:166" type="#_x0000_t75" stroked="false">
                <v:imagedata r:id="rId488" o:title=""/>
              </v:shape>
              <v:shape style="position:absolute;left:5113;top:11964;width:236;height:114" type="#_x0000_t75" stroked="false">
                <v:imagedata r:id="rId489" o:title=""/>
              </v:shape>
              <v:shape style="position:absolute;left:5136;top:11779;width:123;height:191" type="#_x0000_t75" stroked="false">
                <v:imagedata r:id="rId490" o:title=""/>
              </v:shape>
              <v:shape style="position:absolute;left:5113;top:11885;width:35;height:63" type="#_x0000_t75" stroked="false">
                <v:imagedata r:id="rId491" o:title=""/>
              </v:shape>
              <v:shape style="position:absolute;left:5163;top:11651;width:191;height:364" type="#_x0000_t75" stroked="false">
                <v:imagedata r:id="rId492" o:title=""/>
              </v:shape>
              <v:shape style="position:absolute;left:5113;top:11651;width:241;height:427" type="#_x0000_t75" stroked="false">
                <v:imagedata r:id="rId485" o:title=""/>
              </v:shape>
              <v:shape style="position:absolute;left:5110;top:11649;width:246;height:432" type="#_x0000_t75" stroked="false">
                <v:imagedata r:id="rId493" o:title="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4"/>
          <w:szCs w:val="14"/>
        </w:rPr>
      </w:pPr>
    </w:p>
    <w:p>
      <w:pPr>
        <w:spacing w:before="96"/>
        <w:ind w:left="17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EA2</w:t>
      </w:r>
      <w:r>
        <w:rPr>
          <w:rFonts w:ascii="Arial"/>
          <w:b/>
          <w:spacing w:val="-8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w w:val="105"/>
          <w:sz w:val="15"/>
        </w:rPr>
        <w:t>Friske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hender</w:t>
      </w:r>
      <w:r>
        <w:rPr>
          <w:rFonts w:ascii="Arial"/>
          <w:spacing w:val="-7"/>
          <w:w w:val="105"/>
          <w:sz w:val="15"/>
        </w:rPr>
        <w:t> </w:t>
      </w:r>
      <w:r>
        <w:rPr>
          <w:rFonts w:ascii="Arial"/>
          <w:w w:val="105"/>
          <w:sz w:val="15"/>
        </w:rPr>
        <w:t>(fyll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ut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spacing w:val="-1"/>
          <w:w w:val="105"/>
          <w:sz w:val="15"/>
        </w:rPr>
        <w:t>det</w:t>
      </w:r>
      <w:r>
        <w:rPr>
          <w:rFonts w:ascii="Arial"/>
          <w:spacing w:val="-8"/>
          <w:w w:val="105"/>
          <w:sz w:val="15"/>
        </w:rPr>
        <w:t> </w:t>
      </w:r>
      <w:r>
        <w:rPr>
          <w:rFonts w:ascii="Arial"/>
          <w:w w:val="105"/>
          <w:sz w:val="15"/>
        </w:rPr>
        <w:t>som</w:t>
      </w:r>
      <w:r>
        <w:rPr>
          <w:rFonts w:ascii="Arial"/>
          <w:spacing w:val="-7"/>
          <w:w w:val="105"/>
          <w:sz w:val="15"/>
        </w:rPr>
        <w:t> </w:t>
      </w:r>
      <w:r>
        <w:rPr>
          <w:rFonts w:ascii="Arial"/>
          <w:w w:val="105"/>
          <w:sz w:val="15"/>
        </w:rPr>
        <w:t>mangler)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tabs>
          <w:tab w:pos="6370" w:val="left" w:leader="none"/>
        </w:tabs>
        <w:spacing w:before="61"/>
        <w:ind w:left="378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z w:val="24"/>
        </w:rPr>
        <w:t>Slå</w:t>
      </w:r>
      <w:r>
        <w:rPr>
          <w:rFonts w:ascii="Lucida Sans" w:hAnsi="Lucida Sans"/>
          <w:spacing w:val="-11"/>
          <w:sz w:val="24"/>
        </w:rPr>
        <w:t> </w:t>
      </w:r>
      <w:r>
        <w:rPr>
          <w:rFonts w:ascii="Lucida Sans" w:hAnsi="Lucida Sans"/>
          <w:sz w:val="24"/>
        </w:rPr>
        <w:t>på</w:t>
        <w:tab/>
      </w:r>
      <w:r>
        <w:rPr>
          <w:rFonts w:ascii="Lucida Sans" w:hAnsi="Lucida Sans"/>
          <w:spacing w:val="-4"/>
          <w:sz w:val="24"/>
        </w:rPr>
        <w:t>for</w:t>
      </w:r>
      <w:r>
        <w:rPr>
          <w:rFonts w:ascii="Lucida Sans" w:hAnsi="Lucida Sans"/>
          <w:spacing w:val="-41"/>
          <w:sz w:val="24"/>
        </w:rPr>
        <w:t> </w:t>
      </w:r>
      <w:r>
        <w:rPr>
          <w:rFonts w:ascii="Lucida Sans" w:hAnsi="Lucida Sans"/>
          <w:sz w:val="24"/>
        </w:rPr>
        <w:t>å</w:t>
      </w:r>
      <w:r>
        <w:rPr>
          <w:rFonts w:ascii="Lucida Sans" w:hAnsi="Lucida Sans"/>
          <w:spacing w:val="-37"/>
          <w:sz w:val="24"/>
        </w:rPr>
        <w:t> </w:t>
      </w:r>
      <w:r>
        <w:rPr>
          <w:rFonts w:ascii="Lucida Sans" w:hAnsi="Lucida Sans"/>
          <w:sz w:val="24"/>
        </w:rPr>
        <w:t>tappe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3"/>
        <w:rPr>
          <w:rFonts w:ascii="Lucida Sans" w:hAnsi="Lucida Sans" w:cs="Lucida Sans" w:eastAsia="Lucida Sans"/>
          <w:sz w:val="18"/>
          <w:szCs w:val="18"/>
        </w:rPr>
      </w:pPr>
    </w:p>
    <w:p>
      <w:pPr>
        <w:tabs>
          <w:tab w:pos="2089" w:val="left" w:leader="none"/>
        </w:tabs>
        <w:spacing w:before="61"/>
        <w:ind w:left="0" w:right="1062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14"/>
          <w:w w:val="95"/>
          <w:sz w:val="24"/>
        </w:rPr>
        <w:t>Ta</w:t>
        <w:tab/>
      </w:r>
      <w:r>
        <w:rPr>
          <w:rFonts w:ascii="Lucida Sans" w:hAnsi="Lucida Sans"/>
          <w:sz w:val="24"/>
        </w:rPr>
        <w:t>på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tabs>
          <w:tab w:pos="2765" w:val="left" w:leader="none"/>
        </w:tabs>
        <w:spacing w:before="208"/>
        <w:ind w:left="807" w:right="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Gni</w:t>
        <w:tab/>
      </w:r>
      <w:r>
        <w:rPr>
          <w:rFonts w:ascii="Lucida Sans"/>
          <w:sz w:val="24"/>
        </w:rPr>
        <w:t>sammen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sz w:val="18"/>
          <w:szCs w:val="18"/>
        </w:rPr>
      </w:pPr>
    </w:p>
    <w:p>
      <w:pPr>
        <w:tabs>
          <w:tab w:pos="2483" w:val="left" w:leader="none"/>
        </w:tabs>
        <w:spacing w:before="0"/>
        <w:ind w:left="363" w:right="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Skyll</w:t>
        <w:tab/>
      </w:r>
      <w:r>
        <w:rPr>
          <w:rFonts w:ascii="Lucida Sans"/>
          <w:sz w:val="24"/>
        </w:rPr>
        <w:t>med</w:t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sz w:val="18"/>
          <w:szCs w:val="18"/>
        </w:rPr>
      </w:pPr>
    </w:p>
    <w:p>
      <w:pPr>
        <w:spacing w:before="0"/>
        <w:ind w:left="0" w:right="987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z w:val="24"/>
        </w:rPr>
        <w:t>Slå</w:t>
      </w:r>
      <w:r>
        <w:rPr>
          <w:rFonts w:ascii="Lucida Sans" w:hAnsi="Lucida Sans"/>
          <w:spacing w:val="-3"/>
          <w:sz w:val="24"/>
        </w:rPr>
        <w:t> a</w:t>
      </w:r>
      <w:r>
        <w:rPr>
          <w:rFonts w:ascii="Lucida Sans" w:hAnsi="Lucida Sans"/>
          <w:spacing w:val="-2"/>
          <w:sz w:val="24"/>
        </w:rPr>
        <w:t>v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sz w:val="17"/>
          <w:szCs w:val="17"/>
        </w:rPr>
      </w:pPr>
    </w:p>
    <w:p>
      <w:pPr>
        <w:spacing w:before="61"/>
        <w:ind w:left="1669" w:right="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spacing w:val="-1"/>
          <w:sz w:val="24"/>
        </w:rPr>
        <w:t>Hendene</w:t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1"/>
        <w:rPr>
          <w:rFonts w:ascii="Lucida Sans" w:hAnsi="Lucida Sans" w:cs="Lucida Sans" w:eastAsia="Lucida Sans"/>
          <w:sz w:val="17"/>
          <w:szCs w:val="17"/>
        </w:rPr>
      </w:pPr>
    </w:p>
    <w:p>
      <w:pPr>
        <w:spacing w:before="61"/>
        <w:ind w:left="232" w:right="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1"/>
          <w:w w:val="95"/>
          <w:sz w:val="24"/>
        </w:rPr>
        <w:t>Kaste</w:t>
      </w:r>
      <w:r>
        <w:rPr>
          <w:rFonts w:ascii="Lucida Sans" w:hAnsi="Lucida Sans"/>
          <w:spacing w:val="-13"/>
          <w:w w:val="95"/>
          <w:sz w:val="24"/>
        </w:rPr>
        <w:t> </w:t>
      </w:r>
      <w:r>
        <w:rPr>
          <w:rFonts w:ascii="Lucida Sans" w:hAnsi="Lucida Sans"/>
          <w:spacing w:val="-3"/>
          <w:w w:val="95"/>
          <w:sz w:val="24"/>
        </w:rPr>
        <w:t>tørk</w:t>
      </w:r>
      <w:r>
        <w:rPr>
          <w:rFonts w:ascii="Lucida Sans" w:hAnsi="Lucida Sans"/>
          <w:spacing w:val="-2"/>
          <w:w w:val="95"/>
          <w:sz w:val="24"/>
        </w:rPr>
        <w:t>epapire</w:t>
      </w:r>
      <w:r>
        <w:rPr>
          <w:rFonts w:ascii="Lucida Sans" w:hAnsi="Lucida Sans"/>
          <w:spacing w:val="-3"/>
          <w:w w:val="95"/>
          <w:sz w:val="24"/>
        </w:rPr>
        <w:t>t</w:t>
      </w:r>
      <w:r>
        <w:rPr>
          <w:rFonts w:ascii="Lucida Sans" w:hAnsi="Lucida Sans"/>
          <w:spacing w:val="-13"/>
          <w:w w:val="95"/>
          <w:sz w:val="24"/>
        </w:rPr>
        <w:t> </w:t>
      </w:r>
      <w:r>
        <w:rPr>
          <w:rFonts w:ascii="Lucida Sans" w:hAnsi="Lucida Sans"/>
          <w:w w:val="95"/>
          <w:sz w:val="24"/>
        </w:rPr>
        <w:t>i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215"/>
        <w:ind w:left="5736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 w:hAnsi="Trebuchet MS"/>
          <w:b/>
          <w:color w:val="FFFFFF"/>
          <w:spacing w:val="12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Håndh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 w:hAns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61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0" w:left="0" w:right="460"/>
        </w:sectPr>
      </w:pPr>
    </w:p>
    <w:p>
      <w:pPr>
        <w:spacing w:before="40"/>
        <w:ind w:left="12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1.-4.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TRINN</w:t>
      </w:r>
      <w:r>
        <w:rPr>
          <w:rFonts w:ascii="Trebuchet MS" w:hAnsi="Trebuchet MS" w:cs="Trebuchet MS" w:eastAsia="Trebuchet MS"/>
          <w:b/>
          <w:bCs/>
          <w:spacing w:val="-38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73"/>
          <w:w w:val="14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TIME</w:t>
      </w:r>
      <w:r>
        <w:rPr>
          <w:rFonts w:ascii="Trebuchet MS" w:hAnsi="Trebuchet MS" w:cs="Trebuchet MS" w:eastAsia="Trebuchet MS"/>
          <w:b/>
          <w:bCs/>
          <w:spacing w:val="-38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3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line="247" w:lineRule="auto" w:before="0"/>
        <w:ind w:left="124" w:right="552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spacing w:val="-2"/>
          <w:w w:val="105"/>
          <w:sz w:val="80"/>
        </w:rPr>
        <w:t>Smittesp</w:t>
      </w:r>
      <w:r>
        <w:rPr>
          <w:rFonts w:ascii="Trebuchet MS"/>
          <w:b/>
          <w:spacing w:val="-3"/>
          <w:w w:val="105"/>
          <w:sz w:val="80"/>
        </w:rPr>
        <w:t>r</w:t>
      </w:r>
      <w:r>
        <w:rPr>
          <w:rFonts w:ascii="Trebuchet MS"/>
          <w:b/>
          <w:spacing w:val="-2"/>
          <w:w w:val="105"/>
          <w:sz w:val="80"/>
        </w:rPr>
        <w:t>edning:</w:t>
      </w:r>
      <w:r>
        <w:rPr>
          <w:rFonts w:ascii="Trebuchet MS"/>
          <w:b/>
          <w:spacing w:val="20"/>
          <w:w w:val="104"/>
          <w:sz w:val="80"/>
        </w:rPr>
        <w:t> </w:t>
      </w:r>
      <w:r>
        <w:rPr>
          <w:rFonts w:ascii="Trebuchet MS"/>
          <w:b/>
          <w:spacing w:val="-4"/>
          <w:w w:val="105"/>
          <w:sz w:val="80"/>
        </w:rPr>
        <w:t>L</w:t>
      </w:r>
      <w:r>
        <w:rPr>
          <w:rFonts w:ascii="Trebuchet MS"/>
          <w:b/>
          <w:spacing w:val="-5"/>
          <w:w w:val="105"/>
          <w:sz w:val="80"/>
        </w:rPr>
        <w:t>uftveishy</w:t>
      </w:r>
      <w:r>
        <w:rPr>
          <w:rFonts w:ascii="Trebuchet MS"/>
          <w:b/>
          <w:spacing w:val="-4"/>
          <w:w w:val="105"/>
          <w:sz w:val="80"/>
        </w:rPr>
        <w:t>giene</w:t>
      </w:r>
      <w:r>
        <w:rPr>
          <w:rFonts w:ascii="Trebuchet MS"/>
          <w:sz w:val="80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58" w:lineRule="auto" w:before="44"/>
        <w:ind w:left="124" w:right="552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de</w:t>
      </w:r>
      <w:r>
        <w:rPr>
          <w:rFonts w:ascii="Trebuchet MS" w:hAnsi="Trebuchet MS"/>
          <w:b/>
          <w:spacing w:val="-3"/>
          <w:w w:val="105"/>
          <w:sz w:val="40"/>
        </w:rPr>
        <w:t>tt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morsomme</w:t>
      </w:r>
      <w:r>
        <w:rPr>
          <w:rFonts w:ascii="Trebuchet MS" w:hAnsi="Trebuchet MS"/>
          <w:b/>
          <w:spacing w:val="-30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eksperimen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1"/>
          <w:w w:val="105"/>
          <w:sz w:val="40"/>
        </w:rPr>
        <w:t>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31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lær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40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29"/>
          <w:w w:val="104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42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le</w:t>
      </w:r>
      <w:r>
        <w:rPr>
          <w:rFonts w:ascii="Trebuchet MS" w:hAnsi="Trebuchet MS"/>
          <w:b/>
          <w:spacing w:val="-2"/>
          <w:w w:val="105"/>
          <w:sz w:val="40"/>
        </w:rPr>
        <w:t>tt</w:t>
      </w:r>
      <w:r>
        <w:rPr>
          <w:rFonts w:ascii="Trebuchet MS" w:hAnsi="Trebuchet MS"/>
          <w:b/>
          <w:spacing w:val="-33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ober</w:t>
      </w:r>
      <w:r>
        <w:rPr>
          <w:rFonts w:ascii="Trebuchet MS" w:hAnsi="Trebuchet MS"/>
          <w:b/>
          <w:spacing w:val="-42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kan</w:t>
      </w:r>
      <w:r>
        <w:rPr>
          <w:rFonts w:ascii="Trebuchet MS" w:hAnsi="Trebuchet MS"/>
          <w:b/>
          <w:spacing w:val="-33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spres</w:t>
      </w:r>
      <w:r>
        <w:rPr>
          <w:rFonts w:ascii="Trebuchet MS" w:hAnsi="Trebuchet MS"/>
          <w:b/>
          <w:spacing w:val="-4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via</w:t>
      </w:r>
      <w:r>
        <w:rPr>
          <w:rFonts w:ascii="Trebuchet MS" w:hAnsi="Trebuchet MS"/>
          <w:b/>
          <w:spacing w:val="-32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hosting</w:t>
      </w:r>
      <w:r>
        <w:rPr>
          <w:rFonts w:ascii="Trebuchet MS" w:hAnsi="Trebuchet MS"/>
          <w:b/>
          <w:spacing w:val="-3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3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nysing,</w:t>
      </w:r>
      <w:r>
        <w:rPr>
          <w:rFonts w:ascii="Trebuchet MS" w:hAnsi="Trebuchet MS"/>
          <w:b/>
          <w:spacing w:val="35"/>
          <w:w w:val="103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f</w:t>
      </w:r>
      <w:r>
        <w:rPr>
          <w:rFonts w:ascii="Trebuchet MS" w:hAnsi="Trebuchet MS"/>
          <w:b/>
          <w:spacing w:val="-3"/>
          <w:w w:val="105"/>
          <w:sz w:val="40"/>
        </w:rPr>
        <w:t>år</w:t>
      </w:r>
      <w:r>
        <w:rPr>
          <w:rFonts w:ascii="Trebuchet MS" w:hAnsi="Trebuchet MS"/>
          <w:b/>
          <w:spacing w:val="-37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g</w:t>
      </w:r>
      <w:r>
        <w:rPr>
          <w:rFonts w:ascii="Trebuchet MS" w:hAnsi="Trebuchet MS"/>
          <w:b/>
          <w:spacing w:val="1"/>
          <w:w w:val="105"/>
          <w:sz w:val="40"/>
        </w:rPr>
        <w:t>jensk</w:t>
      </w:r>
      <w:r>
        <w:rPr>
          <w:rFonts w:ascii="Trebuchet MS" w:hAnsi="Trebuchet MS"/>
          <w:b/>
          <w:w w:val="105"/>
          <w:sz w:val="40"/>
        </w:rPr>
        <w:t>ape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e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-28"/>
          <w:w w:val="105"/>
          <w:sz w:val="40"/>
        </w:rPr>
        <w:t> </w:t>
      </w:r>
      <w:r>
        <w:rPr>
          <w:rFonts w:ascii="Trebuchet MS" w:hAnsi="Trebuchet MS"/>
          <w:b/>
          <w:spacing w:val="-4"/>
          <w:w w:val="105"/>
          <w:sz w:val="40"/>
        </w:rPr>
        <w:t>nys.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pgSz w:w="11910" w:h="16840"/>
          <w:pgMar w:top="560" w:bottom="280" w:left="440" w:right="780"/>
        </w:sectPr>
      </w:pP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0pt;margin-top:681.731995pt;width:276.4pt;height:160.2pt;mso-position-horizontal-relative:page;mso-position-vertical-relative:page;z-index:-29804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Trebuchet MS" w:hAnsi="Trebuchet MS" w:cs="Trebuchet MS" w:eastAsia="Trebuchet MS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56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8024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5422" coordorigin="0,0" coordsize="11906,5422">
              <v:shape style="position:absolute;left:0;top:0;width:11906;height:5422" coordorigin="0,0" coordsize="11906,5422" path="m0,5421l11906,5421,11906,0,0,0,0,5421xe" filled="true" fillcolor="#98c035" stroked="false">
                <v:path arrowok="t"/>
                <v:fill type="solid"/>
              </v:shape>
            </v:group>
            <v:group style="position:absolute;left:0;top:5407;width:5528;height:8228" coordorigin="0,5407" coordsize="5528,8228">
              <v:shape style="position:absolute;left:0;top:5407;width:5528;height:8228" coordorigin="0,5407" coordsize="5528,8228" path="m0,13635l5528,13635,5528,5407,0,5407,0,13635xe" filled="true" fillcolor="#afcc61" stroked="false">
                <v:path arrowok="t"/>
                <v:fill type="solid"/>
              </v:shape>
            </v:group>
            <v:group style="position:absolute;left:0;top:13635;width:5528;height:3204" coordorigin="0,13635" coordsize="5528,3204">
              <v:shape style="position:absolute;left:0;top:13635;width:5528;height:3204" coordorigin="0,13635" coordsize="5528,3204" path="m0,16838l5528,16838,5528,13635,0,13635,0,16838xe" filled="true" fillcolor="#d0e0a2" stroked="false">
                <v:path arrowok="t"/>
                <v:fill type="solid"/>
              </v:shape>
            </v:group>
            <v:group style="position:absolute;left:5528;top:5407;width:6378;height:2220" coordorigin="5528,5407" coordsize="6378,2220">
              <v:shape style="position:absolute;left:5528;top:5407;width:6378;height:2220" coordorigin="5528,5407" coordsize="6378,2220" path="m5528,7627l11905,7627,11905,5407,5528,5407,5528,7627xe" filled="true" fillcolor="#edf3dd" stroked="false">
                <v:path arrowok="t"/>
                <v:fill type="solid"/>
              </v:shape>
            </v:group>
            <v:group style="position:absolute;left:595;top:5806;width:375;height:375" coordorigin="595,5806" coordsize="375,375">
              <v:shape style="position:absolute;left:595;top:5806;width:375;height:375" coordorigin="595,5806" coordsize="375,375" path="m875,5806l609,5866,597,5882,595,5902,655,6168,671,6180,691,6181,943,6128,957,6122,969,6106,969,6105,715,6105,709,6101,709,6096,704,6054,782,5934,785,5933,807,5933,793,5925,791,5923,791,5921,805,5898,810,5890,821,5888,926,5888,910,5820,895,5808,875,5806xe" filled="true" fillcolor="#000000" stroked="false">
                <v:path arrowok="t"/>
                <v:fill type="solid"/>
              </v:shape>
              <v:shape style="position:absolute;left:595;top:5806;width:375;height:375" coordorigin="595,5806" coordsize="375,375" path="m807,5933l785,5933,787,5935,835,5966,837,5967,838,5970,760,6090,715,6105,969,6105,970,6086,941,5957,844,5957,807,5933xe" filled="true" fillcolor="#000000" stroked="false">
                <v:path arrowok="t"/>
                <v:fill type="solid"/>
              </v:shape>
              <v:shape style="position:absolute;left:595;top:5806;width:375;height:375" coordorigin="595,5806" coordsize="375,375" path="m926,5888l821,5888,864,5916,866,5927,848,5955,846,5957,844,5957,941,5957,926,5888xe" filled="true" fillcolor="#000000" stroked="false">
                <v:path arrowok="t"/>
                <v:fill type="solid"/>
              </v:shape>
            </v:group>
            <v:group style="position:absolute;left:553;top:14038;width:356;height:328" coordorigin="553,14038" coordsize="356,328">
              <v:shape style="position:absolute;left:553;top:14038;width:356;height:328" coordorigin="553,14038" coordsize="356,328" path="m716,14038l708,14039,569,14070,556,14084,553,14104,583,14242,588,14250,595,14254,769,14365,787,14363,802,14351,909,14183,907,14165,904,14160,626,14160,611,14150,602,14127,610,14109,627,14099,817,14099,724,14039,716,14038xe" filled="true" fillcolor="#000000" stroked="false">
                <v:path arrowok="t"/>
                <v:fill type="solid"/>
              </v:shape>
              <v:shape style="position:absolute;left:553;top:14038;width:356;height:328" coordorigin="553,14038" coordsize="356,328" path="m817,14099l627,14099,643,14100,656,14113,663,14139,651,14152,626,14160,904,14160,895,14150,817,14099xe" filled="true" fillcolor="#000000" stroked="false">
                <v:path arrowok="t"/>
                <v:fill type="solid"/>
              </v:shape>
            </v:group>
            <v:group style="position:absolute;left:6074;top:8039;width:382;height:390" coordorigin="6074,8039" coordsize="382,390">
              <v:shape style="position:absolute;left:6074;top:8039;width:382;height:390" coordorigin="6074,8039" coordsize="382,390" path="m6208,8281l6146,8330,6135,8368,6136,8388,6138,8402,6148,8419,6165,8428,6428,8376,6445,8366,6455,8349,6454,8334,6289,8334,6208,8281xe" filled="true" fillcolor="#98c035" stroked="false">
                <v:path arrowok="t"/>
                <v:fill type="solid"/>
              </v:shape>
              <v:shape style="position:absolute;left:6074;top:8039;width:382;height:390" coordorigin="6074,8039" coordsize="382,390" path="m6368,8252l6347,8252,6342,8253,6289,8334,6454,8334,6422,8275,6368,8252xe" filled="true" fillcolor="#98c035" stroked="false">
                <v:path arrowok="t"/>
                <v:fill type="solid"/>
              </v:shape>
              <v:shape style="position:absolute;left:6074;top:8039;width:382;height:390" coordorigin="6074,8039" coordsize="382,390" path="m6232,8039l6222,8041,6074,8112,6077,8128,6095,8129,6104,8170,6100,8174,6097,8180,6100,8192,6104,8196,6109,8198,6108,8245,6107,8250,6111,8254,6148,8246,6150,8241,6127,8194,6131,8190,6134,8185,6131,8173,6126,8168,6121,8166,6113,8129,6339,8129,6336,8120,6328,8103,6387,8065,6399,8060,6396,8044,6232,8039xe" filled="true" fillcolor="#98c035" stroked="false">
                <v:path arrowok="t"/>
                <v:fill type="solid"/>
              </v:shape>
              <v:shape style="position:absolute;left:6074;top:8039;width:382;height:390" coordorigin="6074,8039" coordsize="382,390" path="m6339,8129l6113,8129,6162,8130,6159,8150,6177,8208,6244,8246,6264,8245,6319,8215,6343,8162,6342,8142,6339,8129xe" filled="true" fillcolor="#98c035" stroked="false">
                <v:path arrowok="t"/>
                <v:fill type="solid"/>
              </v:shape>
            </v:group>
            <v:group style="position:absolute;left:6118;top:5802;width:367;height:373" coordorigin="6118,5802" coordsize="367,373">
              <v:shape style="position:absolute;left:6118;top:5802;width:367;height:373" coordorigin="6118,5802" coordsize="367,373" path="m6314,5802l6245,5813,6191,5841,6140,5902,6118,5978,6118,5998,6121,6019,6143,6080,6181,6127,6249,6166,6307,6175,6327,6173,6391,6152,6431,6124,6304,6124,6283,6122,6212,6090,6172,6027,6168,5983,6170,5963,6206,5893,6273,5855,6317,5851,6434,5851,6422,5840,6353,5807,6334,5803,6314,5802xe" filled="true" fillcolor="#000000" stroked="false">
                <v:path arrowok="t"/>
                <v:fill type="solid"/>
              </v:shape>
              <v:shape style="position:absolute;left:6118;top:5802;width:367;height:373" coordorigin="6118,5802" coordsize="367,373" path="m6417,6080l6407,6081,6401,6087,6385,6100,6368,6111,6350,6119,6326,6123,6304,6124,6431,6124,6435,6120,6443,6112,6442,6100,6417,6080xe" filled="true" fillcolor="#000000" stroked="false">
                <v:path arrowok="t"/>
                <v:fill type="solid"/>
              </v:shape>
              <v:shape style="position:absolute;left:6118;top:5802;width:367;height:373" coordorigin="6118,5802" coordsize="367,373" path="m6288,5893l6233,5920,6199,5989,6199,6010,6206,6037,6258,6091,6276,6092,6300,6085,6318,6074,6331,6061,6404,6061,6414,6058,6436,6048,6454,6035,6455,6034,6297,6034,6278,6031,6266,6015,6264,5990,6269,5970,6280,5955,6293,5948,6390,5948,6389,5902,6326,5902,6308,5894,6288,5893xe" filled="true" fillcolor="#000000" stroked="false">
                <v:path arrowok="t"/>
                <v:fill type="solid"/>
              </v:shape>
              <v:shape style="position:absolute;left:6118;top:5802;width:367;height:373" coordorigin="6118,5802" coordsize="367,373" path="m6404,6061l6331,6061,6349,6068,6368,6069,6387,6066,6404,6061xe" filled="true" fillcolor="#000000" stroked="false">
                <v:path arrowok="t"/>
                <v:fill type="solid"/>
              </v:shape>
              <v:shape style="position:absolute;left:6118;top:5802;width:367;height:373" coordorigin="6118,5802" coordsize="367,373" path="m6390,5948l6293,5948,6313,5949,6326,5964,6312,6025,6297,6034,6455,6034,6467,6020,6470,6015,6393,6015,6391,6006,6391,5993,6390,5948xe" filled="true" fillcolor="#000000" stroked="false">
                <v:path arrowok="t"/>
                <v:fill type="solid"/>
              </v:shape>
              <v:shape style="position:absolute;left:6118;top:5802;width:367;height:373" coordorigin="6118,5802" coordsize="367,373" path="m6434,5851l6317,5851,6338,5852,6357,5857,6418,5902,6436,5963,6433,5983,6424,6000,6409,6012,6393,6015,6470,6015,6476,6004,6482,5986,6485,5969,6484,5955,6461,5885,6436,5853,6434,5851xe" filled="true" fillcolor="#000000" stroked="false">
                <v:path arrowok="t"/>
                <v:fill type="solid"/>
              </v:shape>
              <v:shape style="position:absolute;left:6118;top:5802;width:367;height:373" coordorigin="6118,5802" coordsize="367,373" path="m6378,5881l6329,5892,6326,5896,6326,5902,6389,5902,6389,5890,6378,5881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181"/>
        <w:ind w:left="15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10"/>
          <w:sz w:val="28"/>
        </w:rPr>
        <w:t>Folkehelse</w:t>
      </w:r>
      <w:r>
        <w:rPr>
          <w:rFonts w:ascii="Trebuchet MS"/>
          <w:b/>
          <w:spacing w:val="-67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66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livsmestring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4"/>
        </w:numPr>
        <w:tabs>
          <w:tab w:pos="410" w:val="left" w:leader="none"/>
        </w:tabs>
        <w:spacing w:line="275" w:lineRule="auto" w:before="89" w:after="0"/>
        <w:ind w:left="438" w:right="0" w:hanging="284"/>
        <w:jc w:val="left"/>
        <w:rPr>
          <w:b w:val="0"/>
          <w:bCs w:val="0"/>
        </w:rPr>
      </w:pPr>
      <w:r>
        <w:rPr>
          <w:spacing w:val="-2"/>
          <w:w w:val="105"/>
        </w:rPr>
        <w:t>E</w:t>
      </w:r>
      <w:r>
        <w:rPr>
          <w:spacing w:val="-3"/>
          <w:w w:val="105"/>
        </w:rPr>
        <w:t>rfar</w:t>
      </w:r>
      <w:r>
        <w:rPr>
          <w:spacing w:val="-2"/>
          <w:w w:val="105"/>
        </w:rPr>
        <w:t>e</w:t>
      </w:r>
      <w:r>
        <w:rPr>
          <w:spacing w:val="-37"/>
          <w:w w:val="105"/>
        </w:rPr>
        <w:t> </w:t>
      </w:r>
      <w:r>
        <w:rPr>
          <w:w w:val="105"/>
        </w:rPr>
        <w:t>og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observ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e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le</w:t>
      </w:r>
      <w:r>
        <w:rPr>
          <w:spacing w:val="-2"/>
          <w:w w:val="105"/>
        </w:rPr>
        <w:t>tt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29"/>
          <w:w w:val="103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spres</w:t>
      </w:r>
      <w:r>
        <w:rPr>
          <w:spacing w:val="-24"/>
          <w:w w:val="105"/>
        </w:rPr>
        <w:t> </w:t>
      </w:r>
      <w:r>
        <w:rPr>
          <w:w w:val="105"/>
        </w:rPr>
        <w:t>når</w:t>
      </w:r>
      <w:r>
        <w:rPr>
          <w:spacing w:val="-34"/>
          <w:w w:val="105"/>
        </w:rPr>
        <w:t> </w:t>
      </w:r>
      <w:r>
        <w:rPr>
          <w:w w:val="105"/>
        </w:rPr>
        <w:t>vi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host</w:t>
      </w:r>
      <w:r>
        <w:rPr>
          <w:spacing w:val="-2"/>
          <w:w w:val="105"/>
        </w:rPr>
        <w:t>er</w:t>
      </w:r>
      <w:r>
        <w:rPr>
          <w:spacing w:val="-30"/>
          <w:w w:val="105"/>
        </w:rPr>
        <w:t> </w:t>
      </w:r>
      <w:r>
        <w:rPr>
          <w:w w:val="105"/>
        </w:rPr>
        <w:t>og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nyser</w:t>
      </w:r>
      <w:r>
        <w:rPr>
          <w:b w:val="0"/>
        </w:rPr>
      </w:r>
    </w:p>
    <w:p>
      <w:pPr>
        <w:spacing w:before="172"/>
        <w:ind w:left="15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D</w:t>
      </w:r>
      <w:r>
        <w:rPr>
          <w:rFonts w:ascii="Trebuchet MS"/>
          <w:b/>
          <w:spacing w:val="-1"/>
          <w:w w:val="105"/>
          <w:sz w:val="28"/>
        </w:rPr>
        <w:t>emokra</w:t>
      </w:r>
      <w:r>
        <w:rPr>
          <w:rFonts w:ascii="Trebuchet MS"/>
          <w:b/>
          <w:spacing w:val="-2"/>
          <w:w w:val="105"/>
          <w:sz w:val="28"/>
        </w:rPr>
        <w:t>ti</w:t>
      </w:r>
      <w:r>
        <w:rPr>
          <w:rFonts w:ascii="Trebuchet MS"/>
          <w:b/>
          <w:spacing w:val="15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16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medborge</w:t>
      </w:r>
      <w:r>
        <w:rPr>
          <w:rFonts w:ascii="Trebuchet MS"/>
          <w:b/>
          <w:spacing w:val="-2"/>
          <w:w w:val="105"/>
          <w:sz w:val="28"/>
        </w:rPr>
        <w:t>rsk</w:t>
      </w:r>
      <w:r>
        <w:rPr>
          <w:rFonts w:ascii="Trebuchet MS"/>
          <w:b/>
          <w:spacing w:val="-1"/>
          <w:w w:val="105"/>
          <w:sz w:val="28"/>
        </w:rPr>
        <w:t>ap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4"/>
        </w:numPr>
        <w:tabs>
          <w:tab w:pos="410" w:val="left" w:leader="none"/>
        </w:tabs>
        <w:spacing w:line="275" w:lineRule="auto" w:before="89" w:after="0"/>
        <w:ind w:left="438" w:right="715" w:hanging="284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elles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ansv</w:t>
      </w:r>
      <w:r>
        <w:rPr>
          <w:spacing w:val="-3"/>
          <w:w w:val="105"/>
        </w:rPr>
        <w:t>ar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0"/>
          <w:w w:val="105"/>
        </w:rPr>
        <w:t> </w:t>
      </w:r>
      <w:r>
        <w:rPr>
          <w:w w:val="105"/>
        </w:rPr>
        <w:t>å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vaske</w:t>
      </w:r>
      <w:r>
        <w:rPr>
          <w:spacing w:val="-25"/>
          <w:w w:val="105"/>
        </w:rPr>
        <w:t> </w:t>
      </w:r>
      <w:r>
        <w:rPr>
          <w:w w:val="105"/>
        </w:rPr>
        <w:t>hender</w:t>
      </w:r>
      <w:r>
        <w:rPr>
          <w:spacing w:val="29"/>
          <w:w w:val="102"/>
        </w:rPr>
        <w:t> </w:t>
      </w:r>
      <w:r>
        <w:rPr>
          <w:w w:val="105"/>
        </w:rPr>
        <w:t>og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sørge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5"/>
          <w:w w:val="105"/>
        </w:rPr>
        <w:t> </w:t>
      </w:r>
      <w:r>
        <w:rPr>
          <w:w w:val="105"/>
        </w:rPr>
        <w:t>å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smitt</w:t>
      </w:r>
      <w:r>
        <w:rPr>
          <w:spacing w:val="-1"/>
          <w:w w:val="105"/>
        </w:rPr>
        <w:t>e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andr</w:t>
      </w:r>
      <w:r>
        <w:rPr>
          <w:spacing w:val="-2"/>
          <w:w w:val="105"/>
        </w:rPr>
        <w:t>e</w:t>
      </w:r>
      <w:r>
        <w:rPr>
          <w:b w:val="0"/>
        </w:rPr>
      </w:r>
    </w:p>
    <w:p>
      <w:pPr>
        <w:spacing w:before="172"/>
        <w:ind w:left="15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Ma</w:t>
      </w:r>
      <w:r>
        <w:rPr>
          <w:rFonts w:ascii="Trebuchet MS"/>
          <w:b/>
          <w:spacing w:val="-3"/>
          <w:w w:val="105"/>
          <w:sz w:val="28"/>
        </w:rPr>
        <w:t>t</w:t>
      </w:r>
      <w:r>
        <w:rPr>
          <w:rFonts w:ascii="Trebuchet MS"/>
          <w:b/>
          <w:spacing w:val="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4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helse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4"/>
        </w:numPr>
        <w:tabs>
          <w:tab w:pos="410" w:val="left" w:leader="none"/>
        </w:tabs>
        <w:spacing w:line="240" w:lineRule="auto" w:before="89" w:after="0"/>
        <w:ind w:left="409" w:right="0" w:hanging="255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31"/>
          <w:w w:val="110"/>
        </w:rPr>
        <w:t> </w:t>
      </w:r>
      <w:r>
        <w:rPr>
          <w:w w:val="110"/>
        </w:rPr>
        <w:t>og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foreby</w:t>
      </w:r>
      <w:r>
        <w:rPr>
          <w:spacing w:val="-3"/>
          <w:w w:val="110"/>
        </w:rPr>
        <w:t>gging</w:t>
      </w:r>
      <w:r>
        <w:rPr>
          <w:b w:val="0"/>
        </w:rPr>
      </w:r>
    </w:p>
    <w:p>
      <w:pPr>
        <w:spacing w:before="214"/>
        <w:ind w:left="15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10"/>
          <w:sz w:val="28"/>
        </w:rPr>
        <w:t>Na</w:t>
      </w:r>
      <w:r>
        <w:rPr>
          <w:rFonts w:ascii="Trebuchet MS"/>
          <w:b/>
          <w:spacing w:val="-2"/>
          <w:w w:val="110"/>
          <w:sz w:val="28"/>
        </w:rPr>
        <w:t>turf</w:t>
      </w:r>
      <w:r>
        <w:rPr>
          <w:rFonts w:ascii="Trebuchet MS"/>
          <w:b/>
          <w:spacing w:val="-1"/>
          <w:w w:val="110"/>
          <w:sz w:val="28"/>
        </w:rPr>
        <w:t>ag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4"/>
        </w:numPr>
        <w:tabs>
          <w:tab w:pos="410" w:val="left" w:leader="none"/>
        </w:tabs>
        <w:spacing w:line="275" w:lineRule="auto" w:before="89" w:after="0"/>
        <w:ind w:left="438" w:right="923" w:hanging="284"/>
        <w:jc w:val="left"/>
        <w:rPr>
          <w:b w:val="0"/>
          <w:bCs w:val="0"/>
        </w:rPr>
      </w:pPr>
      <w:r>
        <w:rPr>
          <w:rFonts w:ascii="Trebuchet MS" w:hAnsi="Trebuchet MS"/>
          <w:spacing w:val="-1"/>
          <w:w w:val="105"/>
        </w:rPr>
        <w:t>Na</w:t>
      </w:r>
      <w:r>
        <w:rPr>
          <w:rFonts w:ascii="Trebuchet MS" w:hAnsi="Trebuchet MS"/>
          <w:spacing w:val="-2"/>
          <w:w w:val="105"/>
        </w:rPr>
        <w:t>turvit</w:t>
      </w:r>
      <w:r>
        <w:rPr>
          <w:rFonts w:ascii="Trebuchet MS" w:hAnsi="Trebuchet MS"/>
          <w:spacing w:val="-1"/>
          <w:w w:val="105"/>
        </w:rPr>
        <w:t>enskapelige</w:t>
      </w:r>
      <w:r>
        <w:rPr>
          <w:rFonts w:ascii="Trebuchet MS" w:hAnsi="Trebuchet MS"/>
          <w:spacing w:val="-54"/>
          <w:w w:val="105"/>
        </w:rPr>
        <w:t> </w:t>
      </w:r>
      <w:r>
        <w:rPr>
          <w:rFonts w:ascii="Trebuchet MS" w:hAnsi="Trebuchet MS"/>
          <w:spacing w:val="-2"/>
          <w:w w:val="105"/>
        </w:rPr>
        <w:t>pr</w:t>
      </w:r>
      <w:r>
        <w:rPr>
          <w:rFonts w:ascii="Trebuchet MS" w:hAnsi="Trebuchet MS"/>
          <w:spacing w:val="-1"/>
          <w:w w:val="105"/>
        </w:rPr>
        <w:t>aksiser</w:t>
      </w:r>
      <w:r>
        <w:rPr>
          <w:rFonts w:ascii="Trebuchet MS" w:hAnsi="Trebuchet MS"/>
          <w:spacing w:val="35"/>
          <w:w w:val="103"/>
        </w:rPr>
        <w:t> </w:t>
      </w:r>
      <w:r>
        <w:rPr>
          <w:w w:val="105"/>
        </w:rPr>
        <w:t>og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tenk</w:t>
      </w:r>
      <w:r>
        <w:rPr>
          <w:spacing w:val="-2"/>
          <w:w w:val="105"/>
        </w:rPr>
        <w:t>emå</w:t>
      </w:r>
      <w:r>
        <w:rPr>
          <w:spacing w:val="-3"/>
          <w:w w:val="105"/>
        </w:rPr>
        <w:t>ter</w:t>
      </w:r>
      <w:r>
        <w:rPr>
          <w:b w:val="0"/>
        </w:rPr>
      </w:r>
    </w:p>
    <w:p>
      <w:pPr>
        <w:pStyle w:val="BodyText"/>
        <w:numPr>
          <w:ilvl w:val="0"/>
          <w:numId w:val="34"/>
        </w:numPr>
        <w:tabs>
          <w:tab w:pos="410" w:val="left" w:leader="none"/>
        </w:tabs>
        <w:spacing w:line="240" w:lineRule="auto" w:before="170" w:after="0"/>
        <w:ind w:left="409" w:right="0" w:hanging="255"/>
        <w:jc w:val="left"/>
        <w:rPr>
          <w:b w:val="0"/>
          <w:bCs w:val="0"/>
        </w:rPr>
      </w:pPr>
      <w:r>
        <w:rPr>
          <w:spacing w:val="-3"/>
          <w:w w:val="105"/>
        </w:rPr>
        <w:t>Levende</w:t>
      </w:r>
      <w:r>
        <w:rPr>
          <w:spacing w:val="-24"/>
          <w:w w:val="105"/>
        </w:rPr>
        <w:t> </w:t>
      </w:r>
      <w:r>
        <w:rPr>
          <w:w w:val="105"/>
        </w:rPr>
        <w:t>ting</w:t>
      </w:r>
      <w:r>
        <w:rPr>
          <w:spacing w:val="-24"/>
          <w:w w:val="105"/>
        </w:rPr>
        <w:t> </w:t>
      </w:r>
      <w:r>
        <w:rPr>
          <w:w w:val="105"/>
        </w:rPr>
        <w:t>og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24"/>
          <w:w w:val="105"/>
        </w:rPr>
        <w:t> </w:t>
      </w:r>
      <w:r>
        <w:rPr>
          <w:w w:val="105"/>
        </w:rPr>
        <w:t>miljøer</w:t>
      </w:r>
      <w:r>
        <w:rPr>
          <w:b w:val="0"/>
        </w:rPr>
      </w:r>
    </w:p>
    <w:p>
      <w:pPr>
        <w:spacing w:before="214"/>
        <w:ind w:left="15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Grunnleggende</w:t>
      </w:r>
      <w:r>
        <w:rPr>
          <w:rFonts w:ascii="Trebuchet MS"/>
          <w:b/>
          <w:spacing w:val="3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f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2"/>
          <w:w w:val="105"/>
          <w:sz w:val="28"/>
        </w:rPr>
        <w:t>dighe</w:t>
      </w:r>
      <w:r>
        <w:rPr>
          <w:rFonts w:ascii="Trebuchet MS"/>
          <w:b/>
          <w:spacing w:val="-3"/>
          <w:w w:val="105"/>
          <w:sz w:val="28"/>
        </w:rPr>
        <w:t>ter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4"/>
        </w:numPr>
        <w:tabs>
          <w:tab w:pos="410" w:val="left" w:leader="none"/>
        </w:tabs>
        <w:spacing w:line="240" w:lineRule="auto" w:before="89" w:after="0"/>
        <w:ind w:left="409" w:right="0" w:hanging="255"/>
        <w:jc w:val="left"/>
        <w:rPr>
          <w:b w:val="0"/>
          <w:bCs w:val="0"/>
        </w:rPr>
      </w:pPr>
      <w:r>
        <w:rPr>
          <w:spacing w:val="-1"/>
          <w:w w:val="105"/>
        </w:rPr>
        <w:t>L</w:t>
      </w:r>
      <w:r>
        <w:rPr>
          <w:spacing w:val="-2"/>
          <w:w w:val="105"/>
        </w:rPr>
        <w:t>esing,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orståelse</w:t>
      </w:r>
      <w:r>
        <w:rPr>
          <w:spacing w:val="-14"/>
          <w:w w:val="105"/>
        </w:rPr>
        <w:t> </w:t>
      </w:r>
      <w:r>
        <w:rPr>
          <w:w w:val="105"/>
        </w:rPr>
        <w:t>og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muntlig</w:t>
      </w:r>
      <w:r>
        <w:rPr>
          <w:b w:val="0"/>
        </w:rPr>
      </w:r>
    </w:p>
    <w:p>
      <w:pPr>
        <w:spacing w:before="214"/>
        <w:ind w:left="15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Ma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1"/>
          <w:w w:val="105"/>
          <w:sz w:val="28"/>
        </w:rPr>
        <w:t>ema</w:t>
      </w:r>
      <w:r>
        <w:rPr>
          <w:rFonts w:ascii="Trebuchet MS"/>
          <w:b/>
          <w:spacing w:val="-2"/>
          <w:w w:val="105"/>
          <w:sz w:val="28"/>
        </w:rPr>
        <w:t>tikk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4"/>
        </w:numPr>
        <w:tabs>
          <w:tab w:pos="410" w:val="left" w:leader="none"/>
        </w:tabs>
        <w:spacing w:line="240" w:lineRule="auto" w:before="89" w:after="0"/>
        <w:ind w:left="409" w:right="0" w:hanging="255"/>
        <w:jc w:val="left"/>
        <w:rPr>
          <w:b w:val="0"/>
          <w:bCs w:val="0"/>
        </w:rPr>
      </w:pPr>
      <w:r>
        <w:rPr>
          <w:w w:val="105"/>
        </w:rPr>
        <w:t>Sammenligne</w:t>
      </w:r>
      <w:r>
        <w:rPr>
          <w:spacing w:val="11"/>
          <w:w w:val="105"/>
        </w:rPr>
        <w:t> </w:t>
      </w:r>
      <w:r>
        <w:rPr>
          <w:w w:val="105"/>
        </w:rPr>
        <w:t>målinger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pStyle w:val="Heading9"/>
        <w:spacing w:line="240" w:lineRule="auto" w:before="0"/>
        <w:ind w:left="619" w:right="0"/>
        <w:jc w:val="left"/>
        <w:rPr>
          <w:b w:val="0"/>
          <w:bCs w:val="0"/>
        </w:rPr>
      </w:pPr>
      <w:r>
        <w:rPr>
          <w:spacing w:val="-4"/>
          <w:w w:val="105"/>
        </w:rPr>
        <w:t>S</w:t>
      </w:r>
      <w:r>
        <w:rPr>
          <w:spacing w:val="-5"/>
          <w:w w:val="105"/>
        </w:rPr>
        <w:t>tikkor</w:t>
      </w:r>
      <w:r>
        <w:rPr>
          <w:spacing w:val="-4"/>
          <w:w w:val="105"/>
        </w:rPr>
        <w:t>d</w:t>
      </w:r>
      <w:r>
        <w:rPr>
          <w:b w:val="0"/>
        </w:rPr>
      </w:r>
    </w:p>
    <w:p>
      <w:pPr>
        <w:pStyle w:val="BodyText"/>
        <w:spacing w:line="310" w:lineRule="auto" w:before="257"/>
        <w:ind w:left="112" w:right="230"/>
        <w:jc w:val="left"/>
        <w:rPr>
          <w:b w:val="0"/>
          <w:bCs w:val="0"/>
        </w:rPr>
      </w:pP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Hygiene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Mikroor</w:t>
      </w:r>
      <w:r>
        <w:rPr>
          <w:spacing w:val="-1"/>
          <w:w w:val="105"/>
        </w:rPr>
        <w:t>ganisme</w:t>
      </w:r>
      <w:r>
        <w:rPr>
          <w:spacing w:val="28"/>
          <w:w w:val="108"/>
        </w:rPr>
        <w:t> </w:t>
      </w:r>
      <w:r>
        <w:rPr>
          <w:spacing w:val="-1"/>
          <w:w w:val="105"/>
        </w:rPr>
        <w:t>Nys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Hoste</w:t>
      </w:r>
      <w:r>
        <w:rPr>
          <w:spacing w:val="50"/>
          <w:w w:val="105"/>
        </w:rPr>
        <w:t> </w:t>
      </w:r>
      <w:r>
        <w:rPr>
          <w:spacing w:val="-1"/>
          <w:w w:val="105"/>
        </w:rPr>
        <w:t>Håndvask</w:t>
      </w:r>
      <w:r>
        <w:rPr>
          <w:spacing w:val="49"/>
          <w:w w:val="105"/>
        </w:rPr>
        <w:t> </w:t>
      </w:r>
      <w:r>
        <w:rPr>
          <w:spacing w:val="-1"/>
          <w:w w:val="105"/>
        </w:rPr>
        <w:t>Håndsprit</w:t>
      </w:r>
      <w:r>
        <w:rPr>
          <w:b w:val="0"/>
        </w:rPr>
      </w:r>
    </w:p>
    <w:p>
      <w:pPr>
        <w:pStyle w:val="Heading9"/>
        <w:spacing w:line="240" w:lineRule="auto"/>
        <w:ind w:left="620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pStyle w:val="BodyText"/>
        <w:spacing w:line="310" w:lineRule="auto" w:before="197"/>
        <w:ind w:left="138" w:right="0"/>
        <w:jc w:val="left"/>
        <w:rPr>
          <w:b w:val="0"/>
          <w:bCs w:val="0"/>
        </w:rPr>
      </w:pPr>
      <w:r>
        <w:rPr>
          <w:spacing w:val="-5"/>
          <w:w w:val="105"/>
        </w:rPr>
        <w:t>h</w:t>
      </w:r>
      <w:r>
        <w:rPr>
          <w:spacing w:val="-4"/>
          <w:w w:val="105"/>
        </w:rPr>
        <w:t>ttps:</w:t>
      </w:r>
      <w:r>
        <w:rPr>
          <w:spacing w:val="-37"/>
          <w:w w:val="105"/>
        </w:rPr>
        <w:t>/</w:t>
      </w:r>
      <w:r>
        <w:rPr>
          <w:spacing w:val="-4"/>
          <w:w w:val="105"/>
        </w:rPr>
        <w:t>/</w:t>
      </w:r>
      <w:hyperlink r:id="rId157">
        <w:r>
          <w:rPr>
            <w:spacing w:val="-3"/>
            <w:w w:val="105"/>
          </w:rPr>
          <w:t>ww</w:t>
        </w:r>
        <w:r>
          <w:rPr>
            <w:spacing w:val="-14"/>
            <w:w w:val="105"/>
          </w:rPr>
          <w:t>w</w:t>
        </w:r>
        <w:r>
          <w:rPr>
            <w:spacing w:val="-3"/>
            <w:w w:val="105"/>
          </w:rPr>
          <w:t>.e-bug.eu</w:t>
        </w:r>
        <w:r>
          <w:rPr>
            <w:spacing w:val="-9"/>
            <w:w w:val="105"/>
          </w:rPr>
          <w:t>/</w:t>
        </w:r>
        <w:r>
          <w:rPr>
            <w:spacing w:val="-3"/>
            <w:w w:val="105"/>
          </w:rPr>
          <w:t>no-no</w:t>
        </w:r>
        <w:r>
          <w:rPr>
            <w:spacing w:val="-7"/>
            <w:w w:val="105"/>
          </w:rPr>
          <w:t>/</w:t>
        </w:r>
        <w:r>
          <w:rPr>
            <w:spacing w:val="-8"/>
            <w:w w:val="105"/>
          </w:rPr>
          <w:t>1-</w:t>
        </w:r>
        <w:r>
          <w:rPr>
            <w:spacing w:val="-6"/>
            <w:w w:val="105"/>
          </w:rPr>
          <w:t>4</w:t>
        </w:r>
        <w:r>
          <w:rPr>
            <w:spacing w:val="-4"/>
            <w:w w:val="105"/>
          </w:rPr>
          <w:t>-trinn-</w:t>
        </w:r>
      </w:hyperlink>
      <w:r>
        <w:rPr>
          <w:spacing w:val="-3"/>
          <w:w w:val="101"/>
        </w:rPr>
        <w:t> </w:t>
      </w:r>
      <w:r>
        <w:rPr>
          <w:spacing w:val="-5"/>
          <w:w w:val="105"/>
        </w:rPr>
        <w:t>luftveishy</w:t>
      </w:r>
      <w:r>
        <w:rPr>
          <w:spacing w:val="-4"/>
          <w:w w:val="105"/>
        </w:rPr>
        <w:t>giene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pStyle w:val="Heading9"/>
        <w:spacing w:line="240" w:lineRule="auto" w:before="0"/>
        <w:ind w:left="591" w:right="0"/>
        <w:jc w:val="left"/>
        <w:rPr>
          <w:b w:val="0"/>
          <w:bCs w:val="0"/>
        </w:rPr>
      </w:pPr>
      <w:r>
        <w:rPr>
          <w:spacing w:val="-1"/>
          <w:w w:val="110"/>
        </w:rPr>
        <w:t>K</w:t>
      </w:r>
      <w:r>
        <w:rPr>
          <w:spacing w:val="-2"/>
          <w:w w:val="110"/>
        </w:rPr>
        <w:t>ompe</w:t>
      </w:r>
      <w:r>
        <w:rPr>
          <w:spacing w:val="-1"/>
          <w:w w:val="110"/>
        </w:rPr>
        <w:t>tansemål</w:t>
      </w:r>
      <w:r>
        <w:rPr>
          <w:b w:val="0"/>
        </w:rPr>
      </w:r>
    </w:p>
    <w:p>
      <w:pPr>
        <w:spacing w:before="297"/>
        <w:ind w:left="11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Alle</w:t>
      </w:r>
      <w:r>
        <w:rPr>
          <w:rFonts w:ascii="Trebuchet MS"/>
          <w:b/>
          <w:spacing w:val="7"/>
          <w:sz w:val="28"/>
        </w:rPr>
        <w:t> </w:t>
      </w:r>
      <w:r>
        <w:rPr>
          <w:rFonts w:ascii="Trebuchet MS"/>
          <w:b/>
          <w:spacing w:val="-2"/>
          <w:sz w:val="28"/>
        </w:rPr>
        <w:t>elev</w:t>
      </w:r>
      <w:r>
        <w:rPr>
          <w:rFonts w:ascii="Trebuchet MS"/>
          <w:b/>
          <w:spacing w:val="-3"/>
          <w:sz w:val="28"/>
        </w:rPr>
        <w:t>er</w:t>
      </w:r>
      <w:r>
        <w:rPr>
          <w:rFonts w:ascii="Trebuchet MS"/>
          <w:b/>
          <w:sz w:val="28"/>
        </w:rPr>
        <w:t> </w:t>
      </w:r>
      <w:r>
        <w:rPr>
          <w:rFonts w:ascii="Trebuchet MS"/>
          <w:b/>
          <w:spacing w:val="-1"/>
          <w:sz w:val="28"/>
        </w:rPr>
        <w:t>sk</w:t>
      </w:r>
      <w:r>
        <w:rPr>
          <w:rFonts w:ascii="Trebuchet MS"/>
          <w:b/>
          <w:spacing w:val="-2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35"/>
        </w:numPr>
        <w:tabs>
          <w:tab w:pos="373" w:val="left" w:leader="none"/>
        </w:tabs>
        <w:spacing w:line="280" w:lineRule="auto" w:before="0"/>
        <w:ind w:left="372" w:right="114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være</w:t>
      </w:r>
      <w:r>
        <w:rPr>
          <w:rFonts w:ascii="Trebuchet MS" w:hAnsi="Trebuchet MS"/>
          <w:b/>
          <w:spacing w:val="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27"/>
          <w:w w:val="10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hostene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nysene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vår</w:t>
      </w:r>
      <w:r>
        <w:rPr>
          <w:rFonts w:ascii="Trebuchet MS" w:hAnsi="Trebuchet MS"/>
          <w:b/>
          <w:spacing w:val="-4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5"/>
        </w:numPr>
        <w:tabs>
          <w:tab w:pos="373" w:val="left" w:leader="none"/>
        </w:tabs>
        <w:spacing w:line="280" w:lineRule="auto" w:before="226"/>
        <w:ind w:left="372" w:right="607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infeksjon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spre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seg</w:t>
      </w:r>
      <w:r>
        <w:rPr>
          <w:rFonts w:ascii="Trebuchet MS" w:hAnsi="Trebuchet MS"/>
          <w:b/>
          <w:spacing w:val="27"/>
          <w:w w:val="11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g</w:t>
      </w:r>
      <w:r>
        <w:rPr>
          <w:rFonts w:ascii="Trebuchet MS" w:hAnsi="Trebuchet MS"/>
          <w:b/>
          <w:spacing w:val="1"/>
          <w:w w:val="105"/>
          <w:sz w:val="28"/>
        </w:rPr>
        <w:t>jennom</w:t>
      </w:r>
      <w:r>
        <w:rPr>
          <w:rFonts w:ascii="Trebuchet MS" w:hAnsi="Trebuchet MS"/>
          <w:b/>
          <w:spacing w:val="-2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hosting</w:t>
      </w:r>
      <w:r>
        <w:rPr>
          <w:rFonts w:ascii="Trebuchet MS" w:hAnsi="Trebuchet MS"/>
          <w:b/>
          <w:spacing w:val="-2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2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nysing.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5"/>
        </w:numPr>
        <w:tabs>
          <w:tab w:pos="373" w:val="left" w:leader="none"/>
        </w:tabs>
        <w:spacing w:line="280" w:lineRule="auto" w:before="226"/>
        <w:ind w:left="372" w:right="359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god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luftveishy</w:t>
      </w:r>
      <w:r>
        <w:rPr>
          <w:rFonts w:ascii="Trebuchet MS" w:hAnsi="Trebuchet MS"/>
          <w:b/>
          <w:spacing w:val="-2"/>
          <w:w w:val="105"/>
          <w:sz w:val="28"/>
        </w:rPr>
        <w:t>giene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39"/>
          <w:w w:val="10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r</w:t>
      </w:r>
      <w:r>
        <w:rPr>
          <w:rFonts w:ascii="Trebuchet MS" w:hAnsi="Trebuchet MS"/>
          <w:b/>
          <w:spacing w:val="-2"/>
          <w:sz w:val="28"/>
        </w:rPr>
        <w:t>edusere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smittespredningen.</w:t>
      </w:r>
      <w:r>
        <w:rPr>
          <w:rFonts w:ascii="Trebuchet MS" w:hAnsi="Trebuchet MS"/>
          <w:sz w:val="28"/>
        </w:rPr>
      </w:r>
    </w:p>
    <w:p>
      <w:pPr>
        <w:spacing w:before="226"/>
        <w:ind w:left="112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De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fleste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elev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46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sk</w:t>
      </w:r>
      <w:r>
        <w:rPr>
          <w:rFonts w:ascii="Trebuchet MS"/>
          <w:b/>
          <w:spacing w:val="-2"/>
          <w:w w:val="105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35"/>
        </w:numPr>
        <w:tabs>
          <w:tab w:pos="373" w:val="left" w:leader="none"/>
        </w:tabs>
        <w:spacing w:line="280" w:lineRule="auto" w:before="0"/>
        <w:ind w:left="372" w:right="593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spre</w:t>
      </w:r>
      <w:r>
        <w:rPr>
          <w:rFonts w:ascii="Trebuchet MS" w:hAnsi="Trebuchet MS"/>
          <w:b/>
          <w:spacing w:val="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smitte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ved</w:t>
      </w:r>
      <w:r>
        <w:rPr>
          <w:rFonts w:ascii="Trebuchet MS" w:hAnsi="Trebuchet MS"/>
          <w:b/>
          <w:spacing w:val="28"/>
          <w:w w:val="107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ta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overfla</w:t>
      </w:r>
      <w:r>
        <w:rPr>
          <w:rFonts w:ascii="Trebuchet MS" w:hAnsi="Trebuchet MS"/>
          <w:b/>
          <w:spacing w:val="-3"/>
          <w:sz w:val="28"/>
        </w:rPr>
        <w:t>ter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3"/>
          <w:sz w:val="28"/>
        </w:rPr>
        <w:t>tter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ha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ta</w:t>
      </w:r>
      <w:r>
        <w:rPr>
          <w:rFonts w:ascii="Trebuchet MS" w:hAnsi="Trebuchet MS"/>
          <w:b/>
          <w:spacing w:val="-2"/>
          <w:sz w:val="28"/>
        </w:rPr>
        <w:t>tt</w:t>
      </w:r>
      <w:r>
        <w:rPr>
          <w:rFonts w:ascii="Trebuchet MS" w:hAnsi="Trebuchet MS"/>
          <w:b/>
          <w:spacing w:val="29"/>
          <w:w w:val="96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3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/tørke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32"/>
          <w:sz w:val="28"/>
        </w:rPr>
        <w:t> </w:t>
      </w:r>
      <w:r>
        <w:rPr>
          <w:rFonts w:ascii="Trebuchet MS" w:hAnsi="Trebuchet MS"/>
          <w:b/>
          <w:sz w:val="28"/>
        </w:rPr>
        <w:t>nesen</w:t>
      </w:r>
      <w:r>
        <w:rPr>
          <w:rFonts w:ascii="Trebuchet MS" w:hAnsi="Trebuchet MS"/>
          <w:b/>
          <w:spacing w:val="32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21"/>
          <w:sz w:val="28"/>
        </w:rPr>
        <w:t> </w:t>
      </w:r>
      <w:r>
        <w:rPr>
          <w:rFonts w:ascii="Trebuchet MS" w:hAnsi="Trebuchet MS"/>
          <w:b/>
          <w:sz w:val="28"/>
        </w:rPr>
        <w:t>holdt</w:t>
      </w:r>
      <w:r>
        <w:rPr>
          <w:rFonts w:ascii="Trebuchet MS" w:hAnsi="Trebuchet MS"/>
          <w:b/>
          <w:spacing w:val="21"/>
          <w:w w:val="105"/>
          <w:sz w:val="28"/>
        </w:rPr>
        <w:t> </w:t>
      </w:r>
      <w:r>
        <w:rPr>
          <w:rFonts w:ascii="Trebuchet MS" w:hAnsi="Trebuchet MS"/>
          <w:b/>
          <w:sz w:val="28"/>
        </w:rPr>
        <w:t>hånden</w:t>
      </w:r>
      <w:r>
        <w:rPr>
          <w:rFonts w:ascii="Trebuchet MS" w:hAnsi="Trebuchet MS"/>
          <w:b/>
          <w:spacing w:val="30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for</w:t>
      </w:r>
      <w:r>
        <w:rPr>
          <w:rFonts w:ascii="Trebuchet MS" w:hAnsi="Trebuchet MS"/>
          <w:b/>
          <w:spacing w:val="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3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host/ny</w:t>
      </w:r>
      <w:r>
        <w:rPr>
          <w:rFonts w:ascii="Trebuchet MS" w:hAnsi="Trebuchet MS"/>
          <w:b/>
          <w:spacing w:val="-3"/>
          <w:sz w:val="28"/>
        </w:rPr>
        <w:t>s.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5"/>
        </w:numPr>
        <w:tabs>
          <w:tab w:pos="373" w:val="left" w:leader="none"/>
        </w:tabs>
        <w:spacing w:line="280" w:lineRule="auto" w:before="226"/>
        <w:ind w:left="372" w:right="607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or</w:t>
      </w:r>
      <w:r>
        <w:rPr>
          <w:rFonts w:ascii="Trebuchet MS" w:hAnsi="Trebuchet MS"/>
          <w:b/>
          <w:spacing w:val="-3"/>
          <w:w w:val="105"/>
          <w:sz w:val="28"/>
        </w:rPr>
        <w:t>dan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utvikler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god</w:t>
      </w:r>
      <w:r>
        <w:rPr>
          <w:rFonts w:ascii="Trebuchet MS" w:hAnsi="Trebuchet MS"/>
          <w:b/>
          <w:spacing w:val="29"/>
          <w:w w:val="114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luftv</w:t>
      </w:r>
      <w:r>
        <w:rPr>
          <w:rFonts w:ascii="Trebuchet MS" w:hAnsi="Trebuchet MS"/>
          <w:b/>
          <w:spacing w:val="-1"/>
          <w:w w:val="105"/>
          <w:sz w:val="28"/>
        </w:rPr>
        <w:t>eish</w:t>
      </w:r>
      <w:r>
        <w:rPr>
          <w:rFonts w:ascii="Trebuchet MS" w:hAnsi="Trebuchet MS"/>
          <w:b/>
          <w:spacing w:val="-2"/>
          <w:w w:val="105"/>
          <w:sz w:val="28"/>
        </w:rPr>
        <w:t>y</w:t>
      </w:r>
      <w:r>
        <w:rPr>
          <w:rFonts w:ascii="Trebuchet MS" w:hAnsi="Trebuchet MS"/>
          <w:b/>
          <w:spacing w:val="-1"/>
          <w:w w:val="105"/>
          <w:sz w:val="28"/>
        </w:rPr>
        <w:t>giene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h</w:t>
      </w:r>
      <w:r>
        <w:rPr>
          <w:rFonts w:ascii="Trebuchet MS" w:hAnsi="Trebuchet MS"/>
          <w:b/>
          <w:spacing w:val="-2"/>
          <w:w w:val="105"/>
          <w:sz w:val="28"/>
        </w:rPr>
        <w:t>v</w:t>
      </w:r>
      <w:r>
        <w:rPr>
          <w:rFonts w:ascii="Trebuchet MS" w:hAnsi="Trebuchet MS"/>
          <w:b/>
          <w:spacing w:val="-3"/>
          <w:w w:val="105"/>
          <w:sz w:val="28"/>
        </w:rPr>
        <w:t>er</w:t>
      </w:r>
      <w:r>
        <w:rPr>
          <w:rFonts w:ascii="Trebuchet MS" w:hAnsi="Trebuchet MS"/>
          <w:b/>
          <w:spacing w:val="-2"/>
          <w:w w:val="105"/>
          <w:sz w:val="28"/>
        </w:rPr>
        <w:t>dagen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22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r</w:t>
      </w:r>
      <w:r>
        <w:rPr>
          <w:rFonts w:ascii="Trebuchet MS" w:hAnsi="Trebuchet MS"/>
          <w:b/>
          <w:spacing w:val="-2"/>
          <w:w w:val="105"/>
          <w:sz w:val="28"/>
        </w:rPr>
        <w:t>edusere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smitt</w:t>
      </w:r>
      <w:r>
        <w:rPr>
          <w:rFonts w:ascii="Trebuchet MS" w:hAnsi="Trebuchet MS"/>
          <w:b/>
          <w:spacing w:val="-1"/>
          <w:w w:val="105"/>
          <w:sz w:val="28"/>
        </w:rPr>
        <w:t>espr</w:t>
      </w:r>
      <w:r>
        <w:rPr>
          <w:rFonts w:ascii="Trebuchet MS" w:hAnsi="Trebuchet MS"/>
          <w:b/>
          <w:spacing w:val="-2"/>
          <w:w w:val="105"/>
          <w:sz w:val="28"/>
        </w:rPr>
        <w:t>edningen.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40" w:right="780"/>
          <w:cols w:num="2" w:equalWidth="0">
            <w:col w:w="4786" w:space="768"/>
            <w:col w:w="5136"/>
          </w:cols>
        </w:sectPr>
      </w:pPr>
    </w:p>
    <w:p>
      <w:pPr>
        <w:spacing w:before="32"/>
        <w:ind w:left="59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1"/>
          <w:w w:val="105"/>
          <w:sz w:val="40"/>
        </w:rPr>
        <w:t>Ressurser</w:t>
      </w:r>
      <w:r>
        <w:rPr>
          <w:rFonts w:ascii="Trebuchet MS"/>
          <w:sz w:val="4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4"/>
          <w:szCs w:val="24"/>
        </w:rPr>
        <w:sectPr>
          <w:pgSz w:w="11910" w:h="16840"/>
          <w:pgMar w:top="560" w:bottom="280" w:left="740" w:right="460"/>
        </w:sectPr>
      </w:pPr>
    </w:p>
    <w:p>
      <w:pPr>
        <w:spacing w:before="6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Aktivite</w:t>
      </w:r>
      <w:r>
        <w:rPr>
          <w:rFonts w:ascii="Trebuchet MS" w:hAnsi="Trebuchet MS"/>
          <w:b/>
          <w:spacing w:val="-2"/>
          <w:sz w:val="28"/>
        </w:rPr>
        <w:t>t:</w:t>
      </w:r>
      <w:r>
        <w:rPr>
          <w:rFonts w:ascii="Trebuchet MS" w:hAnsi="Trebuchet MS"/>
          <w:b/>
          <w:spacing w:val="40"/>
          <w:sz w:val="28"/>
        </w:rPr>
        <w:t> </w:t>
      </w:r>
      <w:r>
        <w:rPr>
          <w:rFonts w:ascii="Trebuchet MS" w:hAnsi="Trebuchet MS"/>
          <w:b/>
          <w:sz w:val="28"/>
        </w:rPr>
        <w:t>Snørrbane</w:t>
      </w:r>
      <w:r>
        <w:rPr>
          <w:rFonts w:ascii="Trebuchet MS" w:hAns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12"/>
          <w:sz w:val="28"/>
        </w:rPr>
        <w:t> </w:t>
      </w:r>
      <w:r>
        <w:rPr>
          <w:rFonts w:ascii="Trebuchet MS"/>
          <w:i/>
          <w:sz w:val="28"/>
        </w:rPr>
        <w:t>gruppe</w:t>
      </w:r>
      <w:r>
        <w:rPr>
          <w:rFonts w:ascii="Trebuchet MS"/>
          <w:sz w:val="28"/>
        </w:rPr>
      </w:r>
    </w:p>
    <w:p>
      <w:pPr>
        <w:spacing w:line="292" w:lineRule="auto"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Lang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papirrull,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.eks.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tape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27"/>
          <w:w w:val="96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Målebånd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2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linjal</w:t>
      </w:r>
      <w:r>
        <w:rPr>
          <w:rFonts w:ascii="Trebuchet MS" w:hAnsi="Trebuchet MS"/>
          <w:b/>
          <w:spacing w:val="26"/>
          <w:w w:val="97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Pumpesprayflask</w:t>
      </w:r>
      <w:r>
        <w:rPr>
          <w:rFonts w:ascii="Trebuchet MS" w:hAnsi="Trebuchet MS"/>
          <w:b/>
          <w:spacing w:val="-2"/>
          <w:w w:val="105"/>
          <w:sz w:val="28"/>
        </w:rPr>
        <w:t>er</w:t>
      </w:r>
      <w:r>
        <w:rPr>
          <w:rFonts w:ascii="Trebuchet MS" w:hAnsi="Trebuchet MS"/>
          <w:sz w:val="28"/>
        </w:rPr>
      </w:r>
    </w:p>
    <w:p>
      <w:pPr>
        <w:spacing w:line="271" w:lineRule="auto" w:before="0"/>
        <w:ind w:left="570" w:right="1796" w:firstLine="0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Grønn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konditorfar</w:t>
      </w:r>
      <w:r>
        <w:rPr>
          <w:rFonts w:ascii="Trebuchet MS" w:hAnsi="Trebuchet MS"/>
          <w:b/>
          <w:spacing w:val="-2"/>
          <w:w w:val="105"/>
          <w:sz w:val="28"/>
        </w:rPr>
        <w:t>ge</w:t>
      </w:r>
      <w:r>
        <w:rPr>
          <w:rFonts w:ascii="Trebuchet MS" w:hAnsi="Trebuchet MS"/>
          <w:b/>
          <w:spacing w:val="26"/>
          <w:w w:val="114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Plast-/</w:t>
      </w:r>
      <w:r>
        <w:rPr>
          <w:rFonts w:ascii="Trebuchet MS" w:hAnsi="Trebuchet MS"/>
          <w:b/>
          <w:spacing w:val="-2"/>
          <w:w w:val="105"/>
          <w:sz w:val="28"/>
        </w:rPr>
        <w:t>vin</w:t>
      </w:r>
      <w:r>
        <w:rPr>
          <w:rFonts w:ascii="Trebuchet MS" w:hAnsi="Trebuchet MS"/>
          <w:b/>
          <w:spacing w:val="-1"/>
          <w:w w:val="105"/>
          <w:sz w:val="28"/>
        </w:rPr>
        <w:t>ylhansk</w:t>
      </w:r>
      <w:r>
        <w:rPr>
          <w:rFonts w:ascii="Trebuchet MS" w:hAnsi="Trebuchet MS"/>
          <w:b/>
          <w:spacing w:val="-2"/>
          <w:w w:val="105"/>
          <w:sz w:val="28"/>
        </w:rPr>
        <w:t>er</w:t>
      </w:r>
      <w:r>
        <w:rPr>
          <w:rFonts w:ascii="Trebuchet MS" w:hAnsi="Trebuchet MS"/>
          <w:b/>
          <w:spacing w:val="21"/>
          <w:w w:val="98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engangsbruk</w:t>
      </w:r>
      <w:r>
        <w:rPr>
          <w:rFonts w:ascii="Trebuchet MS" w:hAnsi="Trebuchet MS"/>
          <w:sz w:val="28"/>
        </w:rPr>
      </w:r>
    </w:p>
    <w:p>
      <w:pPr>
        <w:spacing w:before="28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2"/>
          <w:sz w:val="28"/>
        </w:rPr>
        <w:t>T</w:t>
      </w:r>
      <w:r>
        <w:rPr>
          <w:rFonts w:ascii="Trebuchet MS" w:hAnsi="Trebuchet MS"/>
          <w:b/>
          <w:sz w:val="28"/>
        </w:rPr>
        <w:t>ør</w:t>
      </w:r>
      <w:r>
        <w:rPr>
          <w:rFonts w:ascii="Trebuchet MS" w:hAnsi="Trebuchet MS"/>
          <w:b/>
          <w:spacing w:val="-8"/>
          <w:sz w:val="28"/>
        </w:rPr>
        <w:t>k</w:t>
      </w:r>
      <w:r>
        <w:rPr>
          <w:rFonts w:ascii="Trebuchet MS" w:hAnsi="Trebuchet MS"/>
          <w:b/>
          <w:sz w:val="28"/>
        </w:rPr>
        <w:t>erull</w:t>
      </w:r>
      <w:r>
        <w:rPr>
          <w:rFonts w:ascii="Trebuchet MS" w:hAnsi="Trebuchet MS"/>
          <w:sz w:val="28"/>
        </w:rPr>
      </w:r>
    </w:p>
    <w:p>
      <w:pPr>
        <w:spacing w:line="271" w:lineRule="auto" w:before="71"/>
        <w:ind w:left="570" w:right="92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w w:val="105"/>
          <w:sz w:val="28"/>
        </w:rPr>
        <w:t>P</w:t>
      </w:r>
      <w:r>
        <w:rPr>
          <w:rFonts w:ascii="Trebuchet MS" w:hAnsi="Trebuchet MS"/>
          <w:b/>
          <w:spacing w:val="-2"/>
          <w:w w:val="105"/>
          <w:sz w:val="28"/>
        </w:rPr>
        <w:t>enner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huskelapper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(</w:t>
      </w:r>
      <w:r>
        <w:rPr>
          <w:rFonts w:ascii="Trebuchet MS" w:hAnsi="Trebuchet MS"/>
          <w:b/>
          <w:spacing w:val="-1"/>
          <w:w w:val="105"/>
          <w:sz w:val="28"/>
        </w:rPr>
        <w:t>v</w:t>
      </w:r>
      <w:r>
        <w:rPr>
          <w:rFonts w:ascii="Trebuchet MS" w:hAnsi="Trebuchet MS"/>
          <w:b/>
          <w:spacing w:val="-2"/>
          <w:w w:val="105"/>
          <w:sz w:val="28"/>
        </w:rPr>
        <w:t>algfritt)</w:t>
      </w:r>
      <w:r>
        <w:rPr>
          <w:rFonts w:ascii="Trebuchet MS" w:hAnsi="Trebuchet MS"/>
          <w:b/>
          <w:spacing w:val="30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E</w:t>
      </w:r>
      <w:r>
        <w:rPr>
          <w:rFonts w:ascii="Trebuchet MS" w:hAnsi="Trebuchet MS"/>
          <w:b/>
          <w:spacing w:val="-3"/>
          <w:w w:val="105"/>
          <w:sz w:val="28"/>
        </w:rPr>
        <w:t>t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morsom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munnbind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27"/>
          <w:w w:val="107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dekke</w:t>
      </w:r>
      <w:r>
        <w:rPr>
          <w:rFonts w:ascii="Trebuchet MS" w:hAnsi="Trebuchet MS"/>
          <w:b/>
          <w:spacing w:val="-63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sprayflask</w:t>
      </w:r>
      <w:r>
        <w:rPr>
          <w:rFonts w:ascii="Trebuchet MS" w:hAnsi="Trebuchet MS"/>
          <w:b/>
          <w:spacing w:val="-3"/>
          <w:w w:val="105"/>
          <w:sz w:val="28"/>
        </w:rPr>
        <w:t>en</w:t>
      </w:r>
      <w:r>
        <w:rPr>
          <w:rFonts w:ascii="Trebuchet MS" w:hAnsi="Trebuchet MS"/>
          <w:b/>
          <w:spacing w:val="-6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(</w:t>
      </w:r>
      <w:r>
        <w:rPr>
          <w:rFonts w:ascii="Trebuchet MS" w:hAnsi="Trebuchet MS"/>
          <w:b/>
          <w:spacing w:val="-1"/>
          <w:w w:val="105"/>
          <w:sz w:val="28"/>
        </w:rPr>
        <w:t>v</w:t>
      </w:r>
      <w:r>
        <w:rPr>
          <w:rFonts w:ascii="Trebuchet MS" w:hAnsi="Trebuchet MS"/>
          <w:b/>
          <w:spacing w:val="-2"/>
          <w:w w:val="105"/>
          <w:sz w:val="28"/>
        </w:rPr>
        <w:t>algfritt)</w:t>
      </w:r>
      <w:r>
        <w:rPr>
          <w:rFonts w:ascii="Trebuchet MS" w:hAnsi="Trebuchet MS"/>
          <w:sz w:val="28"/>
        </w:rPr>
      </w:r>
    </w:p>
    <w:p>
      <w:pPr>
        <w:spacing w:before="28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Papp</w:t>
      </w:r>
      <w:r>
        <w:rPr>
          <w:rFonts w:ascii="Trebuchet MS"/>
          <w:sz w:val="28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Ekst</w:t>
      </w:r>
      <w:r>
        <w:rPr>
          <w:rFonts w:ascii="Trebuchet MS"/>
          <w:b/>
          <w:spacing w:val="-2"/>
          <w:sz w:val="28"/>
        </w:rPr>
        <w:t>r</w:t>
      </w:r>
      <w:r>
        <w:rPr>
          <w:rFonts w:ascii="Trebuchet MS"/>
          <w:b/>
          <w:sz w:val="28"/>
        </w:rPr>
        <w:t>aaktivi</w:t>
      </w:r>
      <w:r>
        <w:rPr>
          <w:rFonts w:ascii="Trebuchet MS"/>
          <w:b/>
          <w:spacing w:val="-4"/>
          <w:sz w:val="28"/>
        </w:rPr>
        <w:t>t</w:t>
      </w:r>
      <w:r>
        <w:rPr>
          <w:rFonts w:ascii="Trebuchet MS"/>
          <w:b/>
          <w:spacing w:val="-2"/>
          <w:sz w:val="28"/>
        </w:rPr>
        <w:t>e</w:t>
      </w:r>
      <w:r>
        <w:rPr>
          <w:rFonts w:ascii="Trebuchet MS"/>
          <w:b/>
          <w:sz w:val="28"/>
        </w:rPr>
        <w:t>t:</w:t>
      </w:r>
      <w:r>
        <w:rPr>
          <w:rFonts w:ascii="Trebuchet MS"/>
          <w:b/>
          <w:spacing w:val="63"/>
          <w:sz w:val="28"/>
        </w:rPr>
        <w:t> </w:t>
      </w:r>
      <w:r>
        <w:rPr>
          <w:rFonts w:ascii="Trebuchet MS"/>
          <w:b/>
          <w:spacing w:val="-25"/>
          <w:sz w:val="28"/>
        </w:rPr>
        <w:t>F</w:t>
      </w:r>
      <w:r>
        <w:rPr>
          <w:rFonts w:ascii="Trebuchet MS"/>
          <w:b/>
          <w:sz w:val="28"/>
        </w:rPr>
        <w:t>aktaark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sz w:val="28"/>
        </w:rPr>
        <w:t>S</w:t>
      </w:r>
      <w:r>
        <w:rPr>
          <w:rFonts w:ascii="Trebuchet MS"/>
          <w:b/>
          <w:spacing w:val="-3"/>
          <w:sz w:val="28"/>
        </w:rPr>
        <w:t>A1</w:t>
      </w:r>
      <w:r>
        <w:rPr>
          <w:rFonts w:ascii="Trebuchet MS"/>
          <w:b/>
          <w:spacing w:val="14"/>
          <w:sz w:val="28"/>
        </w:rPr>
        <w:t> </w:t>
      </w:r>
      <w:r>
        <w:rPr>
          <w:rFonts w:ascii="Trebuchet MS"/>
          <w:b/>
          <w:spacing w:val="-1"/>
          <w:sz w:val="28"/>
        </w:rPr>
        <w:t>Supernys</w:t>
      </w:r>
      <w:r>
        <w:rPr>
          <w:rFonts w:ascii="Trebuchet MS"/>
          <w:b/>
          <w:spacing w:val="14"/>
          <w:sz w:val="28"/>
        </w:rPr>
        <w:t> </w:t>
      </w:r>
      <w:r>
        <w:rPr>
          <w:rFonts w:ascii="Trebuchet MS"/>
          <w:b/>
          <w:spacing w:val="-2"/>
          <w:sz w:val="28"/>
        </w:rPr>
        <w:t>(f</w:t>
      </w:r>
      <w:r>
        <w:rPr>
          <w:rFonts w:ascii="Trebuchet MS"/>
          <w:b/>
          <w:spacing w:val="-1"/>
          <w:sz w:val="28"/>
        </w:rPr>
        <w:t>aktaark)</w:t>
      </w:r>
      <w:r>
        <w:rPr>
          <w:rFonts w:ascii="Trebuchet MS"/>
          <w:sz w:val="28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line="271" w:lineRule="auto" w:before="0"/>
        <w:ind w:left="570" w:right="1533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Ekstraaktivite</w:t>
      </w:r>
      <w:r>
        <w:rPr>
          <w:rFonts w:ascii="Trebuchet MS" w:hAnsi="Trebuchet MS"/>
          <w:b/>
          <w:spacing w:val="-2"/>
          <w:sz w:val="28"/>
        </w:rPr>
        <w:t>t:</w:t>
      </w:r>
      <w:r>
        <w:rPr>
          <w:rFonts w:ascii="Trebuchet MS" w:hAnsi="Trebuchet MS"/>
          <w:b/>
          <w:spacing w:val="29"/>
          <w:w w:val="8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Superslimete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26"/>
          <w:sz w:val="28"/>
        </w:rPr>
        <w:t> </w:t>
      </w:r>
      <w:r>
        <w:rPr>
          <w:rFonts w:ascii="Trebuchet MS" w:hAnsi="Trebuchet MS"/>
          <w:b/>
          <w:sz w:val="28"/>
        </w:rPr>
        <w:t>snørr</w:t>
      </w:r>
      <w:r>
        <w:rPr>
          <w:rFonts w:ascii="Trebuchet MS" w:hAnsi="Trebuchet MS"/>
          <w:b/>
          <w:spacing w:val="27"/>
          <w:w w:val="103"/>
          <w:sz w:val="28"/>
        </w:rPr>
        <w:t> </w:t>
      </w:r>
      <w:r>
        <w:rPr>
          <w:rFonts w:ascii="Trebuchet MS" w:hAnsi="Trebuchet MS"/>
          <w:i/>
          <w:spacing w:val="-1"/>
          <w:sz w:val="28"/>
        </w:rPr>
        <w:t>P</w:t>
      </w:r>
      <w:r>
        <w:rPr>
          <w:rFonts w:ascii="Trebuchet MS" w:hAnsi="Trebuchet MS"/>
          <w:i/>
          <w:spacing w:val="-2"/>
          <w:sz w:val="28"/>
        </w:rPr>
        <w:t>er</w:t>
      </w:r>
      <w:r>
        <w:rPr>
          <w:rFonts w:ascii="Trebuchet MS" w:hAnsi="Trebuchet MS"/>
          <w:i/>
          <w:spacing w:val="-29"/>
          <w:sz w:val="28"/>
        </w:rPr>
        <w:t> </w:t>
      </w:r>
      <w:r>
        <w:rPr>
          <w:rFonts w:ascii="Trebuchet MS" w:hAnsi="Trebuchet MS"/>
          <w:i/>
          <w:spacing w:val="-3"/>
          <w:sz w:val="28"/>
        </w:rPr>
        <w:t>el</w:t>
      </w:r>
      <w:r>
        <w:rPr>
          <w:rFonts w:ascii="Trebuchet MS" w:hAnsi="Trebuchet MS"/>
          <w:i/>
          <w:spacing w:val="-2"/>
          <w:sz w:val="28"/>
        </w:rPr>
        <w:t>ev</w:t>
      </w:r>
      <w:r>
        <w:rPr>
          <w:rFonts w:ascii="Trebuchet MS" w:hAnsi="Trebuchet MS"/>
          <w:sz w:val="28"/>
        </w:rPr>
      </w:r>
    </w:p>
    <w:p>
      <w:pPr>
        <w:spacing w:before="14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w w:val="105"/>
          <w:sz w:val="28"/>
        </w:rPr>
        <w:t>S</w:t>
      </w:r>
      <w:r>
        <w:rPr>
          <w:rFonts w:ascii="Trebuchet MS" w:hAnsi="Trebuchet MS"/>
          <w:b/>
          <w:spacing w:val="-3"/>
          <w:w w:val="105"/>
          <w:sz w:val="28"/>
        </w:rPr>
        <w:t>A2</w:t>
      </w:r>
      <w:r>
        <w:rPr>
          <w:rFonts w:ascii="Trebuchet MS" w:hAnsi="Trebuchet MS"/>
          <w:b/>
          <w:spacing w:val="-6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Superslime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6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snørr</w:t>
      </w:r>
      <w:r>
        <w:rPr>
          <w:rFonts w:ascii="Trebuchet MS" w:hAnsi="Trebuchet MS"/>
          <w:b/>
          <w:spacing w:val="-69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(aktivit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2"/>
          <w:w w:val="105"/>
          <w:sz w:val="28"/>
        </w:rPr>
        <w:t>t)</w:t>
      </w:r>
      <w:r>
        <w:rPr>
          <w:rFonts w:ascii="Trebuchet MS" w:hAnsi="Trebuchet MS"/>
          <w:sz w:val="28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4"/>
          <w:sz w:val="28"/>
        </w:rPr>
        <w:t>Ekstraaktivite</w:t>
      </w:r>
      <w:r>
        <w:rPr>
          <w:rFonts w:ascii="Trebuchet MS"/>
          <w:b/>
          <w:spacing w:val="-5"/>
          <w:sz w:val="28"/>
        </w:rPr>
        <w:t>t:</w:t>
      </w:r>
      <w:r>
        <w:rPr>
          <w:rFonts w:ascii="Trebuchet MS"/>
          <w:b/>
          <w:spacing w:val="28"/>
          <w:sz w:val="28"/>
        </w:rPr>
        <w:t> </w:t>
      </w:r>
      <w:r>
        <w:rPr>
          <w:rFonts w:ascii="Trebuchet MS"/>
          <w:b/>
          <w:spacing w:val="-4"/>
          <w:sz w:val="28"/>
        </w:rPr>
        <w:t>Supernys</w:t>
      </w:r>
      <w:r>
        <w:rPr>
          <w:rFonts w:ascii="Trebuchet MS"/>
          <w:b/>
          <w:spacing w:val="29"/>
          <w:sz w:val="28"/>
        </w:rPr>
        <w:t> </w:t>
      </w:r>
      <w:r>
        <w:rPr>
          <w:rFonts w:ascii="Trebuchet MS"/>
          <w:b/>
          <w:spacing w:val="-6"/>
          <w:sz w:val="28"/>
        </w:rPr>
        <w:t>(</w:t>
      </w:r>
      <w:r>
        <w:rPr>
          <w:rFonts w:ascii="Trebuchet MS"/>
          <w:b/>
          <w:spacing w:val="-5"/>
          <w:sz w:val="28"/>
        </w:rPr>
        <w:t>ordjakt)</w:t>
      </w:r>
      <w:r>
        <w:rPr>
          <w:rFonts w:ascii="Trebuchet MS"/>
          <w:sz w:val="28"/>
        </w:rPr>
      </w:r>
    </w:p>
    <w:p>
      <w:pPr>
        <w:spacing w:before="7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36"/>
        </w:numPr>
        <w:tabs>
          <w:tab w:pos="911" w:val="left" w:leader="none"/>
        </w:tabs>
        <w:spacing w:line="275" w:lineRule="auto" w:before="89" w:after="0"/>
        <w:ind w:left="910" w:right="1018" w:hanging="3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br w:type="column"/>
      </w:r>
      <w:r>
        <w:rPr>
          <w:rFonts w:ascii="Trebuchet MS" w:hAnsi="Trebuchet MS"/>
          <w:spacing w:val="-5"/>
        </w:rPr>
        <w:t>F</w:t>
      </w:r>
      <w:r>
        <w:rPr>
          <w:rFonts w:ascii="Trebuchet MS" w:hAnsi="Trebuchet MS"/>
          <w:spacing w:val="-4"/>
        </w:rPr>
        <w:t>yll</w:t>
      </w:r>
      <w:r>
        <w:rPr>
          <w:rFonts w:ascii="Trebuchet MS" w:hAnsi="Trebuchet MS"/>
        </w:rPr>
        <w:t> én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  <w:spacing w:val="-2"/>
        </w:rPr>
        <w:t>sprayflaske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per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gruppe</w:t>
      </w:r>
      <w:r>
        <w:rPr>
          <w:rFonts w:ascii="Trebuchet MS" w:hAnsi="Trebuchet MS"/>
          <w:spacing w:val="27"/>
          <w:w w:val="106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1"/>
        </w:rPr>
        <w:t>vann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  <w:spacing w:val="-2"/>
        </w:rPr>
        <w:t>kondit</w:t>
      </w:r>
      <w:r>
        <w:rPr>
          <w:rFonts w:ascii="Trebuchet MS" w:hAnsi="Trebuchet MS"/>
          <w:spacing w:val="-3"/>
        </w:rPr>
        <w:t>orfar</w:t>
      </w:r>
      <w:r>
        <w:rPr>
          <w:rFonts w:ascii="Trebuchet MS" w:hAnsi="Trebuchet MS"/>
          <w:spacing w:val="-2"/>
        </w:rPr>
        <w:t>ge.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36"/>
        </w:numPr>
        <w:tabs>
          <w:tab w:pos="911" w:val="left" w:leader="none"/>
        </w:tabs>
        <w:spacing w:line="275" w:lineRule="auto" w:before="57" w:after="0"/>
        <w:ind w:left="910" w:right="259" w:hanging="3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Legg</w:t>
      </w:r>
      <w:r>
        <w:rPr>
          <w:rFonts w:ascii="Trebuchet MS" w:hAnsi="Trebuchet MS"/>
          <w:spacing w:val="-7"/>
          <w:w w:val="105"/>
        </w:rPr>
        <w:t> </w:t>
      </w:r>
      <w:r>
        <w:rPr>
          <w:rFonts w:ascii="Trebuchet MS" w:hAnsi="Trebuchet MS"/>
          <w:w w:val="105"/>
        </w:rPr>
        <w:t>hånda</w:t>
      </w:r>
      <w:r>
        <w:rPr>
          <w:rFonts w:ascii="Trebuchet MS" w:hAnsi="Trebuchet MS"/>
          <w:spacing w:val="-6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spacing w:val="-6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6"/>
          <w:w w:val="105"/>
        </w:rPr>
        <w:t> </w:t>
      </w:r>
      <w:r>
        <w:rPr>
          <w:rFonts w:ascii="Trebuchet MS" w:hAnsi="Trebuchet MS"/>
          <w:spacing w:val="-1"/>
          <w:w w:val="105"/>
        </w:rPr>
        <w:t>pappk</w:t>
      </w:r>
      <w:r>
        <w:rPr>
          <w:rFonts w:ascii="Trebuchet MS" w:hAnsi="Trebuchet MS"/>
          <w:spacing w:val="-2"/>
          <w:w w:val="105"/>
        </w:rPr>
        <w:t>art</w:t>
      </w:r>
      <w:r>
        <w:rPr>
          <w:rFonts w:ascii="Trebuchet MS" w:hAnsi="Trebuchet MS"/>
          <w:spacing w:val="-1"/>
          <w:w w:val="105"/>
        </w:rPr>
        <w:t>ong</w:t>
      </w:r>
      <w:r>
        <w:rPr>
          <w:rFonts w:ascii="Trebuchet MS" w:hAnsi="Trebuchet MS"/>
          <w:spacing w:val="-6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28"/>
          <w:w w:val="115"/>
        </w:rPr>
        <w:t> 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egn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w w:val="105"/>
        </w:rPr>
        <w:t>rundt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w w:val="105"/>
        </w:rPr>
        <w:t>hånd,</w:t>
      </w:r>
      <w:r>
        <w:rPr>
          <w:rFonts w:ascii="Trebuchet MS" w:hAnsi="Trebuchet MS"/>
          <w:spacing w:val="-47"/>
          <w:w w:val="105"/>
        </w:rPr>
        <w:t> </w:t>
      </w:r>
      <w:r>
        <w:rPr>
          <w:rFonts w:ascii="Trebuchet MS" w:hAnsi="Trebuchet MS"/>
          <w:spacing w:val="-3"/>
          <w:w w:val="105"/>
        </w:rPr>
        <w:t>fingre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spacing w:val="-2"/>
          <w:w w:val="105"/>
        </w:rPr>
        <w:t>underarm.</w:t>
      </w:r>
      <w:r>
        <w:rPr>
          <w:rFonts w:ascii="Trebuchet MS" w:hAnsi="Trebuchet MS"/>
          <w:spacing w:val="25"/>
          <w:w w:val="95"/>
        </w:rPr>
        <w:t> </w:t>
      </w:r>
      <w:r>
        <w:rPr>
          <w:rFonts w:ascii="Trebuchet MS" w:hAnsi="Trebuchet MS"/>
          <w:w w:val="105"/>
        </w:rPr>
        <w:t>Bruk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saks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til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klippe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w w:val="105"/>
        </w:rPr>
        <w:t>ut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spacing w:val="-2"/>
          <w:w w:val="105"/>
        </w:rPr>
        <w:t>figuren.</w:t>
      </w:r>
      <w:r>
        <w:rPr>
          <w:rFonts w:ascii="Trebuchet MS" w:hAnsi="Trebuchet MS"/>
          <w:spacing w:val="21"/>
          <w:w w:val="91"/>
        </w:rPr>
        <w:t> </w:t>
      </w:r>
      <w:r>
        <w:rPr>
          <w:rFonts w:ascii="Trebuchet MS" w:hAnsi="Trebuchet MS"/>
          <w:spacing w:val="-2"/>
          <w:w w:val="105"/>
        </w:rPr>
        <w:t>Alternativt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2"/>
          <w:w w:val="105"/>
        </w:rPr>
        <w:t>k</w:t>
      </w:r>
      <w:r>
        <w:rPr>
          <w:rFonts w:ascii="Trebuchet MS" w:hAnsi="Trebuchet MS"/>
          <w:spacing w:val="-1"/>
          <w:w w:val="105"/>
        </w:rPr>
        <w:t>an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1"/>
          <w:w w:val="105"/>
        </w:rPr>
        <w:t>elev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w w:val="105"/>
        </w:rPr>
        <w:t>ta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28"/>
          <w:w w:val="102"/>
        </w:rPr>
        <w:t> </w:t>
      </w:r>
      <w:r>
        <w:rPr>
          <w:rFonts w:ascii="Trebuchet MS" w:hAnsi="Trebuchet MS"/>
          <w:spacing w:val="-1"/>
          <w:w w:val="105"/>
        </w:rPr>
        <w:t>engangshansk</w:t>
      </w:r>
      <w:r>
        <w:rPr>
          <w:rFonts w:ascii="Trebuchet MS" w:hAnsi="Trebuchet MS"/>
          <w:spacing w:val="-2"/>
          <w:w w:val="105"/>
        </w:rPr>
        <w:t>e.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36"/>
        </w:numPr>
        <w:tabs>
          <w:tab w:pos="911" w:val="left" w:leader="none"/>
        </w:tabs>
        <w:spacing w:line="275" w:lineRule="auto" w:before="57" w:after="0"/>
        <w:ind w:left="910" w:right="232" w:hanging="3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Lag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spacing w:val="-1"/>
          <w:w w:val="105"/>
        </w:rPr>
        <w:t>st</w:t>
      </w:r>
      <w:r>
        <w:rPr>
          <w:rFonts w:ascii="Trebuchet MS" w:hAnsi="Trebuchet MS"/>
          <w:spacing w:val="-2"/>
          <w:w w:val="105"/>
        </w:rPr>
        <w:t>ort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spacing w:val="-1"/>
          <w:w w:val="105"/>
        </w:rPr>
        <w:t>lomme</w:t>
      </w:r>
      <w:r>
        <w:rPr>
          <w:rFonts w:ascii="Trebuchet MS" w:hAnsi="Trebuchet MS"/>
          <w:spacing w:val="-2"/>
          <w:w w:val="105"/>
        </w:rPr>
        <w:t>tørkle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-2"/>
          <w:w w:val="105"/>
        </w:rPr>
        <w:t>ed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spacing w:val="-3"/>
          <w:w w:val="105"/>
        </w:rPr>
        <w:t>bruke</w:t>
      </w:r>
      <w:r>
        <w:rPr>
          <w:rFonts w:ascii="Trebuchet MS" w:hAnsi="Trebuchet MS"/>
          <w:spacing w:val="25"/>
          <w:w w:val="103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49"/>
          <w:w w:val="105"/>
        </w:rPr>
        <w:t> </w:t>
      </w:r>
      <w:r>
        <w:rPr>
          <w:rFonts w:ascii="Trebuchet MS" w:hAnsi="Trebuchet MS"/>
          <w:w w:val="105"/>
        </w:rPr>
        <w:t>del</w:t>
      </w:r>
      <w:r>
        <w:rPr>
          <w:rFonts w:ascii="Trebuchet MS" w:hAnsi="Trebuchet MS"/>
          <w:spacing w:val="-52"/>
          <w:w w:val="105"/>
        </w:rPr>
        <w:t> </w:t>
      </w:r>
      <w:r>
        <w:rPr>
          <w:rFonts w:ascii="Trebuchet MS" w:hAnsi="Trebuchet MS"/>
          <w:spacing w:val="-2"/>
          <w:w w:val="105"/>
        </w:rPr>
        <w:t>a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-52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49"/>
          <w:w w:val="105"/>
        </w:rPr>
        <w:t> </w:t>
      </w:r>
      <w:r>
        <w:rPr>
          <w:rFonts w:ascii="Trebuchet MS" w:hAnsi="Trebuchet MS"/>
          <w:spacing w:val="-3"/>
          <w:w w:val="105"/>
        </w:rPr>
        <w:t>tørkerull.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pStyle w:val="Heading9"/>
        <w:spacing w:line="240" w:lineRule="auto" w:before="0"/>
        <w:ind w:left="1074" w:right="0"/>
        <w:jc w:val="left"/>
        <w:rPr>
          <w:b w:val="0"/>
          <w:bCs w:val="0"/>
        </w:rPr>
      </w:pPr>
      <w:r>
        <w:rPr>
          <w:spacing w:val="-1"/>
          <w:w w:val="105"/>
        </w:rPr>
        <w:t>Helse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sikk</w:t>
      </w:r>
      <w:r>
        <w:rPr>
          <w:spacing w:val="-3"/>
          <w:w w:val="105"/>
        </w:rPr>
        <w:t>erhet</w:t>
      </w:r>
      <w:r>
        <w:rPr>
          <w:b w:val="0"/>
        </w:rPr>
      </w:r>
    </w:p>
    <w:p>
      <w:pPr>
        <w:pStyle w:val="BodyText"/>
        <w:spacing w:line="240" w:lineRule="auto" w:before="66"/>
        <w:ind w:left="573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enge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4"/>
        </w:rPr>
        <w:t>f</w:t>
      </w:r>
      <w:r>
        <w:rPr>
          <w:rFonts w:ascii="Trebuchet MS" w:hAnsi="Trebuchet MS"/>
          <w:spacing w:val="-3"/>
        </w:rPr>
        <w:t>orklær</w:t>
      </w:r>
      <w:r>
        <w:rPr>
          <w:rFonts w:ascii="Trebuchet MS" w:hAnsi="Trebuchet MS"/>
          <w:spacing w:val="-6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98"/>
        <w:ind w:left="573" w:right="17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kondit</w:t>
      </w:r>
      <w:r>
        <w:rPr>
          <w:rFonts w:ascii="Trebuchet MS" w:hAnsi="Trebuchet MS"/>
          <w:spacing w:val="-3"/>
        </w:rPr>
        <w:t>orfar</w:t>
      </w:r>
      <w:r>
        <w:rPr>
          <w:rFonts w:ascii="Trebuchet MS" w:hAnsi="Trebuchet MS"/>
          <w:spacing w:val="-2"/>
        </w:rPr>
        <w:t>gen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2"/>
        </w:rPr>
        <w:t>f</w:t>
      </w:r>
      <w:r>
        <w:rPr>
          <w:rFonts w:ascii="Trebuchet MS" w:hAnsi="Trebuchet MS"/>
          <w:spacing w:val="-1"/>
        </w:rPr>
        <w:t>ortynne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9"/>
          <w:w w:val="92"/>
        </w:rPr>
        <w:t> </w:t>
      </w:r>
      <w:r>
        <w:rPr>
          <w:rFonts w:ascii="Trebuchet MS" w:hAnsi="Trebuchet MS"/>
          <w:spacing w:val="-3"/>
        </w:rPr>
        <w:t>(for</w:t>
      </w:r>
      <w:r>
        <w:rPr>
          <w:rFonts w:ascii="Trebuchet MS" w:hAnsi="Trebuchet MS"/>
          <w:spacing w:val="-32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6"/>
        </w:rPr>
        <w:t> </w:t>
      </w:r>
      <w:r>
        <w:rPr>
          <w:rFonts w:ascii="Trebuchet MS" w:hAnsi="Trebuchet MS"/>
        </w:rPr>
        <w:t>unngå</w:t>
      </w:r>
      <w:r>
        <w:rPr>
          <w:rFonts w:ascii="Trebuchet MS" w:hAnsi="Trebuchet MS"/>
          <w:spacing w:val="-27"/>
        </w:rPr>
        <w:t> </w:t>
      </w:r>
      <w:r>
        <w:rPr>
          <w:rFonts w:ascii="Trebuchet MS" w:hAnsi="Trebuchet MS"/>
          <w:spacing w:val="-1"/>
        </w:rPr>
        <w:t>flekk</w:t>
      </w:r>
      <w:r>
        <w:rPr>
          <w:rFonts w:ascii="Trebuchet MS" w:hAnsi="Trebuchet MS"/>
          <w:spacing w:val="-2"/>
        </w:rPr>
        <w:t>er).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57"/>
        <w:ind w:left="573" w:right="23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oller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alle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2"/>
        </w:rPr>
        <w:t>sprayflask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grundig</w:t>
      </w:r>
      <w:r>
        <w:rPr>
          <w:rFonts w:ascii="Trebuchet MS" w:hAnsi="Trebuchet MS"/>
          <w:spacing w:val="33"/>
          <w:w w:val="106"/>
        </w:rPr>
        <w:t> </w:t>
      </w:r>
      <w:r>
        <w:rPr>
          <w:rFonts w:ascii="Trebuchet MS" w:hAnsi="Trebuchet MS"/>
        </w:rPr>
        <w:t>rengjort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skylt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  <w:spacing w:val="-4"/>
        </w:rPr>
        <w:t>før</w:t>
      </w:r>
      <w:r>
        <w:rPr>
          <w:rFonts w:ascii="Trebuchet MS" w:hAnsi="Trebuchet MS"/>
          <w:spacing w:val="-21"/>
        </w:rPr>
        <w:t> </w:t>
      </w:r>
      <w:r>
        <w:rPr>
          <w:rFonts w:ascii="Trebuchet MS" w:hAnsi="Trebuchet MS"/>
        </w:rPr>
        <w:t>bruk.</w:t>
      </w:r>
      <w:r>
        <w:rPr>
          <w:rFonts w:ascii="Trebuchet MS" w:hAnsi="Trebuchet MS"/>
          <w:b w:val="0"/>
        </w:rPr>
      </w:r>
    </w:p>
    <w:p>
      <w:pPr>
        <w:pStyle w:val="BodyText"/>
        <w:spacing w:line="240" w:lineRule="auto" w:before="57"/>
        <w:ind w:left="573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må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1"/>
        </w:rPr>
        <w:t>kanskje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2"/>
        </w:rPr>
        <w:t>bruke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2"/>
        </w:rPr>
        <w:t>v</w:t>
      </w:r>
      <w:r>
        <w:rPr>
          <w:rFonts w:ascii="Trebuchet MS" w:hAnsi="Trebuchet MS"/>
          <w:spacing w:val="-3"/>
        </w:rPr>
        <w:t>ernebriller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32"/>
          <w:szCs w:val="32"/>
        </w:rPr>
      </w:pPr>
    </w:p>
    <w:p>
      <w:pPr>
        <w:pStyle w:val="Heading9"/>
        <w:spacing w:line="240" w:lineRule="auto" w:before="0"/>
        <w:ind w:left="1076" w:right="0"/>
        <w:jc w:val="left"/>
        <w:rPr>
          <w:b w:val="0"/>
          <w:bCs w:val="0"/>
        </w:rPr>
      </w:pP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line="200" w:lineRule="atLeast"/>
        <w:ind w:left="572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79.45pt;height:56.2pt;mso-position-horizontal-relative:char;mso-position-vertical-relative:line" type="#_x0000_t202" filled="false" stroked="true" strokeweight=".174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3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118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0"/>
                      <w:sz w:val="2"/>
                    </w:rPr>
                    <w:t>SA1</w:t>
                  </w:r>
                  <w:r>
                    <w:rPr>
                      <w:rFonts w:ascii="Arial"/>
                      <w:b/>
                      <w:spacing w:val="-1"/>
                      <w:w w:val="120"/>
                      <w:sz w:val="2"/>
                    </w:rPr>
                    <w:t> </w:t>
                  </w:r>
                  <w:r>
                    <w:rPr>
                      <w:rFonts w:ascii="Arial"/>
                      <w:w w:val="120"/>
                      <w:sz w:val="2"/>
                    </w:rPr>
                    <w:t>- Supernys (faktaark)</w:t>
                  </w:r>
                  <w:r>
                    <w:rPr>
                      <w:rFonts w:ascii="Arial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4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05" w:lineRule="exact" w:before="0"/>
                    <w:ind w:left="165" w:right="0" w:firstLine="0"/>
                    <w:jc w:val="left"/>
                    <w:rPr>
                      <w:rFonts w:ascii="Gill Sans MT" w:hAnsi="Gill Sans MT" w:cs="Gill Sans MT" w:eastAsia="Gill Sans MT"/>
                      <w:sz w:val="18"/>
                      <w:szCs w:val="18"/>
                    </w:rPr>
                  </w:pPr>
                  <w:r>
                    <w:rPr>
                      <w:rFonts w:ascii="Gill Sans MT"/>
                      <w:b/>
                      <w:spacing w:val="-1"/>
                      <w:w w:val="105"/>
                      <w:sz w:val="18"/>
                    </w:rPr>
                    <w:t>Supernys</w:t>
                  </w:r>
                  <w:r>
                    <w:rPr>
                      <w:rFonts w:ascii="Gill Sans MT"/>
                      <w:sz w:val="18"/>
                    </w:rPr>
                  </w:r>
                </w:p>
                <w:p>
                  <w:pPr>
                    <w:spacing w:line="114" w:lineRule="exact" w:before="0"/>
                    <w:ind w:left="165" w:right="0" w:firstLine="0"/>
                    <w:jc w:val="left"/>
                    <w:rPr>
                      <w:rFonts w:ascii="Cambria" w:hAnsi="Cambria" w:cs="Cambria" w:eastAsia="Cambria"/>
                      <w:sz w:val="10"/>
                      <w:szCs w:val="10"/>
                    </w:rPr>
                  </w:pPr>
                  <w:r>
                    <w:rPr>
                      <w:rFonts w:ascii="Cambria"/>
                      <w:spacing w:val="-1"/>
                      <w:w w:val="115"/>
                      <w:sz w:val="10"/>
                    </w:rPr>
                    <w:t>Faktaark</w:t>
                  </w:r>
                  <w:r>
                    <w:rPr>
                      <w:rFonts w:ascii="Cambria"/>
                      <w:sz w:val="10"/>
                    </w:rPr>
                  </w:r>
                </w:p>
                <w:p>
                  <w:pPr>
                    <w:spacing w:before="75"/>
                    <w:ind w:left="165" w:right="0" w:firstLine="0"/>
                    <w:jc w:val="left"/>
                    <w:rPr>
                      <w:rFonts w:ascii="Lucida Sans" w:hAnsi="Lucida Sans" w:cs="Lucida Sans" w:eastAsia="Lucida Sans"/>
                      <w:sz w:val="4"/>
                      <w:szCs w:val="4"/>
                    </w:rPr>
                  </w:pPr>
                  <w:r>
                    <w:rPr>
                      <w:rFonts w:ascii="Lucida Sans"/>
                      <w:b/>
                      <w:spacing w:val="-1"/>
                      <w:w w:val="105"/>
                      <w:sz w:val="4"/>
                    </w:rPr>
                    <w:t>Hv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4"/>
                    </w:rPr>
                    <w:t>orfor</w:t>
                  </w:r>
                  <w:r>
                    <w:rPr>
                      <w:rFonts w:ascii="Lucida Sans"/>
                      <w:b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4"/>
                    </w:rPr>
                    <w:t>nyser</w:t>
                  </w:r>
                  <w:r>
                    <w:rPr>
                      <w:rFonts w:ascii="Lucida Sans"/>
                      <w:b/>
                      <w:spacing w:val="-5"/>
                      <w:w w:val="105"/>
                      <w:sz w:val="4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4"/>
                    </w:rPr>
                    <w:t>vi?</w:t>
                  </w:r>
                  <w:r>
                    <w:rPr>
                      <w:rFonts w:ascii="Lucida Sans"/>
                      <w:sz w:val="4"/>
                    </w:rPr>
                  </w:r>
                </w:p>
                <w:p>
                  <w:pPr>
                    <w:spacing w:line="312" w:lineRule="auto" w:before="22"/>
                    <w:ind w:left="165" w:right="187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Nysing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er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måten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kroppen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pr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ø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ver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å bli kvitt 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sk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adelige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mikrober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.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Bakterier</w:t>
                  </w:r>
                  <w:r>
                    <w:rPr>
                      <w:rFonts w:ascii="Arial" w:hAnsi="Arial"/>
                      <w:spacing w:val="79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og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st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ø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v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fester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seg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i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nesehår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ene,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og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så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nyser</w:t>
                  </w:r>
                  <w:r>
                    <w:rPr>
                      <w:rFonts w:ascii="Arial" w:hAnsi="Arial"/>
                      <w:spacing w:val="-3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vi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for</w:t>
                  </w:r>
                  <w:r>
                    <w:rPr>
                      <w:rFonts w:ascii="Arial" w:hAnsi="Arial"/>
                      <w:spacing w:val="-3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å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blåse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dem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v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ekk.</w:t>
                  </w:r>
                  <w:r>
                    <w:rPr>
                      <w:rFonts w:ascii="Arial" w:hAnsi="Arial"/>
                      <w:sz w:val="3"/>
                    </w:rPr>
                  </w:r>
                </w:p>
                <w:p>
                  <w:pPr>
                    <w:spacing w:line="240" w:lineRule="auto" w:before="10"/>
                    <w:rPr>
                      <w:rFonts w:ascii="Trebuchet MS" w:hAnsi="Trebuchet MS" w:cs="Trebuchet MS" w:eastAsia="Trebuchet MS"/>
                      <w:b/>
                      <w:bCs/>
                      <w:sz w:val="3"/>
                      <w:szCs w:val="3"/>
                    </w:rPr>
                  </w:pPr>
                </w:p>
                <w:p>
                  <w:pPr>
                    <w:spacing w:before="0"/>
                    <w:ind w:left="165" w:right="0" w:firstLine="0"/>
                    <w:jc w:val="left"/>
                    <w:rPr>
                      <w:rFonts w:ascii="Lucida Sans" w:hAnsi="Lucida Sans" w:cs="Lucida Sans" w:eastAsia="Lucida Sans"/>
                      <w:sz w:val="4"/>
                      <w:szCs w:val="4"/>
                    </w:rPr>
                  </w:pPr>
                  <w:r>
                    <w:rPr>
                      <w:rFonts w:ascii="Lucida Sans"/>
                      <w:b/>
                      <w:spacing w:val="-1"/>
                      <w:w w:val="105"/>
                      <w:sz w:val="4"/>
                    </w:rPr>
                    <w:t>Hva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4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4"/>
                    </w:rPr>
                    <w:t>er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4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4"/>
                    </w:rPr>
                    <w:t>det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4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4"/>
                    </w:rPr>
                    <w:t>i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4"/>
                    </w:rPr>
                    <w:t> et nys?</w:t>
                  </w:r>
                  <w:r>
                    <w:rPr>
                      <w:rFonts w:ascii="Lucida Sans"/>
                      <w:sz w:val="4"/>
                    </w:rPr>
                  </w:r>
                </w:p>
                <w:p>
                  <w:pPr>
                    <w:spacing w:line="312" w:lineRule="auto" w:before="22"/>
                    <w:ind w:left="165" w:right="326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Ny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s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inneholde snørr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og 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sk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adelige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mikrober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.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De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tte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er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grunnen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til</w:t>
                  </w:r>
                  <w:r>
                    <w:rPr>
                      <w:rFonts w:ascii="Arial" w:hAnsi="Arial"/>
                      <w:spacing w:val="39"/>
                      <w:w w:val="142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a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t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det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er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viktig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å holde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for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nesen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med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et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papir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eller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ermet</w:t>
                  </w:r>
                  <w:r>
                    <w:rPr>
                      <w:rFonts w:ascii="Arial" w:hAnsi="Arial"/>
                      <w:sz w:val="3"/>
                    </w:rPr>
                  </w:r>
                </w:p>
                <w:p>
                  <w:pPr>
                    <w:spacing w:line="312" w:lineRule="auto" w:before="0"/>
                    <w:ind w:left="165" w:right="757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 w:hAnsi="Arial"/>
                      <w:w w:val="130"/>
                      <w:sz w:val="3"/>
                    </w:rPr>
                    <w:t>(men</w:t>
                  </w:r>
                  <w:r>
                    <w:rPr>
                      <w:rFonts w:ascii="Arial" w:hAnsi="Arial"/>
                      <w:spacing w:val="-3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aldri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hånden),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så</w:t>
                  </w:r>
                  <w:r>
                    <w:rPr>
                      <w:rFonts w:ascii="Arial" w:hAnsi="Arial"/>
                      <w:spacing w:val="-4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vi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ikke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overf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ør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er</w:t>
                  </w:r>
                  <w:r>
                    <w:rPr>
                      <w:rFonts w:ascii="Arial" w:hAnsi="Arial"/>
                      <w:spacing w:val="28"/>
                      <w:w w:val="131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de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sk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adelige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mikrobene</w:t>
                  </w:r>
                  <w:r>
                    <w:rPr>
                      <w:rFonts w:ascii="Arial" w:hAnsi="Arial"/>
                      <w:spacing w:val="1"/>
                      <w:w w:val="130"/>
                      <w:sz w:val="3"/>
                    </w:rPr>
                    <w:t> </w:t>
                  </w:r>
                  <w:r>
                    <w:rPr>
                      <w:rFonts w:ascii="Arial" w:hAnsi="Arial"/>
                      <w:w w:val="130"/>
                      <w:sz w:val="3"/>
                    </w:rPr>
                    <w:t>til </w:t>
                  </w:r>
                  <w:r>
                    <w:rPr>
                      <w:rFonts w:ascii="Arial" w:hAnsi="Arial"/>
                      <w:spacing w:val="-1"/>
                      <w:w w:val="130"/>
                      <w:sz w:val="3"/>
                    </w:rPr>
                    <w:t>andr</w:t>
                  </w:r>
                  <w:r>
                    <w:rPr>
                      <w:rFonts w:ascii="Arial" w:hAnsi="Arial"/>
                      <w:spacing w:val="-2"/>
                      <w:w w:val="130"/>
                      <w:sz w:val="3"/>
                    </w:rPr>
                    <w:t>e.</w:t>
                  </w:r>
                  <w:r>
                    <w:rPr>
                      <w:rFonts w:ascii="Arial" w:hAnsi="Arial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70"/>
        <w:ind w:left="573" w:right="0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A1</w:t>
      </w:r>
      <w:r>
        <w:rPr>
          <w:spacing w:val="12"/>
        </w:rPr>
        <w:t> </w:t>
      </w:r>
      <w:r>
        <w:rPr>
          <w:spacing w:val="-1"/>
        </w:rPr>
        <w:t>Supernys</w:t>
      </w:r>
      <w:r>
        <w:rPr>
          <w:spacing w:val="13"/>
        </w:rPr>
        <w:t> </w:t>
      </w:r>
      <w:r>
        <w:rPr>
          <w:spacing w:val="-2"/>
        </w:rPr>
        <w:t>(f</w:t>
      </w:r>
      <w:r>
        <w:rPr>
          <w:spacing w:val="-1"/>
        </w:rPr>
        <w:t>aktaark)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5078" w:space="270"/>
            <w:col w:w="5362"/>
          </w:cols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9"/>
          <w:szCs w:val="9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9"/>
          <w:szCs w:val="9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before="76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EA1</w:t>
      </w:r>
      <w:r>
        <w:rPr>
          <w:rFonts w:ascii="Trebuchet MS"/>
          <w:b/>
          <w:spacing w:val="-6"/>
          <w:sz w:val="28"/>
        </w:rPr>
        <w:t> </w:t>
      </w:r>
      <w:r>
        <w:rPr>
          <w:rFonts w:ascii="Trebuchet MS"/>
          <w:b/>
          <w:spacing w:val="-1"/>
          <w:sz w:val="28"/>
        </w:rPr>
        <w:t>Supernys</w:t>
      </w:r>
      <w:r>
        <w:rPr>
          <w:rFonts w:ascii="Trebuchet MS"/>
          <w:b/>
          <w:spacing w:val="-6"/>
          <w:sz w:val="28"/>
        </w:rPr>
        <w:t> </w:t>
      </w:r>
      <w:r>
        <w:rPr>
          <w:rFonts w:ascii="Trebuchet MS"/>
          <w:b/>
          <w:spacing w:val="-3"/>
          <w:sz w:val="28"/>
        </w:rPr>
        <w:t>(</w:t>
      </w:r>
      <w:r>
        <w:rPr>
          <w:rFonts w:ascii="Trebuchet MS"/>
          <w:b/>
          <w:spacing w:val="-2"/>
          <w:sz w:val="28"/>
        </w:rPr>
        <w:t>or</w:t>
      </w:r>
      <w:r>
        <w:rPr>
          <w:rFonts w:ascii="Trebuchet MS"/>
          <w:b/>
          <w:spacing w:val="-3"/>
          <w:sz w:val="28"/>
        </w:rPr>
        <w:t>djakt)</w:t>
      </w:r>
      <w:r>
        <w:rPr>
          <w:rFonts w:ascii="Trebuchet MS"/>
          <w:sz w:val="28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line="273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  <w:r>
        <w:rPr/>
        <w:br w:type="column"/>
      </w:r>
      <w:r>
        <w:rPr>
          <w:rFonts w:ascii="Trebuchet MS"/>
          <w:b/>
          <w:sz w:val="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before="0"/>
        <w:ind w:left="570" w:right="0" w:firstLine="0"/>
        <w:jc w:val="left"/>
        <w:rPr>
          <w:rFonts w:ascii="Arial" w:hAnsi="Arial" w:cs="Arial" w:eastAsia="Arial"/>
          <w:sz w:val="2"/>
          <w:szCs w:val="2"/>
        </w:rPr>
      </w:pPr>
      <w:r>
        <w:rPr>
          <w:rFonts w:ascii="Arial" w:hAnsi="Arial"/>
          <w:b/>
          <w:w w:val="120"/>
          <w:sz w:val="2"/>
        </w:rPr>
        <w:t>SA2</w:t>
      </w:r>
      <w:r>
        <w:rPr>
          <w:rFonts w:ascii="Arial" w:hAnsi="Arial"/>
          <w:b/>
          <w:spacing w:val="-1"/>
          <w:w w:val="120"/>
          <w:sz w:val="2"/>
        </w:rPr>
        <w:t> </w:t>
      </w:r>
      <w:r>
        <w:rPr>
          <w:rFonts w:ascii="Arial" w:hAnsi="Arial"/>
          <w:w w:val="120"/>
          <w:sz w:val="2"/>
        </w:rPr>
        <w:t>- Superslimete snørr (aktivitet)</w:t>
      </w:r>
      <w:r>
        <w:rPr>
          <w:rFonts w:ascii="Arial" w:hAns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before="0"/>
        <w:ind w:left="617" w:right="0" w:firstLine="0"/>
        <w:jc w:val="left"/>
        <w:rPr>
          <w:rFonts w:ascii="Gill Sans MT" w:hAnsi="Gill Sans MT" w:cs="Gill Sans MT" w:eastAsia="Gill Sans MT"/>
          <w:sz w:val="13"/>
          <w:szCs w:val="13"/>
        </w:rPr>
      </w:pPr>
      <w:r>
        <w:rPr>
          <w:rFonts w:ascii="Gill Sans MT" w:hAnsi="Gill Sans MT"/>
          <w:b/>
          <w:spacing w:val="-1"/>
          <w:w w:val="105"/>
          <w:sz w:val="13"/>
        </w:rPr>
        <w:t>Superslimete</w:t>
      </w:r>
      <w:r>
        <w:rPr>
          <w:rFonts w:ascii="Gill Sans MT" w:hAnsi="Gill Sans MT"/>
          <w:b/>
          <w:spacing w:val="32"/>
          <w:w w:val="105"/>
          <w:sz w:val="13"/>
        </w:rPr>
        <w:t> </w:t>
      </w:r>
      <w:r>
        <w:rPr>
          <w:rFonts w:ascii="Gill Sans MT" w:hAnsi="Gill Sans MT"/>
          <w:b/>
          <w:w w:val="105"/>
          <w:sz w:val="13"/>
        </w:rPr>
        <w:t>snørr</w:t>
      </w:r>
      <w:r>
        <w:rPr>
          <w:rFonts w:ascii="Gill Sans MT" w:hAnsi="Gill Sans MT"/>
          <w:sz w:val="13"/>
        </w:rPr>
      </w:r>
    </w:p>
    <w:p>
      <w:pPr>
        <w:spacing w:before="2"/>
        <w:ind w:left="617" w:right="0" w:firstLine="0"/>
        <w:jc w:val="left"/>
        <w:rPr>
          <w:rFonts w:ascii="Lucida Sans" w:hAnsi="Lucida Sans" w:cs="Lucida Sans" w:eastAsia="Lucida Sans"/>
          <w:sz w:val="10"/>
          <w:szCs w:val="10"/>
        </w:rPr>
      </w:pPr>
      <w:r>
        <w:rPr>
          <w:rFonts w:ascii="Lucida Sans"/>
          <w:spacing w:val="-1"/>
          <w:sz w:val="10"/>
        </w:rPr>
        <w:t>Aktivitet</w:t>
      </w:r>
      <w:r>
        <w:rPr>
          <w:rFonts w:ascii="Lucida Sans"/>
          <w:sz w:val="10"/>
        </w:rPr>
      </w:r>
    </w:p>
    <w:p>
      <w:pPr>
        <w:spacing w:before="69"/>
        <w:ind w:left="617" w:right="0" w:firstLine="0"/>
        <w:jc w:val="left"/>
        <w:rPr>
          <w:rFonts w:ascii="Lucida Sans" w:hAnsi="Lucida Sans" w:cs="Lucida Sans" w:eastAsia="Lucida Sans"/>
          <w:sz w:val="4"/>
          <w:szCs w:val="4"/>
        </w:rPr>
      </w:pPr>
      <w:r>
        <w:rPr>
          <w:rFonts w:ascii="Lucida Sans" w:hAnsi="Lucida Sans"/>
          <w:b/>
          <w:w w:val="110"/>
          <w:sz w:val="4"/>
        </w:rPr>
        <w:t>Lag</w:t>
      </w:r>
      <w:r>
        <w:rPr>
          <w:rFonts w:ascii="Lucida Sans" w:hAnsi="Lucida Sans"/>
          <w:b/>
          <w:spacing w:val="-7"/>
          <w:w w:val="110"/>
          <w:sz w:val="4"/>
        </w:rPr>
        <w:t> </w:t>
      </w:r>
      <w:r>
        <w:rPr>
          <w:rFonts w:ascii="Lucida Sans" w:hAnsi="Lucida Sans"/>
          <w:b/>
          <w:w w:val="110"/>
          <w:sz w:val="4"/>
        </w:rPr>
        <w:t>ditt</w:t>
      </w:r>
      <w:r>
        <w:rPr>
          <w:rFonts w:ascii="Lucida Sans" w:hAnsi="Lucida Sans"/>
          <w:b/>
          <w:spacing w:val="-7"/>
          <w:w w:val="110"/>
          <w:sz w:val="4"/>
        </w:rPr>
        <w:t> </w:t>
      </w:r>
      <w:r>
        <w:rPr>
          <w:rFonts w:ascii="Lucida Sans" w:hAnsi="Lucida Sans"/>
          <w:b/>
          <w:spacing w:val="-1"/>
          <w:w w:val="110"/>
          <w:sz w:val="4"/>
        </w:rPr>
        <w:t>ege</w:t>
      </w:r>
      <w:r>
        <w:rPr>
          <w:rFonts w:ascii="Lucida Sans" w:hAnsi="Lucida Sans"/>
          <w:b/>
          <w:spacing w:val="-2"/>
          <w:w w:val="110"/>
          <w:sz w:val="4"/>
        </w:rPr>
        <w:t>t</w:t>
      </w:r>
      <w:r>
        <w:rPr>
          <w:rFonts w:ascii="Lucida Sans" w:hAnsi="Lucida Sans"/>
          <w:b/>
          <w:spacing w:val="-6"/>
          <w:w w:val="110"/>
          <w:sz w:val="4"/>
        </w:rPr>
        <w:t> </w:t>
      </w:r>
      <w:r>
        <w:rPr>
          <w:rFonts w:ascii="Lucida Sans" w:hAnsi="Lucida Sans"/>
          <w:b/>
          <w:w w:val="110"/>
          <w:sz w:val="4"/>
        </w:rPr>
        <w:t>snørr</w:t>
      </w:r>
      <w:r>
        <w:rPr>
          <w:rFonts w:ascii="Lucida Sans" w:hAnsi="Lucida Sans"/>
          <w:sz w:val="4"/>
        </w:rPr>
      </w:r>
    </w:p>
    <w:p>
      <w:pPr>
        <w:spacing w:line="312" w:lineRule="auto" w:before="22"/>
        <w:ind w:left="617" w:right="3373" w:firstLine="0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/>
          <w:w w:val="130"/>
          <w:sz w:val="3"/>
        </w:rPr>
        <w:t>Klebrig,</w:t>
      </w:r>
      <w:r>
        <w:rPr>
          <w:rFonts w:ascii="Arial" w:hAnsi="Arial"/>
          <w:spacing w:val="-1"/>
          <w:w w:val="130"/>
          <w:sz w:val="3"/>
        </w:rPr>
        <w:t> slimete</w:t>
      </w:r>
      <w:r>
        <w:rPr>
          <w:rFonts w:ascii="Arial" w:hAnsi="Arial"/>
          <w:w w:val="130"/>
          <w:sz w:val="3"/>
        </w:rPr>
        <w:t> snørr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i nesen</w:t>
      </w:r>
      <w:r>
        <w:rPr>
          <w:rFonts w:ascii="Arial" w:hAnsi="Arial"/>
          <w:spacing w:val="-1"/>
          <w:w w:val="130"/>
          <w:sz w:val="3"/>
        </w:rPr>
        <w:t> fanger mikrober</w:t>
      </w:r>
      <w:r>
        <w:rPr>
          <w:rFonts w:ascii="Arial" w:hAnsi="Arial"/>
          <w:spacing w:val="-2"/>
          <w:w w:val="130"/>
          <w:sz w:val="3"/>
        </w:rPr>
        <w:t>.</w:t>
      </w:r>
      <w:r>
        <w:rPr>
          <w:rFonts w:ascii="Arial" w:hAnsi="Arial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De</w:t>
      </w:r>
      <w:r>
        <w:rPr>
          <w:rFonts w:ascii="Arial" w:hAnsi="Arial"/>
          <w:spacing w:val="-1"/>
          <w:w w:val="130"/>
          <w:sz w:val="3"/>
        </w:rPr>
        <w:t>tte</w:t>
      </w:r>
      <w:r>
        <w:rPr>
          <w:rFonts w:ascii="Arial" w:hAnsi="Arial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forhindrer</w:t>
      </w:r>
      <w:r>
        <w:rPr>
          <w:rFonts w:ascii="Arial" w:hAnsi="Arial"/>
          <w:spacing w:val="-2"/>
          <w:w w:val="130"/>
          <w:sz w:val="3"/>
        </w:rPr>
        <w:t> a</w:t>
      </w:r>
      <w:r>
        <w:rPr>
          <w:rFonts w:ascii="Arial" w:hAnsi="Arial"/>
          <w:spacing w:val="-1"/>
          <w:w w:val="130"/>
          <w:sz w:val="3"/>
        </w:rPr>
        <w:t>t</w:t>
      </w:r>
      <w:r>
        <w:rPr>
          <w:rFonts w:ascii="Arial" w:hAnsi="Arial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sk</w:t>
      </w:r>
      <w:r>
        <w:rPr>
          <w:rFonts w:ascii="Arial" w:hAnsi="Arial"/>
          <w:spacing w:val="-1"/>
          <w:w w:val="130"/>
          <w:sz w:val="3"/>
        </w:rPr>
        <w:t>ade-</w:t>
      </w:r>
      <w:r>
        <w:rPr>
          <w:rFonts w:ascii="Arial" w:hAnsi="Arial"/>
          <w:spacing w:val="67"/>
          <w:w w:val="157"/>
          <w:sz w:val="3"/>
        </w:rPr>
        <w:t> </w:t>
      </w:r>
      <w:r>
        <w:rPr>
          <w:rFonts w:ascii="Arial" w:hAnsi="Arial"/>
          <w:w w:val="130"/>
          <w:sz w:val="3"/>
        </w:rPr>
        <w:t>lige</w:t>
      </w:r>
      <w:r>
        <w:rPr>
          <w:rFonts w:ascii="Arial" w:hAnsi="Arial"/>
          <w:spacing w:val="-1"/>
          <w:w w:val="130"/>
          <w:sz w:val="3"/>
        </w:rPr>
        <w:t> mikrober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kommer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inn i</w:t>
      </w:r>
      <w:r>
        <w:rPr>
          <w:rFonts w:ascii="Arial" w:hAnsi="Arial"/>
          <w:spacing w:val="-1"/>
          <w:w w:val="130"/>
          <w:sz w:val="3"/>
        </w:rPr>
        <w:t> kroppen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år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så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vi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blir</w:t>
      </w:r>
      <w:r>
        <w:rPr>
          <w:rFonts w:ascii="Arial" w:hAnsi="Arial"/>
          <w:spacing w:val="-2"/>
          <w:w w:val="130"/>
          <w:sz w:val="3"/>
        </w:rPr>
        <w:t> s</w:t>
      </w:r>
      <w:r>
        <w:rPr>
          <w:rFonts w:ascii="Arial" w:hAnsi="Arial"/>
          <w:spacing w:val="-1"/>
          <w:w w:val="130"/>
          <w:sz w:val="3"/>
        </w:rPr>
        <w:t>yk</w:t>
      </w:r>
      <w:r>
        <w:rPr>
          <w:rFonts w:ascii="Arial" w:hAnsi="Arial"/>
          <w:spacing w:val="-2"/>
          <w:w w:val="130"/>
          <w:sz w:val="3"/>
        </w:rPr>
        <w:t>e.</w:t>
      </w:r>
      <w:r>
        <w:rPr>
          <w:rFonts w:ascii="Arial" w:hAnsi="Arial"/>
          <w:w w:val="130"/>
          <w:sz w:val="3"/>
        </w:rPr>
        <w:t> Be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en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voksen</w:t>
      </w:r>
      <w:r>
        <w:rPr>
          <w:rFonts w:ascii="Arial" w:hAnsi="Arial"/>
          <w:spacing w:val="57"/>
          <w:w w:val="129"/>
          <w:sz w:val="3"/>
        </w:rPr>
        <w:t> </w:t>
      </w:r>
      <w:r>
        <w:rPr>
          <w:rFonts w:ascii="Arial" w:hAnsi="Arial"/>
          <w:w w:val="130"/>
          <w:sz w:val="3"/>
        </w:rPr>
        <w:t>hjelpe deg med</w:t>
      </w:r>
      <w:r>
        <w:rPr>
          <w:rFonts w:ascii="Arial" w:hAnsi="Arial"/>
          <w:spacing w:val="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å lage</w:t>
      </w:r>
      <w:r>
        <w:rPr>
          <w:rFonts w:ascii="Arial" w:hAnsi="Arial"/>
          <w:spacing w:val="1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eget</w:t>
      </w:r>
      <w:r>
        <w:rPr>
          <w:rFonts w:ascii="Arial" w:hAnsi="Arial"/>
          <w:w w:val="130"/>
          <w:sz w:val="3"/>
        </w:rPr>
        <w:t> snørr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ved</w:t>
      </w:r>
      <w:r>
        <w:rPr>
          <w:rFonts w:ascii="Arial" w:hAnsi="Arial"/>
          <w:w w:val="130"/>
          <w:sz w:val="3"/>
        </w:rPr>
        <w:t> hjelp</w:t>
      </w:r>
      <w:r>
        <w:rPr>
          <w:rFonts w:ascii="Arial" w:hAnsi="Arial"/>
          <w:spacing w:val="1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a</w:t>
      </w:r>
      <w:r>
        <w:rPr>
          <w:rFonts w:ascii="Arial" w:hAnsi="Arial"/>
          <w:spacing w:val="-1"/>
          <w:w w:val="130"/>
          <w:sz w:val="3"/>
        </w:rPr>
        <w:t>v oppskriften</w:t>
      </w:r>
      <w:r>
        <w:rPr>
          <w:rFonts w:ascii="Arial" w:hAnsi="Arial"/>
          <w:spacing w:val="1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nedenfor</w:t>
      </w:r>
      <w:r>
        <w:rPr>
          <w:rFonts w:ascii="Arial" w:hAnsi="Arial"/>
          <w:spacing w:val="-2"/>
          <w:w w:val="130"/>
          <w:sz w:val="3"/>
        </w:rPr>
        <w:t>.</w:t>
      </w:r>
      <w:r>
        <w:rPr>
          <w:rFonts w:ascii="Arial" w:hAnsi="Arial"/>
          <w:sz w:val="3"/>
        </w:rPr>
      </w:r>
    </w:p>
    <w:p>
      <w:pPr>
        <w:spacing w:line="240" w:lineRule="auto" w:before="6"/>
        <w:rPr>
          <w:rFonts w:ascii="Arial" w:hAnsi="Arial" w:cs="Arial" w:eastAsia="Arial"/>
          <w:sz w:val="5"/>
          <w:szCs w:val="5"/>
        </w:rPr>
      </w:pPr>
    </w:p>
    <w:p>
      <w:pPr>
        <w:spacing w:before="0"/>
        <w:ind w:left="617" w:right="0" w:firstLine="0"/>
        <w:jc w:val="left"/>
        <w:rPr>
          <w:rFonts w:ascii="Lucida Sans" w:hAnsi="Lucida Sans" w:cs="Lucida Sans" w:eastAsia="Lucida Sans"/>
          <w:sz w:val="4"/>
          <w:szCs w:val="4"/>
        </w:rPr>
      </w:pPr>
      <w:r>
        <w:rPr>
          <w:rFonts w:ascii="Lucida Sans" w:hAnsi="Lucida Sans"/>
          <w:b/>
          <w:spacing w:val="-1"/>
          <w:w w:val="105"/>
          <w:sz w:val="4"/>
        </w:rPr>
        <w:t>F</w:t>
      </w:r>
      <w:r>
        <w:rPr>
          <w:rFonts w:ascii="Lucida Sans" w:hAnsi="Lucida Sans"/>
          <w:b/>
          <w:spacing w:val="-2"/>
          <w:w w:val="105"/>
          <w:sz w:val="4"/>
        </w:rPr>
        <w:t>or</w:t>
      </w:r>
      <w:r>
        <w:rPr>
          <w:rFonts w:ascii="Lucida Sans" w:hAnsi="Lucida Sans"/>
          <w:b/>
          <w:spacing w:val="-1"/>
          <w:w w:val="105"/>
          <w:sz w:val="4"/>
        </w:rPr>
        <w:t> </w:t>
      </w:r>
      <w:r>
        <w:rPr>
          <w:rFonts w:ascii="Lucida Sans" w:hAnsi="Lucida Sans"/>
          <w:b/>
          <w:w w:val="105"/>
          <w:sz w:val="4"/>
        </w:rPr>
        <w:t>å lage </w:t>
      </w:r>
      <w:r>
        <w:rPr>
          <w:rFonts w:ascii="Lucida Sans" w:hAnsi="Lucida Sans"/>
          <w:b/>
          <w:spacing w:val="-1"/>
          <w:w w:val="105"/>
          <w:sz w:val="4"/>
        </w:rPr>
        <w:t>eget</w:t>
      </w:r>
      <w:r>
        <w:rPr>
          <w:rFonts w:ascii="Lucida Sans" w:hAnsi="Lucida Sans"/>
          <w:b/>
          <w:spacing w:val="1"/>
          <w:w w:val="105"/>
          <w:sz w:val="4"/>
        </w:rPr>
        <w:t> </w:t>
      </w:r>
      <w:r>
        <w:rPr>
          <w:rFonts w:ascii="Lucida Sans" w:hAnsi="Lucida Sans"/>
          <w:b/>
          <w:w w:val="105"/>
          <w:sz w:val="4"/>
        </w:rPr>
        <w:t>snørr</w:t>
      </w:r>
      <w:r>
        <w:rPr>
          <w:rFonts w:ascii="Lucida Sans" w:hAnsi="Lucida Sans"/>
          <w:b/>
          <w:spacing w:val="-1"/>
          <w:w w:val="105"/>
          <w:sz w:val="4"/>
        </w:rPr>
        <w:t> </w:t>
      </w:r>
      <w:r>
        <w:rPr>
          <w:rFonts w:ascii="Lucida Sans" w:hAnsi="Lucida Sans"/>
          <w:b/>
          <w:spacing w:val="-2"/>
          <w:w w:val="105"/>
          <w:sz w:val="4"/>
        </w:rPr>
        <w:t>tr</w:t>
      </w:r>
      <w:r>
        <w:rPr>
          <w:rFonts w:ascii="Lucida Sans" w:hAnsi="Lucida Sans"/>
          <w:b/>
          <w:spacing w:val="-1"/>
          <w:w w:val="105"/>
          <w:sz w:val="4"/>
        </w:rPr>
        <w:t>enger </w:t>
      </w:r>
      <w:r>
        <w:rPr>
          <w:rFonts w:ascii="Lucida Sans" w:hAnsi="Lucida Sans"/>
          <w:b/>
          <w:w w:val="105"/>
          <w:sz w:val="4"/>
        </w:rPr>
        <w:t>du:</w:t>
      </w:r>
      <w:r>
        <w:rPr>
          <w:rFonts w:ascii="Lucida Sans" w:hAnsi="Lucida Sans"/>
          <w:sz w:val="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32"/>
        <w:ind w:left="625" w:right="0" w:firstLine="0"/>
        <w:jc w:val="left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/>
          <w:b/>
          <w:w w:val="125"/>
          <w:sz w:val="2"/>
        </w:rPr>
        <w:t>INGREDIENSER</w:t>
      </w:r>
      <w:r>
        <w:rPr>
          <w:rFonts w:ascii="Gill Sans MT"/>
          <w:sz w:val="2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"/>
          <w:szCs w:val="2"/>
        </w:rPr>
        <w:sectPr>
          <w:type w:val="continuous"/>
          <w:pgSz w:w="11910" w:h="16840"/>
          <w:pgMar w:top="420" w:bottom="0" w:left="740" w:right="460"/>
          <w:cols w:num="2" w:equalWidth="0">
            <w:col w:w="3571" w:space="1900"/>
            <w:col w:w="5239"/>
          </w:cols>
        </w:sectPr>
      </w:pPr>
    </w:p>
    <w:p>
      <w:pPr>
        <w:numPr>
          <w:ilvl w:val="1"/>
          <w:numId w:val="36"/>
        </w:numPr>
        <w:tabs>
          <w:tab w:pos="6146" w:val="left" w:leader="none"/>
        </w:tabs>
        <w:spacing w:before="10"/>
        <w:ind w:left="6145" w:right="143" w:hanging="49"/>
        <w:jc w:val="right"/>
        <w:rPr>
          <w:rFonts w:ascii="Gill Sans MT" w:hAnsi="Gill Sans MT" w:cs="Gill Sans MT" w:eastAsia="Gill Sans MT"/>
          <w:sz w:val="3"/>
          <w:szCs w:val="3"/>
        </w:rPr>
      </w:pPr>
      <w:r>
        <w:rPr>
          <w:rFonts w:ascii="Gill Sans MT"/>
          <w:b/>
          <w:spacing w:val="-1"/>
          <w:w w:val="120"/>
          <w:sz w:val="3"/>
        </w:rPr>
        <w:t>P</w:t>
      </w:r>
      <w:r>
        <w:rPr>
          <w:rFonts w:ascii="Gill Sans MT"/>
          <w:b/>
          <w:spacing w:val="-2"/>
          <w:w w:val="120"/>
          <w:sz w:val="3"/>
        </w:rPr>
        <w:t>VA</w:t>
      </w:r>
      <w:r>
        <w:rPr>
          <w:rFonts w:ascii="Gill Sans MT"/>
          <w:b/>
          <w:spacing w:val="-1"/>
          <w:w w:val="120"/>
          <w:sz w:val="3"/>
        </w:rPr>
        <w:t>-lim</w:t>
      </w:r>
      <w:r>
        <w:rPr>
          <w:rFonts w:ascii="Gill Sans MT"/>
          <w:sz w:val="3"/>
        </w:rPr>
      </w:r>
    </w:p>
    <w:p>
      <w:pPr>
        <w:numPr>
          <w:ilvl w:val="1"/>
          <w:numId w:val="36"/>
        </w:numPr>
        <w:tabs>
          <w:tab w:pos="6146" w:val="left" w:leader="none"/>
        </w:tabs>
        <w:spacing w:before="32"/>
        <w:ind w:left="6145" w:right="0" w:hanging="49"/>
        <w:jc w:val="right"/>
        <w:rPr>
          <w:rFonts w:ascii="Gill Sans MT" w:hAnsi="Gill Sans MT" w:cs="Gill Sans MT" w:eastAsia="Gill Sans MT"/>
          <w:sz w:val="3"/>
          <w:szCs w:val="3"/>
        </w:rPr>
      </w:pPr>
      <w:r>
        <w:rPr>
          <w:rFonts w:ascii="Gill Sans MT"/>
          <w:b/>
          <w:spacing w:val="-1"/>
          <w:w w:val="135"/>
          <w:sz w:val="3"/>
        </w:rPr>
        <w:t>glansstivelse</w:t>
      </w:r>
      <w:r>
        <w:rPr>
          <w:rFonts w:ascii="Gill Sans MT"/>
          <w:b/>
          <w:spacing w:val="-6"/>
          <w:w w:val="135"/>
          <w:sz w:val="3"/>
        </w:rPr>
        <w:t> </w:t>
      </w:r>
      <w:r>
        <w:rPr>
          <w:rFonts w:ascii="Gill Sans MT"/>
          <w:b/>
          <w:w w:val="135"/>
          <w:sz w:val="3"/>
        </w:rPr>
        <w:t>og</w:t>
      </w:r>
      <w:r>
        <w:rPr>
          <w:rFonts w:ascii="Gill Sans MT"/>
          <w:sz w:val="3"/>
        </w:rPr>
      </w:r>
    </w:p>
    <w:p>
      <w:pPr>
        <w:numPr>
          <w:ilvl w:val="0"/>
          <w:numId w:val="37"/>
        </w:numPr>
        <w:tabs>
          <w:tab w:pos="181" w:val="left" w:leader="none"/>
        </w:tabs>
        <w:spacing w:before="2"/>
        <w:ind w:left="180" w:right="0" w:hanging="49"/>
        <w:jc w:val="left"/>
        <w:rPr>
          <w:rFonts w:ascii="Gill Sans MT" w:hAnsi="Gill Sans MT" w:cs="Gill Sans MT" w:eastAsia="Gill Sans MT"/>
          <w:sz w:val="3"/>
          <w:szCs w:val="3"/>
        </w:rPr>
      </w:pPr>
      <w:r>
        <w:rPr>
          <w:rFonts w:ascii="Gill Sans MT"/>
          <w:b/>
          <w:w w:val="125"/>
          <w:sz w:val="3"/>
        </w:rPr>
        <w:br w:type="column"/>
        <w:t>2 </w:t>
      </w:r>
      <w:r>
        <w:rPr>
          <w:rFonts w:ascii="Gill Sans MT"/>
          <w:b/>
          <w:spacing w:val="-1"/>
          <w:w w:val="125"/>
          <w:sz w:val="3"/>
        </w:rPr>
        <w:t>engangskopper</w:t>
      </w:r>
      <w:r>
        <w:rPr>
          <w:rFonts w:ascii="Gill Sans MT"/>
          <w:b/>
          <w:spacing w:val="-2"/>
          <w:w w:val="125"/>
          <w:sz w:val="3"/>
        </w:rPr>
        <w:t>,</w:t>
      </w:r>
      <w:r>
        <w:rPr>
          <w:rFonts w:ascii="Gill Sans MT"/>
          <w:b/>
          <w:w w:val="125"/>
          <w:sz w:val="3"/>
        </w:rPr>
        <w:t> </w:t>
      </w:r>
      <w:r>
        <w:rPr>
          <w:rFonts w:ascii="Gill Sans MT"/>
          <w:b/>
          <w:spacing w:val="-2"/>
          <w:w w:val="125"/>
          <w:sz w:val="3"/>
        </w:rPr>
        <w:t>merk</w:t>
      </w:r>
      <w:r>
        <w:rPr>
          <w:rFonts w:ascii="Gill Sans MT"/>
          <w:b/>
          <w:spacing w:val="-1"/>
          <w:w w:val="125"/>
          <w:sz w:val="3"/>
        </w:rPr>
        <w:t>e</w:t>
      </w:r>
      <w:r>
        <w:rPr>
          <w:rFonts w:ascii="Gill Sans MT"/>
          <w:b/>
          <w:spacing w:val="-2"/>
          <w:w w:val="125"/>
          <w:sz w:val="3"/>
        </w:rPr>
        <w:t>t</w:t>
      </w:r>
      <w:r>
        <w:rPr>
          <w:rFonts w:ascii="Gill Sans MT"/>
          <w:b/>
          <w:spacing w:val="-1"/>
          <w:w w:val="125"/>
          <w:sz w:val="3"/>
        </w:rPr>
        <w:t> </w:t>
      </w:r>
      <w:r>
        <w:rPr>
          <w:rFonts w:ascii="Gill Sans MT"/>
          <w:b/>
          <w:w w:val="125"/>
          <w:sz w:val="3"/>
        </w:rPr>
        <w:t>A</w:t>
      </w:r>
      <w:r>
        <w:rPr>
          <w:rFonts w:ascii="Gill Sans MT"/>
          <w:b/>
          <w:spacing w:val="-1"/>
          <w:w w:val="125"/>
          <w:sz w:val="3"/>
        </w:rPr>
        <w:t> </w:t>
      </w:r>
      <w:r>
        <w:rPr>
          <w:rFonts w:ascii="Gill Sans MT"/>
          <w:b/>
          <w:w w:val="125"/>
          <w:sz w:val="3"/>
        </w:rPr>
        <w:t>og</w:t>
      </w:r>
      <w:r>
        <w:rPr>
          <w:rFonts w:ascii="Gill Sans MT"/>
          <w:b/>
          <w:spacing w:val="1"/>
          <w:w w:val="125"/>
          <w:sz w:val="3"/>
        </w:rPr>
        <w:t> </w:t>
      </w:r>
      <w:r>
        <w:rPr>
          <w:rFonts w:ascii="Gill Sans MT"/>
          <w:b/>
          <w:w w:val="125"/>
          <w:sz w:val="3"/>
        </w:rPr>
        <w:t>B</w:t>
      </w:r>
      <w:r>
        <w:rPr>
          <w:rFonts w:ascii="Gill Sans MT"/>
          <w:sz w:val="3"/>
        </w:rPr>
      </w:r>
    </w:p>
    <w:p>
      <w:pPr>
        <w:numPr>
          <w:ilvl w:val="0"/>
          <w:numId w:val="37"/>
        </w:numPr>
        <w:tabs>
          <w:tab w:pos="181" w:val="left" w:leader="none"/>
        </w:tabs>
        <w:spacing w:before="32"/>
        <w:ind w:left="180" w:right="0" w:hanging="49"/>
        <w:jc w:val="left"/>
        <w:rPr>
          <w:rFonts w:ascii="Gill Sans MT" w:hAnsi="Gill Sans MT" w:cs="Gill Sans MT" w:eastAsia="Gill Sans MT"/>
          <w:sz w:val="3"/>
          <w:szCs w:val="3"/>
        </w:rPr>
      </w:pPr>
      <w:r>
        <w:rPr>
          <w:rFonts w:ascii="Gill Sans MT" w:hAnsi="Gill Sans MT"/>
          <w:b/>
          <w:w w:val="130"/>
          <w:sz w:val="3"/>
        </w:rPr>
        <w:t>en</w:t>
      </w:r>
      <w:r>
        <w:rPr>
          <w:rFonts w:ascii="Gill Sans MT" w:hAnsi="Gill Sans MT"/>
          <w:b/>
          <w:spacing w:val="-4"/>
          <w:w w:val="130"/>
          <w:sz w:val="3"/>
        </w:rPr>
        <w:t> </w:t>
      </w:r>
      <w:r>
        <w:rPr>
          <w:rFonts w:ascii="Gill Sans MT" w:hAnsi="Gill Sans MT"/>
          <w:b/>
          <w:w w:val="130"/>
          <w:sz w:val="3"/>
        </w:rPr>
        <w:t>plastskje</w:t>
      </w:r>
      <w:r>
        <w:rPr>
          <w:rFonts w:ascii="Gill Sans MT" w:hAnsi="Gill Sans MT"/>
          <w:b/>
          <w:spacing w:val="-4"/>
          <w:w w:val="130"/>
          <w:sz w:val="3"/>
        </w:rPr>
        <w:t> </w:t>
      </w:r>
      <w:r>
        <w:rPr>
          <w:rFonts w:ascii="Gill Sans MT" w:hAnsi="Gill Sans MT"/>
          <w:b/>
          <w:w w:val="130"/>
          <w:sz w:val="3"/>
        </w:rPr>
        <w:t>eller</w:t>
      </w:r>
      <w:r>
        <w:rPr>
          <w:rFonts w:ascii="Gill Sans MT" w:hAnsi="Gill Sans MT"/>
          <w:b/>
          <w:spacing w:val="-4"/>
          <w:w w:val="130"/>
          <w:sz w:val="3"/>
        </w:rPr>
        <w:t> </w:t>
      </w:r>
      <w:r>
        <w:rPr>
          <w:rFonts w:ascii="Gill Sans MT" w:hAnsi="Gill Sans MT"/>
          <w:b/>
          <w:spacing w:val="-2"/>
          <w:w w:val="130"/>
          <w:sz w:val="3"/>
        </w:rPr>
        <w:t>rør</w:t>
      </w:r>
      <w:r>
        <w:rPr>
          <w:rFonts w:ascii="Gill Sans MT" w:hAnsi="Gill Sans MT"/>
          <w:b/>
          <w:spacing w:val="-1"/>
          <w:w w:val="130"/>
          <w:sz w:val="3"/>
        </w:rPr>
        <w:t>eskje</w:t>
      </w:r>
      <w:r>
        <w:rPr>
          <w:rFonts w:ascii="Gill Sans MT" w:hAnsi="Gill Sans MT"/>
          <w:sz w:val="3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3"/>
          <w:szCs w:val="3"/>
        </w:rPr>
        <w:sectPr>
          <w:type w:val="continuous"/>
          <w:pgSz w:w="11910" w:h="16840"/>
          <w:pgMar w:top="420" w:bottom="0" w:left="740" w:right="460"/>
          <w:cols w:num="2" w:equalWidth="0">
            <w:col w:w="6433" w:space="40"/>
            <w:col w:w="4237"/>
          </w:cols>
        </w:sectPr>
      </w:pPr>
    </w:p>
    <w:p>
      <w:pPr>
        <w:spacing w:line="22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6"/>
          <w:w w:val="105"/>
          <w:sz w:val="28"/>
        </w:rPr>
        <w:t>F</w:t>
      </w:r>
      <w:r>
        <w:rPr>
          <w:rFonts w:ascii="Trebuchet MS"/>
          <w:b/>
          <w:spacing w:val="-5"/>
          <w:w w:val="105"/>
          <w:sz w:val="28"/>
        </w:rPr>
        <w:t>yll</w:t>
      </w:r>
      <w:r>
        <w:rPr>
          <w:rFonts w:ascii="Trebuchet MS"/>
          <w:b/>
          <w:spacing w:val="-26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ut</w:t>
      </w:r>
      <w:r>
        <w:rPr>
          <w:rFonts w:ascii="Trebuchet MS"/>
          <w:b/>
          <w:spacing w:val="-14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de</w:t>
      </w:r>
      <w:r>
        <w:rPr>
          <w:rFonts w:ascii="Trebuchet MS"/>
          <w:b/>
          <w:spacing w:val="-4"/>
          <w:w w:val="105"/>
          <w:sz w:val="28"/>
        </w:rPr>
        <w:t>t</w:t>
      </w:r>
      <w:r>
        <w:rPr>
          <w:rFonts w:ascii="Trebuchet MS"/>
          <w:b/>
          <w:spacing w:val="-14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som</w:t>
      </w:r>
      <w:r>
        <w:rPr>
          <w:rFonts w:ascii="Trebuchet MS"/>
          <w:b/>
          <w:spacing w:val="-14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mangler</w:t>
      </w:r>
      <w:r>
        <w:rPr>
          <w:rFonts w:ascii="Trebuchet MS"/>
          <w:sz w:val="28"/>
        </w:rPr>
      </w:r>
    </w:p>
    <w:p>
      <w:pPr>
        <w:pStyle w:val="BodyText"/>
        <w:spacing w:line="144" w:lineRule="atLeast" w:before="166"/>
        <w:ind w:left="570" w:right="174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S</w:t>
      </w:r>
      <w:r>
        <w:rPr>
          <w:spacing w:val="-2"/>
          <w:w w:val="105"/>
        </w:rPr>
        <w:t>A2</w:t>
      </w:r>
      <w:r>
        <w:rPr>
          <w:spacing w:val="-57"/>
          <w:w w:val="105"/>
        </w:rPr>
        <w:t> </w:t>
      </w:r>
      <w:r>
        <w:rPr>
          <w:spacing w:val="-1"/>
          <w:w w:val="105"/>
        </w:rPr>
        <w:t>Superslime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</w:t>
      </w:r>
      <w:r>
        <w:rPr>
          <w:spacing w:val="-56"/>
          <w:w w:val="105"/>
        </w:rPr>
        <w:t> </w:t>
      </w:r>
      <w:r>
        <w:rPr>
          <w:w w:val="105"/>
        </w:rPr>
        <w:t>snørr</w:t>
      </w:r>
      <w:r>
        <w:rPr>
          <w:spacing w:val="-58"/>
          <w:w w:val="105"/>
        </w:rPr>
        <w:t> </w:t>
      </w:r>
      <w:r>
        <w:rPr>
          <w:spacing w:val="-2"/>
          <w:w w:val="105"/>
        </w:rPr>
        <w:t>(aktivit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t)</w:t>
      </w:r>
      <w:r>
        <w:rPr>
          <w:b w:val="0"/>
        </w:rPr>
      </w:r>
    </w:p>
    <w:p>
      <w:pPr>
        <w:spacing w:after="0" w:line="144" w:lineRule="atLeast"/>
        <w:jc w:val="left"/>
        <w:sectPr>
          <w:type w:val="continuous"/>
          <w:pgSz w:w="11910" w:h="16840"/>
          <w:pgMar w:top="420" w:bottom="0" w:left="740" w:right="460"/>
          <w:cols w:num="2" w:equalWidth="0">
            <w:col w:w="3727" w:space="1624"/>
            <w:col w:w="5359"/>
          </w:cols>
        </w:sectPr>
      </w:pPr>
    </w:p>
    <w:p>
      <w:pPr>
        <w:spacing w:line="386" w:lineRule="atLeast" w:before="0"/>
        <w:ind w:left="0" w:right="0" w:firstLine="0"/>
        <w:jc w:val="right"/>
        <w:rPr>
          <w:rFonts w:ascii="Gill Sans MT" w:hAnsi="Gill Sans MT" w:cs="Gill Sans MT" w:eastAsia="Gill Sans MT"/>
          <w:sz w:val="3"/>
          <w:szCs w:val="3"/>
        </w:rPr>
      </w:pPr>
      <w:r>
        <w:rPr>
          <w:rFonts w:ascii="Gill Sans MT"/>
          <w:b/>
          <w:spacing w:val="-1"/>
          <w:w w:val="125"/>
          <w:sz w:val="3"/>
        </w:rPr>
        <w:t>v</w:t>
      </w:r>
      <w:r>
        <w:rPr>
          <w:rFonts w:ascii="Gill Sans MT"/>
          <w:b/>
          <w:spacing w:val="-2"/>
          <w:w w:val="125"/>
          <w:sz w:val="3"/>
        </w:rPr>
        <w:t>armt</w:t>
      </w:r>
      <w:r>
        <w:rPr>
          <w:rFonts w:ascii="Gill Sans MT"/>
          <w:b/>
          <w:w w:val="125"/>
          <w:sz w:val="3"/>
        </w:rPr>
        <w:t> </w:t>
      </w:r>
      <w:r>
        <w:rPr>
          <w:rFonts w:ascii="Gill Sans MT"/>
          <w:b/>
          <w:spacing w:val="-1"/>
          <w:w w:val="125"/>
          <w:sz w:val="3"/>
        </w:rPr>
        <w:t>vann</w:t>
      </w:r>
      <w:r>
        <w:rPr>
          <w:rFonts w:ascii="Gill Sans MT"/>
          <w:sz w:val="3"/>
        </w:rPr>
      </w:r>
    </w:p>
    <w:p>
      <w:pPr>
        <w:numPr>
          <w:ilvl w:val="1"/>
          <w:numId w:val="37"/>
        </w:numPr>
        <w:tabs>
          <w:tab w:pos="272" w:val="left" w:leader="none"/>
        </w:tabs>
        <w:spacing w:line="386" w:lineRule="atLeast" w:before="0"/>
        <w:ind w:left="271" w:right="0" w:hanging="50"/>
        <w:jc w:val="left"/>
        <w:rPr>
          <w:rFonts w:ascii="Gill Sans MT" w:hAnsi="Gill Sans MT" w:cs="Gill Sans MT" w:eastAsia="Gill Sans MT"/>
          <w:sz w:val="3"/>
          <w:szCs w:val="3"/>
        </w:rPr>
      </w:pPr>
      <w:r>
        <w:rPr>
          <w:rFonts w:ascii="Gill Sans MT"/>
          <w:b/>
          <w:w w:val="130"/>
          <w:sz w:val="3"/>
        </w:rPr>
        <w:br w:type="column"/>
        <w:t>en</w:t>
      </w:r>
      <w:r>
        <w:rPr>
          <w:rFonts w:ascii="Gill Sans MT"/>
          <w:b/>
          <w:spacing w:val="1"/>
          <w:w w:val="130"/>
          <w:sz w:val="3"/>
        </w:rPr>
        <w:t> </w:t>
      </w:r>
      <w:r>
        <w:rPr>
          <w:rFonts w:ascii="Gill Sans MT"/>
          <w:b/>
          <w:w w:val="130"/>
          <w:sz w:val="3"/>
        </w:rPr>
        <w:t>spiseskje</w:t>
      </w:r>
      <w:r>
        <w:rPr>
          <w:rFonts w:ascii="Gill Sans MT"/>
          <w:sz w:val="3"/>
        </w:rPr>
      </w:r>
    </w:p>
    <w:p>
      <w:pPr>
        <w:spacing w:after="0" w:line="386" w:lineRule="atLeast"/>
        <w:jc w:val="left"/>
        <w:rPr>
          <w:rFonts w:ascii="Gill Sans MT" w:hAnsi="Gill Sans MT" w:cs="Gill Sans MT" w:eastAsia="Gill Sans MT"/>
          <w:sz w:val="3"/>
          <w:szCs w:val="3"/>
        </w:rPr>
        <w:sectPr>
          <w:type w:val="continuous"/>
          <w:pgSz w:w="11910" w:h="16840"/>
          <w:pgMar w:top="420" w:bottom="0" w:left="740" w:right="460"/>
          <w:cols w:num="2" w:equalWidth="0">
            <w:col w:w="6343" w:space="40"/>
            <w:col w:w="4327"/>
          </w:cols>
        </w:sectPr>
      </w:pPr>
    </w:p>
    <w:p>
      <w:pPr>
        <w:spacing w:line="232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pict>
          <v:shape style="position:absolute;margin-left:333.093994pt;margin-top:8.112088pt;width:79.7pt;height:56.35pt;mso-position-horizontal-relative:page;mso-position-vertical-relative:paragraph;z-index:9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"/>
                    <w:gridCol w:w="123"/>
                    <w:gridCol w:w="126"/>
                    <w:gridCol w:w="126"/>
                    <w:gridCol w:w="126"/>
                    <w:gridCol w:w="126"/>
                    <w:gridCol w:w="126"/>
                    <w:gridCol w:w="126"/>
                    <w:gridCol w:w="126"/>
                    <w:gridCol w:w="126"/>
                    <w:gridCol w:w="126"/>
                    <w:gridCol w:w="161"/>
                  </w:tblGrid>
                  <w:tr>
                    <w:trPr>
                      <w:trHeight w:val="727" w:hRule="exact"/>
                    </w:trPr>
                    <w:tc>
                      <w:tcPr>
                        <w:tcW w:w="1589" w:type="dxa"/>
                        <w:gridSpan w:val="1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E0EABA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/>
                            <w:b/>
                            <w:w w:val="120"/>
                            <w:sz w:val="2"/>
                          </w:rPr>
                          <w:t>EA1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20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20"/>
                            <w:sz w:val="2"/>
                          </w:rPr>
                          <w:t>- Supernys (ordjakt)</w:t>
                        </w:r>
                        <w:r>
                          <w:rPr>
                            <w:rFonts w:ascii="Arial"/>
                            <w:sz w:val="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165" w:right="693"/>
                          <w:jc w:val="left"/>
                          <w:rPr>
                            <w:rFonts w:ascii="Lucida Sans" w:hAnsi="Lucida Sans" w:cs="Lucida Sans" w:eastAsia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b/>
                            <w:spacing w:val="-1"/>
                            <w:w w:val="95"/>
                            <w:sz w:val="16"/>
                          </w:rPr>
                          <w:t>Superny</w:t>
                        </w:r>
                        <w:r>
                          <w:rPr>
                            <w:rFonts w:ascii="Lucida Sans"/>
                            <w:b/>
                            <w:spacing w:val="-2"/>
                            <w:w w:val="95"/>
                            <w:sz w:val="16"/>
                          </w:rPr>
                          <w:t>s</w:t>
                        </w:r>
                        <w:r>
                          <w:rPr>
                            <w:rFonts w:ascii="Lucida Sans"/>
                            <w:b/>
                            <w:spacing w:val="24"/>
                            <w:w w:val="88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spacing w:val="-2"/>
                            <w:sz w:val="16"/>
                          </w:rPr>
                          <w:t>(ordjakt)</w:t>
                        </w:r>
                        <w:r>
                          <w:rPr>
                            <w:rFonts w:ascii="Lucida Sans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3"/>
                            <w:szCs w:val="3"/>
                          </w:rPr>
                        </w:pPr>
                        <w:r>
                          <w:rPr>
                            <w:rFonts w:ascii="Arial"/>
                            <w:w w:val="135"/>
                            <w:sz w:val="3"/>
                          </w:rPr>
                          <w:t>Finner</w:t>
                        </w:r>
                        <w:r>
                          <w:rPr>
                            <w:rFonts w:ascii="Arial"/>
                            <w:spacing w:val="-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w w:val="135"/>
                            <w:sz w:val="3"/>
                          </w:rPr>
                          <w:t>du</w:t>
                        </w:r>
                        <w:r>
                          <w:rPr>
                            <w:rFonts w:asci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w w:val="135"/>
                            <w:sz w:val="3"/>
                          </w:rPr>
                          <w:t>alle</w:t>
                        </w:r>
                        <w:r>
                          <w:rPr>
                            <w:rFonts w:asci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35"/>
                            <w:sz w:val="3"/>
                          </w:rPr>
                          <w:t>ny</w:t>
                        </w:r>
                        <w:r>
                          <w:rPr>
                            <w:rFonts w:ascii="Arial"/>
                            <w:spacing w:val="-2"/>
                            <w:w w:val="135"/>
                            <w:sz w:val="3"/>
                          </w:rPr>
                          <w:t>seor</w:t>
                        </w:r>
                        <w:r>
                          <w:rPr>
                            <w:rFonts w:ascii="Arial"/>
                            <w:spacing w:val="-1"/>
                            <w:w w:val="135"/>
                            <w:sz w:val="3"/>
                          </w:rPr>
                          <w:t>dene</w:t>
                        </w:r>
                        <w:r>
                          <w:rPr>
                            <w:rFonts w:asci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w w:val="135"/>
                            <w:sz w:val="3"/>
                          </w:rPr>
                          <w:t>i</w:t>
                        </w:r>
                        <w:r>
                          <w:rPr>
                            <w:rFonts w:asci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35"/>
                            <w:sz w:val="3"/>
                          </w:rPr>
                          <w:t>ordjakten</w:t>
                        </w:r>
                        <w:r>
                          <w:rPr>
                            <w:rFonts w:asci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35"/>
                            <w:sz w:val="3"/>
                          </w:rPr>
                          <w:t>nedenf</w:t>
                        </w:r>
                        <w:r>
                          <w:rPr>
                            <w:rFonts w:ascii="Arial"/>
                            <w:spacing w:val="-2"/>
                            <w:w w:val="135"/>
                            <w:sz w:val="3"/>
                          </w:rPr>
                          <w:t>or?</w:t>
                        </w:r>
                        <w:r>
                          <w:rPr>
                            <w:rFonts w:ascii="Arial"/>
                            <w:sz w:val="3"/>
                          </w:rPr>
                        </w:r>
                      </w:p>
                      <w:p>
                        <w:pPr>
                          <w:pStyle w:val="TableParagraph"/>
                          <w:spacing w:line="334" w:lineRule="auto" w:before="13"/>
                          <w:ind w:left="174" w:right="320"/>
                          <w:jc w:val="left"/>
                          <w:rPr>
                            <w:rFonts w:ascii="Arial" w:hAnsi="Arial" w:cs="Arial" w:eastAsia="Arial"/>
                            <w:sz w:val="3"/>
                            <w:szCs w:val="3"/>
                          </w:rPr>
                        </w:pP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Husk</w:t>
                        </w:r>
                        <w:r>
                          <w:rPr>
                            <w:rFonts w:ascii="Arial" w:hAnsi="Arial"/>
                            <w:spacing w:val="-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t</w:t>
                        </w:r>
                        <w:r>
                          <w:rPr>
                            <w:rFonts w:ascii="Arial" w:hAns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ord</w:t>
                        </w:r>
                        <w:r>
                          <w:rPr>
                            <w:rFonts w:ascii="Arial" w:hAns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kan</w:t>
                        </w:r>
                        <w:r>
                          <w:rPr>
                            <w:rFonts w:ascii="Arial" w:hAnsi="Arial"/>
                            <w:spacing w:val="-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være</w:t>
                        </w:r>
                        <w:r>
                          <w:rPr>
                            <w:rFonts w:ascii="Arial" w:hAns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horison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tale</w:t>
                        </w:r>
                        <w:r>
                          <w:rPr>
                            <w:rFonts w:ascii="Arial" w:hAns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(på</w:t>
                        </w:r>
                        <w:r>
                          <w:rPr>
                            <w:rFonts w:ascii="Arial" w:hAns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tv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ers),</w:t>
                        </w:r>
                        <w:r>
                          <w:rPr>
                            <w:rFonts w:ascii="Arial" w:hAnsi="Arial"/>
                            <w:spacing w:val="-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vertikale</w:t>
                        </w:r>
                        <w:r>
                          <w:rPr>
                            <w:rFonts w:ascii="Arial" w:hAns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(nedo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ver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)</w:t>
                        </w:r>
                        <w:r>
                          <w:rPr>
                            <w:rFonts w:ascii="Arial" w:hAnsi="Arial"/>
                            <w:spacing w:val="71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eller</w:t>
                        </w:r>
                        <w:r>
                          <w:rPr>
                            <w:rFonts w:ascii="Arial" w:hAnsi="Arial"/>
                            <w:spacing w:val="-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diagonale</w:t>
                        </w:r>
                        <w:r>
                          <w:rPr>
                            <w:rFonts w:ascii="Arial" w:hAnsi="Arial"/>
                            <w:spacing w:val="-3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(ø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verst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til</w:t>
                        </w:r>
                        <w:r>
                          <w:rPr>
                            <w:rFonts w:ascii="Arial" w:hAnsi="Arial"/>
                            <w:spacing w:val="-5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venstre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til</w:t>
                        </w:r>
                        <w:r>
                          <w:rPr>
                            <w:rFonts w:ascii="Arial" w:hAnsi="Arial"/>
                            <w:spacing w:val="-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nederst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35"/>
                            <w:sz w:val="3"/>
                          </w:rPr>
                          <w:t>til</w:t>
                        </w:r>
                        <w:r>
                          <w:rPr>
                            <w:rFonts w:ascii="Arial" w:hAnsi="Arial"/>
                            <w:spacing w:val="-4"/>
                            <w:w w:val="13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hø</w:t>
                        </w:r>
                        <w:r>
                          <w:rPr>
                            <w:rFonts w:ascii="Arial" w:hAnsi="Arial"/>
                            <w:spacing w:val="-1"/>
                            <w:w w:val="135"/>
                            <w:sz w:val="3"/>
                          </w:rPr>
                          <w:t>yre</w:t>
                        </w:r>
                        <w:r>
                          <w:rPr>
                            <w:rFonts w:ascii="Arial" w:hAnsi="Arial"/>
                            <w:spacing w:val="-2"/>
                            <w:w w:val="135"/>
                            <w:sz w:val="3"/>
                          </w:rPr>
                          <w:t>).</w:t>
                        </w:r>
                        <w:r>
                          <w:rPr>
                            <w:rFonts w:ascii="Arial" w:hAnsi="Arial"/>
                            <w:sz w:val="3"/>
                          </w:rPr>
                        </w:r>
                      </w:p>
                    </w:tc>
                  </w:tr>
                  <w:tr>
                    <w:trPr>
                      <w:trHeight w:val="105" w:hRule="exact"/>
                    </w:trPr>
                    <w:tc>
                      <w:tcPr>
                        <w:tcW w:w="169" w:type="dxa"/>
                        <w:vMerge w:val="restart"/>
                        <w:tcBorders>
                          <w:top w:val="nil" w:sz="6" w:space="0" w:color="auto"/>
                          <w:left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G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1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I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N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F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L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U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5"/>
                          </w:rPr>
                          <w:t>E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N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S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A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61" w:type="dxa"/>
                        <w:vMerge w:val="restart"/>
                        <w:tcBorders>
                          <w:top w:val="nil" w:sz="6" w:space="0" w:color="auto"/>
                          <w:left w:val="single" w:sz="1" w:space="0" w:color="E0EABA"/>
                          <w:right w:val="single" w:sz="1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169" w:type="dxa"/>
                        <w:vMerge/>
                        <w:tcBorders>
                          <w:left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M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1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B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L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D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5"/>
                          </w:rPr>
                          <w:t>J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Z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Y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1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T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S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1" w:space="0" w:color="E0EABA"/>
                          <w:right w:val="single" w:sz="1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4" w:hRule="exact"/>
                    </w:trPr>
                    <w:tc>
                      <w:tcPr>
                        <w:tcW w:w="169" w:type="dxa"/>
                        <w:vMerge/>
                        <w:tcBorders>
                          <w:left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"/>
                          </w:rPr>
                          <w:t>Å</w:t>
                        </w:r>
                        <w:r>
                          <w:rPr>
                            <w:rFonts w:ascii="Arial" w:hAns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1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N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7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A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H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1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C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"/>
                          </w:rPr>
                          <w:t>Å</w:t>
                        </w:r>
                        <w:r>
                          <w:rPr>
                            <w:rFonts w:ascii="Arial" w:hAns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5"/>
                          </w:rPr>
                          <w:t>E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S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5"/>
                          </w:rPr>
                          <w:t>W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E0EABA"/>
                          <w:right w:val="single" w:sz="1" w:space="0" w:color="E0EABA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P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1" w:space="0" w:color="E0EABA"/>
                          <w:right w:val="single" w:sz="1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169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1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" w:type="dxa"/>
                        <w:vMerge/>
                        <w:tcBorders>
                          <w:left w:val="single" w:sz="1" w:space="0" w:color="E0EABA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EA2</w:t>
      </w:r>
      <w:r>
        <w:rPr>
          <w:rFonts w:ascii="Trebuchet MS"/>
          <w:b/>
          <w:spacing w:val="-29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Supern</w:t>
      </w:r>
      <w:r>
        <w:rPr>
          <w:rFonts w:ascii="Trebuchet MS"/>
          <w:b/>
          <w:spacing w:val="-2"/>
          <w:w w:val="105"/>
          <w:sz w:val="28"/>
        </w:rPr>
        <w:t>y</w:t>
      </w:r>
      <w:r>
        <w:rPr>
          <w:rFonts w:ascii="Trebuchet MS"/>
          <w:b/>
          <w:spacing w:val="-1"/>
          <w:w w:val="105"/>
          <w:sz w:val="28"/>
        </w:rPr>
        <w:t>s</w:t>
      </w:r>
      <w:r>
        <w:rPr>
          <w:rFonts w:ascii="Trebuchet MS"/>
          <w:sz w:val="28"/>
        </w:rPr>
      </w:r>
    </w:p>
    <w:p>
      <w:pPr>
        <w:spacing w:before="1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(fyll</w:t>
      </w:r>
      <w:r>
        <w:rPr>
          <w:rFonts w:ascii="Trebuchet MS"/>
          <w:b/>
          <w:spacing w:val="-3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mangler)</w:t>
      </w:r>
      <w:r>
        <w:rPr>
          <w:rFonts w:ascii="Trebuchet MS"/>
          <w:sz w:val="28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740" w:right="46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  <w:r>
        <w:rPr/>
        <w:pict>
          <v:group style="position:absolute;margin-left:0pt;margin-top:.000015pt;width:595.3pt;height:841.9pt;mso-position-horizontal-relative:page;mso-position-vertical-relative:page;z-index:-297952" coordorigin="0,0" coordsize="11906,16838">
            <v:group style="position:absolute;left:0;top:0;width:2;height:5422" coordorigin="0,0" coordsize="2,5422">
              <v:shape style="position:absolute;left:0;top:0;width:2;height:5422" coordorigin="0,0" coordsize="0,5422" path="m0,5421l0,0,0,5421xe" filled="true" fillcolor="#98c035" stroked="false">
                <v:path arrowok="t"/>
                <v:fill type="solid"/>
              </v:shape>
            </v:group>
            <v:group style="position:absolute;left:6095;top:0;width:5812;height:4989" coordorigin="6095,0" coordsize="5812,4989">
              <v:shape style="position:absolute;left:6095;top:0;width:5812;height:4989" coordorigin="6095,0" coordsize="5812,4989" path="m6095,4989l11906,4989,11906,0,6095,0,6095,4989xe" filled="true" fillcolor="#d0e0a2" stroked="false">
                <v:path arrowok="t"/>
                <v:fill type="solid"/>
              </v:shape>
            </v:group>
            <v:group style="position:absolute;left:6095;top:4989;width:5812;height:3307" coordorigin="6095,4989" coordsize="5812,3307">
              <v:shape style="position:absolute;left:6095;top:4989;width:5812;height:3307" coordorigin="6095,4989" coordsize="5812,3307" path="m6095,8296l11906,8296,11906,4989,6095,4989,6095,8296xe" filled="true" fillcolor="#edf3dd" stroked="false">
                <v:path arrowok="t"/>
                <v:fill type="solid"/>
              </v:shape>
            </v:group>
            <v:group style="position:absolute;left:0;top:14027;width:6092;height:2811" coordorigin="0,14027" coordsize="6092,2811">
              <v:shape style="position:absolute;left:0;top:14027;width:6092;height:2811" coordorigin="0,14027" coordsize="6092,2811" path="m0,16838l6092,16838,6092,14027,0,14027,0,16838xe" filled="true" fillcolor="#d0e0a2" stroked="false">
                <v:path arrowok="t"/>
                <v:fill type="solid"/>
              </v:shape>
            </v:group>
            <v:group style="position:absolute;left:0;top:0;width:6092;height:14028" coordorigin="0,0" coordsize="6092,14028">
              <v:shape style="position:absolute;left:0;top:0;width:6092;height:14028" coordorigin="0,0" coordsize="6092,14028" path="m0,14027l6092,14027,6092,0,0,0,0,14027xe" filled="true" fillcolor="#afcc61" stroked="false">
                <v:path arrowok="t"/>
                <v:fill type="solid"/>
              </v:shape>
            </v:group>
            <v:group style="position:absolute;left:847;top:671;width:266;height:349" coordorigin="847,671" coordsize="266,349">
              <v:shape style="position:absolute;left:847;top:671;width:266;height:349" coordorigin="847,671" coordsize="266,349" path="m876,814l849,831,847,837,935,975,996,1018,1014,1020,1033,1018,1096,976,1018,976,1000,975,985,969,973,958,882,815,876,814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1001,715l945,715,958,723,1063,889,1070,907,1071,923,1072,926,1067,944,1057,960,1037,971,1018,976,1096,976,1096,976,1105,959,1111,941,1113,923,1111,904,1106,885,1098,868,1001,715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31,671l869,712,861,748,864,767,962,926,1011,948,1029,941,1042,927,1050,909,1050,909,1003,909,999,908,907,763,902,745,907,727,928,716,945,715,1001,715,995,705,982,690,966,679,949,673,931,671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63,756l936,773,935,779,1011,899,1010,904,1003,909,1050,909,1050,891,1043,873,970,757,963,756xe" filled="true" fillcolor="#000000" stroked="false">
                <v:path arrowok="t"/>
                <v:fill type="solid"/>
              </v:shape>
            </v:group>
            <v:group style="position:absolute;left:6659;top:5435;width:403;height:346" coordorigin="6659,5435" coordsize="403,346">
              <v:shape style="position:absolute;left:6659;top:5435;width:403;height:346" coordorigin="6659,5435" coordsize="403,346" path="m6698,5539l6674,5547,6661,5562,6659,5581,6704,5767,6719,5779,6740,5781,6751,5778,6698,5539xe" filled="true" fillcolor="#000000" stroked="false">
                <v:path arrowok="t"/>
                <v:fill type="solid"/>
              </v:shape>
              <v:shape style="position:absolute;left:6659;top:5435;width:403;height:346" coordorigin="6659,5435" coordsize="403,346" path="m6890,5435l6763,5458,6745,5468,6736,5485,6743,5530,6720,5535,6774,5774,7001,5728,6993,5689,6855,5689,6849,5685,6842,5655,6800,5655,6794,5651,6786,5617,6790,5611,6831,5603,6822,5565,6826,5559,6862,5552,6962,5552,6955,5521,6789,5521,6784,5499,6875,5481,6922,5481,6918,5461,6908,5444,6890,5435xe" filled="true" fillcolor="#000000" stroked="false">
                <v:path arrowok="t"/>
                <v:fill type="solid"/>
              </v:shape>
              <v:shape style="position:absolute;left:6659;top:5435;width:403;height:346" coordorigin="6659,5435" coordsize="403,346" path="m6982,5482l6971,5484,7024,5723,7048,5716,7060,5701,7062,5681,7023,5507,7018,5495,7002,5483,6982,5482xe" filled="true" fillcolor="#000000" stroked="false">
                <v:path arrowok="t"/>
                <v:fill type="solid"/>
              </v:shape>
              <v:shape style="position:absolute;left:6659;top:5435;width:403;height:346" coordorigin="6659,5435" coordsize="403,346" path="m6970,5586l6917,5586,6923,5590,6930,5623,6926,5629,6886,5637,6895,5676,6891,5682,6855,5689,6993,5689,6970,5586xe" filled="true" fillcolor="#000000" stroked="false">
                <v:path arrowok="t"/>
                <v:fill type="solid"/>
              </v:shape>
              <v:shape style="position:absolute;left:6659;top:5435;width:403;height:346" coordorigin="6659,5435" coordsize="403,346" path="m6840,5647l6800,5655,6842,5655,6840,5647xe" filled="true" fillcolor="#000000" stroked="false">
                <v:path arrowok="t"/>
                <v:fill type="solid"/>
              </v:shape>
              <v:shape style="position:absolute;left:6659;top:5435;width:403;height:346" coordorigin="6659,5435" coordsize="403,346" path="m6962,5552l6862,5552,6868,5555,6876,5594,6917,5586,6970,5586,6962,5552xe" filled="true" fillcolor="#000000" stroked="false">
                <v:path arrowok="t"/>
                <v:fill type="solid"/>
              </v:shape>
              <v:shape style="position:absolute;left:6659;top:5435;width:403;height:346" coordorigin="6659,5435" coordsize="403,346" path="m6922,5481l6875,5481,6880,5502,6789,5521,6955,5521,6949,5493,6925,5493,6922,5481xe" filled="true" fillcolor="#000000" stroked="false">
                <v:path arrowok="t"/>
                <v:fill type="solid"/>
              </v:shape>
              <v:shape style="position:absolute;left:6659;top:5435;width:403;height:346" coordorigin="6659,5435" coordsize="403,346" path="m6948,5489l6925,5493,6949,5493,6948,5489xe" filled="true" fillcolor="#000000" stroked="false">
                <v:path arrowok="t"/>
                <v:fill type="solid"/>
              </v:shape>
            </v:group>
            <v:group style="position:absolute;left:859;top:14429;width:436;height:368" coordorigin="859,14429" coordsize="436,368">
              <v:shape style="position:absolute;left:859;top:14429;width:436;height:368" coordorigin="859,14429" coordsize="436,368" path="m879,14509l874,14510,859,14533,860,14539,907,14569,912,14572,918,14571,920,14566,947,14525,904,14525,884,14512,879,14509xe" filled="true" fillcolor="#000000" stroked="false">
                <v:path arrowok="t"/>
                <v:fill type="solid"/>
              </v:shape>
              <v:shape style="position:absolute;left:859;top:14429;width:436;height:368" coordorigin="859,14429" coordsize="436,368" path="m950,14462l944,14464,904,14525,947,14525,975,14483,973,14477,969,14475,954,14465,950,14462xe" filled="true" fillcolor="#000000" stroked="false">
                <v:path arrowok="t"/>
                <v:fill type="solid"/>
              </v:shape>
              <v:shape style="position:absolute;left:859;top:14429;width:436;height:368" coordorigin="859,14429" coordsize="436,368" path="m905,14628l899,14629,884,14652,886,14657,933,14688,937,14691,943,14689,946,14685,973,14643,929,14643,909,14631,905,14628xe" filled="true" fillcolor="#000000" stroked="false">
                <v:path arrowok="t"/>
                <v:fill type="solid"/>
              </v:shape>
              <v:shape style="position:absolute;left:859;top:14429;width:436;height:368" coordorigin="859,14429" coordsize="436,368" path="m975,14581l969,14582,966,14586,929,14643,973,14643,1000,14602,999,14596,994,14593,975,14581xe" filled="true" fillcolor="#000000" stroked="false">
                <v:path arrowok="t"/>
                <v:fill type="solid"/>
              </v:shape>
              <v:shape style="position:absolute;left:859;top:14429;width:436;height:368" coordorigin="859,14429" coordsize="436,368" path="m950,14724l932,14733,922,14750,929,14776,942,14791,958,14796,980,14787,992,14772,994,14754,985,14735,968,14725,950,14724xe" filled="true" fillcolor="#000000" stroked="false">
                <v:path arrowok="t"/>
                <v:fill type="solid"/>
              </v:shape>
              <v:shape style="position:absolute;left:859;top:14429;width:436;height:368" coordorigin="859,14429" coordsize="436,368" path="m1280,14666l1053,14715,1049,14721,1057,14758,1063,14762,1290,14714,1295,14707,1287,14671,1280,14666xe" filled="true" fillcolor="#000000" stroked="false">
                <v:path arrowok="t"/>
                <v:fill type="solid"/>
              </v:shape>
              <v:shape style="position:absolute;left:859;top:14429;width:436;height:368" coordorigin="859,14429" coordsize="436,368" path="m1230,14429l1003,14477,999,14483,1006,14520,1013,14524,1240,14476,1244,14470,1236,14433,1230,14429xe" filled="true" fillcolor="#000000" stroked="false">
                <v:path arrowok="t"/>
                <v:fill type="solid"/>
              </v:shape>
              <v:shape style="position:absolute;left:859;top:14429;width:436;height:368" coordorigin="859,14429" coordsize="436,368" path="m1255,14547l1028,14596,1024,14602,1032,14639,1038,14643,1265,14595,1269,14589,1261,14552,1255,14547xe" filled="true" fillcolor="#000000" stroked="false">
                <v:path arrowok="t"/>
                <v:fill type="solid"/>
              </v:shape>
            </v:group>
            <v:group style="position:absolute;left:6657;top:8675;width:356;height:404" coordorigin="6657,8675" coordsize="356,404">
              <v:shape style="position:absolute;left:6657;top:8675;width:356;height:404" coordorigin="6657,8675" coordsize="356,404" path="m6820,8682l6663,8715,6657,8725,6731,9073,6741,9079,7006,9023,7013,9013,6966,8794,6852,8794,6842,8788,6820,8682xe" filled="true" fillcolor="#98c035" stroked="false">
                <v:path arrowok="t"/>
                <v:fill type="solid"/>
              </v:shape>
              <v:shape style="position:absolute;left:6657;top:8675;width:356;height:404" coordorigin="6657,8675" coordsize="356,404" path="m6961,8771l6852,8794,6966,8794,6961,8771xe" filled="true" fillcolor="#98c035" stroked="false">
                <v:path arrowok="t"/>
                <v:fill type="solid"/>
              </v:shape>
              <v:shape style="position:absolute;left:6657;top:8675;width:356;height:404" coordorigin="6657,8675" coordsize="356,404" path="m6852,8675l6843,8677,6862,8768,6956,8748,6954,8739,6952,8735,6857,8676,6852,8675xe" filled="true" fillcolor="#98c035" stroked="false">
                <v:path arrowok="t"/>
                <v:fill type="solid"/>
              </v:shape>
            </v:group>
            <v:group style="position:absolute;left:6748;top:12862;width:1426;height:1029" coordorigin="6748,12862" coordsize="1426,1029">
              <v:shape style="position:absolute;left:6748;top:12862;width:1426;height:1029" coordorigin="6748,12862" coordsize="1426,1029" path="m8129,12862l6789,12862,6768,12870,6754,12886,6748,12907,6748,13890,6762,13890,6762,12902,6773,12883,6793,12876,8159,12876,8150,12868,8129,12862xe" filled="true" fillcolor="#96c224" stroked="false">
                <v:path arrowok="t"/>
                <v:fill type="solid"/>
              </v:shape>
              <v:shape style="position:absolute;left:6748;top:12862;width:1426;height:1029" coordorigin="6748,12862" coordsize="1426,1029" path="m8159,12876l6793,12876,8134,12876,8153,12887,8160,12907,8160,13890,8174,13890,8173,12903,8166,12882,8159,12876xe" filled="true" fillcolor="#96c224" stroked="false">
                <v:path arrowok="t"/>
                <v:fill type="solid"/>
              </v:shape>
            </v:group>
            <v:group style="position:absolute;left:8088;top:12832;width:116;height:116" coordorigin="8088,12832" coordsize="116,116">
              <v:shape style="position:absolute;left:8088;top:12832;width:116;height:116" coordorigin="8088,12832" coordsize="116,116" path="m8141,12832l8120,12838,8103,12851,8092,12870,8088,12893,8093,12915,8106,12932,8125,12943,8147,12948,8169,12943,8187,12930,8199,12912,8203,12890,8203,12884,8197,12864,8184,12847,8165,12836,8141,12832xe" filled="true" fillcolor="#96c224" stroked="false">
                <v:path arrowok="t"/>
                <v:fill type="solid"/>
              </v:shape>
            </v:group>
            <v:group style="position:absolute;left:8104;top:12844;width:84;height:92" coordorigin="8104,12844" coordsize="84,92">
              <v:shape style="position:absolute;left:8104;top:12844;width:84;height:92" coordorigin="8104,12844" coordsize="84,92" path="m8161,12922l8131,12922,8136,12924,8141,12925,8144,12925,8144,12934,8146,12935,8149,12935,8151,12934,8151,12929,8151,12925,8155,12924,8159,12923,8161,12922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70,12921l8162,12921,8165,12926,8166,12927,8168,12927,8169,12926,8171,12925,8171,12923,8170,12921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61,12921l8123,12921,8122,12923,8123,12925,8126,12927,8128,12926,8131,12922,8161,12922,8161,12921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28,12910l8118,12910,8119,12913,8122,12915,8125,12918,8123,12922,8123,12921,8161,12921,8162,12921,8170,12921,8167,12917,8142,12917,8136,12916,8128,12910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73,12906l8165,12914,8158,12917,8167,12917,8167,12917,8170,12914,8172,12910,8173,12906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09,12864l8107,12865,8106,12867,8105,12868,8106,12870,8107,12871,8115,12876,8113,12879,8112,12882,8112,12886,8105,12886,8104,12887,8104,12891,8105,12893,8112,12893,8112,12895,8112,12897,8113,12900,8114,12904,8108,12907,8106,12908,8105,12910,8106,12912,8107,12914,8109,12914,8111,12913,8118,12910,8128,12910,8123,12906,8119,12897,8119,12893,8120,12888,8120,12878,8126,12871,8128,12870,8118,12870,8111,12865,8109,12864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25,12882l8126,12893,8134,12902,8153,12905,8161,12906,8171,12902,8173,12901,8176,12900,8179,12897,8160,12897,8153,12897,8150,12897,8138,12895,8131,12891,8125,12882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69,12862l8144,12862,8157,12864,8166,12868,8170,12876,8173,12879,8174,12883,8174,12891,8174,12891,8173,12892,8172,12893,8170,12894,8160,12897,8179,12897,8182,12892,8182,12883,8181,12879,8179,12875,8185,12871,8187,12870,8187,12869,8176,12869,8174,12866,8171,12863,8169,12862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26,12852l8123,12854,8123,12855,8122,12856,8123,12857,8126,12862,8123,12864,8120,12866,8118,12870,8128,12870,8136,12864,8141,12863,8144,12862,8169,12862,8168,12861,8170,12858,8131,12858,8129,12854,8128,12853,8126,12852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84,12864l8176,12869,8187,12869,8188,12868,8187,12867,8186,12865,8184,12864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48,12844l8144,12844,8143,12846,8143,12855,8140,12855,8139,12856,8136,12856,8131,12858,8170,12858,8170,12858,8162,12858,8159,12856,8155,12855,8150,12855,8150,12855,8150,12846,8148,12844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68,12852l8166,12852,8165,12854,8162,12858,8170,12858,8170,12857,8171,12856,8171,12855,8171,12854,8168,12852xe" filled="true" fillcolor="#ffffff" stroked="false">
                <v:path arrowok="t"/>
                <v:fill type="solid"/>
              </v:shape>
              <v:shape style="position:absolute;left:8104;top:12844;width:84;height:92" coordorigin="8104,12844" coordsize="84,92" path="m8171,12856l8170,12857,8171,12856xe" filled="true" fillcolor="#ffffff" stroked="false">
                <v:path arrowok="t"/>
                <v:fill type="solid"/>
              </v:shape>
            </v:group>
            <v:group style="position:absolute;left:8107;top:12886;width:2;height:2" coordorigin="8107,12886" coordsize="2,2">
              <v:shape style="position:absolute;left:8107;top:12886;width:2;height:2" coordorigin="8107,12886" coordsize="1,0" path="m8107,12886l8107,12886e" filled="false" stroked="true" strokeweight=".1pt" strokecolor="#ffffff">
                <v:path arrowok="t"/>
              </v:shape>
            </v:group>
            <v:group style="position:absolute;left:8134;top:12872;width:11;height:11" coordorigin="8134,12872" coordsize="11,11">
              <v:shape style="position:absolute;left:8134;top:12872;width:11;height:11" coordorigin="8134,12872" coordsize="11,11" path="m8142,12872l8136,12872,8134,12874,8134,12880,8136,12882,8142,12882,8144,12880,8144,12874,8142,12872xe" filled="true" fillcolor="#ffffff" stroked="false">
                <v:path arrowok="t"/>
                <v:fill type="solid"/>
              </v:shape>
            </v:group>
            <v:group style="position:absolute;left:8158;top:12881;width:8;height:8" coordorigin="8158,12881" coordsize="8,8">
              <v:shape style="position:absolute;left:8158;top:12881;width:8;height:8" coordorigin="8158,12881" coordsize="8,8" path="m8164,12881l8160,12881,8158,12883,8158,12887,8160,12888,8164,12888,8165,12887,8165,12883,8164,12881xe" filled="true" fillcolor="#ffffff" stroked="false">
                <v:path arrowok="t"/>
                <v:fill type="solid"/>
              </v:shape>
              <v:shape style="position:absolute;left:7356;top:10364;width:468;height:191" type="#_x0000_t75" stroked="false">
                <v:imagedata r:id="rId494" o:title=""/>
              </v:shape>
              <v:shape style="position:absolute;left:7568;top:10488;width:115;height:67" type="#_x0000_t75" stroked="false">
                <v:imagedata r:id="rId495" o:title=""/>
              </v:shape>
              <v:shape style="position:absolute;left:7618;top:10501;width:67;height:54" type="#_x0000_t75" stroked="false">
                <v:imagedata r:id="rId496" o:title=""/>
              </v:shape>
              <v:shape style="position:absolute;left:7517;top:10441;width:64;height:112" type="#_x0000_t75" stroked="false">
                <v:imagedata r:id="rId497" o:title=""/>
              </v:shape>
              <v:shape style="position:absolute;left:7617;top:10368;width:80;height:142" type="#_x0000_t75" stroked="false">
                <v:imagedata r:id="rId498" o:title=""/>
              </v:shape>
              <v:shape style="position:absolute;left:7359;top:10515;width:83;height:40" type="#_x0000_t75" stroked="false">
                <v:imagedata r:id="rId499" o:title=""/>
              </v:shape>
              <v:shape style="position:absolute;left:7695;top:10473;width:120;height:77" type="#_x0000_t75" stroked="false">
                <v:imagedata r:id="rId500" o:title=""/>
              </v:shape>
              <v:shape style="position:absolute;left:7633;top:10410;width:19;height:50" type="#_x0000_t75" stroked="false">
                <v:imagedata r:id="rId501" o:title=""/>
              </v:shape>
              <v:shape style="position:absolute;left:7631;top:10413;width:11;height:36" type="#_x0000_t75" stroked="false">
                <v:imagedata r:id="rId502" o:title=""/>
              </v:shape>
              <v:shape style="position:absolute;left:7479;top:10386;width:21;height:23" type="#_x0000_t75" stroked="false">
                <v:imagedata r:id="rId503" o:title=""/>
              </v:shape>
              <v:shape style="position:absolute;left:7477;top:10390;width:11;height:12" type="#_x0000_t75" stroked="false">
                <v:imagedata r:id="rId504" o:title=""/>
              </v:shape>
            </v:group>
            <v:group style="position:absolute;left:7500;top:10523;width:9;height:15" coordorigin="7500,10523" coordsize="9,15">
              <v:shape style="position:absolute;left:7500;top:10523;width:9;height:15" coordorigin="7500,10523" coordsize="9,15" path="m7504,10523l7501,10523,7500,10528,7500,10531,7503,10537,7508,10536,7508,10529,7507,10527,7504,10523xe" filled="true" fillcolor="#f8f7f7" stroked="false">
                <v:path arrowok="t"/>
                <v:fill type="solid"/>
              </v:shape>
            </v:group>
            <v:group style="position:absolute;left:7613;top:10519;width:6;height:5" coordorigin="7613,10519" coordsize="6,5">
              <v:shape style="position:absolute;left:7613;top:10519;width:6;height:5" coordorigin="7613,10519" coordsize="6,5" path="m7613,10522l7619,10522e" filled="false" stroked="true" strokeweight=".321pt" strokecolor="#f8f7f7">
                <v:path arrowok="t"/>
              </v:shape>
            </v:group>
            <v:group style="position:absolute;left:7616;top:10492;width:5;height:15" coordorigin="7616,10492" coordsize="5,15">
              <v:shape style="position:absolute;left:7616;top:10492;width:5;height:15" coordorigin="7616,10492" coordsize="5,15" path="m7618,10492l7617,10494,7616,10495,7616,10500,7617,10503,7616,10506,7616,10506,7617,10503,7619,10501,7621,10496,7621,10495,7620,10494,7620,10492,7618,10492xe" filled="true" fillcolor="#f8f7f7" stroked="false">
                <v:path arrowok="t"/>
                <v:fill type="solid"/>
              </v:shape>
            </v:group>
            <v:group style="position:absolute;left:7665;top:10445;width:14;height:14" coordorigin="7665,10445" coordsize="14,14">
              <v:shape style="position:absolute;left:7665;top:10445;width:14;height:14" coordorigin="7665,10445" coordsize="14,14" path="m7671,10445l7669,10446,7666,10451,7665,10453,7665,10457,7667,10458,7669,10456,7670,10455,7673,10454,7674,10454,7675,10453,7676,10452,7679,10449,7678,10445,7671,10445xe" filled="true" fillcolor="#f8f7f7" stroked="false">
                <v:path arrowok="t"/>
                <v:fill type="solid"/>
              </v:shape>
            </v:group>
            <v:group style="position:absolute;left:7662;top:10460;width:3;height:6" coordorigin="7662,10460" coordsize="3,6">
              <v:shape style="position:absolute;left:7662;top:10460;width:3;height:6" coordorigin="7662,10460" coordsize="3,6" path="m7664,10460l7662,10465,7662,10466,7665,10461,7664,10460xe" filled="true" fillcolor="#f8f7f7" stroked="false">
                <v:path arrowok="t"/>
                <v:fill type="solid"/>
              </v:shape>
            </v:group>
            <v:group style="position:absolute;left:7660;top:10486;width:3;height:17" coordorigin="7660,10486" coordsize="3,17">
              <v:shape style="position:absolute;left:7660;top:10486;width:3;height:17" coordorigin="7660,10486" coordsize="3,17" path="m7660,10495l7662,10495e" filled="false" stroked="true" strokeweight=".95pt" strokecolor="#f8f7f7">
                <v:path arrowok="t"/>
              </v:shape>
            </v:group>
            <v:group style="position:absolute;left:7648;top:10538;width:14;height:17" coordorigin="7648,10538" coordsize="14,17">
              <v:shape style="position:absolute;left:7648;top:10538;width:14;height:17" coordorigin="7648,10538" coordsize="14,17" path="m7656,10538l7650,10541,7650,10550,7648,10555,7655,10555,7656,10553,7662,10545,7657,10538,7656,10538xe" filled="true" fillcolor="#f8f7f7" stroked="false">
                <v:path arrowok="t"/>
                <v:fill type="solid"/>
              </v:shape>
            </v:group>
            <v:group style="position:absolute;left:7783;top:10549;width:10;height:10" coordorigin="7783,10549" coordsize="10,10">
              <v:shape style="position:absolute;left:7783;top:10549;width:10;height:10" coordorigin="7783,10549" coordsize="10,10" path="m7788,10549l7786,10550,7784,10554,7783,10556,7783,10558,7783,10558,7785,10558,7788,10559,7792,10557,7793,10555,7793,10551,7792,10550,7788,10549xe" filled="true" fillcolor="#f8f7f7" stroked="false">
                <v:path arrowok="t"/>
                <v:fill type="solid"/>
              </v:shape>
            </v:group>
            <v:group style="position:absolute;left:7458;top:10472;width:5;height:6" coordorigin="7458,10472" coordsize="5,6">
              <v:shape style="position:absolute;left:7458;top:10472;width:5;height:6" coordorigin="7458,10472" coordsize="5,6" path="m7463,10472l7458,10473,7461,10478,7462,10477,7463,10472xe" filled="true" fillcolor="#f8f7f7" stroked="false">
                <v:path arrowok="t"/>
                <v:fill type="solid"/>
              </v:shape>
            </v:group>
            <v:group style="position:absolute;left:6746;top:9527;width:1426;height:1029" coordorigin="6746,9527" coordsize="1426,1029">
              <v:shape style="position:absolute;left:6746;top:9527;width:1426;height:1029" coordorigin="6746,9527" coordsize="1426,1029" path="m8126,9527l6786,9527,6766,9534,6751,9550,6746,9572,6746,10555,6760,10555,6760,9567,6770,9548,6791,9540,8156,9540,8148,9532,8126,9527xe" filled="true" fillcolor="#96c224" stroked="false">
                <v:path arrowok="t"/>
                <v:fill type="solid"/>
              </v:shape>
              <v:shape style="position:absolute;left:6746;top:9527;width:1426;height:1029" coordorigin="6746,9527" coordsize="1426,1029" path="m8156,9540l6791,9540,8131,9541,8150,9551,8158,9572,8157,10555,8171,10555,8171,9568,8164,9547,8156,9540xe" filled="true" fillcolor="#96c224" stroked="false">
                <v:path arrowok="t"/>
                <v:fill type="solid"/>
              </v:shape>
              <v:shape style="position:absolute;left:7560;top:9727;width:79;height:289" type="#_x0000_t75" stroked="false">
                <v:imagedata r:id="rId505" o:title=""/>
              </v:shape>
              <v:shape style="position:absolute;left:7560;top:9727;width:79;height:289" type="#_x0000_t75" stroked="false">
                <v:imagedata r:id="rId505" o:title=""/>
              </v:shape>
              <v:shape style="position:absolute;left:7591;top:9732;width:46;height:64" type="#_x0000_t75" stroked="false">
                <v:imagedata r:id="rId506" o:title=""/>
              </v:shape>
              <v:shape style="position:absolute;left:7561;top:9739;width:27;height:9" type="#_x0000_t75" stroked="false">
                <v:imagedata r:id="rId507" o:title=""/>
              </v:shape>
              <v:shape style="position:absolute;left:7594;top:9937;width:12;height:73" type="#_x0000_t75" stroked="false">
                <v:imagedata r:id="rId508" o:title=""/>
              </v:shape>
            </v:group>
            <v:group style="position:absolute;left:7598;top:9981;width:9;height:25" coordorigin="7598,9981" coordsize="9,25">
              <v:shape style="position:absolute;left:7598;top:9981;width:9;height:25" coordorigin="7598,9981" coordsize="9,25" path="m7602,9981l7599,9986,7599,9991,7598,9998,7598,10003,7601,10006,7603,10006,7606,10003,7606,9999,7606,9992,7606,9987,7604,9982,7602,9981xe" filled="true" fillcolor="#f8f7f7" stroked="false">
                <v:path arrowok="t"/>
                <v:fill type="solid"/>
              </v:shape>
            </v:group>
            <v:group style="position:absolute;left:7601;top:9968;width:5;height:6" coordorigin="7601,9968" coordsize="5,6">
              <v:shape style="position:absolute;left:7601;top:9968;width:5;height:6" coordorigin="7601,9968" coordsize="5,6" path="m7604,9968l7603,9968,7601,9970,7601,9972,7604,9973,7605,9972,7605,9970,7605,9969,7604,9968xe" filled="true" fillcolor="#f8f7f7" stroked="false">
                <v:path arrowok="t"/>
                <v:fill type="solid"/>
              </v:shape>
            </v:group>
            <v:group style="position:absolute;left:7600;top:9735;width:32;height:27" coordorigin="7600,9735" coordsize="32,27">
              <v:shape style="position:absolute;left:7600;top:9735;width:32;height:27" coordorigin="7600,9735" coordsize="32,27" path="m7631,9735l7618,9741,7605,9748,7600,9761,7602,9762,7614,9755,7622,9745,7632,9736,7631,9735xe" filled="true" fillcolor="#f8f7f7" stroked="false">
                <v:path arrowok="t"/>
                <v:fill type="solid"/>
              </v:shape>
            </v:group>
            <v:group style="position:absolute;left:7599;top:9768;width:4;height:6" coordorigin="7599,9768" coordsize="4,6">
              <v:shape style="position:absolute;left:7599;top:9768;width:4;height:6" coordorigin="7599,9768" coordsize="4,6" path="m7602,9768l7602,9768,7599,9771,7599,9774,7600,9774,7601,9773,7601,9772,7602,9768xe" filled="true" fillcolor="#f8f7f7" stroked="false">
                <v:path arrowok="t"/>
                <v:fill type="solid"/>
              </v:shape>
            </v:group>
            <v:group style="position:absolute;left:7592;top:9769;width:4;height:6" coordorigin="7592,9769" coordsize="4,6">
              <v:shape style="position:absolute;left:7592;top:9769;width:4;height:6" coordorigin="7592,9769" coordsize="4,6" path="m7595,9769l7595,9769,7593,9773,7592,9775,7593,9775,7594,9774,7595,9773,7595,9769xe" filled="true" fillcolor="#f8f7f7" stroked="false">
                <v:path arrowok="t"/>
                <v:fill type="solid"/>
              </v:shape>
            </v:group>
            <v:group style="position:absolute;left:7571;top:9741;width:7;height:5" coordorigin="7571,9741" coordsize="7,5">
              <v:shape style="position:absolute;left:7571;top:9741;width:7;height:5" coordorigin="7571,9741" coordsize="7,5" path="m7574,9741l7571,9742,7571,9743,7572,9745,7575,9745,7577,9745,7577,9744,7576,9743,7574,9741xe" filled="true" fillcolor="#f8f7f7" stroked="false">
                <v:path arrowok="t"/>
                <v:fill type="solid"/>
              </v:shape>
              <v:shape style="position:absolute;left:7041;top:9635;width:266;height:46" type="#_x0000_t75" stroked="false">
                <v:imagedata r:id="rId509" o:title=""/>
              </v:shape>
              <v:shape style="position:absolute;left:7109;top:9649;width:24;height:12" type="#_x0000_t75" stroked="false">
                <v:imagedata r:id="rId510" o:title=""/>
              </v:shape>
              <v:shape style="position:absolute;left:7164;top:9654;width:49;height:21" type="#_x0000_t75" stroked="false">
                <v:imagedata r:id="rId511" o:title=""/>
              </v:shape>
            </v:group>
            <v:group style="position:absolute;left:7229;top:9654;width:27;height:6" coordorigin="7229,9654" coordsize="27,6">
              <v:shape style="position:absolute;left:7229;top:9654;width:27;height:6" coordorigin="7229,9654" coordsize="27,6" path="m7234,9654l7231,9654,7229,9654,7229,9656,7229,9657,7231,9659,7235,9659,7237,9660,7239,9660,7247,9660,7250,9660,7253,9659,7254,9659,7255,9659,7255,9658,7249,9658,7243,9655,7237,9654,7234,9654e" filled="false" stroked="false">
                <v:path arrowok="t"/>
              </v:shape>
              <v:shape style="position:absolute;left:7288;top:9648;width:15;height:7" type="#_x0000_t75" stroked="false">
                <v:imagedata r:id="rId512" o:title=""/>
              </v:shape>
              <v:shape style="position:absolute;left:7046;top:9644;width:27;height:19" type="#_x0000_t75" stroked="false">
                <v:imagedata r:id="rId513" o:title=""/>
              </v:shape>
              <v:shape style="position:absolute;left:7047;top:9637;width:255;height:15" type="#_x0000_t75" stroked="false">
                <v:imagedata r:id="rId514" o:title=""/>
              </v:shape>
            </v:group>
            <v:group style="position:absolute;left:7048;top:9649;width:19;height:14" coordorigin="7048,9649" coordsize="19,14">
              <v:shape style="position:absolute;left:7048;top:9649;width:19;height:14" coordorigin="7048,9649" coordsize="19,14" path="m7049,9649l7048,9650,7052,9655,7056,9661,7063,9663,7064,9662,7066,9661,7067,9660,7067,9657,7066,9656,7062,9654,7060,9653,7055,9652,7052,9651,7049,9649xe" filled="true" fillcolor="#f8f7f7" stroked="false">
                <v:path arrowok="t"/>
                <v:fill type="solid"/>
              </v:shape>
            </v:group>
            <v:group style="position:absolute;left:7114;top:9653;width:10;height:6" coordorigin="7114,9653" coordsize="10,6">
              <v:shape style="position:absolute;left:7114;top:9653;width:10;height:6" coordorigin="7114,9653" coordsize="10,6" path="m7115,9653l7121,9659,7124,9658,7124,9657,7123,9655,7122,9654,7119,9654,7117,9653,7115,9653xe" filled="true" fillcolor="#f8f7f7" stroked="false">
                <v:path arrowok="t"/>
                <v:fill type="solid"/>
              </v:shape>
            </v:group>
            <v:group style="position:absolute;left:7125;top:9657;width:4;height:4" coordorigin="7125,9657" coordsize="4,4">
              <v:shape style="position:absolute;left:7125;top:9657;width:4;height:4" coordorigin="7125,9657" coordsize="4,4" path="m7125,9659l7129,9659e" filled="false" stroked="true" strokeweight=".297pt" strokecolor="#f8f7f7">
                <v:path arrowok="t"/>
              </v:shape>
            </v:group>
            <v:group style="position:absolute;left:7168;top:9659;width:21;height:14" coordorigin="7168,9659" coordsize="21,14">
              <v:shape style="position:absolute;left:7168;top:9659;width:21;height:14" coordorigin="7168,9659" coordsize="21,14" path="m7170,9659l7168,9661,7175,9667,7184,9672,7188,9671,7188,9669,7186,9667,7182,9665,7177,9663,7174,9661,7170,9659xe" filled="true" fillcolor="#f8f7f7" stroked="false">
                <v:path arrowok="t"/>
                <v:fill type="solid"/>
              </v:shape>
            </v:group>
            <v:group style="position:absolute;left:7193;top:9672;width:4;height:2" coordorigin="7193,9672" coordsize="4,2">
              <v:shape style="position:absolute;left:7193;top:9672;width:4;height:2" coordorigin="7193,9672" coordsize="4,2" path="m7193,9673l7196,9673e" filled="false" stroked="true" strokeweight=".169pt" strokecolor="#f8f7f7">
                <v:path arrowok="t"/>
              </v:shape>
            </v:group>
            <v:group style="position:absolute;left:7238;top:9655;width:13;height:6" coordorigin="7238,9655" coordsize="13,6">
              <v:shape style="position:absolute;left:7238;top:9655;width:13;height:6" coordorigin="7238,9655" coordsize="13,6" path="m7238,9655l7238,9658,7241,9659,7243,9660,7246,9660,7248,9661,7250,9659,7250,9658,7249,9657,7247,9657,7244,9657,7242,9656,7238,9655xe" filled="true" fillcolor="#f8f7f7" stroked="false">
                <v:path arrowok="t"/>
                <v:fill type="solid"/>
              </v:shape>
              <v:shape style="position:absolute;left:7238;top:9655;width:13;height:6" coordorigin="7238,9655" coordsize="13,6" path="m7248,9657l7247,9657,7249,9657,7248,9657xe" filled="true" fillcolor="#f8f7f7" stroked="false">
                <v:path arrowok="t"/>
                <v:fill type="solid"/>
              </v:shape>
            </v:group>
            <v:group style="position:absolute;left:7290;top:9650;width:6;height:4" coordorigin="7290,9650" coordsize="6,4">
              <v:shape style="position:absolute;left:7290;top:9650;width:6;height:4" coordorigin="7290,9650" coordsize="6,4" path="m7294,9650l7290,9651,7291,9653,7295,9653,7295,9653,7296,9652,7295,9651,7295,9650,7294,9650xe" filled="true" fillcolor="#f8f7f7" stroked="false">
                <v:path arrowok="t"/>
                <v:fill type="solid"/>
              </v:shape>
            </v:group>
            <v:group style="position:absolute;left:7089;top:9639;width:43;height:7" coordorigin="7089,9639" coordsize="43,7">
              <v:shape style="position:absolute;left:7089;top:9639;width:43;height:7" coordorigin="7089,9639" coordsize="43,7" path="m7111,9639l7091,9643,7089,9644,7089,9645,7090,9645,7110,9641,7129,9640,7131,9640,7131,9639,7131,9639,7111,9639xe" filled="true" fillcolor="#f8f7f7" stroked="false">
                <v:path arrowok="t"/>
                <v:fill type="solid"/>
              </v:shape>
              <v:shape style="position:absolute;left:7089;top:9639;width:43;height:7" coordorigin="7089,9639" coordsize="43,7" path="m7131,9640l7129,9640,7131,9640xe" filled="true" fillcolor="#f8f7f7" stroked="false">
                <v:path arrowok="t"/>
                <v:fill type="solid"/>
              </v:shape>
            </v:group>
            <v:group style="position:absolute;left:7192;top:9644;width:4;height:2" coordorigin="7192,9644" coordsize="4,2">
              <v:shape style="position:absolute;left:7192;top:9644;width:4;height:2" coordorigin="7192,9644" coordsize="4,0" path="m7192,9644l7195,9644e" filled="false" stroked="true" strokeweight=".113pt" strokecolor="#f8f7f7">
                <v:path arrowok="t"/>
              </v:shape>
            </v:group>
            <v:group style="position:absolute;left:7181;top:9644;width:8;height:2" coordorigin="7181,9644" coordsize="8,2">
              <v:shape style="position:absolute;left:7181;top:9644;width:8;height:2" coordorigin="7181,9644" coordsize="8,1" path="m7181,9644l7181,9645,7185,9645,7189,9644,7188,9644,7181,9644xe" filled="true" fillcolor="#f8f7f7" stroked="false">
                <v:path arrowok="t"/>
                <v:fill type="solid"/>
              </v:shape>
            </v:group>
            <v:group style="position:absolute;left:7221;top:9641;width:13;height:3" coordorigin="7221,9641" coordsize="13,3">
              <v:shape style="position:absolute;left:7221;top:9641;width:13;height:3" coordorigin="7221,9641" coordsize="13,3" path="m7226,9641l7224,9641,7221,9642,7221,9643,7229,9643,7231,9643,7233,9643,7233,9642,7231,9642,7229,9641,7226,9641xe" filled="true" fillcolor="#f8f7f7" stroked="false">
                <v:path arrowok="t"/>
                <v:fill type="solid"/>
              </v:shape>
            </v:group>
            <v:group style="position:absolute;left:8085;top:9497;width:116;height:116" coordorigin="8085,9497" coordsize="116,116">
              <v:shape style="position:absolute;left:8085;top:9497;width:116;height:116" coordorigin="8085,9497" coordsize="116,116" path="m8138,9497l8117,9503,8101,9516,8089,9535,8085,9558,8091,9579,8104,9597,8122,9608,8145,9612,8167,9607,8184,9595,8196,9577,8201,9555,8200,9549,8194,9528,8181,9512,8162,9501,8138,9497xe" filled="true" fillcolor="#96c224" stroked="false">
                <v:path arrowok="t"/>
                <v:fill type="solid"/>
              </v:shape>
            </v:group>
            <v:group style="position:absolute;left:8101;top:9509;width:84;height:92" coordorigin="8101,9509" coordsize="84,92">
              <v:shape style="position:absolute;left:8101;top:9509;width:84;height:92" coordorigin="8101,9509" coordsize="84,92" path="m8158,9586l8129,9586,8134,9589,8138,9589,8141,9590,8142,9599,8143,9600,8147,9600,8148,9598,8148,9593,8148,9589,8153,9589,8156,9587,8158,958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7,9586l8159,9586,8162,9590,8163,9592,8165,9592,8166,9591,8168,9590,8169,9588,8167,958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59,9586l8121,9586,8120,9587,8120,9589,8123,9591,8126,9591,8129,9586,8158,9586,8159,958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25,9574l8115,9574,8117,9577,8119,9580,8123,9583,8120,9587,8121,9586,8159,9586,8159,9586,8167,9586,8165,9582,8140,9582,8133,9581,8125,9574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71,9571l8162,9579,8155,9582,8165,9582,8165,9581,8167,9578,8169,9575,8171,9571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07,9529l8105,9530,8104,9531,8103,9533,8103,9535,8105,9536,8112,9540,8111,9543,8110,9547,8109,9550,8103,9550,8101,9552,8101,9556,8103,9557,8109,9557,8109,9560,8109,9561,8110,9565,8112,9568,8105,9572,8104,9573,8103,9575,8104,9577,8105,9578,8107,9579,8109,9578,8115,9574,8125,9574,8121,9571,8116,9562,8117,9558,8117,9552,8118,9543,8123,9536,8125,9534,8115,9534,8108,9530,8107,9529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22,9546l8123,9558,8132,9567,8151,9570,8159,9570,8169,9567,8171,9566,8173,9564,8176,9562,8158,9562,8151,9562,8148,9561,8136,9559,8129,9556,8122,954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6,9527l8142,9527,8155,9528,8163,9532,8168,9540,8170,9544,8171,9548,8171,9555,8171,9556,8170,9556,8169,9557,8167,9558,8158,9562,8176,9562,8179,9556,8179,9548,8178,9544,8177,9540,8183,9536,8185,9535,8185,9534,8173,9534,8171,9531,8168,9528,8166,9527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23,9517l8120,9519,8120,9519,8120,9521,8121,9522,8123,9526,8120,9528,8118,9531,8115,9534,8125,9534,8134,9529,8138,9528,8142,9527,8166,9527,8165,9526,8167,9523,8129,9523,8126,9518,8125,9517,8123,9517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81,9529l8173,9534,8185,9534,8185,9533,8184,9531,8183,9530,8181,9529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46,9509l8142,9509,8140,9510,8140,9519,8138,9520,8136,9520,8133,9521,8129,9523,8167,9523,8168,9523,8160,9523,8156,9521,8152,9520,8148,9519,8147,9519,8147,9510,8146,9509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5,9516l8163,9517,8162,9519,8160,9523,8168,9523,8168,9522,8169,9521,8169,9519,8168,9518,8165,951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8,9521l8168,9522,8168,9521xe" filled="true" fillcolor="#ffffff" stroked="false">
                <v:path arrowok="t"/>
                <v:fill type="solid"/>
              </v:shape>
            </v:group>
            <v:group style="position:absolute;left:8105;top:9550;width:2;height:2" coordorigin="8105,9550" coordsize="2,2">
              <v:shape style="position:absolute;left:8105;top:9550;width:2;height:2" coordorigin="8105,9550" coordsize="1,0" path="m8105,9550l8105,9550e" filled="false" stroked="true" strokeweight=".1pt" strokecolor="#ffffff">
                <v:path arrowok="t"/>
              </v:shape>
            </v:group>
            <v:group style="position:absolute;left:8131;top:9536;width:11;height:11" coordorigin="8131,9536" coordsize="11,11">
              <v:shape style="position:absolute;left:8131;top:9536;width:11;height:11" coordorigin="8131,9536" coordsize="11,11" path="m8139,9536l8133,9536,8131,9539,8131,9544,8133,9547,8139,9547,8141,9544,8141,9539,8139,9536xe" filled="true" fillcolor="#ffffff" stroked="false">
                <v:path arrowok="t"/>
                <v:fill type="solid"/>
              </v:shape>
            </v:group>
            <v:group style="position:absolute;left:8155;top:9546;width:8;height:8" coordorigin="8155,9546" coordsize="8,8">
              <v:shape style="position:absolute;left:8155;top:9546;width:8;height:8" coordorigin="8155,9546" coordsize="8,8" path="m8161,9546l8157,9546,8155,9547,8155,9551,8157,9553,8161,9553,8163,9551,8163,9547,8161,9546xe" filled="true" fillcolor="#ffffff" stroked="false">
                <v:path arrowok="t"/>
                <v:fill type="solid"/>
              </v:shape>
            </v:group>
            <v:group style="position:absolute;left:8085;top:9497;width:116;height:116" coordorigin="8085,9497" coordsize="116,116">
              <v:shape style="position:absolute;left:8085;top:9497;width:116;height:116" coordorigin="8085,9497" coordsize="116,116" path="m8138,9497l8117,9503,8101,9516,8089,9535,8085,9558,8091,9579,8104,9597,8122,9608,8145,9612,8167,9607,8184,9595,8196,9577,8201,9555,8200,9549,8194,9528,8181,9512,8162,9501,8138,9497xe" filled="true" fillcolor="#96c224" stroked="false">
                <v:path arrowok="t"/>
                <v:fill type="solid"/>
              </v:shape>
            </v:group>
            <v:group style="position:absolute;left:8101;top:9509;width:84;height:92" coordorigin="8101,9509" coordsize="84,92">
              <v:shape style="position:absolute;left:8101;top:9509;width:84;height:92" coordorigin="8101,9509" coordsize="84,92" path="m8158,9586l8129,9586,8134,9589,8138,9589,8141,9590,8142,9599,8143,9600,8147,9600,8148,9598,8148,9593,8148,9589,8153,9589,8156,9587,8158,958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7,9586l8159,9586,8162,9590,8163,9592,8165,9592,8166,9591,8168,9590,8169,9588,8167,958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59,9586l8121,9586,8120,9587,8120,9589,8123,9591,8126,9591,8129,9586,8158,9586,8159,958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25,9574l8115,9574,8117,9577,8119,9580,8123,9583,8120,9587,8121,9586,8159,9586,8159,9586,8167,9586,8165,9582,8140,9582,8133,9581,8125,9574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71,9571l8162,9579,8155,9582,8165,9582,8165,9581,8167,9578,8169,9575,8171,9571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07,9529l8105,9530,8104,9531,8103,9533,8103,9535,8105,9536,8112,9540,8111,9543,8110,9547,8109,9550,8103,9550,8101,9552,8101,9556,8103,9557,8109,9557,8109,9560,8109,9561,8110,9565,8112,9568,8105,9572,8104,9573,8103,9575,8104,9577,8105,9578,8107,9579,8109,9578,8115,9574,8125,9574,8121,9571,8116,9562,8117,9558,8117,9552,8118,9543,8123,9536,8125,9534,8115,9534,8108,9530,8107,9529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22,9546l8123,9558,8132,9567,8151,9570,8159,9570,8169,9567,8171,9566,8173,9564,8176,9562,8158,9562,8151,9562,8148,9561,8136,9559,8129,9556,8122,954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6,9527l8142,9527,8155,9528,8163,9532,8168,9540,8170,9544,8171,9548,8171,9555,8171,9556,8170,9556,8169,9557,8167,9558,8158,9562,8176,9562,8179,9556,8179,9548,8178,9544,8177,9540,8183,9536,8185,9535,8185,9534,8173,9534,8171,9531,8168,9528,8166,9527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23,9517l8120,9519,8120,9519,8120,9521,8121,9522,8123,9526,8120,9528,8118,9531,8115,9534,8125,9534,8134,9529,8138,9528,8142,9527,8166,9527,8165,9526,8167,9523,8129,9523,8126,9518,8125,9517,8123,9517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81,9529l8173,9534,8185,9534,8185,9533,8184,9531,8183,9530,8181,9529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46,9509l8142,9509,8140,9510,8140,9519,8138,9520,8136,9520,8133,9521,8129,9523,8167,9523,8168,9523,8160,9523,8156,9521,8152,9520,8148,9519,8147,9519,8147,9510,8146,9509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5,9516l8163,9517,8162,9519,8160,9523,8168,9523,8168,9522,8169,9521,8169,9519,8168,9518,8165,9516xe" filled="true" fillcolor="#ffffff" stroked="false">
                <v:path arrowok="t"/>
                <v:fill type="solid"/>
              </v:shape>
              <v:shape style="position:absolute;left:8101;top:9509;width:84;height:92" coordorigin="8101,9509" coordsize="84,92" path="m8168,9521l8168,9522,8168,9521xe" filled="true" fillcolor="#ffffff" stroked="false">
                <v:path arrowok="t"/>
                <v:fill type="solid"/>
              </v:shape>
            </v:group>
            <v:group style="position:absolute;left:8131;top:9536;width:11;height:11" coordorigin="8131,9536" coordsize="11,11">
              <v:shape style="position:absolute;left:8131;top:9536;width:11;height:11" coordorigin="8131,9536" coordsize="11,11" path="m8139,9536l8133,9536,8131,9539,8131,9544,8133,9547,8139,9547,8141,9544,8141,9539,8139,9536xe" filled="true" fillcolor="#ffffff" stroked="false">
                <v:path arrowok="t"/>
                <v:fill type="solid"/>
              </v:shape>
            </v:group>
            <v:group style="position:absolute;left:8155;top:9546;width:8;height:8" coordorigin="8155,9546" coordsize="8,8">
              <v:shape style="position:absolute;left:8155;top:9546;width:8;height:8" coordorigin="8155,9546" coordsize="8,8" path="m8161,9546l8157,9546,8155,9547,8155,9551,8157,9553,8161,9553,8163,9551,8163,9547,8161,9546xe" filled="true" fillcolor="#ffffff" stroked="false">
                <v:path arrowok="t"/>
                <v:fill type="solid"/>
              </v:shape>
              <v:shape style="position:absolute;left:6741;top:14485;width:1432;height:1032" type="#_x0000_t75" stroked="false">
                <v:imagedata r:id="rId515" o:title=""/>
              </v:shape>
              <v:shape style="position:absolute;left:7058;top:14503;width:164;height:229" type="#_x0000_t75" stroked="false">
                <v:imagedata r:id="rId516" o:title=""/>
              </v:shape>
            </v:group>
            <v:group style="position:absolute;left:7707;top:14526;width:119;height:115" coordorigin="7707,14526" coordsize="119,115">
              <v:shape style="position:absolute;left:7707;top:14526;width:119;height:115" coordorigin="7707,14526" coordsize="119,115" path="m7747,14526l7737,14544,7722,14558,7707,14566,7707,14567,7714,14573,7720,14578,7727,14584,7730,14587,7733,14590,7740,14595,7743,14598,7746,14601,7753,14606,7756,14609,7759,14612,7763,14615,7766,14617,7769,14620,7773,14623,7777,14626,7780,14629,7782,14630,7799,14641,7804,14641,7825,14615,7825,14608,7787,14561,7769,14544,7762,14539,7757,14535,7752,14531,7747,14526xe" filled="true" fillcolor="#b77e5e" stroked="false">
                <v:path arrowok="t"/>
                <v:fill type="solid"/>
              </v:shape>
            </v:group>
            <v:group style="position:absolute;left:7710;top:14519;width:120;height:127" coordorigin="7710,14519" coordsize="120,127">
              <v:shape style="position:absolute;left:7710;top:14519;width:120;height:127" coordorigin="7710,14519" coordsize="120,127" path="m7710,14569l7710,14578,7718,14584,7723,14589,7773,14627,7782,14634,7784,14636,7787,14639,7792,14641,7800,14645,7808,14645,7815,14642,7818,14641,7818,14641,7804,14641,7799,14641,7794,14638,7790,14635,7786,14632,7782,14631,7782,14631,7780,14629,7778,14628,7776,14626,7773,14623,7769,14620,7766,14617,7763,14615,7759,14612,7756,14609,7753,14606,7743,14598,7740,14595,7737,14593,7733,14590,7730,14587,7727,14584,7710,14569xe" filled="true" fillcolor="#000000" stroked="false">
                <v:path arrowok="t"/>
                <v:fill type="solid"/>
              </v:shape>
              <v:shape style="position:absolute;left:7710;top:14519;width:120;height:127" coordorigin="7710,14519" coordsize="120,127" path="m7761,14531l7752,14531,7757,14535,7762,14539,7769,14544,7775,14550,7781,14555,7787,14561,7793,14566,7799,14571,7825,14615,7825,14619,7822,14633,7818,14637,7811,14639,7804,14641,7818,14641,7820,14640,7827,14630,7829,14620,7829,14613,7829,14606,7828,14600,7826,14594,7818,14585,7816,14584,7814,14582,7812,14579,7804,14571,7801,14567,7793,14559,7789,14556,7773,14542,7764,14533,7761,14531xe" filled="true" fillcolor="#000000" stroked="false">
                <v:path arrowok="t"/>
                <v:fill type="solid"/>
              </v:shape>
              <v:shape style="position:absolute;left:7710;top:14519;width:120;height:127" coordorigin="7710,14519" coordsize="120,127" path="m7749,14519l7744,14519,7744,14521,7743,14523,7742,14524,7742,14524,7738,14533,7733,14540,7728,14544,7718,14552,7710,14558,7710,14564,7725,14556,7739,14542,7752,14531,7761,14531,7759,14529,7756,14526,7752,14523,7749,14520,7749,14519xe" filled="true" fillcolor="#000000" stroked="false">
                <v:path arrowok="t"/>
                <v:fill type="solid"/>
              </v:shape>
            </v:group>
            <v:group style="position:absolute;left:7710;top:14594;width:71;height:64" coordorigin="7710,14594" coordsize="71,64">
              <v:shape style="position:absolute;left:7710;top:14594;width:71;height:64" coordorigin="7710,14594" coordsize="71,64" path="m7780,14594l7780,14594,7758,14610,7738,14626,7721,14639,7710,14648,7710,14657,7721,14647,7738,14633,7756,14619,7774,14604,7780,14594xe" filled="true" fillcolor="#000000" stroked="false">
                <v:path arrowok="t"/>
                <v:fill type="solid"/>
              </v:shape>
            </v:group>
            <v:group style="position:absolute;left:7710;top:14585;width:111;height:133" coordorigin="7710,14585" coordsize="111,133">
              <v:shape style="position:absolute;left:7710;top:14585;width:111;height:133" coordorigin="7710,14585" coordsize="111,133" path="m7792,14585l7788,14588,7780,14594,7786,14595,7730,14640,7710,14657,7710,14717,7729,14717,7734,14712,7788,14659,7802,14645,7807,14640,7820,14623,7815,14619,7792,14585xe" filled="true" fillcolor="#b77e5e" stroked="false">
                <v:path arrowok="t"/>
                <v:fill type="solid"/>
              </v:shape>
            </v:group>
            <v:group style="position:absolute;left:7729;top:14639;width:79;height:79" coordorigin="7729,14639" coordsize="79,79">
              <v:shape style="position:absolute;left:7729;top:14639;width:79;height:79" coordorigin="7729,14639" coordsize="79,79" path="m7807,14639l7765,14682,7729,14717,7736,14717,7784,14668,7807,14640,7807,14639xe" filled="true" fillcolor="#000000" stroked="false">
                <v:path arrowok="t"/>
                <v:fill type="solid"/>
              </v:shape>
            </v:group>
            <v:group style="position:absolute;left:6790;top:11953;width:1339;height:274" coordorigin="6790,11953" coordsize="1339,274">
              <v:shape style="position:absolute;left:6790;top:11953;width:1339;height:274" coordorigin="6790,11953" coordsize="1339,274" path="m8119,11953l6800,11953,6790,11963,6790,12226,8129,12226,8129,11963,8119,11953xe" filled="true" fillcolor="#e0eaba" stroked="false">
                <v:path arrowok="t"/>
                <v:fill type="solid"/>
              </v:shape>
            </v:group>
            <v:group style="position:absolute;left:6746;top:11198;width:1426;height:1029" coordorigin="6746,11198" coordsize="1426,1029">
              <v:shape style="position:absolute;left:6746;top:11198;width:1426;height:1029" coordorigin="6746,11198" coordsize="1426,1029" path="m8126,11198l6786,11198,6766,11206,6751,11222,6746,11243,6746,12226,6760,12226,6760,11238,6770,11219,6791,11211,8156,11211,8148,11203,8126,11198xe" filled="true" fillcolor="#96c224" stroked="false">
                <v:path arrowok="t"/>
                <v:fill type="solid"/>
              </v:shape>
              <v:shape style="position:absolute;left:6746;top:11198;width:1426;height:1029" coordorigin="6746,11198" coordsize="1426,1029" path="m8156,11211l6791,11211,8131,11212,8150,11223,8158,11243,8157,12226,8171,12226,8171,11239,8164,11218,8156,11211xe" filled="true" fillcolor="#96c224" stroked="false">
                <v:path arrowok="t"/>
                <v:fill type="solid"/>
              </v:shape>
              <v:shape style="position:absolute;left:7753;top:11374;width:55;height:203" type="#_x0000_t75" stroked="false">
                <v:imagedata r:id="rId517" o:title=""/>
              </v:shape>
              <v:shape style="position:absolute;left:7753;top:11374;width:55;height:203" type="#_x0000_t75" stroked="false">
                <v:imagedata r:id="rId517" o:title=""/>
              </v:shape>
              <v:shape style="position:absolute;left:7772;top:11377;width:35;height:45" type="#_x0000_t75" stroked="false">
                <v:imagedata r:id="rId518" o:title=""/>
              </v:shape>
              <v:shape style="position:absolute;left:7753;top:11382;width:19;height:6" type="#_x0000_t75" stroked="false">
                <v:imagedata r:id="rId519" o:title=""/>
              </v:shape>
              <v:shape style="position:absolute;left:7776;top:11521;width:9;height:52" type="#_x0000_t75" stroked="false">
                <v:imagedata r:id="rId520" o:title=""/>
              </v:shape>
            </v:group>
            <v:group style="position:absolute;left:7779;top:11553;width:7;height:18" coordorigin="7779,11553" coordsize="7,18">
              <v:shape style="position:absolute;left:7779;top:11553;width:7;height:18" coordorigin="7779,11553" coordsize="7,18" path="m7782,11553l7780,11556,7780,11559,7779,11565,7779,11567,7781,11570,7782,11570,7785,11568,7785,11564,7785,11560,7785,11556,7784,11553,7782,11553xe" filled="true" fillcolor="#f8f7f7" stroked="false">
                <v:path arrowok="t"/>
                <v:fill type="solid"/>
              </v:shape>
            </v:group>
            <v:group style="position:absolute;left:7781;top:11543;width:3;height:4" coordorigin="7781,11543" coordsize="3,4">
              <v:shape style="position:absolute;left:7781;top:11543;width:3;height:4" coordorigin="7781,11543" coordsize="3,4" path="m7783,11543l7783,11543,7781,11544,7781,11546,7783,11547,7784,11546,7784,11544,7783,11543xe" filled="true" fillcolor="#f8f7f7" stroked="false">
                <v:path arrowok="t"/>
                <v:fill type="solid"/>
              </v:shape>
            </v:group>
            <v:group style="position:absolute;left:7781;top:11379;width:23;height:19" coordorigin="7781,11379" coordsize="23,19">
              <v:shape style="position:absolute;left:7781;top:11379;width:23;height:19" coordorigin="7781,11379" coordsize="23,19" path="m7802,11379l7793,11383,7784,11389,7781,11397,7782,11398,7783,11398,7790,11393,7796,11387,7803,11380,7802,11379xe" filled="true" fillcolor="#f8f7f7" stroked="false">
                <v:path arrowok="t"/>
                <v:fill type="solid"/>
              </v:shape>
            </v:group>
            <v:group style="position:absolute;left:7780;top:11402;width:3;height:5" coordorigin="7780,11402" coordsize="3,5">
              <v:shape style="position:absolute;left:7780;top:11402;width:3;height:5" coordorigin="7780,11402" coordsize="3,5" path="m7782,11402l7780,11405,7780,11407,7780,11407,7781,11406,7781,11405,7782,11403,7782,11402xe" filled="true" fillcolor="#f8f7f7" stroked="false">
                <v:path arrowok="t"/>
                <v:fill type="solid"/>
              </v:shape>
            </v:group>
            <v:group style="position:absolute;left:7760;top:11384;width:5;height:3" coordorigin="7760,11384" coordsize="5,3">
              <v:shape style="position:absolute;left:7760;top:11384;width:5;height:3" coordorigin="7760,11384" coordsize="5,3" path="m7762,11384l7760,11384,7760,11385,7761,11386,7763,11386,7764,11386,7764,11386,7763,11385,7762,11384xe" filled="true" fillcolor="#f8f7f7" stroked="false">
                <v:path arrowok="t"/>
                <v:fill type="solid"/>
              </v:shape>
              <v:shape style="position:absolute;left:6998;top:11300;width:222;height:38" type="#_x0000_t75" stroked="false">
                <v:imagedata r:id="rId521" o:title=""/>
              </v:shape>
              <v:shape style="position:absolute;left:7055;top:11312;width:19;height:10" type="#_x0000_t75" stroked="false">
                <v:imagedata r:id="rId522" o:title=""/>
              </v:shape>
              <v:shape style="position:absolute;left:7100;top:11316;width:41;height:19" type="#_x0000_t75" stroked="false">
                <v:imagedata r:id="rId523" o:title=""/>
              </v:shape>
            </v:group>
            <v:group style="position:absolute;left:7153;top:11316;width:24;height:5" coordorigin="7153,11316" coordsize="24,5">
              <v:shape style="position:absolute;left:7153;top:11316;width:24;height:5" coordorigin="7153,11316" coordsize="24,5" path="m7156,11316l7153,11316,7157,11320,7159,11320,7161,11320,7163,11321,7175,11320,7175,11320,7177,11319,7171,11319,7166,11317,7161,11316,7156,11316e" filled="false" stroked="false">
                <v:path arrowok="t"/>
              </v:shape>
              <v:shape style="position:absolute;left:7204;top:11311;width:12;height:5" type="#_x0000_t75" stroked="false">
                <v:imagedata r:id="rId524" o:title=""/>
              </v:shape>
              <v:shape style="position:absolute;left:7002;top:11308;width:23;height:16" type="#_x0000_t75" stroked="false">
                <v:imagedata r:id="rId525" o:title=""/>
              </v:shape>
              <v:shape style="position:absolute;left:7003;top:11301;width:212;height:12" type="#_x0000_t75" stroked="false">
                <v:imagedata r:id="rId526" o:title=""/>
              </v:shape>
            </v:group>
            <v:group style="position:absolute;left:7004;top:11312;width:16;height:12" coordorigin="7004,11312" coordsize="16,12">
              <v:shape style="position:absolute;left:7004;top:11312;width:16;height:12" coordorigin="7004,11312" coordsize="16,12" path="m7005,11312l7004,11312,7007,11317,7011,11321,7016,11323,7018,11323,7019,11321,7019,11321,7019,11318,7019,11317,7016,11316,7014,11315,7010,11314,7007,11313,7005,11312xe" filled="true" fillcolor="#f8f7f7" stroked="false">
                <v:path arrowok="t"/>
                <v:fill type="solid"/>
              </v:shape>
            </v:group>
            <v:group style="position:absolute;left:7059;top:11315;width:9;height:5" coordorigin="7059,11315" coordsize="9,5">
              <v:shape style="position:absolute;left:7059;top:11315;width:9;height:5" coordorigin="7059,11315" coordsize="9,5" path="m7060,11315l7065,11320,7067,11319,7067,11318,7066,11317,7066,11316,7063,11316,7062,11315,7060,11315xe" filled="true" fillcolor="#f8f7f7" stroked="false">
                <v:path arrowok="t"/>
                <v:fill type="solid"/>
              </v:shape>
            </v:group>
            <v:group style="position:absolute;left:7068;top:11318;width:4;height:4" coordorigin="7068,11318" coordsize="4,4">
              <v:shape style="position:absolute;left:7068;top:11318;width:4;height:4" coordorigin="7068,11318" coordsize="4,4" path="m7068,11320l7072,11320e" filled="false" stroked="true" strokeweight=".265pt" strokecolor="#f8f7f7">
                <v:path arrowok="t"/>
              </v:shape>
            </v:group>
            <v:group style="position:absolute;left:7104;top:11320;width:18;height:11" coordorigin="7104,11320" coordsize="18,11">
              <v:shape style="position:absolute;left:7104;top:11320;width:18;height:11" coordorigin="7104,11320" coordsize="18,11" path="m7105,11320l7104,11322,7109,11327,7117,11331,7121,11330,7121,11329,7119,11326,7116,11325,7112,11323,7109,11322,7105,11320xe" filled="true" fillcolor="#f8f7f7" stroked="false">
                <v:path arrowok="t"/>
                <v:fill type="solid"/>
              </v:shape>
            </v:group>
            <v:group style="position:absolute;left:7125;top:11331;width:3;height:2" coordorigin="7125,11331" coordsize="3,2">
              <v:shape style="position:absolute;left:7125;top:11331;width:3;height:2" coordorigin="7125,11331" coordsize="3,2" path="m7125,11331l7127,11331e" filled="false" stroked="true" strokeweight=".158pt" strokecolor="#f8f7f7">
                <v:path arrowok="t"/>
              </v:shape>
            </v:group>
            <v:group style="position:absolute;left:7162;top:11317;width:11;height:5" coordorigin="7162,11317" coordsize="11,5">
              <v:shape style="position:absolute;left:7162;top:11317;width:11;height:5" coordorigin="7162,11317" coordsize="11,5" path="m7163,11317l7162,11319,7165,11320,7166,11320,7169,11321,7171,11321,7172,11320,7172,11320,7171,11318,7168,11318,7167,11318,7165,11318,7163,11317xe" filled="true" fillcolor="#f8f7f7" stroked="false">
                <v:path arrowok="t"/>
                <v:fill type="solid"/>
              </v:shape>
            </v:group>
            <v:group style="position:absolute;left:7206;top:11312;width:5;height:3" coordorigin="7206,11312" coordsize="5,3">
              <v:shape style="position:absolute;left:7206;top:11312;width:5;height:3" coordorigin="7206,11312" coordsize="5,3" path="m7209,11312l7206,11313,7206,11315,7209,11315,7210,11315,7210,11313,7210,11312,7209,11312xe" filled="true" fillcolor="#f8f7f7" stroked="false">
                <v:path arrowok="t"/>
                <v:fill type="solid"/>
              </v:shape>
            </v:group>
            <v:group style="position:absolute;left:7038;top:11302;width:36;height:7" coordorigin="7038,11302" coordsize="36,7">
              <v:shape style="position:absolute;left:7038;top:11302;width:36;height:7" coordorigin="7038,11302" coordsize="36,7" path="m7061,11302l7050,11303,7038,11307,7038,11309,7050,11306,7061,11303,7073,11303,7061,11302xe" filled="true" fillcolor="#f8f7f7" stroked="false">
                <v:path arrowok="t"/>
                <v:fill type="solid"/>
              </v:shape>
              <v:shape style="position:absolute;left:7038;top:11302;width:36;height:7" coordorigin="7038,11302" coordsize="36,7" path="m7073,11303l7061,11303,7073,11304,7073,11304,7073,11303,7073,11303xe" filled="true" fillcolor="#f8f7f7" stroked="false">
                <v:path arrowok="t"/>
                <v:fill type="solid"/>
              </v:shape>
            </v:group>
            <v:group style="position:absolute;left:7115;top:11308;width:9;height:2" coordorigin="7115,11308" coordsize="9,2">
              <v:shape style="position:absolute;left:7115;top:11308;width:9;height:2" coordorigin="7115,11308" coordsize="9,0" path="m7115,11308l7124,11308e" filled="false" stroked="true" strokeweight=".132pt" strokecolor="#f8f7f7">
                <v:path arrowok="t"/>
              </v:shape>
            </v:group>
            <v:group style="position:absolute;left:7148;top:11305;width:11;height:2" coordorigin="7148,11305" coordsize="11,2">
              <v:shape style="position:absolute;left:7148;top:11305;width:11;height:2" coordorigin="7148,11305" coordsize="11,2" path="m7152,11305l7151,11305,7148,11305,7148,11307,7155,11307,7158,11307,7158,11307,7158,11306,7157,11306,7155,11305,7152,11305xe" filled="true" fillcolor="#f8f7f7" stroked="false">
                <v:path arrowok="t"/>
                <v:fill type="solid"/>
              </v:shape>
              <v:shape style="position:absolute;left:8085;top:11168;width:115;height:115" type="#_x0000_t75" stroked="false">
                <v:imagedata r:id="rId527" o:title=""/>
              </v:shape>
              <v:shape style="position:absolute;left:7336;top:11382;width:310;height:94" type="#_x0000_t75" stroked="false">
                <v:imagedata r:id="rId528" o:title=""/>
              </v:shape>
              <v:shape style="position:absolute;left:7342;top:11384;width:297;height:11" type="#_x0000_t75" stroked="false">
                <v:imagedata r:id="rId529" o:title=""/>
              </v:shape>
              <v:shape style="position:absolute;left:7342;top:11396;width:11;height:23" type="#_x0000_t75" stroked="false">
                <v:imagedata r:id="rId530" o:title=""/>
              </v:shape>
              <v:shape style="position:absolute;left:7440;top:11392;width:10;height:8" type="#_x0000_t75" stroked="false">
                <v:imagedata r:id="rId531" o:title=""/>
              </v:shape>
              <v:shape style="position:absolute;left:7482;top:11396;width:7;height:49" type="#_x0000_t75" stroked="false">
                <v:imagedata r:id="rId532" o:title=""/>
              </v:shape>
              <v:shape style="position:absolute;left:7503;top:11397;width:15;height:13" type="#_x0000_t75" stroked="false">
                <v:imagedata r:id="rId533" o:title=""/>
              </v:shape>
              <v:shape style="position:absolute;left:7584;top:11396;width:10;height:52" type="#_x0000_t75" stroked="false">
                <v:imagedata r:id="rId534" o:title=""/>
              </v:shape>
              <v:shape style="position:absolute;left:7603;top:11400;width:9;height:72" type="#_x0000_t75" stroked="false">
                <v:imagedata r:id="rId535" o:title=""/>
              </v:shape>
            </v:group>
            <v:group style="position:absolute;left:7627;top:11403;width:6;height:21" coordorigin="7627,11403" coordsize="6,21">
              <v:shape style="position:absolute;left:7627;top:11403;width:6;height:21" coordorigin="7627,11403" coordsize="6,21" path="m7630,11403l7627,11403,7627,11403,7627,11404,7627,11405,7629,11407,7628,11416,7628,11421,7629,11423,7632,11423,7633,11423,7633,11421,7633,11420,7632,11418,7630,11414,7630,11411,7630,11408,7630,11403e" filled="false" stroked="false">
                <v:path arrowok="t"/>
              </v:shape>
              <v:shape style="position:absolute;left:7548;top:11393;width:16;height:16" type="#_x0000_t75" stroked="false">
                <v:imagedata r:id="rId536" o:title=""/>
              </v:shape>
              <v:shape style="position:absolute;left:7463;top:11399;width:10;height:66" type="#_x0000_t75" stroked="false">
                <v:imagedata r:id="rId537" o:title=""/>
              </v:shape>
              <v:shape style="position:absolute;left:7386;top:11398;width:29;height:11" type="#_x0000_t75" stroked="false">
                <v:imagedata r:id="rId538" o:title=""/>
              </v:shape>
              <v:shape style="position:absolute;left:7359;top:11399;width:15;height:64" type="#_x0000_t75" stroked="false">
                <v:imagedata r:id="rId539" o:title=""/>
              </v:shape>
            </v:group>
            <v:group style="position:absolute;left:7347;top:11414;width:5;height:7" coordorigin="7347,11414" coordsize="5,7">
              <v:shape style="position:absolute;left:7347;top:11414;width:5;height:7" coordorigin="7347,11414" coordsize="5,7" path="m7347,11417l7352,11417e" filled="false" stroked="true" strokeweight=".414pt" strokecolor="#f8f7f7">
                <v:path arrowok="t"/>
              </v:shape>
            </v:group>
            <v:group style="position:absolute;left:7343;top:11394;width:2;height:2" coordorigin="7343,11394" coordsize="2,2">
              <v:shape style="position:absolute;left:7343;top:11394;width:2;height:2" coordorigin="7343,11394" coordsize="2,1" path="m7343,11395l7344,11395e" filled="false" stroked="true" strokeweight=".133pt" strokecolor="#f8f7f7">
                <v:path arrowok="t"/>
              </v:shape>
            </v:group>
            <v:group style="position:absolute;left:7348;top:11398;width:4;height:9" coordorigin="7348,11398" coordsize="4,9">
              <v:shape style="position:absolute;left:7348;top:11398;width:4;height:9" coordorigin="7348,11398" coordsize="4,9" path="m7348,11398l7348,11400,7349,11401,7349,11404,7349,11406,7349,11406,7350,11406,7351,11406,7351,11404,7350,11401,7349,11400,7348,11398xe" filled="true" fillcolor="#f8f7f7" stroked="false">
                <v:path arrowok="t"/>
                <v:fill type="solid"/>
              </v:shape>
            </v:group>
            <v:group style="position:absolute;left:7365;top:11454;width:6;height:9" coordorigin="7365,11454" coordsize="6,9">
              <v:shape style="position:absolute;left:7365;top:11454;width:6;height:9" coordorigin="7365,11454" coordsize="6,9" path="m7365,11454l7365,11455,7365,11458,7366,11462,7368,11463,7370,11462,7369,11459,7368,11459,7367,11457,7366,11456,7365,11456,7365,11454xe" filled="true" fillcolor="#f8f7f7" stroked="false">
                <v:path arrowok="t"/>
                <v:fill type="solid"/>
              </v:shape>
            </v:group>
            <v:group style="position:absolute;left:7361;top:11401;width:5;height:8" coordorigin="7361,11401" coordsize="5,8">
              <v:shape style="position:absolute;left:7361;top:11401;width:5;height:8" coordorigin="7361,11401" coordsize="5,8" path="m7362,11401l7361,11401,7361,11402,7362,11403,7363,11405,7363,11406,7364,11407,7364,11408,7364,11409,7365,11408,7365,11407,7365,11406,7365,11405,7364,11402,7363,11401,7362,11401xe" filled="true" fillcolor="#f8f7f7" stroked="false">
                <v:path arrowok="t"/>
                <v:fill type="solid"/>
              </v:shape>
            </v:group>
            <v:group style="position:absolute;left:7364;top:11431;width:2;height:4" coordorigin="7364,11431" coordsize="2,4">
              <v:shape style="position:absolute;left:7364;top:11431;width:2;height:4" coordorigin="7364,11431" coordsize="2,4" path="m7365,11431l7364,11431,7364,11432,7364,11433,7364,11434,7364,11434,7365,11434,7365,11434,7365,11431xe" filled="true" fillcolor="#f8f7f7" stroked="false">
                <v:path arrowok="t"/>
                <v:fill type="solid"/>
              </v:shape>
            </v:group>
            <v:group style="position:absolute;left:7362;top:11436;width:4;height:16" coordorigin="7362,11436" coordsize="4,16">
              <v:shape style="position:absolute;left:7362;top:11436;width:4;height:16" coordorigin="7362,11436" coordsize="4,16" path="m7364,11436l7364,11441,7362,11447,7364,11452,7365,11452,7366,11446,7364,11441,7364,11436xe" filled="true" fillcolor="#f8f7f7" stroked="false">
                <v:path arrowok="t"/>
                <v:fill type="solid"/>
              </v:shape>
            </v:group>
            <v:group style="position:absolute;left:7382;top:11399;width:23;height:11" coordorigin="7382,11399" coordsize="23,11">
              <v:shape style="position:absolute;left:7382;top:11399;width:23;height:11" coordorigin="7382,11399" coordsize="23,11" path="m7382,11399l7382,11399,7387,11400,7390,11403,7397,11406,7400,11409,7404,11408,7404,11407,7403,11406,7401,11406,7397,11405,7395,11403,7389,11400,7386,11399,7382,11399xe" filled="true" fillcolor="#f8f7f7" stroked="false">
                <v:path arrowok="t"/>
                <v:fill type="solid"/>
              </v:shape>
              <v:shape style="position:absolute;left:7382;top:11399;width:23;height:11" coordorigin="7382,11399" coordsize="23,11" path="m7402,11405l7401,11406,7403,11406,7402,11405xe" filled="true" fillcolor="#f8f7f7" stroked="false">
                <v:path arrowok="t"/>
                <v:fill type="solid"/>
              </v:shape>
            </v:group>
            <v:group style="position:absolute;left:7375;top:11397;width:3;height:2" coordorigin="7375,11397" coordsize="3,2">
              <v:shape style="position:absolute;left:7375;top:11397;width:3;height:2" coordorigin="7375,11397" coordsize="3,2" path="m7375,11398l7378,11398e" filled="false" stroked="true" strokeweight=".186pt" strokecolor="#f8f7f7">
                <v:path arrowok="t"/>
              </v:shape>
            </v:group>
            <v:group style="position:absolute;left:7439;top:11394;width:9;height:6" coordorigin="7439,11394" coordsize="9,6">
              <v:shape style="position:absolute;left:7439;top:11394;width:9;height:6" coordorigin="7439,11394" coordsize="9,6" path="m7440,11394l7439,11394,7441,11397,7443,11399,7448,11400,7448,11397,7446,11396,7444,11396,7442,11395,7441,11395,7440,11394xe" filled="true" fillcolor="#f8f7f7" stroked="false">
                <v:path arrowok="t"/>
                <v:fill type="solid"/>
              </v:shape>
            </v:group>
            <v:group style="position:absolute;left:7466;top:11459;width:5;height:5" coordorigin="7466,11459" coordsize="5,5">
              <v:shape style="position:absolute;left:7466;top:11459;width:5;height:5" coordorigin="7466,11459" coordsize="5,5" path="m7468,11459l7466,11460,7466,11463,7468,11464,7470,11463,7470,11461,7468,11459xe" filled="true" fillcolor="#f8f7f7" stroked="false">
                <v:path arrowok="t"/>
                <v:fill type="solid"/>
              </v:shape>
            </v:group>
            <v:group style="position:absolute;left:7464;top:11400;width:2;height:3" coordorigin="7464,11400" coordsize="2,3">
              <v:shape style="position:absolute;left:7464;top:11400;width:2;height:3" coordorigin="7464,11400" coordsize="2,3" path="m7464,11401l7466,11401e" filled="false" stroked="true" strokeweight=".22pt" strokecolor="#f8f7f7">
                <v:path arrowok="t"/>
              </v:shape>
            </v:group>
            <v:group style="position:absolute;left:7467;top:11405;width:6;height:52" coordorigin="7467,11405" coordsize="6,52">
              <v:shape style="position:absolute;left:7467;top:11405;width:6;height:52" coordorigin="7467,11405" coordsize="6,52" path="m7467,11405l7467,11405,7470,11423,7470,11440,7467,11447,7467,11456,7468,11457,7472,11449,7471,11440,7471,11432,7471,11423,7470,11414,7467,11405xe" filled="true" fillcolor="#f8f7f7" stroked="false">
                <v:path arrowok="t"/>
                <v:fill type="solid"/>
              </v:shape>
            </v:group>
            <v:group style="position:absolute;left:7480;top:11424;width:6;height:22" coordorigin="7480,11424" coordsize="6,22">
              <v:shape style="position:absolute;left:7480;top:11424;width:6;height:22" coordorigin="7480,11424" coordsize="6,22" path="m7485,11432l7480,11438,7485,11445,7486,11444,7483,11437,7485,11432xe" filled="true" fillcolor="#f8f7f7" stroked="false">
                <v:path arrowok="t"/>
                <v:fill type="solid"/>
              </v:shape>
              <v:shape style="position:absolute;left:7480;top:11424;width:6;height:22" coordorigin="7480,11424" coordsize="6,22" path="m7485,11431l7485,11432,7485,11431,7485,11431xe" filled="true" fillcolor="#f8f7f7" stroked="false">
                <v:path arrowok="t"/>
                <v:fill type="solid"/>
              </v:shape>
              <v:shape style="position:absolute;left:7480;top:11424;width:6;height:22" coordorigin="7480,11424" coordsize="6,22" path="m7484,11424l7485,11431,7485,11430,7484,11424xe" filled="true" fillcolor="#f8f7f7" stroked="false">
                <v:path arrowok="t"/>
                <v:fill type="solid"/>
              </v:shape>
            </v:group>
            <v:group style="position:absolute;left:7480;top:11396;width:4;height:5" coordorigin="7480,11396" coordsize="4,5">
              <v:shape style="position:absolute;left:7480;top:11396;width:4;height:5" coordorigin="7480,11396" coordsize="4,5" path="m7481,11396l7480,11396,7481,11397,7481,11397,7481,11398,7482,11398,7483,11399,7483,11400,7484,11400,7484,11398,7483,11398,7482,11396,7481,11396xe" filled="true" fillcolor="#f8f7f7" stroked="false">
                <v:path arrowok="t"/>
                <v:fill type="solid"/>
              </v:shape>
            </v:group>
            <v:group style="position:absolute;left:7498;top:11397;width:6;height:5" coordorigin="7498,11397" coordsize="6,5">
              <v:shape style="position:absolute;left:7498;top:11397;width:6;height:5" coordorigin="7498,11397" coordsize="6,5" path="m7498,11397l7498,11398,7499,11398,7500,11399,7502,11400,7503,11401,7504,11402,7500,11398,7498,11397xe" filled="true" fillcolor="#f8f7f7" stroked="false">
                <v:path arrowok="t"/>
                <v:fill type="solid"/>
              </v:shape>
            </v:group>
            <v:group style="position:absolute;left:7506;top:11404;width:6;height:5" coordorigin="7506,11404" coordsize="6,5">
              <v:shape style="position:absolute;left:7506;top:11404;width:6;height:5" coordorigin="7506,11404" coordsize="6,5" path="m7509,11404l7506,11404,7506,11405,7506,11405,7507,11406,7507,11407,7508,11408,7509,11409,7510,11408,7511,11407,7511,11406,7510,11405,7509,11404xe" filled="true" fillcolor="#f8f7f7" stroked="false">
                <v:path arrowok="t"/>
                <v:fill type="solid"/>
              </v:shape>
            </v:group>
            <v:group style="position:absolute;left:7547;top:11394;width:6;height:6" coordorigin="7547,11394" coordsize="6,6">
              <v:shape style="position:absolute;left:7547;top:11394;width:6;height:6" coordorigin="7547,11394" coordsize="6,6" path="m7547,11394l7547,11395,7547,11395,7547,11396,7548,11396,7549,11397,7550,11398,7550,11399,7551,11400,7552,11399,7548,11394,7547,11394xe" filled="true" fillcolor="#f8f7f7" stroked="false">
                <v:path arrowok="t"/>
                <v:fill type="solid"/>
              </v:shape>
            </v:group>
            <v:group style="position:absolute;left:7553;top:11402;width:8;height:6" coordorigin="7553,11402" coordsize="8,6">
              <v:shape style="position:absolute;left:7553;top:11402;width:8;height:6" coordorigin="7553,11402" coordsize="8,6" path="m7558,11404l7555,11405,7556,11408,7561,11408,7561,11406,7558,11404xe" filled="true" fillcolor="#f8f7f7" stroked="false">
                <v:path arrowok="t"/>
                <v:fill type="solid"/>
              </v:shape>
              <v:shape style="position:absolute;left:7553;top:11402;width:8;height:6" coordorigin="7553,11402" coordsize="8,6" path="m7554,11403l7555,11405,7555,11405,7555,11404,7554,11403xe" filled="true" fillcolor="#f8f7f7" stroked="false">
                <v:path arrowok="t"/>
                <v:fill type="solid"/>
              </v:shape>
              <v:shape style="position:absolute;left:7553;top:11402;width:8;height:6" coordorigin="7553,11402" coordsize="8,6" path="m7554,11402l7554,11403,7554,11402xe" filled="true" fillcolor="#f8f7f7" stroked="false">
                <v:path arrowok="t"/>
                <v:fill type="solid"/>
              </v:shape>
            </v:group>
            <v:group style="position:absolute;left:7580;top:11400;width:5;height:3" coordorigin="7580,11400" coordsize="5,3">
              <v:shape style="position:absolute;left:7580;top:11400;width:5;height:3" coordorigin="7580,11400" coordsize="5,3" path="m7582,11400l7581,11400,7582,11400,7583,11401,7583,11401,7584,11402,7584,11402,7584,11401,7582,11400xe" filled="true" fillcolor="#f8f7f7" stroked="false">
                <v:path arrowok="t"/>
                <v:fill type="solid"/>
              </v:shape>
              <v:shape style="position:absolute;left:7580;top:11400;width:5;height:3" coordorigin="7580,11400" coordsize="5,3" path="m7580,11400l7581,11400,7580,11400xe" filled="true" fillcolor="#f8f7f7" stroked="false">
                <v:path arrowok="t"/>
                <v:fill type="solid"/>
              </v:shape>
            </v:group>
            <v:group style="position:absolute;left:7585;top:11405;width:5;height:44" coordorigin="7585,11405" coordsize="5,44">
              <v:shape style="position:absolute;left:7585;top:11405;width:5;height:44" coordorigin="7585,11405" coordsize="5,44" path="m7588,11405l7587,11405,7588,11416,7590,11425,7587,11439,7585,11443,7589,11448,7590,11447,7589,11440,7590,11434,7589,11420,7589,11413,7588,11405xe" filled="true" fillcolor="#f8f7f7" stroked="false">
                <v:path arrowok="t"/>
                <v:fill type="solid"/>
              </v:shape>
            </v:group>
            <v:group style="position:absolute;left:7605;top:11462;width:6;height:11" coordorigin="7605,11462" coordsize="6,11">
              <v:shape style="position:absolute;left:7605;top:11462;width:6;height:11" coordorigin="7605,11462" coordsize="6,11" path="m7606,11462l7605,11463,7605,11463,7605,11465,7605,11468,7605,11470,7606,11472,7610,11472,7610,11470,7609,11468,7608,11468,7607,11465,7607,11463,7607,11462,7606,11462xe" filled="true" fillcolor="#f8f7f7" stroked="false">
                <v:path arrowok="t"/>
                <v:fill type="solid"/>
              </v:shape>
              <v:shape style="position:absolute;left:7605;top:11462;width:6;height:11" coordorigin="7605,11462" coordsize="6,11" path="m7607,11463l7607,11463,7607,11463xe" filled="true" fillcolor="#f8f7f7" stroked="false">
                <v:path arrowok="t"/>
                <v:fill type="solid"/>
              </v:shape>
            </v:group>
            <v:group style="position:absolute;left:7599;top:11402;width:3;height:2" coordorigin="7599,11402" coordsize="3,2">
              <v:shape style="position:absolute;left:7599;top:11402;width:3;height:2" coordorigin="7599,11402" coordsize="3,1" path="m7599,11402l7601,11402e" filled="false" stroked="true" strokeweight=".135pt" strokecolor="#f8f7f7">
                <v:path arrowok="t"/>
              </v:shape>
            </v:group>
            <v:group style="position:absolute;left:7610;top:11441;width:2;height:2" coordorigin="7610,11441" coordsize="2,2">
              <v:shape style="position:absolute;left:7610;top:11441;width:2;height:2" coordorigin="7610,11441" coordsize="1,0" path="m7610,11441l7610,11441e" filled="false" stroked="true" strokeweight=".8635pt" strokecolor="#f8f7f7">
                <v:path arrowok="t"/>
              </v:shape>
            </v:group>
            <v:group style="position:absolute;left:7607;top:11413;width:3;height:21" coordorigin="7607,11413" coordsize="3,21">
              <v:shape style="position:absolute;left:7607;top:11413;width:3;height:21" coordorigin="7607,11413" coordsize="3,21" path="m7608,11413l7607,11413,7609,11420,7610,11427,7610,11433,7610,11426,7609,11420,7608,11413xe" filled="true" fillcolor="#f8f7f7" stroked="false">
                <v:path arrowok="t"/>
                <v:fill type="solid"/>
              </v:shape>
            </v:group>
            <v:group style="position:absolute;left:7607;top:11452;width:3;height:9" coordorigin="7607,11452" coordsize="3,9">
              <v:shape style="position:absolute;left:7607;top:11452;width:3;height:9" coordorigin="7607,11452" coordsize="3,9" path="m7609,11452l7609,11453,7608,11455,7607,11457,7607,11459,7608,11460,7609,11460,7610,11459,7610,11457,7610,11455,7610,11454,7610,11452,7609,11452xe" filled="true" fillcolor="#f8f7f7" stroked="false">
                <v:path arrowok="t"/>
                <v:fill type="solid"/>
              </v:shape>
            </v:group>
            <v:group style="position:absolute;left:7629;top:11419;width:3;height:5" coordorigin="7629,11419" coordsize="3,5">
              <v:shape style="position:absolute;left:7629;top:11419;width:3;height:5" coordorigin="7629,11419" coordsize="3,5" path="m7629,11419l7629,11420,7629,11422,7630,11424,7632,11423,7631,11421,7630,11420,7630,11419,7630,11419,7629,11419xe" filled="true" fillcolor="#f8f7f7" stroked="false">
                <v:path arrowok="t"/>
                <v:fill type="solid"/>
              </v:shape>
            </v:group>
            <v:group style="position:absolute;left:7621;top:11397;width:9;height:12" coordorigin="7621,11397" coordsize="9,12">
              <v:shape style="position:absolute;left:7621;top:11397;width:9;height:12" coordorigin="7621,11397" coordsize="9,12" path="m7622,11397l7621,11399,7627,11400,7628,11405,7629,11408,7629,11409,7629,11404,7627,11399,7622,11397xe" filled="true" fillcolor="#f8f7f7" stroked="false">
                <v:path arrowok="t"/>
                <v:fill type="solid"/>
              </v:shape>
            </v:group>
            <v:group style="position:absolute;left:7356;top:11386;width:18;height:2" coordorigin="7356,11386" coordsize="18,2">
              <v:shape style="position:absolute;left:7356;top:11386;width:18;height:2" coordorigin="7356,11386" coordsize="18,2" path="m7356,11387l7374,11387e" filled="false" stroked="true" strokeweight=".171pt" strokecolor="#f8f7f7">
                <v:path arrowok="t"/>
              </v:shape>
            </v:group>
            <v:group style="position:absolute;left:7401;top:11386;width:10;height:2" coordorigin="7401,11386" coordsize="10,2">
              <v:shape style="position:absolute;left:7401;top:11386;width:10;height:2" coordorigin="7401,11386" coordsize="10,1" path="m7401,11386l7411,11386e" filled="false" stroked="true" strokeweight=".143pt" strokecolor="#f8f7f7">
                <v:path arrowok="t"/>
              </v:shape>
            </v:group>
            <v:group style="position:absolute;left:7468;top:11387;width:2;height:2" coordorigin="7468,11387" coordsize="2,2">
              <v:shape style="position:absolute;left:7468;top:11387;width:2;height:2" coordorigin="7468,11387" coordsize="1,1" path="m7468,11387l7468,11387,7468,11387,7468,11387xe" filled="true" fillcolor="#f8f7f7" stroked="false">
                <v:path arrowok="t"/>
                <v:fill type="solid"/>
              </v:shape>
            </v:group>
            <v:group style="position:absolute;left:7477;top:11387;width:27;height:3" coordorigin="7477,11387" coordsize="27,3">
              <v:shape style="position:absolute;left:7477;top:11387;width:27;height:3" coordorigin="7477,11387" coordsize="27,3" path="m7477,11388l7504,11388e" filled="false" stroked="true" strokeweight=".219pt" strokecolor="#f8f7f7">
                <v:path arrowok="t"/>
              </v:shape>
            </v:group>
            <v:group style="position:absolute;left:7541;top:11388;width:3;height:2" coordorigin="7541,11388" coordsize="3,2">
              <v:shape style="position:absolute;left:7541;top:11388;width:3;height:2" coordorigin="7541,11388" coordsize="3,1" path="m7541,11389l7543,11389e" filled="false" stroked="true" strokeweight=".134pt" strokecolor="#f8f7f7">
                <v:path arrowok="t"/>
              </v:shape>
            </v:group>
            <v:group style="position:absolute;left:7597;top:11388;width:22;height:4" coordorigin="7597,11388" coordsize="22,4">
              <v:shape style="position:absolute;left:7597;top:11388;width:22;height:4" coordorigin="7597,11388" coordsize="22,4" path="m7617,11391l7612,11391,7616,11392,7617,11391xe" filled="true" fillcolor="#f8f7f7" stroked="false">
                <v:path arrowok="t"/>
                <v:fill type="solid"/>
              </v:shape>
              <v:shape style="position:absolute;left:7597;top:11388;width:22;height:4" coordorigin="7597,11388" coordsize="22,4" path="m7616,11388l7612,11389,7605,11389,7602,11389,7597,11390,7597,11391,7612,11391,7617,11391,7619,11390,7619,11390,7616,11388xe" filled="true" fillcolor="#f8f7f7" stroked="false">
                <v:path arrowok="t"/>
                <v:fill type="solid"/>
              </v:shape>
            </v:group>
            <v:group style="position:absolute;left:6661;top:11103;width:1589;height:1124" coordorigin="6661,11103" coordsize="1589,1124">
              <v:shape style="position:absolute;left:6661;top:11103;width:1589;height:1124" coordorigin="6661,11103" coordsize="1589,1124" path="m6661,12226l8250,12226,8250,11103,6661,11103,6661,12226xe" filled="false" stroked="true" strokeweight=".174pt" strokecolor="#000000">
                <v:path arrowok="t"/>
              </v:shape>
            </v:group>
            <v:group style="position:absolute;left:850;top:2294;width:276;height:276" coordorigin="850,2294" coordsize="276,276">
              <v:shape style="position:absolute;left:850;top:2294;width:276;height:276" coordorigin="850,2294" coordsize="276,276" path="m850,2569l1126,2569,1126,2294,850,2294,850,2569xe" filled="true" fillcolor="#ffffff" stroked="false">
                <v:path arrowok="t"/>
                <v:fill type="solid"/>
              </v:shape>
            </v:group>
            <v:group style="position:absolute;left:850;top:2691;width:276;height:276" coordorigin="850,2691" coordsize="276,276">
              <v:shape style="position:absolute;left:850;top:2691;width:276;height:276" coordorigin="850,2691" coordsize="276,276" path="m850,2966l1126,2966,1126,2691,850,2691,850,2966xe" filled="true" fillcolor="#ffffff" stroked="false">
                <v:path arrowok="t"/>
                <v:fill type="solid"/>
              </v:shape>
            </v:group>
            <v:group style="position:absolute;left:850;top:3087;width:276;height:276" coordorigin="850,3087" coordsize="276,276">
              <v:shape style="position:absolute;left:850;top:3087;width:276;height:276" coordorigin="850,3087" coordsize="276,276" path="m850,3363l1126,3363,1126,3087,850,3087,850,3363xe" filled="true" fillcolor="#ffffff" stroked="false">
                <v:path arrowok="t"/>
                <v:fill type="solid"/>
              </v:shape>
            </v:group>
            <v:group style="position:absolute;left:850;top:3484;width:276;height:276" coordorigin="850,3484" coordsize="276,276">
              <v:shape style="position:absolute;left:850;top:3484;width:276;height:276" coordorigin="850,3484" coordsize="276,276" path="m850,3759l1126,3759,1126,3484,850,3484,850,3759xe" filled="true" fillcolor="#ffffff" stroked="false">
                <v:path arrowok="t"/>
                <v:fill type="solid"/>
              </v:shape>
            </v:group>
            <v:group style="position:absolute;left:850;top:3881;width:276;height:276" coordorigin="850,3881" coordsize="276,276">
              <v:shape style="position:absolute;left:850;top:3881;width:276;height:276" coordorigin="850,3881" coordsize="276,276" path="m850,4156l1126,4156,1126,3881,850,3881,850,4156xe" filled="true" fillcolor="#ffffff" stroked="false">
                <v:path arrowok="t"/>
                <v:fill type="solid"/>
              </v:shape>
            </v:group>
            <v:group style="position:absolute;left:850;top:4618;width:276;height:276" coordorigin="850,4618" coordsize="276,276">
              <v:shape style="position:absolute;left:850;top:4618;width:276;height:276" coordorigin="850,4618" coordsize="276,276" path="m850,4893l1126,4893,1126,4618,850,4618,850,4893xe" filled="true" fillcolor="#ffffff" stroked="false">
                <v:path arrowok="t"/>
                <v:fill type="solid"/>
              </v:shape>
            </v:group>
            <v:group style="position:absolute;left:850;top:5014;width:276;height:276" coordorigin="850,5014" coordsize="276,276">
              <v:shape style="position:absolute;left:850;top:5014;width:276;height:276" coordorigin="850,5014" coordsize="276,276" path="m850,5289l1126,5289,1126,5014,850,5014,850,5289xe" filled="true" fillcolor="#ffffff" stroked="false">
                <v:path arrowok="t"/>
                <v:fill type="solid"/>
              </v:shape>
            </v:group>
            <v:group style="position:absolute;left:850;top:5411;width:276;height:276" coordorigin="850,5411" coordsize="276,276">
              <v:shape style="position:absolute;left:850;top:5411;width:276;height:276" coordorigin="850,5411" coordsize="276,276" path="m850,5686l1126,5686,1126,5411,850,5411,850,5686xe" filled="true" fillcolor="#ffffff" stroked="false">
                <v:path arrowok="t"/>
                <v:fill type="solid"/>
              </v:shape>
            </v:group>
            <v:group style="position:absolute;left:850;top:6148;width:276;height:276" coordorigin="850,6148" coordsize="276,276">
              <v:shape style="position:absolute;left:850;top:6148;width:276;height:276" coordorigin="850,6148" coordsize="276,276" path="m850,6423l1126,6423,1126,6148,850,6148,850,6423xe" filled="true" fillcolor="#ffffff" stroked="false">
                <v:path arrowok="t"/>
                <v:fill type="solid"/>
              </v:shape>
            </v:group>
            <v:group style="position:absolute;left:850;top:7678;width:276;height:276" coordorigin="850,7678" coordsize="276,276">
              <v:shape style="position:absolute;left:850;top:7678;width:276;height:276" coordorigin="850,7678" coordsize="276,276" path="m850,7953l1126,7953,1126,7678,850,7678,850,7953xe" filled="true" fillcolor="#ffffff" stroked="false">
                <v:path arrowok="t"/>
                <v:fill type="solid"/>
              </v:shape>
            </v:group>
            <v:group style="position:absolute;left:850;top:9568;width:276;height:276" coordorigin="850,9568" coordsize="276,276">
              <v:shape style="position:absolute;left:850;top:9568;width:276;height:276" coordorigin="850,9568" coordsize="276,276" path="m850,9843l1126,9843,1126,9568,850,9568,850,9843xe" filled="true" fillcolor="#ffffff" stroked="false">
                <v:path arrowok="t"/>
                <v:fill type="solid"/>
              </v:shape>
            </v:group>
            <v:group style="position:absolute;left:850;top:11118;width:276;height:276" coordorigin="850,11118" coordsize="276,276">
              <v:shape style="position:absolute;left:850;top:11118;width:276;height:276" coordorigin="850,11118" coordsize="276,276" path="m850,11393l1126,11393,1126,11118,850,11118,850,11393xe" filled="true" fillcolor="#ffffff" stroked="false">
                <v:path arrowok="t"/>
                <v:fill type="solid"/>
              </v:shape>
            </v:group>
            <v:group style="position:absolute;left:850;top:13008;width:276;height:276" coordorigin="850,13008" coordsize="276,276">
              <v:shape style="position:absolute;left:850;top:13008;width:276;height:276" coordorigin="850,13008" coordsize="276,276" path="m850,13283l1126,13283,1126,13008,850,13008,850,13283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236"/>
        <w:ind w:left="65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Forber</w:t>
      </w:r>
      <w:r>
        <w:rPr>
          <w:rFonts w:ascii="Trebuchet MS"/>
          <w:b/>
          <w:spacing w:val="-2"/>
          <w:w w:val="105"/>
          <w:sz w:val="40"/>
        </w:rPr>
        <w:t>edelser</w:t>
      </w:r>
      <w:r>
        <w:rPr>
          <w:rFonts w:ascii="Trebuchet MS"/>
          <w:sz w:val="40"/>
        </w:rPr>
      </w:r>
    </w:p>
    <w:p>
      <w:pPr>
        <w:pStyle w:val="BodyText"/>
        <w:numPr>
          <w:ilvl w:val="0"/>
          <w:numId w:val="38"/>
        </w:numPr>
        <w:tabs>
          <w:tab w:pos="450" w:val="left" w:leader="none"/>
        </w:tabs>
        <w:spacing w:line="240" w:lineRule="auto" w:before="187" w:after="0"/>
        <w:ind w:left="449" w:right="0" w:hanging="3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Lag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papirbane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2"/>
          <w:w w:val="105"/>
        </w:rPr>
        <w:t>gul</w:t>
      </w:r>
      <w:r>
        <w:rPr>
          <w:rFonts w:ascii="Trebuchet MS" w:hAnsi="Trebuchet MS"/>
          <w:spacing w:val="-3"/>
          <w:w w:val="105"/>
        </w:rPr>
        <w:t>vet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-2"/>
          <w:w w:val="105"/>
        </w:rPr>
        <w:t>ed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41"/>
        <w:ind w:left="449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 w:cs="Trebuchet MS" w:eastAsia="Trebuchet MS"/>
        </w:rPr>
        <w:t>å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  <w:spacing w:val="-1"/>
        </w:rPr>
        <w:t>plassere</w:t>
      </w:r>
      <w:r>
        <w:rPr>
          <w:rFonts w:ascii="Trebuchet MS" w:hAnsi="Trebuchet MS" w:cs="Trebuchet MS" w:eastAsia="Trebuchet MS"/>
          <w:spacing w:val="6"/>
        </w:rPr>
        <w:t> </w:t>
      </w:r>
      <w:r>
        <w:rPr>
          <w:rFonts w:ascii="Trebuchet MS" w:hAnsi="Trebuchet MS" w:cs="Trebuchet MS" w:eastAsia="Trebuchet MS"/>
          <w:spacing w:val="-2"/>
        </w:rPr>
        <w:t>3–</w:t>
      </w:r>
      <w:r>
        <w:rPr>
          <w:rFonts w:ascii="Trebuchet MS" w:hAnsi="Trebuchet MS" w:cs="Trebuchet MS" w:eastAsia="Trebuchet MS"/>
          <w:spacing w:val="-3"/>
        </w:rPr>
        <w:t>4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  <w:spacing w:val="-1"/>
        </w:rPr>
        <w:t>pult</w:t>
      </w:r>
      <w:r>
        <w:rPr>
          <w:rFonts w:ascii="Trebuchet MS" w:hAnsi="Trebuchet MS" w:cs="Trebuchet MS" w:eastAsia="Trebuchet MS"/>
          <w:spacing w:val="-2"/>
        </w:rPr>
        <w:t>er </w:t>
      </w:r>
      <w:r>
        <w:rPr>
          <w:rFonts w:ascii="Trebuchet MS" w:hAnsi="Trebuchet MS" w:cs="Trebuchet MS" w:eastAsia="Trebuchet MS"/>
        </w:rPr>
        <w:t>i</w:t>
      </w:r>
      <w:r>
        <w:rPr>
          <w:rFonts w:ascii="Trebuchet MS" w:hAnsi="Trebuchet MS" w:cs="Trebuchet MS" w:eastAsia="Trebuchet MS"/>
          <w:spacing w:val="6"/>
        </w:rPr>
        <w:t> </w:t>
      </w:r>
      <w:r>
        <w:rPr>
          <w:rFonts w:ascii="Trebuchet MS" w:hAnsi="Trebuchet MS" w:cs="Trebuchet MS" w:eastAsia="Trebuchet MS"/>
        </w:rPr>
        <w:t>en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  <w:spacing w:val="-2"/>
        </w:rPr>
        <w:t>r</w:t>
      </w:r>
      <w:r>
        <w:rPr>
          <w:rFonts w:ascii="Trebuchet MS" w:hAnsi="Trebuchet MS" w:cs="Trebuchet MS" w:eastAsia="Trebuchet MS"/>
          <w:spacing w:val="-1"/>
        </w:rPr>
        <w:t>ad</w:t>
      </w:r>
      <w:r>
        <w:rPr>
          <w:rFonts w:ascii="Trebuchet MS" w:hAnsi="Trebuchet MS" w:cs="Trebuchet MS" w:eastAsia="Trebuchet MS"/>
          <w:spacing w:val="6"/>
        </w:rPr>
        <w:t> </w:t>
      </w:r>
      <w:r>
        <w:rPr>
          <w:rFonts w:ascii="Trebuchet MS" w:hAnsi="Trebuchet MS" w:cs="Trebuchet MS" w:eastAsia="Trebuchet MS"/>
        </w:rPr>
        <w:t>og</w:t>
      </w:r>
      <w:r>
        <w:rPr>
          <w:rFonts w:ascii="Trebuchet MS" w:hAnsi="Trebuchet MS" w:cs="Trebuchet MS" w:eastAsia="Trebuchet MS"/>
          <w:spacing w:val="6"/>
        </w:rPr>
        <w:t> </w:t>
      </w:r>
      <w:r>
        <w:rPr>
          <w:rFonts w:ascii="Trebuchet MS" w:hAnsi="Trebuchet MS" w:cs="Trebuchet MS" w:eastAsia="Trebuchet MS"/>
          <w:spacing w:val="-2"/>
        </w:rPr>
        <w:t>dekke</w:t>
      </w:r>
      <w:r>
        <w:rPr>
          <w:rFonts w:ascii="Trebuchet MS" w:hAnsi="Trebuchet MS" w:cs="Trebuchet MS" w:eastAsia="Trebuchet MS"/>
          <w:spacing w:val="28"/>
          <w:w w:val="103"/>
        </w:rPr>
        <w:t> </w:t>
      </w:r>
      <w:r>
        <w:rPr>
          <w:rFonts w:ascii="Trebuchet MS" w:hAnsi="Trebuchet MS" w:cs="Trebuchet MS" w:eastAsia="Trebuchet MS"/>
        </w:rPr>
        <w:t>dem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</w:rPr>
        <w:t>med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  <w:spacing w:val="-2"/>
        </w:rPr>
        <w:t>h</w:t>
      </w:r>
      <w:r>
        <w:rPr>
          <w:rFonts w:ascii="Trebuchet MS" w:hAnsi="Trebuchet MS" w:cs="Trebuchet MS" w:eastAsia="Trebuchet MS"/>
          <w:spacing w:val="-3"/>
        </w:rPr>
        <w:t>vit</w:t>
      </w:r>
      <w:r>
        <w:rPr>
          <w:rFonts w:ascii="Trebuchet MS" w:hAnsi="Trebuchet MS" w:cs="Trebuchet MS" w:eastAsia="Trebuchet MS"/>
          <w:spacing w:val="-2"/>
        </w:rPr>
        <w:t>e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</w:rPr>
        <w:t>ark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  <w:spacing w:val="-3"/>
        </w:rPr>
        <w:t>(</w:t>
      </w:r>
      <w:r>
        <w:rPr>
          <w:rFonts w:ascii="Trebuchet MS" w:hAnsi="Trebuchet MS" w:cs="Trebuchet MS" w:eastAsia="Trebuchet MS"/>
          <w:spacing w:val="-2"/>
        </w:rPr>
        <w:t>veggforny</w:t>
      </w:r>
      <w:r>
        <w:rPr>
          <w:rFonts w:ascii="Trebuchet MS" w:hAnsi="Trebuchet MS" w:cs="Trebuchet MS" w:eastAsia="Trebuchet MS"/>
          <w:spacing w:val="-3"/>
        </w:rPr>
        <w:t>er</w:t>
      </w:r>
      <w:r>
        <w:rPr>
          <w:rFonts w:ascii="Trebuchet MS" w:hAnsi="Trebuchet MS" w:cs="Trebuchet MS" w:eastAsia="Trebuchet MS"/>
          <w:spacing w:val="-4"/>
        </w:rPr>
        <w:t> </w:t>
      </w:r>
      <w:r>
        <w:rPr>
          <w:rFonts w:ascii="Trebuchet MS" w:hAnsi="Trebuchet MS" w:cs="Trebuchet MS" w:eastAsia="Trebuchet MS"/>
        </w:rPr>
        <w:t>er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pStyle w:val="BodyText"/>
        <w:spacing w:line="240" w:lineRule="auto"/>
        <w:ind w:left="449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e</w:t>
      </w:r>
      <w:r>
        <w:rPr>
          <w:rFonts w:ascii="Trebuchet MS"/>
          <w:spacing w:val="-2"/>
        </w:rPr>
        <w:t>t</w:t>
      </w:r>
      <w:r>
        <w:rPr>
          <w:rFonts w:ascii="Trebuchet MS"/>
          <w:spacing w:val="-40"/>
        </w:rPr>
        <w:t> </w:t>
      </w:r>
      <w:r>
        <w:rPr>
          <w:rFonts w:ascii="Trebuchet MS"/>
        </w:rPr>
        <w:t>billig</w:t>
      </w:r>
      <w:r>
        <w:rPr>
          <w:rFonts w:ascii="Trebuchet MS"/>
          <w:spacing w:val="-40"/>
        </w:rPr>
        <w:t> </w:t>
      </w:r>
      <w:r>
        <w:rPr>
          <w:rFonts w:ascii="Trebuchet MS"/>
          <w:spacing w:val="-1"/>
        </w:rPr>
        <w:t>alterna</w:t>
      </w:r>
      <w:r>
        <w:rPr>
          <w:rFonts w:ascii="Trebuchet MS"/>
          <w:spacing w:val="-2"/>
        </w:rPr>
        <w:t>tiv).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  <w:r>
        <w:rPr/>
        <w:br w:type="column"/>
      </w:r>
      <w:r>
        <w:rPr>
          <w:rFonts w:ascii="Trebuchet MS"/>
          <w:b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before="0"/>
        <w:ind w:left="316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b/>
          <w:sz w:val="5"/>
        </w:rPr>
        <w:t>A       P      </w:t>
      </w:r>
      <w:r>
        <w:rPr>
          <w:rFonts w:ascii="Arial"/>
          <w:b/>
          <w:spacing w:val="6"/>
          <w:sz w:val="5"/>
        </w:rPr>
        <w:t> </w:t>
      </w:r>
      <w:r>
        <w:rPr>
          <w:rFonts w:ascii="Arial"/>
          <w:b/>
          <w:sz w:val="5"/>
        </w:rPr>
        <w:t>I       K     </w:t>
      </w:r>
      <w:r>
        <w:rPr>
          <w:rFonts w:ascii="Arial"/>
          <w:b/>
          <w:spacing w:val="7"/>
          <w:sz w:val="5"/>
        </w:rPr>
        <w:t> </w:t>
      </w:r>
      <w:r>
        <w:rPr>
          <w:rFonts w:ascii="Arial"/>
          <w:b/>
          <w:sz w:val="5"/>
        </w:rPr>
        <w:t>S     </w:t>
      </w:r>
      <w:r>
        <w:rPr>
          <w:rFonts w:ascii="Arial"/>
          <w:b/>
          <w:spacing w:val="6"/>
          <w:sz w:val="5"/>
        </w:rPr>
        <w:t> </w:t>
      </w:r>
      <w:r>
        <w:rPr>
          <w:rFonts w:ascii="Arial"/>
          <w:b/>
          <w:sz w:val="5"/>
        </w:rPr>
        <w:t>U     </w:t>
      </w:r>
      <w:r>
        <w:rPr>
          <w:rFonts w:ascii="Arial"/>
          <w:b/>
          <w:spacing w:val="8"/>
          <w:sz w:val="5"/>
        </w:rPr>
        <w:t> </w:t>
      </w:r>
      <w:r>
        <w:rPr>
          <w:rFonts w:ascii="Arial"/>
          <w:b/>
          <w:sz w:val="5"/>
        </w:rPr>
        <w:t>B     </w:t>
      </w:r>
      <w:r>
        <w:rPr>
          <w:rFonts w:ascii="Arial"/>
          <w:b/>
          <w:spacing w:val="7"/>
          <w:sz w:val="5"/>
        </w:rPr>
        <w:t> </w:t>
      </w:r>
      <w:r>
        <w:rPr>
          <w:rFonts w:ascii="Arial"/>
          <w:b/>
          <w:sz w:val="5"/>
        </w:rPr>
        <w:t>E     </w:t>
      </w:r>
      <w:r>
        <w:rPr>
          <w:rFonts w:ascii="Arial"/>
          <w:b/>
          <w:spacing w:val="4"/>
          <w:sz w:val="5"/>
        </w:rPr>
        <w:t> </w:t>
      </w:r>
      <w:r>
        <w:rPr>
          <w:rFonts w:ascii="Arial"/>
          <w:b/>
          <w:sz w:val="5"/>
        </w:rPr>
        <w:t>G     </w:t>
      </w:r>
      <w:r>
        <w:rPr>
          <w:rFonts w:ascii="Arial"/>
          <w:b/>
          <w:spacing w:val="9"/>
          <w:sz w:val="5"/>
        </w:rPr>
        <w:t> </w:t>
      </w:r>
      <w:r>
        <w:rPr>
          <w:rFonts w:ascii="Arial"/>
          <w:b/>
          <w:sz w:val="5"/>
        </w:rPr>
        <w:t>V</w:t>
      </w:r>
      <w:r>
        <w:rPr>
          <w:rFonts w:ascii="Arial"/>
          <w:sz w:val="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"/>
          <w:szCs w:val="4"/>
        </w:rPr>
      </w:pPr>
    </w:p>
    <w:p>
      <w:pPr>
        <w:pStyle w:val="BodyText"/>
        <w:spacing w:line="240" w:lineRule="auto" w:before="28"/>
        <w:ind w:right="0"/>
        <w:jc w:val="left"/>
        <w:rPr>
          <w:b w:val="0"/>
          <w:bCs w:val="0"/>
        </w:rPr>
      </w:pPr>
      <w:r>
        <w:rPr/>
        <w:t>EA1</w:t>
      </w:r>
      <w:r>
        <w:rPr>
          <w:spacing w:val="-5"/>
        </w:rPr>
        <w:t> </w:t>
      </w:r>
      <w:r>
        <w:rPr>
          <w:spacing w:val="-1"/>
        </w:rPr>
        <w:t>Supernys</w:t>
      </w:r>
      <w:r>
        <w:rPr>
          <w:spacing w:val="-4"/>
        </w:rPr>
        <w:t> </w:t>
      </w:r>
      <w:r>
        <w:rPr>
          <w:spacing w:val="-3"/>
        </w:rPr>
        <w:t>(</w:t>
      </w:r>
      <w:r>
        <w:rPr>
          <w:spacing w:val="-2"/>
        </w:rPr>
        <w:t>or</w:t>
      </w:r>
      <w:r>
        <w:rPr>
          <w:spacing w:val="-3"/>
        </w:rPr>
        <w:t>djakt)</w:t>
      </w:r>
      <w:r>
        <w:rPr>
          <w:b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line="200" w:lineRule="atLeast"/>
        <w:ind w:left="108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79.45pt;height:56.2pt;mso-position-horizontal-relative:char;mso-position-vertical-relative:line" type="#_x0000_t202" filled="false" stroked="true" strokeweight=".174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3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118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20"/>
                      <w:sz w:val="2"/>
                    </w:rPr>
                    <w:t>EA2</w:t>
                  </w:r>
                  <w:r>
                    <w:rPr>
                      <w:rFonts w:ascii="Arial"/>
                      <w:b/>
                      <w:spacing w:val="-1"/>
                      <w:w w:val="120"/>
                      <w:sz w:val="2"/>
                    </w:rPr>
                    <w:t> </w:t>
                  </w:r>
                  <w:r>
                    <w:rPr>
                      <w:rFonts w:ascii="Arial"/>
                      <w:w w:val="120"/>
                      <w:sz w:val="2"/>
                    </w:rPr>
                    <w:t>- Supernys (fyll ut det som mangler)</w:t>
                  </w:r>
                  <w:r>
                    <w:rPr>
                      <w:rFonts w:ascii="Arial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7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tabs>
                      <w:tab w:pos="357" w:val="left" w:leader="none"/>
                    </w:tabs>
                    <w:spacing w:before="0"/>
                    <w:ind w:left="19" w:right="0" w:firstLine="0"/>
                    <w:jc w:val="center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Lucida Sans"/>
                      <w:w w:val="120"/>
                      <w:sz w:val="3"/>
                    </w:rPr>
                    <w:t>I</w:t>
                  </w:r>
                  <w:r>
                    <w:rPr>
                      <w:rFonts w:ascii="Lucida Sans"/>
                      <w:spacing w:val="-2"/>
                      <w:w w:val="120"/>
                      <w:sz w:val="3"/>
                    </w:rPr>
                    <w:t> </w:t>
                  </w:r>
                  <w:r>
                    <w:rPr>
                      <w:rFonts w:ascii="Lucida Sans"/>
                      <w:w w:val="120"/>
                      <w:sz w:val="3"/>
                    </w:rPr>
                    <w:t>en</w:t>
                    <w:tab/>
                    <w:t>eller</w:t>
                  </w:r>
                  <w:r>
                    <w:rPr>
                      <w:rFonts w:ascii="Lucida Sans"/>
                      <w:sz w:val="3"/>
                    </w:rPr>
                  </w: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before="31"/>
                    <w:ind w:left="501" w:right="0" w:firstLine="0"/>
                    <w:jc w:val="left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Lucida Sans" w:hAnsi="Lucida Sans"/>
                      <w:spacing w:val="-1"/>
                      <w:w w:val="110"/>
                      <w:sz w:val="3"/>
                    </w:rPr>
                    <w:t>Kaste</w:t>
                  </w:r>
                  <w:r>
                    <w:rPr>
                      <w:rFonts w:ascii="Lucida Sans" w:hAnsi="Lucida Sans"/>
                      <w:spacing w:val="9"/>
                      <w:w w:val="110"/>
                      <w:sz w:val="3"/>
                    </w:rPr>
                    <w:t> </w:t>
                  </w:r>
                  <w:r>
                    <w:rPr>
                      <w:rFonts w:ascii="Lucida Sans" w:hAnsi="Lucida Sans"/>
                      <w:spacing w:val="-1"/>
                      <w:w w:val="110"/>
                      <w:sz w:val="3"/>
                    </w:rPr>
                    <w:t>tørkepapiret</w:t>
                  </w:r>
                  <w:r>
                    <w:rPr>
                      <w:rFonts w:ascii="Lucida Sans" w:hAnsi="Lucida Sans"/>
                      <w:w w:val="110"/>
                      <w:sz w:val="3"/>
                    </w:rPr>
                    <w:t>  i</w:t>
                  </w:r>
                  <w:r>
                    <w:rPr>
                      <w:rFonts w:ascii="Lucida Sans" w:hAnsi="Lucida Sans"/>
                      <w:sz w:val="3"/>
                    </w:rPr>
                  </w: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tabs>
                      <w:tab w:pos="420" w:val="left" w:leader="none"/>
                    </w:tabs>
                    <w:spacing w:before="27"/>
                    <w:ind w:left="0" w:right="125" w:firstLine="0"/>
                    <w:jc w:val="center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Lucida Sans" w:hAnsi="Lucida Sans"/>
                      <w:w w:val="120"/>
                      <w:sz w:val="3"/>
                    </w:rPr>
                    <w:t>Slå</w:t>
                  </w:r>
                  <w:r>
                    <w:rPr>
                      <w:rFonts w:ascii="Lucida Sans" w:hAnsi="Lucida Sans"/>
                      <w:spacing w:val="2"/>
                      <w:w w:val="120"/>
                      <w:sz w:val="3"/>
                    </w:rPr>
                    <w:t> </w:t>
                  </w:r>
                  <w:r>
                    <w:rPr>
                      <w:rFonts w:ascii="Lucida Sans" w:hAnsi="Lucida Sans"/>
                      <w:w w:val="120"/>
                      <w:sz w:val="3"/>
                    </w:rPr>
                    <w:t>på</w:t>
                    <w:tab/>
                  </w:r>
                  <w:r>
                    <w:rPr>
                      <w:rFonts w:ascii="Lucida Sans" w:hAnsi="Lucida Sans"/>
                      <w:spacing w:val="-2"/>
                      <w:w w:val="120"/>
                      <w:sz w:val="3"/>
                    </w:rPr>
                    <w:t>for </w:t>
                  </w:r>
                  <w:r>
                    <w:rPr>
                      <w:rFonts w:ascii="Lucida Sans" w:hAnsi="Lucida Sans"/>
                      <w:w w:val="120"/>
                      <w:sz w:val="3"/>
                    </w:rPr>
                    <w:t>å</w:t>
                  </w:r>
                  <w:r>
                    <w:rPr>
                      <w:rFonts w:ascii="Lucida Sans" w:hAnsi="Lucida Sans"/>
                      <w:spacing w:val="-1"/>
                      <w:w w:val="120"/>
                      <w:sz w:val="3"/>
                    </w:rPr>
                    <w:t> </w:t>
                  </w:r>
                  <w:r>
                    <w:rPr>
                      <w:rFonts w:ascii="Lucida Sans" w:hAnsi="Lucida Sans"/>
                      <w:w w:val="120"/>
                      <w:sz w:val="3"/>
                    </w:rPr>
                    <w:t>tappe</w:t>
                  </w:r>
                  <w:r>
                    <w:rPr>
                      <w:rFonts w:ascii="Lucida Sans" w:hAnsi="Lucida Sans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82"/>
        <w:ind w:left="109" w:right="0"/>
        <w:jc w:val="left"/>
        <w:rPr>
          <w:b w:val="0"/>
          <w:bCs w:val="0"/>
        </w:rPr>
      </w:pPr>
      <w:r>
        <w:rPr>
          <w:w w:val="105"/>
        </w:rPr>
        <w:t>EA2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Supern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s</w:t>
      </w:r>
      <w:r>
        <w:rPr>
          <w:spacing w:val="-24"/>
          <w:w w:val="105"/>
        </w:rPr>
        <w:t> </w:t>
      </w:r>
      <w:r>
        <w:rPr>
          <w:w w:val="105"/>
        </w:rPr>
        <w:t>(fyll</w:t>
      </w:r>
      <w:r>
        <w:rPr>
          <w:spacing w:val="-32"/>
          <w:w w:val="105"/>
        </w:rPr>
        <w:t> </w:t>
      </w:r>
      <w:r>
        <w:rPr>
          <w:w w:val="105"/>
        </w:rPr>
        <w:t>ut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> </w:t>
      </w:r>
      <w:r>
        <w:rPr>
          <w:w w:val="105"/>
        </w:rPr>
        <w:t>som</w:t>
      </w:r>
      <w:r>
        <w:rPr>
          <w:spacing w:val="-23"/>
          <w:w w:val="105"/>
        </w:rPr>
        <w:t> </w:t>
      </w:r>
      <w:r>
        <w:rPr>
          <w:w w:val="105"/>
        </w:rPr>
        <w:t>mangler)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34"/>
          <w:szCs w:val="34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63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  <w:cols w:num="2" w:equalWidth="0">
            <w:col w:w="4820" w:space="992"/>
            <w:col w:w="489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27.315788pt;width:595.3pt;height:814.6pt;mso-position-horizontal-relative:page;mso-position-vertical-relative:page;z-index:-297904" coordorigin="0,546" coordsize="11906,16292">
            <v:shape style="position:absolute;left:3124;top:2454;width:8;height:12" type="#_x0000_t75" stroked="false">
              <v:imagedata r:id="rId66" o:title=""/>
            </v:shape>
            <v:shape style="position:absolute;left:0;top:862;width:11906;height:15160" type="#_x0000_t75" stroked="false">
              <v:imagedata r:id="rId540" o:title=""/>
            </v:shape>
            <v:shape style="position:absolute;left:9029;top:14320;width:43;height:68" type="#_x0000_t75" stroked="false">
              <v:imagedata r:id="rId119" o:title=""/>
            </v:shape>
            <v:group style="position:absolute;left:3926;top:5417;width:1702;height:1702" coordorigin="3926,5417" coordsize="1702,1702">
              <v:shape style="position:absolute;left:3926;top:5417;width:1702;height:1702" coordorigin="3926,5417" coordsize="1702,1702" path="m4777,5417l4707,5420,4639,5428,4572,5441,4508,5460,4445,5484,4386,5512,4328,5544,4274,5581,4223,5622,4175,5666,4131,5714,4090,5765,4053,5819,4021,5876,3993,5936,3969,5999,3951,6063,3937,6129,3929,6198,3926,6267,3929,6337,3937,6405,3951,6472,3969,6536,3993,6598,4021,6658,4053,6715,4090,6769,4131,6821,4175,6869,4223,6913,4274,6954,4328,6990,4386,7023,4445,7051,4508,7074,4572,7093,4639,7107,4707,7115,4776,7118,4845,7116,4913,7109,4978,7097,5042,7080,5103,7058,5163,7031,5219,7000,5273,6965,5324,6926,5372,6883,5417,6837,5457,6787,5494,6734,5527,6679,5556,6621,5580,6560,5599,6497,5614,6432,5623,6365,5627,6296,5627,6267,5624,6197,5616,6129,5602,6063,5584,5998,5560,5936,5532,5876,5500,5819,5463,5765,5422,5714,5378,5666,5330,5621,5279,5581,5225,5544,5168,5512,5108,5484,5046,5460,4981,5441,4915,5428,4846,5420,4777,5417xe" filled="true" fillcolor="#e9521e" stroked="false">
                <v:path arrowok="t"/>
                <v:fill type="solid"/>
              </v:shape>
            </v:group>
            <v:group style="position:absolute;left:7951;top:6949;width:1248;height:1248" coordorigin="7951,6949" coordsize="1248,1248">
              <v:shape style="position:absolute;left:7951;top:6949;width:1248;height:1248" coordorigin="7951,6949" coordsize="1248,1248" path="m8574,6949l8473,6957,8377,6981,8288,7019,8206,7069,8133,7132,8071,7204,8021,7286,7983,7375,7959,7471,7951,7573,7953,7624,7969,7722,8000,7815,8045,7901,8101,7978,8169,8046,8246,8103,8332,8147,8425,8178,8524,8194,8575,8196,8575,8196,8676,8187,8772,8163,8861,8125,8942,8074,9015,8012,9077,7939,9128,7858,9166,7769,9189,7673,9198,7572,9196,7521,9180,7422,9149,7329,9105,7244,9048,7166,8980,7099,8903,7042,8817,6998,8724,6967,8625,6951,8574,6949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98c035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98c035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98c035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98c035" stroked="false">
                <v:path arrowok="t"/>
                <v:fill type="solid"/>
              </v:shape>
            </v:group>
            <v:group style="position:absolute;left:575;top:8557;width:428;height:428" coordorigin="575,8557" coordsize="428,428">
              <v:shape style="position:absolute;left:575;top:8557;width:428;height:428" coordorigin="575,8557" coordsize="428,428" path="m838,8912l750,8912,765,8982,774,8984,779,8979,838,8912xe" filled="true" fillcolor="#98c035" stroked="false">
                <v:path arrowok="t"/>
                <v:fill type="solid"/>
              </v:shape>
              <v:shape style="position:absolute;left:575;top:8557;width:428;height:428" coordorigin="575,8557" coordsize="428,428" path="m915,8557l613,8619,575,8660,622,8890,630,8909,645,8922,663,8928,750,8912,838,8912,857,8890,964,8867,983,8859,996,8844,1002,8825,956,8595,948,8577,933,8563,915,8557xe" filled="true" fillcolor="#98c035" stroked="false">
                <v:path arrowok="t"/>
                <v:fill type="solid"/>
              </v:shape>
            </v:group>
            <v:group style="position:absolute;left:4447;top:8385;width:4670;height:4243" coordorigin="4447,8385" coordsize="4670,4243">
              <v:shape style="position:absolute;left:4447;top:8385;width:4670;height:4243" coordorigin="4447,8385" coordsize="4670,4243" path="m7208,11773l6011,11773,6053,12526,6082,12594,6144,12626,6162,12628,6179,12626,6197,12622,6214,12614,7208,11773xe" filled="true" fillcolor="#d0e0a2" stroked="false">
                <v:path arrowok="t"/>
                <v:fill type="solid"/>
              </v:shape>
              <v:shape style="position:absolute;left:4447;top:8385;width:4670;height:4243" coordorigin="4447,8385" coordsize="4670,4243" path="m8455,8385l4986,8580,4894,8593,4807,8620,4727,8659,4655,8710,4592,8772,4539,8842,4496,8920,4467,9004,4450,9093,4447,9140,4448,9187,4552,11280,4565,11372,4591,11459,4631,11540,4681,11612,4742,11676,4812,11730,4889,11772,4973,11802,5062,11819,5108,11822,5155,11821,6011,11773,7208,11773,7294,11700,8578,11627,8624,11622,8714,11603,8797,11569,8873,11524,8941,11468,8999,11402,9047,11328,9083,11246,9107,11159,9116,11068,9116,11021,9011,8928,8999,8835,8972,8748,8933,8668,8882,8595,8821,8531,8751,8478,8674,8435,8590,8405,8501,8388,8455,8385xe" filled="true" fillcolor="#d0e0a2" stroked="false">
                <v:path arrowok="t"/>
                <v:fill type="solid"/>
              </v:shape>
            </v:group>
            <v:group style="position:absolute;left:292;top:11521;width:5859;height:5124" coordorigin="292,11521" coordsize="5859,5124">
              <v:shape style="position:absolute;left:292;top:11521;width:5859;height:5124" coordorigin="292,11521" coordsize="5859,5124" path="m1350,11521l1241,11531,1136,11558,1038,11600,948,11656,867,11726,798,11808,741,11900,699,12002,673,12112,300,14640,292,14753,295,14808,313,14916,347,15018,396,15113,459,15199,534,15275,620,15338,717,15388,822,15422,1904,15591,1765,16494,1763,16513,1764,16532,1768,16549,1803,16608,1863,16641,1898,16644,1916,16642,1933,16638,1951,16630,3442,15828,5612,15828,5675,15741,5724,15644,5759,15538,6142,12954,6151,12841,6148,12785,6130,12678,6096,12576,6046,12481,5984,12395,5909,12319,5822,12256,5726,12206,5620,12171,1462,11529,1406,11523,1350,11521xe" filled="true" fillcolor="#d0e0a2" stroked="false">
                <v:path arrowok="t"/>
                <v:fill type="solid"/>
              </v:shape>
              <v:shape style="position:absolute;left:292;top:11521;width:5859;height:5124" coordorigin="292,11521" coordsize="5859,5124" path="m5612,15828l3442,15828,4980,16064,5037,16071,5092,16073,5147,16070,5254,16051,5356,16017,5450,15967,5536,15904,5612,15828,5612,15828xe" filled="true" fillcolor="#d0e0a2" stroked="false">
                <v:path arrowok="t"/>
                <v:fill type="solid"/>
              </v:shape>
            </v:group>
            <v:group style="position:absolute;left:5660;top:11884;width:5796;height:4954" coordorigin="5660,11884" coordsize="5796,4954">
              <v:shape style="position:absolute;left:5660;top:11884;width:5796;height:4954" coordorigin="5660,11884" coordsize="5796,4954" path="m9108,16163l7707,16163,7769,16838,8366,16838,9108,16163xe" filled="true" fillcolor="#afcc61" stroked="false">
                <v:path arrowok="t"/>
                <v:fill type="solid"/>
              </v:shape>
              <v:shape style="position:absolute;left:5660;top:11884;width:5796;height:4954" coordorigin="5660,11884" coordsize="5796,4954" path="m10504,11884l6292,12269,6181,12288,6076,12324,5981,12376,5895,12441,5821,12518,5759,12606,5711,12702,5678,12806,5662,12915,5660,12972,5663,13029,5912,15626,5931,15738,5967,15843,6019,15939,6083,16025,6160,16100,6247,16162,6343,16210,6446,16243,6555,16260,6611,16262,6668,16259,7707,16163,9108,16163,9266,16020,10824,15877,10880,15870,10988,15842,11088,15798,11179,15739,11259,15668,11327,15585,11382,15493,11423,15393,11448,15286,11455,15174,11452,15117,11204,12520,11185,12408,11149,12303,11097,12207,11033,12121,10956,12046,10869,11984,10773,11936,10669,11902,10561,11886,10504,11884xe" filled="true" fillcolor="#afcc61" stroked="false">
                <v:path arrowok="t"/>
                <v:fill type="solid"/>
              </v:shape>
            </v:group>
            <v:group style="position:absolute;left:10328;top:656;width:2;height:2" coordorigin="10328,656" coordsize="2,2">
              <v:shape style="position:absolute;left:10328;top:656;width:2;height:2" coordorigin="10328,656" coordsize="2,2" path="m10328,656l10328,657,10329,657,10328,656xe" filled="true" fillcolor="#86b22f" stroked="false">
                <v:path arrowok="t"/>
                <v:fill type="solid"/>
              </v:shape>
            </v:group>
            <v:group style="position:absolute;left:10041;top:546;width:963;height:1050" coordorigin="10041,546" coordsize="963,1050">
              <v:shape style="position:absolute;left:10041;top:546;width:963;height:1050" coordorigin="10041,546" coordsize="963,1050" path="m10682,1448l10350,1448,10369,1452,10408,1464,10467,1476,10486,1478,10502,1562,10509,1582,10525,1596,10553,1596,10571,1586,10580,1572,10580,1562,10580,1486,10619,1474,10638,1466,10656,1460,10675,1452,10682,144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06,1442l10692,1442,10720,1464,10735,1478,10741,1486,10756,1498,10774,1502,10792,1498,10807,1482,10812,1464,10809,1446,10806,1442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319,1302l10196,1302,10207,1318,10246,1364,10278,1392,10282,1396,10286,1398,10269,1428,10263,1436,10263,1436,10258,1454,10261,1472,10273,1488,10293,1494,10311,1492,10326,1484,10340,1462,10350,1448,10682,1448,10692,1442,10806,1442,10794,1422,10775,1390,10776,1388,10504,1388,10444,1376,10388,1352,10321,1304,10319,1302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42,1268l10825,1282,10808,1296,10775,1320,10724,1350,10707,1356,10689,1364,10671,1370,10633,1378,10593,1386,10571,1386,10549,1388,10776,1388,10786,1372,10797,1356,10807,1338,10817,1320,10826,1304,10835,1286,10842,126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099,784l10081,788,10066,800,10060,820,10062,838,10072,852,10162,906,10154,926,10132,1002,10129,1022,10091,1024,10077,1026,10055,1032,10041,1048,10042,1076,10051,1094,10066,1102,10127,1104,10129,1124,10141,1184,10154,1222,10082,1274,10068,1288,10062,1306,10064,1324,10078,1340,10095,1348,10113,1346,10196,1302,10319,1302,10307,1290,10293,1274,10280,1258,10269,1240,10259,1224,10235,1168,10220,1090,10219,1066,10220,1050,10233,980,10259,920,10293,868,10332,830,10334,828,10207,828,10117,788,10099,78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290,994l10305,1068,10345,1136,10391,1178,10450,1212,10497,1228,10523,1236,10550,1240,10571,1244,10592,1244,10613,1246,10654,1246,10769,1228,10827,1208,10879,1178,10909,1154,10590,1154,10565,1148,10496,1134,10437,1114,10372,1078,10316,1026,10303,1010,10290,99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799,756l10565,756,10603,764,10661,782,10716,812,10765,850,10805,902,10832,958,10848,1016,10852,1076,10848,1082,10844,1088,10838,1092,10822,1104,10727,1142,10649,1154,10909,1154,10941,1096,10944,1048,10943,1026,10927,948,10913,910,10984,858,10998,844,11001,834,10872,834,10860,818,10847,802,10833,788,10819,774,10804,760,10799,756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967,784l10948,788,10944,790,10872,834,11001,834,11004,826,11000,808,10999,806,10998,806,10998,804,10984,790,10967,78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299,640l10281,642,10264,656,10256,672,10258,690,10262,698,10283,734,10270,752,10257,768,10244,782,10231,798,10219,814,10207,828,10334,828,10400,786,10454,766,10460,764,10472,762,10488,758,10509,756,10799,756,10788,748,10803,714,10808,700,10367,700,10342,674,10331,662,10316,646,10299,640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531,546l10528,546,10507,552,10493,566,10489,584,10489,666,10458,670,10443,674,10423,680,10385,692,10367,700,10714,700,10695,692,10657,680,10598,668,10585,666,10576,666,10567,664,10567,586,10563,564,10548,550,10531,546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780,638l10762,638,10747,648,10733,670,10722,688,10714,700,10808,700,10808,698,10809,696,10808,696,10814,678,10811,660,10799,644,10780,63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09,694l10808,696,10809,696,10809,694xe" filled="true" fillcolor="#86b22f" stroked="false">
                <v:path arrowok="t"/>
                <v:fill type="solid"/>
              </v:shape>
            </v:group>
            <v:group style="position:absolute;left:10739;top:1483;width:5;height:7" coordorigin="10739,1483" coordsize="5,7">
              <v:shape style="position:absolute;left:10739;top:1483;width:5;height:7" coordorigin="10739,1483" coordsize="5,7" path="m10741,1486l10743,1489,10742,1487,10741,1486xe" filled="true" fillcolor="#86b22f" stroked="false">
                <v:path arrowok="t"/>
                <v:fill type="solid"/>
              </v:shape>
              <v:shape style="position:absolute;left:10739;top:1483;width:5;height:7" coordorigin="10739,1483" coordsize="5,7" path="m10739,1483l10740,1484,10741,1485,10741,1486,10739,1483xe" filled="true" fillcolor="#86b22f" stroked="false">
                <v:path arrowok="t"/>
                <v:fill type="solid"/>
              </v:shape>
            </v:group>
            <v:group style="position:absolute;left:10384;top:863;width:118;height:119" coordorigin="10384,863" coordsize="118,119">
              <v:shape style="position:absolute;left:10384;top:863;width:118;height:119" coordorigin="10384,863" coordsize="118,119" path="m10447,863l10424,867,10405,878,10391,894,10384,914,10388,939,10398,959,10413,973,10433,980,10443,981,10465,977,10483,966,10496,949,10502,927,10502,922,10498,900,10486,881,10469,869,10447,863xe" filled="true" fillcolor="#86b22f" stroked="false">
                <v:path arrowok="t"/>
                <v:fill type="solid"/>
              </v:shape>
            </v:group>
            <v:group style="position:absolute;left:10664;top:969;width:87;height:87" coordorigin="10664,969" coordsize="87,87">
              <v:shape style="position:absolute;left:10664;top:969;width:87;height:87" coordorigin="10664,969" coordsize="87,87" path="m10709,969l10687,975,10671,989,10664,1010,10669,1033,10683,1049,10703,1056,10708,1056,10729,1050,10744,1035,10751,1014,10751,1013,10745,991,10730,976,10709,969xe" filled="true" fillcolor="#86b22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6.51865pt;margin-top:611.042480pt;width:181.15pt;height:14pt;mso-position-horizontal-relative:page;mso-position-vertical-relative:page;z-index:-29788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nakk med klassen om hva"/>
            <w10:wrap type="none"/>
          </v:shape>
        </w:pict>
      </w:r>
      <w:r>
        <w:rPr/>
        <w:pict>
          <v:shape style="position:absolute;margin-left:53.674419pt;margin-top:630.736816pt;width:212.65pt;height:14pt;mso-position-horizontal-relative:page;mso-position-vertical-relative:page;z-index:-297856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om skjedde. Du vil kanskje vise"/>
            <w10:wrap type="none"/>
          </v:shape>
        </w:pict>
      </w:r>
      <w:r>
        <w:rPr/>
        <w:pict>
          <v:shape style="position:absolute;margin-left:50.934097pt;margin-top:649.062927pt;width:226.2pt;height:14pt;mso-position-horizontal-relative:page;mso-position-vertical-relative:page;z-index:-297832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hansken eller hånden som dekket"/>
            <w10:wrap type="none"/>
          </v:shape>
        </w:pict>
      </w:r>
      <w:r>
        <w:rPr/>
        <w:pict>
          <v:shape style="position:absolute;margin-left:48.464508pt;margin-top:663.823975pt;width:192.85pt;height:14pt;mso-position-horizontal-relative:page;mso-position-vertical-relative:page;z-index:-297808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hostet/nyset, og bemerke at"/>
            <w10:wrap type="none"/>
          </v:shape>
        </w:pict>
      </w:r>
      <w:r>
        <w:rPr/>
        <w:pict>
          <v:shape style="position:absolute;margin-left:45.605804pt;margin-top:683.708923pt;width:226.9pt;height:14pt;mso-position-horizontal-relative:page;mso-position-vertical-relative:page;z-index:-297784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bakteriene (mikrobene) fortsatt er"/>
            <w10:wrap type="none"/>
          </v:shape>
        </w:pict>
      </w:r>
      <w:r>
        <w:rPr/>
        <w:pict>
          <v:shape style="position:absolute;margin-left:301.517181pt;margin-top:627.503296pt;width:216.2pt;height:14pt;mso-position-horizontal-relative:page;mso-position-vertical-relative:page;z-index:-297664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Som observert under aktiviteten"/>
            <w10:wrap type="none"/>
          </v:shape>
        </w:pict>
      </w:r>
      <w:r>
        <w:rPr/>
        <w:pict>
          <v:shape style="position:absolute;margin-left:303.090637pt;margin-top:644.322144pt;width:229.5pt;height:14pt;mso-position-horizontal-relative:page;mso-position-vertical-relative:page;z-index:-297640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kan mikrober fortsatt overføres fra"/>
            <w10:wrap type="none"/>
          </v:shape>
        </w:pict>
      </w:r>
      <w:r>
        <w:rPr/>
        <w:pict>
          <v:shape style="position:absolute;margin-left:304.658844pt;margin-top:661.026306pt;width:245.3pt;height:14pt;mso-position-horizontal-relative:page;mso-position-vertical-relative:page;z-index:-297616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person til person ved berøring hvis vi"/>
            <w10:wrap type="none"/>
          </v:shape>
        </w:pict>
      </w:r>
      <w:r>
        <w:rPr/>
        <w:pict>
          <v:shape style="position:absolute;margin-left:306.261383pt;margin-top:678.481079pt;width:244.65pt;height:14pt;mso-position-horizontal-relative:page;mso-position-vertical-relative:page;z-index:-297592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dekker til med hendene når vi hoster"/>
            <w10:wrap type="none"/>
          </v:shape>
        </w:pict>
      </w:r>
      <w:r>
        <w:rPr/>
        <w:pict>
          <v:shape style="position:absolute;margin-left:307.904633pt;margin-top:696.826111pt;width:224.6pt;height:14pt;mso-position-horizontal-relative:page;mso-position-vertical-relative:page;z-index:-297568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eller nyser. Ifølge ferske retnings-"/>
            <w10:wrap type="none"/>
          </v:shape>
        </w:pict>
      </w:r>
      <w:r>
        <w:rPr/>
        <w:pict>
          <v:shape style="position:absolute;margin-left:246.557037pt;margin-top:550.918213pt;width:197.15pt;height:14pt;mso-position-horizontal-relative:page;mso-position-vertical-relative:page;z-index:-297304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håndsprit så snart som mulig."/>
            <w10:wrap type="none"/>
          </v:shape>
        </w:pic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918" w:lineRule="exact" w:before="0"/>
        <w:ind w:left="24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Undervisningsplan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06"/>
        <w:ind w:left="81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Innledning</w:t>
      </w:r>
      <w:r>
        <w:rPr>
          <w:rFonts w:ascii="Trebuchet MS"/>
          <w:sz w:val="4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numPr>
          <w:ilvl w:val="1"/>
          <w:numId w:val="38"/>
        </w:numPr>
        <w:tabs>
          <w:tab w:pos="644" w:val="left" w:leader="none"/>
        </w:tabs>
        <w:spacing w:line="295" w:lineRule="auto" w:before="61"/>
        <w:ind w:left="643" w:right="1111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S</w:t>
      </w:r>
      <w:r>
        <w:rPr>
          <w:rFonts w:ascii="Trebuchet MS" w:hAnsi="Trebuchet MS"/>
          <w:b/>
          <w:spacing w:val="-2"/>
          <w:sz w:val="28"/>
        </w:rPr>
        <w:t>tart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timen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forklar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skal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lære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3"/>
          <w:sz w:val="28"/>
        </w:rPr>
        <w:t>dan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39"/>
          <w:w w:val="10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(</w:t>
      </w:r>
      <w:r>
        <w:rPr>
          <w:rFonts w:ascii="Trebuchet MS" w:hAnsi="Trebuchet MS"/>
          <w:b/>
          <w:spacing w:val="-1"/>
          <w:sz w:val="28"/>
        </w:rPr>
        <w:t>virus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erier)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gjøre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oss</w:t>
      </w:r>
      <w:r>
        <w:rPr>
          <w:rFonts w:ascii="Trebuchet MS" w:hAnsi="Trebuchet MS"/>
          <w:b/>
          <w:spacing w:val="-3"/>
          <w:sz w:val="28"/>
        </w:rPr>
        <w:t> syke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4"/>
          <w:sz w:val="28"/>
        </w:rPr>
        <w:t> ov</w:t>
      </w:r>
      <w:r>
        <w:rPr>
          <w:rFonts w:ascii="Trebuchet MS" w:hAnsi="Trebuchet MS"/>
          <w:b/>
          <w:spacing w:val="-5"/>
          <w:sz w:val="28"/>
        </w:rPr>
        <w:t>erfør</w:t>
      </w:r>
      <w:r>
        <w:rPr>
          <w:rFonts w:ascii="Trebuchet MS" w:hAnsi="Trebuchet MS"/>
          <w:b/>
          <w:spacing w:val="-4"/>
          <w:sz w:val="28"/>
        </w:rPr>
        <w:t>es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fr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person</w:t>
      </w:r>
      <w:r>
        <w:rPr>
          <w:rFonts w:ascii="Trebuchet MS" w:hAnsi="Trebuchet MS"/>
          <w:b/>
          <w:spacing w:val="39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person</w:t>
      </w:r>
      <w:r>
        <w:rPr>
          <w:rFonts w:ascii="Trebuchet MS" w:hAnsi="Trebuchet MS"/>
          <w:b/>
          <w:spacing w:val="8"/>
          <w:sz w:val="28"/>
        </w:rPr>
        <w:t> </w:t>
      </w:r>
      <w:r>
        <w:rPr>
          <w:rFonts w:ascii="Trebuchet MS" w:hAnsi="Trebuchet MS"/>
          <w:b/>
          <w:sz w:val="28"/>
        </w:rPr>
        <w:t>g</w:t>
      </w:r>
      <w:r>
        <w:rPr>
          <w:rFonts w:ascii="Trebuchet MS" w:hAnsi="Trebuchet MS"/>
          <w:b/>
          <w:spacing w:val="1"/>
          <w:sz w:val="28"/>
        </w:rPr>
        <w:t>jennom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z w:val="28"/>
        </w:rPr>
        <w:t>hosting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nysing.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8"/>
        </w:numPr>
        <w:tabs>
          <w:tab w:pos="644" w:val="left" w:leader="none"/>
        </w:tabs>
        <w:spacing w:line="295" w:lineRule="auto" w:before="56"/>
        <w:ind w:left="643" w:right="809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spre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z w:val="28"/>
        </w:rPr>
        <w:t>seg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1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dråper</w:t>
      </w:r>
      <w:r>
        <w:rPr>
          <w:rFonts w:ascii="Trebuchet MS" w:hAnsi="Trebuchet MS"/>
          <w:b/>
          <w:spacing w:val="41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slim/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snørr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vann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</w:t>
      </w:r>
      <w:r>
        <w:rPr>
          <w:rFonts w:ascii="Trebuchet MS" w:hAnsi="Trebuchet MS"/>
          <w:b/>
          <w:spacing w:val="-2"/>
          <w:sz w:val="28"/>
        </w:rPr>
        <w:t>olk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hoste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nyst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ut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luft</w:t>
      </w:r>
      <w:r>
        <w:rPr>
          <w:rFonts w:ascii="Trebuchet MS" w:hAnsi="Trebuchet MS"/>
          <w:b/>
          <w:spacing w:val="-2"/>
          <w:sz w:val="28"/>
        </w:rPr>
        <w:t>en.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z w:val="28"/>
        </w:rPr>
        <w:t>Hvis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du</w:t>
      </w:r>
      <w:r>
        <w:rPr>
          <w:rFonts w:ascii="Trebuchet MS" w:hAnsi="Trebuchet MS"/>
          <w:b/>
          <w:spacing w:val="24"/>
          <w:w w:val="10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gjennom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ør</w:t>
      </w:r>
      <w:r>
        <w:rPr>
          <w:rFonts w:ascii="Trebuchet MS" w:hAnsi="Trebuchet MS"/>
          <w:b/>
          <w:spacing w:val="-2"/>
          <w:sz w:val="28"/>
        </w:rPr>
        <w:t>er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aktivit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Superslime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snørr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(S</w:t>
      </w:r>
      <w:r>
        <w:rPr>
          <w:rFonts w:ascii="Trebuchet MS" w:hAnsi="Trebuchet MS"/>
          <w:b/>
          <w:spacing w:val="-2"/>
          <w:sz w:val="28"/>
        </w:rPr>
        <w:t>A2),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nyttig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henvise</w:t>
      </w:r>
      <w:r>
        <w:rPr>
          <w:rFonts w:ascii="Trebuchet MS" w:hAnsi="Trebuchet MS"/>
          <w:b/>
          <w:spacing w:val="35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her</w:t>
      </w:r>
      <w:r>
        <w:rPr>
          <w:rFonts w:ascii="Trebuchet MS" w:hAnsi="Trebuchet MS"/>
          <w:b/>
          <w:spacing w:val="-7"/>
          <w:sz w:val="28"/>
        </w:rPr>
        <w:t>.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Du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bruke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eksempler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orkjølelse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in</w:t>
      </w:r>
      <w:r>
        <w:rPr>
          <w:rFonts w:ascii="Trebuchet MS" w:hAnsi="Trebuchet MS"/>
          <w:b/>
          <w:spacing w:val="-1"/>
          <w:sz w:val="28"/>
        </w:rPr>
        <w:t>fluensa.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8"/>
        </w:numPr>
        <w:tabs>
          <w:tab w:pos="644" w:val="left" w:leader="none"/>
        </w:tabs>
        <w:spacing w:line="295" w:lineRule="auto" w:before="56"/>
        <w:ind w:left="643" w:right="1010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Fortsett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snakke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om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forkjølelse,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5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influensa,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forklar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skyldes</w:t>
      </w:r>
      <w:r>
        <w:rPr>
          <w:rFonts w:ascii="Trebuchet MS" w:hAnsi="Trebuchet MS"/>
          <w:b/>
          <w:spacing w:val="53"/>
          <w:w w:val="106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</w:t>
      </w:r>
      <w:r>
        <w:rPr>
          <w:rFonts w:ascii="Trebuchet MS" w:hAnsi="Trebuchet MS"/>
          <w:b/>
          <w:spacing w:val="-3"/>
          <w:w w:val="105"/>
          <w:sz w:val="28"/>
        </w:rPr>
        <w:t>vært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små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mikrober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alles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virus.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8"/>
        </w:numPr>
        <w:tabs>
          <w:tab w:pos="644" w:val="left" w:leader="none"/>
        </w:tabs>
        <w:spacing w:line="295" w:lineRule="auto" w:before="56"/>
        <w:ind w:left="643" w:right="929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svært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viktig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alles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helse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holder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munn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nese</w:t>
      </w:r>
      <w:r>
        <w:rPr>
          <w:rFonts w:ascii="Trebuchet MS" w:hAnsi="Trebuchet MS"/>
          <w:b/>
          <w:spacing w:val="21"/>
          <w:w w:val="105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 </w:t>
      </w:r>
      <w:r>
        <w:rPr>
          <w:rFonts w:ascii="Trebuchet MS" w:hAnsi="Trebuchet MS"/>
          <w:b/>
          <w:sz w:val="28"/>
        </w:rPr>
        <w:t>papir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når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host</w:t>
      </w:r>
      <w:r>
        <w:rPr>
          <w:rFonts w:ascii="Trebuchet MS" w:hAnsi="Trebuchet MS"/>
          <w:b/>
          <w:spacing w:val="-2"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nyser</w:t>
      </w:r>
      <w:r>
        <w:rPr>
          <w:rFonts w:ascii="Trebuchet MS" w:hAnsi="Trebuchet MS"/>
          <w:b/>
          <w:spacing w:val="-7"/>
          <w:sz w:val="28"/>
        </w:rPr>
        <w:t>,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-2"/>
          <w:sz w:val="28"/>
        </w:rPr>
        <w:t> ermet/albuen</w:t>
      </w:r>
      <w:r>
        <w:rPr>
          <w:rFonts w:ascii="Trebuchet MS" w:hAnsi="Trebuchet MS"/>
          <w:b/>
          <w:spacing w:val="-1"/>
          <w:sz w:val="28"/>
        </w:rPr>
        <w:t> hvis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33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papir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bør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dere</w:t>
      </w:r>
      <w:r>
        <w:rPr>
          <w:rFonts w:ascii="Trebuchet MS" w:hAnsi="Trebuchet MS"/>
          <w:b/>
          <w:spacing w:val="-3"/>
          <w:sz w:val="28"/>
        </w:rPr>
        <w:t>tter</w:t>
      </w:r>
      <w:r>
        <w:rPr>
          <w:rFonts w:ascii="Trebuchet MS" w:hAnsi="Trebuchet MS"/>
          <w:b/>
          <w:spacing w:val="-30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vaske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hendene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bruke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håndsprit.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230"/>
        <w:ind w:left="791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240.642502pt;margin-top:32.87294pt;width:149.35pt;height:14pt;mso-position-horizontal-relative:page;mso-position-vertical-relative:paragraph;z-index:-297448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Forklar at når vi nyser i"/>
            <w10:wrap type="none"/>
          </v:shape>
        </w:pict>
      </w:r>
      <w:r>
        <w:rPr/>
        <w:pict>
          <v:shape style="position:absolute;margin-left:241.604904pt;margin-top:49.290768pt;width:186.5pt;height:14pt;mso-position-horizontal-relative:page;mso-position-vertical-relative:paragraph;z-index:-297424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hånden kan mikrobene spre"/>
            <w10:wrap type="none"/>
          </v:shape>
        </w:pict>
      </w:r>
      <w:r>
        <w:rPr/>
        <w:pict>
          <v:shape style="position:absolute;margin-left:242.605698pt;margin-top:67.070229pt;width:175.65pt;height:14pt;mso-position-horizontal-relative:page;mso-position-vertical-relative:paragraph;z-index:-297400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seg til ting vi tar på. Derfor"/>
            <w10:wrap type="none"/>
          </v:shape>
        </w:pict>
      </w:r>
      <w:r>
        <w:rPr/>
        <w:pict>
          <v:shape style="position:absolute;margin-left:243.588715pt;margin-top:84.219086pt;width:187.05pt;height:14pt;mso-position-horizontal-relative:page;mso-position-vertical-relative:paragraph;z-index:-297376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er det bedre å nyse i papiret"/>
            <w10:wrap type="none"/>
          </v:shape>
        </w:pict>
      </w:r>
      <w:r>
        <w:rPr/>
        <w:pict>
          <v:shape style="position:absolute;margin-left:244.580505pt;margin-top:101.679008pt;width:187.5pt;height:14pt;mso-position-horizontal-relative:page;mso-position-vertical-relative:paragraph;z-index:-297352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og deretter kaste papiret og"/>
            <w10:wrap type="none"/>
          </v:shape>
        </w:pict>
      </w:r>
      <w:r>
        <w:rPr/>
        <w:pict>
          <v:shape style="position:absolute;margin-left:245.580582pt;margin-top:119.433029pt;width:177.55pt;height:14pt;mso-position-horizontal-relative:page;mso-position-vertical-relative:paragraph;z-index:-297328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vaske hendene eller bruke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80"/>
        <w:ind w:left="2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3.00893pt;margin-top:-109.693558pt;width:215.6pt;height:14pt;mso-position-horizontal-relative:page;mso-position-vertical-relative:paragraph;z-index:-29776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der. Vis elevene at når de legger"/>
            <w10:wrap type="none"/>
          </v:shape>
        </w:pict>
      </w:r>
      <w:r>
        <w:rPr/>
        <w:pict>
          <v:shape style="position:absolute;margin-left:40.518970pt;margin-top:-94.664253pt;width:185.8pt;height:14pt;mso-position-horizontal-relative:page;mso-position-vertical-relative:paragraph;z-index:-297736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hånden på papiret med den"/>
            <w10:wrap type="none"/>
          </v:shape>
        </w:pict>
      </w:r>
      <w:r>
        <w:rPr/>
        <w:pict>
          <v:shape style="position:absolute;margin-left:37.767891pt;margin-top:-76.196541pt;width:201.2pt;height:14pt;mso-position-horizontal-relative:page;mso-position-vertical-relative:paragraph;z-index:-297712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prayede siden ned, overføres"/>
            <w10:wrap type="none"/>
          </v:shape>
        </w:pict>
      </w:r>
      <w:r>
        <w:rPr/>
        <w:pict>
          <v:shape style="position:absolute;margin-left:35.44088pt;margin-top:-63.312904pt;width:143.2pt;height:14pt;mso-position-horizontal-relative:page;mso-position-vertical-relative:paragraph;z-index:-297688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mikrobene til papiret."/>
            <w10:wrap type="none"/>
          </v:shape>
        </w:pict>
      </w:r>
      <w:r>
        <w:rPr/>
        <w:pict>
          <v:shape style="position:absolute;margin-left:309.47641pt;margin-top:-96.231178pt;width:238.7pt;height:14pt;mso-position-horizontal-relative:page;mso-position-vertical-relative:paragraph;z-index:-297544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linjer anbefales vi å nyse eller hoste"/>
            <w10:wrap type="none"/>
          </v:shape>
        </w:pict>
      </w:r>
      <w:r>
        <w:rPr/>
        <w:pict>
          <v:shape style="position:absolute;margin-left:311.146759pt;margin-top:-77.294258pt;width:205.65pt;height:14pt;mso-position-horizontal-relative:page;mso-position-vertical-relative:paragraph;z-index:-297520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i albuen eller ermet fordi vi har"/>
            <w10:wrap type="none"/>
          </v:shape>
        </w:pict>
      </w:r>
      <w:r>
        <w:rPr/>
        <w:pict>
          <v:shape style="position:absolute;margin-left:312.661469pt;margin-top:-61.759163pt;width:247pt;height:14pt;mso-position-horizontal-relative:page;mso-position-vertical-relative:paragraph;z-index:-297496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vanskeligere for å overføre skadelige"/>
            <w10:wrap type="none"/>
          </v:shape>
        </w:pict>
      </w:r>
      <w:r>
        <w:rPr/>
        <w:pict>
          <v:shape style="position:absolute;margin-left:314.314636pt;margin-top:-43.197418pt;width:222.2pt;height:14pt;mso-position-horizontal-relative:page;mso-position-vertical-relative:paragraph;z-index:-297472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mikrober til andre hvis vi gjør det."/>
            <w10:wrap type="none"/>
          </v:shape>
        </w:pict>
      </w:r>
      <w:r>
        <w:rPr>
          <w:rFonts w:ascii="Arial"/>
          <w:sz w:val="16"/>
        </w:rPr>
        <w:t>64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280" w:left="320" w:right="460"/>
        </w:sectPr>
      </w:pPr>
    </w:p>
    <w:p>
      <w:pPr>
        <w:pStyle w:val="Heading9"/>
        <w:spacing w:line="240" w:lineRule="auto" w:before="18"/>
        <w:ind w:left="645" w:right="0"/>
        <w:jc w:val="left"/>
        <w:rPr>
          <w:b w:val="0"/>
          <w:bCs w:val="0"/>
        </w:rPr>
      </w:pPr>
      <w:r>
        <w:rPr>
          <w:spacing w:val="-1"/>
        </w:rPr>
        <w:t>Aktivite</w:t>
      </w:r>
      <w:r>
        <w:rPr>
          <w:spacing w:val="-2"/>
        </w:rPr>
        <w:t>t:</w:t>
      </w:r>
      <w:r>
        <w:rPr>
          <w:spacing w:val="57"/>
        </w:rPr>
        <w:t> </w:t>
      </w:r>
      <w:r>
        <w:rPr/>
        <w:t>Snørrbane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740" w:right="380"/>
        </w:sectPr>
      </w:pPr>
    </w:p>
    <w:p>
      <w:pPr>
        <w:spacing w:line="265" w:lineRule="auto" w:before="233"/>
        <w:ind w:left="561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1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Skriv</w:t>
      </w:r>
      <w:r>
        <w:rPr>
          <w:rFonts w:ascii="Trebuchet MS" w:hAnsi="Trebuchet MS"/>
          <w:b/>
          <w:spacing w:val="-5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navne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21"/>
          <w:w w:val="96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ditt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1"/>
          <w:w w:val="105"/>
          <w:sz w:val="28"/>
        </w:rPr>
        <w:t>egn</w:t>
      </w:r>
      <w:r>
        <w:rPr>
          <w:rFonts w:ascii="Trebuchet MS" w:hAnsi="Trebuchet MS"/>
          <w:b/>
          <w:spacing w:val="20"/>
          <w:w w:val="110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bilde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av</w:t>
      </w:r>
      <w:r>
        <w:rPr>
          <w:rFonts w:ascii="Trebuchet MS" w:hAnsi="Trebuchet MS"/>
          <w:b/>
          <w:spacing w:val="21"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deg</w:t>
      </w:r>
      <w:r>
        <w:rPr>
          <w:rFonts w:ascii="Trebuchet MS" w:hAnsi="Trebuchet MS"/>
          <w:b/>
          <w:spacing w:val="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selv</w:t>
      </w:r>
      <w:r>
        <w:rPr>
          <w:rFonts w:ascii="Trebuchet MS" w:hAnsi="Trebuchet MS"/>
          <w:b/>
          <w:spacing w:val="-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20"/>
          <w:w w:val="108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en</w:t>
      </w:r>
      <w:r>
        <w:rPr>
          <w:rFonts w:ascii="Trebuchet MS" w:hAnsi="Trebuchet MS"/>
          <w:b/>
          <w:spacing w:val="-1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huskelapp</w:t>
      </w:r>
      <w:r>
        <w:rPr>
          <w:rFonts w:ascii="Trebuchet MS" w:hAnsi="Trebuchet MS"/>
          <w:b/>
          <w:spacing w:val="21"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plasser</w:t>
      </w:r>
      <w:r>
        <w:rPr>
          <w:rFonts w:ascii="Trebuchet MS" w:hAnsi="Trebuchet MS"/>
          <w:b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den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banen</w:t>
      </w:r>
      <w:r>
        <w:rPr>
          <w:rFonts w:ascii="Trebuchet MS" w:hAnsi="Trebuchet MS"/>
          <w:sz w:val="28"/>
        </w:rPr>
      </w:r>
    </w:p>
    <w:p>
      <w:pPr>
        <w:spacing w:line="265" w:lineRule="auto" w:before="233"/>
        <w:ind w:left="424" w:right="0" w:hanging="284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Trebuchet MS"/>
          <w:b/>
          <w:w w:val="105"/>
          <w:sz w:val="28"/>
        </w:rPr>
        <w:t>2</w:t>
      </w:r>
      <w:r>
        <w:rPr>
          <w:rFonts w:ascii="Trebuchet MS"/>
          <w:b/>
          <w:spacing w:val="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Spra</w:t>
      </w:r>
      <w:r>
        <w:rPr>
          <w:rFonts w:ascii="Trebuchet MS"/>
          <w:b/>
          <w:spacing w:val="-3"/>
          <w:w w:val="105"/>
          <w:sz w:val="28"/>
        </w:rPr>
        <w:t>y</w:t>
      </w:r>
      <w:r>
        <w:rPr>
          <w:rFonts w:ascii="Trebuchet MS"/>
          <w:b/>
          <w:spacing w:val="-36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fr</w:t>
      </w:r>
      <w:r>
        <w:rPr>
          <w:rFonts w:ascii="Trebuchet MS"/>
          <w:b/>
          <w:spacing w:val="-1"/>
          <w:w w:val="105"/>
          <w:sz w:val="28"/>
        </w:rPr>
        <w:t>a</w:t>
      </w:r>
      <w:r>
        <w:rPr>
          <w:rFonts w:ascii="Trebuchet MS"/>
          <w:b/>
          <w:spacing w:val="26"/>
          <w:w w:val="107"/>
          <w:sz w:val="28"/>
        </w:rPr>
        <w:t> </w:t>
      </w:r>
      <w:r>
        <w:rPr>
          <w:rFonts w:ascii="Trebuchet MS"/>
          <w:b/>
          <w:w w:val="105"/>
          <w:sz w:val="28"/>
        </w:rPr>
        <w:t>enden</w:t>
      </w:r>
      <w:r>
        <w:rPr>
          <w:rFonts w:ascii="Trebuchet MS"/>
          <w:b/>
          <w:spacing w:val="-29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av</w:t>
      </w:r>
      <w:r>
        <w:rPr>
          <w:rFonts w:ascii="Trebuchet MS"/>
          <w:b/>
          <w:spacing w:val="20"/>
          <w:w w:val="104"/>
          <w:sz w:val="28"/>
        </w:rPr>
        <w:t> </w:t>
      </w:r>
      <w:r>
        <w:rPr>
          <w:rFonts w:ascii="Trebuchet MS"/>
          <w:b/>
          <w:w w:val="105"/>
          <w:sz w:val="28"/>
        </w:rPr>
        <w:t>banen</w:t>
      </w:r>
      <w:r>
        <w:rPr>
          <w:rFonts w:ascii="Trebuchet MS"/>
          <w:sz w:val="28"/>
        </w:rPr>
      </w:r>
    </w:p>
    <w:p>
      <w:pPr>
        <w:spacing w:before="234"/>
        <w:ind w:left="209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w w:val="110"/>
          <w:sz w:val="28"/>
        </w:rPr>
        <w:t>3</w:t>
      </w:r>
      <w:r>
        <w:rPr>
          <w:rFonts w:ascii="Trebuchet MS" w:hAnsi="Trebuchet MS"/>
          <w:b/>
          <w:spacing w:val="-7"/>
          <w:w w:val="110"/>
          <w:sz w:val="28"/>
        </w:rPr>
        <w:t> </w:t>
      </w:r>
      <w:r>
        <w:rPr>
          <w:rFonts w:ascii="Trebuchet MS" w:hAnsi="Trebuchet MS"/>
          <w:b/>
          <w:spacing w:val="-1"/>
          <w:w w:val="110"/>
          <w:sz w:val="28"/>
        </w:rPr>
        <w:t>M</w:t>
      </w:r>
      <w:r>
        <w:rPr>
          <w:rFonts w:ascii="Trebuchet MS" w:hAnsi="Trebuchet MS"/>
          <w:b/>
          <w:spacing w:val="-2"/>
          <w:w w:val="110"/>
          <w:sz w:val="28"/>
        </w:rPr>
        <w:t>ål</w:t>
      </w:r>
      <w:r>
        <w:rPr>
          <w:rFonts w:ascii="Trebuchet MS" w:hAnsi="Trebuchet MS"/>
          <w:sz w:val="28"/>
        </w:rPr>
      </w:r>
    </w:p>
    <w:p>
      <w:pPr>
        <w:spacing w:before="35"/>
        <w:ind w:left="493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avstanden</w:t>
      </w:r>
      <w:r>
        <w:rPr>
          <w:rFonts w:ascii="Trebuchet MS"/>
          <w:sz w:val="28"/>
        </w:rPr>
      </w:r>
    </w:p>
    <w:p>
      <w:pPr>
        <w:numPr>
          <w:ilvl w:val="1"/>
          <w:numId w:val="32"/>
        </w:numPr>
        <w:tabs>
          <w:tab w:pos="324" w:val="left" w:leader="none"/>
        </w:tabs>
        <w:spacing w:line="265" w:lineRule="auto" w:before="234"/>
        <w:ind w:left="346" w:right="0" w:hanging="283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br w:type="column"/>
      </w:r>
      <w:r>
        <w:rPr>
          <w:rFonts w:ascii="Trebuchet MS" w:hAnsi="Trebuchet MS"/>
          <w:b/>
          <w:spacing w:val="-1"/>
          <w:w w:val="105"/>
          <w:sz w:val="28"/>
        </w:rPr>
        <w:t>Spra</w:t>
      </w:r>
      <w:r>
        <w:rPr>
          <w:rFonts w:ascii="Trebuchet MS" w:hAnsi="Trebuchet MS"/>
          <w:b/>
          <w:spacing w:val="-2"/>
          <w:w w:val="105"/>
          <w:sz w:val="28"/>
        </w:rPr>
        <w:t>y</w:t>
      </w:r>
      <w:r>
        <w:rPr>
          <w:rFonts w:ascii="Trebuchet MS" w:hAnsi="Trebuchet MS"/>
          <w:b/>
          <w:spacing w:val="-1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21"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hånden</w:t>
      </w:r>
      <w:r>
        <w:rPr>
          <w:rFonts w:ascii="Trebuchet MS" w:hAnsi="Trebuchet MS"/>
          <w:b/>
          <w:w w:val="104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dekke</w:t>
      </w:r>
      <w:r>
        <w:rPr>
          <w:rFonts w:ascii="Trebuchet MS" w:hAnsi="Trebuchet MS"/>
          <w:b/>
          <w:spacing w:val="-3"/>
          <w:w w:val="105"/>
          <w:sz w:val="28"/>
        </w:rPr>
        <w:t>t</w:t>
      </w:r>
      <w:r>
        <w:rPr>
          <w:rFonts w:ascii="Trebuchet MS" w:hAnsi="Trebuchet MS"/>
          <w:b/>
          <w:spacing w:val="-56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ov</w:t>
      </w:r>
      <w:r>
        <w:rPr>
          <w:rFonts w:ascii="Trebuchet MS" w:hAnsi="Trebuchet MS"/>
          <w:b/>
          <w:spacing w:val="-4"/>
          <w:w w:val="105"/>
          <w:sz w:val="28"/>
        </w:rPr>
        <w:t>er</w:t>
      </w:r>
      <w:r>
        <w:rPr>
          <w:rFonts w:ascii="Trebuchet MS" w:hAnsi="Trebuchet MS"/>
          <w:b/>
          <w:spacing w:val="23"/>
          <w:w w:val="9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munnstykke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21"/>
          <w:w w:val="96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18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flask</w:t>
      </w:r>
      <w:r>
        <w:rPr>
          <w:rFonts w:ascii="Trebuchet MS" w:hAnsi="Trebuchet MS"/>
          <w:b/>
          <w:spacing w:val="-3"/>
          <w:w w:val="105"/>
          <w:sz w:val="28"/>
        </w:rPr>
        <w:t>en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2"/>
        </w:numPr>
        <w:tabs>
          <w:tab w:pos="539" w:val="left" w:leader="none"/>
        </w:tabs>
        <w:spacing w:line="265" w:lineRule="auto" w:before="234"/>
        <w:ind w:left="561" w:right="473" w:hanging="283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br w:type="column"/>
      </w:r>
      <w:r>
        <w:rPr>
          <w:rFonts w:ascii="Trebuchet MS" w:hAnsi="Trebuchet MS"/>
          <w:b/>
          <w:spacing w:val="-1"/>
          <w:sz w:val="28"/>
        </w:rPr>
        <w:t>Spray</w:t>
      </w:r>
      <w:r>
        <w:rPr>
          <w:rFonts w:ascii="Trebuchet MS" w:hAnsi="Trebuchet MS"/>
          <w:b/>
          <w:spacing w:val="57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21"/>
          <w:w w:val="10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kjøkken-</w:t>
      </w:r>
      <w:r>
        <w:rPr>
          <w:rFonts w:ascii="Trebuchet MS" w:hAnsi="Trebuchet MS"/>
          <w:b/>
          <w:spacing w:val="20"/>
          <w:w w:val="113"/>
          <w:sz w:val="28"/>
        </w:rPr>
        <w:t> </w:t>
      </w:r>
      <w:r>
        <w:rPr>
          <w:rFonts w:ascii="Trebuchet MS" w:hAnsi="Trebuchet MS"/>
          <w:b/>
          <w:sz w:val="28"/>
        </w:rPr>
        <w:t>håndkle</w:t>
      </w:r>
      <w:r>
        <w:rPr>
          <w:rFonts w:ascii="Trebuchet MS" w:hAnsi="Trebuchet MS"/>
          <w:b/>
          <w:w w:val="10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ov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32"/>
          <w:sz w:val="28"/>
        </w:rPr>
        <w:t> </w:t>
      </w:r>
      <w:r>
        <w:rPr>
          <w:rFonts w:ascii="Trebuchet MS" w:hAnsi="Trebuchet MS"/>
          <w:b/>
          <w:sz w:val="28"/>
        </w:rPr>
        <w:t>munn-</w:t>
      </w:r>
      <w:r>
        <w:rPr>
          <w:rFonts w:ascii="Trebuchet MS" w:hAnsi="Trebuchet MS"/>
          <w:b/>
          <w:spacing w:val="20"/>
          <w:w w:val="1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stykke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24"/>
          <w:w w:val="9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flasken</w:t>
      </w:r>
      <w:r>
        <w:rPr>
          <w:rFonts w:ascii="Trebuchet MS" w:hAnsi="Trebuchet MS"/>
          <w:sz w:val="28"/>
        </w:rPr>
      </w:r>
    </w:p>
    <w:p>
      <w:pPr>
        <w:spacing w:after="0" w:line="265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740" w:right="380"/>
          <w:cols w:num="5" w:equalWidth="0">
            <w:col w:w="2397" w:space="40"/>
            <w:col w:w="1657" w:space="40"/>
            <w:col w:w="1895" w:space="40"/>
            <w:col w:w="2099" w:space="43"/>
            <w:col w:w="257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740" w:right="380"/>
        </w:sectPr>
      </w:pPr>
    </w:p>
    <w:p>
      <w:pPr>
        <w:pStyle w:val="BodyText"/>
        <w:numPr>
          <w:ilvl w:val="0"/>
          <w:numId w:val="39"/>
        </w:numPr>
        <w:tabs>
          <w:tab w:pos="367" w:val="left" w:leader="none"/>
        </w:tabs>
        <w:spacing w:line="275" w:lineRule="auto" w:before="67" w:after="0"/>
        <w:ind w:left="394" w:right="95" w:hanging="283"/>
        <w:jc w:val="left"/>
        <w:rPr>
          <w:b w:val="0"/>
          <w:bCs w:val="0"/>
        </w:rPr>
      </w:pPr>
      <w:r>
        <w:rPr>
          <w:rFonts w:ascii="Trebuchet MS" w:hAnsi="Trebuchet MS"/>
          <w:w w:val="105"/>
        </w:rPr>
        <w:t>Be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w w:val="105"/>
        </w:rPr>
        <w:t>gruppen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spacing w:val="-2"/>
          <w:w w:val="105"/>
        </w:rPr>
        <w:t>skriv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spacing w:val="-1"/>
          <w:w w:val="105"/>
        </w:rPr>
        <w:t>navne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w w:val="105"/>
        </w:rPr>
        <w:t>sitt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egne</w:t>
      </w:r>
      <w:r>
        <w:rPr>
          <w:rFonts w:ascii="Trebuchet MS" w:hAnsi="Trebuchet MS"/>
          <w:spacing w:val="24"/>
          <w:w w:val="108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16"/>
          <w:w w:val="105"/>
        </w:rPr>
        <w:t> </w:t>
      </w:r>
      <w:r>
        <w:rPr>
          <w:w w:val="105"/>
        </w:rPr>
        <w:t>bilde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23"/>
          <w:w w:val="105"/>
        </w:rPr>
        <w:t> </w:t>
      </w:r>
      <w:r>
        <w:rPr>
          <w:w w:val="105"/>
        </w:rPr>
        <w:t>seg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selv</w:t>
      </w:r>
      <w:r>
        <w:rPr>
          <w:spacing w:val="-23"/>
          <w:w w:val="105"/>
        </w:rPr>
        <w:t> </w:t>
      </w:r>
      <w:r>
        <w:rPr>
          <w:w w:val="105"/>
        </w:rPr>
        <w:t>på</w:t>
      </w:r>
      <w:r>
        <w:rPr>
          <w:spacing w:val="-16"/>
          <w:w w:val="105"/>
        </w:rPr>
        <w:t> </w:t>
      </w:r>
      <w:r>
        <w:rPr>
          <w:w w:val="105"/>
        </w:rPr>
        <w:t>en</w:t>
      </w:r>
      <w:r>
        <w:rPr>
          <w:spacing w:val="-16"/>
          <w:w w:val="105"/>
        </w:rPr>
        <w:t> </w:t>
      </w:r>
      <w:r>
        <w:rPr>
          <w:w w:val="105"/>
        </w:rPr>
        <w:t>lapp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(eller</w:t>
      </w:r>
      <w:r>
        <w:rPr>
          <w:spacing w:val="24"/>
          <w:w w:val="102"/>
        </w:rPr>
        <w:t> </w:t>
      </w:r>
      <w:r>
        <w:rPr>
          <w:spacing w:val="-2"/>
          <w:w w:val="105"/>
        </w:rPr>
        <w:t>skriv</w:t>
      </w:r>
      <w:r>
        <w:rPr>
          <w:spacing w:val="-1"/>
          <w:w w:val="105"/>
        </w:rPr>
        <w:t>e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direkt</w:t>
      </w:r>
      <w:r>
        <w:rPr>
          <w:spacing w:val="-2"/>
          <w:w w:val="105"/>
        </w:rPr>
        <w:t>e</w:t>
      </w:r>
      <w:r>
        <w:rPr>
          <w:spacing w:val="-36"/>
          <w:w w:val="105"/>
        </w:rPr>
        <w:t> </w:t>
      </w:r>
      <w:r>
        <w:rPr>
          <w:w w:val="105"/>
        </w:rPr>
        <w:t>på</w:t>
      </w:r>
      <w:r>
        <w:rPr>
          <w:spacing w:val="-36"/>
          <w:w w:val="105"/>
        </w:rPr>
        <w:t> </w:t>
      </w:r>
      <w:r>
        <w:rPr>
          <w:w w:val="105"/>
        </w:rPr>
        <w:t>banen).</w:t>
      </w:r>
      <w:r>
        <w:rPr>
          <w:spacing w:val="-36"/>
          <w:w w:val="105"/>
        </w:rPr>
        <w:t> </w:t>
      </w:r>
      <w:r>
        <w:rPr>
          <w:w w:val="105"/>
        </w:rPr>
        <w:t>Be</w:t>
      </w:r>
      <w:r>
        <w:rPr>
          <w:spacing w:val="-36"/>
          <w:w w:val="105"/>
        </w:rPr>
        <w:t> </w:t>
      </w:r>
      <w:r>
        <w:rPr>
          <w:w w:val="105"/>
        </w:rPr>
        <w:t>gruppen</w:t>
      </w:r>
      <w:r>
        <w:rPr>
          <w:spacing w:val="25"/>
          <w:w w:val="106"/>
        </w:rPr>
        <w:t> </w:t>
      </w:r>
      <w:r>
        <w:rPr>
          <w:spacing w:val="-3"/>
          <w:w w:val="105"/>
        </w:rPr>
        <w:t>forestille</w:t>
      </w:r>
      <w:r>
        <w:rPr>
          <w:spacing w:val="-20"/>
          <w:w w:val="105"/>
        </w:rPr>
        <w:t> </w:t>
      </w:r>
      <w:r>
        <w:rPr>
          <w:w w:val="105"/>
        </w:rPr>
        <w:t>seg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9"/>
          <w:w w:val="105"/>
        </w:rPr>
        <w:t> </w:t>
      </w:r>
      <w:r>
        <w:rPr>
          <w:w w:val="105"/>
        </w:rPr>
        <w:t>banen</w:t>
      </w:r>
      <w:r>
        <w:rPr>
          <w:spacing w:val="-19"/>
          <w:w w:val="105"/>
        </w:rPr>
        <w:t> </w:t>
      </w:r>
      <w:r>
        <w:rPr>
          <w:w w:val="105"/>
        </w:rPr>
        <w:t>er</w:t>
      </w:r>
      <w:r>
        <w:rPr>
          <w:spacing w:val="-25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buss,</w:t>
      </w:r>
      <w:r>
        <w:rPr>
          <w:spacing w:val="-19"/>
          <w:w w:val="105"/>
        </w:rPr>
        <w:t> </w:t>
      </w:r>
      <w:r>
        <w:rPr>
          <w:w w:val="105"/>
        </w:rPr>
        <w:t>og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29"/>
          <w:w w:val="96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0"/>
          <w:w w:val="105"/>
        </w:rPr>
        <w:t> </w:t>
      </w:r>
      <w:r>
        <w:rPr>
          <w:w w:val="105"/>
        </w:rPr>
        <w:t>stille</w:t>
      </w:r>
      <w:r>
        <w:rPr>
          <w:spacing w:val="-19"/>
          <w:w w:val="105"/>
        </w:rPr>
        <w:t> </w:t>
      </w:r>
      <w:r>
        <w:rPr>
          <w:w w:val="105"/>
        </w:rPr>
        <w:t>seg</w:t>
      </w:r>
      <w:r>
        <w:rPr>
          <w:spacing w:val="-20"/>
          <w:w w:val="105"/>
        </w:rPr>
        <w:t> </w:t>
      </w:r>
      <w:r>
        <w:rPr>
          <w:w w:val="105"/>
        </w:rPr>
        <w:t>der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mener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27"/>
          <w:w w:val="107"/>
        </w:rPr>
        <w:t> </w:t>
      </w:r>
      <w:r>
        <w:rPr>
          <w:w w:val="105"/>
        </w:rPr>
        <w:t>vil</w:t>
      </w:r>
      <w:r>
        <w:rPr>
          <w:spacing w:val="-34"/>
          <w:w w:val="105"/>
        </w:rPr>
        <w:t> </w:t>
      </w:r>
      <w:r>
        <w:rPr>
          <w:w w:val="105"/>
        </w:rPr>
        <w:t>unngå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bakt</w:t>
      </w:r>
      <w:r>
        <w:rPr>
          <w:spacing w:val="-2"/>
          <w:w w:val="105"/>
        </w:rPr>
        <w:t>eriene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a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hostet/</w:t>
      </w:r>
      <w:r>
        <w:rPr>
          <w:spacing w:val="-3"/>
          <w:w w:val="105"/>
        </w:rPr>
        <w:t>ny</w:t>
      </w:r>
      <w:r>
        <w:rPr>
          <w:spacing w:val="-2"/>
          <w:w w:val="105"/>
        </w:rPr>
        <w:t>se</w:t>
      </w:r>
      <w:r>
        <w:rPr>
          <w:spacing w:val="-3"/>
          <w:w w:val="105"/>
        </w:rPr>
        <w:t>t.</w:t>
      </w:r>
      <w:r>
        <w:rPr>
          <w:b w:val="0"/>
        </w:rPr>
      </w:r>
    </w:p>
    <w:p>
      <w:pPr>
        <w:pStyle w:val="BodyText"/>
        <w:numPr>
          <w:ilvl w:val="0"/>
          <w:numId w:val="39"/>
        </w:numPr>
        <w:tabs>
          <w:tab w:pos="367" w:val="left" w:leader="none"/>
        </w:tabs>
        <w:spacing w:line="275" w:lineRule="auto" w:before="170" w:after="0"/>
        <w:ind w:left="394" w:right="24" w:hanging="283"/>
        <w:jc w:val="left"/>
        <w:rPr>
          <w:b w:val="0"/>
          <w:bCs w:val="0"/>
        </w:rPr>
      </w:pPr>
      <w:r>
        <w:rPr>
          <w:spacing w:val="-1"/>
          <w:w w:val="105"/>
        </w:rPr>
        <w:t>Hold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flasken</w:t>
      </w:r>
      <w:r>
        <w:rPr>
          <w:spacing w:val="-20"/>
          <w:w w:val="105"/>
        </w:rPr>
        <w:t> </w:t>
      </w:r>
      <w:r>
        <w:rPr>
          <w:w w:val="105"/>
        </w:rPr>
        <w:t>i</w:t>
      </w:r>
      <w:r>
        <w:rPr>
          <w:spacing w:val="-21"/>
          <w:w w:val="105"/>
        </w:rPr>
        <w:t> </w:t>
      </w:r>
      <w:r>
        <w:rPr>
          <w:w w:val="105"/>
        </w:rPr>
        <w:t>enden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nysebanen,</w:t>
      </w:r>
      <w:r>
        <w:rPr>
          <w:spacing w:val="-21"/>
          <w:w w:val="105"/>
        </w:rPr>
        <w:t> </w:t>
      </w:r>
      <w:r>
        <w:rPr>
          <w:w w:val="105"/>
        </w:rPr>
        <w:t>og</w:t>
      </w:r>
      <w:r>
        <w:rPr>
          <w:spacing w:val="27"/>
          <w:w w:val="116"/>
        </w:rPr>
        <w:t> </w:t>
      </w:r>
      <w:r>
        <w:rPr>
          <w:w w:val="105"/>
        </w:rPr>
        <w:t>simuler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ny</w:t>
      </w:r>
      <w:r>
        <w:rPr>
          <w:spacing w:val="-1"/>
          <w:w w:val="105"/>
        </w:rPr>
        <w:t>s/host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ved</w:t>
      </w:r>
      <w:r>
        <w:rPr>
          <w:spacing w:val="-13"/>
          <w:w w:val="105"/>
        </w:rPr>
        <w:t> </w:t>
      </w:r>
      <w:r>
        <w:rPr>
          <w:w w:val="105"/>
        </w:rPr>
        <w:t>å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trykk</w:t>
      </w:r>
      <w:r>
        <w:rPr>
          <w:spacing w:val="-2"/>
          <w:w w:val="105"/>
        </w:rPr>
        <w:t>e</w:t>
      </w:r>
      <w:r>
        <w:rPr>
          <w:spacing w:val="-13"/>
          <w:w w:val="105"/>
        </w:rPr>
        <w:t> </w:t>
      </w:r>
      <w:r>
        <w:rPr>
          <w:w w:val="105"/>
        </w:rPr>
        <w:t>på</w:t>
      </w:r>
      <w:r>
        <w:rPr>
          <w:spacing w:val="30"/>
          <w:w w:val="108"/>
        </w:rPr>
        <w:t> </w:t>
      </w:r>
      <w:r>
        <w:rPr>
          <w:spacing w:val="-3"/>
          <w:w w:val="105"/>
        </w:rPr>
        <w:t>a</w:t>
      </w:r>
      <w:r>
        <w:rPr>
          <w:spacing w:val="-4"/>
          <w:w w:val="105"/>
        </w:rPr>
        <w:t>vtrekkeren.</w:t>
      </w:r>
      <w:r>
        <w:rPr>
          <w:spacing w:val="-54"/>
          <w:w w:val="105"/>
        </w:rPr>
        <w:t> </w:t>
      </w:r>
      <w:r>
        <w:rPr>
          <w:w w:val="105"/>
        </w:rPr>
        <w:t>Du</w:t>
      </w:r>
      <w:r>
        <w:rPr>
          <w:spacing w:val="-53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53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tter</w:t>
      </w:r>
      <w:r>
        <w:rPr>
          <w:spacing w:val="-56"/>
          <w:w w:val="105"/>
        </w:rPr>
        <w:t> </w:t>
      </w:r>
      <w:r>
        <w:rPr>
          <w:w w:val="105"/>
        </w:rPr>
        <w:t>finne</w:t>
      </w:r>
      <w:r>
        <w:rPr>
          <w:spacing w:val="-53"/>
          <w:w w:val="105"/>
        </w:rPr>
        <w:t> </w:t>
      </w:r>
      <w:r>
        <w:rPr>
          <w:w w:val="105"/>
        </w:rPr>
        <w:t>ut</w:t>
      </w:r>
      <w:r>
        <w:rPr>
          <w:spacing w:val="33"/>
          <w:w w:val="101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vem</w:t>
      </w:r>
      <w:r>
        <w:rPr>
          <w:spacing w:val="-24"/>
          <w:w w:val="105"/>
        </w:rPr>
        <w:t> </w:t>
      </w:r>
      <w:r>
        <w:rPr>
          <w:w w:val="105"/>
        </w:rPr>
        <w:t>som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ar</w:t>
      </w:r>
      <w:r>
        <w:rPr>
          <w:spacing w:val="-29"/>
          <w:w w:val="105"/>
        </w:rPr>
        <w:t> </w:t>
      </w:r>
      <w:r>
        <w:rPr>
          <w:w w:val="105"/>
        </w:rPr>
        <w:t>nærmest</w:t>
      </w:r>
      <w:r>
        <w:rPr>
          <w:spacing w:val="-24"/>
          <w:w w:val="105"/>
        </w:rPr>
        <w:t> </w:t>
      </w:r>
      <w:r>
        <w:rPr>
          <w:w w:val="105"/>
        </w:rPr>
        <w:t>den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faktisk</w:t>
      </w:r>
      <w:r>
        <w:rPr>
          <w:spacing w:val="-2"/>
          <w:w w:val="105"/>
        </w:rPr>
        <w:t>e</w:t>
      </w:r>
      <w:r>
        <w:rPr>
          <w:spacing w:val="25"/>
          <w:w w:val="104"/>
        </w:rPr>
        <w:t> </w:t>
      </w:r>
      <w:r>
        <w:rPr>
          <w:spacing w:val="-1"/>
          <w:w w:val="105"/>
        </w:rPr>
        <w:t>avstanden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ved</w:t>
      </w:r>
      <w:r>
        <w:rPr>
          <w:spacing w:val="-12"/>
          <w:w w:val="105"/>
        </w:rPr>
        <w:t> </w:t>
      </w:r>
      <w:r>
        <w:rPr>
          <w:w w:val="105"/>
        </w:rPr>
        <w:t>å</w:t>
      </w:r>
      <w:r>
        <w:rPr>
          <w:spacing w:val="-11"/>
          <w:w w:val="105"/>
        </w:rPr>
        <w:t> </w:t>
      </w:r>
      <w:r>
        <w:rPr>
          <w:w w:val="105"/>
        </w:rPr>
        <w:t>måle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avstanden</w:t>
      </w:r>
      <w:r>
        <w:rPr>
          <w:spacing w:val="-11"/>
          <w:w w:val="105"/>
        </w:rPr>
        <w:t> </w:t>
      </w:r>
      <w:r>
        <w:rPr>
          <w:w w:val="105"/>
        </w:rPr>
        <w:t>mellom</w:t>
      </w:r>
      <w:r>
        <w:rPr>
          <w:spacing w:val="24"/>
          <w:w w:val="107"/>
        </w:rPr>
        <w:t> </w:t>
      </w:r>
      <w:r>
        <w:rPr>
          <w:spacing w:val="-2"/>
          <w:w w:val="105"/>
        </w:rPr>
        <w:t>dr</w:t>
      </w:r>
      <w:r>
        <w:rPr>
          <w:spacing w:val="-1"/>
          <w:w w:val="105"/>
        </w:rPr>
        <w:t>åpene</w:t>
      </w:r>
      <w:r>
        <w:rPr>
          <w:spacing w:val="-21"/>
          <w:w w:val="105"/>
        </w:rPr>
        <w:t> </w:t>
      </w:r>
      <w:r>
        <w:rPr>
          <w:w w:val="105"/>
        </w:rPr>
        <w:t>og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elevens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navn</w:t>
      </w:r>
      <w:r>
        <w:rPr>
          <w:spacing w:val="-20"/>
          <w:w w:val="105"/>
        </w:rPr>
        <w:t> </w:t>
      </w:r>
      <w:r>
        <w:rPr>
          <w:w w:val="105"/>
        </w:rPr>
        <w:t>eller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1"/>
          <w:w w:val="105"/>
        </w:rPr>
        <w:t> </w:t>
      </w:r>
      <w:r>
        <w:rPr>
          <w:w w:val="105"/>
        </w:rPr>
        <w:t>bilde</w:t>
      </w:r>
      <w:r>
        <w:rPr>
          <w:b w:val="0"/>
        </w:rPr>
      </w:r>
    </w:p>
    <w:p>
      <w:pPr>
        <w:pStyle w:val="BodyText"/>
        <w:spacing w:line="275" w:lineRule="auto"/>
        <w:ind w:left="394" w:right="0"/>
        <w:jc w:val="left"/>
        <w:rPr>
          <w:b w:val="0"/>
          <w:bCs w:val="0"/>
        </w:rPr>
      </w:pPr>
      <w:r>
        <w:rPr>
          <w:spacing w:val="-2"/>
          <w:w w:val="105"/>
        </w:rPr>
        <w:t>av</w:t>
      </w:r>
      <w:r>
        <w:rPr>
          <w:spacing w:val="-39"/>
          <w:w w:val="105"/>
        </w:rPr>
        <w:t> </w:t>
      </w:r>
      <w:r>
        <w:rPr>
          <w:w w:val="105"/>
        </w:rPr>
        <w:t>dem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selv</w:t>
      </w:r>
      <w:r>
        <w:rPr>
          <w:spacing w:val="-6"/>
          <w:w w:val="105"/>
        </w:rPr>
        <w:t>.</w:t>
      </w:r>
      <w:r>
        <w:rPr>
          <w:spacing w:val="-34"/>
          <w:w w:val="105"/>
        </w:rPr>
        <w:t> </w:t>
      </w:r>
      <w:r>
        <w:rPr>
          <w:w w:val="105"/>
        </w:rPr>
        <w:t>Du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kanskje</w:t>
      </w:r>
      <w:r>
        <w:rPr>
          <w:spacing w:val="-34"/>
          <w:w w:val="105"/>
        </w:rPr>
        <w:t> </w:t>
      </w:r>
      <w:r>
        <w:rPr>
          <w:w w:val="105"/>
        </w:rPr>
        <w:t>gjenta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tte,</w:t>
      </w:r>
      <w:r>
        <w:rPr>
          <w:spacing w:val="25"/>
          <w:w w:val="88"/>
        </w:rPr>
        <w:t> </w:t>
      </w:r>
      <w:r>
        <w:rPr>
          <w:w w:val="105"/>
        </w:rPr>
        <w:t>slik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6"/>
          <w:w w:val="105"/>
        </w:rPr>
        <w:t> </w:t>
      </w:r>
      <w:r>
        <w:rPr>
          <w:w w:val="105"/>
        </w:rPr>
        <w:t>alle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får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pr</w:t>
      </w:r>
      <w:r>
        <w:rPr>
          <w:spacing w:val="-4"/>
          <w:w w:val="105"/>
        </w:rPr>
        <w:t>ø</w:t>
      </w:r>
      <w:r>
        <w:rPr>
          <w:spacing w:val="-5"/>
          <w:w w:val="105"/>
        </w:rPr>
        <w:t>ve</w:t>
      </w:r>
      <w:r>
        <w:rPr>
          <w:spacing w:val="-26"/>
          <w:w w:val="105"/>
        </w:rPr>
        <w:t> </w:t>
      </w:r>
      <w:r>
        <w:rPr>
          <w:w w:val="105"/>
        </w:rPr>
        <w:t>seg.</w:t>
      </w:r>
      <w:r>
        <w:rPr>
          <w:b w:val="0"/>
        </w:rPr>
      </w:r>
    </w:p>
    <w:p>
      <w:pPr>
        <w:pStyle w:val="BodyText"/>
        <w:numPr>
          <w:ilvl w:val="0"/>
          <w:numId w:val="39"/>
        </w:numPr>
        <w:tabs>
          <w:tab w:pos="367" w:val="left" w:leader="none"/>
        </w:tabs>
        <w:spacing w:line="275" w:lineRule="auto" w:before="170" w:after="0"/>
        <w:ind w:left="394" w:right="487" w:hanging="283"/>
        <w:jc w:val="left"/>
        <w:rPr>
          <w:b w:val="0"/>
          <w:bCs w:val="0"/>
        </w:rPr>
      </w:pPr>
      <w:r>
        <w:rPr>
          <w:w w:val="110"/>
        </w:rPr>
        <w:t>Be</w:t>
      </w:r>
      <w:r>
        <w:rPr>
          <w:spacing w:val="-43"/>
          <w:w w:val="110"/>
        </w:rPr>
        <w:t> </w:t>
      </w:r>
      <w:r>
        <w:rPr>
          <w:w w:val="110"/>
        </w:rPr>
        <w:t>en</w:t>
      </w:r>
      <w:r>
        <w:rPr>
          <w:spacing w:val="-43"/>
          <w:w w:val="110"/>
        </w:rPr>
        <w:t> </w:t>
      </w:r>
      <w:r>
        <w:rPr>
          <w:spacing w:val="-2"/>
          <w:w w:val="110"/>
        </w:rPr>
        <w:t>elev</w:t>
      </w:r>
      <w:r>
        <w:rPr>
          <w:spacing w:val="-47"/>
          <w:w w:val="110"/>
        </w:rPr>
        <w:t> </w:t>
      </w:r>
      <w:r>
        <w:rPr>
          <w:w w:val="110"/>
        </w:rPr>
        <w:t>måle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hvor</w:t>
      </w:r>
      <w:r>
        <w:rPr>
          <w:spacing w:val="-47"/>
          <w:w w:val="110"/>
        </w:rPr>
        <w:t> </w:t>
      </w:r>
      <w:r>
        <w:rPr>
          <w:w w:val="110"/>
        </w:rPr>
        <w:t>langt</w:t>
      </w:r>
      <w:r>
        <w:rPr>
          <w:spacing w:val="-43"/>
          <w:w w:val="110"/>
        </w:rPr>
        <w:t> </w:t>
      </w:r>
      <w:r>
        <w:rPr>
          <w:w w:val="110"/>
        </w:rPr>
        <w:t>og</w:t>
      </w:r>
      <w:r>
        <w:rPr>
          <w:spacing w:val="-42"/>
          <w:w w:val="110"/>
        </w:rPr>
        <w:t> </w:t>
      </w:r>
      <w:r>
        <w:rPr>
          <w:spacing w:val="-4"/>
          <w:w w:val="110"/>
        </w:rPr>
        <w:t>hvor</w:t>
      </w:r>
      <w:r>
        <w:rPr>
          <w:spacing w:val="27"/>
        </w:rPr>
        <w:t> </w:t>
      </w:r>
      <w:r>
        <w:rPr>
          <w:spacing w:val="-3"/>
          <w:w w:val="110"/>
        </w:rPr>
        <w:t>bredt</w:t>
      </w:r>
      <w:r>
        <w:rPr>
          <w:spacing w:val="-45"/>
          <w:w w:val="110"/>
        </w:rPr>
        <w:t> </w:t>
      </w:r>
      <w:r>
        <w:rPr>
          <w:spacing w:val="-3"/>
          <w:w w:val="110"/>
        </w:rPr>
        <w:t>hoste</w:t>
      </w:r>
      <w:r>
        <w:rPr>
          <w:spacing w:val="-2"/>
          <w:w w:val="110"/>
        </w:rPr>
        <w:t>t/</w:t>
      </w:r>
      <w:r>
        <w:rPr>
          <w:spacing w:val="-3"/>
          <w:w w:val="110"/>
        </w:rPr>
        <w:t>nyset</w:t>
      </w:r>
      <w:r>
        <w:rPr>
          <w:spacing w:val="-45"/>
          <w:w w:val="110"/>
        </w:rPr>
        <w:t> </w:t>
      </w:r>
      <w:r>
        <w:rPr>
          <w:spacing w:val="-3"/>
          <w:w w:val="110"/>
        </w:rPr>
        <w:t>sprer</w:t>
      </w:r>
      <w:r>
        <w:rPr>
          <w:spacing w:val="-49"/>
          <w:w w:val="110"/>
        </w:rPr>
        <w:t> </w:t>
      </w:r>
      <w:r>
        <w:rPr>
          <w:w w:val="110"/>
        </w:rPr>
        <w:t>seg</w:t>
      </w:r>
      <w:r>
        <w:rPr>
          <w:spacing w:val="-45"/>
          <w:w w:val="110"/>
        </w:rPr>
        <w:t> </w:t>
      </w:r>
      <w:r>
        <w:rPr>
          <w:w w:val="110"/>
        </w:rPr>
        <w:t>med</w:t>
      </w:r>
      <w:r>
        <w:rPr>
          <w:spacing w:val="-44"/>
          <w:w w:val="110"/>
        </w:rPr>
        <w:t> </w:t>
      </w:r>
      <w:r>
        <w:rPr>
          <w:w w:val="110"/>
        </w:rPr>
        <w:t>en</w:t>
      </w:r>
      <w:r>
        <w:rPr>
          <w:b w:val="0"/>
        </w:rPr>
      </w:r>
    </w:p>
    <w:p>
      <w:pPr>
        <w:pStyle w:val="BodyText"/>
        <w:spacing w:line="275" w:lineRule="auto"/>
        <w:ind w:left="394" w:right="0"/>
        <w:jc w:val="left"/>
        <w:rPr>
          <w:b w:val="0"/>
          <w:bCs w:val="0"/>
        </w:rPr>
      </w:pPr>
      <w:r>
        <w:rPr>
          <w:spacing w:val="-2"/>
          <w:w w:val="105"/>
        </w:rPr>
        <w:t>t</w:t>
      </w:r>
      <w:r>
        <w:rPr>
          <w:spacing w:val="-1"/>
          <w:w w:val="105"/>
        </w:rPr>
        <w:t>ommestokk</w:t>
      </w:r>
      <w:r>
        <w:rPr>
          <w:spacing w:val="-25"/>
          <w:w w:val="105"/>
        </w:rPr>
        <w:t> </w:t>
      </w:r>
      <w:r>
        <w:rPr>
          <w:w w:val="105"/>
        </w:rPr>
        <w:t>eller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> </w:t>
      </w:r>
      <w:r>
        <w:rPr>
          <w:w w:val="105"/>
        </w:rPr>
        <w:t>målebånd,</w:t>
      </w:r>
      <w:r>
        <w:rPr>
          <w:spacing w:val="-25"/>
          <w:w w:val="105"/>
        </w:rPr>
        <w:t> </w:t>
      </w:r>
      <w:r>
        <w:rPr>
          <w:w w:val="105"/>
        </w:rPr>
        <w:t>og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avg</w:t>
      </w:r>
      <w:r>
        <w:rPr>
          <w:spacing w:val="-2"/>
          <w:w w:val="105"/>
        </w:rPr>
        <w:t>jør</w:t>
      </w:r>
      <w:r>
        <w:rPr>
          <w:spacing w:val="28"/>
          <w:w w:val="92"/>
        </w:rPr>
        <w:t> </w:t>
      </w:r>
      <w:r>
        <w:rPr>
          <w:spacing w:val="-3"/>
          <w:w w:val="105"/>
        </w:rPr>
        <w:t>hvilken</w:t>
      </w:r>
      <w:r>
        <w:rPr>
          <w:spacing w:val="-42"/>
          <w:w w:val="105"/>
        </w:rPr>
        <w:t> </w:t>
      </w:r>
      <w:r>
        <w:rPr>
          <w:spacing w:val="-1"/>
          <w:w w:val="105"/>
        </w:rPr>
        <w:t>elev</w:t>
      </w:r>
      <w:r>
        <w:rPr>
          <w:spacing w:val="-45"/>
          <w:w w:val="105"/>
        </w:rPr>
        <w:t> </w:t>
      </w:r>
      <w:r>
        <w:rPr>
          <w:w w:val="105"/>
        </w:rPr>
        <w:t>som</w:t>
      </w:r>
      <w:r>
        <w:rPr>
          <w:spacing w:val="-42"/>
          <w:w w:val="105"/>
        </w:rPr>
        <w:t> </w:t>
      </w:r>
      <w:r>
        <w:rPr>
          <w:w w:val="105"/>
        </w:rPr>
        <w:t>gjettet</w:t>
      </w:r>
      <w:r>
        <w:rPr>
          <w:spacing w:val="-41"/>
          <w:w w:val="105"/>
        </w:rPr>
        <w:t> </w:t>
      </w:r>
      <w:r>
        <w:rPr>
          <w:w w:val="105"/>
        </w:rPr>
        <w:t>nærmest.</w:t>
      </w:r>
      <w:r>
        <w:rPr>
          <w:b w:val="0"/>
        </w:rPr>
      </w:r>
    </w:p>
    <w:p>
      <w:pPr>
        <w:pStyle w:val="BodyText"/>
        <w:numPr>
          <w:ilvl w:val="0"/>
          <w:numId w:val="39"/>
        </w:numPr>
        <w:tabs>
          <w:tab w:pos="367" w:val="left" w:leader="none"/>
        </w:tabs>
        <w:spacing w:line="240" w:lineRule="auto" w:before="170" w:after="0"/>
        <w:ind w:left="366" w:right="0" w:hanging="255"/>
        <w:jc w:val="left"/>
        <w:rPr>
          <w:b w:val="0"/>
          <w:bCs w:val="0"/>
        </w:rPr>
      </w:pPr>
      <w:r>
        <w:rPr>
          <w:w w:val="105"/>
        </w:rPr>
        <w:t>Spør</w:t>
      </w:r>
      <w:r>
        <w:rPr>
          <w:spacing w:val="-30"/>
          <w:w w:val="105"/>
        </w:rPr>
        <w:t> </w:t>
      </w:r>
      <w:r>
        <w:rPr>
          <w:w w:val="105"/>
        </w:rPr>
        <w:t>gruppen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30"/>
          <w:w w:val="105"/>
        </w:rPr>
        <w:t> </w:t>
      </w:r>
      <w:r>
        <w:rPr>
          <w:w w:val="105"/>
        </w:rPr>
        <w:t>vi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vanligvis</w:t>
      </w:r>
      <w:r>
        <w:rPr>
          <w:spacing w:val="-24"/>
          <w:w w:val="105"/>
        </w:rPr>
        <w:t> </w:t>
      </w:r>
      <w:r>
        <w:rPr>
          <w:w w:val="105"/>
        </w:rPr>
        <w:t>g</w:t>
      </w:r>
      <w:r>
        <w:rPr>
          <w:spacing w:val="1"/>
          <w:w w:val="105"/>
        </w:rPr>
        <w:t>jør</w:t>
      </w:r>
      <w:r>
        <w:rPr>
          <w:spacing w:val="-29"/>
          <w:w w:val="105"/>
        </w:rPr>
        <w:t> </w:t>
      </w:r>
      <w:r>
        <w:rPr>
          <w:w w:val="105"/>
        </w:rPr>
        <w:t>når</w:t>
      </w:r>
      <w:r>
        <w:rPr>
          <w:b w:val="0"/>
        </w:rPr>
      </w:r>
    </w:p>
    <w:p>
      <w:pPr>
        <w:pStyle w:val="BodyText"/>
        <w:spacing w:line="275" w:lineRule="auto" w:before="41"/>
        <w:ind w:left="394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10"/>
        </w:rPr>
        <w:t>vi</w:t>
      </w:r>
      <w:r>
        <w:rPr>
          <w:spacing w:val="-54"/>
          <w:w w:val="110"/>
        </w:rPr>
        <w:t> </w:t>
      </w:r>
      <w:r>
        <w:rPr>
          <w:spacing w:val="-3"/>
          <w:w w:val="110"/>
        </w:rPr>
        <w:t>nyser</w:t>
      </w:r>
      <w:r>
        <w:rPr>
          <w:spacing w:val="-56"/>
          <w:w w:val="110"/>
        </w:rPr>
        <w:t> </w:t>
      </w:r>
      <w:r>
        <w:rPr>
          <w:w w:val="110"/>
        </w:rPr>
        <w:t>eller</w:t>
      </w:r>
      <w:r>
        <w:rPr>
          <w:spacing w:val="-56"/>
          <w:w w:val="110"/>
        </w:rPr>
        <w:t> </w:t>
      </w:r>
      <w:r>
        <w:rPr>
          <w:spacing w:val="-2"/>
          <w:w w:val="110"/>
        </w:rPr>
        <w:t>hoster</w:t>
      </w:r>
      <w:r>
        <w:rPr>
          <w:spacing w:val="-55"/>
          <w:w w:val="110"/>
        </w:rPr>
        <w:t> </w:t>
      </w:r>
      <w:r>
        <w:rPr>
          <w:w w:val="135"/>
        </w:rPr>
        <w:t>–</w:t>
      </w:r>
      <w:r>
        <w:rPr>
          <w:spacing w:val="-72"/>
          <w:w w:val="135"/>
        </w:rPr>
        <w:t> </w:t>
      </w:r>
      <w:r>
        <w:rPr>
          <w:w w:val="110"/>
        </w:rPr>
        <w:t>holde</w:t>
      </w:r>
      <w:r>
        <w:rPr>
          <w:spacing w:val="-53"/>
          <w:w w:val="110"/>
        </w:rPr>
        <w:t> </w:t>
      </w:r>
      <w:r>
        <w:rPr>
          <w:w w:val="110"/>
        </w:rPr>
        <w:t>en</w:t>
      </w:r>
      <w:r>
        <w:rPr>
          <w:spacing w:val="-53"/>
          <w:w w:val="110"/>
        </w:rPr>
        <w:t> </w:t>
      </w:r>
      <w:r>
        <w:rPr>
          <w:w w:val="110"/>
        </w:rPr>
        <w:t>hånd</w:t>
      </w:r>
      <w:r>
        <w:rPr>
          <w:spacing w:val="-53"/>
          <w:w w:val="110"/>
        </w:rPr>
        <w:t> </w:t>
      </w:r>
      <w:r>
        <w:rPr>
          <w:spacing w:val="-4"/>
          <w:w w:val="110"/>
        </w:rPr>
        <w:t>over</w:t>
      </w:r>
      <w:r>
        <w:rPr>
          <w:spacing w:val="29"/>
          <w:w w:val="98"/>
        </w:rPr>
        <w:t> </w:t>
      </w:r>
      <w:r>
        <w:rPr>
          <w:rFonts w:ascii="Trebuchet MS" w:hAnsi="Trebuchet MS" w:cs="Trebuchet MS" w:eastAsia="Trebuchet MS"/>
          <w:w w:val="110"/>
        </w:rPr>
        <w:t>nesen.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pStyle w:val="BodyText"/>
        <w:numPr>
          <w:ilvl w:val="0"/>
          <w:numId w:val="39"/>
        </w:numPr>
        <w:tabs>
          <w:tab w:pos="367" w:val="left" w:leader="none"/>
        </w:tabs>
        <w:spacing w:line="275" w:lineRule="auto" w:before="170" w:after="0"/>
        <w:ind w:left="394" w:right="164" w:hanging="283"/>
        <w:jc w:val="left"/>
        <w:rPr>
          <w:b w:val="0"/>
          <w:bCs w:val="0"/>
        </w:rPr>
      </w:pP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én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elev</w:t>
      </w:r>
      <w:r>
        <w:rPr>
          <w:spacing w:val="-19"/>
          <w:w w:val="105"/>
        </w:rPr>
        <w:t> </w:t>
      </w:r>
      <w:r>
        <w:rPr>
          <w:w w:val="105"/>
        </w:rPr>
        <w:t>ta</w:t>
      </w:r>
      <w:r>
        <w:rPr>
          <w:spacing w:val="-12"/>
          <w:w w:val="105"/>
        </w:rPr>
        <w:t> </w:t>
      </w:r>
      <w:r>
        <w:rPr>
          <w:w w:val="105"/>
        </w:rPr>
        <w:t>på</w:t>
      </w:r>
      <w:r>
        <w:rPr>
          <w:spacing w:val="-11"/>
          <w:w w:val="105"/>
        </w:rPr>
        <w:t> </w:t>
      </w:r>
      <w:r>
        <w:rPr>
          <w:w w:val="105"/>
        </w:rPr>
        <w:t>seg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hanske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-11"/>
          <w:w w:val="105"/>
        </w:rPr>
        <w:t> </w:t>
      </w:r>
      <w:r>
        <w:rPr>
          <w:w w:val="105"/>
        </w:rPr>
        <w:t>holde</w:t>
      </w:r>
      <w:r>
        <w:rPr>
          <w:spacing w:val="26"/>
          <w:w w:val="106"/>
        </w:rPr>
        <w:t> </w:t>
      </w:r>
      <w:r>
        <w:rPr>
          <w:w w:val="105"/>
        </w:rPr>
        <w:t>hånden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ov</w:t>
      </w:r>
      <w:r>
        <w:rPr>
          <w:spacing w:val="-4"/>
          <w:w w:val="105"/>
        </w:rPr>
        <w:t>er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munnstykke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4"/>
          <w:w w:val="105"/>
        </w:rPr>
        <w:t> </w:t>
      </w:r>
      <w:r>
        <w:rPr>
          <w:w w:val="105"/>
        </w:rPr>
        <w:t>å</w:t>
      </w:r>
      <w:r>
        <w:rPr>
          <w:spacing w:val="-35"/>
          <w:w w:val="105"/>
        </w:rPr>
        <w:t> </w:t>
      </w:r>
      <w:r>
        <w:rPr>
          <w:w w:val="105"/>
        </w:rPr>
        <w:t>vise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29"/>
          <w:w w:val="107"/>
        </w:rPr>
        <w:t> </w:t>
      </w:r>
      <w:r>
        <w:rPr>
          <w:w w:val="105"/>
        </w:rPr>
        <w:t>som</w:t>
      </w:r>
      <w:r>
        <w:rPr>
          <w:spacing w:val="-33"/>
          <w:w w:val="105"/>
        </w:rPr>
        <w:t> </w:t>
      </w:r>
      <w:r>
        <w:rPr>
          <w:w w:val="105"/>
        </w:rPr>
        <w:t>skjer</w:t>
      </w:r>
      <w:r>
        <w:rPr>
          <w:spacing w:val="-37"/>
          <w:w w:val="105"/>
        </w:rPr>
        <w:t> </w:t>
      </w:r>
      <w:r>
        <w:rPr>
          <w:w w:val="105"/>
        </w:rPr>
        <w:t>når</w:t>
      </w:r>
      <w:r>
        <w:rPr>
          <w:spacing w:val="-42"/>
          <w:w w:val="105"/>
        </w:rPr>
        <w:t> </w:t>
      </w:r>
      <w:r>
        <w:rPr>
          <w:w w:val="105"/>
        </w:rPr>
        <w:t>vi</w:t>
      </w:r>
      <w:r>
        <w:rPr>
          <w:spacing w:val="-33"/>
          <w:w w:val="105"/>
        </w:rPr>
        <w:t> </w:t>
      </w:r>
      <w:r>
        <w:rPr>
          <w:w w:val="105"/>
        </w:rPr>
        <w:t>holder</w:t>
      </w:r>
      <w:r>
        <w:rPr>
          <w:spacing w:val="-37"/>
          <w:w w:val="105"/>
        </w:rPr>
        <w:t> </w:t>
      </w:r>
      <w:r>
        <w:rPr>
          <w:w w:val="105"/>
        </w:rPr>
        <w:t>en</w:t>
      </w:r>
      <w:r>
        <w:rPr>
          <w:spacing w:val="-32"/>
          <w:w w:val="105"/>
        </w:rPr>
        <w:t> </w:t>
      </w:r>
      <w:r>
        <w:rPr>
          <w:w w:val="105"/>
        </w:rPr>
        <w:t>hånd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2"/>
          <w:w w:val="105"/>
        </w:rPr>
        <w:t>an</w:t>
      </w:r>
      <w:r>
        <w:rPr>
          <w:b w:val="0"/>
        </w:rPr>
      </w:r>
    </w:p>
    <w:p>
      <w:pPr>
        <w:pStyle w:val="BodyText"/>
        <w:spacing w:line="275" w:lineRule="auto" w:before="67"/>
        <w:ind w:left="394" w:right="219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w w:val="105"/>
        </w:rPr>
        <w:t>nese</w:t>
      </w:r>
      <w:r>
        <w:rPr>
          <w:spacing w:val="-27"/>
          <w:w w:val="105"/>
        </w:rPr>
        <w:t> </w:t>
      </w:r>
      <w:r>
        <w:rPr>
          <w:w w:val="105"/>
        </w:rPr>
        <w:t>og</w:t>
      </w:r>
      <w:r>
        <w:rPr>
          <w:spacing w:val="-27"/>
          <w:w w:val="105"/>
        </w:rPr>
        <w:t> </w:t>
      </w:r>
      <w:r>
        <w:rPr>
          <w:w w:val="105"/>
        </w:rPr>
        <w:t>munn</w:t>
      </w:r>
      <w:r>
        <w:rPr>
          <w:spacing w:val="-27"/>
          <w:w w:val="105"/>
        </w:rPr>
        <w:t> </w:t>
      </w:r>
      <w:r>
        <w:rPr>
          <w:w w:val="105"/>
        </w:rPr>
        <w:t>når</w:t>
      </w:r>
      <w:r>
        <w:rPr>
          <w:spacing w:val="-37"/>
          <w:w w:val="105"/>
        </w:rPr>
        <w:t> </w:t>
      </w:r>
      <w:r>
        <w:rPr>
          <w:w w:val="105"/>
        </w:rPr>
        <w:t>vi</w:t>
      </w:r>
      <w:r>
        <w:rPr>
          <w:spacing w:val="-27"/>
          <w:w w:val="105"/>
        </w:rPr>
        <w:t> </w:t>
      </w:r>
      <w:r>
        <w:rPr>
          <w:w w:val="105"/>
        </w:rPr>
        <w:t>hos</w:t>
      </w:r>
      <w:r>
        <w:rPr>
          <w:spacing w:val="-4"/>
          <w:w w:val="105"/>
        </w:rPr>
        <w:t>t</w:t>
      </w:r>
      <w:r>
        <w:rPr>
          <w:w w:val="105"/>
        </w:rPr>
        <w:t>e</w:t>
      </w:r>
      <w:r>
        <w:rPr>
          <w:spacing w:val="-13"/>
          <w:w w:val="105"/>
        </w:rPr>
        <w:t>r</w:t>
      </w:r>
      <w:r>
        <w:rPr>
          <w:spacing w:val="-4"/>
          <w:w w:val="105"/>
        </w:rPr>
        <w:t>/ny</w:t>
      </w:r>
      <w:r>
        <w:rPr>
          <w:w w:val="105"/>
        </w:rPr>
        <w:t>se</w:t>
      </w:r>
      <w:r>
        <w:rPr>
          <w:spacing w:val="-13"/>
          <w:w w:val="105"/>
        </w:rPr>
        <w:t>r</w:t>
      </w:r>
      <w:r>
        <w:rPr>
          <w:w w:val="105"/>
        </w:rPr>
        <w:t>.</w:t>
      </w:r>
      <w:r>
        <w:rPr>
          <w:spacing w:val="-32"/>
          <w:w w:val="105"/>
        </w:rPr>
        <w:t> </w:t>
      </w:r>
      <w:r>
        <w:rPr>
          <w:spacing w:val="-29"/>
          <w:w w:val="105"/>
        </w:rPr>
        <w:t>T</w:t>
      </w:r>
      <w:r>
        <w:rPr>
          <w:w w:val="105"/>
        </w:rPr>
        <w:t>rykk</w:t>
      </w:r>
      <w:r>
        <w:rPr>
          <w:w w:val="99"/>
        </w:rPr>
        <w:t> </w:t>
      </w:r>
      <w:r>
        <w:rPr>
          <w:w w:val="105"/>
        </w:rPr>
        <w:t>på</w:t>
      </w:r>
      <w:r>
        <w:rPr>
          <w:spacing w:val="-41"/>
          <w:w w:val="105"/>
        </w:rPr>
        <w:t> </w:t>
      </w:r>
      <w:r>
        <w:rPr>
          <w:spacing w:val="-3"/>
          <w:w w:val="105"/>
        </w:rPr>
        <w:t>a</w:t>
      </w:r>
      <w:r>
        <w:rPr>
          <w:spacing w:val="-4"/>
          <w:w w:val="105"/>
        </w:rPr>
        <w:t>vtrekkeren</w:t>
      </w:r>
      <w:r>
        <w:rPr>
          <w:spacing w:val="-40"/>
          <w:w w:val="105"/>
        </w:rPr>
        <w:t> </w:t>
      </w:r>
      <w:r>
        <w:rPr>
          <w:w w:val="105"/>
        </w:rPr>
        <w:t>ig</w:t>
      </w:r>
      <w:r>
        <w:rPr>
          <w:spacing w:val="1"/>
          <w:w w:val="105"/>
        </w:rPr>
        <w:t>jen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tter</w:t>
      </w:r>
      <w:r>
        <w:rPr>
          <w:spacing w:val="-44"/>
          <w:w w:val="105"/>
        </w:rPr>
        <w:t> </w:t>
      </w:r>
      <w:r>
        <w:rPr>
          <w:w w:val="105"/>
        </w:rPr>
        <w:t>å</w:t>
      </w:r>
      <w:r>
        <w:rPr>
          <w:spacing w:val="-41"/>
          <w:w w:val="105"/>
        </w:rPr>
        <w:t> </w:t>
      </w:r>
      <w:r>
        <w:rPr>
          <w:w w:val="105"/>
        </w:rPr>
        <w:t>ha</w:t>
      </w:r>
      <w:r>
        <w:rPr>
          <w:spacing w:val="-40"/>
          <w:w w:val="105"/>
        </w:rPr>
        <w:t> </w:t>
      </w:r>
      <w:r>
        <w:rPr>
          <w:w w:val="105"/>
        </w:rPr>
        <w:t>gjettet</w:t>
      </w:r>
      <w:r>
        <w:rPr>
          <w:b w:val="0"/>
        </w:rPr>
      </w:r>
    </w:p>
    <w:p>
      <w:pPr>
        <w:pStyle w:val="BodyText"/>
        <w:spacing w:line="275" w:lineRule="auto"/>
        <w:ind w:left="394" w:right="219"/>
        <w:jc w:val="left"/>
        <w:rPr>
          <w:b w:val="0"/>
          <w:bCs w:val="0"/>
        </w:rPr>
      </w:pPr>
      <w:r>
        <w:rPr/>
        <w:t>på</w:t>
      </w:r>
      <w:r>
        <w:rPr>
          <w:spacing w:val="2"/>
        </w:rPr>
        <w:t> </w:t>
      </w:r>
      <w:r>
        <w:rPr>
          <w:spacing w:val="-3"/>
        </w:rPr>
        <w:t>hva</w:t>
      </w:r>
      <w:r>
        <w:rPr>
          <w:spacing w:val="3"/>
        </w:rPr>
        <w:t> </w:t>
      </w:r>
      <w:r>
        <w:rPr/>
        <w:t>som</w:t>
      </w:r>
      <w:r>
        <w:rPr>
          <w:spacing w:val="-7"/>
        </w:rPr>
        <w:t> </w:t>
      </w:r>
      <w:r>
        <w:rPr/>
        <w:t>vil</w:t>
      </w:r>
      <w:r>
        <w:rPr>
          <w:spacing w:val="-7"/>
        </w:rPr>
        <w:t> </w:t>
      </w:r>
      <w:r>
        <w:rPr/>
        <w:t>skje.</w:t>
      </w:r>
      <w:r>
        <w:rPr>
          <w:spacing w:val="2"/>
        </w:rPr>
        <w:t> </w:t>
      </w:r>
      <w:r>
        <w:rPr/>
        <w:t>Spør</w:t>
      </w:r>
      <w:r>
        <w:rPr>
          <w:spacing w:val="-5"/>
        </w:rPr>
        <w:t> </w:t>
      </w:r>
      <w:r>
        <w:rPr>
          <w:spacing w:val="-2"/>
        </w:rPr>
        <w:t>elev</w:t>
      </w:r>
      <w:r>
        <w:rPr>
          <w:spacing w:val="-3"/>
        </w:rPr>
        <w:t>er</w:t>
      </w:r>
      <w:r>
        <w:rPr>
          <w:spacing w:val="-5"/>
        </w:rPr>
        <w:t> </w:t>
      </w:r>
      <w:r>
        <w:rPr/>
        <w:t>om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-2"/>
        </w:rPr>
        <w:t>tt</w:t>
      </w:r>
      <w:r>
        <w:rPr>
          <w:spacing w:val="-1"/>
        </w:rPr>
        <w:t>e</w:t>
      </w:r>
      <w:r>
        <w:rPr>
          <w:spacing w:val="25"/>
          <w:w w:val="104"/>
        </w:rPr>
        <w:t> </w:t>
      </w:r>
      <w:r>
        <w:rPr/>
        <w:t>er</w:t>
      </w:r>
      <w:r>
        <w:rPr>
          <w:spacing w:val="-18"/>
        </w:rPr>
        <w:t> </w:t>
      </w:r>
      <w:r>
        <w:rPr>
          <w:spacing w:val="-1"/>
        </w:rPr>
        <w:t>e</w:t>
      </w:r>
      <w:r>
        <w:rPr>
          <w:spacing w:val="-2"/>
        </w:rPr>
        <w:t>ff</w:t>
      </w:r>
      <w:r>
        <w:rPr>
          <w:spacing w:val="-1"/>
        </w:rPr>
        <w:t>ektivt</w:t>
      </w:r>
      <w:r>
        <w:rPr>
          <w:spacing w:val="-11"/>
        </w:rPr>
        <w:t> </w:t>
      </w:r>
      <w:r>
        <w:rPr>
          <w:spacing w:val="-3"/>
        </w:rPr>
        <w:t>for</w:t>
      </w:r>
      <w:r>
        <w:rPr>
          <w:spacing w:val="-18"/>
        </w:rPr>
        <w:t> </w:t>
      </w:r>
      <w:r>
        <w:rPr/>
        <w:t>å</w:t>
      </w:r>
      <w:r>
        <w:rPr>
          <w:spacing w:val="-11"/>
        </w:rPr>
        <w:t> </w:t>
      </w:r>
      <w:r>
        <w:rPr>
          <w:spacing w:val="-2"/>
        </w:rPr>
        <w:t>forhindre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1"/>
        </w:rPr>
        <w:t> </w:t>
      </w:r>
      <w:r>
        <w:rPr>
          <w:spacing w:val="-1"/>
        </w:rPr>
        <w:t>mikrobene</w:t>
      </w:r>
      <w:r>
        <w:rPr>
          <w:b w:val="0"/>
        </w:rPr>
      </w:r>
    </w:p>
    <w:p>
      <w:pPr>
        <w:pStyle w:val="BodyText"/>
        <w:spacing w:line="275" w:lineRule="auto"/>
        <w:ind w:left="394" w:right="393"/>
        <w:jc w:val="left"/>
        <w:rPr>
          <w:b w:val="0"/>
          <w:bCs w:val="0"/>
        </w:rPr>
      </w:pPr>
      <w:r>
        <w:rPr>
          <w:w w:val="105"/>
        </w:rPr>
        <w:t>i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snørr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spr</w:t>
      </w:r>
      <w:r>
        <w:rPr>
          <w:spacing w:val="-3"/>
          <w:w w:val="105"/>
        </w:rPr>
        <w:t>er</w:t>
      </w:r>
      <w:r>
        <w:rPr>
          <w:spacing w:val="-34"/>
          <w:w w:val="105"/>
        </w:rPr>
        <w:t> </w:t>
      </w:r>
      <w:r>
        <w:rPr>
          <w:w w:val="105"/>
        </w:rPr>
        <w:t>seg</w:t>
      </w:r>
      <w:r>
        <w:rPr>
          <w:spacing w:val="-28"/>
          <w:w w:val="105"/>
        </w:rPr>
        <w:t> </w:t>
      </w:r>
      <w:r>
        <w:rPr>
          <w:w w:val="105"/>
        </w:rPr>
        <w:t>til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andr</w:t>
      </w:r>
      <w:r>
        <w:rPr>
          <w:spacing w:val="-2"/>
          <w:w w:val="105"/>
        </w:rPr>
        <w:t>e?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obene</w:t>
      </w:r>
      <w:r>
        <w:rPr>
          <w:spacing w:val="25"/>
          <w:w w:val="105"/>
        </w:rPr>
        <w:t> </w:t>
      </w:r>
      <w:r>
        <w:rPr>
          <w:w w:val="105"/>
        </w:rPr>
        <w:t>blir</w:t>
      </w:r>
      <w:r>
        <w:rPr>
          <w:spacing w:val="-25"/>
          <w:w w:val="105"/>
        </w:rPr>
        <w:t> </w:t>
      </w:r>
      <w:r>
        <w:rPr>
          <w:w w:val="105"/>
        </w:rPr>
        <w:t>på</w:t>
      </w:r>
      <w:r>
        <w:rPr>
          <w:spacing w:val="-18"/>
          <w:w w:val="105"/>
        </w:rPr>
        <w:t> </w:t>
      </w:r>
      <w:r>
        <w:rPr>
          <w:w w:val="105"/>
        </w:rPr>
        <w:t>hendene</w:t>
      </w:r>
      <w:r>
        <w:rPr>
          <w:spacing w:val="-18"/>
          <w:w w:val="105"/>
        </w:rPr>
        <w:t> </w:t>
      </w:r>
      <w:r>
        <w:rPr>
          <w:w w:val="105"/>
        </w:rPr>
        <w:t>og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spre</w:t>
      </w:r>
      <w:r>
        <w:rPr>
          <w:spacing w:val="-19"/>
          <w:w w:val="105"/>
        </w:rPr>
        <w:t> </w:t>
      </w:r>
      <w:r>
        <w:rPr>
          <w:w w:val="105"/>
        </w:rPr>
        <w:t>seg</w:t>
      </w:r>
      <w:r>
        <w:rPr>
          <w:spacing w:val="-18"/>
          <w:w w:val="105"/>
        </w:rPr>
        <w:t> </w:t>
      </w:r>
      <w:r>
        <w:rPr>
          <w:w w:val="105"/>
        </w:rPr>
        <w:t>til</w:t>
      </w:r>
      <w:r>
        <w:rPr>
          <w:spacing w:val="-26"/>
          <w:w w:val="105"/>
        </w:rPr>
        <w:t> </w:t>
      </w:r>
      <w:r>
        <w:rPr>
          <w:w w:val="105"/>
        </w:rPr>
        <w:t>alt</w:t>
      </w:r>
      <w:r>
        <w:rPr>
          <w:spacing w:val="22"/>
          <w:w w:val="104"/>
        </w:rPr>
        <w:t> </w:t>
      </w:r>
      <w:r>
        <w:rPr>
          <w:w w:val="105"/>
        </w:rPr>
        <w:t>vi</w:t>
      </w:r>
      <w:r>
        <w:rPr>
          <w:spacing w:val="-37"/>
          <w:w w:val="105"/>
        </w:rPr>
        <w:t> </w:t>
      </w:r>
      <w:r>
        <w:rPr>
          <w:w w:val="105"/>
        </w:rPr>
        <w:t>tar</w:t>
      </w:r>
      <w:r>
        <w:rPr>
          <w:spacing w:val="-40"/>
          <w:w w:val="105"/>
        </w:rPr>
        <w:t> </w:t>
      </w:r>
      <w:r>
        <w:rPr>
          <w:w w:val="105"/>
        </w:rPr>
        <w:t>på.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Forklar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6"/>
          <w:w w:val="105"/>
        </w:rPr>
        <w:t> </w:t>
      </w:r>
      <w:r>
        <w:rPr>
          <w:w w:val="105"/>
        </w:rPr>
        <w:t>bør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vaske</w:t>
      </w:r>
      <w:r>
        <w:rPr>
          <w:b w:val="0"/>
        </w:rPr>
      </w:r>
    </w:p>
    <w:p>
      <w:pPr>
        <w:pStyle w:val="BodyText"/>
        <w:spacing w:line="275" w:lineRule="auto"/>
        <w:ind w:left="394" w:right="0"/>
        <w:jc w:val="left"/>
        <w:rPr>
          <w:b w:val="0"/>
          <w:bCs w:val="0"/>
        </w:rPr>
      </w:pPr>
      <w:r>
        <w:rPr>
          <w:w w:val="105"/>
        </w:rPr>
        <w:t>hendene</w:t>
      </w:r>
      <w:r>
        <w:rPr>
          <w:spacing w:val="-30"/>
          <w:w w:val="105"/>
        </w:rPr>
        <w:t> </w:t>
      </w:r>
      <w:r>
        <w:rPr>
          <w:w w:val="105"/>
        </w:rPr>
        <w:t>umiddelbart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vis</w:t>
      </w:r>
      <w:r>
        <w:rPr>
          <w:spacing w:val="-29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host</w:t>
      </w:r>
      <w:r>
        <w:rPr>
          <w:spacing w:val="-2"/>
          <w:w w:val="105"/>
        </w:rPr>
        <w:t>er</w:t>
      </w:r>
      <w:r>
        <w:rPr>
          <w:spacing w:val="-34"/>
          <w:w w:val="105"/>
        </w:rPr>
        <w:t> </w:t>
      </w:r>
      <w:r>
        <w:rPr>
          <w:w w:val="105"/>
        </w:rPr>
        <w:t>eller</w:t>
      </w:r>
      <w:r>
        <w:rPr>
          <w:spacing w:val="23"/>
          <w:w w:val="102"/>
        </w:rPr>
        <w:t> </w:t>
      </w:r>
      <w:r>
        <w:rPr>
          <w:spacing w:val="-2"/>
        </w:rPr>
        <w:t>nyser</w:t>
      </w:r>
      <w:r>
        <w:rPr>
          <w:spacing w:val="-19"/>
        </w:rPr>
        <w:t> </w:t>
      </w:r>
      <w:r>
        <w:rPr/>
        <w:t>i</w:t>
      </w:r>
      <w:r>
        <w:rPr>
          <w:spacing w:val="-12"/>
        </w:rPr>
        <w:t> </w:t>
      </w:r>
      <w:r>
        <w:rPr/>
        <w:t>hendene.</w:t>
      </w:r>
      <w:r>
        <w:rPr>
          <w:b w:val="0"/>
        </w:rPr>
      </w:r>
    </w:p>
    <w:p>
      <w:pPr>
        <w:pStyle w:val="BodyText"/>
        <w:numPr>
          <w:ilvl w:val="0"/>
          <w:numId w:val="39"/>
        </w:numPr>
        <w:tabs>
          <w:tab w:pos="367" w:val="left" w:leader="none"/>
        </w:tabs>
        <w:spacing w:line="275" w:lineRule="auto" w:before="170" w:after="0"/>
        <w:ind w:left="394" w:right="226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05"/>
        </w:rPr>
        <w:t>Be</w:t>
      </w:r>
      <w:r>
        <w:rPr>
          <w:spacing w:val="-28"/>
          <w:w w:val="105"/>
        </w:rPr>
        <w:t> </w:t>
      </w:r>
      <w:r>
        <w:rPr>
          <w:w w:val="105"/>
        </w:rPr>
        <w:t>noen</w:t>
      </w:r>
      <w:r>
        <w:rPr>
          <w:spacing w:val="-28"/>
          <w:w w:val="105"/>
        </w:rPr>
        <w:t> </w:t>
      </w:r>
      <w:r>
        <w:rPr>
          <w:w w:val="105"/>
        </w:rPr>
        <w:t>holde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tørkepapir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ov</w:t>
      </w:r>
      <w:r>
        <w:rPr>
          <w:spacing w:val="-4"/>
          <w:w w:val="105"/>
        </w:rPr>
        <w:t>er</w:t>
      </w:r>
      <w:r>
        <w:rPr>
          <w:spacing w:val="-33"/>
          <w:w w:val="105"/>
        </w:rPr>
        <w:t> </w:t>
      </w:r>
      <w:r>
        <w:rPr>
          <w:w w:val="105"/>
        </w:rPr>
        <w:t>munn-</w:t>
      </w:r>
      <w:r>
        <w:rPr>
          <w:spacing w:val="25"/>
          <w:w w:val="113"/>
        </w:rPr>
        <w:t> </w:t>
      </w:r>
      <w:r>
        <w:rPr>
          <w:spacing w:val="-3"/>
          <w:w w:val="105"/>
        </w:rPr>
        <w:t>stykk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7"/>
          <w:w w:val="105"/>
        </w:rPr>
        <w:t> </w:t>
      </w:r>
      <w:r>
        <w:rPr>
          <w:w w:val="105"/>
        </w:rPr>
        <w:t>å</w:t>
      </w:r>
      <w:r>
        <w:rPr>
          <w:spacing w:val="-37"/>
          <w:w w:val="105"/>
        </w:rPr>
        <w:t> </w:t>
      </w:r>
      <w:r>
        <w:rPr>
          <w:w w:val="105"/>
        </w:rPr>
        <w:t>vise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dan</w:t>
      </w:r>
      <w:r>
        <w:rPr>
          <w:spacing w:val="-37"/>
          <w:w w:val="105"/>
        </w:rPr>
        <w:t> </w:t>
      </w:r>
      <w:r>
        <w:rPr>
          <w:w w:val="105"/>
        </w:rPr>
        <w:t>vi</w:t>
      </w:r>
      <w:r>
        <w:rPr>
          <w:spacing w:val="-32"/>
          <w:w w:val="105"/>
        </w:rPr>
        <w:t> </w:t>
      </w:r>
      <w:r>
        <w:rPr>
          <w:w w:val="105"/>
        </w:rPr>
        <w:t>holder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29"/>
          <w:w w:val="96"/>
        </w:rPr>
        <w:t> </w:t>
      </w:r>
      <w:r>
        <w:rPr>
          <w:w w:val="105"/>
        </w:rPr>
        <w:t>papir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ov</w:t>
      </w:r>
      <w:r>
        <w:rPr>
          <w:spacing w:val="-4"/>
          <w:w w:val="105"/>
        </w:rPr>
        <w:t>er</w:t>
      </w:r>
      <w:r>
        <w:rPr>
          <w:spacing w:val="-36"/>
          <w:w w:val="105"/>
        </w:rPr>
        <w:t> </w:t>
      </w:r>
      <w:r>
        <w:rPr>
          <w:w w:val="105"/>
        </w:rPr>
        <w:t>nesen</w:t>
      </w:r>
      <w:r>
        <w:rPr>
          <w:spacing w:val="-31"/>
          <w:w w:val="105"/>
        </w:rPr>
        <w:t> </w:t>
      </w:r>
      <w:r>
        <w:rPr>
          <w:w w:val="105"/>
        </w:rPr>
        <w:t>når</w:t>
      </w:r>
      <w:r>
        <w:rPr>
          <w:spacing w:val="-41"/>
          <w:w w:val="105"/>
        </w:rPr>
        <w:t> </w:t>
      </w:r>
      <w:r>
        <w:rPr>
          <w:w w:val="105"/>
        </w:rPr>
        <w:t>vi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host</w:t>
      </w:r>
      <w:r>
        <w:rPr>
          <w:spacing w:val="-5"/>
          <w:w w:val="105"/>
        </w:rPr>
        <w:t>er</w:t>
      </w:r>
      <w:r>
        <w:rPr>
          <w:spacing w:val="-3"/>
          <w:w w:val="105"/>
        </w:rPr>
        <w:t>/</w:t>
      </w:r>
      <w:r>
        <w:rPr>
          <w:spacing w:val="-5"/>
          <w:w w:val="105"/>
        </w:rPr>
        <w:t>nyser</w:t>
      </w:r>
      <w:r>
        <w:rPr>
          <w:spacing w:val="-7"/>
          <w:w w:val="105"/>
        </w:rPr>
        <w:t>.</w:t>
      </w:r>
      <w:r>
        <w:rPr>
          <w:spacing w:val="29"/>
          <w:w w:val="61"/>
        </w:rPr>
        <w:t> </w:t>
      </w:r>
      <w:r>
        <w:rPr>
          <w:spacing w:val="-29"/>
          <w:w w:val="105"/>
        </w:rPr>
        <w:t>T</w:t>
      </w:r>
      <w:r>
        <w:rPr>
          <w:w w:val="105"/>
        </w:rPr>
        <w:t>rykk</w:t>
      </w:r>
      <w:r>
        <w:rPr>
          <w:spacing w:val="-44"/>
          <w:w w:val="105"/>
        </w:rPr>
        <w:t> </w:t>
      </w:r>
      <w:r>
        <w:rPr>
          <w:w w:val="105"/>
        </w:rPr>
        <w:t>på</w:t>
      </w:r>
      <w:r>
        <w:rPr>
          <w:spacing w:val="-43"/>
          <w:w w:val="105"/>
        </w:rPr>
        <w:t> </w:t>
      </w:r>
      <w:r>
        <w:rPr>
          <w:spacing w:val="-4"/>
          <w:w w:val="105"/>
        </w:rPr>
        <w:t>a</w:t>
      </w:r>
      <w:r>
        <w:rPr>
          <w:w w:val="105"/>
        </w:rPr>
        <w:t>vt</w:t>
      </w:r>
      <w:r>
        <w:rPr>
          <w:spacing w:val="-8"/>
          <w:w w:val="105"/>
        </w:rPr>
        <w:t>r</w:t>
      </w:r>
      <w:r>
        <w:rPr>
          <w:w w:val="105"/>
        </w:rPr>
        <w:t>ek</w:t>
      </w:r>
      <w:r>
        <w:rPr>
          <w:spacing w:val="-8"/>
          <w:w w:val="105"/>
        </w:rPr>
        <w:t>k</w:t>
      </w:r>
      <w:r>
        <w:rPr>
          <w:w w:val="105"/>
        </w:rPr>
        <w:t>e</w:t>
      </w:r>
      <w:r>
        <w:rPr>
          <w:spacing w:val="-8"/>
          <w:w w:val="105"/>
        </w:rPr>
        <w:t>r</w:t>
      </w:r>
      <w:r>
        <w:rPr>
          <w:w w:val="105"/>
        </w:rPr>
        <w:t>en</w:t>
      </w:r>
      <w:r>
        <w:rPr>
          <w:spacing w:val="-43"/>
          <w:w w:val="105"/>
        </w:rPr>
        <w:t> </w:t>
      </w:r>
      <w:r>
        <w:rPr>
          <w:spacing w:val="-1"/>
          <w:w w:val="105"/>
        </w:rPr>
        <w:t>e</w:t>
      </w:r>
      <w:r>
        <w:rPr>
          <w:w w:val="105"/>
        </w:rPr>
        <w:t>t</w:t>
      </w:r>
      <w:r>
        <w:rPr>
          <w:spacing w:val="-5"/>
          <w:w w:val="105"/>
        </w:rPr>
        <w:t>t</w:t>
      </w:r>
      <w:r>
        <w:rPr>
          <w:w w:val="105"/>
        </w:rPr>
        <w:t>er</w:t>
      </w:r>
      <w:r>
        <w:rPr>
          <w:spacing w:val="-46"/>
          <w:w w:val="105"/>
        </w:rPr>
        <w:t> </w:t>
      </w:r>
      <w:r>
        <w:rPr>
          <w:w w:val="105"/>
        </w:rPr>
        <w:t>å</w:t>
      </w:r>
      <w:r>
        <w:rPr>
          <w:spacing w:val="-43"/>
          <w:w w:val="105"/>
        </w:rPr>
        <w:t> </w:t>
      </w:r>
      <w:r>
        <w:rPr>
          <w:w w:val="105"/>
        </w:rPr>
        <w:t>ha</w:t>
      </w:r>
      <w:r>
        <w:rPr>
          <w:spacing w:val="-43"/>
          <w:w w:val="105"/>
        </w:rPr>
        <w:t> </w:t>
      </w:r>
      <w:r>
        <w:rPr>
          <w:spacing w:val="5"/>
          <w:w w:val="105"/>
        </w:rPr>
        <w:t>g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-5"/>
          <w:w w:val="105"/>
        </w:rPr>
        <w:t>t</w:t>
      </w:r>
      <w:r>
        <w:rPr>
          <w:spacing w:val="-1"/>
          <w:w w:val="105"/>
        </w:rPr>
        <w:t>e</w:t>
      </w:r>
      <w:r>
        <w:rPr>
          <w:w w:val="105"/>
        </w:rPr>
        <w:t>t</w:t>
      </w:r>
      <w:r>
        <w:rPr>
          <w:w w:val="96"/>
        </w:rPr>
        <w:t> </w:t>
      </w:r>
      <w:r>
        <w:rPr>
          <w:w w:val="105"/>
        </w:rPr>
        <w:t>på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14"/>
          <w:w w:val="105"/>
        </w:rPr>
        <w:t> </w:t>
      </w:r>
      <w:r>
        <w:rPr>
          <w:w w:val="105"/>
        </w:rPr>
        <w:t>som</w:t>
      </w:r>
      <w:r>
        <w:rPr>
          <w:spacing w:val="-20"/>
          <w:w w:val="105"/>
        </w:rPr>
        <w:t> </w:t>
      </w:r>
      <w:r>
        <w:rPr>
          <w:w w:val="105"/>
        </w:rPr>
        <w:t>vil</w:t>
      </w:r>
      <w:r>
        <w:rPr>
          <w:spacing w:val="-22"/>
          <w:w w:val="105"/>
        </w:rPr>
        <w:t> </w:t>
      </w:r>
      <w:r>
        <w:rPr>
          <w:w w:val="105"/>
        </w:rPr>
        <w:t>skje.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Hostet/</w:t>
      </w:r>
      <w:r>
        <w:rPr>
          <w:spacing w:val="-3"/>
          <w:w w:val="105"/>
        </w:rPr>
        <w:t>ny</w:t>
      </w:r>
      <w:r>
        <w:rPr>
          <w:spacing w:val="-2"/>
          <w:w w:val="105"/>
        </w:rPr>
        <w:t>se</w:t>
      </w:r>
      <w:r>
        <w:rPr>
          <w:spacing w:val="-3"/>
          <w:w w:val="105"/>
        </w:rPr>
        <w:t>t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anges</w:t>
      </w:r>
      <w:r>
        <w:rPr>
          <w:spacing w:val="30"/>
          <w:w w:val="110"/>
        </w:rPr>
        <w:t> </w:t>
      </w:r>
      <w:r>
        <w:rPr>
          <w:w w:val="105"/>
        </w:rPr>
        <w:t>i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papir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0"/>
          <w:w w:val="105"/>
        </w:rPr>
        <w:t> </w:t>
      </w:r>
      <w:r>
        <w:rPr>
          <w:w w:val="105"/>
        </w:rPr>
        <w:t>og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smitter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andr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vis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31"/>
          <w:w w:val="96"/>
        </w:rPr>
        <w:t> </w:t>
      </w:r>
      <w:r>
        <w:rPr>
          <w:w w:val="105"/>
        </w:rPr>
        <w:t>umiddelbart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astes</w:t>
      </w:r>
      <w:r>
        <w:rPr>
          <w:spacing w:val="-27"/>
          <w:w w:val="105"/>
        </w:rPr>
        <w:t> </w:t>
      </w:r>
      <w:r>
        <w:rPr>
          <w:w w:val="105"/>
        </w:rPr>
        <w:t>i</w:t>
      </w:r>
      <w:r>
        <w:rPr>
          <w:spacing w:val="-27"/>
          <w:w w:val="105"/>
        </w:rPr>
        <w:t> </w:t>
      </w:r>
      <w:r>
        <w:rPr>
          <w:w w:val="105"/>
        </w:rPr>
        <w:t>søpla.</w:t>
      </w:r>
      <w:r>
        <w:rPr>
          <w:spacing w:val="-27"/>
          <w:w w:val="105"/>
        </w:rPr>
        <w:t> </w:t>
      </w:r>
      <w:r>
        <w:rPr>
          <w:w w:val="105"/>
        </w:rPr>
        <w:t>Be</w:t>
      </w:r>
      <w:r>
        <w:rPr>
          <w:spacing w:val="-26"/>
          <w:w w:val="105"/>
        </w:rPr>
        <w:t> </w:t>
      </w:r>
      <w:r>
        <w:rPr>
          <w:w w:val="105"/>
        </w:rPr>
        <w:t>personen</w:t>
      </w:r>
      <w:r>
        <w:rPr>
          <w:spacing w:val="21"/>
          <w:w w:val="104"/>
        </w:rPr>
        <w:t> </w:t>
      </w:r>
      <w:r>
        <w:rPr>
          <w:rFonts w:ascii="Trebuchet MS" w:hAnsi="Trebuchet MS"/>
          <w:spacing w:val="-2"/>
        </w:rPr>
        <w:t>kaste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1"/>
        </w:rPr>
        <w:t>papire</w:t>
      </w:r>
      <w:r>
        <w:rPr>
          <w:rFonts w:ascii="Trebuchet MS" w:hAnsi="Trebuchet MS"/>
          <w:spacing w:val="-2"/>
        </w:rPr>
        <w:t>t.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39"/>
        </w:numPr>
        <w:tabs>
          <w:tab w:pos="367" w:val="left" w:leader="none"/>
        </w:tabs>
        <w:spacing w:line="275" w:lineRule="auto" w:before="170" w:after="0"/>
        <w:ind w:left="394" w:right="219" w:hanging="283"/>
        <w:jc w:val="left"/>
        <w:rPr>
          <w:b w:val="0"/>
          <w:bCs w:val="0"/>
        </w:rPr>
      </w:pPr>
      <w:r>
        <w:rPr>
          <w:w w:val="105"/>
        </w:rPr>
        <w:t>Be</w:t>
      </w:r>
      <w:r>
        <w:rPr>
          <w:spacing w:val="-31"/>
          <w:w w:val="105"/>
        </w:rPr>
        <w:t> </w:t>
      </w:r>
      <w:r>
        <w:rPr>
          <w:w w:val="105"/>
        </w:rPr>
        <w:t>gruppen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fort</w:t>
      </w:r>
      <w:r>
        <w:rPr>
          <w:spacing w:val="-2"/>
          <w:w w:val="105"/>
        </w:rPr>
        <w:t>elle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31"/>
          <w:w w:val="105"/>
        </w:rPr>
        <w:t> </w:t>
      </w:r>
      <w:r>
        <w:rPr>
          <w:w w:val="105"/>
        </w:rPr>
        <w:t>den</w:t>
      </w:r>
      <w:r>
        <w:rPr>
          <w:spacing w:val="-31"/>
          <w:w w:val="105"/>
        </w:rPr>
        <w:t> </w:t>
      </w:r>
      <w:r>
        <w:rPr>
          <w:w w:val="105"/>
        </w:rPr>
        <w:t>har</w:t>
      </w:r>
      <w:r>
        <w:rPr>
          <w:spacing w:val="-36"/>
          <w:w w:val="105"/>
        </w:rPr>
        <w:t> </w:t>
      </w:r>
      <w:r>
        <w:rPr>
          <w:w w:val="105"/>
        </w:rPr>
        <w:t>lært,</w:t>
      </w:r>
      <w:r>
        <w:rPr>
          <w:spacing w:val="27"/>
          <w:w w:val="96"/>
        </w:rPr>
        <w:t> </w:t>
      </w:r>
      <w:r>
        <w:rPr>
          <w:spacing w:val="-3"/>
          <w:w w:val="105"/>
        </w:rPr>
        <w:t>f.eks.</w:t>
      </w:r>
      <w:r>
        <w:rPr>
          <w:spacing w:val="-45"/>
          <w:w w:val="105"/>
        </w:rPr>
        <w:t> </w:t>
      </w:r>
      <w:r>
        <w:rPr>
          <w:spacing w:val="-2"/>
          <w:w w:val="105"/>
        </w:rPr>
        <w:t>ved</w:t>
      </w:r>
      <w:r>
        <w:rPr>
          <w:spacing w:val="-40"/>
          <w:w w:val="105"/>
        </w:rPr>
        <w:t> </w:t>
      </w:r>
      <w:r>
        <w:rPr>
          <w:w w:val="105"/>
        </w:rPr>
        <w:t>å</w:t>
      </w:r>
      <w:r>
        <w:rPr>
          <w:spacing w:val="-41"/>
          <w:w w:val="105"/>
        </w:rPr>
        <w:t> </w:t>
      </w:r>
      <w:r>
        <w:rPr>
          <w:w w:val="105"/>
        </w:rPr>
        <w:t>gjenta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setningen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«f</w:t>
      </w:r>
      <w:r>
        <w:rPr>
          <w:spacing w:val="-2"/>
          <w:w w:val="105"/>
        </w:rPr>
        <w:t>ang,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kast,</w:t>
      </w:r>
      <w:r>
        <w:rPr>
          <w:spacing w:val="51"/>
          <w:w w:val="97"/>
        </w:rPr>
        <w:t> </w:t>
      </w:r>
      <w:r>
        <w:rPr>
          <w:spacing w:val="-3"/>
          <w:w w:val="105"/>
        </w:rPr>
        <w:t>drep».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Understrek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5"/>
          <w:w w:val="105"/>
        </w:rPr>
        <w:t> </w:t>
      </w:r>
      <w:r>
        <w:rPr>
          <w:w w:val="105"/>
        </w:rPr>
        <w:t>å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ange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ny</w:t>
      </w:r>
      <w:r>
        <w:rPr>
          <w:spacing w:val="-2"/>
          <w:w w:val="105"/>
        </w:rPr>
        <w:t>s/</w:t>
      </w:r>
      <w:r>
        <w:rPr>
          <w:spacing w:val="31"/>
          <w:w w:val="145"/>
        </w:rPr>
        <w:t> </w:t>
      </w:r>
      <w:r>
        <w:rPr>
          <w:spacing w:val="-1"/>
          <w:w w:val="105"/>
        </w:rPr>
        <w:t>hoste</w:t>
      </w:r>
      <w:r>
        <w:rPr>
          <w:spacing w:val="-25"/>
          <w:w w:val="105"/>
        </w:rPr>
        <w:t> </w:t>
      </w:r>
      <w:r>
        <w:rPr>
          <w:w w:val="105"/>
        </w:rPr>
        <w:t>i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5"/>
          <w:w w:val="105"/>
        </w:rPr>
        <w:t> </w:t>
      </w:r>
      <w:r>
        <w:rPr>
          <w:w w:val="105"/>
        </w:rPr>
        <w:t>papir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> </w:t>
      </w:r>
      <w:r>
        <w:rPr>
          <w:w w:val="105"/>
        </w:rPr>
        <w:t>den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beste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må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</w:t>
      </w:r>
      <w:r>
        <w:rPr>
          <w:spacing w:val="-25"/>
          <w:w w:val="105"/>
        </w:rPr>
        <w:t> </w:t>
      </w:r>
      <w:r>
        <w:rPr>
          <w:w w:val="105"/>
        </w:rPr>
        <w:t>å</w:t>
      </w:r>
      <w:r>
        <w:rPr>
          <w:spacing w:val="25"/>
          <w:w w:val="107"/>
        </w:rPr>
        <w:t> </w:t>
      </w:r>
      <w:r>
        <w:rPr>
          <w:w w:val="105"/>
        </w:rPr>
        <w:t>unngå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spredning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mikrober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pStyle w:val="BodyText"/>
        <w:spacing w:line="275" w:lineRule="auto" w:before="170"/>
        <w:ind w:right="219"/>
        <w:jc w:val="left"/>
        <w:rPr>
          <w:b w:val="0"/>
          <w:bCs w:val="0"/>
        </w:rPr>
      </w:pP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4"/>
          <w:w w:val="105"/>
        </w:rPr>
        <w:t> </w:t>
      </w:r>
      <w:r>
        <w:rPr>
          <w:w w:val="105"/>
        </w:rPr>
        <w:t>vil</w:t>
      </w:r>
      <w:r>
        <w:rPr>
          <w:spacing w:val="-24"/>
          <w:w w:val="105"/>
        </w:rPr>
        <w:t> </w:t>
      </w:r>
      <w:r>
        <w:rPr>
          <w:w w:val="105"/>
        </w:rPr>
        <w:t>se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spra</w:t>
      </w:r>
      <w:r>
        <w:rPr>
          <w:spacing w:val="-3"/>
          <w:w w:val="105"/>
        </w:rPr>
        <w:t>yen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spr</w:t>
      </w:r>
      <w:r>
        <w:rPr>
          <w:spacing w:val="-3"/>
          <w:w w:val="105"/>
        </w:rPr>
        <w:t>er</w:t>
      </w:r>
      <w:r>
        <w:rPr>
          <w:spacing w:val="-22"/>
          <w:w w:val="105"/>
        </w:rPr>
        <w:t> </w:t>
      </w:r>
      <w:r>
        <w:rPr>
          <w:w w:val="105"/>
        </w:rPr>
        <w:t>seg</w:t>
      </w:r>
      <w:r>
        <w:rPr>
          <w:spacing w:val="-17"/>
          <w:w w:val="105"/>
        </w:rPr>
        <w:t> </w:t>
      </w:r>
      <w:r>
        <w:rPr>
          <w:w w:val="105"/>
        </w:rPr>
        <w:t>lengst</w:t>
      </w:r>
      <w:r>
        <w:rPr>
          <w:spacing w:val="25"/>
          <w:w w:val="108"/>
        </w:rPr>
        <w:t> </w:t>
      </w:r>
      <w:r>
        <w:rPr>
          <w:w w:val="105"/>
        </w:rPr>
        <w:t>når</w:t>
      </w:r>
      <w:r>
        <w:rPr>
          <w:spacing w:val="-49"/>
          <w:w w:val="105"/>
        </w:rPr>
        <w:t> </w:t>
      </w:r>
      <w:r>
        <w:rPr>
          <w:w w:val="105"/>
        </w:rPr>
        <w:t>den</w:t>
      </w:r>
      <w:r>
        <w:rPr>
          <w:spacing w:val="-46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46"/>
          <w:w w:val="105"/>
        </w:rPr>
        <w:t> </w:t>
      </w:r>
      <w:r>
        <w:rPr>
          <w:w w:val="105"/>
        </w:rPr>
        <w:t>er</w:t>
      </w:r>
      <w:r>
        <w:rPr>
          <w:spacing w:val="-49"/>
          <w:w w:val="105"/>
        </w:rPr>
        <w:t> </w:t>
      </w:r>
      <w:r>
        <w:rPr>
          <w:spacing w:val="-2"/>
          <w:w w:val="105"/>
        </w:rPr>
        <w:t>dekke</w:t>
      </w:r>
      <w:r>
        <w:rPr>
          <w:spacing w:val="-3"/>
          <w:w w:val="105"/>
        </w:rPr>
        <w:t>t</w:t>
      </w:r>
      <w:r>
        <w:rPr>
          <w:spacing w:val="-46"/>
          <w:w w:val="105"/>
        </w:rPr>
        <w:t> </w:t>
      </w:r>
      <w:r>
        <w:rPr>
          <w:w w:val="105"/>
        </w:rPr>
        <w:t>til.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740" w:right="380"/>
          <w:cols w:num="2" w:equalWidth="0">
            <w:col w:w="5138" w:space="386"/>
            <w:col w:w="5266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297280" coordorigin="0,0" coordsize="11906,16838">
            <v:shape style="position:absolute;left:0;top:4322;width:170;height:4605" type="#_x0000_t75" stroked="false">
              <v:imagedata r:id="rId120" o:title=""/>
            </v:shape>
            <v:group style="position:absolute;left:0;top:6562;width:11906;height:10276" coordorigin="0,6562" coordsize="11906,10276">
              <v:shape style="position:absolute;left:0;top:6562;width:11906;height:10276" coordorigin="0,6562" coordsize="11906,10276" path="m0,16838l11906,16838,11906,6562,0,6562,0,16838xe" filled="true" fillcolor="#afcc61" stroked="false">
                <v:path arrowok="t"/>
                <v:fill type="solid"/>
              </v:shape>
            </v:group>
            <v:group style="position:absolute;left:0;top:0;width:11906;height:6563" coordorigin="0,0" coordsize="11906,6563">
              <v:shape style="position:absolute;left:0;top:0;width:11906;height:6563" coordorigin="0,0" coordsize="11906,6563" path="m0,6562l11906,6562,11906,0,0,0,0,6562xe" filled="true" fillcolor="#98c035" stroked="false">
                <v:path arrowok="t"/>
                <v:fill type="solid"/>
              </v:shape>
              <v:shape style="position:absolute;left:174;top:579;width:11727;height:11920" type="#_x0000_t75" stroked="false">
                <v:imagedata r:id="rId541" o:title=""/>
              </v:shape>
            </v:group>
            <v:group style="position:absolute;left:904;top:1525;width:10683;height:3379" coordorigin="904,1525" coordsize="10683,3379">
              <v:shape style="position:absolute;left:904;top:1525;width:10683;height:3379" coordorigin="904,1525" coordsize="10683,3379" path="m11587,1525l904,1669,1193,4758,11153,4903,11587,1525xe" filled="true" fillcolor="#6f8f2c" stroked="false">
                <v:path arrowok="t"/>
                <v:fill type="solid"/>
              </v:shape>
            </v:group>
            <v:group style="position:absolute;left:744;top:1357;width:10683;height:3379" coordorigin="744,1357" coordsize="10683,3379">
              <v:shape style="position:absolute;left:744;top:1357;width:10683;height:3379" coordorigin="744,1357" coordsize="10683,3379" path="m11426,1357l744,1502,1033,4591,10993,4735,11426,1357xe" filled="true" fillcolor="#ffffff" stroked="false">
                <v:path arrowok="t"/>
                <v:fill type="solid"/>
              </v:shape>
            </v:group>
            <v:group style="position:absolute;left:3879;top:4180;width:343;height:334" coordorigin="3879,4180" coordsize="343,334">
              <v:shape style="position:absolute;left:3879;top:4180;width:343;height:334" coordorigin="3879,4180" coordsize="343,334" path="m4163,4279l4038,4279,4145,4509,4177,4513,4197,4513,4208,4506,4217,4491,4222,4477,4216,4453,4197,4382,4178,4321,4163,4279xe" filled="true" fillcolor="#cdcac8" stroked="false">
                <v:path arrowok="t"/>
                <v:fill type="solid"/>
              </v:shape>
              <v:shape style="position:absolute;left:3879;top:4180;width:343;height:334" coordorigin="3879,4180" coordsize="343,334" path="m3947,4180l3884,4202,3879,4224,3883,4238,3958,4275,4018,4281,4031,4280,4038,4279,4163,4279,4112,4232,4049,4206,4034,4198,4018,4192,4001,4186,3983,4183,3965,4180,3947,4180xe" filled="true" fillcolor="#cdcac8" stroked="false">
                <v:path arrowok="t"/>
                <v:fill type="solid"/>
              </v:shape>
            </v:group>
            <v:group style="position:absolute;left:4130;top:4178;width:269;height:120" coordorigin="4130,4178" coordsize="269,120">
              <v:shape style="position:absolute;left:4130;top:4178;width:269;height:120" coordorigin="4130,4178" coordsize="269,120" path="m4143,4178l4130,4297,4374,4289,4389,4263,4397,4246,4398,4233,4393,4221,4312,4192,4250,4185,4143,4178xe" filled="true" fillcolor="#cdcac8" stroked="false">
                <v:path arrowok="t"/>
                <v:fill type="solid"/>
              </v:shape>
            </v:group>
            <v:group style="position:absolute;left:3524;top:4556;width:737;height:1214" coordorigin="3524,4556" coordsize="737,1214">
              <v:shape style="position:absolute;left:3524;top:4556;width:737;height:1214" coordorigin="3524,4556" coordsize="737,1214" path="m3871,4556l3795,4571,3738,4605,3680,4667,3644,4729,3613,4810,3587,4912,3577,4972,3568,5038,3560,5100,3548,5214,3538,5311,3531,5394,3527,5463,3524,5539,3524,5599,3525,5606,3539,5668,3573,5726,3633,5749,3709,5759,3868,5768,3874,5770,3879,5770,3884,5769,3890,5769,3906,5769,3906,5768,3954,5765,4036,5753,4101,5735,4173,5702,4229,5657,4257,5585,4260,5518,4261,5479,4260,5459,4257,5394,4248,5311,4239,5239,4227,5148,4203,4972,4193,4912,4167,4810,4136,4729,4100,4667,4042,4605,3985,4571,3928,4557,3890,4557,3882,4556,3871,4556xe" filled="true" fillcolor="#eb5e5c" stroked="false">
                <v:path arrowok="t"/>
                <v:fill type="solid"/>
              </v:shape>
              <v:shape style="position:absolute;left:3524;top:4556;width:737;height:1214" coordorigin="3524,4556" coordsize="737,1214" path="m3906,5769l3890,5769,3896,5769,3901,5770,3906,5770,3906,5769xe" filled="true" fillcolor="#eb5e5c" stroked="false">
                <v:path arrowok="t"/>
                <v:fill type="solid"/>
              </v:shape>
              <v:shape style="position:absolute;left:3524;top:4556;width:737;height:1214" coordorigin="3524,4556" coordsize="737,1214" path="m3909,4556l3898,4556,3890,4557,3928,4557,3921,4556,3909,4556xe" filled="true" fillcolor="#eb5e5c" stroked="false">
                <v:path arrowok="t"/>
                <v:fill type="solid"/>
              </v:shape>
            </v:group>
            <v:group style="position:absolute;left:3730;top:4408;width:307;height:231" coordorigin="3730,4408" coordsize="307,231">
              <v:shape style="position:absolute;left:3730;top:4408;width:307;height:231" coordorigin="3730,4408" coordsize="307,231" path="m4036,4408l3730,4408,3730,4600,3799,4633,3855,4638,3890,4638,3974,4630,4032,4609,4036,4408xe" filled="true" fillcolor="#cdcac8" stroked="false">
                <v:path arrowok="t"/>
                <v:fill type="solid"/>
              </v:shape>
            </v:group>
            <v:group style="position:absolute;left:3730;top:4370;width:307;height:76" coordorigin="3730,4370" coordsize="307,76">
              <v:shape style="position:absolute;left:3730;top:4370;width:307;height:76" coordorigin="3730,4370" coordsize="307,76" path="m3854,4370l3775,4381,3730,4410,3734,4416,3792,4438,3876,4445,3911,4446,3940,4444,4009,4430,4036,4408,4036,4406,3974,4378,3889,4370,3854,4370xe" filled="true" fillcolor="#e3e3e2" stroked="false">
                <v:path arrowok="t"/>
                <v:fill type="solid"/>
              </v:shape>
            </v:group>
            <v:group style="position:absolute;left:3791;top:4186;width:195;height:242" coordorigin="3791,4186" coordsize="195,242">
              <v:shape style="position:absolute;left:3791;top:4186;width:195;height:242" coordorigin="3791,4186" coordsize="195,242" path="m3894,4186l3815,4198,3791,4424,3807,4425,3824,4426,3843,4427,3862,4427,3882,4427,3903,4427,3925,4426,3946,4425,3969,4424,3985,4422,3985,4222,3923,4188,3894,4186xe" filled="true" fillcolor="#cdcac8" stroked="false">
                <v:path arrowok="t"/>
                <v:fill type="solid"/>
              </v:shape>
            </v:group>
            <v:group style="position:absolute;left:3564;top:4162;width:780;height:218" coordorigin="3564,4162" coordsize="780,218">
              <v:shape style="position:absolute;left:3564;top:4162;width:780;height:218" coordorigin="3564,4162" coordsize="780,218" path="m4150,4162l4055,4164,3766,4176,3704,4212,3650,4246,3571,4304,3564,4339,3570,4350,3585,4363,3610,4380,3788,4304,4297,4304,4341,4263,4343,4248,4343,4231,4310,4178,4200,4163,4167,4163,4150,4162xe" filled="true" fillcolor="#e3e3e2" stroked="false">
                <v:path arrowok="t"/>
                <v:fill type="solid"/>
              </v:shape>
              <v:shape style="position:absolute;left:3564;top:4162;width:780;height:218" coordorigin="3564,4162" coordsize="780,218" path="m4297,4304l3788,4304,3829,4306,3962,4311,4064,4313,4134,4313,4167,4312,4230,4310,4297,4304xe" filled="true" fillcolor="#e3e3e2" stroked="false">
                <v:path arrowok="t"/>
                <v:fill type="solid"/>
              </v:shape>
            </v:group>
            <v:group style="position:absolute;left:3632;top:4903;width:514;height:728" coordorigin="3632,4903" coordsize="514,728">
              <v:shape style="position:absolute;left:3632;top:4903;width:514;height:728" coordorigin="3632,4903" coordsize="514,728" path="m3693,4911l3675,4992,3661,5058,3645,5140,3636,5212,3632,5286,3632,5314,3632,5357,3634,5451,3636,5542,3708,5574,3767,5598,3838,5622,3898,5630,3917,5629,3977,5616,4049,5587,4145,5542,4145,5440,4144,5357,4142,5289,4137,5206,4126,5134,4107,5062,4080,4975,3857,4947,3843,4946,3780,4936,3741,4925,3693,4911xe" filled="true" fillcolor="#ffffff" stroked="false">
                <v:path arrowok="t"/>
                <v:fill type="solid"/>
              </v:shape>
              <v:shape style="position:absolute;left:3632;top:4903;width:514;height:728" coordorigin="3632,4903" coordsize="514,728" path="m4055,4903l3977,4926,3918,4940,3857,4947,4070,4947,4055,4903xe" filled="true" fillcolor="#ffffff" stroked="false">
                <v:path arrowok="t"/>
                <v:fill type="solid"/>
              </v:shape>
            </v:group>
            <v:group style="position:absolute;left:3750;top:5099;width:241;height:327" coordorigin="3750,5099" coordsize="241,327">
              <v:shape style="position:absolute;left:3750;top:5099;width:241;height:327" coordorigin="3750,5099" coordsize="241,327" path="m3877,5099l3830,5146,3782,5198,3751,5263,3750,5276,3752,5289,3772,5359,3812,5406,3888,5425,3908,5423,3971,5392,3991,5325,3990,5306,3972,5230,3935,5160,3890,5109,3877,5099xe" filled="true" fillcolor="#40bad4" stroked="false">
                <v:path arrowok="t"/>
                <v:fill type="solid"/>
              </v:shape>
            </v:group>
            <v:group style="position:absolute;left:8697;top:5499;width:38;height:338" coordorigin="8697,5499" coordsize="38,338">
              <v:shape style="position:absolute;left:8697;top:5499;width:38;height:338" coordorigin="8697,5499" coordsize="38,338" path="m8732,5499l8700,5501,8697,5796,8720,5837,8734,5821,8732,5499xe" filled="true" fillcolor="#916b2e" stroked="false">
                <v:path arrowok="t"/>
                <v:fill type="solid"/>
              </v:shape>
            </v:group>
            <v:group style="position:absolute;left:8719;top:5490;width:108;height:349" coordorigin="8719,5490" coordsize="108,349">
              <v:shape style="position:absolute;left:8719;top:5490;width:108;height:349" coordorigin="8719,5490" coordsize="108,349" path="m8721,5490l8719,5837,8820,5838,8826,5492,8721,5490xe" filled="true" fillcolor="#916b2e" stroked="false">
                <v:path arrowok="t"/>
                <v:fill type="solid"/>
              </v:shape>
            </v:group>
            <v:group style="position:absolute;left:6063;top:5038;width:3509;height:326" coordorigin="6063,5038" coordsize="3509,326">
              <v:shape style="position:absolute;left:6063;top:5038;width:3509;height:326" coordorigin="6063,5038" coordsize="3509,326" path="m8893,5038l6660,5038,6063,5364,9572,5364,9532,5345,9532,5343,9503,5329,6499,5329,6500,5326,9497,5326,9386,5274,9385,5274,9379,5270,9377,5270,9377,5268,9374,5268,9371,5266,9240,5204,9237,5204,9232,5200,9230,5200,9230,5198,9226,5198,9226,5197,9026,5102,9025,5102,8949,5064,8935,5059,8893,5038xe" filled="true" fillcolor="#58b8d4" stroked="false">
                <v:path arrowok="t"/>
                <v:fill type="solid"/>
              </v:shape>
              <v:shape style="position:absolute;left:6063;top:5038;width:3509;height:326" coordorigin="6063,5038" coordsize="3509,326" path="m9497,5326l6500,5326,6500,5329,9503,5329,9497,5326xe" filled="true" fillcolor="#58b8d4" stroked="false">
                <v:path arrowok="t"/>
                <v:fill type="solid"/>
              </v:shape>
            </v:group>
            <v:group style="position:absolute;left:6063;top:5363;width:3512;height:151" coordorigin="6063,5363" coordsize="3512,151">
              <v:shape style="position:absolute;left:6063;top:5363;width:3512;height:151" coordorigin="6063,5363" coordsize="3512,151" path="m9572,5363l6063,5363,6064,5514,9565,5513,9574,5368,9572,5363xe" filled="true" fillcolor="#32a0c2" stroked="false">
                <v:path arrowok="t"/>
                <v:fill type="solid"/>
              </v:shape>
            </v:group>
            <v:group style="position:absolute;left:9056;top:5513;width:174;height:880" coordorigin="9056,5513" coordsize="174,880">
              <v:shape style="position:absolute;left:9056;top:5513;width:174;height:880" coordorigin="9056,5513" coordsize="174,880" path="m9230,5513l9080,5513,9056,6391,9203,6392,9230,5513xe" filled="true" fillcolor="#ce9943" stroked="false">
                <v:path arrowok="t"/>
                <v:fill type="solid"/>
              </v:shape>
            </v:group>
            <v:group style="position:absolute;left:9008;top:5513;width:72;height:879" coordorigin="9008,5513" coordsize="72,879">
              <v:shape style="position:absolute;left:9008;top:5513;width:72;height:879" coordorigin="9008,5513" coordsize="72,879" path="m9080,5513l9028,5513,9008,6306,9056,6391,9080,5513xe" filled="true" fillcolor="#b5843a" stroked="false">
                <v:path arrowok="t"/>
                <v:fill type="solid"/>
              </v:shape>
            </v:group>
            <v:group style="position:absolute;left:6693;top:5192;width:513;height:136" coordorigin="6693,5192" coordsize="513,136">
              <v:shape style="position:absolute;left:6693;top:5192;width:513;height:136" coordorigin="6693,5192" coordsize="513,136" path="m7063,5192l6693,5192,6763,5328,7205,5328,7204,5325,7063,5192xe" filled="true" fillcolor="#ffffff" stroked="false">
                <v:path arrowok="t"/>
                <v:fill type="solid"/>
              </v:shape>
            </v:group>
            <v:group style="position:absolute;left:5578;top:5497;width:38;height:336" coordorigin="5578,5497" coordsize="38,336">
              <v:shape style="position:absolute;left:5578;top:5497;width:38;height:336" coordorigin="5578,5497" coordsize="38,336" path="m5580,5497l5578,5817,5592,5832,5615,5791,5611,5499,5580,5497xe" filled="true" fillcolor="#916b2e" stroked="false">
                <v:path arrowok="t"/>
                <v:fill type="solid"/>
              </v:shape>
            </v:group>
            <v:group style="position:absolute;left:5485;top:5487;width:108;height:346" coordorigin="5485,5487" coordsize="108,346">
              <v:shape style="position:absolute;left:5485;top:5487;width:108;height:346" coordorigin="5485,5487" coordsize="108,346" path="m5590,5487l5485,5489,5492,5833,5592,5831,5590,5487xe" filled="true" fillcolor="#916b2e" stroked="false">
                <v:path arrowok="t"/>
                <v:fill type="solid"/>
              </v:shape>
            </v:group>
            <v:group style="position:absolute;left:5137;top:5510;width:168;height:874" coordorigin="5137,5510" coordsize="168,874">
              <v:shape style="position:absolute;left:5137;top:5510;width:168;height:874" coordorigin="5137,5510" coordsize="168,874" path="m5281,5510l5137,5510,5163,6383,5305,6382,5281,5510xe" filled="true" fillcolor="#ce9943" stroked="false">
                <v:path arrowok="t"/>
                <v:fill type="solid"/>
              </v:shape>
            </v:group>
            <v:group style="position:absolute;left:5281;top:5510;width:70;height:873" coordorigin="5281,5510" coordsize="70,873">
              <v:shape style="position:absolute;left:5281;top:5510;width:70;height:873" coordorigin="5281,5510" coordsize="70,873" path="m5331,5510l5281,5510,5305,6382,5351,6298,5331,5510xe" filled="true" fillcolor="#b5843a" stroked="false">
                <v:path arrowok="t"/>
                <v:fill type="solid"/>
              </v:shape>
            </v:group>
            <v:group style="position:absolute;left:4934;top:5038;width:2593;height:324" coordorigin="4934,5038" coordsize="2593,324">
              <v:shape style="position:absolute;left:4934;top:5038;width:2593;height:324" coordorigin="4934,5038" coordsize="2593,324" path="m7086,5038l5436,5038,5405,5058,5395,5064,5338,5101,5337,5101,5190,5196,5190,5197,5187,5197,5187,5198,5185,5198,5181,5202,5179,5202,5083,5264,5080,5267,5078,5267,5078,5268,5076,5268,5072,5272,5071,5272,4963,5341,4963,5342,4934,5362,7527,5362,7481,5328,7204,5328,7204,5324,7476,5324,7086,5038xe" filled="true" fillcolor="#58b8d4" stroked="false">
                <v:path arrowok="t"/>
                <v:fill type="solid"/>
              </v:shape>
              <v:shape style="position:absolute;left:4934;top:5038;width:2593;height:324" coordorigin="4934,5038" coordsize="2593,324" path="m7476,5324l7204,5324,7205,5328,7481,5328,7476,5324xe" filled="true" fillcolor="#58b8d4" stroked="false">
                <v:path arrowok="t"/>
                <v:fill type="solid"/>
              </v:shape>
            </v:group>
            <v:group style="position:absolute;left:4932;top:5361;width:2595;height:150" coordorigin="4932,5361" coordsize="2595,150">
              <v:shape style="position:absolute;left:4932;top:5361;width:2595;height:150" coordorigin="4932,5361" coordsize="2595,150" path="m7527,5361l4934,5361,4932,5366,4939,5509,7527,5511,7527,5361xe" filled="true" fillcolor="#32a0c2" stroked="false">
                <v:path arrowok="t"/>
                <v:fill type="solid"/>
              </v:shape>
            </v:group>
            <v:group style="position:absolute;left:8837;top:3344;width:297;height:2017" coordorigin="8837,3344" coordsize="297,2017">
              <v:shape style="position:absolute;left:8837;top:3344;width:297;height:2017" coordorigin="8837,3344" coordsize="297,2017" path="m9061,3344l8837,3631,8862,5022,9133,5360,9070,3602,9038,3602,9036,3602,9070,3602,9061,3344xe" filled="true" fillcolor="#7ac6dc" stroked="false">
                <v:path arrowok="t"/>
                <v:fill type="solid"/>
              </v:shape>
              <v:shape style="position:absolute;left:8837;top:3344;width:297;height:2017" coordorigin="8837,3344" coordsize="297,2017" path="m9070,3602l9038,3602,9038,3602,9070,3602,9070,3602xe" filled="true" fillcolor="#7ac6dc" stroked="false">
                <v:path arrowok="t"/>
                <v:fill type="solid"/>
              </v:shape>
            </v:group>
            <v:group style="position:absolute;left:9061;top:3344;width:454;height:2028" coordorigin="9061,3344" coordsize="454,2028">
              <v:shape style="position:absolute;left:9061;top:3344;width:454;height:2028" coordorigin="9061,3344" coordsize="454,2028" path="m9168,3344l9061,3344,9129,5372,9514,5372,9168,3344xe" filled="true" fillcolor="#27839c" stroked="false">
                <v:path arrowok="t"/>
                <v:fill type="solid"/>
              </v:shape>
            </v:group>
            <v:group style="position:absolute;left:8881;top:3586;width:197;height:1629" coordorigin="8881,3586" coordsize="197,1629">
              <v:shape style="position:absolute;left:8881;top:3586;width:197;height:1629" coordorigin="8881,3586" coordsize="197,1629" path="m8881,3882l8881,4990,8892,5000,8903,5011,8950,5060,9003,5121,9047,5175,9077,5215,9076,5138,9074,4990,9073,4914,9072,4837,9070,4759,9069,4680,9067,4600,9065,4520,9064,4439,9062,4357,9060,4274,9057,4191,9055,4107,9053,4022,9050,3916,8913,3916,8906,3915,8899,3911,8893,3904,8887,3895,8881,3882xe" filled="true" fillcolor="#ffffff" stroked="false">
                <v:path arrowok="t"/>
                <v:fill type="solid"/>
              </v:shape>
              <v:shape style="position:absolute;left:8881;top:3586;width:197;height:1629" coordorigin="8881,3586" coordsize="197,1629" path="m9041,3586l9021,3668,9002,3738,8984,3796,8958,3862,8920,3914,8913,3916,9050,3916,9046,3763,9041,3586xe" filled="true" fillcolor="#ffffff" stroked="false">
                <v:path arrowok="t"/>
                <v:fill type="solid"/>
              </v:shape>
            </v:group>
            <v:group style="position:absolute;left:5293;top:5054;width:3777;height:271" coordorigin="5293,5054" coordsize="3777,271">
              <v:shape style="position:absolute;left:5293;top:5054;width:3777;height:271" coordorigin="5293,5054" coordsize="3777,271" path="m5612,5054l5587,5113,5542,5169,5496,5210,5439,5250,5371,5288,5293,5325,9069,5325,9015,5277,8967,5230,8925,5184,8881,5123,8849,5063,5612,5054xe" filled="true" fillcolor="#ffffff" stroked="false">
                <v:path arrowok="t"/>
                <v:fill type="solid"/>
              </v:shape>
            </v:group>
            <v:group style="position:absolute;left:921;top:4481;width:1492;height:1489" coordorigin="921,4481" coordsize="1492,1489">
              <v:shape style="position:absolute;left:921;top:4481;width:1492;height:1489" coordorigin="921,4481" coordsize="1492,1489" path="m2230,4481l921,4665,1105,5970,2413,5786,2230,4481xe" filled="true" fillcolor="#020203" stroked="false">
                <v:path arrowok="t"/>
                <v:fill type="solid"/>
              </v:shape>
            </v:group>
            <v:group style="position:absolute;left:866;top:4429;width:1492;height:1489" coordorigin="866,4429" coordsize="1492,1489">
              <v:shape style="position:absolute;left:866;top:4429;width:1492;height:1489" coordorigin="866,4429" coordsize="1492,1489" path="m2174,4429l866,4613,1049,5918,2358,5734,2174,4429xe" filled="true" fillcolor="#fbcd64" stroked="false">
                <v:path arrowok="t"/>
                <v:fill type="solid"/>
              </v:shape>
            </v:group>
            <v:group style="position:absolute;left:6700;top:4993;width:647;height:161" coordorigin="6700,4993" coordsize="647,161">
              <v:shape style="position:absolute;left:6700;top:4993;width:647;height:161" coordorigin="6700,4993" coordsize="647,161" path="m7346,4993l6700,4993,6700,5154,7346,5154,7346,4993xe" filled="true" fillcolor="#fbcd64" stroked="false">
                <v:path arrowok="t"/>
                <v:fill type="solid"/>
              </v:shape>
            </v:group>
            <v:group style="position:absolute;left:1202;top:4823;width:863;height:835" coordorigin="1202,4823" coordsize="863,835">
              <v:shape style="position:absolute;left:1202;top:4823;width:863;height:835" coordorigin="1202,4823" coordsize="863,835" path="m1612,4823l1534,4831,1460,4853,1384,4892,1321,4941,1271,4998,1234,5061,1211,5131,1202,5205,1202,5234,1210,5308,1233,5386,1268,5455,1314,5516,1372,5567,1438,5607,1513,5637,1596,5654,1652,5657,1679,5657,1760,5644,1835,5617,1845,5611,1644,5611,1616,5610,1542,5596,1473,5571,1411,5536,1356,5491,1312,5436,1279,5373,1258,5303,1250,5234,1249,5211,1251,5188,1262,5123,1285,5063,1322,5007,1371,4958,1429,4919,1501,4886,1576,4869,1596,4868,1774,4868,1768,4865,1713,4841,1653,4826,1633,4824,1612,4823xe" filled="true" fillcolor="#010202" stroked="false">
                <v:path arrowok="t"/>
                <v:fill type="solid"/>
              </v:shape>
              <v:shape style="position:absolute;left:1202;top:4823;width:863;height:835" coordorigin="1202,4823" coordsize="863,835" path="m1889,4972l1943,5014,1990,5078,2009,5137,2017,5198,2017,5218,2017,5237,2008,5314,1986,5384,1949,5454,1900,5513,1841,5559,1773,5592,1697,5609,1644,5611,1845,5611,1902,5575,1960,5520,2007,5452,2035,5390,2056,5313,2064,5237,2064,5218,2064,5211,2057,5135,2041,5076,2010,5021,1970,4977,1966,4974,1898,4974,1889,4972xe" filled="true" fillcolor="#010202" stroked="false">
                <v:path arrowok="t"/>
                <v:fill type="solid"/>
              </v:shape>
              <v:shape style="position:absolute;left:1202;top:4823;width:863;height:835" coordorigin="1202,4823" coordsize="863,835" path="m1810,4888l1809,4888,1801,4899,1800,4911,1806,4923,1861,4955,1878,4966,1889,4972,1898,4974,1910,4967,1911,4956,1906,4949,1874,4928,1856,4916,1839,4905,1822,4895,1810,4888xe" filled="true" fillcolor="#010202" stroked="false">
                <v:path arrowok="t"/>
                <v:fill type="solid"/>
              </v:shape>
              <v:shape style="position:absolute;left:1202;top:4823;width:863;height:835" coordorigin="1202,4823" coordsize="863,835" path="m1821,4883l1810,4888,1822,4895,1839,4905,1856,4916,1874,4928,1906,4949,1911,4956,1910,4967,1898,4974,1966,4974,1906,4928,1836,4886,1821,4883xe" filled="true" fillcolor="#010202" stroked="false">
                <v:path arrowok="t"/>
                <v:fill type="solid"/>
              </v:shape>
              <v:shape style="position:absolute;left:1202;top:4823;width:863;height:835" coordorigin="1202,4823" coordsize="863,835" path="m1774,4868l1596,4868,1615,4868,1635,4870,1696,4886,1754,4911,1824,4946,1841,4954,1858,4963,1875,4970,1889,4972,1878,4966,1861,4955,1806,4923,1800,4911,1801,4899,1809,4888,1810,4888,1804,4884,1786,4875,1774,4868xe" filled="true" fillcolor="#010202" stroked="false">
                <v:path arrowok="t"/>
                <v:fill type="solid"/>
              </v:shape>
            </v:group>
            <v:group style="position:absolute;left:1583;top:5192;width:50;height:118" coordorigin="1583,5192" coordsize="50,118">
              <v:shape style="position:absolute;left:1583;top:5192;width:50;height:118" coordorigin="1583,5192" coordsize="50,118" path="m1614,5192l1594,5196,1589,5204,1583,5222,1586,5241,1592,5264,1598,5283,1604,5300,1617,5309,1633,5304,1629,5282,1624,5263,1618,5238,1616,5220,1614,5204,1614,5192xe" filled="true" fillcolor="#010202" stroked="false">
                <v:path arrowok="t"/>
                <v:fill type="solid"/>
              </v:shape>
            </v:group>
            <v:group style="position:absolute;left:1183;top:4954;width:88;height:99" coordorigin="1183,4954" coordsize="88,99">
              <v:shape style="position:absolute;left:1183;top:4954;width:88;height:99" coordorigin="1183,4954" coordsize="88,99" path="m1197,4954l1183,4965,1183,4974,1188,4993,1232,5038,1260,5052,1270,5043,1257,5024,1243,5010,1225,4992,1213,4977,1204,4964,1197,4954xe" filled="true" fillcolor="#010202" stroked="false">
                <v:path arrowok="t"/>
                <v:fill type="solid"/>
              </v:shape>
            </v:group>
            <v:group style="position:absolute;left:1279;top:4859;width:72;height:109" coordorigin="1279,4859" coordsize="72,109">
              <v:shape style="position:absolute;left:1279;top:4859;width:72;height:109" coordorigin="1279,4859" coordsize="72,109" path="m1297,4859l1281,4868,1279,4876,1280,4895,1314,4948,1338,4968,1351,4961,1341,4940,1331,4923,1316,4901,1308,4884,1302,4870,1297,4859xe" filled="true" fillcolor="#010202" stroked="false">
                <v:path arrowok="t"/>
                <v:fill type="solid"/>
              </v:shape>
            </v:group>
            <v:group style="position:absolute;left:1406;top:4769;width:59;height:115" coordorigin="1406,4769" coordsize="59,115">
              <v:shape style="position:absolute;left:1406;top:4769;width:59;height:115" coordorigin="1406,4769" coordsize="59,115" path="m1429,4769l1412,4775,1408,4783,1406,4802,1412,4820,1421,4841,1430,4859,1438,4875,1451,4883,1465,4877,1459,4855,1451,4838,1441,4813,1435,4795,1432,4780,1429,4769xe" filled="true" fillcolor="#010202" stroked="false">
                <v:path arrowok="t"/>
                <v:fill type="solid"/>
              </v:shape>
            </v:group>
            <v:group style="position:absolute;left:1553;top:4740;width:33;height:113" coordorigin="1553,4740" coordsize="33,113">
              <v:shape style="position:absolute;left:1553;top:4740;width:33;height:113" coordorigin="1553,4740" coordsize="33,113" path="m1579,4740l1565,4741,1564,4742,1555,4760,1553,4780,1554,4803,1556,4824,1557,4841,1571,4853,1586,4844,1585,4824,1582,4804,1582,4780,1585,4761,1579,4740xe" filled="true" fillcolor="#010202" stroked="false">
                <v:path arrowok="t"/>
                <v:fill type="solid"/>
              </v:shape>
            </v:group>
            <v:group style="position:absolute;left:1691;top:4758;width:60;height:113" coordorigin="1691,4758" coordsize="60,113">
              <v:shape style="position:absolute;left:1691;top:4758;width:60;height:113" coordorigin="1691,4758" coordsize="60,113" path="m1733,4758l1699,4819,1691,4856,1699,4870,1714,4870,1721,4849,1725,4830,1732,4806,1739,4788,1745,4774,1750,4763,1733,4758xe" filled="true" fillcolor="#010202" stroked="false">
                <v:path arrowok="t"/>
                <v:fill type="solid"/>
              </v:shape>
            </v:group>
            <v:group style="position:absolute;left:1810;top:4795;width:58;height:113" coordorigin="1810,4795" coordsize="58,113">
              <v:shape style="position:absolute;left:1810;top:4795;width:58;height:113" coordorigin="1810,4795" coordsize="58,113" path="m1850,4795l1817,4857,1810,4894,1819,4908,1834,4908,1840,4887,1844,4868,1850,4843,1857,4825,1864,4811,1868,4800,1850,4795xe" filled="true" fillcolor="#010202" stroked="false">
                <v:path arrowok="t"/>
                <v:fill type="solid"/>
              </v:shape>
            </v:group>
            <v:group style="position:absolute;left:1534;top:5373;width:268;height:96" coordorigin="1534,5373" coordsize="268,96">
              <v:shape style="position:absolute;left:1534;top:5373;width:268;height:96" coordorigin="1534,5373" coordsize="268,96" path="m1790,5373l1726,5386,1672,5403,1649,5409,1627,5413,1608,5416,1571,5421,1553,5423,1536,5433,1534,5448,1544,5461,1547,5462,1564,5467,1584,5468,1604,5466,1665,5452,1778,5418,1802,5395,1800,5382,1790,5373xe" filled="true" fillcolor="#010202" stroked="false">
                <v:path arrowok="t"/>
                <v:fill type="solid"/>
              </v:shape>
            </v:group>
            <v:group style="position:absolute;left:1388;top:5114;width:121;height:116" coordorigin="1388,5114" coordsize="121,116">
              <v:shape style="position:absolute;left:1388;top:5114;width:121;height:116" coordorigin="1388,5114" coordsize="121,116" path="m1440,5114l1391,5153,1388,5173,1395,5197,1407,5215,1422,5226,1448,5230,1469,5228,1485,5221,1497,5209,1506,5187,1508,5169,1499,5144,1494,5138,1487,5138,1484,5137,1473,5130,1469,5128,1472,5124,1465,5119,1440,5114xe" filled="true" fillcolor="#010202" stroked="false">
                <v:path arrowok="t"/>
                <v:fill type="solid"/>
              </v:shape>
              <v:shape style="position:absolute;left:1388;top:5114;width:121;height:116" coordorigin="1388,5114" coordsize="121,116" path="m1472,5124l1469,5128,1473,5130,1484,5137,1487,5138,1488,5135,1486,5133,1476,5127,1472,5124xe" filled="true" fillcolor="#010202" stroked="false">
                <v:path arrowok="t"/>
                <v:fill type="solid"/>
              </v:shape>
              <v:shape style="position:absolute;left:1388;top:5114;width:121;height:116" coordorigin="1388,5114" coordsize="121,116" path="m1473,5122l1472,5124,1476,5127,1486,5133,1488,5135,1487,5138,1494,5138,1486,5131,1473,5122xe" filled="true" fillcolor="#010202" stroked="false">
                <v:path arrowok="t"/>
                <v:fill type="solid"/>
              </v:shape>
            </v:group>
            <v:group style="position:absolute;left:1673;top:5051;width:121;height:116" coordorigin="1673,5051" coordsize="121,116">
              <v:shape style="position:absolute;left:1673;top:5051;width:121;height:116" coordorigin="1673,5051" coordsize="121,116" path="m1725,5051l1676,5090,1673,5109,1680,5134,1692,5151,1707,5163,1733,5166,1754,5164,1770,5157,1782,5146,1791,5124,1793,5105,1784,5080,1778,5075,1772,5075,1769,5074,1758,5067,1754,5065,1757,5060,1750,5056,1725,5051xe" filled="true" fillcolor="#010202" stroked="false">
                <v:path arrowok="t"/>
                <v:fill type="solid"/>
              </v:shape>
              <v:shape style="position:absolute;left:1673;top:5051;width:121;height:116" coordorigin="1673,5051" coordsize="121,116" path="m1757,5060l1754,5065,1758,5067,1769,5074,1772,5075,1773,5071,1771,5070,1761,5063,1757,5060xe" filled="true" fillcolor="#010202" stroked="false">
                <v:path arrowok="t"/>
                <v:fill type="solid"/>
              </v:shape>
              <v:shape style="position:absolute;left:1673;top:5051;width:121;height:116" coordorigin="1673,5051" coordsize="121,116" path="m1758,5059l1757,5060,1761,5063,1771,5070,1773,5071,1772,5075,1778,5075,1771,5067,1758,5059xe" filled="true" fillcolor="#010202" stroked="false">
                <v:path arrowok="t"/>
                <v:fill type="solid"/>
              </v:shape>
            </v:group>
            <v:group style="position:absolute;left:6786;top:5023;width:407;height:105" coordorigin="6786,5023" coordsize="407,105">
              <v:shape style="position:absolute;left:6786;top:5023;width:407;height:105" coordorigin="6786,5023" coordsize="407,105" path="m6986,5023l6908,5027,6846,5038,6791,5065,6786,5075,6787,5084,6847,5113,6913,5122,6973,5127,7010,5127,7027,5127,7054,5125,7077,5123,7082,5122,6990,5122,6970,5121,6899,5115,6831,5099,6806,5078,6807,5071,6863,5043,6931,5031,6985,5029,7095,5029,7083,5027,7060,5025,7037,5024,7012,5023,6986,5023xe" filled="true" fillcolor="#010202" stroked="false">
                <v:path arrowok="t"/>
                <v:fill type="solid"/>
              </v:shape>
              <v:shape style="position:absolute;left:6786;top:5023;width:407;height:105" coordorigin="6786,5023" coordsize="407,105" path="m7098,5111l7032,5121,6990,5122,7082,5122,7096,5119,7114,5115,7117,5114,7106,5114,7095,5112,7098,5111xe" filled="true" fillcolor="#010202" stroked="false">
                <v:path arrowok="t"/>
                <v:fill type="solid"/>
              </v:shape>
              <v:shape style="position:absolute;left:6786;top:5023;width:407;height:105" coordorigin="6786,5023" coordsize="407,105" path="m7138,5098l7129,5101,7113,5107,7098,5111,7095,5112,7106,5114,7133,5106,7151,5101,7138,5098xe" filled="true" fillcolor="#010202" stroked="false">
                <v:path arrowok="t"/>
                <v:fill type="solid"/>
              </v:shape>
              <v:shape style="position:absolute;left:6786;top:5023;width:407;height:105" coordorigin="6786,5023" coordsize="407,105" path="m7151,5101l7133,5106,7106,5114,7117,5114,7130,5110,7157,5102,7151,5101xe" filled="true" fillcolor="#010202" stroked="false">
                <v:path arrowok="t"/>
                <v:fill type="solid"/>
              </v:shape>
              <v:shape style="position:absolute;left:6786;top:5023;width:407;height:105" coordorigin="6786,5023" coordsize="407,105" path="m7095,5029l6985,5029,7011,5029,7035,5030,7098,5036,7165,5061,7172,5073,7167,5083,7149,5092,7129,5099,7110,5106,7098,5111,7113,5107,7129,5101,7138,5098,7158,5098,7173,5093,7190,5078,7192,5066,7183,5056,7123,5034,7104,5030,7095,5029xe" filled="true" fillcolor="#010202" stroked="false">
                <v:path arrowok="t"/>
                <v:fill type="solid"/>
              </v:shape>
              <v:shape style="position:absolute;left:6786;top:5023;width:407;height:105" coordorigin="6786,5023" coordsize="407,105" path="m7158,5098l7138,5098,7151,5101,7155,5100,7158,5098xe" filled="true" fillcolor="#010202" stroked="false">
                <v:path arrowok="t"/>
                <v:fill type="solid"/>
              </v:shape>
            </v:group>
            <v:group style="position:absolute;left:6953;top:5069;width:60;height:6" coordorigin="6953,5069" coordsize="60,6">
              <v:shape style="position:absolute;left:6953;top:5069;width:60;height:6" coordorigin="6953,5069" coordsize="60,6" path="m6953,5071l7013,5071e" filled="false" stroked="true" strokeweight=".38pt" strokecolor="#010202">
                <v:path arrowok="t"/>
              </v:shape>
            </v:group>
            <v:group style="position:absolute;left:7101;top:5025;width:57;height:11" coordorigin="7101,5025" coordsize="57,11">
              <v:shape style="position:absolute;left:7101;top:5025;width:57;height:11" coordorigin="7101,5025" coordsize="57,11" path="m7141,5025l7133,5026,7120,5029,7113,5030,7101,5033,7109,5035,7114,5034,7121,5033,7127,5032,7140,5029,7147,5029,7153,5028,7158,5027,7153,5025,7149,5025,7141,5025xe" filled="true" fillcolor="#010202" stroked="false">
                <v:path arrowok="t"/>
                <v:fill type="solid"/>
              </v:shape>
            </v:group>
            <v:group style="position:absolute;left:7137;top:5037;width:60;height:9" coordorigin="7137,5037" coordsize="60,9">
              <v:shape style="position:absolute;left:7137;top:5037;width:60;height:9" coordorigin="7137,5037" coordsize="60,9" path="m7182,5037l7173,5039,7159,5040,7151,5041,7137,5043,7143,5046,7148,5046,7156,5045,7163,5044,7178,5042,7185,5042,7192,5041,7197,5041,7194,5039,7190,5038,7182,5037xe" filled="true" fillcolor="#010202" stroked="false">
                <v:path arrowok="t"/>
                <v:fill type="solid"/>
              </v:shape>
            </v:group>
            <v:group style="position:absolute;left:7171;top:5054;width:61;height:7" coordorigin="7171,5054" coordsize="61,7">
              <v:shape style="position:absolute;left:7171;top:5054;width:61;height:7" coordorigin="7171,5054" coordsize="61,7" path="m7219,5054l7210,5055,7195,5056,7186,5057,7171,5058,7175,5061,7181,5061,7189,5060,7196,5060,7212,5058,7222,5058,7227,5058,7232,5058,7230,5056,7226,5055,7219,5054xe" filled="true" fillcolor="#010202" stroked="false">
                <v:path arrowok="t"/>
                <v:fill type="solid"/>
              </v:shape>
              <v:shape style="position:absolute;left:7171;top:5054;width:61;height:7" coordorigin="7171,5054" coordsize="61,7" path="m7222,5058l7212,5058,7219,5058,7222,5058xe" filled="true" fillcolor="#010202" stroked="false">
                <v:path arrowok="t"/>
                <v:fill type="solid"/>
              </v:shape>
            </v:group>
            <v:group style="position:absolute;left:7179;top:5072;width:60;height:6" coordorigin="7179,5072" coordsize="60,6">
              <v:shape style="position:absolute;left:7179;top:5072;width:60;height:6" coordorigin="7179,5072" coordsize="60,6" path="m7179,5075l7238,5075e" filled="false" stroked="true" strokeweight=".385pt" strokecolor="#010202">
                <v:path arrowok="t"/>
              </v:shape>
            </v:group>
            <v:group style="position:absolute;left:7159;top:5088;width:58;height:10" coordorigin="7159,5088" coordsize="58,10">
              <v:shape style="position:absolute;left:7159;top:5088;width:58;height:10" coordorigin="7159,5088" coordsize="58,10" path="m7164,5088l7159,5091,7172,5092,7181,5093,7196,5094,7202,5095,7208,5096,7212,5097,7216,5095,7215,5094,7212,5092,7202,5091,7188,5089,7179,5089,7164,5088xe" filled="true" fillcolor="#010202" stroked="false">
                <v:path arrowok="t"/>
                <v:fill type="solid"/>
              </v:shape>
            </v:group>
            <v:group style="position:absolute;left:7133;top:5101;width:58;height:10" coordorigin="7133,5101" coordsize="58,10">
              <v:shape style="position:absolute;left:7133;top:5101;width:58;height:10" coordorigin="7133,5101" coordsize="58,10" path="m7137,5101l7133,5104,7138,5105,7146,5106,7154,5106,7170,5108,7176,5109,7182,5110,7186,5110,7190,5108,7188,5107,7185,5105,7176,5105,7161,5103,7137,5101xe" filled="true" fillcolor="#010202" stroked="false">
                <v:path arrowok="t"/>
                <v:fill type="solid"/>
              </v:shape>
            </v:group>
            <v:group style="position:absolute;left:6878;top:5059;width:39;height:36" coordorigin="6878,5059" coordsize="39,36">
              <v:shape style="position:absolute;left:6878;top:5059;width:39;height:36" coordorigin="6878,5059" coordsize="39,36" path="m6906,5059l6891,5059,6887,5061,6878,5064,6882,5070,6886,5079,6890,5085,6893,5090,6895,5094,6917,5093,6915,5090,6914,5085,6909,5080,6906,5075,6904,5070,6906,5066,6906,5064,6906,5061,6906,5059xe" filled="true" fillcolor="#010202" stroked="false">
                <v:path arrowok="t"/>
                <v:fill type="solid"/>
              </v:shape>
            </v:group>
            <v:group style="position:absolute;left:7002;top:5046;width:62;height:15" coordorigin="7002,5046" coordsize="62,15">
              <v:shape style="position:absolute;left:7002;top:5046;width:62;height:15" coordorigin="7002,5046" coordsize="62,15" path="m7045,5046l7020,5047,7010,5048,7002,5055,7006,5058,7024,5061,7032,5061,7047,5061,7052,5059,7050,5059,7048,5059,7049,5059,7053,5057,7054,5057,7058,5057,7059,5057,7063,5054,7062,5052,7056,5048,7045,5046xe" filled="true" fillcolor="#010202" stroked="false">
                <v:path arrowok="t"/>
                <v:fill type="solid"/>
              </v:shape>
              <v:shape style="position:absolute;left:7002;top:5046;width:62;height:15" coordorigin="7002,5046" coordsize="62,15" path="m7054,5057l7053,5057,7049,5059,7048,5059,7050,5059,7056,5057,7054,5057xe" filled="true" fillcolor="#010202" stroked="false">
                <v:path arrowok="t"/>
                <v:fill type="solid"/>
              </v:shape>
              <v:shape style="position:absolute;left:7002;top:5046;width:62;height:15" coordorigin="7002,5046" coordsize="62,15" path="m7056,5057l7050,5059,7052,5059,7057,5057,7056,5057xe" filled="true" fillcolor="#010202" stroked="false">
                <v:path arrowok="t"/>
                <v:fill type="solid"/>
              </v:shape>
              <v:shape style="position:absolute;left:7002;top:5046;width:62;height:15" coordorigin="7002,5046" coordsize="62,15" path="m7058,5057l7054,5057,7056,5057,7058,5057xe" filled="true" fillcolor="#010202" stroked="false">
                <v:path arrowok="t"/>
                <v:fill type="solid"/>
              </v:shape>
            </v:group>
            <v:group style="position:absolute;left:7014;top:5082;width:62;height:15" coordorigin="7014,5082" coordsize="62,15">
              <v:shape style="position:absolute;left:7014;top:5082;width:62;height:15" coordorigin="7014,5082" coordsize="62,15" path="m7057,5082l7032,5082,7022,5084,7014,5090,7017,5093,7035,5096,7044,5097,7058,5096,7063,5094,7061,5094,7060,5094,7060,5094,7065,5093,7066,5092,7069,5092,7071,5092,7075,5089,7074,5087,7067,5083,7057,5082xe" filled="true" fillcolor="#010202" stroked="false">
                <v:path arrowok="t"/>
                <v:fill type="solid"/>
              </v:shape>
              <v:shape style="position:absolute;left:7014;top:5082;width:62;height:15" coordorigin="7014,5082" coordsize="62,15" path="m7066,5092l7065,5093,7060,5094,7060,5094,7061,5094,7068,5093,7066,5092xe" filled="true" fillcolor="#010202" stroked="false">
                <v:path arrowok="t"/>
                <v:fill type="solid"/>
              </v:shape>
              <v:shape style="position:absolute;left:7014;top:5082;width:62;height:15" coordorigin="7014,5082" coordsize="62,15" path="m7068,5093l7061,5094,7063,5094,7068,5093,7068,5093xe" filled="true" fillcolor="#010202" stroked="false">
                <v:path arrowok="t"/>
                <v:fill type="solid"/>
              </v:shape>
              <v:shape style="position:absolute;left:7014;top:5082;width:62;height:15" coordorigin="7014,5082" coordsize="62,15" path="m7069,5092l7066,5092,7068,5093,7069,5092xe" filled="true" fillcolor="#010202" stroked="false">
                <v:path arrowok="t"/>
                <v:fill type="solid"/>
              </v:shape>
            </v:group>
            <v:group style="position:absolute;left:4738;top:4280;width:550;height:116" coordorigin="4738,4280" coordsize="550,116">
              <v:shape style="position:absolute;left:4738;top:4280;width:550;height:116" coordorigin="4738,4280" coordsize="550,116" path="m5287,4396l5226,4383,5139,4364,5057,4347,4979,4329,4907,4313,4839,4297,4777,4282,4738,4280e" filled="false" stroked="true" strokeweight=".5pt" strokecolor="#009fe3">
                <v:path arrowok="t"/>
              </v:shape>
            </v:group>
            <v:group style="position:absolute;left:4565;top:4022;width:865;height:158" coordorigin="4565,4022" coordsize="865,158">
              <v:shape style="position:absolute;left:4565;top:4022;width:865;height:158" coordorigin="4565,4022" coordsize="865,158" path="m5429,4022l5342,4036,5262,4050,5187,4063,5118,4074,5055,4085,4972,4099,4903,4111,4831,4123,4768,4135,4688,4150,4627,4163,4573,4176,4565,4179e" filled="false" stroked="true" strokeweight=".5pt" strokecolor="#009fe3">
                <v:path arrowok="t"/>
              </v:shape>
            </v:group>
            <v:group style="position:absolute;left:4698;top:4491;width:873;height:491" coordorigin="4698,4491" coordsize="873,491">
              <v:shape style="position:absolute;left:4698;top:4491;width:873;height:491" coordorigin="4698,4491" coordsize="873,491" path="m5571,4982l5498,4950,5421,4915,5341,4875,5286,4846,5229,4816,5171,4783,5112,4749,5050,4714,4984,4674,4932,4642,4881,4610,4830,4578,4764,4535,4715,4502,4698,4491e" filled="false" stroked="true" strokeweight=".5pt" strokecolor="#009fe3">
                <v:path arrowok="t"/>
              </v:shape>
            </v:group>
            <v:group style="position:absolute;left:5325;top:4403;width:955;height:161" coordorigin="5325,4403" coordsize="955,161">
              <v:shape style="position:absolute;left:5325;top:4403;width:955;height:161" coordorigin="5325,4403" coordsize="955,161" path="m6279,4563l6217,4557,6149,4549,6075,4539,5996,4528,5911,4514,5821,4499,5725,4482,5624,4463,5516,4442,5404,4420,5384,4415,5364,4411,5344,4407,5325,4403e" filled="false" stroked="true" strokeweight=".5pt" strokecolor="#009fe3">
                <v:path arrowok="t"/>
              </v:shape>
            </v:group>
            <v:group style="position:absolute;left:4890;top:4228;width:1000;height:100" coordorigin="4890,4228" coordsize="1000,100">
              <v:shape style="position:absolute;left:4890;top:4228;width:1000;height:100" coordorigin="4890,4228" coordsize="1000,100" path="m5890,4328l5823,4323,5759,4317,5677,4309,5613,4303,5541,4296,5461,4288,5373,4279,5293,4270,5232,4264,5148,4255,5074,4248,5010,4241,4941,4234,4913,4231,4901,4230,4890,4228e" filled="false" stroked="true" strokeweight=".5pt" strokecolor="#009fe3">
                <v:path arrowok="t"/>
              </v:shape>
            </v:group>
            <v:group style="position:absolute;left:4901;top:4460;width:1215;height:418" coordorigin="4901,4460" coordsize="1215,418">
              <v:shape style="position:absolute;left:4901;top:4460;width:1215;height:418" coordorigin="4901,4460" coordsize="1215,418" path="m6115,4878l6045,4856,5980,4835,5898,4807,5834,4785,5762,4761,5683,4733,5596,4703,5499,4669,5450,4652,5359,4620,5275,4590,5198,4564,5129,4540,5068,4518,4991,4492,4931,4471,4915,4465,4901,4460e" filled="false" stroked="true" strokeweight=".5pt" strokecolor="#009fe3">
                <v:path arrowok="t"/>
              </v:shape>
            </v:group>
            <v:group style="position:absolute;left:4624;top:4334;width:69;height:49" coordorigin="4624,4334" coordsize="69,49">
              <v:shape style="position:absolute;left:4624;top:4334;width:69;height:49" coordorigin="4624,4334" coordsize="69,49" path="m4640,4334l4624,4335,4638,4354,4651,4368,4662,4376,4673,4382,4681,4383,4690,4372,4692,4357,4677,4346,4660,4339,4640,4334xe" filled="true" fillcolor="#009fe3" stroked="false">
                <v:path arrowok="t"/>
                <v:fill type="solid"/>
              </v:shape>
            </v:group>
            <v:group style="position:absolute;left:5613;top:4334;width:101;height:70" coordorigin="5613,4334" coordsize="101,70">
              <v:shape style="position:absolute;left:5613;top:4334;width:101;height:70" coordorigin="5613,4334" coordsize="101,70" path="m5613,4334l5660,4399,5687,4403,5704,4401,5713,4392,5714,4377,5713,4373,5652,4347,5613,4334xe" filled="true" fillcolor="#009fe3" stroked="false">
                <v:path arrowok="t"/>
                <v:fill type="solid"/>
              </v:shape>
            </v:group>
            <v:group style="position:absolute;left:5554;top:4556;width:101;height:36" coordorigin="5554,4556" coordsize="101,36">
              <v:shape style="position:absolute;left:5554;top:4556;width:101;height:36" coordorigin="5554,4556" coordsize="101,36" path="m5604,4556l5576,4558,5566,4558,5557,4559,5609,4592,5631,4591,5646,4583,5654,4576,5653,4570,5639,4561,5625,4557,5604,4556xe" filled="true" fillcolor="#009fe3" stroked="false">
                <v:path arrowok="t"/>
                <v:fill type="solid"/>
              </v:shape>
            </v:group>
            <v:group style="position:absolute;left:4732;top:4169;width:140;height:48" coordorigin="4732,4169" coordsize="140,48">
              <v:shape style="position:absolute;left:4732;top:4169;width:140;height:48" coordorigin="4732,4169" coordsize="140,48" path="m4846,4169l4785,4189,4732,4217,4761,4213,4824,4200,4872,4181,4863,4174,4846,4169xe" filled="true" fillcolor="#009fe3" stroked="false">
                <v:path arrowok="t"/>
                <v:fill type="solid"/>
              </v:shape>
            </v:group>
            <v:group style="position:absolute;left:4706;top:4273;width:154;height:25" coordorigin="4706,4273" coordsize="154,25">
              <v:shape style="position:absolute;left:4706;top:4273;width:154;height:25" coordorigin="4706,4273" coordsize="154,25" path="m4812,4273l4764,4273,4743,4274,4724,4275,4706,4276,4731,4282,4793,4294,4844,4297,4857,4296,4859,4292,4857,4281,4841,4275,4812,4273xe" filled="true" fillcolor="#009fe3" stroked="false">
                <v:path arrowok="t"/>
                <v:fill type="solid"/>
              </v:shape>
            </v:group>
            <v:group style="position:absolute;left:4866;top:4438;width:72;height:52" coordorigin="4866,4438" coordsize="72,52">
              <v:shape style="position:absolute;left:4866;top:4438;width:72;height:52" coordorigin="4866,4438" coordsize="72,52" path="m4869,4438l4866,4456,4872,4473,4887,4488,4906,4490,4925,4484,4938,4477,4938,4469,4925,4460,4910,4451,4892,4443,4869,4438xe" filled="true" fillcolor="#009fe3" stroked="false">
                <v:path arrowok="t"/>
                <v:fill type="solid"/>
              </v:shape>
            </v:group>
            <v:group style="position:absolute;left:4971;top:4605;width:78;height:58" coordorigin="4971,4605" coordsize="78,58">
              <v:shape style="position:absolute;left:4971;top:4605;width:78;height:58" coordorigin="4971,4605" coordsize="78,58" path="m4971,4605l4974,4610,4977,4616,4987,4634,5000,4650,5014,4659,5027,4662,5036,4662,5043,4656,5049,4650,5049,4642,5033,4626,5019,4618,4998,4611,4971,4605xe" filled="true" fillcolor="#009fe3" stroked="false">
                <v:path arrowok="t"/>
                <v:fill type="solid"/>
              </v:shape>
            </v:group>
            <v:group style="position:absolute;left:5248;top:4328;width:112;height:48" coordorigin="5248,4328" coordsize="112,48">
              <v:shape style="position:absolute;left:5248;top:4328;width:112;height:48" coordorigin="5248,4328" coordsize="112,48" path="m5248,4328l5255,4333,5262,4338,5279,4350,5299,4361,5316,4369,5332,4373,5347,4376,5356,4374,5359,4368,5354,4358,5330,4343,5315,4338,5296,4334,5274,4331,5248,4328xe" filled="true" fillcolor="#aac472" stroked="false">
                <v:path arrowok="t"/>
                <v:fill type="solid"/>
              </v:shape>
            </v:group>
            <v:group style="position:absolute;left:5255;top:4330;width:107;height:46" coordorigin="5255,4330" coordsize="107,46">
              <v:shape style="position:absolute;left:5255;top:4330;width:107;height:46" coordorigin="5255,4330" coordsize="107,46" path="m5264,4330l5255,4333,5262,4338,5269,4343,5325,4372,5347,4376,5356,4374,5359,4369,5362,4363,5355,4356,5338,4347,5325,4341,5308,4337,5288,4333,5264,4330xe" filled="true" fillcolor="#009fe3" stroked="false">
                <v:path arrowok="t"/>
                <v:fill type="solid"/>
              </v:shape>
            </v:group>
            <v:group style="position:absolute;left:5222;top:4204;width:138;height:28" coordorigin="5222,4204" coordsize="138,28">
              <v:shape style="position:absolute;left:5222;top:4204;width:138;height:28" coordorigin="5222,4204" coordsize="138,28" path="m5285,4204l5266,4205,5245,4207,5222,4211,5262,4221,5287,4226,5308,4229,5325,4231,5338,4231,5354,4230,5360,4226,5350,4216,5334,4210,5303,4204,5285,4204xe" filled="true" fillcolor="#aac472" stroked="false">
                <v:path arrowok="t"/>
                <v:fill type="solid"/>
              </v:shape>
            </v:group>
            <v:group style="position:absolute;left:5222;top:4204;width:138;height:28" coordorigin="5222,4204" coordsize="138,28">
              <v:shape style="position:absolute;left:5222;top:4204;width:138;height:28" coordorigin="5222,4204" coordsize="138,28" path="m5284,4204l5265,4205,5244,4207,5222,4210,5229,4213,5241,4216,5252,4218,5278,4224,5300,4228,5319,4231,5333,4231,5338,4231,5354,4230,5360,4226,5356,4220,5345,4213,5321,4207,5303,4205,5284,4204xe" filled="true" fillcolor="#009fe3" stroked="false">
                <v:path arrowok="t"/>
                <v:fill type="solid"/>
              </v:shape>
            </v:group>
            <v:group style="position:absolute;left:5305;top:3081;width:1280;height:582" coordorigin="5305,3081" coordsize="1280,582">
              <v:shape style="position:absolute;left:5305;top:3081;width:1280;height:582" coordorigin="5305,3081" coordsize="1280,582" path="m5376,3081l5305,3409,6514,3662,6525,3609,6402,3609,6377,3604,6382,3584,6283,3584,6259,3579,6263,3559,6164,3559,6140,3554,6145,3534,6046,3534,6022,3529,6026,3510,5927,3510,5903,3505,5908,3485,5809,3485,5785,3480,5789,3460,5690,3460,5666,3455,5671,3435,5572,3435,5548,3430,5552,3410,5453,3410,5429,3405,5459,3270,6279,3270,5376,3081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6556,3468l6407,3468,6431,3473,6402,3609,6525,3609,6556,3468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6401,3494l6277,3494,6301,3499,6283,3584,6382,3584,6401,3494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6566,3419l6170,3419,6194,3424,6164,3559,6263,3559,6277,3494,6401,3494,6407,3468,6556,3468,6566,3419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6164,3445l6040,3445,6064,3450,6046,3534,6145,3534,6164,3445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6577,3369l5933,3369,5957,3374,5927,3510,6026,3510,6040,3445,6164,3445,6170,3419,6566,3419,6577,3369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5927,3395l5803,3395,5827,3400,5809,3485,5908,3485,5927,3395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6516,3320l5696,3320,5720,3325,5690,3460,5789,3460,5803,3395,5927,3395,5933,3369,6577,3369,6585,3334,6516,3320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5690,3346l5566,3346,5590,3351,5572,3435,5671,3435,5690,3346xe" filled="true" fillcolor="#302a64" stroked="false">
                <v:path arrowok="t"/>
                <v:fill type="solid"/>
              </v:shape>
              <v:shape style="position:absolute;left:5305;top:3081;width:1280;height:582" coordorigin="5305,3081" coordsize="1280,582" path="m6279,3270l5459,3270,5483,3275,5453,3410,5552,3410,5566,3346,5690,3346,5696,3320,6516,3320,6279,3270xe" filled="true" fillcolor="#302a6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before="0"/>
        <w:ind w:left="0" w:right="18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65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380"/>
        </w:sectPr>
      </w:pPr>
    </w:p>
    <w:p>
      <w:pPr>
        <w:pStyle w:val="Heading9"/>
        <w:spacing w:line="240" w:lineRule="auto" w:before="126"/>
        <w:ind w:left="647" w:right="0"/>
        <w:jc w:val="left"/>
        <w:rPr>
          <w:b w:val="0"/>
          <w:bCs w:val="0"/>
        </w:rPr>
      </w:pPr>
      <w:r>
        <w:rPr/>
        <w:pict>
          <v:group style="position:absolute;margin-left:27.580999pt;margin-top:8.210972pt;width:22.2pt;height:19pt;mso-position-horizontal-relative:page;mso-position-vertical-relative:paragraph;z-index:10264" coordorigin="552,164" coordsize="444,380">
            <v:shape style="position:absolute;left:552;top:164;width:444;height:380" coordorigin="552,164" coordsize="444,380" path="m734,520l684,520,688,539,695,543,732,535,736,529,734,520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711,438l674,446,670,453,674,472,607,486,603,493,611,530,618,534,684,520,734,520,732,510,960,462,722,462,718,443,711,438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980,407l722,462,960,462,991,455,995,449,987,411,980,407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877,276l840,284,836,291,840,310,582,365,577,371,585,409,592,413,850,358,900,358,898,348,965,334,969,327,963,300,888,300,884,281,877,276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900,358l850,358,854,377,861,381,898,373,902,367,900,358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955,285l888,300,963,300,961,290,955,285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756,176l719,184,714,190,718,209,556,243,552,250,560,288,566,292,729,257,779,257,777,247,939,213,943,206,942,199,766,199,762,180,756,176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779,257l729,257,733,276,739,281,776,273,781,266,779,257xe" filled="true" fillcolor="#98c035" stroked="false">
              <v:path arrowok="t"/>
              <v:fill type="solid"/>
            </v:shape>
            <v:shape style="position:absolute;left:552;top:164;width:444;height:380" coordorigin="552,164" coordsize="444,380" path="m929,164l766,199,942,199,935,169,929,164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Ekstraaktiviteter</w:t>
      </w:r>
      <w:r>
        <w:rPr>
          <w:b w:val="0"/>
        </w:rPr>
      </w:r>
    </w:p>
    <w:p>
      <w:pPr>
        <w:spacing w:before="126"/>
        <w:ind w:left="64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/>
          <w:b/>
          <w:w w:val="110"/>
          <w:sz w:val="40"/>
        </w:rPr>
        <w:t>Oppsummering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480" w:bottom="0" w:left="440" w:right="460"/>
          <w:cols w:num="2" w:equalWidth="0">
            <w:col w:w="3881" w:space="1672"/>
            <w:col w:w="545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420" w:bottom="0" w:left="440" w:right="460"/>
        </w:sect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4"/>
          <w:w w:val="105"/>
        </w:rPr>
        <w:t>F</w:t>
      </w:r>
      <w:r>
        <w:rPr>
          <w:rFonts w:ascii="Trebuchet MS"/>
          <w:spacing w:val="-3"/>
          <w:w w:val="105"/>
        </w:rPr>
        <w:t>aktaark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26" w:right="455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A1</w:t>
      </w:r>
      <w:r>
        <w:rPr>
          <w:spacing w:val="-30"/>
          <w:w w:val="105"/>
        </w:rPr>
        <w:t> </w:t>
      </w:r>
      <w:r>
        <w:rPr>
          <w:w w:val="105"/>
        </w:rPr>
        <w:t>inneholder</w:t>
      </w:r>
      <w:r>
        <w:rPr>
          <w:spacing w:val="-33"/>
          <w:w w:val="105"/>
        </w:rPr>
        <w:t> </w:t>
      </w:r>
      <w:r>
        <w:rPr>
          <w:w w:val="105"/>
        </w:rPr>
        <w:t>morsomme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akta</w:t>
      </w:r>
      <w:r>
        <w:rPr>
          <w:spacing w:val="-29"/>
          <w:w w:val="105"/>
        </w:rPr>
        <w:t> </w:t>
      </w:r>
      <w:r>
        <w:rPr>
          <w:w w:val="105"/>
        </w:rPr>
        <w:t>om</w:t>
      </w:r>
      <w:r>
        <w:rPr>
          <w:spacing w:val="23"/>
          <w:w w:val="107"/>
        </w:rPr>
        <w:t> </w:t>
      </w:r>
      <w:r>
        <w:rPr>
          <w:spacing w:val="-2"/>
          <w:w w:val="105"/>
        </w:rPr>
        <w:t>nysing.</w:t>
      </w:r>
      <w:r>
        <w:rPr>
          <w:spacing w:val="-15"/>
          <w:w w:val="105"/>
        </w:rPr>
        <w:t> </w:t>
      </w:r>
      <w:r>
        <w:rPr>
          <w:w w:val="105"/>
        </w:rPr>
        <w:t>Du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15"/>
          <w:w w:val="105"/>
        </w:rPr>
        <w:t> </w:t>
      </w:r>
      <w:r>
        <w:rPr>
          <w:w w:val="105"/>
        </w:rPr>
        <w:t>lese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snakke</w:t>
      </w:r>
      <w:r>
        <w:rPr>
          <w:spacing w:val="-15"/>
          <w:w w:val="105"/>
        </w:rPr>
        <w:t> </w:t>
      </w:r>
      <w:r>
        <w:rPr>
          <w:w w:val="105"/>
        </w:rPr>
        <w:t>om</w:t>
      </w:r>
      <w:r>
        <w:rPr>
          <w:spacing w:val="28"/>
          <w:w w:val="107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ark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28"/>
          <w:w w:val="105"/>
        </w:rPr>
        <w:t> </w:t>
      </w:r>
      <w:r>
        <w:rPr>
          <w:w w:val="105"/>
        </w:rPr>
        <w:t>med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8"/>
          <w:w w:val="105"/>
        </w:rPr>
        <w:t> </w:t>
      </w:r>
      <w:r>
        <w:rPr>
          <w:w w:val="105"/>
        </w:rPr>
        <w:t>i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slutten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21"/>
          <w:w w:val="104"/>
        </w:rPr>
        <w:t> </w:t>
      </w:r>
      <w:r>
        <w:rPr>
          <w:rFonts w:ascii="Trebuchet MS" w:hAnsi="Trebuchet MS"/>
          <w:spacing w:val="-1"/>
        </w:rPr>
        <w:t>snørrbaneaktivite</w:t>
      </w:r>
      <w:r>
        <w:rPr>
          <w:rFonts w:ascii="Trebuchet MS" w:hAnsi="Trebuchet MS"/>
          <w:spacing w:val="-2"/>
        </w:rPr>
        <w:t>ten,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dele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9"/>
          <w:w w:val="96"/>
        </w:rPr>
        <w:t> </w:t>
      </w:r>
      <w:r>
        <w:rPr>
          <w:w w:val="105"/>
        </w:rPr>
        <w:t>ut</w:t>
      </w:r>
      <w:r>
        <w:rPr>
          <w:spacing w:val="-40"/>
          <w:w w:val="105"/>
        </w:rPr>
        <w:t> </w:t>
      </w:r>
      <w:r>
        <w:rPr>
          <w:w w:val="105"/>
        </w:rPr>
        <w:t>som</w:t>
      </w:r>
      <w:r>
        <w:rPr>
          <w:spacing w:val="-39"/>
          <w:w w:val="105"/>
        </w:rPr>
        <w:t> </w:t>
      </w:r>
      <w:r>
        <w:rPr>
          <w:w w:val="105"/>
        </w:rPr>
        <w:t>hjemmelekse</w:t>
      </w:r>
      <w:r>
        <w:rPr>
          <w:spacing w:val="-40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Superslime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11"/>
          <w:w w:val="105"/>
        </w:rPr>
        <w:t> </w:t>
      </w:r>
      <w:r>
        <w:rPr>
          <w:rFonts w:ascii="Trebuchet MS" w:hAnsi="Trebuchet MS"/>
          <w:w w:val="105"/>
        </w:rPr>
        <w:t>snørr</w:t>
      </w:r>
      <w:r>
        <w:rPr>
          <w:rFonts w:ascii="Trebuchet MS" w:hAns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26" w:right="46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Del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ut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spacing w:val="-1"/>
          <w:w w:val="105"/>
        </w:rPr>
        <w:t>veiledningen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spacing w:val="-1"/>
          <w:w w:val="105"/>
        </w:rPr>
        <w:t>S</w:t>
      </w:r>
      <w:r>
        <w:rPr>
          <w:rFonts w:ascii="Trebuchet MS" w:hAnsi="Trebuchet MS"/>
          <w:spacing w:val="-2"/>
          <w:w w:val="105"/>
        </w:rPr>
        <w:t>A2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til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spacing w:val="-2"/>
          <w:w w:val="105"/>
        </w:rPr>
        <w:t>elev</w:t>
      </w:r>
      <w:r>
        <w:rPr>
          <w:rFonts w:ascii="Trebuchet MS" w:hAnsi="Trebuchet MS"/>
          <w:spacing w:val="-3"/>
          <w:w w:val="105"/>
        </w:rPr>
        <w:t>ene,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slik</w:t>
      </w:r>
      <w:r>
        <w:rPr>
          <w:rFonts w:ascii="Trebuchet MS" w:hAnsi="Trebuchet MS"/>
          <w:spacing w:val="29"/>
          <w:w w:val="103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2"/>
          <w:w w:val="105"/>
        </w:rPr>
        <w:t>k</w:t>
      </w:r>
      <w:r>
        <w:rPr>
          <w:rFonts w:ascii="Trebuchet MS" w:hAnsi="Trebuchet MS"/>
          <w:spacing w:val="-1"/>
          <w:w w:val="105"/>
        </w:rPr>
        <w:t>an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w w:val="105"/>
        </w:rPr>
        <w:t>lage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w w:val="105"/>
        </w:rPr>
        <w:t>sitt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1"/>
          <w:w w:val="105"/>
        </w:rPr>
        <w:t>ege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1"/>
          <w:w w:val="105"/>
        </w:rPr>
        <w:t>klisse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snørr</w:t>
      </w:r>
      <w:r>
        <w:rPr>
          <w:rFonts w:ascii="Trebuchet MS" w:hAnsi="Trebuchet MS"/>
          <w:spacing w:val="-4"/>
          <w:w w:val="105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/>
        <w:ind w:left="126" w:right="461"/>
        <w:jc w:val="both"/>
        <w:rPr>
          <w:b w:val="0"/>
          <w:bCs w:val="0"/>
        </w:rPr>
      </w:pPr>
      <w:r>
        <w:rPr>
          <w:spacing w:val="-1"/>
        </w:rPr>
        <w:t>Aktivite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-13"/>
        </w:rPr>
        <w:t> </w:t>
      </w:r>
      <w:r>
        <w:rPr/>
        <w:t>viser</w:t>
      </w:r>
      <w:r>
        <w:rPr>
          <w:spacing w:val="-11"/>
        </w:rPr>
        <w:t> </w:t>
      </w:r>
      <w:r>
        <w:rPr>
          <w:spacing w:val="-3"/>
        </w:rPr>
        <w:t>hvordan</w:t>
      </w:r>
      <w:r>
        <w:rPr>
          <w:spacing w:val="-4"/>
        </w:rPr>
        <w:t> </w:t>
      </w:r>
      <w:r>
        <w:rPr/>
        <w:t>snørr</w:t>
      </w:r>
      <w:r>
        <w:rPr>
          <w:spacing w:val="-11"/>
        </w:rPr>
        <w:t> </w:t>
      </w:r>
      <w:r>
        <w:rPr>
          <w:spacing w:val="-2"/>
        </w:rPr>
        <w:t>fest</w:t>
      </w:r>
      <w:r>
        <w:rPr>
          <w:spacing w:val="-3"/>
        </w:rPr>
        <w:t>er</w:t>
      </w:r>
      <w:r>
        <w:rPr>
          <w:spacing w:val="29"/>
          <w:w w:val="98"/>
        </w:rPr>
        <w:t> </w:t>
      </w:r>
      <w:r>
        <w:rPr/>
        <w:t>seg til</w:t>
      </w:r>
      <w:r>
        <w:rPr>
          <w:spacing w:val="-9"/>
        </w:rPr>
        <w:t> </w:t>
      </w:r>
      <w:r>
        <w:rPr>
          <w:spacing w:val="-1"/>
        </w:rPr>
        <w:t>bakt</w:t>
      </w:r>
      <w:r>
        <w:rPr>
          <w:spacing w:val="-2"/>
        </w:rPr>
        <w:t>erier</w:t>
      </w:r>
      <w:r>
        <w:rPr>
          <w:spacing w:val="-7"/>
        </w:rPr>
        <w:t> </w:t>
      </w:r>
      <w:r>
        <w:rPr/>
        <w:t>og </w:t>
      </w:r>
      <w:r>
        <w:rPr>
          <w:spacing w:val="-2"/>
        </w:rPr>
        <w:t>forhindr</w:t>
      </w:r>
      <w:r>
        <w:rPr>
          <w:spacing w:val="-3"/>
        </w:rPr>
        <w:t>er</w:t>
      </w:r>
      <w:r>
        <w:rPr>
          <w:spacing w:val="-7"/>
        </w:rPr>
        <w:t> </w:t>
      </w:r>
      <w:r>
        <w:rPr/>
        <w:t>dem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å</w:t>
      </w:r>
      <w:r>
        <w:rPr>
          <w:spacing w:val="23"/>
          <w:w w:val="107"/>
        </w:rPr>
        <w:t> </w:t>
      </w:r>
      <w:r>
        <w:rPr>
          <w:spacing w:val="-2"/>
        </w:rPr>
        <w:t>komme</w:t>
      </w:r>
      <w:r>
        <w:rPr>
          <w:spacing w:val="-5"/>
        </w:rPr>
        <w:t> </w:t>
      </w:r>
      <w:r>
        <w:rPr/>
        <w:t>inn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2"/>
        </w:rPr>
        <w:t>kr</w:t>
      </w:r>
      <w:r>
        <w:rPr>
          <w:spacing w:val="-1"/>
        </w:rPr>
        <w:t>oppen</w:t>
      </w:r>
      <w:r>
        <w:rPr>
          <w:spacing w:val="-13"/>
        </w:rPr>
        <w:t> </w:t>
      </w:r>
      <w:r>
        <w:rPr>
          <w:spacing w:val="-4"/>
        </w:rPr>
        <w:t>vår</w:t>
      </w:r>
      <w:r>
        <w:rPr>
          <w:spacing w:val="-7"/>
        </w:rPr>
        <w:t>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Supernys</w:t>
      </w:r>
      <w:r>
        <w:rPr>
          <w:rFonts w:ascii="Trebuchet MS"/>
          <w:spacing w:val="-54"/>
          <w:w w:val="105"/>
        </w:rPr>
        <w:t> </w:t>
      </w:r>
      <w:r>
        <w:rPr>
          <w:rFonts w:ascii="Trebuchet MS"/>
          <w:spacing w:val="-3"/>
          <w:w w:val="105"/>
        </w:rPr>
        <w:t>(ordjakt)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Del</w:t>
      </w:r>
      <w:r>
        <w:rPr>
          <w:rFonts w:ascii="Trebuchet MS"/>
          <w:spacing w:val="-17"/>
        </w:rPr>
        <w:t> </w:t>
      </w:r>
      <w:r>
        <w:rPr>
          <w:rFonts w:ascii="Trebuchet MS"/>
        </w:rPr>
        <w:t>ut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en</w:t>
      </w:r>
      <w:r>
        <w:rPr>
          <w:rFonts w:ascii="Trebuchet MS"/>
          <w:spacing w:val="-8"/>
        </w:rPr>
        <w:t> </w:t>
      </w:r>
      <w:r>
        <w:rPr>
          <w:rFonts w:ascii="Trebuchet MS"/>
          <w:spacing w:val="-2"/>
        </w:rPr>
        <w:t>kopi</w:t>
      </w:r>
      <w:r>
        <w:rPr>
          <w:rFonts w:ascii="Trebuchet MS"/>
          <w:spacing w:val="-8"/>
        </w:rPr>
        <w:t> </w:t>
      </w:r>
      <w:r>
        <w:rPr>
          <w:rFonts w:ascii="Trebuchet MS"/>
          <w:spacing w:val="-2"/>
        </w:rPr>
        <w:t>av</w:t>
      </w:r>
      <w:r>
        <w:rPr>
          <w:rFonts w:ascii="Trebuchet MS"/>
          <w:spacing w:val="-16"/>
        </w:rPr>
        <w:t> </w:t>
      </w:r>
      <w:r>
        <w:rPr>
          <w:rFonts w:ascii="Trebuchet MS"/>
        </w:rPr>
        <w:t>EA1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til</w:t>
      </w:r>
      <w:r>
        <w:rPr>
          <w:rFonts w:ascii="Trebuchet MS"/>
          <w:spacing w:val="-17"/>
        </w:rPr>
        <w:t> </w:t>
      </w:r>
      <w:r>
        <w:rPr>
          <w:rFonts w:ascii="Trebuchet MS"/>
          <w:spacing w:val="-2"/>
        </w:rPr>
        <w:t>elev</w:t>
      </w:r>
      <w:r>
        <w:rPr>
          <w:rFonts w:ascii="Trebuchet MS"/>
          <w:spacing w:val="-3"/>
        </w:rPr>
        <w:t>ene,</w:t>
      </w:r>
      <w:r>
        <w:rPr>
          <w:rFonts w:ascii="Trebuchet MS"/>
          <w:b w:val="0"/>
        </w:rPr>
      </w:r>
    </w:p>
    <w:p>
      <w:pPr>
        <w:pStyle w:val="BodyText"/>
        <w:spacing w:line="275" w:lineRule="auto" w:before="41"/>
        <w:ind w:left="126" w:right="455"/>
        <w:jc w:val="left"/>
        <w:rPr>
          <w:b w:val="0"/>
          <w:bCs w:val="0"/>
        </w:rPr>
      </w:pPr>
      <w:r>
        <w:rPr/>
        <w:t>og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dem</w:t>
      </w:r>
      <w:r>
        <w:rPr>
          <w:spacing w:val="7"/>
        </w:rPr>
        <w:t> </w:t>
      </w:r>
      <w:r>
        <w:rPr/>
        <w:t>finne</w:t>
      </w:r>
      <w:r>
        <w:rPr>
          <w:spacing w:val="6"/>
        </w:rPr>
        <w:t> </w:t>
      </w:r>
      <w:r>
        <w:rPr>
          <w:spacing w:val="-1"/>
        </w:rPr>
        <w:t>skjulte</w:t>
      </w:r>
      <w:r>
        <w:rPr>
          <w:spacing w:val="7"/>
        </w:rPr>
        <w:t> </w:t>
      </w:r>
      <w:r>
        <w:rPr>
          <w:spacing w:val="-2"/>
        </w:rPr>
        <w:t>stikkord</w:t>
      </w:r>
      <w:r>
        <w:rPr>
          <w:spacing w:val="7"/>
        </w:rPr>
        <w:t> </w:t>
      </w:r>
      <w:r>
        <w:rPr/>
        <w:t>om</w:t>
      </w:r>
      <w:r>
        <w:rPr>
          <w:spacing w:val="26"/>
          <w:w w:val="107"/>
        </w:rPr>
        <w:t> </w:t>
      </w:r>
      <w:r>
        <w:rPr>
          <w:spacing w:val="-1"/>
        </w:rPr>
        <w:t>luftveishygiene.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-2"/>
        </w:rPr>
        <w:t>tt</w:t>
      </w:r>
      <w:r>
        <w:rPr>
          <w:spacing w:val="-1"/>
        </w:rPr>
        <w:t>e</w:t>
      </w:r>
      <w:r>
        <w:rPr>
          <w:spacing w:val="13"/>
        </w:rPr>
        <w:t> </w:t>
      </w:r>
      <w:r>
        <w:rPr>
          <w:spacing w:val="-1"/>
        </w:rPr>
        <w:t>kan</w:t>
      </w:r>
      <w:r>
        <w:rPr>
          <w:spacing w:val="13"/>
        </w:rPr>
        <w:t> </w:t>
      </w:r>
      <w:r>
        <w:rPr/>
        <w:t>gjøres</w:t>
      </w:r>
      <w:r>
        <w:rPr>
          <w:b w:val="0"/>
        </w:rPr>
      </w:r>
    </w:p>
    <w:p>
      <w:pPr>
        <w:pStyle w:val="BodyText"/>
        <w:spacing w:line="240" w:lineRule="auto"/>
        <w:ind w:left="126" w:right="0"/>
        <w:jc w:val="left"/>
        <w:rPr>
          <w:b w:val="0"/>
          <w:bCs w:val="0"/>
        </w:rPr>
      </w:pPr>
      <w:r>
        <w:rPr/>
        <w:t>i</w:t>
      </w:r>
      <w:r>
        <w:rPr>
          <w:spacing w:val="5"/>
        </w:rPr>
        <w:t> </w:t>
      </w:r>
      <w:r>
        <w:rPr/>
        <w:t>klassen</w:t>
      </w:r>
      <w:r>
        <w:rPr>
          <w:spacing w:val="6"/>
        </w:rPr>
        <w:t> </w:t>
      </w:r>
      <w:r>
        <w:rPr/>
        <w:t>eller</w:t>
      </w:r>
      <w:r>
        <w:rPr>
          <w:spacing w:val="-3"/>
        </w:rPr>
        <w:t> </w:t>
      </w:r>
      <w:r>
        <w:rPr/>
        <w:t>som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lekseaktivite</w:t>
      </w:r>
      <w:r>
        <w:rPr>
          <w:spacing w:val="-2"/>
        </w:rPr>
        <w:t>t.</w:t>
      </w:r>
      <w:r>
        <w:rPr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F</w:t>
      </w:r>
      <w:r>
        <w:rPr>
          <w:rFonts w:ascii="Trebuchet MS"/>
          <w:spacing w:val="-2"/>
          <w:w w:val="105"/>
        </w:rPr>
        <w:t>yll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w w:val="105"/>
        </w:rPr>
        <w:t>ut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spacing w:val="-1"/>
          <w:w w:val="105"/>
        </w:rPr>
        <w:t>de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8"/>
          <w:w w:val="105"/>
        </w:rPr>
        <w:t> </w:t>
      </w:r>
      <w:r>
        <w:rPr>
          <w:rFonts w:ascii="Trebuchet MS"/>
          <w:w w:val="105"/>
        </w:rPr>
        <w:t>som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w w:val="105"/>
        </w:rPr>
        <w:t>mangler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26" w:right="0"/>
        <w:jc w:val="left"/>
        <w:rPr>
          <w:b w:val="0"/>
          <w:bCs w:val="0"/>
        </w:rPr>
      </w:pPr>
      <w:r>
        <w:rPr>
          <w:rFonts w:ascii="Trebuchet MS" w:hAnsi="Trebuchet MS"/>
        </w:rPr>
        <w:t>Del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EA2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3"/>
        </w:rPr>
        <w:t>hv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4"/>
        </w:rPr>
        <w:t>elev</w:t>
      </w:r>
      <w:r>
        <w:rPr>
          <w:rFonts w:ascii="Trebuchet MS" w:hAnsi="Trebuchet MS"/>
          <w:spacing w:val="-7"/>
        </w:rPr>
        <w:t>.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Be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1"/>
        </w:rPr>
        <w:t>nevne</w:t>
      </w:r>
      <w:r>
        <w:rPr>
          <w:rFonts w:ascii="Trebuchet MS" w:hAnsi="Trebuchet MS"/>
          <w:spacing w:val="27"/>
          <w:w w:val="103"/>
        </w:rPr>
        <w:t> </w:t>
      </w:r>
      <w:r>
        <w:rPr>
          <w:spacing w:val="-1"/>
        </w:rPr>
        <w:t>bilde</w:t>
      </w:r>
      <w:r>
        <w:rPr>
          <w:spacing w:val="-2"/>
        </w:rPr>
        <w:t>t</w:t>
      </w:r>
      <w:r>
        <w:rPr>
          <w:spacing w:val="7"/>
        </w:rPr>
        <w:t> </w:t>
      </w:r>
      <w:r>
        <w:rPr>
          <w:spacing w:val="-3"/>
        </w:rPr>
        <w:t>for</w:t>
      </w:r>
      <w:r>
        <w:rPr>
          <w:spacing w:val="-2"/>
        </w:rPr>
        <w:t> </w:t>
      </w:r>
      <w:r>
        <w:rPr/>
        <w:t>å</w:t>
      </w:r>
      <w:r>
        <w:rPr>
          <w:spacing w:val="7"/>
        </w:rPr>
        <w:t> </w:t>
      </w:r>
      <w:r>
        <w:rPr>
          <w:spacing w:val="-2"/>
        </w:rPr>
        <w:t>fullføre</w:t>
      </w:r>
      <w:r>
        <w:rPr>
          <w:spacing w:val="7"/>
        </w:rPr>
        <w:t> </w:t>
      </w:r>
      <w:r>
        <w:rPr>
          <w:spacing w:val="-1"/>
        </w:rPr>
        <w:t>setningen.</w:t>
      </w:r>
      <w:r>
        <w:rPr>
          <w:spacing w:val="7"/>
        </w:rPr>
        <w:t> </w:t>
      </w:r>
      <w:r>
        <w:rPr>
          <w:spacing w:val="-2"/>
        </w:rPr>
        <w:t>Elevene</w:t>
      </w:r>
      <w:r>
        <w:rPr>
          <w:spacing w:val="47"/>
          <w:w w:val="103"/>
        </w:rPr>
        <w:t> </w:t>
      </w:r>
      <w:r>
        <w:rPr>
          <w:spacing w:val="-1"/>
        </w:rPr>
        <w:t>kan</w:t>
      </w:r>
      <w:r>
        <w:rPr>
          <w:spacing w:val="10"/>
        </w:rPr>
        <w:t> </w:t>
      </w:r>
      <w:r>
        <w:rPr>
          <w:spacing w:val="-1"/>
        </w:rPr>
        <w:t>skrive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hele</w:t>
      </w:r>
      <w:r>
        <w:rPr>
          <w:spacing w:val="10"/>
        </w:rPr>
        <w:t> </w:t>
      </w:r>
      <w:r>
        <w:rPr>
          <w:spacing w:val="-1"/>
        </w:rPr>
        <w:t>setningen</w:t>
      </w:r>
      <w:r>
        <w:rPr>
          <w:spacing w:val="11"/>
        </w:rPr>
        <w:t> </w:t>
      </w:r>
      <w:r>
        <w:rPr/>
        <w:t>eller</w:t>
      </w:r>
      <w:r>
        <w:rPr>
          <w:spacing w:val="2"/>
        </w:rPr>
        <w:t> </w:t>
      </w:r>
      <w:r>
        <w:rPr/>
        <w:t>lese</w:t>
      </w:r>
      <w:r>
        <w:rPr>
          <w:spacing w:val="21"/>
          <w:w w:val="107"/>
        </w:rPr>
        <w:t> </w:t>
      </w:r>
      <w:r>
        <w:rPr/>
        <w:t>den</w:t>
      </w:r>
      <w:r>
        <w:rPr>
          <w:spacing w:val="-15"/>
        </w:rPr>
        <w:t> </w:t>
      </w:r>
      <w:r>
        <w:rPr>
          <w:spacing w:val="-1"/>
        </w:rPr>
        <w:t>hø</w:t>
      </w:r>
      <w:r>
        <w:rPr>
          <w:spacing w:val="-2"/>
        </w:rPr>
        <w:t>yt.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  <w:r>
        <w:rPr/>
        <w:br w:type="column"/>
      </w:r>
      <w:r>
        <w:rPr>
          <w:rFonts w:ascii="Trebuchet MS"/>
          <w:b/>
          <w:sz w:val="19"/>
        </w:rPr>
      </w:r>
    </w:p>
    <w:p>
      <w:pPr>
        <w:pStyle w:val="BodyText"/>
        <w:spacing w:line="310" w:lineRule="auto"/>
        <w:ind w:left="126" w:right="53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304.442993pt;margin-top:-48.411205pt;width:21.45pt;height:24.05pt;mso-position-horizontal-relative:page;mso-position-vertical-relative:paragraph;z-index:10240" coordorigin="6089,-968" coordsize="429,481">
            <v:shape style="position:absolute;left:6089;top:-968;width:429;height:481" coordorigin="6089,-968" coordsize="429,481" path="m6142,-693l6129,-690,6122,-680,6089,-629,6092,-615,6289,-487,6302,-490,6308,-500,6380,-610,6269,-610,6142,-693xe" filled="true" fillcolor="#98c035" stroked="false">
              <v:path arrowok="t"/>
              <v:fill type="solid"/>
            </v:shape>
            <v:shape style="position:absolute;left:6089;top:-968;width:429;height:481" coordorigin="6089,-968" coordsize="429,481" path="m6453,-875l6440,-872,6433,-863,6269,-610,6380,-610,6511,-812,6517,-822,6514,-835,6453,-875xe" filled="true" fillcolor="#98c035" stroked="false">
              <v:path arrowok="t"/>
              <v:fill type="solid"/>
            </v:shape>
            <v:shape style="position:absolute;left:6089;top:-968;width:429;height:481" coordorigin="6089,-968" coordsize="429,481" path="m6164,-842l6155,-841,6151,-834,6120,-786,6116,-780,6118,-771,6242,-690,6249,-685,6258,-687,6262,-694,6331,-800,6229,-800,6171,-838,6164,-842xe" filled="true" fillcolor="#98c035" stroked="false">
              <v:path arrowok="t"/>
              <v:fill type="solid"/>
            </v:shape>
            <v:shape style="position:absolute;left:6089;top:-968;width:429;height:481" coordorigin="6089,-968" coordsize="429,481" path="m6346,-968l6337,-966,6333,-960,6229,-800,6331,-800,6404,-913,6408,-920,6406,-929,6346,-968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 w:cs="Trebuchet MS" w:eastAsia="Trebuchet MS"/>
          <w:w w:val="105"/>
        </w:rPr>
        <w:t>Be</w:t>
      </w:r>
      <w:r>
        <w:rPr>
          <w:rFonts w:ascii="Trebuchet MS" w:hAnsi="Trebuchet MS" w:cs="Trebuchet MS" w:eastAsia="Trebuchet MS"/>
          <w:spacing w:val="-16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elevene</w:t>
      </w:r>
      <w:r>
        <w:rPr>
          <w:rFonts w:ascii="Trebuchet MS" w:hAnsi="Trebuchet MS" w:cs="Trebuchet MS" w:eastAsia="Trebuchet MS"/>
          <w:spacing w:val="-16"/>
          <w:w w:val="105"/>
        </w:rPr>
        <w:t> </w:t>
      </w:r>
      <w:r>
        <w:rPr>
          <w:rFonts w:ascii="Trebuchet MS" w:hAnsi="Trebuchet MS" w:cs="Trebuchet MS" w:eastAsia="Trebuchet MS"/>
          <w:w w:val="130"/>
        </w:rPr>
        <w:t>–</w:t>
      </w:r>
      <w:r>
        <w:rPr>
          <w:rFonts w:ascii="Trebuchet MS" w:hAnsi="Trebuchet MS" w:cs="Trebuchet MS" w:eastAsia="Trebuchet MS"/>
          <w:spacing w:val="-34"/>
          <w:w w:val="130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mo</w:t>
      </w:r>
      <w:r>
        <w:rPr>
          <w:rFonts w:ascii="Trebuchet MS" w:hAnsi="Trebuchet MS" w:cs="Trebuchet MS" w:eastAsia="Trebuchet MS"/>
          <w:spacing w:val="-2"/>
          <w:w w:val="105"/>
        </w:rPr>
        <w:t>t</w:t>
      </w:r>
      <w:r>
        <w:rPr>
          <w:rFonts w:ascii="Trebuchet MS" w:hAnsi="Trebuchet MS" w:cs="Trebuchet MS" w:eastAsia="Trebuchet MS"/>
          <w:spacing w:val="-16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slutten</w:t>
      </w:r>
      <w:r>
        <w:rPr>
          <w:rFonts w:ascii="Trebuchet MS" w:hAnsi="Trebuchet MS" w:cs="Trebuchet MS" w:eastAsia="Trebuchet MS"/>
          <w:spacing w:val="-16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a</w:t>
      </w:r>
      <w:r>
        <w:rPr>
          <w:rFonts w:ascii="Trebuchet MS" w:hAnsi="Trebuchet MS" w:cs="Trebuchet MS" w:eastAsia="Trebuchet MS"/>
          <w:spacing w:val="-3"/>
          <w:w w:val="105"/>
        </w:rPr>
        <w:t>v</w:t>
      </w:r>
      <w:r>
        <w:rPr>
          <w:rFonts w:ascii="Trebuchet MS" w:hAnsi="Trebuchet MS" w:cs="Trebuchet MS" w:eastAsia="Trebuchet MS"/>
          <w:spacing w:val="-23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timen</w:t>
      </w:r>
      <w:r>
        <w:rPr>
          <w:rFonts w:ascii="Trebuchet MS" w:hAnsi="Trebuchet MS" w:cs="Trebuchet MS" w:eastAsia="Trebuchet MS"/>
          <w:spacing w:val="-16"/>
          <w:w w:val="105"/>
        </w:rPr>
        <w:t> </w:t>
      </w:r>
      <w:r>
        <w:rPr>
          <w:rFonts w:ascii="Trebuchet MS" w:hAnsi="Trebuchet MS" w:cs="Trebuchet MS" w:eastAsia="Trebuchet MS"/>
          <w:w w:val="130"/>
        </w:rPr>
        <w:t>–</w:t>
      </w:r>
      <w:r>
        <w:rPr>
          <w:rFonts w:ascii="Trebuchet MS" w:hAnsi="Trebuchet MS" w:cs="Trebuchet MS" w:eastAsia="Trebuchet MS"/>
          <w:spacing w:val="-33"/>
          <w:w w:val="130"/>
        </w:rPr>
        <w:t> </w:t>
      </w:r>
      <w:r>
        <w:rPr>
          <w:rFonts w:ascii="Trebuchet MS" w:hAnsi="Trebuchet MS" w:cs="Trebuchet MS" w:eastAsia="Trebuchet MS"/>
          <w:w w:val="105"/>
        </w:rPr>
        <w:t>lage</w:t>
      </w:r>
      <w:r>
        <w:rPr>
          <w:rFonts w:ascii="Trebuchet MS" w:hAnsi="Trebuchet MS" w:cs="Trebuchet MS" w:eastAsia="Trebuchet MS"/>
          <w:spacing w:val="30"/>
          <w:w w:val="109"/>
        </w:rPr>
        <w:t> </w:t>
      </w:r>
      <w:r>
        <w:rPr>
          <w:rFonts w:ascii="Trebuchet MS" w:hAnsi="Trebuchet MS" w:cs="Trebuchet MS" w:eastAsia="Trebuchet MS"/>
          <w:w w:val="105"/>
        </w:rPr>
        <w:t>noen</w:t>
      </w:r>
      <w:r>
        <w:rPr>
          <w:rFonts w:ascii="Trebuchet MS" w:hAnsi="Trebuchet MS" w:cs="Trebuchet MS" w:eastAsia="Trebuchet MS"/>
          <w:spacing w:val="-33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enkle</w:t>
      </w:r>
      <w:r>
        <w:rPr>
          <w:rFonts w:ascii="Trebuchet MS" w:hAnsi="Trebuchet MS" w:cs="Trebuchet MS" w:eastAsia="Trebuchet MS"/>
          <w:spacing w:val="-33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r</w:t>
      </w:r>
      <w:r>
        <w:rPr>
          <w:rFonts w:ascii="Trebuchet MS" w:hAnsi="Trebuchet MS" w:cs="Trebuchet MS" w:eastAsia="Trebuchet MS"/>
          <w:spacing w:val="-2"/>
          <w:w w:val="105"/>
        </w:rPr>
        <w:t>egler</w:t>
      </w:r>
      <w:r>
        <w:rPr>
          <w:rFonts w:ascii="Trebuchet MS" w:hAnsi="Trebuchet MS" w:cs="Trebuchet MS" w:eastAsia="Trebuchet MS"/>
          <w:spacing w:val="-37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eller</w:t>
      </w:r>
      <w:r>
        <w:rPr>
          <w:rFonts w:ascii="Trebuchet MS" w:hAnsi="Trebuchet MS" w:cs="Trebuchet MS" w:eastAsia="Trebuchet MS"/>
          <w:spacing w:val="-36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budskap</w:t>
      </w:r>
      <w:r>
        <w:rPr>
          <w:rFonts w:ascii="Trebuchet MS" w:hAnsi="Trebuchet MS" w:cs="Trebuchet MS" w:eastAsia="Trebuchet MS"/>
          <w:spacing w:val="-33"/>
          <w:w w:val="105"/>
        </w:rPr>
        <w:t> </w:t>
      </w:r>
      <w:r>
        <w:rPr>
          <w:rFonts w:ascii="Trebuchet MS" w:hAnsi="Trebuchet MS" w:cs="Trebuchet MS" w:eastAsia="Trebuchet MS"/>
          <w:spacing w:val="-4"/>
          <w:w w:val="105"/>
        </w:rPr>
        <w:t>for</w:t>
      </w:r>
      <w:r>
        <w:rPr>
          <w:rFonts w:ascii="Trebuchet MS" w:hAnsi="Trebuchet MS" w:cs="Trebuchet MS" w:eastAsia="Trebuchet MS"/>
          <w:spacing w:val="-37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å</w:t>
      </w:r>
      <w:r>
        <w:rPr>
          <w:rFonts w:ascii="Trebuchet MS" w:hAnsi="Trebuchet MS" w:cs="Trebuchet MS" w:eastAsia="Trebuchet MS"/>
          <w:spacing w:val="25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redusere</w:t>
      </w:r>
      <w:r>
        <w:rPr>
          <w:rFonts w:ascii="Trebuchet MS" w:hAnsi="Trebuchet MS" w:cs="Trebuchet MS" w:eastAsia="Trebuchet MS"/>
          <w:spacing w:val="-56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spredningen</w:t>
      </w:r>
      <w:r>
        <w:rPr>
          <w:rFonts w:ascii="Trebuchet MS" w:hAnsi="Trebuchet MS" w:cs="Trebuchet MS" w:eastAsia="Trebuchet MS"/>
          <w:spacing w:val="-55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a</w:t>
      </w:r>
      <w:r>
        <w:rPr>
          <w:rFonts w:ascii="Trebuchet MS" w:hAnsi="Trebuchet MS" w:cs="Trebuchet MS" w:eastAsia="Trebuchet MS"/>
          <w:spacing w:val="-3"/>
          <w:w w:val="105"/>
        </w:rPr>
        <w:t>v</w:t>
      </w:r>
      <w:r>
        <w:rPr>
          <w:rFonts w:ascii="Trebuchet MS" w:hAnsi="Trebuchet MS" w:cs="Trebuchet MS" w:eastAsia="Trebuchet MS"/>
          <w:spacing w:val="-58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host</w:t>
      </w:r>
      <w:r>
        <w:rPr>
          <w:rFonts w:ascii="Trebuchet MS" w:hAnsi="Trebuchet MS" w:cs="Trebuchet MS" w:eastAsia="Trebuchet MS"/>
          <w:spacing w:val="-2"/>
          <w:w w:val="105"/>
        </w:rPr>
        <w:t>e,</w:t>
      </w:r>
      <w:r>
        <w:rPr>
          <w:rFonts w:ascii="Trebuchet MS" w:hAnsi="Trebuchet MS" w:cs="Trebuchet MS" w:eastAsia="Trebuchet MS"/>
          <w:spacing w:val="-55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forkjølelse</w:t>
      </w:r>
      <w:r>
        <w:rPr>
          <w:rFonts w:ascii="Trebuchet MS" w:hAnsi="Trebuchet MS" w:cs="Trebuchet MS" w:eastAsia="Trebuchet MS"/>
          <w:spacing w:val="25"/>
        </w:rPr>
        <w:t> </w:t>
      </w:r>
      <w:r>
        <w:rPr>
          <w:rFonts w:ascii="Trebuchet MS" w:hAnsi="Trebuchet MS" w:cs="Trebuchet MS" w:eastAsia="Trebuchet MS"/>
          <w:w w:val="105"/>
        </w:rPr>
        <w:t>og</w:t>
      </w:r>
      <w:r>
        <w:rPr>
          <w:rFonts w:ascii="Trebuchet MS" w:hAnsi="Trebuchet MS" w:cs="Trebuchet MS" w:eastAsia="Trebuchet MS"/>
          <w:spacing w:val="-52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in</w:t>
      </w:r>
      <w:r>
        <w:rPr>
          <w:rFonts w:ascii="Trebuchet MS" w:hAnsi="Trebuchet MS" w:cs="Trebuchet MS" w:eastAsia="Trebuchet MS"/>
          <w:spacing w:val="-1"/>
          <w:w w:val="105"/>
        </w:rPr>
        <w:t>fluensa</w:t>
      </w:r>
      <w:r>
        <w:rPr>
          <w:rFonts w:ascii="Trebuchet MS" w:hAnsi="Trebuchet MS" w:cs="Trebuchet MS" w:eastAsia="Trebuchet MS"/>
          <w:spacing w:val="-51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på</w:t>
      </w:r>
      <w:r>
        <w:rPr>
          <w:rFonts w:ascii="Trebuchet MS" w:hAnsi="Trebuchet MS" w:cs="Trebuchet MS" w:eastAsia="Trebuchet MS"/>
          <w:spacing w:val="-51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sk</w:t>
      </w:r>
      <w:r>
        <w:rPr>
          <w:rFonts w:ascii="Trebuchet MS" w:hAnsi="Trebuchet MS" w:cs="Trebuchet MS" w:eastAsia="Trebuchet MS"/>
          <w:spacing w:val="-2"/>
          <w:w w:val="105"/>
        </w:rPr>
        <w:t>olen,</w:t>
      </w:r>
      <w:r>
        <w:rPr>
          <w:rFonts w:ascii="Trebuchet MS" w:hAnsi="Trebuchet MS" w:cs="Trebuchet MS" w:eastAsia="Trebuchet MS"/>
          <w:spacing w:val="-51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f.eks.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422" w:lineRule="auto" w:before="154"/>
        <w:ind w:left="580" w:right="251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304.588989pt;margin-top:5.20676pt;width:13.8pt;height:13.8pt;mso-position-horizontal-relative:page;mso-position-vertical-relative:paragraph;z-index:10192" coordorigin="6092,104" coordsize="276,276">
            <v:shape style="position:absolute;left:6092;top:104;width:276;height:276" coordorigin="6092,104" coordsize="276,276" path="m6092,379l6367,379,6367,104,6092,104,6092,379xe" filled="true" fillcolor="#d0e0a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588989pt;margin-top:29.709761pt;width:13.8pt;height:13.8pt;mso-position-horizontal-relative:page;mso-position-vertical-relative:paragraph;z-index:10216" coordorigin="6092,594" coordsize="276,276">
            <v:shape style="position:absolute;left:6092;top:594;width:276;height:276" coordorigin="6092,594" coordsize="276,276" path="m6092,869l6367,869,6367,594,6092,594,6092,869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Hosting</w:t>
      </w:r>
      <w:r>
        <w:rPr>
          <w:spacing w:val="-16"/>
          <w:w w:val="105"/>
        </w:rPr>
        <w:t> </w:t>
      </w:r>
      <w:r>
        <w:rPr>
          <w:w w:val="105"/>
        </w:rPr>
        <w:t>og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ny</w:t>
      </w:r>
      <w:r>
        <w:rPr>
          <w:spacing w:val="-1"/>
          <w:w w:val="105"/>
        </w:rPr>
        <w:t>sing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spr</w:t>
      </w:r>
      <w:r>
        <w:rPr>
          <w:spacing w:val="-3"/>
          <w:w w:val="105"/>
        </w:rPr>
        <w:t>er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yk</w:t>
      </w:r>
      <w:r>
        <w:rPr>
          <w:spacing w:val="-3"/>
          <w:w w:val="105"/>
        </w:rPr>
        <w:t>dommer</w:t>
      </w:r>
      <w:r>
        <w:rPr>
          <w:spacing w:val="-6"/>
          <w:w w:val="105"/>
        </w:rPr>
        <w:t>.</w:t>
      </w:r>
      <w:r>
        <w:rPr>
          <w:spacing w:val="33"/>
          <w:w w:val="61"/>
        </w:rPr>
        <w:t> </w:t>
      </w:r>
      <w:r>
        <w:rPr>
          <w:rFonts w:ascii="Trebuchet MS"/>
          <w:spacing w:val="-6"/>
          <w:w w:val="105"/>
        </w:rPr>
        <w:t>Fang,</w:t>
      </w:r>
      <w:r>
        <w:rPr>
          <w:rFonts w:ascii="Trebuchet MS"/>
          <w:spacing w:val="-47"/>
          <w:w w:val="105"/>
        </w:rPr>
        <w:t> </w:t>
      </w:r>
      <w:r>
        <w:rPr>
          <w:rFonts w:ascii="Trebuchet MS"/>
          <w:spacing w:val="-2"/>
          <w:w w:val="105"/>
        </w:rPr>
        <w:t>kast,</w:t>
      </w:r>
      <w:r>
        <w:rPr>
          <w:rFonts w:ascii="Trebuchet MS"/>
          <w:spacing w:val="-46"/>
          <w:w w:val="105"/>
        </w:rPr>
        <w:t> </w:t>
      </w:r>
      <w:r>
        <w:rPr>
          <w:rFonts w:ascii="Trebuchet MS"/>
          <w:spacing w:val="-3"/>
          <w:w w:val="105"/>
        </w:rPr>
        <w:t>dr</w:t>
      </w:r>
      <w:r>
        <w:rPr>
          <w:rFonts w:ascii="Trebuchet MS"/>
          <w:spacing w:val="-2"/>
          <w:w w:val="105"/>
        </w:rPr>
        <w:t>ep</w:t>
      </w:r>
      <w:r>
        <w:rPr>
          <w:rFonts w:ascii="Trebuchet MS"/>
          <w:b w:val="0"/>
        </w:rPr>
      </w:r>
    </w:p>
    <w:p>
      <w:pPr>
        <w:spacing w:after="0" w:line="422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420" w:bottom="0" w:left="440" w:right="460"/>
          <w:cols w:num="2" w:equalWidth="0">
            <w:col w:w="4836" w:space="689"/>
            <w:col w:w="548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63.423004pt;margin-top:-179.027588pt;width:302.9pt;height:211.1pt;mso-position-horizontal-relative:page;mso-position-vertical-relative:paragraph;z-index:10288" coordorigin="5268,-3581" coordsize="6058,4222">
            <v:shape style="position:absolute;left:7094;top:-2898;width:3;height:5" type="#_x0000_t75" stroked="false">
              <v:imagedata r:id="rId66" o:title=""/>
            </v:shape>
            <v:shape style="position:absolute;left:5268;top:-3581;width:6058;height:4222" type="#_x0000_t75" stroked="false">
              <v:imagedata r:id="rId70" o:title=""/>
            </v:shape>
            <v:group style="position:absolute;left:7444;top:-1605;width:742;height:742" coordorigin="7444,-1605" coordsize="742,742">
              <v:shape style="position:absolute;left:7444;top:-1605;width:742;height:742" coordorigin="7444,-1605" coordsize="742,742" path="m7815,-1605l7755,-1601,7670,-1576,7596,-1534,7533,-1476,7485,-1405,7455,-1324,7444,-1234,7445,-1204,7463,-1117,7499,-1039,7552,-972,7619,-919,7697,-883,7784,-865,7815,-864,7845,-864,7930,-880,8008,-915,8074,-966,8128,-1031,8165,-1107,8184,-1192,8186,-1222,8186,-1235,8181,-1295,8157,-1379,8114,-1454,8056,-1516,7985,-1564,7904,-1595,7815,-1605xe" filled="true" fillcolor="#e9521e" stroked="false">
                <v:path arrowok="t"/>
                <v:fill type="solid"/>
              </v:shape>
            </v:group>
            <v:group style="position:absolute;left:9199;top:-937;width:544;height:544" coordorigin="9199,-937" coordsize="544,544">
              <v:shape style="position:absolute;left:9199;top:-937;width:544;height:544" coordorigin="9199,-937" coordsize="544,544" path="m9476,-937l9407,-929,9345,-905,9291,-868,9248,-820,9217,-762,9201,-698,9199,-675,9200,-651,9214,-583,9242,-522,9282,-471,9333,-431,9392,-405,9458,-394,9471,-393,9495,-395,9560,-409,9619,-438,9669,-480,9708,-532,9733,-593,9743,-660,9743,-665,9742,-689,9728,-755,9699,-814,9657,-863,9605,-902,9544,-927,9476,-93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6"/>
        </w:rPr>
        <w:t>66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460"/>
        </w:sectPr>
      </w:pPr>
    </w:p>
    <w:p>
      <w:pPr>
        <w:spacing w:before="73"/>
        <w:ind w:left="10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.000015pt;width:595.3pt;height:841.9pt;mso-position-horizontal-relative:page;mso-position-vertical-relative:page;z-index:-2971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7112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7088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  <v:shape style="position:absolute;left:5431;top:6630;width:3966;height:2960" type="#_x0000_t75" stroked="false">
                <v:imagedata r:id="rId542" o:title=""/>
              </v:shape>
              <v:shape style="position:absolute;left:6998;top:8383;width:127;height:256" type="#_x0000_t75" stroked="false">
                <v:imagedata r:id="rId543" o:title=""/>
              </v:shape>
              <v:shape style="position:absolute;left:6634;top:7432;width:895;height:1311" type="#_x0000_t75" stroked="false">
                <v:imagedata r:id="rId544" o:title=""/>
              </v:shape>
              <v:shape style="position:absolute;left:7176;top:8656;width:190;height:58" type="#_x0000_t75" stroked="false">
                <v:imagedata r:id="rId545" o:title=""/>
              </v:shape>
              <v:shape style="position:absolute;left:7173;top:8126;width:14;height:122" type="#_x0000_t75" stroked="false">
                <v:imagedata r:id="rId546" o:title=""/>
              </v:shape>
              <v:shape style="position:absolute;left:7107;top:7513;width:431;height:428" type="#_x0000_t75" stroked="false">
                <v:imagedata r:id="rId547" o:title=""/>
              </v:shape>
              <v:shape style="position:absolute;left:6468;top:7128;width:402;height:726" type="#_x0000_t75" stroked="false">
                <v:imagedata r:id="rId548" o:title=""/>
              </v:shape>
              <v:shape style="position:absolute;left:7105;top:6655;width:515;height:921" type="#_x0000_t75" stroked="false">
                <v:imagedata r:id="rId549" o:title=""/>
              </v:shape>
              <v:shape style="position:absolute;left:5450;top:7605;width:528;height:259" type="#_x0000_t75" stroked="false">
                <v:imagedata r:id="rId550" o:title=""/>
              </v:shape>
              <v:shape style="position:absolute;left:5893;top:8273;width:347;height:158" type="#_x0000_t75" stroked="false">
                <v:imagedata r:id="rId551" o:title=""/>
              </v:shape>
              <v:shape style="position:absolute;left:6623;top:8419;width:366;height:1108" type="#_x0000_t75" stroked="false">
                <v:imagedata r:id="rId552" o:title=""/>
              </v:shape>
              <v:shape style="position:absolute;left:7415;top:8607;width:179;height:331" type="#_x0000_t75" stroked="false">
                <v:imagedata r:id="rId553" o:title=""/>
              </v:shape>
              <v:shape style="position:absolute;left:7603;top:7329;width:771;height:508" type="#_x0000_t75" stroked="false">
                <v:imagedata r:id="rId554" o:title=""/>
              </v:shape>
              <v:shape style="position:absolute;left:8406;top:8298;width:934;height:176" type="#_x0000_t75" stroked="false">
                <v:imagedata r:id="rId555" o:title=""/>
              </v:shape>
              <v:shape style="position:absolute;left:7729;top:8632;width:637;height:460" type="#_x0000_t75" stroked="false">
                <v:imagedata r:id="rId556" o:title=""/>
              </v:shape>
              <v:shape style="position:absolute;left:6477;top:8063;width:224;height:249" type="#_x0000_t75" stroked="false">
                <v:imagedata r:id="rId557" o:title=""/>
              </v:shape>
              <v:shape style="position:absolute;left:7197;top:6923;width:103;height:300" type="#_x0000_t75" stroked="false">
                <v:imagedata r:id="rId558" o:title=""/>
              </v:shape>
              <v:shape style="position:absolute;left:7202;top:6942;width:62;height:232" type="#_x0000_t75" stroked="false">
                <v:imagedata r:id="rId559" o:title=""/>
              </v:shape>
              <v:shape style="position:absolute;left:7627;top:9151;width:256;height:632" type="#_x0000_t75" stroked="false">
                <v:imagedata r:id="rId560" o:title=""/>
              </v:shape>
              <v:shape style="position:absolute;left:7640;top:9174;width:203;height:577" type="#_x0000_t75" stroked="false">
                <v:imagedata r:id="rId561" o:title=""/>
              </v:shape>
              <v:shape style="position:absolute;left:6202;top:6771;width:121;height:149" type="#_x0000_t75" stroked="false">
                <v:imagedata r:id="rId562" o:title=""/>
              </v:shape>
              <v:shape style="position:absolute;left:6209;top:6796;width:60;height:80" type="#_x0000_t75" stroked="false">
                <v:imagedata r:id="rId563" o:title=""/>
              </v:shape>
              <v:shape style="position:absolute;left:6538;top:8698;width:183;height:267" type="#_x0000_t75" stroked="false">
                <v:imagedata r:id="rId564" o:title=""/>
              </v:shape>
              <v:shape style="position:absolute;left:6551;top:8725;width:131;height:193" type="#_x0000_t75" stroked="false">
                <v:imagedata r:id="rId565" o:title=""/>
              </v:shape>
            </v:group>
            <v:group style="position:absolute;left:6349;top:7658;width:50;height:76" coordorigin="6349,7658" coordsize="50,76">
              <v:shape style="position:absolute;left:6349;top:7658;width:50;height:76" coordorigin="6349,7658" coordsize="50,76" path="m6378,7734l6363,7727,6349,7708,6350,7689,6353,7669,6366,7658,6381,7666,6388,7679,6397,7696,6399,7717,6391,7729,6378,7734xe" filled="true" fillcolor="#f8f7f7" stroked="false">
                <v:path arrowok="t"/>
                <v:fill type="solid"/>
              </v:shape>
            </v:group>
            <v:group style="position:absolute;left:6508;top:7895;width:128;height:150" coordorigin="6508,7895" coordsize="128,150">
              <v:shape style="position:absolute;left:6508;top:7895;width:128;height:150" coordorigin="6508,7895" coordsize="128,150" path="m6632,8044l6576,7988,6552,7956,6539,7940,6527,7925,6513,7910,6508,7903,6517,7895,6565,7941,6615,8002,6635,8037,6632,8044xe" filled="true" fillcolor="#f8f7f7" stroked="false">
                <v:path arrowok="t"/>
                <v:fill type="solid"/>
              </v:shape>
            </v:group>
            <v:group style="position:absolute;left:6623;top:8277;width:44;height:51" coordorigin="6623,8277" coordsize="44,51">
              <v:shape style="position:absolute;left:6623;top:8277;width:44;height:51" coordorigin="6623,8277" coordsize="44,51" path="m6625,8328l6623,8326,6661,8279,6662,8277,6667,8281,6655,8298,6625,8328xe" filled="true" fillcolor="#f8f7f7" stroked="false">
                <v:path arrowok="t"/>
                <v:fill type="solid"/>
              </v:shape>
            </v:group>
            <v:group style="position:absolute;left:6673;top:8243;width:5;height:14" coordorigin="6673,8243" coordsize="5,14">
              <v:shape style="position:absolute;left:6673;top:8243;width:5;height:14" coordorigin="6673,8243" coordsize="5,14" path="m6673,8250l6678,8250e" filled="false" stroked="true" strokeweight=".789624pt" strokecolor="#f8f7f7">
                <v:path arrowok="t"/>
              </v:shape>
            </v:group>
            <v:group style="position:absolute;left:5319;top:8157;width:88;height:90" coordorigin="5319,8157" coordsize="88,90">
              <v:shape style="position:absolute;left:5319;top:8157;width:88;height:90" coordorigin="5319,8157" coordsize="88,90" path="m5362,8247l5336,8242,5324,8226,5319,8204,5319,8201,5365,8157,5377,8158,5382,8161,5389,8166,5401,8178,5407,8197,5405,8217,5404,8222,5396,8236,5382,8245,5362,8247xe" filled="true" fillcolor="#f8f7f7" stroked="false">
                <v:path arrowok="t"/>
                <v:fill type="solid"/>
              </v:shape>
            </v:group>
            <v:group style="position:absolute;left:5388;top:8165;width:3;height:3" coordorigin="5388,8165" coordsize="3,3">
              <v:shape style="position:absolute;left:5388;top:8165;width:3;height:3" coordorigin="5388,8165" coordsize="3,3" path="m5391,8168l5389,8166,5388,8165,5391,8168xe" filled="true" fillcolor="#f8f7f7" stroked="false">
                <v:path arrowok="t"/>
                <v:fill type="solid"/>
              </v:shape>
            </v:group>
            <v:group style="position:absolute;left:5868;top:8327;width:126;height:24" coordorigin="5868,8327" coordsize="126,24">
              <v:shape style="position:absolute;left:5868;top:8327;width:126;height:24" coordorigin="5868,8327" coordsize="126,24" path="m5993,8350l5868,8330,5868,8327,5994,8346,5993,8350xe" filled="true" fillcolor="#f8f7f7" stroked="false">
                <v:path arrowok="t"/>
                <v:fill type="solid"/>
              </v:shape>
            </v:group>
            <v:group style="position:absolute;left:6125;top:8381;width:253;height:81" coordorigin="6125,8381" coordsize="253,81">
              <v:shape style="position:absolute;left:6125;top:8381;width:253;height:81" coordorigin="6125,8381" coordsize="253,81" path="m6358,8461l6286,8442,6265,8435,6243,8426,6224,8420,6205,8415,6166,8404,6147,8399,6127,8393,6125,8383,6141,8381,6159,8388,6176,8395,6254,8419,6315,8428,6334,8430,6354,8435,6373,8442,6374,8442,6378,8453,6358,8461xe" filled="true" fillcolor="#f8f7f7" stroked="false">
                <v:path arrowok="t"/>
                <v:fill type="solid"/>
              </v:shape>
            </v:group>
            <v:group style="position:absolute;left:6496;top:8564;width:61;height:172" coordorigin="6496,8564" coordsize="61,172">
              <v:shape style="position:absolute;left:6496;top:8564;width:61;height:172" coordorigin="6496,8564" coordsize="61,172" path="m6527,8736l6520,8734,6518,8712,6518,8695,6518,8676,6516,8655,6512,8631,6504,8612,6497,8594,6496,8574,6496,8567,6503,8564,6547,8612,6556,8680,6553,8699,6544,8717,6530,8732,6527,8736xe" filled="true" fillcolor="#f8f7f7" stroked="false">
                <v:path arrowok="t"/>
                <v:fill type="solid"/>
              </v:shape>
            </v:group>
            <v:group style="position:absolute;left:5772;top:8790;width:56;height:92" coordorigin="5772,8790" coordsize="56,92">
              <v:shape style="position:absolute;left:5772;top:8790;width:56;height:92" coordorigin="5772,8790" coordsize="56,92" path="m5797,8881l5783,8877,5772,8856,5773,8836,5778,8817,5787,8800,5789,8796,5800,8790,5811,8790,5821,8797,5827,8807,5827,8820,5819,8833,5808,8850,5804,8870,5797,8881xe" filled="true" fillcolor="#f8f7f7" stroked="false">
                <v:path arrowok="t"/>
                <v:fill type="solid"/>
              </v:shape>
            </v:group>
            <v:group style="position:absolute;left:5868;top:8899;width:39;height:17" coordorigin="5868,8899" coordsize="39,17">
              <v:shape style="position:absolute;left:5868;top:8899;width:39;height:17" coordorigin="5868,8899" coordsize="39,17" path="m5906,8915l5868,8909,5869,8899,5906,8905,5906,8915xe" filled="true" fillcolor="#f8f7f7" stroked="false">
                <v:path arrowok="t"/>
                <v:fill type="solid"/>
              </v:shape>
            </v:group>
            <v:group style="position:absolute;left:6574;top:8329;width:181;height:125" coordorigin="6574,8329" coordsize="181,125">
              <v:shape style="position:absolute;left:6574;top:8329;width:181;height:125" coordorigin="6574,8329" coordsize="181,125" path="m6577,8454l6629,8414,6668,8398,6686,8389,6743,8335,6746,8329,6755,8332,6710,8390,6656,8417,6636,8425,6617,8433,6598,8442,6581,8452,6577,8454xe" filled="true" fillcolor="#f8f7f7" stroked="false">
                <v:path arrowok="t"/>
                <v:fill type="solid"/>
              </v:shape>
            </v:group>
            <v:group style="position:absolute;left:6800;top:8139;width:55;height:49" coordorigin="6800,8139" coordsize="55,49">
              <v:shape style="position:absolute;left:6800;top:8139;width:55;height:49" coordorigin="6800,8139" coordsize="55,49" path="m6834,8188l6811,8186,6800,8173,6803,8155,6811,8142,6820,8139,6835,8139,6849,8144,6855,8161,6848,8179,6834,8188xe" filled="true" fillcolor="#f8f7f7" stroked="false">
                <v:path arrowok="t"/>
                <v:fill type="solid"/>
              </v:shape>
            </v:group>
            <v:group style="position:absolute;left:6592;top:8823;width:28;height:37" coordorigin="6592,8823" coordsize="28,37">
              <v:shape style="position:absolute;left:6592;top:8823;width:28;height:37" coordorigin="6592,8823" coordsize="28,37" path="m6603,8859l6594,8842,6592,8829,6603,8823,6613,8831,6619,8854,6603,8859xe" filled="true" fillcolor="#f8f7f7" stroked="false">
                <v:path arrowok="t"/>
                <v:fill type="solid"/>
              </v:shape>
            </v:group>
            <v:group style="position:absolute;left:6623;top:8870;width:125;height:74" coordorigin="6623,8870" coordsize="125,74">
              <v:shape style="position:absolute;left:6623;top:8870;width:125;height:74" coordorigin="6623,8870" coordsize="125,74" path="m6745,8943l6734,8933,6719,8923,6680,8902,6663,8891,6645,8881,6626,8874,6623,8874,6625,8870,6635,8875,6654,8883,6673,8889,6691,8898,6698,8902,6714,8914,6729,8927,6746,8938,6748,8940,6745,8943xe" filled="true" fillcolor="#f8f7f7" stroked="false">
                <v:path arrowok="t"/>
                <v:fill type="solid"/>
              </v:shape>
            </v:group>
            <v:group style="position:absolute;left:6864;top:8956;width:35;height:41" coordorigin="6864,8956" coordsize="35,41">
              <v:shape style="position:absolute;left:6864;top:8956;width:35;height:41" coordorigin="6864,8956" coordsize="35,41" path="m6878,8996l6864,8987,6871,8972,6873,8969,6884,8956,6898,8965,6891,8980,6889,8984,6878,8996xe" filled="true" fillcolor="#f8f7f7" stroked="false">
                <v:path arrowok="t"/>
                <v:fill type="solid"/>
              </v:shape>
            </v:group>
            <v:group style="position:absolute;left:6506;top:9761;width:139;height:283" coordorigin="6506,9761" coordsize="139,283">
              <v:shape style="position:absolute;left:6506;top:9761;width:139;height:283" coordorigin="6506,9761" coordsize="139,283" path="m6513,10043l6509,10030,6506,10013,6506,9995,6508,9977,6527,9919,6573,9830,6585,9808,6595,9791,6608,9776,6625,9764,6632,9761,6643,9765,6644,9780,6642,9798,6637,9816,6629,9834,6619,9852,6608,9870,6597,9887,6556,9956,6544,9971,6532,9986,6521,10003,6515,10020,6516,10040,6516,10042,6513,10043xe" filled="true" fillcolor="#f8f7f7" stroked="false">
                <v:path arrowok="t"/>
                <v:fill type="solid"/>
              </v:shape>
            </v:group>
            <v:group style="position:absolute;left:6734;top:9188;width:87;height:318" coordorigin="6734,9188" coordsize="87,318">
              <v:shape style="position:absolute;left:6734;top:9188;width:87;height:318" coordorigin="6734,9188" coordsize="87,318" path="m6740,9506l6734,9504,6741,9482,6746,9463,6761,9405,6779,9327,6784,9308,6803,9230,6815,9188,6821,9189,6817,9252,6807,9311,6791,9370,6771,9427,6749,9483,6740,9506xe" filled="true" fillcolor="#f8f7f7" stroked="false">
                <v:path arrowok="t"/>
                <v:fill type="solid"/>
              </v:shape>
            </v:group>
            <v:group style="position:absolute;left:6814;top:9064;width:12;height:94" coordorigin="6814,9064" coordsize="12,94">
              <v:shape style="position:absolute;left:6814;top:9064;width:12;height:94" coordorigin="6814,9064" coordsize="12,94" path="m6824,9157l6817,9157,6818,9146,6820,9126,6820,9106,6818,9086,6814,9066,6814,9064,6817,9064,6819,9074,6823,9093,6825,9113,6825,9133,6824,9153,6824,9157xe" filled="true" fillcolor="#f8f7f7" stroked="false">
                <v:path arrowok="t"/>
                <v:fill type="solid"/>
              </v:shape>
            </v:group>
            <v:group style="position:absolute;left:6430;top:9321;width:61;height:75" coordorigin="6430,9321" coordsize="61,75">
              <v:shape style="position:absolute;left:6430;top:9321;width:61;height:75" coordorigin="6430,9321" coordsize="61,75" path="m6440,9396l6439,9395,6439,9384,6430,9378,6475,9321,6479,9321,6483,9324,6484,9328,6487,9332,6490,9350,6484,9369,6480,9375,6476,9383,6467,9390,6451,9390,6440,9396xe" filled="true" fillcolor="#f8f7f7" stroked="false">
                <v:path arrowok="t"/>
                <v:fill type="solid"/>
              </v:shape>
              <v:shape style="position:absolute;left:6430;top:9321;width:61;height:75" coordorigin="6430,9321" coordsize="61,75" path="m6461,9395l6451,9390,6467,9390,6461,9395xe" filled="true" fillcolor="#f8f7f7" stroked="false">
                <v:path arrowok="t"/>
                <v:fill type="solid"/>
              </v:shape>
            </v:group>
            <v:group style="position:absolute;left:6510;top:9261;width:11;height:13" coordorigin="6510,9261" coordsize="11,13">
              <v:shape style="position:absolute;left:6510;top:9261;width:11;height:13" coordorigin="6510,9261" coordsize="11,13" path="m6513,9274l6510,9272,6517,9261,6520,9263,6513,9274xe" filled="true" fillcolor="#f8f7f7" stroked="false">
                <v:path arrowok="t"/>
                <v:fill type="solid"/>
              </v:shape>
            </v:group>
            <v:group style="position:absolute;left:7086;top:7635;width:22;height:24" coordorigin="7086,7635" coordsize="22,24">
              <v:shape style="position:absolute;left:7086;top:7635;width:22;height:24" coordorigin="7086,7635" coordsize="22,24" path="m7095,7658l7086,7646,7095,7635,7101,7635,7107,7647,7095,7658xe" filled="true" fillcolor="#f8f7f7" stroked="false">
                <v:path arrowok="t"/>
                <v:fill type="solid"/>
              </v:shape>
            </v:group>
            <v:group style="position:absolute;left:7095;top:7454;width:29;height:93" coordorigin="7095,7454" coordsize="29,93">
              <v:shape style="position:absolute;left:7095;top:7454;width:29;height:93" coordorigin="7095,7454" coordsize="29,93" path="m7099,7546l7095,7545,7098,7529,7098,7510,7097,7490,7096,7477,7101,7470,7112,7454,7122,7455,7124,7468,7124,7483,7115,7506,7105,7524,7099,7543,7099,7546xe" filled="true" fillcolor="#f8f7f7" stroked="false">
                <v:path arrowok="t"/>
                <v:fill type="solid"/>
              </v:shape>
            </v:group>
            <v:group style="position:absolute;left:7413;top:7149;width:83;height:88" coordorigin="7413,7149" coordsize="83,88">
              <v:shape style="position:absolute;left:7413;top:7149;width:83;height:88" coordorigin="7413,7149" coordsize="83,88" path="m7424,7237l7413,7230,7414,7218,7416,7202,7424,7184,7437,7161,7453,7151,7475,7149,7490,7155,7496,7172,7489,7190,7483,7195,7480,7202,7468,7208,7463,7209,7447,7214,7438,7221,7424,7237xe" filled="true" fillcolor="#f8f7f7" stroked="false">
                <v:path arrowok="t"/>
                <v:fill type="solid"/>
              </v:shape>
            </v:group>
            <v:group style="position:absolute;left:7393;top:7251;width:18;height:34" coordorigin="7393,7251" coordsize="18,34">
              <v:shape style="position:absolute;left:7393;top:7251;width:18;height:34" coordorigin="7393,7251" coordsize="18,34" path="m7396,7284l7393,7283,7403,7251,7410,7253,7396,7284xe" filled="true" fillcolor="#f8f7f7" stroked="false">
                <v:path arrowok="t"/>
                <v:fill type="solid"/>
              </v:shape>
            </v:group>
            <v:group style="position:absolute;left:7378;top:7423;width:16;height:105" coordorigin="7378,7423" coordsize="16,105">
              <v:shape style="position:absolute;left:7378;top:7423;width:16;height:105" coordorigin="7378,7423" coordsize="16,105" path="m7386,7528l7380,7527,7378,7428,7378,7427,7386,7423,7393,7444,7386,7528xe" filled="true" fillcolor="#f8f7f7" stroked="false">
                <v:path arrowok="t"/>
                <v:fill type="solid"/>
              </v:shape>
            </v:group>
            <v:group style="position:absolute;left:7224;top:7755;width:151;height:273" coordorigin="7224,7755" coordsize="151,273">
              <v:shape style="position:absolute;left:7224;top:7755;width:151;height:273" coordorigin="7224,7755" coordsize="151,273" path="m7226,8027l7224,8024,7233,8013,7244,7998,7279,7931,7301,7870,7313,7827,7319,7806,7326,7785,7336,7768,7351,7757,7356,7755,7363,7755,7367,7760,7369,7764,7375,7780,7375,7797,7371,7815,7338,7882,7305,7932,7253,7994,7241,8009,7228,8025,7226,8027xe" filled="true" fillcolor="#f8f7f7" stroked="false">
                <v:path arrowok="t"/>
                <v:fill type="solid"/>
              </v:shape>
            </v:group>
            <v:group style="position:absolute;left:7730;top:8244;width:45;height:22" coordorigin="7730,8244" coordsize="45,22">
              <v:shape style="position:absolute;left:7730;top:8244;width:45;height:22" coordorigin="7730,8244" coordsize="45,22" path="m7732,8266l7730,8263,7774,8244,7775,8248,7732,8266xe" filled="true" fillcolor="#f8f7f7" stroked="false">
                <v:path arrowok="t"/>
                <v:fill type="solid"/>
              </v:shape>
            </v:group>
            <v:group style="position:absolute;left:7813;top:7949;width:300;height:276" coordorigin="7813,7949" coordsize="300,276">
              <v:shape style="position:absolute;left:7813;top:7949;width:300;height:276" coordorigin="7813,7949" coordsize="300,276" path="m7814,8225l7813,8222,7821,8215,7837,8202,7883,8163,7941,8109,8055,7996,8083,7968,8103,7949,8112,7957,8101,7972,8062,8018,8021,8062,7977,8103,7930,8141,7882,8177,7833,8212,7814,8225xe" filled="true" fillcolor="#f8f7f7" stroked="false">
                <v:path arrowok="t"/>
                <v:fill type="solid"/>
              </v:shape>
            </v:group>
            <v:group style="position:absolute;left:8174;top:7828;width:65;height:58" coordorigin="8174,7828" coordsize="65,58">
              <v:shape style="position:absolute;left:8174;top:7828;width:65;height:58" coordorigin="8174,7828" coordsize="65,58" path="m8204,7885l8189,7884,8176,7884,8174,7882,8177,7869,8178,7855,8186,7842,8202,7830,8221,7828,8231,7829,8238,7837,8238,7848,8231,7868,8215,7881,8208,7884,8189,7884,8208,7884,8204,7885xe" filled="true" fillcolor="#f8f7f7" stroked="false">
                <v:path arrowok="t"/>
                <v:fill type="solid"/>
              </v:shape>
            </v:group>
            <v:group style="position:absolute;left:7385;top:9389;width:59;height:48" coordorigin="7385,9389" coordsize="59,48">
              <v:shape style="position:absolute;left:7385;top:9389;width:59;height:48" coordorigin="7385,9389" coordsize="59,48" path="m7430,9437l7385,9399,7394,9392,7396,9391,7405,9389,7412,9392,7421,9411,7437,9413,7443,9433,7430,9437xe" filled="true" fillcolor="#f8f7f7" stroked="false">
                <v:path arrowok="t"/>
                <v:fill type="solid"/>
              </v:shape>
            </v:group>
            <v:group style="position:absolute;left:7147;top:9061;width:53;height:21" coordorigin="7147,9061" coordsize="53,21">
              <v:shape style="position:absolute;left:7147;top:9061;width:53;height:21" coordorigin="7147,9061" coordsize="53,21" path="m7173,9082l7150,9080,7147,9067,7161,9061,7199,9069,7198,9080,7190,9081,7173,9082xe" filled="true" fillcolor="#f8f7f7" stroked="false">
                <v:path arrowok="t"/>
                <v:fill type="solid"/>
              </v:shape>
            </v:group>
            <v:group style="position:absolute;left:7215;top:9071;width:152;height:173" coordorigin="7215,9071" coordsize="152,173">
              <v:shape style="position:absolute;left:7215;top:9071;width:152;height:173" coordorigin="7215,9071" coordsize="152,173" path="m7353,9243l7319,9180,7270,9118,7220,9082,7215,9079,7219,9071,7286,9111,7330,9155,7359,9209,7367,9239,7353,9243xe" filled="true" fillcolor="#f8f7f7" stroked="false">
                <v:path arrowok="t"/>
                <v:fill type="solid"/>
              </v:shape>
            </v:group>
            <v:group style="position:absolute;left:7603;top:9157;width:154;height:84" coordorigin="7603,9157" coordsize="154,84">
              <v:shape style="position:absolute;left:7603;top:9157;width:154;height:84" coordorigin="7603,9157" coordsize="154,84" path="m7756,9240l7752,9239,7734,9229,7716,9220,7662,9193,7603,9166,7606,9157,7662,9185,7714,9214,7744,9232,7756,9240xe" filled="true" fillcolor="#f8f7f7" stroked="false">
                <v:path arrowok="t"/>
                <v:fill type="solid"/>
              </v:shape>
            </v:group>
            <v:group style="position:absolute;left:7833;top:9293;width:26;height:20" coordorigin="7833,9293" coordsize="26,20">
              <v:shape style="position:absolute;left:7833;top:9293;width:26;height:20" coordorigin="7833,9293" coordsize="26,20" path="m7856,9312l7848,9305,7833,9293,7849,9303,7859,9309,7856,9312xe" filled="true" fillcolor="#f8f7f7" stroked="false">
                <v:path arrowok="t"/>
                <v:fill type="solid"/>
              </v:shape>
            </v:group>
            <v:group style="position:absolute;left:7768;top:9248;width:50;height:35" coordorigin="7768,9248" coordsize="50,35">
              <v:shape style="position:absolute;left:7768;top:9248;width:50;height:35" coordorigin="7768,9248" coordsize="50,35" path="m7817,9282l7768,9248,7790,9262,7807,9274,7817,9282xe" filled="true" fillcolor="#f8f7f7" stroked="false">
                <v:path arrowok="t"/>
                <v:fill type="solid"/>
              </v:shape>
            </v:group>
            <v:group style="position:absolute;left:8093;top:9500;width:137;height:81" coordorigin="8093,9500" coordsize="137,81">
              <v:shape style="position:absolute;left:8093;top:9500;width:137;height:81" coordorigin="8093,9500" coordsize="137,81" path="m8166,9580l8117,9539,8093,9503,8096,9500,8109,9504,8128,9509,8147,9514,8167,9519,8180,9521,8194,9522,8212,9542,8210,9555,8230,9561,8228,9573,8206,9574,8190,9579,8166,9580xe" filled="true" fillcolor="#f8f7f7" stroked="false">
                <v:path arrowok="t"/>
                <v:fill type="solid"/>
              </v:shape>
            </v:group>
            <v:group style="position:absolute;left:7621;top:10171;width:60;height:70" coordorigin="7621,10171" coordsize="60,70">
              <v:shape style="position:absolute;left:7621;top:10171;width:60;height:70" coordorigin="7621,10171" coordsize="60,70" path="m7654,10240l7643,10239,7633,10233,7625,10220,7621,10203,7624,10180,7637,10171,7653,10177,7658,10182,7662,10188,7668,10192,7676,10200,7681,10211,7680,10221,7674,10230,7665,10237,7654,10240xe" filled="true" fillcolor="#f8f7f7" stroked="false">
                <v:path arrowok="t"/>
                <v:fill type="solid"/>
              </v:shape>
            </v:group>
            <v:group style="position:absolute;left:7540;top:9819;width:50;height:175" coordorigin="7540,9819" coordsize="50,175">
              <v:shape style="position:absolute;left:7540;top:9819;width:50;height:175" coordorigin="7540,9819" coordsize="50,175" path="m7587,9994l7568,9927,7552,9886,7545,9867,7540,9849,7541,9829,7543,9822,7550,9819,7556,9824,7583,9892,7586,9954,7588,9973,7590,9991,7590,9993,7587,9994xe" filled="true" fillcolor="#f8f7f7" stroked="false">
                <v:path arrowok="t"/>
                <v:fill type="solid"/>
              </v:shape>
            </v:group>
            <v:group style="position:absolute;left:7523;top:9742;width:26;height:70" coordorigin="7523,9742" coordsize="26,70">
              <v:shape style="position:absolute;left:7523;top:9742;width:26;height:70" coordorigin="7523,9742" coordsize="26,70" path="m7541,9812l7523,9742,7526,9742,7548,9810,7541,9812xe" filled="true" fillcolor="#f8f7f7" stroked="false">
                <v:path arrowok="t"/>
                <v:fill type="solid"/>
              </v:shape>
            </v:group>
            <v:group style="position:absolute;left:8795;top:8867;width:65;height:25" coordorigin="8795,8867" coordsize="65,25">
              <v:shape style="position:absolute;left:8795;top:8867;width:65;height:25" coordorigin="8795,8867" coordsize="65,25" path="m8837,8892l8818,8886,8800,8878,8795,8876,8796,8867,8815,8869,8836,8871,8854,8878,8859,8882,8858,8892,8837,8892xe" filled="true" fillcolor="#f8f7f7" stroked="false">
                <v:path arrowok="t"/>
                <v:fill type="solid"/>
              </v:shape>
            </v:group>
            <v:group style="position:absolute;left:8952;top:8896;width:115;height:32" coordorigin="8952,8896" coordsize="115,32">
              <v:shape style="position:absolute;left:8952;top:8896;width:115;height:32" coordorigin="8952,8896" coordsize="115,32" path="m9067,8928l8996,8926,8952,8902,8968,8896,8984,8899,9004,8903,9028,8910,9066,8925,9067,8926,9067,8928xe" filled="true" fillcolor="#f8f7f7" stroked="false">
                <v:path arrowok="t"/>
                <v:fill type="solid"/>
              </v:shape>
            </v:group>
            <v:group style="position:absolute;left:9104;top:8931;width:91;height:36" coordorigin="9104,8931" coordsize="91,36">
              <v:shape style="position:absolute;left:9104;top:8931;width:91;height:36" coordorigin="9104,8931" coordsize="91,36" path="m9193,8966l9104,8937,9106,8931,9195,8960,9193,8966xe" filled="true" fillcolor="#f8f7f7" stroked="false">
                <v:path arrowok="t"/>
                <v:fill type="solid"/>
              </v:shape>
            </v:group>
            <v:group style="position:absolute;left:7699;top:8780;width:79;height:57" coordorigin="7699,8780" coordsize="79,57">
              <v:shape style="position:absolute;left:7699;top:8780;width:79;height:57" coordorigin="7699,8780" coordsize="79,57" path="m7703,8836l7750,8785,7775,8780,7777,8785,7771,8787,7753,8796,7736,8807,7720,8819,7705,8833,7703,8836xe" filled="true" fillcolor="#f8f7f7" stroked="false">
                <v:path arrowok="t"/>
                <v:fill type="solid"/>
              </v:shape>
            </v:group>
            <v:group style="position:absolute;left:7861;top:8764;width:46;height:11" coordorigin="7861,8764" coordsize="46,11">
              <v:shape style="position:absolute;left:7861;top:8764;width:46;height:11" coordorigin="7861,8764" coordsize="46,11" path="m7862,8774l7861,8768,7906,8764,7907,8767,7862,8774xe" filled="true" fillcolor="#f8f7f7" stroked="false">
                <v:path arrowok="t"/>
                <v:fill type="solid"/>
              </v:shape>
            </v:group>
            <v:group style="position:absolute;left:6085;top:7331;width:19;height:31" coordorigin="6085,7331" coordsize="19,31">
              <v:shape style="position:absolute;left:6085;top:7331;width:19;height:31" coordorigin="6085,7331" coordsize="19,31" path="m6096,7362l6095,7359,6085,7344,6086,7334,6098,7331,6104,7341,6100,7361,6096,7362xe" filled="true" fillcolor="#f8f7f7" stroked="false">
                <v:path arrowok="t"/>
                <v:fill type="solid"/>
              </v:shape>
            </v:group>
            <v:group style="position:absolute;left:1768;top:10538;width:8639;height:3861" coordorigin="1768,10538" coordsize="8639,3861">
              <v:shape style="position:absolute;left:1768;top:10538;width:8639;height:3861" coordorigin="1768,10538" coordsize="8639,3861" path="m10260,14398l1915,14398,1892,14396,1831,14372,1787,14324,1769,14260,1768,10684,1770,10661,1795,10600,1843,10557,1906,10538,10260,10538,10283,10539,10344,10564,10388,10612,10407,10676,10407,14251,10405,14274,10380,14335,10333,14379,10269,14398,10260,14398xe" filled="true" fillcolor="#e0eaba" stroked="false">
                <v:path arrowok="t"/>
                <v:fill type="solid"/>
              </v:shape>
            </v:group>
            <v:group style="position:absolute;left:1482;top:1211;width:9197;height:13495" coordorigin="1482,1211" coordsize="9197,13495">
              <v:shape style="position:absolute;left:1482;top:1211;width:9197;height:13495" coordorigin="1482,1211" coordsize="9197,13495" path="m10388,14705l1771,14705,1747,14704,1680,14690,1619,14662,1567,14620,1525,14567,1496,14505,1483,14437,1482,14413,1482,1503,1490,1433,1514,1369,1551,1313,1600,1267,1658,1234,1724,1214,1771,1211,10388,1211,10458,1219,10521,1243,10577,1281,10595,1298,1771,1298,1748,1299,1684,1318,1631,1355,1592,1407,1571,1471,1568,14413,1570,14436,1588,14501,1625,14555,1676,14594,1739,14615,10595,14618,10593,14620,10541,14662,10480,14690,10412,14704,10388,14705xe" filled="true" fillcolor="#96c224" stroked="false">
                <v:path arrowok="t"/>
                <v:fill type="solid"/>
              </v:shape>
              <v:shape style="position:absolute;left:1482;top:1211;width:9197;height:13495" coordorigin="1482,1211" coordsize="9197,13495" path="m10595,14618l10388,14618,10411,14616,10434,14613,10494,14587,10543,14545,10577,14489,10591,14422,10591,1503,10590,1480,10571,1415,10535,1361,10483,1322,10420,1301,1771,1298,10595,1298,10634,1349,10663,1411,10677,1479,10678,1503,10678,14413,10669,14483,10645,14547,10608,14603,10595,14618xe" filled="true" fillcolor="#96c224" stroked="false">
                <v:path arrowok="t"/>
                <v:fill type="solid"/>
              </v:shape>
            </v:group>
            <v:group style="position:absolute;left:9529;top:10518;width:609;height:272" coordorigin="9529,10518" coordsize="609,272">
              <v:shape style="position:absolute;left:9529;top:10518;width:609;height:272" coordorigin="9529,10518" coordsize="609,272" path="m9529,10789l9697,10518,10137,10559,9529,10789xe" filled="true" fillcolor="#222048" stroked="false">
                <v:path arrowok="t"/>
                <v:fill type="solid"/>
              </v:shape>
              <v:shape style="position:absolute;left:6727;top:2509;width:523;height:1866" type="#_x0000_t75" stroked="false">
                <v:imagedata r:id="rId566" o:title=""/>
              </v:shape>
              <v:shape style="position:absolute;left:6727;top:2509;width:523;height:1866" type="#_x0000_t75" stroked="false">
                <v:imagedata r:id="rId566" o:title=""/>
              </v:shape>
              <v:shape style="position:absolute;left:6933;top:2539;width:295;height:415" type="#_x0000_t75" stroked="false">
                <v:imagedata r:id="rId567" o:title=""/>
              </v:shape>
              <v:shape style="position:absolute;left:6743;top:2582;width:173;height:57" type="#_x0000_t75" stroked="false">
                <v:imagedata r:id="rId568" o:title=""/>
              </v:shape>
              <v:shape style="position:absolute;left:6958;top:3866;width:78;height:473" type="#_x0000_t75" stroked="false">
                <v:imagedata r:id="rId569" o:title=""/>
              </v:shape>
            </v:group>
            <v:group style="position:absolute;left:6983;top:4160;width:51;height:153" coordorigin="6983,4160" coordsize="51,153">
              <v:shape style="position:absolute;left:6983;top:4160;width:51;height:153" coordorigin="6983,4160" coordsize="51,153" path="m7000,4313l6995,4308,6986,4291,6983,4271,6983,4251,6993,4179,7008,4160,7021,4160,7028,4181,7032,4201,7033,4221,7033,4239,7021,4299,7000,4313xe" filled="true" fillcolor="#f8f7f7" stroked="false">
                <v:path arrowok="t"/>
                <v:fill type="solid"/>
              </v:shape>
            </v:group>
            <v:group style="position:absolute;left:6999;top:4067;width:29;height:34" coordorigin="6999,4067" coordsize="29,34">
              <v:shape style="position:absolute;left:6999;top:4067;width:29;height:34" coordorigin="6999,4067" coordsize="29,34" path="m7020,4100l6999,4094,7000,4076,7013,4067,7016,4067,7026,4074,7027,4080,7025,4093,7020,4100xe" filled="true" fillcolor="#f8f7f7" stroked="false">
                <v:path arrowok="t"/>
                <v:fill type="solid"/>
              </v:shape>
            </v:group>
            <v:group style="position:absolute;left:6997;top:2558;width:200;height:169" coordorigin="6997,2558" coordsize="200,169">
              <v:shape style="position:absolute;left:6997;top:2558;width:200;height:169" coordorigin="6997,2558" coordsize="200,169" path="m7005,2726l6997,2721,6997,2718,7006,2700,7056,2638,7106,2601,7161,2571,7190,2558,7197,2565,7192,2570,7177,2584,7163,2598,7135,2626,7121,2640,7076,2681,7028,2717,7005,2726xe" filled="true" fillcolor="#f8f7f7" stroked="false">
                <v:path arrowok="t"/>
                <v:fill type="solid"/>
              </v:shape>
            </v:group>
            <v:group style="position:absolute;left:6986;top:2770;width:20;height:40" coordorigin="6986,2770" coordsize="20,40">
              <v:shape style="position:absolute;left:6986;top:2770;width:20;height:40" coordorigin="6986,2770" coordsize="20,40" path="m6993,2809l6986,2809,6988,2794,7004,2770,7006,2771,7001,2797,6998,2801,6993,2809xe" filled="true" fillcolor="#f8f7f7" stroked="false">
                <v:path arrowok="t"/>
                <v:fill type="solid"/>
              </v:shape>
            </v:group>
            <v:group style="position:absolute;left:6943;top:2777;width:20;height:40" coordorigin="6943,2777" coordsize="20,40">
              <v:shape style="position:absolute;left:6943;top:2777;width:20;height:40" coordorigin="6943,2777" coordsize="20,40" path="m6949,2817l6943,2816,6945,2801,6960,2777,6962,2778,6958,2804,6955,2809,6949,2817xe" filled="true" fillcolor="#f8f7f7" stroked="false">
                <v:path arrowok="t"/>
                <v:fill type="solid"/>
              </v:shape>
            </v:group>
            <v:group style="position:absolute;left:6804;top:2602;width:42;height:20" coordorigin="6804,2602" coordsize="42,20">
              <v:shape style="position:absolute;left:6804;top:2602;width:42;height:20" coordorigin="6804,2602" coordsize="42,20" path="m6824,2621l6807,2612,6804,2608,6807,2603,6811,2602,6830,2605,6844,2617,6846,2620,6846,2621,6824,2621xe" filled="true" fillcolor="#f8f7f7" stroked="false">
                <v:path arrowok="t"/>
                <v:fill type="solid"/>
              </v:shape>
              <v:shape style="position:absolute;left:3408;top:1909;width:1695;height:284" type="#_x0000_t75" stroked="false">
                <v:imagedata r:id="rId570" o:title=""/>
              </v:shape>
              <v:shape style="position:absolute;left:3830;top:2004;width:149;height:77" type="#_x0000_t75" stroked="false">
                <v:imagedata r:id="rId571" o:title=""/>
              </v:shape>
              <v:shape style="position:absolute;left:4180;top:2034;width:316;height:136" type="#_x0000_t75" stroked="false">
                <v:imagedata r:id="rId572" o:title=""/>
              </v:shape>
              <v:shape style="position:absolute;left:4599;top:2035;width:170;height:38" type="#_x0000_t75" stroked="false">
                <v:imagedata r:id="rId573" o:title=""/>
              </v:shape>
              <v:shape style="position:absolute;left:4983;top:1993;width:94;height:41" type="#_x0000_t75" stroked="false">
                <v:imagedata r:id="rId574" o:title=""/>
              </v:shape>
              <v:shape style="position:absolute;left:3426;top:1972;width:166;height:123" type="#_x0000_t75" stroked="false">
                <v:imagedata r:id="rId575" o:title=""/>
              </v:shape>
              <v:shape style="position:absolute;left:3426;top:1922;width:1643;height:95" type="#_x0000_t75" stroked="false">
                <v:imagedata r:id="rId576" o:title=""/>
              </v:shape>
            </v:group>
            <v:group style="position:absolute;left:3434;top:2002;width:117;height:87" coordorigin="3434,2002" coordsize="117,87">
              <v:shape style="position:absolute;left:3434;top:2002;width:117;height:87" coordorigin="3434,2002" coordsize="117,87" path="m3530,2088l3474,2060,3436,2011,3434,2006,3439,2002,3445,2005,3460,2013,3478,2021,3500,2028,3519,2034,3538,2042,3546,2046,3551,2055,3551,2071,3548,2076,3543,2082,3530,2088xe" filled="true" fillcolor="#f8f7f7" stroked="false">
                <v:path arrowok="t"/>
                <v:fill type="solid"/>
              </v:shape>
            </v:group>
            <v:group style="position:absolute;left:3859;top:2027;width:65;height:37" coordorigin="3859,2027" coordsize="65,37">
              <v:shape style="position:absolute;left:3859;top:2027;width:65;height:37" coordorigin="3859,2027" coordsize="65,37" path="m3905,2064l3896,2063,3878,2051,3870,2044,3859,2034,3863,2027,3878,2031,3888,2032,3909,2036,3913,2041,3923,2053,3919,2058,3905,2064xe" filled="true" fillcolor="#f8f7f7" stroked="false">
                <v:path arrowok="t"/>
                <v:fill type="solid"/>
              </v:shape>
            </v:group>
            <v:group style="position:absolute;left:3933;top:2056;width:22;height:19" coordorigin="3933,2056" coordsize="22,19">
              <v:shape style="position:absolute;left:3933;top:2056;width:22;height:19" coordorigin="3933,2056" coordsize="22,19" path="m3940,2075l3933,2063,3944,2056,3955,2058,3955,2072,3945,2074,3940,2075xe" filled="true" fillcolor="#f8f7f7" stroked="false">
                <v:path arrowok="t"/>
                <v:fill type="solid"/>
              </v:shape>
            </v:group>
            <v:group style="position:absolute;left:4211;top:2073;width:125;height:74" coordorigin="4211,2073" coordsize="125,74">
              <v:shape style="position:absolute;left:4211;top:2073;width:125;height:74" coordorigin="4211,2073" coordsize="125,74" path="m4317,2146l4260,2126,4213,2089,4211,2079,4221,2073,4241,2078,4256,2086,4275,2095,4298,2106,4316,2116,4331,2129,4335,2134,4335,2144,4317,2146xe" filled="true" fillcolor="#f8f7f7" stroked="false">
                <v:path arrowok="t"/>
                <v:fill type="solid"/>
              </v:shape>
            </v:group>
            <v:group style="position:absolute;left:4366;top:2151;width:22;height:9" coordorigin="4366,2151" coordsize="22,9">
              <v:shape style="position:absolute;left:4366;top:2151;width:22;height:9" coordorigin="4366,2151" coordsize="22,9" path="m4386,2160l4366,2156,4366,2151,4387,2152,4386,2160xe" filled="true" fillcolor="#f8f7f7" stroked="false">
                <v:path arrowok="t"/>
                <v:fill type="solid"/>
              </v:shape>
            </v:group>
            <v:group style="position:absolute;left:4654;top:2042;width:82;height:36" coordorigin="4654,2042" coordsize="82,36">
              <v:shape style="position:absolute;left:4654;top:2042;width:82;height:36" coordorigin="4654,2042" coordsize="82,36" path="m4723,2077l4711,2074,4689,2070,4677,2067,4654,2060,4659,2042,4682,2049,4693,2052,4715,2055,4726,2055,4736,2063,4734,2068,4723,2077xe" filled="true" fillcolor="#f8f7f7" stroked="false">
                <v:path arrowok="t"/>
                <v:fill type="solid"/>
              </v:shape>
              <v:shape style="position:absolute;left:4654;top:2042;width:82;height:36" coordorigin="4654,2042" coordsize="82,36" path="m4726,2055l4715,2055,4724,2054,4726,2055xe" filled="true" fillcolor="#f8f7f7" stroked="false">
                <v:path arrowok="t"/>
                <v:fill type="solid"/>
              </v:shape>
            </v:group>
            <v:group style="position:absolute;left:4995;top:2006;width:34;height:22" coordorigin="4995,2006" coordsize="34,22">
              <v:shape style="position:absolute;left:4995;top:2006;width:34;height:22" coordorigin="4995,2006" coordsize="34,22" path="m5022,2027l4998,2025,4995,2013,5020,2006,5025,2008,5027,2012,5028,2013,5028,2014,5029,2019,5026,2025,5022,2027xe" filled="true" fillcolor="#f8f7f7" stroked="false">
                <v:path arrowok="t"/>
                <v:fill type="solid"/>
              </v:shape>
            </v:group>
            <v:group style="position:absolute;left:3694;top:1934;width:274;height:45" coordorigin="3694,1934" coordsize="274,45">
              <v:shape style="position:absolute;left:3694;top:1934;width:274;height:45" coordorigin="3694,1934" coordsize="274,45" path="m3696,1978l3767,1946,3846,1935,3886,1934,3906,1934,3966,1938,3968,1941,3938,1941,3918,1941,3839,1948,3761,1963,3722,1972,3696,1978xe" filled="true" fillcolor="#f8f7f7" stroked="false">
                <v:path arrowok="t"/>
                <v:fill type="solid"/>
              </v:shape>
              <v:shape style="position:absolute;left:3694;top:1934;width:274;height:45" coordorigin="3694,1934" coordsize="274,45" path="m3968,1942l3959,1941,3938,1941,3968,1941,3968,1942xe" filled="true" fillcolor="#f8f7f7" stroked="false">
                <v:path arrowok="t"/>
                <v:fill type="solid"/>
              </v:shape>
            </v:group>
            <v:group style="position:absolute;left:4365;top:1970;width:15;height:2" coordorigin="4365,1970" coordsize="15,2">
              <v:shape style="position:absolute;left:4365;top:1970;width:15;height:2" coordorigin="4365,1970" coordsize="15,2" path="m4365,1972l4372,1971,4380,1970,4380,1971,4372,1971,4365,1972xe" filled="true" fillcolor="#f8f7f7" stroked="false">
                <v:path arrowok="t"/>
                <v:fill type="solid"/>
              </v:shape>
            </v:group>
            <v:group style="position:absolute;left:4290;top:1968;width:63;height:6" coordorigin="4290,1968" coordsize="63,6">
              <v:shape style="position:absolute;left:4290;top:1968;width:63;height:6" coordorigin="4290,1968" coordsize="63,6" path="m4290,1971l4353,1971e" filled="false" stroked="true" strokeweight=".369288pt" strokecolor="#f8f7f7">
                <v:path arrowok="t"/>
              </v:shape>
            </v:group>
            <v:group style="position:absolute;left:4548;top:1951;width:79;height:16" coordorigin="4548,1951" coordsize="79,16">
              <v:shape style="position:absolute;left:4548;top:1951;width:79;height:16" coordorigin="4548,1951" coordsize="79,16" path="m4600,1966l4578,1965,4566,1964,4548,1964,4548,1954,4567,1953,4580,1951,4602,1953,4613,1956,4627,1960,4626,1964,4611,1965,4600,1966xe" filled="true" fillcolor="#f8f7f7" stroked="false">
                <v:path arrowok="t"/>
                <v:fill type="solid"/>
              </v:shape>
              <v:shape style="position:absolute;left:10124;top:1018;width:745;height:747" type="#_x0000_t75" stroked="false">
                <v:imagedata r:id="rId577" o:title=""/>
              </v:shape>
              <v:shape style="position:absolute;left:8493;top:9335;width:1844;height:1459" type="#_x0000_t75" stroked="false">
                <v:imagedata r:id="rId578" o:title="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12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2"/>
          <w:w w:val="105"/>
          <w:sz w:val="15"/>
        </w:rPr>
        <w:t> </w:t>
      </w:r>
      <w:r>
        <w:rPr>
          <w:rFonts w:ascii="Arial"/>
          <w:w w:val="105"/>
          <w:sz w:val="15"/>
        </w:rPr>
        <w:t>Supernys</w:t>
      </w:r>
      <w:r>
        <w:rPr>
          <w:rFonts w:ascii="Arial"/>
          <w:spacing w:val="-12"/>
          <w:w w:val="105"/>
          <w:sz w:val="15"/>
        </w:rPr>
        <w:t> </w:t>
      </w:r>
      <w:r>
        <w:rPr>
          <w:rFonts w:ascii="Arial"/>
          <w:w w:val="105"/>
          <w:sz w:val="15"/>
        </w:rPr>
        <w:t>(faktaark)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1301" w:lineRule="exact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5"/>
          <w:w w:val="105"/>
        </w:rPr>
        <w:t>Supern</w:t>
      </w:r>
      <w:r>
        <w:rPr>
          <w:rFonts w:ascii="Gill Sans MT"/>
          <w:spacing w:val="-4"/>
          <w:w w:val="105"/>
        </w:rPr>
        <w:t>ys</w:t>
      </w:r>
      <w:r>
        <w:rPr>
          <w:rFonts w:ascii="Gill Sans MT"/>
          <w:b w:val="0"/>
        </w:rPr>
      </w:r>
    </w:p>
    <w:p>
      <w:pPr>
        <w:pStyle w:val="Heading4"/>
        <w:spacing w:line="765" w:lineRule="exact"/>
        <w:ind w:left="411" w:right="0"/>
        <w:jc w:val="left"/>
        <w:rPr>
          <w:rFonts w:ascii="Cambria" w:hAnsi="Cambria" w:cs="Cambria" w:eastAsia="Cambria"/>
        </w:rPr>
      </w:pPr>
      <w:r>
        <w:rPr>
          <w:rFonts w:ascii="Cambria"/>
          <w:spacing w:val="-39"/>
          <w:w w:val="105"/>
        </w:rPr>
        <w:t>F</w:t>
      </w:r>
      <w:r>
        <w:rPr>
          <w:rFonts w:ascii="Cambria"/>
          <w:w w:val="105"/>
        </w:rPr>
        <w:t>aktaark</w:t>
      </w:r>
      <w:r>
        <w:rPr>
          <w:rFonts w:ascii="Cambria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before="211"/>
        <w:ind w:left="414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pacing w:val="-2"/>
          <w:w w:val="95"/>
          <w:sz w:val="29"/>
        </w:rPr>
        <w:t>Hv</w:t>
      </w:r>
      <w:r>
        <w:rPr>
          <w:rFonts w:ascii="Lucida Sans"/>
          <w:b/>
          <w:spacing w:val="-3"/>
          <w:w w:val="95"/>
          <w:sz w:val="29"/>
        </w:rPr>
        <w:t>orfor</w:t>
      </w:r>
      <w:r>
        <w:rPr>
          <w:rFonts w:ascii="Lucida Sans"/>
          <w:b/>
          <w:spacing w:val="-52"/>
          <w:w w:val="95"/>
          <w:sz w:val="29"/>
        </w:rPr>
        <w:t> </w:t>
      </w:r>
      <w:r>
        <w:rPr>
          <w:rFonts w:ascii="Lucida Sans"/>
          <w:b/>
          <w:spacing w:val="-3"/>
          <w:w w:val="95"/>
          <w:sz w:val="29"/>
        </w:rPr>
        <w:t>n</w:t>
      </w:r>
      <w:r>
        <w:rPr>
          <w:rFonts w:ascii="Lucida Sans"/>
          <w:b/>
          <w:spacing w:val="-2"/>
          <w:w w:val="95"/>
          <w:sz w:val="29"/>
        </w:rPr>
        <w:t>y</w:t>
      </w:r>
      <w:r>
        <w:rPr>
          <w:rFonts w:ascii="Lucida Sans"/>
          <w:b/>
          <w:spacing w:val="-3"/>
          <w:w w:val="95"/>
          <w:sz w:val="29"/>
        </w:rPr>
        <w:t>ser</w:t>
      </w:r>
      <w:r>
        <w:rPr>
          <w:rFonts w:ascii="Lucida Sans"/>
          <w:b/>
          <w:spacing w:val="-56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vi?</w:t>
      </w:r>
      <w:r>
        <w:rPr>
          <w:rFonts w:ascii="Lucida Sans"/>
          <w:sz w:val="29"/>
        </w:rPr>
      </w:r>
    </w:p>
    <w:p>
      <w:pPr>
        <w:spacing w:line="252" w:lineRule="auto" w:before="91"/>
        <w:ind w:left="414" w:right="129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Nysing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måten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kroppen</w:t>
      </w:r>
      <w:r>
        <w:rPr>
          <w:rFonts w:ascii="Arial" w:hAnsi="Arial"/>
          <w:spacing w:val="-3"/>
          <w:w w:val="105"/>
          <w:sz w:val="24"/>
        </w:rPr>
        <w:t> pr</w:t>
      </w:r>
      <w:r>
        <w:rPr>
          <w:rFonts w:ascii="Arial" w:hAnsi="Arial"/>
          <w:spacing w:val="-4"/>
          <w:w w:val="105"/>
          <w:sz w:val="24"/>
        </w:rPr>
        <w:t>ø</w:t>
      </w:r>
      <w:r>
        <w:rPr>
          <w:rFonts w:ascii="Arial" w:hAnsi="Arial"/>
          <w:spacing w:val="-3"/>
          <w:w w:val="105"/>
          <w:sz w:val="24"/>
        </w:rPr>
        <w:t>ver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bli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kvitt</w:t>
      </w:r>
      <w:r>
        <w:rPr>
          <w:rFonts w:ascii="Arial" w:hAnsi="Arial"/>
          <w:spacing w:val="-2"/>
          <w:w w:val="105"/>
          <w:sz w:val="24"/>
        </w:rPr>
        <w:t> sk</w:t>
      </w:r>
      <w:r>
        <w:rPr>
          <w:rFonts w:ascii="Arial" w:hAnsi="Arial"/>
          <w:spacing w:val="-1"/>
          <w:w w:val="105"/>
          <w:sz w:val="24"/>
        </w:rPr>
        <w:t>adelige</w:t>
      </w:r>
      <w:r>
        <w:rPr>
          <w:rFonts w:ascii="Arial" w:hAnsi="Arial"/>
          <w:spacing w:val="-3"/>
          <w:w w:val="105"/>
          <w:sz w:val="24"/>
        </w:rPr>
        <w:t> mikrober</w:t>
      </w:r>
      <w:r>
        <w:rPr>
          <w:rFonts w:ascii="Arial" w:hAnsi="Arial"/>
          <w:spacing w:val="-5"/>
          <w:w w:val="105"/>
          <w:sz w:val="24"/>
        </w:rPr>
        <w:t>.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Bakterier</w:t>
      </w:r>
      <w:r>
        <w:rPr>
          <w:rFonts w:ascii="Arial" w:hAnsi="Arial"/>
          <w:spacing w:val="4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st</w:t>
      </w:r>
      <w:r>
        <w:rPr>
          <w:rFonts w:ascii="Arial" w:hAnsi="Arial"/>
          <w:spacing w:val="-4"/>
          <w:w w:val="105"/>
          <w:sz w:val="24"/>
        </w:rPr>
        <w:t>ø</w:t>
      </w:r>
      <w:r>
        <w:rPr>
          <w:rFonts w:ascii="Arial" w:hAnsi="Arial"/>
          <w:spacing w:val="-3"/>
          <w:w w:val="105"/>
          <w:sz w:val="24"/>
        </w:rPr>
        <w:t>v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fester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seg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nesehår</w:t>
      </w:r>
      <w:r>
        <w:rPr>
          <w:rFonts w:ascii="Arial" w:hAnsi="Arial"/>
          <w:spacing w:val="-2"/>
          <w:w w:val="105"/>
          <w:sz w:val="24"/>
        </w:rPr>
        <w:t>ene,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så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ny</w:t>
      </w:r>
      <w:r>
        <w:rPr>
          <w:rFonts w:ascii="Arial" w:hAnsi="Arial"/>
          <w:spacing w:val="-3"/>
          <w:w w:val="105"/>
          <w:sz w:val="24"/>
        </w:rPr>
        <w:t>ser</w:t>
      </w:r>
      <w:r>
        <w:rPr>
          <w:rFonts w:ascii="Arial" w:hAnsi="Arial"/>
          <w:spacing w:val="-2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blåse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dem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</w:t>
      </w:r>
      <w:r>
        <w:rPr>
          <w:rFonts w:ascii="Arial" w:hAnsi="Arial"/>
          <w:spacing w:val="-2"/>
          <w:w w:val="105"/>
          <w:sz w:val="24"/>
        </w:rPr>
        <w:t>ekk.</w:t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414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pacing w:val="-3"/>
          <w:sz w:val="29"/>
        </w:rPr>
        <w:t>Hva</w:t>
      </w:r>
      <w:r>
        <w:rPr>
          <w:rFonts w:ascii="Lucida Sans"/>
          <w:b/>
          <w:spacing w:val="-44"/>
          <w:sz w:val="29"/>
        </w:rPr>
        <w:t> </w:t>
      </w:r>
      <w:r>
        <w:rPr>
          <w:rFonts w:ascii="Lucida Sans"/>
          <w:b/>
          <w:sz w:val="29"/>
        </w:rPr>
        <w:t>er</w:t>
      </w:r>
      <w:r>
        <w:rPr>
          <w:rFonts w:ascii="Lucida Sans"/>
          <w:b/>
          <w:spacing w:val="-49"/>
          <w:sz w:val="29"/>
        </w:rPr>
        <w:t> </w:t>
      </w:r>
      <w:r>
        <w:rPr>
          <w:rFonts w:ascii="Lucida Sans"/>
          <w:b/>
          <w:spacing w:val="-1"/>
          <w:sz w:val="29"/>
        </w:rPr>
        <w:t>de</w:t>
      </w:r>
      <w:r>
        <w:rPr>
          <w:rFonts w:ascii="Lucida Sans"/>
          <w:b/>
          <w:spacing w:val="-2"/>
          <w:sz w:val="29"/>
        </w:rPr>
        <w:t>t</w:t>
      </w:r>
      <w:r>
        <w:rPr>
          <w:rFonts w:ascii="Lucida Sans"/>
          <w:b/>
          <w:spacing w:val="-43"/>
          <w:sz w:val="29"/>
        </w:rPr>
        <w:t> </w:t>
      </w:r>
      <w:r>
        <w:rPr>
          <w:rFonts w:ascii="Lucida Sans"/>
          <w:b/>
          <w:sz w:val="29"/>
        </w:rPr>
        <w:t>i</w:t>
      </w:r>
      <w:r>
        <w:rPr>
          <w:rFonts w:ascii="Lucida Sans"/>
          <w:b/>
          <w:spacing w:val="-44"/>
          <w:sz w:val="29"/>
        </w:rPr>
        <w:t> </w:t>
      </w:r>
      <w:r>
        <w:rPr>
          <w:rFonts w:ascii="Lucida Sans"/>
          <w:b/>
          <w:spacing w:val="-1"/>
          <w:sz w:val="29"/>
        </w:rPr>
        <w:t>e</w:t>
      </w:r>
      <w:r>
        <w:rPr>
          <w:rFonts w:ascii="Lucida Sans"/>
          <w:b/>
          <w:spacing w:val="-2"/>
          <w:sz w:val="29"/>
        </w:rPr>
        <w:t>t</w:t>
      </w:r>
      <w:r>
        <w:rPr>
          <w:rFonts w:ascii="Lucida Sans"/>
          <w:b/>
          <w:spacing w:val="-44"/>
          <w:sz w:val="29"/>
        </w:rPr>
        <w:t> </w:t>
      </w:r>
      <w:r>
        <w:rPr>
          <w:rFonts w:ascii="Lucida Sans"/>
          <w:b/>
          <w:spacing w:val="-3"/>
          <w:sz w:val="29"/>
        </w:rPr>
        <w:t>nys?</w:t>
      </w:r>
      <w:r>
        <w:rPr>
          <w:rFonts w:ascii="Lucida Sans"/>
          <w:sz w:val="29"/>
        </w:rPr>
      </w:r>
    </w:p>
    <w:p>
      <w:pPr>
        <w:spacing w:line="252" w:lineRule="auto" w:before="91"/>
        <w:ind w:left="414" w:right="226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Ny</w:t>
      </w:r>
      <w:r>
        <w:rPr>
          <w:rFonts w:ascii="Arial" w:hAnsi="Arial"/>
          <w:spacing w:val="-2"/>
          <w:w w:val="105"/>
          <w:sz w:val="24"/>
        </w:rPr>
        <w:t>s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inneholde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snørr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sk</w:t>
      </w:r>
      <w:r>
        <w:rPr>
          <w:rFonts w:ascii="Arial" w:hAnsi="Arial"/>
          <w:spacing w:val="-1"/>
          <w:w w:val="105"/>
          <w:sz w:val="24"/>
        </w:rPr>
        <w:t>adelige</w:t>
      </w:r>
      <w:r>
        <w:rPr>
          <w:rFonts w:ascii="Arial" w:hAnsi="Arial"/>
          <w:spacing w:val="-3"/>
          <w:w w:val="105"/>
          <w:sz w:val="24"/>
        </w:rPr>
        <w:t> mikrober</w:t>
      </w:r>
      <w:r>
        <w:rPr>
          <w:rFonts w:ascii="Arial" w:hAnsi="Arial"/>
          <w:spacing w:val="-5"/>
          <w:w w:val="105"/>
          <w:sz w:val="24"/>
        </w:rPr>
        <w:t>.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De</w:t>
      </w:r>
      <w:r>
        <w:rPr>
          <w:rFonts w:ascii="Arial" w:hAnsi="Arial"/>
          <w:spacing w:val="-1"/>
          <w:w w:val="105"/>
          <w:sz w:val="24"/>
        </w:rPr>
        <w:t>tte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grunnen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31"/>
          <w:w w:val="114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det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viktig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holde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nesen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et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papir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ermet</w:t>
      </w:r>
      <w:r>
        <w:rPr>
          <w:rFonts w:ascii="Arial" w:hAnsi="Arial"/>
          <w:sz w:val="24"/>
        </w:rPr>
      </w:r>
    </w:p>
    <w:p>
      <w:pPr>
        <w:spacing w:line="252" w:lineRule="auto" w:before="0"/>
        <w:ind w:left="414" w:right="494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(men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aldri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hånden),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så</w:t>
      </w:r>
      <w:r>
        <w:rPr>
          <w:rFonts w:ascii="Arial" w:hAnsi="Arial"/>
          <w:spacing w:val="-2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ikke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overf</w:t>
      </w:r>
      <w:r>
        <w:rPr>
          <w:rFonts w:ascii="Arial" w:hAnsi="Arial"/>
          <w:spacing w:val="-4"/>
          <w:w w:val="105"/>
          <w:sz w:val="24"/>
        </w:rPr>
        <w:t>ør</w:t>
      </w:r>
      <w:r>
        <w:rPr>
          <w:rFonts w:ascii="Arial" w:hAnsi="Arial"/>
          <w:spacing w:val="-3"/>
          <w:w w:val="105"/>
          <w:sz w:val="24"/>
        </w:rPr>
        <w:t>er</w:t>
      </w:r>
      <w:r>
        <w:rPr>
          <w:rFonts w:ascii="Arial" w:hAnsi="Arial"/>
          <w:spacing w:val="2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 </w:t>
      </w:r>
      <w:r>
        <w:rPr>
          <w:rFonts w:ascii="Arial" w:hAnsi="Arial"/>
          <w:spacing w:val="-2"/>
          <w:w w:val="105"/>
          <w:sz w:val="24"/>
        </w:rPr>
        <w:t>sk</w:t>
      </w:r>
      <w:r>
        <w:rPr>
          <w:rFonts w:ascii="Arial" w:hAnsi="Arial"/>
          <w:spacing w:val="-1"/>
          <w:w w:val="105"/>
          <w:sz w:val="24"/>
        </w:rPr>
        <w:t>adelige</w:t>
      </w:r>
      <w:r>
        <w:rPr>
          <w:rFonts w:ascii="Arial" w:hAnsi="Arial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mikrobene</w:t>
      </w:r>
      <w:r>
        <w:rPr>
          <w:rFonts w:ascii="Arial" w:hAnsi="Arial"/>
          <w:w w:val="105"/>
          <w:sz w:val="24"/>
        </w:rPr>
        <w:t> til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andr</w:t>
      </w:r>
      <w:r>
        <w:rPr>
          <w:rFonts w:ascii="Arial" w:hAnsi="Arial"/>
          <w:spacing w:val="-3"/>
          <w:w w:val="105"/>
          <w:sz w:val="24"/>
        </w:rPr>
        <w:t>e.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53"/>
        <w:ind w:left="414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spacing w:val="-3"/>
          <w:w w:val="95"/>
          <w:sz w:val="29"/>
        </w:rPr>
        <w:t>Overrask</w:t>
      </w:r>
      <w:r>
        <w:rPr>
          <w:rFonts w:ascii="Lucida Sans"/>
          <w:b/>
          <w:spacing w:val="-41"/>
          <w:w w:val="95"/>
          <w:sz w:val="29"/>
        </w:rPr>
        <w:t> </w:t>
      </w:r>
      <w:r>
        <w:rPr>
          <w:rFonts w:ascii="Lucida Sans"/>
          <w:b/>
          <w:spacing w:val="-1"/>
          <w:w w:val="95"/>
          <w:sz w:val="29"/>
        </w:rPr>
        <w:t>venner</w:t>
      </w:r>
      <w:r>
        <w:rPr>
          <w:rFonts w:ascii="Lucida Sans"/>
          <w:b/>
          <w:spacing w:val="-39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og</w:t>
      </w:r>
      <w:r>
        <w:rPr>
          <w:rFonts w:ascii="Lucida Sans"/>
          <w:b/>
          <w:spacing w:val="-34"/>
          <w:w w:val="95"/>
          <w:sz w:val="29"/>
        </w:rPr>
        <w:t> </w:t>
      </w:r>
      <w:r>
        <w:rPr>
          <w:rFonts w:ascii="Lucida Sans"/>
          <w:b/>
          <w:spacing w:val="-2"/>
          <w:w w:val="95"/>
          <w:sz w:val="29"/>
        </w:rPr>
        <w:t>f</w:t>
      </w:r>
      <w:r>
        <w:rPr>
          <w:rFonts w:ascii="Lucida Sans"/>
          <w:b/>
          <w:spacing w:val="-1"/>
          <w:w w:val="95"/>
          <w:sz w:val="29"/>
        </w:rPr>
        <w:t>amilie</w:t>
      </w:r>
      <w:r>
        <w:rPr>
          <w:rFonts w:ascii="Lucida Sans"/>
          <w:sz w:val="29"/>
        </w:rPr>
      </w:r>
    </w:p>
    <w:p>
      <w:pPr>
        <w:spacing w:before="21"/>
        <w:ind w:left="414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b/>
          <w:w w:val="95"/>
          <w:sz w:val="29"/>
        </w:rPr>
        <w:t>med</w:t>
      </w:r>
      <w:r>
        <w:rPr>
          <w:rFonts w:ascii="Lucida Sans"/>
          <w:b/>
          <w:spacing w:val="-7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disse</w:t>
      </w:r>
      <w:r>
        <w:rPr>
          <w:rFonts w:ascii="Lucida Sans"/>
          <w:b/>
          <w:spacing w:val="-7"/>
          <w:w w:val="95"/>
          <w:sz w:val="29"/>
        </w:rPr>
        <w:t> </w:t>
      </w:r>
      <w:r>
        <w:rPr>
          <w:rFonts w:ascii="Lucida Sans"/>
          <w:b/>
          <w:w w:val="95"/>
          <w:sz w:val="29"/>
        </w:rPr>
        <w:t>morsomme</w:t>
      </w:r>
      <w:r>
        <w:rPr>
          <w:rFonts w:ascii="Lucida Sans"/>
          <w:b/>
          <w:spacing w:val="-7"/>
          <w:w w:val="95"/>
          <w:sz w:val="29"/>
        </w:rPr>
        <w:t> </w:t>
      </w:r>
      <w:r>
        <w:rPr>
          <w:rFonts w:ascii="Lucida Sans"/>
          <w:b/>
          <w:spacing w:val="-2"/>
          <w:w w:val="95"/>
          <w:sz w:val="29"/>
        </w:rPr>
        <w:t>f</w:t>
      </w:r>
      <w:r>
        <w:rPr>
          <w:rFonts w:ascii="Lucida Sans"/>
          <w:b/>
          <w:spacing w:val="-1"/>
          <w:w w:val="95"/>
          <w:sz w:val="29"/>
        </w:rPr>
        <w:t>aktaene!</w:t>
      </w:r>
      <w:r>
        <w:rPr>
          <w:rFonts w:asci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9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numPr>
          <w:ilvl w:val="0"/>
          <w:numId w:val="40"/>
        </w:numPr>
        <w:tabs>
          <w:tab w:pos="782" w:val="left" w:leader="none"/>
        </w:tabs>
        <w:spacing w:line="290" w:lineRule="auto" w:before="67"/>
        <w:ind w:left="781" w:right="3819" w:hanging="318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spacing w:val="-3"/>
          <w:sz w:val="27"/>
        </w:rPr>
        <w:t>E</w:t>
      </w:r>
      <w:r>
        <w:rPr>
          <w:rFonts w:ascii="Arial" w:hAnsi="Arial"/>
          <w:b/>
          <w:spacing w:val="-2"/>
          <w:sz w:val="27"/>
        </w:rPr>
        <w:t>t</w:t>
      </w:r>
      <w:r>
        <w:rPr>
          <w:rFonts w:ascii="Arial" w:hAnsi="Arial"/>
          <w:b/>
          <w:spacing w:val="3"/>
          <w:sz w:val="27"/>
        </w:rPr>
        <w:t> </w:t>
      </w:r>
      <w:r>
        <w:rPr>
          <w:rFonts w:ascii="Arial" w:hAnsi="Arial"/>
          <w:b/>
          <w:spacing w:val="-3"/>
          <w:sz w:val="27"/>
        </w:rPr>
        <w:t>ny</w:t>
      </w:r>
      <w:r>
        <w:rPr>
          <w:rFonts w:ascii="Arial" w:hAnsi="Arial"/>
          <w:b/>
          <w:spacing w:val="-4"/>
          <w:sz w:val="27"/>
        </w:rPr>
        <w:t>s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pacing w:val="-1"/>
          <w:sz w:val="27"/>
        </w:rPr>
        <w:t>kan</w:t>
      </w:r>
      <w:r>
        <w:rPr>
          <w:rFonts w:ascii="Arial" w:hAnsi="Arial"/>
          <w:b/>
          <w:spacing w:val="3"/>
          <w:sz w:val="27"/>
        </w:rPr>
        <w:t> </w:t>
      </w:r>
      <w:r>
        <w:rPr>
          <w:rFonts w:ascii="Arial" w:hAnsi="Arial"/>
          <w:b/>
          <w:spacing w:val="-3"/>
          <w:sz w:val="27"/>
        </w:rPr>
        <w:t>spr</w:t>
      </w:r>
      <w:r>
        <w:rPr>
          <w:rFonts w:ascii="Arial" w:hAnsi="Arial"/>
          <w:b/>
          <w:spacing w:val="-2"/>
          <w:sz w:val="27"/>
        </w:rPr>
        <w:t>e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z w:val="27"/>
        </w:rPr>
        <w:t>seg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z w:val="27"/>
        </w:rPr>
        <w:t>med</w:t>
      </w:r>
      <w:r>
        <w:rPr>
          <w:rFonts w:ascii="Arial" w:hAnsi="Arial"/>
          <w:b/>
          <w:spacing w:val="3"/>
          <w:sz w:val="27"/>
        </w:rPr>
        <w:t> </w:t>
      </w:r>
      <w:r>
        <w:rPr>
          <w:rFonts w:ascii="Arial" w:hAnsi="Arial"/>
          <w:b/>
          <w:sz w:val="27"/>
        </w:rPr>
        <w:t>en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pacing w:val="-1"/>
          <w:sz w:val="27"/>
        </w:rPr>
        <w:t>hastighet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z w:val="27"/>
        </w:rPr>
        <w:t>på</w:t>
      </w:r>
      <w:r>
        <w:rPr>
          <w:rFonts w:ascii="Arial" w:hAnsi="Arial"/>
          <w:b/>
          <w:spacing w:val="30"/>
          <w:w w:val="104"/>
          <w:sz w:val="27"/>
        </w:rPr>
        <w:t> </w:t>
      </w:r>
      <w:r>
        <w:rPr>
          <w:rFonts w:ascii="Arial" w:hAnsi="Arial"/>
          <w:b/>
          <w:sz w:val="27"/>
        </w:rPr>
        <w:t>160</w:t>
      </w:r>
      <w:r>
        <w:rPr>
          <w:rFonts w:ascii="Arial" w:hAnsi="Arial"/>
          <w:b/>
          <w:spacing w:val="13"/>
          <w:sz w:val="27"/>
        </w:rPr>
        <w:t> </w:t>
      </w:r>
      <w:r>
        <w:rPr>
          <w:rFonts w:ascii="Arial" w:hAnsi="Arial"/>
          <w:b/>
          <w:spacing w:val="-1"/>
          <w:sz w:val="27"/>
        </w:rPr>
        <w:t>kilometer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z w:val="27"/>
        </w:rPr>
        <w:t>i</w:t>
      </w:r>
      <w:r>
        <w:rPr>
          <w:rFonts w:ascii="Arial" w:hAnsi="Arial"/>
          <w:b/>
          <w:spacing w:val="14"/>
          <w:sz w:val="27"/>
        </w:rPr>
        <w:t> </w:t>
      </w:r>
      <w:r>
        <w:rPr>
          <w:rFonts w:ascii="Arial" w:hAnsi="Arial"/>
          <w:b/>
          <w:sz w:val="27"/>
        </w:rPr>
        <w:t>timen.</w:t>
      </w:r>
      <w:r>
        <w:rPr>
          <w:rFonts w:ascii="Arial" w:hAnsi="Arial"/>
          <w:sz w:val="27"/>
        </w:rPr>
      </w:r>
    </w:p>
    <w:p>
      <w:pPr>
        <w:numPr>
          <w:ilvl w:val="0"/>
          <w:numId w:val="40"/>
        </w:numPr>
        <w:tabs>
          <w:tab w:pos="782" w:val="left" w:leader="none"/>
        </w:tabs>
        <w:spacing w:before="212"/>
        <w:ind w:left="781" w:right="0" w:hanging="318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spacing w:val="-3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-2"/>
          <w:sz w:val="27"/>
          <w:szCs w:val="27"/>
        </w:rPr>
        <w:t>t</w:t>
      </w:r>
      <w:r>
        <w:rPr>
          <w:rFonts w:ascii="Arial" w:hAnsi="Arial" w:cs="Arial" w:eastAsia="Arial"/>
          <w:b/>
          <w:bCs/>
          <w:spacing w:val="2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3"/>
          <w:sz w:val="27"/>
          <w:szCs w:val="27"/>
        </w:rPr>
        <w:t>ny</w:t>
      </w:r>
      <w:r>
        <w:rPr>
          <w:rFonts w:ascii="Arial" w:hAnsi="Arial" w:cs="Arial" w:eastAsia="Arial"/>
          <w:b/>
          <w:bCs/>
          <w:spacing w:val="-4"/>
          <w:sz w:val="27"/>
          <w:szCs w:val="27"/>
        </w:rPr>
        <w:t>s</w:t>
      </w:r>
      <w:r>
        <w:rPr>
          <w:rFonts w:ascii="Arial" w:hAnsi="Arial" w:cs="Arial" w:eastAsia="Arial"/>
          <w:b/>
          <w:bCs/>
          <w:spacing w:val="3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kan</w:t>
      </w:r>
      <w:r>
        <w:rPr>
          <w:rFonts w:ascii="Arial" w:hAnsi="Arial" w:cs="Arial" w:eastAsia="Arial"/>
          <w:b/>
          <w:bCs/>
          <w:spacing w:val="3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kan</w:t>
      </w:r>
      <w:r>
        <w:rPr>
          <w:rFonts w:ascii="Arial" w:hAnsi="Arial" w:cs="Arial" w:eastAsia="Arial"/>
          <w:b/>
          <w:bCs/>
          <w:spacing w:val="2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3"/>
          <w:sz w:val="27"/>
          <w:szCs w:val="27"/>
        </w:rPr>
        <w:t>spr</w:t>
      </w:r>
      <w:r>
        <w:rPr>
          <w:rFonts w:ascii="Arial" w:hAnsi="Arial" w:cs="Arial" w:eastAsia="Arial"/>
          <w:b/>
          <w:bCs/>
          <w:spacing w:val="-2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3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mikrober</w:t>
      </w:r>
      <w:r>
        <w:rPr>
          <w:rFonts w:ascii="Arial" w:hAnsi="Arial" w:cs="Arial" w:eastAsia="Arial"/>
          <w:b/>
          <w:bCs/>
          <w:spacing w:val="-5"/>
          <w:sz w:val="27"/>
          <w:szCs w:val="27"/>
        </w:rPr>
        <w:t> 2–3</w:t>
      </w:r>
      <w:r>
        <w:rPr>
          <w:rFonts w:ascii="Arial" w:hAnsi="Arial" w:cs="Arial" w:eastAsia="Arial"/>
          <w:b/>
          <w:bCs/>
          <w:spacing w:val="2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4"/>
          <w:sz w:val="27"/>
          <w:szCs w:val="27"/>
        </w:rPr>
        <w:t>meter</w:t>
      </w:r>
      <w:r>
        <w:rPr>
          <w:rFonts w:ascii="Arial" w:hAnsi="Arial" w:cs="Arial" w:eastAsia="Arial"/>
          <w:b/>
          <w:bCs/>
          <w:spacing w:val="-6"/>
          <w:sz w:val="27"/>
          <w:szCs w:val="27"/>
        </w:rPr>
        <w:t>.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numPr>
          <w:ilvl w:val="0"/>
          <w:numId w:val="40"/>
        </w:numPr>
        <w:tabs>
          <w:tab w:pos="782" w:val="left" w:leader="none"/>
        </w:tabs>
        <w:spacing w:line="293" w:lineRule="auto" w:before="0"/>
        <w:ind w:left="781" w:right="1879" w:hanging="318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sz w:val="27"/>
          <w:szCs w:val="27"/>
        </w:rPr>
        <w:t>Den</w:t>
      </w:r>
      <w:r>
        <w:rPr>
          <w:rFonts w:ascii="Arial" w:hAnsi="Arial" w:cs="Arial" w:eastAsia="Arial"/>
          <w:b/>
          <w:bCs/>
          <w:spacing w:val="1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lengste</w:t>
      </w:r>
      <w:r>
        <w:rPr>
          <w:rFonts w:ascii="Arial" w:hAnsi="Arial" w:cs="Arial" w:eastAsia="Arial"/>
          <w:b/>
          <w:bCs/>
          <w:spacing w:val="1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nyseperioden</w:t>
      </w:r>
      <w:r>
        <w:rPr>
          <w:rFonts w:ascii="Arial" w:hAnsi="Arial" w:cs="Arial" w:eastAsia="Arial"/>
          <w:b/>
          <w:bCs/>
          <w:spacing w:val="4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sz w:val="27"/>
          <w:szCs w:val="27"/>
        </w:rPr>
        <w:t>var</w:t>
      </w:r>
      <w:r>
        <w:rPr>
          <w:rFonts w:ascii="Arial" w:hAnsi="Arial" w:cs="Arial" w:eastAsia="Arial"/>
          <w:b/>
          <w:bCs/>
          <w:spacing w:val="6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3"/>
          <w:sz w:val="27"/>
          <w:szCs w:val="27"/>
        </w:rPr>
        <w:t>978</w:t>
      </w:r>
      <w:r>
        <w:rPr>
          <w:rFonts w:ascii="Arial" w:hAnsi="Arial" w:cs="Arial" w:eastAsia="Arial"/>
          <w:b/>
          <w:bCs/>
          <w:spacing w:val="1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3"/>
          <w:sz w:val="27"/>
          <w:szCs w:val="27"/>
        </w:rPr>
        <w:t>dager</w:t>
      </w:r>
      <w:r>
        <w:rPr>
          <w:rFonts w:ascii="Arial" w:hAnsi="Arial" w:cs="Arial" w:eastAsia="Arial"/>
          <w:b/>
          <w:bCs/>
          <w:spacing w:val="-4"/>
          <w:sz w:val="27"/>
          <w:szCs w:val="27"/>
        </w:rPr>
        <w:t>,</w:t>
      </w:r>
      <w:r>
        <w:rPr>
          <w:rFonts w:ascii="Arial" w:hAnsi="Arial" w:cs="Arial" w:eastAsia="Arial"/>
          <w:b/>
          <w:bCs/>
          <w:spacing w:val="1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z w:val="27"/>
          <w:szCs w:val="27"/>
        </w:rPr>
        <w:t>en</w:t>
      </w:r>
      <w:r>
        <w:rPr>
          <w:rFonts w:ascii="Arial" w:hAnsi="Arial" w:cs="Arial" w:eastAsia="Arial"/>
          <w:b/>
          <w:bCs/>
          <w:spacing w:val="1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5"/>
          <w:sz w:val="27"/>
          <w:szCs w:val="27"/>
        </w:rPr>
        <w:t>r</w:t>
      </w:r>
      <w:r>
        <w:rPr>
          <w:rFonts w:ascii="Arial" w:hAnsi="Arial" w:cs="Arial" w:eastAsia="Arial"/>
          <w:b/>
          <w:bCs/>
          <w:spacing w:val="-4"/>
          <w:sz w:val="27"/>
          <w:szCs w:val="27"/>
        </w:rPr>
        <w:t>ek</w:t>
      </w:r>
      <w:r>
        <w:rPr>
          <w:rFonts w:ascii="Arial" w:hAnsi="Arial" w:cs="Arial" w:eastAsia="Arial"/>
          <w:b/>
          <w:bCs/>
          <w:spacing w:val="-5"/>
          <w:sz w:val="27"/>
          <w:szCs w:val="27"/>
        </w:rPr>
        <w:t>or</w:t>
      </w:r>
      <w:r>
        <w:rPr>
          <w:rFonts w:ascii="Arial" w:hAnsi="Arial" w:cs="Arial" w:eastAsia="Arial"/>
          <w:b/>
          <w:bCs/>
          <w:spacing w:val="-4"/>
          <w:sz w:val="27"/>
          <w:szCs w:val="27"/>
        </w:rPr>
        <w:t>d</w:t>
      </w:r>
      <w:r>
        <w:rPr>
          <w:rFonts w:ascii="Arial" w:hAnsi="Arial" w:cs="Arial" w:eastAsia="Arial"/>
          <w:b/>
          <w:bCs/>
          <w:spacing w:val="15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sz w:val="27"/>
          <w:szCs w:val="27"/>
        </w:rPr>
        <w:t>sa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tt</w:t>
      </w:r>
      <w:r>
        <w:rPr>
          <w:rFonts w:ascii="Arial" w:hAnsi="Arial" w:cs="Arial" w:eastAsia="Arial"/>
          <w:b/>
          <w:bCs/>
          <w:spacing w:val="37"/>
          <w:w w:val="112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sz w:val="27"/>
          <w:szCs w:val="27"/>
        </w:rPr>
        <w:t>av</w:t>
      </w:r>
      <w:r>
        <w:rPr>
          <w:rFonts w:ascii="Arial" w:hAnsi="Arial" w:cs="Arial" w:eastAsia="Arial"/>
          <w:b/>
          <w:bCs/>
          <w:spacing w:val="-18"/>
          <w:sz w:val="27"/>
          <w:szCs w:val="27"/>
        </w:rPr>
        <w:t> </w:t>
      </w:r>
      <w:r>
        <w:rPr>
          <w:rFonts w:ascii="Arial" w:hAnsi="Arial" w:cs="Arial" w:eastAsia="Arial"/>
          <w:b/>
          <w:bCs/>
          <w:sz w:val="27"/>
          <w:szCs w:val="27"/>
        </w:rPr>
        <w:t>Donna</w:t>
      </w:r>
      <w:r>
        <w:rPr>
          <w:rFonts w:ascii="Arial" w:hAnsi="Arial" w:cs="Arial" w:eastAsia="Arial"/>
          <w:b/>
          <w:bCs/>
          <w:spacing w:val="-1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z w:val="27"/>
          <w:szCs w:val="27"/>
        </w:rPr>
        <w:t>Griﬃths</w:t>
      </w:r>
      <w:r>
        <w:rPr>
          <w:rFonts w:ascii="Arial" w:hAnsi="Arial" w:cs="Arial" w:eastAsia="Arial"/>
          <w:b/>
          <w:bCs/>
          <w:spacing w:val="-1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fra</w:t>
      </w:r>
      <w:r>
        <w:rPr>
          <w:rFonts w:ascii="Arial" w:hAnsi="Arial" w:cs="Arial" w:eastAsia="Arial"/>
          <w:b/>
          <w:bCs/>
          <w:spacing w:val="-19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3"/>
          <w:sz w:val="27"/>
          <w:szCs w:val="27"/>
        </w:rPr>
        <w:t>Worcest</w:t>
      </w:r>
      <w:r>
        <w:rPr>
          <w:rFonts w:ascii="Arial" w:hAnsi="Arial" w:cs="Arial" w:eastAsia="Arial"/>
          <w:b/>
          <w:bCs/>
          <w:spacing w:val="-4"/>
          <w:sz w:val="27"/>
          <w:szCs w:val="27"/>
        </w:rPr>
        <w:t>ershir</w:t>
      </w:r>
      <w:r>
        <w:rPr>
          <w:rFonts w:ascii="Arial" w:hAnsi="Arial" w:cs="Arial" w:eastAsia="Arial"/>
          <w:b/>
          <w:bCs/>
          <w:spacing w:val="-3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-1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z w:val="27"/>
          <w:szCs w:val="27"/>
        </w:rPr>
        <w:t>i</w:t>
      </w:r>
      <w:r>
        <w:rPr>
          <w:rFonts w:ascii="Arial" w:hAnsi="Arial" w:cs="Arial" w:eastAsia="Arial"/>
          <w:b/>
          <w:bCs/>
          <w:spacing w:val="-1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2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-1"/>
          <w:sz w:val="27"/>
          <w:szCs w:val="27"/>
        </w:rPr>
        <w:t>ngland.</w:t>
      </w:r>
      <w:r>
        <w:rPr>
          <w:rFonts w:ascii="Arial" w:hAnsi="Arial" w:cs="Arial" w:eastAsia="Arial"/>
          <w:sz w:val="27"/>
          <w:szCs w:val="27"/>
        </w:rPr>
      </w:r>
    </w:p>
    <w:p>
      <w:pPr>
        <w:numPr>
          <w:ilvl w:val="0"/>
          <w:numId w:val="40"/>
        </w:numPr>
        <w:tabs>
          <w:tab w:pos="782" w:val="left" w:leader="none"/>
        </w:tabs>
        <w:spacing w:before="209"/>
        <w:ind w:left="781" w:right="0" w:hanging="318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spacing w:val="-1"/>
          <w:w w:val="105"/>
          <w:sz w:val="27"/>
        </w:rPr>
        <w:t>Det</w:t>
      </w:r>
      <w:r>
        <w:rPr>
          <w:rFonts w:ascii="Arial" w:hAnsi="Arial"/>
          <w:b/>
          <w:spacing w:val="-23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er</w:t>
      </w:r>
      <w:r>
        <w:rPr>
          <w:rFonts w:ascii="Arial" w:hAnsi="Arial"/>
          <w:b/>
          <w:spacing w:val="-29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umulig</w:t>
      </w:r>
      <w:r>
        <w:rPr>
          <w:rFonts w:ascii="Arial" w:hAnsi="Arial"/>
          <w:b/>
          <w:spacing w:val="-23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å</w:t>
      </w:r>
      <w:r>
        <w:rPr>
          <w:rFonts w:ascii="Arial" w:hAnsi="Arial"/>
          <w:b/>
          <w:spacing w:val="-23"/>
          <w:w w:val="105"/>
          <w:sz w:val="27"/>
        </w:rPr>
        <w:t> </w:t>
      </w:r>
      <w:r>
        <w:rPr>
          <w:rFonts w:ascii="Arial" w:hAnsi="Arial"/>
          <w:b/>
          <w:spacing w:val="-3"/>
          <w:w w:val="105"/>
          <w:sz w:val="27"/>
        </w:rPr>
        <w:t>nyse</w:t>
      </w:r>
      <w:r>
        <w:rPr>
          <w:rFonts w:ascii="Arial" w:hAnsi="Arial"/>
          <w:b/>
          <w:spacing w:val="-23"/>
          <w:w w:val="105"/>
          <w:sz w:val="27"/>
        </w:rPr>
        <w:t> </w:t>
      </w:r>
      <w:r>
        <w:rPr>
          <w:rFonts w:ascii="Arial" w:hAnsi="Arial"/>
          <w:b/>
          <w:spacing w:val="-1"/>
          <w:w w:val="105"/>
          <w:sz w:val="27"/>
        </w:rPr>
        <w:t>uten</w:t>
      </w:r>
      <w:r>
        <w:rPr>
          <w:rFonts w:ascii="Arial" w:hAnsi="Arial"/>
          <w:b/>
          <w:spacing w:val="-23"/>
          <w:w w:val="105"/>
          <w:sz w:val="27"/>
        </w:rPr>
        <w:t> </w:t>
      </w:r>
      <w:r>
        <w:rPr>
          <w:rFonts w:ascii="Arial" w:hAnsi="Arial"/>
          <w:b/>
          <w:w w:val="105"/>
          <w:sz w:val="27"/>
        </w:rPr>
        <w:t>å</w:t>
      </w:r>
      <w:r>
        <w:rPr>
          <w:rFonts w:ascii="Arial" w:hAnsi="Arial"/>
          <w:b/>
          <w:spacing w:val="-23"/>
          <w:w w:val="105"/>
          <w:sz w:val="27"/>
        </w:rPr>
        <w:t> </w:t>
      </w:r>
      <w:r>
        <w:rPr>
          <w:rFonts w:ascii="Arial" w:hAnsi="Arial"/>
          <w:b/>
          <w:spacing w:val="-3"/>
          <w:w w:val="105"/>
          <w:sz w:val="27"/>
        </w:rPr>
        <w:t>lukk</w:t>
      </w:r>
      <w:r>
        <w:rPr>
          <w:rFonts w:ascii="Arial" w:hAnsi="Arial"/>
          <w:b/>
          <w:spacing w:val="-2"/>
          <w:w w:val="105"/>
          <w:sz w:val="27"/>
        </w:rPr>
        <w:t>e</w:t>
      </w:r>
      <w:r>
        <w:rPr>
          <w:rFonts w:ascii="Arial" w:hAnsi="Arial"/>
          <w:b/>
          <w:spacing w:val="-23"/>
          <w:w w:val="105"/>
          <w:sz w:val="27"/>
        </w:rPr>
        <w:t> </w:t>
      </w:r>
      <w:r>
        <w:rPr>
          <w:rFonts w:ascii="Arial" w:hAnsi="Arial"/>
          <w:b/>
          <w:spacing w:val="-2"/>
          <w:w w:val="105"/>
          <w:sz w:val="27"/>
        </w:rPr>
        <w:t>øynene.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numPr>
          <w:ilvl w:val="0"/>
          <w:numId w:val="40"/>
        </w:numPr>
        <w:tabs>
          <w:tab w:pos="782" w:val="left" w:leader="none"/>
        </w:tabs>
        <w:spacing w:before="0"/>
        <w:ind w:left="781" w:right="0" w:hanging="318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spacing w:val="-1"/>
          <w:sz w:val="27"/>
        </w:rPr>
        <w:t>Det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z w:val="27"/>
        </w:rPr>
        <w:t>er</w:t>
      </w:r>
      <w:r>
        <w:rPr>
          <w:rFonts w:ascii="Arial" w:hAnsi="Arial"/>
          <w:b/>
          <w:spacing w:val="-3"/>
          <w:sz w:val="27"/>
        </w:rPr>
        <w:t> </w:t>
      </w:r>
      <w:r>
        <w:rPr>
          <w:rFonts w:ascii="Arial" w:hAnsi="Arial"/>
          <w:b/>
          <w:spacing w:val="-1"/>
          <w:sz w:val="27"/>
        </w:rPr>
        <w:t>ulovlig</w:t>
      </w:r>
      <w:r>
        <w:rPr>
          <w:rFonts w:ascii="Arial" w:hAnsi="Arial"/>
          <w:b/>
          <w:spacing w:val="5"/>
          <w:sz w:val="27"/>
        </w:rPr>
        <w:t> </w:t>
      </w:r>
      <w:r>
        <w:rPr>
          <w:rFonts w:ascii="Arial" w:hAnsi="Arial"/>
          <w:b/>
          <w:sz w:val="27"/>
        </w:rPr>
        <w:t>å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pacing w:val="-1"/>
          <w:sz w:val="27"/>
        </w:rPr>
        <w:t>rape</w:t>
      </w:r>
      <w:r>
        <w:rPr>
          <w:rFonts w:ascii="Arial" w:hAnsi="Arial"/>
          <w:b/>
          <w:spacing w:val="5"/>
          <w:sz w:val="27"/>
        </w:rPr>
        <w:t> </w:t>
      </w:r>
      <w:r>
        <w:rPr>
          <w:rFonts w:ascii="Arial" w:hAnsi="Arial"/>
          <w:b/>
          <w:sz w:val="27"/>
        </w:rPr>
        <w:t>eller</w:t>
      </w:r>
      <w:r>
        <w:rPr>
          <w:rFonts w:ascii="Arial" w:hAnsi="Arial"/>
          <w:b/>
          <w:spacing w:val="-3"/>
          <w:sz w:val="27"/>
        </w:rPr>
        <w:t> </w:t>
      </w:r>
      <w:r>
        <w:rPr>
          <w:rFonts w:ascii="Arial" w:hAnsi="Arial"/>
          <w:b/>
          <w:spacing w:val="-2"/>
          <w:sz w:val="27"/>
        </w:rPr>
        <w:t>nyse</w:t>
      </w:r>
      <w:r>
        <w:rPr>
          <w:rFonts w:ascii="Arial" w:hAnsi="Arial"/>
          <w:b/>
          <w:spacing w:val="5"/>
          <w:sz w:val="27"/>
        </w:rPr>
        <w:t> </w:t>
      </w:r>
      <w:r>
        <w:rPr>
          <w:rFonts w:ascii="Arial" w:hAnsi="Arial"/>
          <w:b/>
          <w:sz w:val="27"/>
        </w:rPr>
        <w:t>i</w:t>
      </w:r>
      <w:r>
        <w:rPr>
          <w:rFonts w:ascii="Arial" w:hAnsi="Arial"/>
          <w:b/>
          <w:spacing w:val="4"/>
          <w:sz w:val="27"/>
        </w:rPr>
        <w:t> </w:t>
      </w:r>
      <w:r>
        <w:rPr>
          <w:rFonts w:ascii="Arial" w:hAnsi="Arial"/>
          <w:b/>
          <w:sz w:val="27"/>
        </w:rPr>
        <w:t>en</w:t>
      </w:r>
      <w:r>
        <w:rPr>
          <w:rFonts w:ascii="Arial" w:hAnsi="Arial"/>
          <w:b/>
          <w:spacing w:val="5"/>
          <w:sz w:val="27"/>
        </w:rPr>
        <w:t> </w:t>
      </w:r>
      <w:r>
        <w:rPr>
          <w:rFonts w:ascii="Arial" w:hAnsi="Arial"/>
          <w:b/>
          <w:spacing w:val="-3"/>
          <w:sz w:val="27"/>
        </w:rPr>
        <w:t>kirk</w:t>
      </w:r>
      <w:r>
        <w:rPr>
          <w:rFonts w:ascii="Arial" w:hAnsi="Arial"/>
          <w:b/>
          <w:spacing w:val="-2"/>
          <w:sz w:val="27"/>
        </w:rPr>
        <w:t>e</w:t>
      </w:r>
      <w:r>
        <w:rPr>
          <w:rFonts w:ascii="Arial" w:hAnsi="Arial"/>
          <w:b/>
          <w:spacing w:val="5"/>
          <w:sz w:val="27"/>
        </w:rPr>
        <w:t> </w:t>
      </w:r>
      <w:r>
        <w:rPr>
          <w:rFonts w:ascii="Arial" w:hAnsi="Arial"/>
          <w:b/>
          <w:sz w:val="27"/>
        </w:rPr>
        <w:t>i</w:t>
      </w:r>
      <w:r>
        <w:rPr>
          <w:rFonts w:ascii="Arial" w:hAnsi="Arial"/>
          <w:b/>
          <w:spacing w:val="5"/>
          <w:sz w:val="27"/>
        </w:rPr>
        <w:t> </w:t>
      </w:r>
      <w:r>
        <w:rPr>
          <w:rFonts w:ascii="Arial" w:hAnsi="Arial"/>
          <w:b/>
          <w:spacing w:val="-1"/>
          <w:sz w:val="27"/>
        </w:rPr>
        <w:t>Nebrask</w:t>
      </w:r>
      <w:r>
        <w:rPr>
          <w:rFonts w:ascii="Arial" w:hAnsi="Arial"/>
          <w:b/>
          <w:spacing w:val="-2"/>
          <w:sz w:val="27"/>
        </w:rPr>
        <w:t>a.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37"/>
        <w:ind w:left="3743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/>
          <w:b/>
          <w:color w:val="FFFFFF"/>
          <w:spacing w:val="-21"/>
          <w:w w:val="105"/>
          <w:sz w:val="30"/>
        </w:rPr>
        <w:t> </w:t>
      </w:r>
      <w:r>
        <w:rPr>
          <w:rFonts w:ascii="Trebuchet MS"/>
          <w:b/>
          <w:color w:val="FFFFFF"/>
          <w:spacing w:val="-2"/>
          <w:w w:val="105"/>
          <w:sz w:val="30"/>
        </w:rPr>
        <w:t>Luftveish</w:t>
      </w:r>
      <w:r>
        <w:rPr>
          <w:rFonts w:asci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67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1600" w:right="460"/>
        </w:sectPr>
      </w:pPr>
    </w:p>
    <w:p>
      <w:pPr>
        <w:spacing w:before="67"/>
        <w:ind w:left="9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w w:val="105"/>
          <w:sz w:val="15"/>
        </w:rPr>
        <w:t>SA2</w:t>
      </w:r>
      <w:r>
        <w:rPr>
          <w:rFonts w:ascii="Arial" w:hAnsi="Arial"/>
          <w:b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Superslimete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snørr</w:t>
      </w:r>
      <w:r>
        <w:rPr>
          <w:rFonts w:ascii="Arial" w:hAnsi="Arial"/>
          <w:spacing w:val="-12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(aktivitet)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line="1004" w:lineRule="exact" w:before="0"/>
        <w:ind w:left="1236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 w:hAnsi="Gill Sans MT"/>
          <w:b/>
          <w:w w:val="101"/>
          <w:sz w:val="88"/>
        </w:rPr>
      </w:r>
      <w:r>
        <w:rPr>
          <w:rFonts w:ascii="Gill Sans MT" w:hAnsi="Gill Sans MT"/>
          <w:b/>
          <w:spacing w:val="-2"/>
          <w:sz w:val="88"/>
          <w:u w:val="double" w:color="F8F7F7"/>
        </w:rPr>
        <w:t>S</w:t>
      </w:r>
      <w:r>
        <w:rPr>
          <w:rFonts w:ascii="Gill Sans MT" w:hAnsi="Gill Sans MT"/>
          <w:b/>
          <w:sz w:val="88"/>
        </w:rPr>
      </w:r>
      <w:r>
        <w:rPr>
          <w:rFonts w:ascii="Gill Sans MT" w:hAnsi="Gill Sans MT"/>
          <w:b/>
          <w:spacing w:val="-2"/>
          <w:sz w:val="88"/>
        </w:rPr>
        <w:t>uperslime</w:t>
      </w:r>
      <w:r>
        <w:rPr>
          <w:rFonts w:ascii="Gill Sans MT" w:hAnsi="Gill Sans MT"/>
          <w:b/>
          <w:spacing w:val="-3"/>
          <w:sz w:val="88"/>
        </w:rPr>
        <w:t>t</w:t>
      </w:r>
      <w:r>
        <w:rPr>
          <w:rFonts w:ascii="Gill Sans MT" w:hAnsi="Gill Sans MT"/>
          <w:b/>
          <w:spacing w:val="-2"/>
          <w:sz w:val="88"/>
        </w:rPr>
        <w:t>e</w:t>
      </w:r>
      <w:r>
        <w:rPr>
          <w:rFonts w:ascii="Gill Sans MT" w:hAnsi="Gill Sans MT"/>
          <w:b/>
          <w:spacing w:val="207"/>
          <w:sz w:val="88"/>
        </w:rPr>
        <w:t> </w:t>
      </w:r>
      <w:r>
        <w:rPr>
          <w:rFonts w:ascii="Gill Sans MT" w:hAnsi="Gill Sans MT"/>
          <w:b/>
          <w:sz w:val="88"/>
        </w:rPr>
        <w:t>snørr</w:t>
      </w:r>
      <w:r>
        <w:rPr>
          <w:rFonts w:ascii="Gill Sans MT" w:hAnsi="Gill Sans MT"/>
          <w:sz w:val="88"/>
        </w:rPr>
      </w:r>
    </w:p>
    <w:p>
      <w:pPr>
        <w:pStyle w:val="Heading4"/>
        <w:spacing w:line="796" w:lineRule="exact"/>
        <w:ind w:left="1236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spacing w:val="-2"/>
        </w:rPr>
        <w:t>Aktivit</w:t>
      </w:r>
      <w:r>
        <w:rPr>
          <w:rFonts w:ascii="Lucida Sans"/>
          <w:spacing w:val="-1"/>
        </w:rPr>
        <w:t>e</w:t>
      </w:r>
      <w:r>
        <w:rPr>
          <w:rFonts w:ascii="Lucida Sans"/>
          <w:spacing w:val="-2"/>
        </w:rPr>
        <w:t>t</w:t>
      </w:r>
      <w:r>
        <w:rPr>
          <w:rFonts w:asci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172"/>
        <w:ind w:left="1239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z w:val="29"/>
        </w:rPr>
        <w:t>Lag</w:t>
      </w:r>
      <w:r>
        <w:rPr>
          <w:rFonts w:ascii="Lucida Sans" w:hAnsi="Lucida Sans"/>
          <w:b/>
          <w:spacing w:val="-64"/>
          <w:sz w:val="29"/>
        </w:rPr>
        <w:t> </w:t>
      </w:r>
      <w:r>
        <w:rPr>
          <w:rFonts w:ascii="Lucida Sans" w:hAnsi="Lucida Sans"/>
          <w:b/>
          <w:sz w:val="29"/>
        </w:rPr>
        <w:t>ditt</w:t>
      </w:r>
      <w:r>
        <w:rPr>
          <w:rFonts w:ascii="Lucida Sans" w:hAnsi="Lucida Sans"/>
          <w:b/>
          <w:spacing w:val="-64"/>
          <w:sz w:val="29"/>
        </w:rPr>
        <w:t> </w:t>
      </w:r>
      <w:r>
        <w:rPr>
          <w:rFonts w:ascii="Lucida Sans" w:hAnsi="Lucida Sans"/>
          <w:b/>
          <w:spacing w:val="-1"/>
          <w:sz w:val="29"/>
        </w:rPr>
        <w:t>ege</w:t>
      </w:r>
      <w:r>
        <w:rPr>
          <w:rFonts w:ascii="Lucida Sans" w:hAnsi="Lucida Sans"/>
          <w:b/>
          <w:spacing w:val="-2"/>
          <w:sz w:val="29"/>
        </w:rPr>
        <w:t>t</w:t>
      </w:r>
      <w:r>
        <w:rPr>
          <w:rFonts w:ascii="Lucida Sans" w:hAnsi="Lucida Sans"/>
          <w:b/>
          <w:spacing w:val="-63"/>
          <w:sz w:val="29"/>
        </w:rPr>
        <w:t> </w:t>
      </w:r>
      <w:r>
        <w:rPr>
          <w:rFonts w:ascii="Lucida Sans" w:hAnsi="Lucida Sans"/>
          <w:b/>
          <w:sz w:val="29"/>
        </w:rPr>
        <w:t>snørr</w:t>
      </w:r>
      <w:r>
        <w:rPr>
          <w:rFonts w:ascii="Lucida Sans" w:hAnsi="Lucida Sans"/>
          <w:sz w:val="29"/>
        </w:rPr>
      </w:r>
    </w:p>
    <w:p>
      <w:pPr>
        <w:spacing w:line="252" w:lineRule="auto" w:before="92"/>
        <w:ind w:left="1239" w:right="43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Klebrig,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slimete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snørr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nesen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fanger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mikrober</w:t>
      </w:r>
      <w:r>
        <w:rPr>
          <w:rFonts w:ascii="Arial" w:hAnsi="Arial"/>
          <w:spacing w:val="-5"/>
          <w:w w:val="105"/>
          <w:sz w:val="24"/>
        </w:rPr>
        <w:t>. </w:t>
      </w:r>
      <w:r>
        <w:rPr>
          <w:rFonts w:ascii="Arial" w:hAnsi="Arial"/>
          <w:spacing w:val="-2"/>
          <w:w w:val="105"/>
          <w:sz w:val="24"/>
        </w:rPr>
        <w:t>De</w:t>
      </w:r>
      <w:r>
        <w:rPr>
          <w:rFonts w:ascii="Arial" w:hAnsi="Arial"/>
          <w:spacing w:val="-1"/>
          <w:w w:val="105"/>
          <w:sz w:val="24"/>
        </w:rPr>
        <w:t>tte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forhindrer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sk</w:t>
      </w:r>
      <w:r>
        <w:rPr>
          <w:rFonts w:ascii="Arial" w:hAnsi="Arial"/>
          <w:spacing w:val="-1"/>
          <w:w w:val="105"/>
          <w:sz w:val="24"/>
        </w:rPr>
        <w:t>ade-</w:t>
      </w:r>
      <w:r>
        <w:rPr>
          <w:rFonts w:ascii="Arial" w:hAnsi="Arial"/>
          <w:spacing w:val="51"/>
          <w:w w:val="127"/>
          <w:sz w:val="24"/>
        </w:rPr>
        <w:t> </w:t>
      </w:r>
      <w:r>
        <w:rPr>
          <w:rFonts w:ascii="Arial" w:hAnsi="Arial"/>
          <w:w w:val="105"/>
          <w:sz w:val="24"/>
        </w:rPr>
        <w:t>lige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kommer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inn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kroppen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3"/>
          <w:w w:val="105"/>
          <w:sz w:val="24"/>
        </w:rPr>
        <w:t>år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så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blir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s</w:t>
      </w:r>
      <w:r>
        <w:rPr>
          <w:rFonts w:ascii="Arial" w:hAnsi="Arial"/>
          <w:spacing w:val="-2"/>
          <w:w w:val="105"/>
          <w:sz w:val="24"/>
        </w:rPr>
        <w:t>yk</w:t>
      </w:r>
      <w:r>
        <w:rPr>
          <w:rFonts w:ascii="Arial" w:hAnsi="Arial"/>
          <w:spacing w:val="-3"/>
          <w:w w:val="105"/>
          <w:sz w:val="24"/>
        </w:rPr>
        <w:t>e.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Be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voksen</w:t>
      </w:r>
      <w:r>
        <w:rPr>
          <w:rFonts w:ascii="Arial" w:hAnsi="Arial"/>
          <w:spacing w:val="30"/>
          <w:w w:val="104"/>
          <w:sz w:val="24"/>
        </w:rPr>
        <w:t> </w:t>
      </w:r>
      <w:r>
        <w:rPr>
          <w:rFonts w:ascii="Arial" w:hAnsi="Arial"/>
          <w:w w:val="105"/>
          <w:sz w:val="24"/>
        </w:rPr>
        <w:t>hjelpe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deg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lage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eget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snørr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ved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hjelp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a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oppskriften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nedenfor</w:t>
      </w:r>
      <w:r>
        <w:rPr>
          <w:rFonts w:ascii="Arial" w:hAnsi="Arial"/>
          <w:spacing w:val="-5"/>
          <w:w w:val="105"/>
          <w:sz w:val="24"/>
        </w:rPr>
        <w:t>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2"/>
        <w:ind w:left="1239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pacing w:val="-4"/>
          <w:sz w:val="29"/>
        </w:rPr>
        <w:t>F</w:t>
      </w:r>
      <w:r>
        <w:rPr>
          <w:rFonts w:ascii="Lucida Sans" w:hAnsi="Lucida Sans"/>
          <w:b/>
          <w:spacing w:val="-5"/>
          <w:sz w:val="29"/>
        </w:rPr>
        <w:t>or</w:t>
      </w:r>
      <w:r>
        <w:rPr>
          <w:rFonts w:ascii="Lucida Sans" w:hAnsi="Lucida Sans"/>
          <w:b/>
          <w:spacing w:val="-59"/>
          <w:sz w:val="29"/>
        </w:rPr>
        <w:t> </w:t>
      </w:r>
      <w:r>
        <w:rPr>
          <w:rFonts w:ascii="Lucida Sans" w:hAnsi="Lucida Sans"/>
          <w:b/>
          <w:sz w:val="29"/>
        </w:rPr>
        <w:t>å</w:t>
      </w:r>
      <w:r>
        <w:rPr>
          <w:rFonts w:ascii="Lucida Sans" w:hAnsi="Lucida Sans"/>
          <w:b/>
          <w:spacing w:val="-55"/>
          <w:sz w:val="29"/>
        </w:rPr>
        <w:t> </w:t>
      </w:r>
      <w:r>
        <w:rPr>
          <w:rFonts w:ascii="Lucida Sans" w:hAnsi="Lucida Sans"/>
          <w:b/>
          <w:sz w:val="29"/>
        </w:rPr>
        <w:t>lage</w:t>
      </w:r>
      <w:r>
        <w:rPr>
          <w:rFonts w:ascii="Lucida Sans" w:hAnsi="Lucida Sans"/>
          <w:b/>
          <w:spacing w:val="-54"/>
          <w:sz w:val="29"/>
        </w:rPr>
        <w:t> </w:t>
      </w:r>
      <w:r>
        <w:rPr>
          <w:rFonts w:ascii="Lucida Sans" w:hAnsi="Lucida Sans"/>
          <w:b/>
          <w:spacing w:val="-1"/>
          <w:sz w:val="29"/>
        </w:rPr>
        <w:t>ege</w:t>
      </w:r>
      <w:r>
        <w:rPr>
          <w:rFonts w:ascii="Lucida Sans" w:hAnsi="Lucida Sans"/>
          <w:b/>
          <w:spacing w:val="-2"/>
          <w:sz w:val="29"/>
        </w:rPr>
        <w:t>t</w:t>
      </w:r>
      <w:r>
        <w:rPr>
          <w:rFonts w:ascii="Lucida Sans" w:hAnsi="Lucida Sans"/>
          <w:b/>
          <w:spacing w:val="-55"/>
          <w:sz w:val="29"/>
        </w:rPr>
        <w:t> </w:t>
      </w:r>
      <w:r>
        <w:rPr>
          <w:rFonts w:ascii="Lucida Sans" w:hAnsi="Lucida Sans"/>
          <w:b/>
          <w:sz w:val="29"/>
        </w:rPr>
        <w:t>snørr</w:t>
      </w:r>
      <w:r>
        <w:rPr>
          <w:rFonts w:ascii="Lucida Sans" w:hAnsi="Lucida Sans"/>
          <w:b/>
          <w:spacing w:val="-58"/>
          <w:sz w:val="29"/>
        </w:rPr>
        <w:t> </w:t>
      </w:r>
      <w:r>
        <w:rPr>
          <w:rFonts w:ascii="Lucida Sans" w:hAnsi="Lucida Sans"/>
          <w:b/>
          <w:spacing w:val="-3"/>
          <w:sz w:val="29"/>
        </w:rPr>
        <w:t>trenger</w:t>
      </w:r>
      <w:r>
        <w:rPr>
          <w:rFonts w:ascii="Lucida Sans" w:hAnsi="Lucida Sans"/>
          <w:b/>
          <w:spacing w:val="-59"/>
          <w:sz w:val="29"/>
        </w:rPr>
        <w:t> </w:t>
      </w:r>
      <w:r>
        <w:rPr>
          <w:rFonts w:ascii="Lucida Sans" w:hAnsi="Lucida Sans"/>
          <w:b/>
          <w:sz w:val="29"/>
        </w:rPr>
        <w:t>du:</w:t>
      </w:r>
      <w:r>
        <w:rPr>
          <w:rFonts w:ascii="Lucida Sans" w:hAns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pgSz w:w="11910" w:h="16840"/>
          <w:pgMar w:top="800" w:bottom="280" w:left="460" w:right="1680"/>
        </w:sectPr>
      </w:pP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before="0"/>
        <w:ind w:left="1288" w:right="0" w:firstLine="0"/>
        <w:jc w:val="left"/>
        <w:rPr>
          <w:rFonts w:ascii="Gill Sans MT" w:hAnsi="Gill Sans MT" w:cs="Gill Sans MT" w:eastAsia="Gill Sans MT"/>
          <w:sz w:val="17"/>
          <w:szCs w:val="17"/>
        </w:rPr>
      </w:pPr>
      <w:r>
        <w:rPr>
          <w:rFonts w:ascii="Gill Sans MT"/>
          <w:b/>
          <w:sz w:val="17"/>
        </w:rPr>
        <w:t>INGREDIENSER</w:t>
      </w:r>
      <w:r>
        <w:rPr>
          <w:rFonts w:ascii="Gill Sans MT"/>
          <w:sz w:val="17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14"/>
          <w:szCs w:val="14"/>
        </w:rPr>
      </w:pPr>
    </w:p>
    <w:p>
      <w:pPr>
        <w:pStyle w:val="BodyText"/>
        <w:numPr>
          <w:ilvl w:val="1"/>
          <w:numId w:val="40"/>
        </w:numPr>
        <w:tabs>
          <w:tab w:pos="1608" w:val="left" w:leader="none"/>
        </w:tabs>
        <w:spacing w:line="240" w:lineRule="auto" w:before="0" w:after="0"/>
        <w:ind w:left="1607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5"/>
        </w:rPr>
        <w:t>PVA</w:t>
      </w:r>
      <w:r>
        <w:rPr>
          <w:rFonts w:ascii="Gill Sans MT"/>
          <w:spacing w:val="-4"/>
        </w:rPr>
        <w:t>-lim</w:t>
      </w:r>
      <w:r>
        <w:rPr>
          <w:rFonts w:ascii="Gill Sans MT"/>
          <w:b w:val="0"/>
        </w:rPr>
      </w:r>
    </w:p>
    <w:p>
      <w:pPr>
        <w:pStyle w:val="BodyText"/>
        <w:numPr>
          <w:ilvl w:val="1"/>
          <w:numId w:val="40"/>
        </w:numPr>
        <w:tabs>
          <w:tab w:pos="1608" w:val="left" w:leader="none"/>
        </w:tabs>
        <w:spacing w:line="328" w:lineRule="auto" w:before="154" w:after="0"/>
        <w:ind w:left="1607" w:right="42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1"/>
          <w:w w:val="105"/>
        </w:rPr>
        <w:t>glansstivelse</w:t>
      </w:r>
      <w:r>
        <w:rPr>
          <w:rFonts w:ascii="Gill Sans MT"/>
          <w:spacing w:val="40"/>
          <w:w w:val="105"/>
        </w:rPr>
        <w:t> </w:t>
      </w:r>
      <w:r>
        <w:rPr>
          <w:rFonts w:ascii="Gill Sans MT"/>
          <w:w w:val="105"/>
        </w:rPr>
        <w:t>og</w:t>
      </w:r>
      <w:r>
        <w:rPr>
          <w:rFonts w:ascii="Gill Sans MT"/>
          <w:spacing w:val="28"/>
          <w:w w:val="109"/>
        </w:rPr>
        <w:t> </w:t>
      </w:r>
      <w:r>
        <w:rPr>
          <w:rFonts w:ascii="Gill Sans MT"/>
          <w:spacing w:val="-2"/>
        </w:rPr>
        <w:t>v</w:t>
      </w:r>
      <w:r>
        <w:rPr>
          <w:rFonts w:ascii="Gill Sans MT"/>
          <w:spacing w:val="-3"/>
        </w:rPr>
        <w:t>armt</w:t>
      </w:r>
      <w:r>
        <w:rPr>
          <w:rFonts w:ascii="Gill Sans MT"/>
          <w:spacing w:val="-5"/>
        </w:rPr>
        <w:t> </w:t>
      </w:r>
      <w:r>
        <w:rPr>
          <w:rFonts w:ascii="Gill Sans MT"/>
          <w:spacing w:val="-1"/>
        </w:rPr>
        <w:t>vann</w:t>
      </w:r>
      <w:r>
        <w:rPr>
          <w:rFonts w:ascii="Gill Sans MT"/>
          <w:b w:val="0"/>
        </w:rPr>
      </w:r>
    </w:p>
    <w:p>
      <w:pPr>
        <w:pStyle w:val="BodyText"/>
        <w:numPr>
          <w:ilvl w:val="1"/>
          <w:numId w:val="40"/>
        </w:numPr>
        <w:tabs>
          <w:tab w:pos="1608" w:val="left" w:leader="none"/>
        </w:tabs>
        <w:spacing w:line="240" w:lineRule="auto" w:before="52" w:after="0"/>
        <w:ind w:left="1607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spacing w:val="-2"/>
        </w:rPr>
        <w:t>grønn</w:t>
      </w:r>
      <w:r>
        <w:rPr>
          <w:rFonts w:ascii="Gill Sans MT" w:hAnsi="Gill Sans MT"/>
          <w:spacing w:val="22"/>
        </w:rPr>
        <w:t> </w:t>
      </w:r>
      <w:r>
        <w:rPr>
          <w:rFonts w:ascii="Gill Sans MT" w:hAnsi="Gill Sans MT"/>
          <w:spacing w:val="-2"/>
        </w:rPr>
        <w:t>konditorf</w:t>
      </w:r>
      <w:r>
        <w:rPr>
          <w:rFonts w:ascii="Gill Sans MT" w:hAnsi="Gill Sans MT"/>
          <w:spacing w:val="-3"/>
        </w:rPr>
        <w:t>ar</w:t>
      </w:r>
      <w:r>
        <w:rPr>
          <w:rFonts w:ascii="Gill Sans MT" w:hAnsi="Gill Sans MT"/>
          <w:spacing w:val="-2"/>
        </w:rPr>
        <w:t>ge</w:t>
      </w:r>
      <w:r>
        <w:rPr>
          <w:rFonts w:ascii="Gill Sans MT" w:hAnsi="Gill Sans MT"/>
          <w:b w:val="0"/>
        </w:rPr>
      </w:r>
    </w:p>
    <w:p>
      <w:pPr>
        <w:pStyle w:val="BodyText"/>
        <w:numPr>
          <w:ilvl w:val="1"/>
          <w:numId w:val="40"/>
        </w:numPr>
        <w:tabs>
          <w:tab w:pos="1608" w:val="left" w:leader="none"/>
        </w:tabs>
        <w:spacing w:line="240" w:lineRule="auto" w:before="154" w:after="0"/>
        <w:ind w:left="1607" w:right="0" w:hanging="31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1"/>
          <w:w w:val="105"/>
        </w:rPr>
        <w:t>vann</w:t>
      </w:r>
      <w:r>
        <w:rPr>
          <w:rFonts w:asci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  <w:r>
        <w:rPr/>
        <w:br w:type="column"/>
      </w:r>
      <w:r>
        <w:rPr>
          <w:rFonts w:ascii="Gill Sans MT"/>
          <w:b/>
          <w:sz w:val="24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965" w:val="left" w:leader="none"/>
        </w:tabs>
        <w:spacing w:line="240" w:lineRule="auto" w:before="0" w:after="0"/>
        <w:ind w:left="964" w:right="0" w:hanging="318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2</w:t>
      </w:r>
      <w:r>
        <w:rPr>
          <w:rFonts w:ascii="Gill Sans MT"/>
          <w:spacing w:val="7"/>
        </w:rPr>
        <w:t> </w:t>
      </w:r>
      <w:r>
        <w:rPr>
          <w:rFonts w:ascii="Gill Sans MT"/>
          <w:spacing w:val="-2"/>
        </w:rPr>
        <w:t>engangskopper</w:t>
      </w:r>
      <w:r>
        <w:rPr>
          <w:rFonts w:ascii="Gill Sans MT"/>
          <w:spacing w:val="-3"/>
        </w:rPr>
        <w:t>,</w:t>
      </w:r>
      <w:r>
        <w:rPr>
          <w:rFonts w:ascii="Gill Sans MT"/>
          <w:spacing w:val="7"/>
        </w:rPr>
        <w:t> </w:t>
      </w:r>
      <w:r>
        <w:rPr>
          <w:rFonts w:ascii="Gill Sans MT"/>
          <w:spacing w:val="-3"/>
        </w:rPr>
        <w:t>merk</w:t>
      </w:r>
      <w:r>
        <w:rPr>
          <w:rFonts w:ascii="Gill Sans MT"/>
          <w:spacing w:val="-2"/>
        </w:rPr>
        <w:t>e</w:t>
      </w:r>
      <w:r>
        <w:rPr>
          <w:rFonts w:ascii="Gill Sans MT"/>
          <w:spacing w:val="-3"/>
        </w:rPr>
        <w:t>t</w:t>
      </w:r>
      <w:r>
        <w:rPr>
          <w:rFonts w:ascii="Gill Sans MT"/>
          <w:spacing w:val="-1"/>
        </w:rPr>
        <w:t> </w:t>
      </w:r>
      <w:r>
        <w:rPr>
          <w:rFonts w:ascii="Gill Sans MT"/>
        </w:rPr>
        <w:t>A</w:t>
      </w:r>
      <w:r>
        <w:rPr>
          <w:rFonts w:ascii="Gill Sans MT"/>
          <w:spacing w:val="-2"/>
        </w:rPr>
        <w:t> </w:t>
      </w:r>
      <w:r>
        <w:rPr>
          <w:rFonts w:ascii="Gill Sans MT"/>
        </w:rPr>
        <w:t>og</w:t>
      </w:r>
      <w:r>
        <w:rPr>
          <w:rFonts w:ascii="Gill Sans MT"/>
          <w:spacing w:val="8"/>
        </w:rPr>
        <w:t> </w:t>
      </w:r>
      <w:r>
        <w:rPr>
          <w:rFonts w:ascii="Gill Sans MT"/>
        </w:rPr>
        <w:t>B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41"/>
        </w:numPr>
        <w:tabs>
          <w:tab w:pos="965" w:val="left" w:leader="none"/>
        </w:tabs>
        <w:spacing w:line="240" w:lineRule="auto" w:before="154" w:after="0"/>
        <w:ind w:left="964" w:right="0" w:hanging="318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w w:val="105"/>
        </w:rPr>
        <w:t>en</w:t>
      </w:r>
      <w:r>
        <w:rPr>
          <w:rFonts w:ascii="Gill Sans MT" w:hAnsi="Gill Sans MT"/>
          <w:spacing w:val="-24"/>
          <w:w w:val="105"/>
        </w:rPr>
        <w:t> </w:t>
      </w:r>
      <w:r>
        <w:rPr>
          <w:rFonts w:ascii="Gill Sans MT" w:hAnsi="Gill Sans MT"/>
          <w:w w:val="105"/>
        </w:rPr>
        <w:t>plastskje</w:t>
      </w:r>
      <w:r>
        <w:rPr>
          <w:rFonts w:ascii="Gill Sans MT" w:hAnsi="Gill Sans MT"/>
          <w:spacing w:val="-24"/>
          <w:w w:val="105"/>
        </w:rPr>
        <w:t> </w:t>
      </w:r>
      <w:r>
        <w:rPr>
          <w:rFonts w:ascii="Gill Sans MT" w:hAnsi="Gill Sans MT"/>
          <w:w w:val="105"/>
        </w:rPr>
        <w:t>eller</w:t>
      </w:r>
      <w:r>
        <w:rPr>
          <w:rFonts w:ascii="Gill Sans MT" w:hAnsi="Gill Sans MT"/>
          <w:spacing w:val="-28"/>
          <w:w w:val="105"/>
        </w:rPr>
        <w:t> </w:t>
      </w:r>
      <w:r>
        <w:rPr>
          <w:rFonts w:ascii="Gill Sans MT" w:hAnsi="Gill Sans MT"/>
          <w:spacing w:val="-3"/>
          <w:w w:val="105"/>
        </w:rPr>
        <w:t>rør</w:t>
      </w:r>
      <w:r>
        <w:rPr>
          <w:rFonts w:ascii="Gill Sans MT" w:hAnsi="Gill Sans MT"/>
          <w:spacing w:val="-2"/>
          <w:w w:val="105"/>
        </w:rPr>
        <w:t>eskje</w:t>
      </w:r>
      <w:r>
        <w:rPr>
          <w:rFonts w:ascii="Gill Sans MT" w:hAnsi="Gill Sans MT"/>
          <w:b w:val="0"/>
        </w:rPr>
      </w:r>
    </w:p>
    <w:p>
      <w:pPr>
        <w:pStyle w:val="BodyText"/>
        <w:numPr>
          <w:ilvl w:val="0"/>
          <w:numId w:val="41"/>
        </w:numPr>
        <w:tabs>
          <w:tab w:pos="965" w:val="left" w:leader="none"/>
        </w:tabs>
        <w:spacing w:line="240" w:lineRule="auto" w:before="154" w:after="0"/>
        <w:ind w:left="964" w:right="0" w:hanging="318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w w:val="105"/>
        </w:rPr>
        <w:t>en</w:t>
      </w:r>
      <w:r>
        <w:rPr>
          <w:rFonts w:ascii="Gill Sans MT"/>
          <w:spacing w:val="8"/>
          <w:w w:val="105"/>
        </w:rPr>
        <w:t> </w:t>
      </w:r>
      <w:r>
        <w:rPr>
          <w:rFonts w:ascii="Gill Sans MT"/>
          <w:w w:val="105"/>
        </w:rPr>
        <w:t>spiseskje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41"/>
        </w:numPr>
        <w:tabs>
          <w:tab w:pos="965" w:val="left" w:leader="none"/>
        </w:tabs>
        <w:spacing w:line="240" w:lineRule="auto" w:before="154" w:after="0"/>
        <w:ind w:left="964" w:right="0" w:hanging="318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1"/>
        </w:rPr>
        <w:t>gummihansk</w:t>
      </w:r>
      <w:r>
        <w:rPr>
          <w:rFonts w:ascii="Gill Sans MT"/>
          <w:spacing w:val="-2"/>
        </w:rPr>
        <w:t>er</w:t>
      </w:r>
      <w:r>
        <w:rPr>
          <w:rFonts w:ascii="Gill Sans MT"/>
          <w:b w:val="0"/>
        </w:rPr>
      </w:r>
    </w:p>
    <w:p>
      <w:pPr>
        <w:spacing w:after="0" w:line="240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420" w:bottom="0" w:left="460" w:right="1680"/>
          <w:cols w:num="2" w:equalWidth="0">
            <w:col w:w="3886" w:space="40"/>
            <w:col w:w="5844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2970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56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7040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297016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453;top:6076;width:8655;height:2785" coordorigin="1453,6076" coordsize="8655,2785">
              <v:shape style="position:absolute;left:1453;top:6076;width:8655;height:2785" coordorigin="1453,6076" coordsize="8655,2785" path="m9961,8861l1600,8861,1577,8859,1516,8834,1472,8787,1453,8723,1453,6223,1455,6200,1480,6139,1527,6095,1591,6076,9961,6076,9984,6078,10045,6102,10089,6150,10107,6214,10108,8714,10106,8737,10081,8798,10034,8842,9970,8861,9961,8861xe" filled="true" fillcolor="#e0eaba" stroked="false">
                <v:path arrowok="t"/>
                <v:fill type="solid"/>
              </v:shape>
            </v:group>
            <v:group style="position:absolute;left:1166;top:1185;width:9214;height:13521" coordorigin="1166,1185" coordsize="9214,13521">
              <v:shape style="position:absolute;left:1166;top:1185;width:9214;height:13521" coordorigin="1166,1185" coordsize="9214,13521" path="m10089,14705l1456,14705,1432,14704,1364,14690,1303,14661,1251,14619,1209,14566,1181,14504,1167,14436,1166,14412,1166,1478,1174,1407,1198,1343,1236,1287,1285,1241,1343,1208,1409,1189,1456,1185,10089,1185,10159,1193,10222,1217,10278,1255,10296,1273,1456,1273,1433,1274,1369,1292,1316,1329,1276,1382,1255,1445,1253,14412,1254,14435,1272,14500,1309,14554,1361,14593,1423,14614,10296,14617,10294,14619,10242,14661,10181,14690,10113,14704,10089,14705xe" filled="true" fillcolor="#96c224" stroked="false">
                <v:path arrowok="t"/>
                <v:fill type="solid"/>
              </v:shape>
              <v:shape style="position:absolute;left:1166;top:1185;width:9214;height:13521" coordorigin="1166,1185" coordsize="9214,13521" path="m10296,14617l10089,14617,10112,14616,10134,14612,10195,14587,10244,14544,10278,14488,10292,14422,10292,1478,10291,1454,10273,1390,10236,1336,10184,1296,10122,1275,1456,1273,10296,1273,10336,1323,10364,1385,10378,1454,10379,1478,10379,14412,10371,14482,10347,14546,10309,14602,10296,14617xe" filled="true" fillcolor="#96c224" stroked="false">
                <v:path arrowok="t"/>
                <v:fill type="solid"/>
              </v:shape>
              <v:shape style="position:absolute;left:7667;top:2326;width:369;height:1314" type="#_x0000_t75" stroked="false">
                <v:imagedata r:id="rId579" o:title=""/>
              </v:shape>
              <v:shape style="position:absolute;left:7667;top:2326;width:369;height:1314" type="#_x0000_t75" stroked="false">
                <v:imagedata r:id="rId579" o:title=""/>
              </v:shape>
              <v:shape style="position:absolute;left:7812;top:2347;width:207;height:292" type="#_x0000_t75" stroked="false">
                <v:imagedata r:id="rId580" o:title=""/>
              </v:shape>
              <v:shape style="position:absolute;left:7678;top:2377;width:122;height:40" type="#_x0000_t75" stroked="false">
                <v:imagedata r:id="rId581" o:title=""/>
              </v:shape>
              <v:shape style="position:absolute;left:7830;top:3281;width:55;height:333" type="#_x0000_t75" stroked="false">
                <v:imagedata r:id="rId582" o:title=""/>
              </v:shape>
            </v:group>
            <v:group style="position:absolute;left:7847;top:3483;width:36;height:113" coordorigin="7847,3483" coordsize="36,113">
              <v:shape style="position:absolute;left:7847;top:3483;width:36;height:113" coordorigin="7847,3483" coordsize="36,113" path="m7859,3596l7856,3592,7848,3575,7847,3554,7847,3544,7849,3524,7854,3504,7863,3483,7874,3486,7877,3492,7882,3511,7883,3532,7881,3558,7878,3577,7871,3591,7866,3595,7859,3596xe" filled="true" fillcolor="#f8f7f7" stroked="false">
                <v:path arrowok="t"/>
                <v:fill type="solid"/>
              </v:shape>
            </v:group>
            <v:group style="position:absolute;left:7858;top:3423;width:20;height:24" coordorigin="7858,3423" coordsize="20,24">
              <v:shape style="position:absolute;left:7858;top:3423;width:20;height:24" coordorigin="7858,3423" coordsize="20,24" path="m7873,3446l7858,3442,7860,3429,7868,3423,7870,3423,7877,3428,7878,3432,7877,3441,7873,3446xe" filled="true" fillcolor="#f8f7f7" stroked="false">
                <v:path arrowok="t"/>
                <v:fill type="solid"/>
              </v:shape>
            </v:group>
            <v:group style="position:absolute;left:7855;top:2360;width:143;height:123" coordorigin="7855,2360" coordsize="143,123">
              <v:shape style="position:absolute;left:7855;top:2360;width:143;height:123" coordorigin="7855,2360" coordsize="143,123" path="m7863,2483l7855,2478,7857,2473,7866,2455,7923,2398,7977,2367,7993,2360,7998,2365,7994,2369,7980,2383,7937,2425,7891,2464,7875,2475,7863,2483xe" filled="true" fillcolor="#f8f7f7" stroked="false">
                <v:path arrowok="t"/>
                <v:fill type="solid"/>
              </v:shape>
            </v:group>
            <v:group style="position:absolute;left:7849;top:2509;width:14;height:28" coordorigin="7849,2509" coordsize="14,28">
              <v:shape style="position:absolute;left:7849;top:2509;width:14;height:28" coordorigin="7849,2509" coordsize="14,28" path="m7854,2537l7849,2537,7851,2526,7862,2509,7863,2510,7860,2529,7858,2532,7854,2537xe" filled="true" fillcolor="#f8f7f7" stroked="false">
                <v:path arrowok="t"/>
                <v:fill type="solid"/>
              </v:shape>
            </v:group>
            <v:group style="position:absolute;left:7722;top:2388;width:30;height:19" coordorigin="7722,2388" coordsize="30,19">
              <v:shape style="position:absolute;left:7722;top:2388;width:30;height:19" coordorigin="7722,2388" coordsize="30,19" path="m7729,2407l7722,2395,7723,2392,7737,2388,7744,2397,7751,2404,7751,2405,7740,2405,7729,2407xe" filled="true" fillcolor="#f8f7f7" stroked="false">
                <v:path arrowok="t"/>
                <v:fill type="solid"/>
              </v:shape>
              <v:shape style="position:absolute;left:2815;top:1844;width:1415;height:237" type="#_x0000_t75" stroked="false">
                <v:imagedata r:id="rId583" o:title=""/>
              </v:shape>
              <v:shape style="position:absolute;left:3167;top:1923;width:125;height:64" type="#_x0000_t75" stroked="false">
                <v:imagedata r:id="rId584" o:title=""/>
              </v:shape>
              <v:shape style="position:absolute;left:3460;top:1949;width:264;height:114" type="#_x0000_t75" stroked="false">
                <v:imagedata r:id="rId585" o:title=""/>
              </v:shape>
              <v:shape style="position:absolute;left:3809;top:1949;width:142;height:31" type="#_x0000_t75" stroked="false">
                <v:imagedata r:id="rId586" o:title=""/>
              </v:shape>
              <v:shape style="position:absolute;left:4130;top:1915;width:79;height:35" type="#_x0000_t75" stroked="false">
                <v:imagedata r:id="rId587" o:title=""/>
              </v:shape>
              <v:shape style="position:absolute;left:2831;top:1897;width:138;height:103" type="#_x0000_t75" stroked="false">
                <v:imagedata r:id="rId588" o:title=""/>
              </v:shape>
              <v:shape style="position:absolute;left:2830;top:1855;width:1371;height:79" type="#_x0000_t75" stroked="false">
                <v:imagedata r:id="rId589" o:title=""/>
              </v:shape>
            </v:group>
            <v:group style="position:absolute;left:2837;top:1921;width:98;height:75" coordorigin="2837,1921" coordsize="98,75">
              <v:shape style="position:absolute;left:2837;top:1921;width:98;height:75" coordorigin="2837,1921" coordsize="98,75" path="m2914,1996l2863,1962,2837,1925,2841,1921,2849,1926,2866,1934,2886,1942,2905,1947,2924,1955,2930,1958,2934,1966,2934,1979,2932,1984,2923,1994,2914,1996xe" filled="true" fillcolor="#f8f7f7" stroked="false">
                <v:path arrowok="t"/>
                <v:fill type="solid"/>
              </v:shape>
            </v:group>
            <v:group style="position:absolute;left:3191;top:1943;width:54;height:31" coordorigin="3191,1943" coordsize="54,31">
              <v:shape style="position:absolute;left:3191;top:1943;width:54;height:31" coordorigin="3191,1943" coordsize="54,31" path="m3230,1973l3223,1973,3207,1963,3201,1957,3191,1948,3195,1943,3207,1946,3216,1947,3233,1950,3237,1954,3245,1964,3242,1968,3230,1973xe" filled="true" fillcolor="#f8f7f7" stroked="false">
                <v:path arrowok="t"/>
                <v:fill type="solid"/>
              </v:shape>
            </v:group>
            <v:group style="position:absolute;left:3250;top:1964;width:22;height:22" coordorigin="3250,1964" coordsize="22,22">
              <v:shape style="position:absolute;left:3250;top:1964;width:22;height:22" coordorigin="3250,1964" coordsize="22,22" path="m3250,1985l3250,1964,3271,1969,3271,1980,3250,1985xe" filled="true" fillcolor="#f8f7f7" stroked="false">
                <v:path arrowok="t"/>
                <v:fill type="solid"/>
              </v:shape>
            </v:group>
            <v:group style="position:absolute;left:3485;top:1981;width:105;height:61" coordorigin="3485,1981" coordsize="105,61">
              <v:shape style="position:absolute;left:3485;top:1981;width:105;height:61" coordorigin="3485,1981" coordsize="105,61" path="m3568,2042l3500,2004,3485,1987,3494,1981,3552,2006,3589,2032,3589,2041,3568,2042xe" filled="true" fillcolor="#f8f7f7" stroked="false">
                <v:path arrowok="t"/>
                <v:fill type="solid"/>
              </v:shape>
            </v:group>
            <v:group style="position:absolute;left:3614;top:2046;width:19;height:8" coordorigin="3614,2046" coordsize="19,8">
              <v:shape style="position:absolute;left:3614;top:2046;width:19;height:8" coordorigin="3614,2046" coordsize="19,8" path="m3632,2053l3614,2050,3615,2046,3633,2047,3632,2053xe" filled="true" fillcolor="#f8f7f7" stroked="false">
                <v:path arrowok="t"/>
                <v:fill type="solid"/>
              </v:shape>
            </v:group>
            <v:group style="position:absolute;left:3855;top:1955;width:69;height:30" coordorigin="3855,1955" coordsize="69,30">
              <v:shape style="position:absolute;left:3855;top:1955;width:69;height:30" coordorigin="3855,1955" coordsize="69,30" path="m3913,1984l3903,1981,3885,1979,3875,1976,3855,1970,3859,1955,3878,1961,3888,1963,3906,1966,3915,1966,3924,1973,3922,1977,3913,1984xe" filled="true" fillcolor="#f8f7f7" stroked="false">
                <v:path arrowok="t"/>
                <v:fill type="solid"/>
              </v:shape>
              <v:shape style="position:absolute;left:3855;top:1955;width:69;height:30" coordorigin="3855,1955" coordsize="69,30" path="m3915,1966l3906,1966,3914,1965,3915,1966xe" filled="true" fillcolor="#f8f7f7" stroked="false">
                <v:path arrowok="t"/>
                <v:fill type="solid"/>
              </v:shape>
            </v:group>
            <v:group style="position:absolute;left:4140;top:1925;width:28;height:18" coordorigin="4140,1925" coordsize="28,18">
              <v:shape style="position:absolute;left:4140;top:1925;width:28;height:18" coordorigin="4140,1925" coordsize="28,18" path="m4162,1943l4142,1941,4140,1931,4161,1925,4165,1927,4167,1930,4167,1931,4168,1932,4168,1936,4166,1941,4162,1943xe" filled="true" fillcolor="#f8f7f7" stroked="false">
                <v:path arrowok="t"/>
                <v:fill type="solid"/>
              </v:shape>
            </v:group>
            <v:group style="position:absolute;left:3054;top:1865;width:229;height:37" coordorigin="3054,1865" coordsize="229,37">
              <v:shape style="position:absolute;left:3054;top:1865;width:229;height:37" coordorigin="3054,1865" coordsize="229,37" path="m3056,1902l3122,1874,3201,1865,3221,1865,3241,1865,3261,1867,3281,1868,3283,1869,3283,1871,3258,1871,3238,1871,3159,1879,3080,1896,3056,1902xe" filled="true" fillcolor="#f8f7f7" stroked="false">
                <v:path arrowok="t"/>
                <v:fill type="solid"/>
              </v:shape>
              <v:shape style="position:absolute;left:3054;top:1865;width:229;height:37" coordorigin="3054,1865" coordsize="229,37" path="m3283,1871l3278,1871,3258,1871,3283,1871,3283,1871xe" filled="true" fillcolor="#f8f7f7" stroked="false">
                <v:path arrowok="t"/>
                <v:fill type="solid"/>
              </v:shape>
            </v:group>
            <v:group style="position:absolute;left:3614;top:1895;width:13;height:2" coordorigin="3614,1895" coordsize="13,2">
              <v:shape style="position:absolute;left:3614;top:1895;width:13;height:2" coordorigin="3614,1895" coordsize="13,2" path="m3614,1896l3620,1896,3626,1895,3626,1896,3614,1896xe" filled="true" fillcolor="#f8f7f7" stroked="false">
                <v:path arrowok="t"/>
                <v:fill type="solid"/>
              </v:shape>
            </v:group>
            <v:group style="position:absolute;left:3551;top:1893;width:43;height:5" coordorigin="3551,1893" coordsize="43,5">
              <v:shape style="position:absolute;left:3551;top:1893;width:43;height:5" coordorigin="3551,1893" coordsize="43,5" path="m3574,1898l3554,1897,3551,1897,3551,1893,3579,1896,3593,1897,3574,1898xe" filled="true" fillcolor="#f8f7f7" stroked="false">
                <v:path arrowok="t"/>
                <v:fill type="solid"/>
              </v:shape>
            </v:group>
            <v:group style="position:absolute;left:3767;top:1879;width:66;height:13" coordorigin="3767,1879" coordsize="66,13">
              <v:shape style="position:absolute;left:3767;top:1879;width:66;height:13" coordorigin="3767,1879" coordsize="66,13" path="m3810,1892l3791,1891,3782,1890,3767,1890,3767,1882,3783,1880,3793,1879,3812,1881,3821,1883,3832,1886,3832,1890,3820,1891,3810,1892xe" filled="true" fillcolor="#f8f7f7" stroked="false">
                <v:path arrowok="t"/>
                <v:fill type="solid"/>
              </v:shape>
              <v:shape style="position:absolute;left:9824;top:992;width:746;height:748" type="#_x0000_t75" stroked="false">
                <v:imagedata r:id="rId590" o:title=""/>
              </v:shape>
              <v:shape style="position:absolute;left:4988;top:2379;width:1971;height:602" type="#_x0000_t75" stroked="false">
                <v:imagedata r:id="rId591" o:title=""/>
              </v:shape>
              <v:shape style="position:absolute;left:5019;top:2391;width:1921;height:64" type="#_x0000_t75" stroked="false">
                <v:imagedata r:id="rId592" o:title=""/>
              </v:shape>
              <v:shape style="position:absolute;left:5023;top:2466;width:71;height:149" type="#_x0000_t75" stroked="false">
                <v:imagedata r:id="rId593" o:title=""/>
              </v:shape>
              <v:shape style="position:absolute;left:5656;top:2440;width:69;height:53" type="#_x0000_t75" stroked="false">
                <v:imagedata r:id="rId594" o:title=""/>
              </v:shape>
              <v:shape style="position:absolute;left:5926;top:2471;width:39;height:307" type="#_x0000_t75" stroked="false">
                <v:imagedata r:id="rId595" o:title=""/>
              </v:shape>
              <v:shape style="position:absolute;left:6058;top:2472;width:80;height:82" type="#_x0000_t75" stroked="false">
                <v:imagedata r:id="rId596" o:title=""/>
              </v:shape>
              <v:shape style="position:absolute;left:6586;top:2467;width:56;height:336" type="#_x0000_t75" stroked="false">
                <v:imagedata r:id="rId597" o:title=""/>
              </v:shape>
              <v:shape style="position:absolute;left:6709;top:2496;width:60;height:470" type="#_x0000_t75" stroked="false">
                <v:imagedata r:id="rId598" o:title=""/>
              </v:shape>
              <v:shape style="position:absolute;left:6861;top:2513;width:39;height:133" type="#_x0000_t75" stroked="false">
                <v:imagedata r:id="rId599" o:title=""/>
              </v:shape>
              <v:shape style="position:absolute;left:6350;top:2451;width:103;height:99" type="#_x0000_t75" stroked="false">
                <v:imagedata r:id="rId600" o:title=""/>
              </v:shape>
              <v:shape style="position:absolute;left:5802;top:2485;width:64;height:426" type="#_x0000_t75" stroked="false">
                <v:imagedata r:id="rId601" o:title=""/>
              </v:shape>
              <v:shape style="position:absolute;left:5302;top:2479;width:189;height:64" type="#_x0000_t75" stroked="false">
                <v:imagedata r:id="rId602" o:title=""/>
              </v:shape>
              <v:shape style="position:absolute;left:5129;top:2488;width:86;height:414" type="#_x0000_t75" stroked="false">
                <v:imagedata r:id="rId603" o:title=""/>
              </v:shape>
            </v:group>
            <v:group style="position:absolute;left:5056;top:2588;width:24;height:29" coordorigin="5056,2588" coordsize="24,29">
              <v:shape style="position:absolute;left:5056;top:2588;width:24;height:29" coordorigin="5056,2588" coordsize="24,29" path="m5069,2617l5058,2609,5056,2600,5063,2588,5076,2595,5079,2603,5080,2607,5069,2617xe" filled="true" fillcolor="#f8f7f7" stroked="false">
                <v:path arrowok="t"/>
                <v:fill type="solid"/>
              </v:shape>
            </v:group>
            <v:group style="position:absolute;left:5024;top:2457;width:11;height:6" coordorigin="5024,2457" coordsize="11,6">
              <v:shape style="position:absolute;left:5024;top:2457;width:11;height:6" coordorigin="5024,2457" coordsize="11,6" path="m5034,2462l5024,2459,5025,2457,5034,2462,5034,2462xe" filled="true" fillcolor="#f8f7f7" stroked="false">
                <v:path arrowok="t"/>
                <v:fill type="solid"/>
              </v:shape>
            </v:group>
            <v:group style="position:absolute;left:5056;top:2481;width:24;height:57" coordorigin="5056,2481" coordsize="24,57">
              <v:shape style="position:absolute;left:5056;top:2481;width:24;height:57" coordorigin="5056,2481" coordsize="24,57" path="m5069,2537l5062,2531,5064,2521,5062,2503,5061,2492,5056,2482,5057,2481,5063,2492,5070,2500,5075,2519,5079,2530,5071,2537,5069,2537xe" filled="true" fillcolor="#f8f7f7" stroked="false">
                <v:path arrowok="t"/>
                <v:fill type="solid"/>
              </v:shape>
            </v:group>
            <v:group style="position:absolute;left:5166;top:2847;width:34;height:54" coordorigin="5166,2847" coordsize="34,54">
              <v:shape style="position:absolute;left:5166;top:2847;width:34;height:54" coordorigin="5166,2847" coordsize="34,54" path="m5190,2900l5176,2894,5167,2871,5167,2867,5168,2858,5167,2854,5166,2848,5169,2847,5171,2854,5173,2859,5180,2864,5188,2875,5194,2880,5200,2895,5190,2900xe" filled="true" fillcolor="#f8f7f7" stroked="false">
                <v:path arrowok="t"/>
                <v:fill type="solid"/>
              </v:shape>
            </v:group>
            <v:group style="position:absolute;left:5143;top:2499;width:29;height:51" coordorigin="5143,2499" coordsize="29,51">
              <v:shape style="position:absolute;left:5143;top:2499;width:29;height:51" coordorigin="5143,2499" coordsize="29,51" path="m5164,2550l5160,2543,5159,2539,5155,2530,5152,2527,5147,2515,5143,2510,5145,2500,5146,2499,5157,2500,5161,2508,5169,2525,5171,2538,5168,2549,5164,2550xe" filled="true" fillcolor="#f8f7f7" stroked="false">
                <v:path arrowok="t"/>
                <v:fill type="solid"/>
              </v:shape>
            </v:group>
            <v:group style="position:absolute;left:5159;top:2695;width:12;height:22" coordorigin="5159,2695" coordsize="12,22">
              <v:shape style="position:absolute;left:5159;top:2695;width:12;height:22" coordorigin="5159,2695" coordsize="12,22" path="m5166,2717l5164,2717,5161,2713,5160,2711,5159,2705,5160,2701,5162,2695,5168,2695,5169,2701,5170,2705,5170,2711,5168,2713,5166,2717xe" filled="true" fillcolor="#f8f7f7" stroked="false">
                <v:path arrowok="t"/>
                <v:fill type="solid"/>
              </v:shape>
            </v:group>
            <v:group style="position:absolute;left:5157;top:2730;width:13;height:103" coordorigin="5157,2730" coordsize="13,103">
              <v:shape style="position:absolute;left:5157;top:2730;width:13;height:103" coordorigin="5157,2730" coordsize="13,103" path="m5162,2832l5157,2810,5157,2790,5158,2770,5161,2750,5163,2730,5164,2730,5164,2747,5165,2767,5168,2787,5170,2807,5169,2826,5169,2831,5162,2832xe" filled="true" fillcolor="#f8f7f7" stroked="false">
                <v:path arrowok="t"/>
                <v:fill type="solid"/>
              </v:shape>
            </v:group>
            <v:group style="position:absolute;left:5275;top:2486;width:146;height:62" coordorigin="5275,2486" coordsize="146,62">
              <v:shape style="position:absolute;left:5275;top:2486;width:146;height:62" coordorigin="5275,2486" coordsize="146,62" path="m5403,2548l5387,2543,5350,2523,5315,2503,5297,2495,5278,2490,5275,2490,5276,2486,5355,2510,5372,2521,5390,2529,5404,2532,5412,2532,5421,2541,5419,2545,5403,2548xe" filled="true" fillcolor="#f8f7f7" stroked="false">
                <v:path arrowok="t"/>
                <v:fill type="solid"/>
              </v:shape>
              <v:shape style="position:absolute;left:5275;top:2486;width:146;height:62" coordorigin="5275,2486" coordsize="146,62" path="m5412,2532l5404,2532,5408,2529,5412,2532xe" filled="true" fillcolor="#f8f7f7" stroked="false">
                <v:path arrowok="t"/>
                <v:fill type="solid"/>
              </v:shape>
            </v:group>
            <v:group style="position:absolute;left:5235;top:2477;width:19;height:12" coordorigin="5235,2477" coordsize="19,12">
              <v:shape style="position:absolute;left:5235;top:2477;width:19;height:12" coordorigin="5235,2477" coordsize="19,12" path="m5251,2488l5235,2485,5237,2477,5253,2482,5251,2488xe" filled="true" fillcolor="#f8f7f7" stroked="false">
                <v:path arrowok="t"/>
                <v:fill type="solid"/>
              </v:shape>
            </v:group>
            <v:group style="position:absolute;left:5650;top:2453;width:50;height:33" coordorigin="5650,2453" coordsize="50,33">
              <v:shape style="position:absolute;left:5650;top:2453;width:50;height:33" coordorigin="5650,2453" coordsize="50,33" path="m5678,2486l5663,2473,5650,2456,5650,2455,5651,2453,5659,2459,5666,2464,5699,2484,5678,2486xe" filled="true" fillcolor="#f8f7f7" stroked="false">
                <v:path arrowok="t"/>
                <v:fill type="solid"/>
              </v:shape>
            </v:group>
            <v:group style="position:absolute;left:5823;top:2878;width:27;height:31" coordorigin="5823,2878" coordsize="27,31">
              <v:shape style="position:absolute;left:5823;top:2878;width:27;height:31" coordorigin="5823,2878" coordsize="27,31" path="m5833,2909l5823,2903,5823,2884,5832,2878,5849,2888,5849,2900,5833,2909xe" filled="true" fillcolor="#f8f7f7" stroked="false">
                <v:path arrowok="t"/>
                <v:fill type="solid"/>
              </v:shape>
            </v:group>
            <v:group style="position:absolute;left:5810;top:2494;width:9;height:16" coordorigin="5810,2494" coordsize="9,16">
              <v:shape style="position:absolute;left:5810;top:2494;width:9;height:16" coordorigin="5810,2494" coordsize="9,16" path="m5816,2510l5810,2495,5814,2494,5819,2509,5816,2510xe" filled="true" fillcolor="#f8f7f7" stroked="false">
                <v:path arrowok="t"/>
                <v:fill type="solid"/>
              </v:shape>
            </v:group>
            <v:group style="position:absolute;left:5839;top:2529;width:2;height:333" coordorigin="5839,2529" coordsize="2,333">
              <v:shape style="position:absolute;left:5839;top:2529;width:2;height:333" coordorigin="5839,2529" coordsize="0,333" path="m5839,2529l5839,2861e" filled="false" stroked="true" strokeweight="1.455342pt" strokecolor="#f8f7f7">
                <v:path arrowok="t"/>
              </v:shape>
            </v:group>
            <v:group style="position:absolute;left:5941;top:2509;width:3;height:7" coordorigin="5941,2509" coordsize="3,7">
              <v:shape style="position:absolute;left:5941;top:2509;width:3;height:7" coordorigin="5941,2509" coordsize="3,7" path="m5941,2512l5944,2512e" filled="false" stroked="true" strokeweight=".432919pt" strokecolor="#f8f7f7">
                <v:path arrowok="t"/>
              </v:shape>
            </v:group>
            <v:group style="position:absolute;left:5941;top:2590;width:2;height:29" coordorigin="5941,2590" coordsize="2,29">
              <v:shape style="position:absolute;left:5941;top:2590;width:2;height:29" coordorigin="5941,2590" coordsize="2,29" path="m5941,2604l5943,2604e" filled="false" stroked="true" strokeweight="1.510368pt" strokecolor="#f8f7f7">
                <v:path arrowok="t"/>
              </v:shape>
            </v:group>
            <v:group style="position:absolute;left:5942;top:2566;width:2;height:11" coordorigin="5942,2566" coordsize="2,11">
              <v:shape style="position:absolute;left:5942;top:2566;width:2;height:11" coordorigin="5942,2566" coordsize="2,11" path="m5943,2577l5943,2570,5942,2566,5944,2566,5943,2570,5943,2577xe" filled="true" fillcolor="#f8f7f7" stroked="false">
                <v:path arrowok="t"/>
                <v:fill type="solid"/>
              </v:shape>
            </v:group>
            <v:group style="position:absolute;left:5943;top:2577;width:2;height:14" coordorigin="5943,2577" coordsize="2,14">
              <v:shape style="position:absolute;left:5943;top:2577;width:2;height:14" coordorigin="5943,2577" coordsize="1,14" path="m5943,2583l5943,2583e" filled="false" stroked="true" strokeweight=".767568pt" strokecolor="#f8f7f7">
                <v:path arrowok="t"/>
              </v:shape>
            </v:group>
            <v:group style="position:absolute;left:5928;top:2649;width:21;height:137" coordorigin="5928,2649" coordsize="21,137">
              <v:shape style="position:absolute;left:5928;top:2649;width:21;height:137" coordorigin="5928,2649" coordsize="21,137" path="m5943,2786l5936,2775,5930,2757,5928,2740,5930,2722,5934,2705,5938,2687,5940,2669,5939,2650,5939,2649,5940,2649,5942,2663,5942,2682,5939,2721,5939,2740,5941,2759,5947,2777,5949,2782,5943,2786xe" filled="true" fillcolor="#f8f7f7" stroked="false">
                <v:path arrowok="t"/>
                <v:fill type="solid"/>
              </v:shape>
            </v:group>
            <v:group style="position:absolute;left:5914;top:2466;width:23;height:28" coordorigin="5914,2466" coordsize="23,28">
              <v:shape style="position:absolute;left:5914;top:2466;width:23;height:28" coordorigin="5914,2466" coordsize="23,28" path="m5933,2494l5929,2486,5926,2482,5920,2477,5917,2476,5915,2473,5915,2471,5914,2469,5914,2468,5937,2492,5933,2494xe" filled="true" fillcolor="#f8f7f7" stroked="false">
                <v:path arrowok="t"/>
                <v:fill type="solid"/>
              </v:shape>
            </v:group>
            <v:group style="position:absolute;left:6080;top:2486;width:2;height:2" coordorigin="6080,2486" coordsize="2,2">
              <v:shape style="position:absolute;left:6080;top:2486;width:2;height:2" coordorigin="6080,2486" coordsize="2,2" path="m6080,2486l6082,2486e" filled="false" stroked="true" strokeweight=".158801pt" strokecolor="#f8f7f7">
                <v:path arrowok="t"/>
              </v:shape>
            </v:group>
            <v:group style="position:absolute;left:6030;top:2478;width:38;height:28" coordorigin="6030,2478" coordsize="38,28">
              <v:shape style="position:absolute;left:6030;top:2478;width:38;height:28" coordorigin="6030,2478" coordsize="38,28" path="m6066,2505l6060,2499,6054,2495,6043,2487,6038,2483,6030,2480,6030,2478,6067,2504,6066,2505xe" filled="true" fillcolor="#f8f7f7" stroked="false">
                <v:path arrowok="t"/>
                <v:fill type="solid"/>
              </v:shape>
            </v:group>
            <v:group style="position:absolute;left:6081;top:2521;width:35;height:30" coordorigin="6081,2521" coordsize="35,30">
              <v:shape style="position:absolute;left:6081;top:2521;width:35;height:30" coordorigin="6081,2521" coordsize="35,30" path="m6102,2550l6092,2545,6087,2542,6083,2534,6083,2530,6081,2524,6083,2522,6089,2522,6093,2521,6102,2522,6106,2526,6115,2533,6115,2540,6108,2549,6102,2550xe" filled="true" fillcolor="#f8f7f7" stroked="false">
                <v:path arrowok="t"/>
                <v:fill type="solid"/>
              </v:shape>
            </v:group>
            <v:group style="position:absolute;left:6342;top:2456;width:34;height:36" coordorigin="6342,2456" coordsize="34,36">
              <v:shape style="position:absolute;left:6342;top:2456;width:34;height:36" coordorigin="6342,2456" coordsize="34,36" path="m6372,2492l6367,2485,6362,2479,6357,2475,6355,2473,6352,2471,6347,2466,6345,2464,6342,2459,6343,2456,6349,2457,6353,2457,6360,2460,6371,2473,6373,2480,6375,2491,6372,2492xe" filled="true" fillcolor="#f8f7f7" stroked="false">
                <v:path arrowok="t"/>
                <v:fill type="solid"/>
              </v:shape>
            </v:group>
            <v:group style="position:absolute;left:6386;top:2508;width:50;height:37" coordorigin="6386,2508" coordsize="50,37">
              <v:shape style="position:absolute;left:6386;top:2508;width:50;height:37" coordorigin="6386,2508" coordsize="50,37" path="m6433,2544l6413,2541,6399,2526,6386,2510,6386,2509,6387,2508,6394,2517,6411,2525,6429,2530,6436,2534,6433,2544xe" filled="true" fillcolor="#f8f7f7" stroked="false">
                <v:path arrowok="t"/>
                <v:fill type="solid"/>
              </v:shape>
            </v:group>
            <v:group style="position:absolute;left:6556;top:2491;width:31;height:15" coordorigin="6556,2491" coordsize="31,15">
              <v:shape style="position:absolute;left:6556;top:2491;width:31;height:15" coordorigin="6556,2491" coordsize="31,15" path="m6556,2493l6556,2491,6560,2492,6556,2493xe" filled="true" fillcolor="#f8f7f7" stroked="false">
                <v:path arrowok="t"/>
                <v:fill type="solid"/>
              </v:shape>
              <v:shape style="position:absolute;left:6556;top:2491;width:31;height:15" coordorigin="6556,2491" coordsize="31,15" path="m6563,2493l6560,2492,6562,2492,6564,2493,6563,2493xe" filled="true" fillcolor="#f8f7f7" stroked="false">
                <v:path arrowok="t"/>
                <v:fill type="solid"/>
              </v:shape>
              <v:shape style="position:absolute;left:6556;top:2491;width:31;height:15" coordorigin="6556,2491" coordsize="31,15" path="m6584,2506l6579,2503,6576,2500,6568,2495,6564,2493,6569,2493,6578,2497,6583,2498,6587,2504,6584,2506xe" filled="true" fillcolor="#f8f7f7" stroked="false">
                <v:path arrowok="t"/>
                <v:fill type="solid"/>
              </v:shape>
            </v:group>
            <v:group style="position:absolute;left:6611;top:2524;width:2;height:281" coordorigin="6611,2524" coordsize="2,281">
              <v:shape style="position:absolute;left:6611;top:2524;width:2;height:281" coordorigin="6611,2524" coordsize="0,281" path="m6611,2524l6611,2804e" filled="false" stroked="true" strokeweight="1.20923pt" strokecolor="#f8f7f7">
                <v:path arrowok="t"/>
              </v:shape>
            </v:group>
            <v:group style="position:absolute;left:6716;top:2893;width:38;height:70" coordorigin="6716,2893" coordsize="38,70">
              <v:shape style="position:absolute;left:6716;top:2893;width:38;height:70" coordorigin="6716,2893" coordsize="38,70" path="m6749,2963l6724,2960,6719,2946,6716,2925,6717,2918,6721,2901,6722,2900,6730,2893,6731,2893,6734,2901,6734,2901,6734,2913,6733,2919,6737,2934,6746,2935,6753,2951,6749,2963xe" filled="true" fillcolor="#f8f7f7" stroked="false">
                <v:path arrowok="t"/>
                <v:fill type="solid"/>
              </v:shape>
              <v:shape style="position:absolute;left:6716;top:2893;width:38;height:70" coordorigin="6716,2893" coordsize="38,70" path="m6734,2901l6734,2901,6734,2900,6734,2901xe" filled="true" fillcolor="#f8f7f7" stroked="false">
                <v:path arrowok="t"/>
                <v:fill type="solid"/>
              </v:shape>
            </v:group>
            <v:group style="position:absolute;left:6680;top:2504;width:15;height:5" coordorigin="6680,2504" coordsize="15,5">
              <v:shape style="position:absolute;left:6680;top:2504;width:15;height:5" coordorigin="6680,2504" coordsize="15,5" path="m6693,2509l6680,2506,6680,2504,6694,2507,6693,2509xe" filled="true" fillcolor="#f8f7f7" stroked="false">
                <v:path arrowok="t"/>
                <v:fill type="solid"/>
              </v:shape>
            </v:group>
            <v:group style="position:absolute;left:6752;top:2710;width:2;height:60" coordorigin="6752,2710" coordsize="2,60">
              <v:shape style="position:absolute;left:6752;top:2710;width:2;height:60" coordorigin="6752,2710" coordsize="1,60" path="m6752,2739l6753,2739e" filled="false" stroked="true" strokeweight="3.088461pt" strokecolor="#f8f7f7">
                <v:path arrowok="t"/>
              </v:shape>
            </v:group>
            <v:group style="position:absolute;left:6733;top:2578;width:19;height:122" coordorigin="6733,2578" coordsize="19,122">
              <v:shape style="position:absolute;left:6733;top:2578;width:19;height:122" coordorigin="6733,2578" coordsize="19,122" path="m6751,2700l6745,2639,6733,2579,6736,2578,6747,2644,6751,2682,6751,2700xe" filled="true" fillcolor="#f8f7f7" stroked="false">
                <v:path arrowok="t"/>
                <v:fill type="solid"/>
              </v:shape>
            </v:group>
            <v:group style="position:absolute;left:6749;top:2785;width:3;height:25" coordorigin="6749,2785" coordsize="3,25">
              <v:shape style="position:absolute;left:6749;top:2785;width:3;height:25" coordorigin="6749,2785" coordsize="3,25" path="m6749,2797l6751,2797e" filled="false" stroked="true" strokeweight="1.325316pt" strokecolor="#f8f7f7">
                <v:path arrowok="t"/>
              </v:shape>
            </v:group>
            <v:group style="position:absolute;left:6734;top:2831;width:20;height:53" coordorigin="6734,2831" coordsize="20,53">
              <v:shape style="position:absolute;left:6734;top:2831;width:20;height:53" coordorigin="6734,2831" coordsize="20,53" path="m6743,2884l6740,2883,6734,2874,6736,2865,6737,2848,6743,2841,6746,2831,6749,2831,6750,2842,6754,2850,6751,2867,6752,2876,6743,2884xe" filled="true" fillcolor="#f8f7f7" stroked="false">
                <v:path arrowok="t"/>
                <v:fill type="solid"/>
              </v:shape>
            </v:group>
            <v:group style="position:absolute;left:6874;top:2617;width:19;height:32" coordorigin="6874,2617" coordsize="19,32">
              <v:shape style="position:absolute;left:6874;top:2617;width:19;height:32" coordorigin="6874,2617" coordsize="19,32" path="m6879,2649l6874,2637,6874,2625,6874,2622,6876,2617,6879,2617,6883,2620,6884,2623,6889,2629,6891,2632,6892,2645,6879,2649xe" filled="true" fillcolor="#f8f7f7" stroked="false">
                <v:path arrowok="t"/>
                <v:fill type="solid"/>
              </v:shape>
            </v:group>
            <v:group style="position:absolute;left:6825;top:2475;width:53;height:76" coordorigin="6825,2475" coordsize="53,76">
              <v:shape style="position:absolute;left:6825;top:2475;width:53;height:76" coordorigin="6825,2475" coordsize="53,76" path="m6875,2550l6832,2489,6825,2487,6828,2475,6873,2527,6877,2550,6875,2550xe" filled="true" fillcolor="#f8f7f7" stroked="false">
                <v:path arrowok="t"/>
                <v:fill type="solid"/>
              </v:shape>
            </v:group>
            <v:group style="position:absolute;left:5400;top:2403;width:64;height:4" coordorigin="5400,2403" coordsize="64,4">
              <v:shape style="position:absolute;left:5400;top:2403;width:64;height:4" coordorigin="5400,2403" coordsize="64,4" path="m5400,2404l5464,2404e" filled="false" stroked="true" strokeweight=".258103pt" strokecolor="#f8f7f7">
                <v:path arrowok="t"/>
              </v:shape>
            </v:group>
            <v:group style="position:absolute;left:5831;top:2407;width:6;height:2" coordorigin="5831,2407" coordsize="6,2">
              <v:shape style="position:absolute;left:5831;top:2407;width:6;height:2" coordorigin="5831,2407" coordsize="6,2" path="m5831,2409l5831,2407,5834,2408,5837,2408,5834,2408,5831,2409xe" filled="true" fillcolor="#f8f7f7" stroked="false">
                <v:path arrowok="t"/>
                <v:fill type="solid"/>
              </v:shape>
            </v:group>
            <v:group style="position:absolute;left:5846;top:2408;width:11;height:2" coordorigin="5846,2408" coordsize="11,2">
              <v:shape style="position:absolute;left:5846;top:2408;width:11;height:2" coordorigin="5846,2408" coordsize="11,2" path="m5856,2409l5852,2409,5849,2408,5846,2408,5849,2408,5852,2408,5856,2408,5856,2409xe" filled="true" fillcolor="#f8f7f7" stroked="false">
                <v:path arrowok="t"/>
                <v:fill type="solid"/>
              </v:shape>
            </v:group>
            <v:group style="position:absolute;left:5837;top:2408;width:10;height:2" coordorigin="5837,2408" coordsize="10,2">
              <v:shape style="position:absolute;left:5837;top:2408;width:10;height:2" coordorigin="5837,2408" coordsize="10,1" path="m5837,2408l5846,2408e" filled="false" stroked="true" strokeweight=".124212pt" strokecolor="#f8f7f7">
                <v:path arrowok="t"/>
              </v:shape>
            </v:group>
            <v:group style="position:absolute;left:6304;top:2418;width:16;height:5" coordorigin="6304,2418" coordsize="16,5">
              <v:shape style="position:absolute;left:6304;top:2418;width:16;height:5" coordorigin="6304,2418" coordsize="16,5" path="m6304,2420l6319,2420e" filled="false" stroked="true" strokeweight=".318776pt" strokecolor="#f8f7f7">
                <v:path arrowok="t"/>
              </v:shape>
            </v:group>
            <v:group style="position:absolute;left:6669;top:2421;width:141;height:17" coordorigin="6669,2421" coordsize="141,17">
              <v:shape style="position:absolute;left:6669;top:2421;width:141;height:17" coordorigin="6669,2421" coordsize="141,17" path="m6716,2438l6671,2438,6669,2430,6688,2427,6708,2424,6727,2422,6769,2421,6789,2422,6807,2427,6810,2428,6809,2432,6797,2436,6779,2437,6736,2438,6716,2438xe" filled="true" fillcolor="#f8f7f7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7"/>
          <w:szCs w:val="27"/>
        </w:rPr>
      </w:pPr>
    </w:p>
    <w:p>
      <w:pPr>
        <w:spacing w:before="53"/>
        <w:ind w:left="1239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b/>
          <w:spacing w:val="-2"/>
          <w:sz w:val="29"/>
        </w:rPr>
        <w:t>F</w:t>
      </w:r>
      <w:r>
        <w:rPr>
          <w:rFonts w:ascii="Lucida Sans" w:hAnsi="Lucida Sans"/>
          <w:b/>
          <w:spacing w:val="-3"/>
          <w:sz w:val="29"/>
        </w:rPr>
        <w:t>ramgangsmåt</w:t>
      </w:r>
      <w:r>
        <w:rPr>
          <w:rFonts w:ascii="Lucida Sans" w:hAnsi="Lucida Sans"/>
          <w:b/>
          <w:spacing w:val="-2"/>
          <w:sz w:val="29"/>
        </w:rPr>
        <w:t>e</w:t>
      </w:r>
      <w:r>
        <w:rPr>
          <w:rFonts w:ascii="Lucida Sans" w:hAnsi="Lucida Sans"/>
          <w:sz w:val="29"/>
        </w:rPr>
      </w:r>
    </w:p>
    <w:p>
      <w:pPr>
        <w:numPr>
          <w:ilvl w:val="0"/>
          <w:numId w:val="42"/>
        </w:numPr>
        <w:tabs>
          <w:tab w:pos="1543" w:val="left" w:leader="none"/>
        </w:tabs>
        <w:spacing w:line="252" w:lineRule="auto" w:before="179"/>
        <w:ind w:left="1542" w:right="1051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5"/>
          <w:w w:val="105"/>
          <w:sz w:val="24"/>
        </w:rPr>
        <w:t>Ta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hanskene.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</w:t>
      </w:r>
      <w:r>
        <w:rPr>
          <w:rFonts w:ascii="Arial" w:hAnsi="Arial"/>
          <w:spacing w:val="-2"/>
          <w:w w:val="105"/>
          <w:sz w:val="24"/>
        </w:rPr>
        <w:t>yll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kopp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A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</w:t>
      </w:r>
      <w:r>
        <w:rPr>
          <w:rFonts w:ascii="Arial" w:hAnsi="Arial"/>
          <w:spacing w:val="-2"/>
          <w:w w:val="105"/>
          <w:sz w:val="24"/>
        </w:rPr>
        <w:t>ann,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be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voksen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tilsette</w:t>
      </w:r>
      <w:r>
        <w:rPr>
          <w:rFonts w:ascii="Arial" w:hAnsi="Arial"/>
          <w:spacing w:val="30"/>
          <w:w w:val="106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skje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glansstivelse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koppen.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Rør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blande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pulveret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</w:t>
      </w:r>
      <w:r>
        <w:rPr>
          <w:rFonts w:ascii="Arial" w:hAnsi="Arial"/>
          <w:spacing w:val="-2"/>
          <w:w w:val="105"/>
          <w:sz w:val="24"/>
        </w:rPr>
        <w:t>ann.</w:t>
      </w:r>
      <w:r>
        <w:rPr>
          <w:rFonts w:ascii="Arial" w:hAnsi="Arial"/>
          <w:sz w:val="24"/>
        </w:rPr>
      </w:r>
    </w:p>
    <w:p>
      <w:pPr>
        <w:numPr>
          <w:ilvl w:val="0"/>
          <w:numId w:val="42"/>
        </w:numPr>
        <w:tabs>
          <w:tab w:pos="1466" w:val="left" w:leader="none"/>
        </w:tabs>
        <w:spacing w:line="252" w:lineRule="auto" w:before="173"/>
        <w:ind w:left="1542" w:right="1397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Tilsett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2,5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cm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5"/>
          <w:w w:val="105"/>
          <w:sz w:val="24"/>
        </w:rPr>
        <w:t>PVA</w:t>
      </w:r>
      <w:r>
        <w:rPr>
          <w:rFonts w:ascii="Arial" w:hAnsi="Arial"/>
          <w:spacing w:val="-4"/>
          <w:w w:val="105"/>
          <w:sz w:val="24"/>
        </w:rPr>
        <w:t>-lim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bunnen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a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kopp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B,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bland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cirk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33"/>
          <w:w w:val="98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tre</w:t>
      </w:r>
      <w:r>
        <w:rPr>
          <w:rFonts w:ascii="Arial" w:hAnsi="Arial"/>
          <w:spacing w:val="-2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spiseskjeer</w:t>
      </w:r>
      <w:r>
        <w:rPr>
          <w:rFonts w:ascii="Arial" w:hAnsi="Arial"/>
          <w:spacing w:val="-3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</w:t>
      </w:r>
      <w:r>
        <w:rPr>
          <w:rFonts w:ascii="Arial" w:hAnsi="Arial"/>
          <w:spacing w:val="-2"/>
          <w:w w:val="105"/>
          <w:sz w:val="24"/>
        </w:rPr>
        <w:t>ann.</w:t>
      </w:r>
      <w:r>
        <w:rPr>
          <w:rFonts w:ascii="Arial" w:hAnsi="Arial"/>
          <w:spacing w:val="-23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Rør</w:t>
      </w:r>
      <w:r>
        <w:rPr>
          <w:rFonts w:ascii="Arial" w:hAnsi="Arial"/>
          <w:spacing w:val="-26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2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2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blande.</w:t>
      </w:r>
      <w:r>
        <w:rPr>
          <w:rFonts w:ascii="Arial" w:hAnsi="Arial"/>
          <w:sz w:val="24"/>
        </w:rPr>
      </w:r>
    </w:p>
    <w:p>
      <w:pPr>
        <w:numPr>
          <w:ilvl w:val="0"/>
          <w:numId w:val="42"/>
        </w:numPr>
        <w:tabs>
          <w:tab w:pos="1469" w:val="left" w:leader="none"/>
        </w:tabs>
        <w:spacing w:before="173"/>
        <w:ind w:left="1468" w:right="0" w:hanging="22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Tilsett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noen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dråper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gr</w:t>
      </w:r>
      <w:r>
        <w:rPr>
          <w:rFonts w:ascii="Arial" w:hAnsi="Arial"/>
          <w:spacing w:val="-3"/>
          <w:w w:val="105"/>
          <w:sz w:val="24"/>
        </w:rPr>
        <w:t>ønn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f</w:t>
      </w:r>
      <w:r>
        <w:rPr>
          <w:rFonts w:ascii="Arial" w:hAnsi="Arial"/>
          <w:spacing w:val="-3"/>
          <w:w w:val="105"/>
          <w:sz w:val="24"/>
        </w:rPr>
        <w:t>ar</w:t>
      </w:r>
      <w:r>
        <w:rPr>
          <w:rFonts w:ascii="Arial" w:hAnsi="Arial"/>
          <w:spacing w:val="-2"/>
          <w:w w:val="105"/>
          <w:sz w:val="24"/>
        </w:rPr>
        <w:t>ge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kopp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r</w:t>
      </w:r>
      <w:r>
        <w:rPr>
          <w:rFonts w:ascii="Arial" w:hAnsi="Arial"/>
          <w:spacing w:val="-4"/>
          <w:w w:val="105"/>
          <w:sz w:val="24"/>
        </w:rPr>
        <w:t>ør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blande.</w:t>
      </w:r>
      <w:r>
        <w:rPr>
          <w:rFonts w:ascii="Arial" w:hAnsi="Arial"/>
          <w:sz w:val="24"/>
        </w:rPr>
      </w:r>
    </w:p>
    <w:p>
      <w:pPr>
        <w:numPr>
          <w:ilvl w:val="0"/>
          <w:numId w:val="42"/>
        </w:numPr>
        <w:tabs>
          <w:tab w:pos="1472" w:val="left" w:leader="none"/>
        </w:tabs>
        <w:spacing w:line="252" w:lineRule="auto" w:before="187"/>
        <w:ind w:left="1542" w:right="466" w:hanging="30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Tilsett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slutt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spiseskje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a</w:t>
      </w:r>
      <w:r>
        <w:rPr>
          <w:rFonts w:ascii="Arial" w:hAnsi="Arial"/>
          <w:spacing w:val="-2"/>
          <w:w w:val="105"/>
          <w:sz w:val="24"/>
        </w:rPr>
        <w:t>v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stivelsesløsningen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(fra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kopp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A)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kopp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B,</w:t>
      </w:r>
      <w:r>
        <w:rPr>
          <w:rFonts w:ascii="Arial" w:hAnsi="Arial"/>
          <w:spacing w:val="47"/>
          <w:w w:val="94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hvordan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det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gr</w:t>
      </w:r>
      <w:r>
        <w:rPr>
          <w:rFonts w:ascii="Arial" w:hAnsi="Arial"/>
          <w:spacing w:val="-2"/>
          <w:w w:val="105"/>
          <w:sz w:val="24"/>
        </w:rPr>
        <w:t>ønne,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slimete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snørr</w:t>
      </w:r>
      <w:r>
        <w:rPr>
          <w:rFonts w:ascii="Arial" w:hAnsi="Arial"/>
          <w:spacing w:val="-2"/>
          <w:w w:val="105"/>
          <w:sz w:val="24"/>
        </w:rPr>
        <w:t>et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danner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seg.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E</w:t>
      </w:r>
      <w:r>
        <w:rPr>
          <w:rFonts w:ascii="Arial" w:hAnsi="Arial"/>
          <w:spacing w:val="-2"/>
          <w:w w:val="105"/>
          <w:sz w:val="24"/>
        </w:rPr>
        <w:t>tter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cirk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z w:val="24"/>
        </w:rPr>
      </w:r>
    </w:p>
    <w:p>
      <w:pPr>
        <w:spacing w:before="0"/>
        <w:ind w:left="154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w w:val="105"/>
          <w:sz w:val="24"/>
        </w:rPr>
        <w:t>30</w:t>
      </w:r>
      <w:r>
        <w:rPr>
          <w:rFonts w:ascii="Arial"/>
          <w:spacing w:val="2"/>
          <w:w w:val="105"/>
          <w:sz w:val="24"/>
        </w:rPr>
        <w:t> </w:t>
      </w:r>
      <w:r>
        <w:rPr>
          <w:rFonts w:ascii="Arial"/>
          <w:w w:val="105"/>
          <w:sz w:val="24"/>
        </w:rPr>
        <w:t>sekunder</w:t>
      </w:r>
      <w:r>
        <w:rPr>
          <w:rFonts w:ascii="Arial"/>
          <w:spacing w:val="-3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k</w:t>
      </w:r>
      <w:r>
        <w:rPr>
          <w:rFonts w:ascii="Arial"/>
          <w:spacing w:val="-2"/>
          <w:w w:val="105"/>
          <w:sz w:val="24"/>
        </w:rPr>
        <w:t>an</w:t>
      </w:r>
      <w:r>
        <w:rPr>
          <w:rFonts w:ascii="Arial"/>
          <w:spacing w:val="3"/>
          <w:w w:val="105"/>
          <w:sz w:val="24"/>
        </w:rPr>
        <w:t> </w:t>
      </w:r>
      <w:r>
        <w:rPr>
          <w:rFonts w:ascii="Arial"/>
          <w:w w:val="105"/>
          <w:sz w:val="24"/>
        </w:rPr>
        <w:t>du</w:t>
      </w:r>
      <w:r>
        <w:rPr>
          <w:rFonts w:ascii="Arial"/>
          <w:spacing w:val="2"/>
          <w:w w:val="105"/>
          <w:sz w:val="24"/>
        </w:rPr>
        <w:t> </w:t>
      </w:r>
      <w:r>
        <w:rPr>
          <w:rFonts w:ascii="Arial"/>
          <w:spacing w:val="-2"/>
          <w:w w:val="105"/>
          <w:sz w:val="24"/>
        </w:rPr>
        <w:t>leke</w:t>
      </w:r>
      <w:r>
        <w:rPr>
          <w:rFonts w:ascii="Arial"/>
          <w:spacing w:val="3"/>
          <w:w w:val="105"/>
          <w:sz w:val="24"/>
        </w:rPr>
        <w:t> </w:t>
      </w:r>
      <w:r>
        <w:rPr>
          <w:rFonts w:ascii="Arial"/>
          <w:w w:val="105"/>
          <w:sz w:val="24"/>
        </w:rPr>
        <w:t>med</w:t>
      </w:r>
      <w:r>
        <w:rPr>
          <w:rFonts w:ascii="Arial"/>
          <w:spacing w:val="3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det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239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b/>
          <w:sz w:val="24"/>
        </w:rPr>
        <w:t>Du</w:t>
      </w:r>
      <w:r>
        <w:rPr>
          <w:rFonts w:ascii="Lucida Sans" w:hAnsi="Lucida Sans"/>
          <w:b/>
          <w:spacing w:val="-51"/>
          <w:sz w:val="24"/>
        </w:rPr>
        <w:t> </w:t>
      </w:r>
      <w:r>
        <w:rPr>
          <w:rFonts w:ascii="Lucida Sans" w:hAnsi="Lucida Sans"/>
          <w:b/>
          <w:spacing w:val="-2"/>
          <w:sz w:val="24"/>
        </w:rPr>
        <w:t>kan</w:t>
      </w:r>
      <w:r>
        <w:rPr>
          <w:rFonts w:ascii="Lucida Sans" w:hAnsi="Lucida Sans"/>
          <w:b/>
          <w:spacing w:val="-50"/>
          <w:sz w:val="24"/>
        </w:rPr>
        <w:t> </w:t>
      </w:r>
      <w:r>
        <w:rPr>
          <w:rFonts w:ascii="Lucida Sans" w:hAnsi="Lucida Sans"/>
          <w:b/>
          <w:spacing w:val="-3"/>
          <w:sz w:val="24"/>
        </w:rPr>
        <w:t>lek</w:t>
      </w:r>
      <w:r>
        <w:rPr>
          <w:rFonts w:ascii="Lucida Sans" w:hAnsi="Lucida Sans"/>
          <w:b/>
          <w:spacing w:val="-2"/>
          <w:sz w:val="24"/>
        </w:rPr>
        <w:t>e</w:t>
      </w:r>
      <w:r>
        <w:rPr>
          <w:rFonts w:ascii="Lucida Sans" w:hAnsi="Lucida Sans"/>
          <w:b/>
          <w:spacing w:val="-50"/>
          <w:sz w:val="24"/>
        </w:rPr>
        <w:t> </w:t>
      </w:r>
      <w:r>
        <w:rPr>
          <w:rFonts w:ascii="Lucida Sans" w:hAnsi="Lucida Sans"/>
          <w:b/>
          <w:sz w:val="24"/>
        </w:rPr>
        <w:t>med</w:t>
      </w:r>
      <w:r>
        <w:rPr>
          <w:rFonts w:ascii="Lucida Sans" w:hAnsi="Lucida Sans"/>
          <w:b/>
          <w:spacing w:val="-50"/>
          <w:sz w:val="24"/>
        </w:rPr>
        <w:t> </w:t>
      </w:r>
      <w:r>
        <w:rPr>
          <w:rFonts w:ascii="Lucida Sans" w:hAnsi="Lucida Sans"/>
          <w:b/>
          <w:spacing w:val="-2"/>
          <w:sz w:val="24"/>
        </w:rPr>
        <w:t>snørr</w:t>
      </w:r>
      <w:r>
        <w:rPr>
          <w:rFonts w:ascii="Lucida Sans" w:hAnsi="Lucida Sans"/>
          <w:b/>
          <w:spacing w:val="-1"/>
          <w:sz w:val="24"/>
        </w:rPr>
        <w:t>e</w:t>
      </w:r>
      <w:r>
        <w:rPr>
          <w:rFonts w:ascii="Lucida Sans" w:hAnsi="Lucida Sans"/>
          <w:b/>
          <w:spacing w:val="-2"/>
          <w:sz w:val="24"/>
        </w:rPr>
        <w:t>t,</w:t>
      </w:r>
      <w:r>
        <w:rPr>
          <w:rFonts w:ascii="Lucida Sans" w:hAnsi="Lucida Sans"/>
          <w:b/>
          <w:spacing w:val="-50"/>
          <w:sz w:val="24"/>
        </w:rPr>
        <w:t> </w:t>
      </w:r>
      <w:r>
        <w:rPr>
          <w:rFonts w:ascii="Lucida Sans" w:hAnsi="Lucida Sans"/>
          <w:b/>
          <w:sz w:val="24"/>
        </w:rPr>
        <w:t>men</w:t>
      </w:r>
      <w:r>
        <w:rPr>
          <w:rFonts w:ascii="Lucida Sans" w:hAnsi="Lucida Sans"/>
          <w:b/>
          <w:spacing w:val="-50"/>
          <w:sz w:val="24"/>
        </w:rPr>
        <w:t> </w:t>
      </w:r>
      <w:r>
        <w:rPr>
          <w:rFonts w:ascii="Lucida Sans" w:hAnsi="Lucida Sans"/>
          <w:b/>
          <w:spacing w:val="-3"/>
          <w:sz w:val="24"/>
        </w:rPr>
        <w:t>ikk</w:t>
      </w:r>
      <w:r>
        <w:rPr>
          <w:rFonts w:ascii="Lucida Sans" w:hAnsi="Lucida Sans"/>
          <w:b/>
          <w:spacing w:val="-2"/>
          <w:sz w:val="24"/>
        </w:rPr>
        <w:t>e</w:t>
      </w:r>
      <w:r>
        <w:rPr>
          <w:rFonts w:ascii="Lucida Sans" w:hAnsi="Lucida Sans"/>
          <w:b/>
          <w:spacing w:val="-50"/>
          <w:sz w:val="24"/>
        </w:rPr>
        <w:t> </w:t>
      </w:r>
      <w:r>
        <w:rPr>
          <w:rFonts w:ascii="Lucida Sans" w:hAnsi="Lucida Sans"/>
          <w:b/>
          <w:sz w:val="24"/>
        </w:rPr>
        <w:t>spise</w:t>
      </w:r>
      <w:r>
        <w:rPr>
          <w:rFonts w:ascii="Lucida Sans" w:hAnsi="Lucida Sans"/>
          <w:b/>
          <w:spacing w:val="-50"/>
          <w:sz w:val="24"/>
        </w:rPr>
        <w:t> </w:t>
      </w:r>
      <w:r>
        <w:rPr>
          <w:rFonts w:ascii="Lucida Sans" w:hAnsi="Lucida Sans"/>
          <w:b/>
          <w:spacing w:val="-1"/>
          <w:sz w:val="24"/>
        </w:rPr>
        <w:t>det!</w:t>
      </w:r>
      <w:r>
        <w:rPr>
          <w:rFonts w:ascii="Lucida Sans" w:hAnsi="Lucida Sans"/>
          <w:sz w:val="24"/>
        </w:rPr>
      </w:r>
    </w:p>
    <w:p>
      <w:pPr>
        <w:spacing w:line="252" w:lineRule="auto" w:before="189"/>
        <w:ind w:left="1239" w:right="46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5"/>
          <w:w w:val="105"/>
          <w:sz w:val="24"/>
        </w:rPr>
        <w:t>Vask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hendene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når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du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ferdig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håndtere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snørr</w:t>
      </w:r>
      <w:r>
        <w:rPr>
          <w:rFonts w:ascii="Arial" w:hAnsi="Arial"/>
          <w:spacing w:val="-1"/>
          <w:w w:val="105"/>
          <w:sz w:val="24"/>
        </w:rPr>
        <w:t>e</w:t>
      </w:r>
      <w:r>
        <w:rPr>
          <w:rFonts w:ascii="Arial" w:hAnsi="Arial"/>
          <w:spacing w:val="-2"/>
          <w:w w:val="105"/>
          <w:sz w:val="24"/>
        </w:rPr>
        <w:t>t.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De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vil</w:t>
      </w:r>
      <w:r>
        <w:rPr>
          <w:rFonts w:ascii="Arial" w:hAnsi="Arial"/>
          <w:spacing w:val="-2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v</w:t>
      </w:r>
      <w:r>
        <w:rPr>
          <w:rFonts w:ascii="Arial" w:hAnsi="Arial"/>
          <w:spacing w:val="-4"/>
          <w:w w:val="105"/>
          <w:sz w:val="24"/>
        </w:rPr>
        <w:t>ar</w:t>
      </w:r>
      <w:r>
        <w:rPr>
          <w:rFonts w:ascii="Arial" w:hAnsi="Arial"/>
          <w:spacing w:val="-3"/>
          <w:w w:val="105"/>
          <w:sz w:val="24"/>
        </w:rPr>
        <w:t>e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noen</w:t>
      </w:r>
      <w:r>
        <w:rPr>
          <w:rFonts w:ascii="Arial" w:hAnsi="Arial"/>
          <w:spacing w:val="31"/>
          <w:w w:val="106"/>
          <w:sz w:val="24"/>
        </w:rPr>
        <w:t> </w:t>
      </w:r>
      <w:r>
        <w:rPr>
          <w:rFonts w:ascii="Arial" w:hAnsi="Arial"/>
          <w:w w:val="105"/>
          <w:sz w:val="24"/>
        </w:rPr>
        <w:t>dager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h</w:t>
      </w:r>
      <w:r>
        <w:rPr>
          <w:rFonts w:ascii="Arial" w:hAnsi="Arial"/>
          <w:spacing w:val="-2"/>
          <w:w w:val="105"/>
          <w:sz w:val="24"/>
        </w:rPr>
        <w:t>vis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du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oppbev</w:t>
      </w:r>
      <w:r>
        <w:rPr>
          <w:rFonts w:ascii="Arial" w:hAnsi="Arial"/>
          <w:spacing w:val="-3"/>
          <w:w w:val="105"/>
          <w:sz w:val="24"/>
        </w:rPr>
        <w:t>ar</w:t>
      </w:r>
      <w:r>
        <w:rPr>
          <w:rFonts w:ascii="Arial" w:hAnsi="Arial"/>
          <w:spacing w:val="-2"/>
          <w:w w:val="105"/>
          <w:sz w:val="24"/>
        </w:rPr>
        <w:t>er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det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innpakket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plastf</w:t>
      </w:r>
      <w:r>
        <w:rPr>
          <w:rFonts w:ascii="Arial" w:hAnsi="Arial"/>
          <w:spacing w:val="-2"/>
          <w:w w:val="105"/>
          <w:sz w:val="24"/>
        </w:rPr>
        <w:t>olie.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4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spacing w:val="-2"/>
          <w:w w:val="105"/>
          <w:sz w:val="30"/>
        </w:rPr>
        <w:t>Smittev</w:t>
      </w:r>
      <w:r>
        <w:rPr>
          <w:rFonts w:ascii="Trebuchet MS"/>
          <w:b/>
          <w:color w:val="FFFFFF"/>
          <w:spacing w:val="-3"/>
          <w:w w:val="105"/>
          <w:sz w:val="30"/>
        </w:rPr>
        <w:t>ern:</w:t>
      </w:r>
      <w:r>
        <w:rPr>
          <w:rFonts w:ascii="Trebuchet MS"/>
          <w:b/>
          <w:color w:val="FFFFFF"/>
          <w:spacing w:val="-66"/>
          <w:w w:val="105"/>
          <w:sz w:val="30"/>
        </w:rPr>
        <w:t> </w:t>
      </w:r>
      <w:r>
        <w:rPr>
          <w:rFonts w:ascii="Trebuchet MS"/>
          <w:b/>
          <w:color w:val="FFFFFF"/>
          <w:spacing w:val="-2"/>
          <w:w w:val="105"/>
          <w:sz w:val="30"/>
        </w:rPr>
        <w:t>Luftveish</w:t>
      </w:r>
      <w:r>
        <w:rPr>
          <w:rFonts w:asci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68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1680"/>
        </w:sectPr>
      </w:pPr>
    </w:p>
    <w:p>
      <w:pPr>
        <w:spacing w:before="55"/>
        <w:ind w:left="10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.000015pt;width:595.3pt;height:841.9pt;mso-position-horizontal-relative:page;mso-position-vertical-relative:page;z-index:-2969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6968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6944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501;top:1213;width:9213;height:13520" coordorigin="1501,1213" coordsize="9213,13520">
              <v:shape style="position:absolute;left:1501;top:1213;width:9213;height:13520" coordorigin="1501,1213" coordsize="9213,13520" path="m10424,14733l1791,14733,1767,14732,1699,14718,1638,14689,1586,14647,1544,14594,1516,14533,1502,14464,1501,14440,1501,1506,1509,1436,1533,1372,1571,1316,1620,1270,1678,1236,1744,1217,1791,1213,10424,1213,10494,1222,10557,1246,10612,1284,10631,1301,1791,1301,1768,1302,1704,1321,1651,1358,1611,1410,1590,1473,1588,14440,1589,14463,1607,14528,1644,14582,1696,14621,1758,14643,10631,14645,10629,14647,10577,14689,10515,14718,10448,14732,10424,14733xe" filled="true" fillcolor="#96c224" stroked="false">
                <v:path arrowok="t"/>
                <v:fill type="solid"/>
              </v:shape>
              <v:shape style="position:absolute;left:1501;top:1213;width:9213;height:13520" coordorigin="1501,1213" coordsize="9213,13520" path="m10631,14645l10424,14645,10447,14644,10469,14640,10530,14615,10579,14572,10612,14516,10627,14450,10627,1506,10626,1483,10607,1418,10571,1365,10519,1325,10456,1304,1791,1301,10631,1301,10670,1352,10699,1414,10713,1482,10714,1506,10714,14440,10705,14510,10681,14575,10644,14631,10631,14645xe" filled="true" fillcolor="#96c224" stroked="false">
                <v:path arrowok="t"/>
                <v:fill type="solid"/>
              </v:shape>
            </v:group>
            <v:group style="position:absolute;left:2045;top:12142;width:8139;height:2077" coordorigin="2045,12142" coordsize="8139,2077">
              <v:shape style="position:absolute;left:2045;top:12142;width:8139;height:2077" coordorigin="2045,12142" coordsize="8139,2077" path="m10037,14218l2192,14218,2169,14217,2108,14192,2064,14144,2045,14080,2045,12289,2047,12266,2071,12205,2119,12162,2183,12143,10037,12142,10060,12144,10121,12169,10165,12217,10184,12280,10184,14071,10182,14094,10158,14156,10110,14199,10046,14218,10037,14218xe" filled="true" fillcolor="#e0eaba" stroked="false">
                <v:path arrowok="t"/>
                <v:fill type="solid"/>
              </v:shape>
            </v:group>
            <v:group style="position:absolute;left:10159;top:1020;width:747;height:749" coordorigin="10159,1020" coordsize="747,749">
              <v:shape style="position:absolute;left:10159;top:1020;width:747;height:749" coordorigin="10159,1020" coordsize="747,749" path="m10532,1768l10472,1763,10387,1739,10312,1696,10249,1638,10201,1566,10170,1484,10159,1394,10160,1364,10178,1276,10215,1197,10268,1130,10336,1076,10414,1039,10502,1021,10532,1020,10563,1021,10650,1039,10729,1076,10796,1130,10850,1197,10887,1276,10904,1364,10906,1394,10904,1425,10887,1512,10850,1591,10796,1659,10729,1712,10650,1749,10563,1767,10532,1768xe" filled="true" fillcolor="#96c224" stroked="false">
                <v:path arrowok="t"/>
                <v:fill type="solid"/>
              </v:shape>
            </v:group>
            <v:group style="position:absolute;left:10425;top:1161;width:2;height:2" coordorigin="10425,1161" coordsize="2,2">
              <v:shape style="position:absolute;left:10425;top:1161;width:2;height:2" coordorigin="10425,1161" coordsize="1,1" path="m10426,1162l10425,1161,10426,1162xe" filled="true" fillcolor="#ffffff" stroked="false">
                <v:path arrowok="t"/>
                <v:fill type="solid"/>
              </v:shape>
            </v:group>
            <v:group style="position:absolute;left:10263;top:1099;width:543;height:591" coordorigin="10263,1099" coordsize="543,591">
              <v:shape style="position:absolute;left:10263;top:1099;width:543;height:591" coordorigin="10263,1099" coordsize="543,591" path="m10595,1171l10488,1171,10497,1168,10515,1166,10515,1108,10525,1099,10550,1099,10559,1108,10559,1166,10564,1166,10569,1167,10581,1168,10595,1171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694,1187l10639,1187,10657,1160,10662,1150,10676,1147,10696,1160,10700,1173,10693,1183,10694,1187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434,1253l10361,1253,10375,1237,10389,1223,10403,1211,10400,1204,10388,1184,10382,1174,10385,1161,10396,1154,10406,1149,10419,1152,10425,1162,10429,1168,10457,1181,10625,1181,10639,1187,10694,1187,10694,1187,10688,1217,10548,1217,10522,1217,10504,1220,10496,1222,10482,1227,10460,1237,10434,1253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625,1181l10457,1181,10480,1173,10488,1171,10488,1171,10595,1171,10600,1172,10619,1178,10625,1181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749,1439l10589,1439,10608,1439,10630,1436,10690,1419,10709,1405,10714,1401,10716,1398,10717,1396,10717,1394,10707,1332,10676,1277,10628,1240,10569,1220,10548,1217,10688,1217,10688,1217,10702,1230,10717,1244,10732,1258,10804,1258,10802,1267,10791,1274,10751,1301,10758,1320,10763,1340,10767,1359,10769,1378,10769,1402,10768,1408,10765,1415,10760,1427,10752,1437,10749,1439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367,1367l10288,1367,10316,1356,10319,1336,10322,1316,10324,1296,10286,1273,10276,1267,10272,1253,10278,1244,10285,1233,10298,1229,10309,1235,10361,1253,10434,1253,10430,1255,10417,1267,10383,1316,10368,1359,10367,1367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804,1258l10732,1258,10756,1244,10779,1229,10792,1233,10798,1244,10805,1253,10804,1258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589,1490l10511,1478,10453,1446,10415,1399,10398,1341,10411,1359,10424,1374,10485,1416,10548,1434,10589,1439,10749,1439,10743,1444,10669,1481,10608,1490,10589,1490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299,1551l10286,1547,10279,1537,10274,1526,10278,1513,10289,1506,10326,1470,10320,1451,10316,1431,10313,1411,10273,1411,10263,1403,10263,1378,10272,1367,10284,1367,10288,1367,10367,1367,10365,1383,10365,1403,10367,1421,10398,1494,10424,1524,10347,1524,10310,1545,10299,1551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673,1569l10558,1569,10580,1567,10601,1564,10673,1538,10705,1518,10696,1535,10685,1552,10672,1567,10673,1569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385,1603l10402,1576,10397,1572,10390,1566,10376,1553,10347,1524,10424,1524,10426,1526,10443,1540,10499,1564,10558,1569,10673,1569,10690,1597,10389,1597,10385,1603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406,1633l10396,1626,10386,1620,10383,1607,10389,1597,10690,1597,10691,1599,10440,1599,10436,1604,10427,1620,10420,1631,10406,1633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545,1689l10533,1689,10523,1679,10522,1666,10518,1621,10502,1619,10483,1615,10462,1608,10440,1599,10691,1599,10694,1603,10623,1603,10606,1611,10587,1618,10566,1624,10566,1666,10568,1678,10558,1688,10545,1689xe" filled="true" fillcolor="#ffffff" stroked="false">
                <v:path arrowok="t"/>
                <v:fill type="solid"/>
              </v:shape>
              <v:shape style="position:absolute;left:10263;top:1099;width:543;height:591" coordorigin="10263,1099" coordsize="543,591" path="m10675,1636l10662,1634,10656,1625,10655,1624,10651,1617,10623,1603,10694,1603,10698,1611,10695,1624,10684,1631,10675,1636xe" filled="true" fillcolor="#ffffff" stroked="false">
                <v:path arrowok="t"/>
                <v:fill type="solid"/>
              </v:shape>
            </v:group>
            <v:group style="position:absolute;left:10654;top:1623;width:3;height:4" coordorigin="10654,1623" coordsize="3,4">
              <v:shape style="position:absolute;left:10654;top:1623;width:3;height:4" coordorigin="10654,1623" coordsize="3,4" path="m10655,1624l10655,1624,10654,1623,10655,1624xe" filled="true" fillcolor="#ffffff" stroked="false">
                <v:path arrowok="t"/>
                <v:fill type="solid"/>
              </v:shape>
              <v:shape style="position:absolute;left:10654;top:1623;width:3;height:4" coordorigin="10654,1623" coordsize="3,4" path="m10657,1627l10655,1624,10656,1625,10657,1627xe" filled="true" fillcolor="#ffffff" stroked="false">
                <v:path arrowok="t"/>
                <v:fill type="solid"/>
              </v:shape>
            </v:group>
            <v:group style="position:absolute;left:10459;top:1278;width:64;height:62" coordorigin="10459,1278" coordsize="64,62">
              <v:shape style="position:absolute;left:10459;top:1278;width:64;height:62" coordorigin="10459,1278" coordsize="64,62" path="m10474,1339l10462,1324,10459,1297,10473,1282,10497,1278,10515,1289,10522,1310,10522,1311,10517,1327,10501,1337,10474,1339xe" filled="true" fillcolor="#ffffff" stroked="false">
                <v:path arrowok="t"/>
                <v:fill type="solid"/>
              </v:shape>
            </v:group>
            <v:group style="position:absolute;left:10613;top:1336;width:49;height:49" coordorigin="10613,1336" coordsize="49,49">
              <v:shape style="position:absolute;left:10613;top:1336;width:49;height:49" coordorigin="10613,1336" coordsize="49,49" path="m10650,1385l10624,1385,10613,1374,10613,1347,10624,1336,10650,1336,10661,1347,10661,1374,10650,1385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EA1</w:t>
      </w:r>
      <w:r>
        <w:rPr>
          <w:rFonts w:ascii="Arial"/>
          <w:b/>
          <w:spacing w:val="-12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Supernys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(ordjakt)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1038" w:lineRule="exact" w:before="0"/>
        <w:ind w:left="411" w:right="1928" w:firstLine="0"/>
        <w:jc w:val="left"/>
        <w:rPr>
          <w:rFonts w:ascii="Lucida Sans" w:hAnsi="Lucida Sans" w:cs="Lucida Sans" w:eastAsia="Lucida Sans"/>
          <w:sz w:val="103"/>
          <w:szCs w:val="103"/>
        </w:rPr>
      </w:pPr>
      <w:r>
        <w:rPr>
          <w:rFonts w:ascii="Lucida Sans"/>
          <w:b/>
          <w:spacing w:val="-4"/>
          <w:w w:val="95"/>
          <w:sz w:val="103"/>
        </w:rPr>
        <w:t>Superny</w:t>
      </w:r>
      <w:r>
        <w:rPr>
          <w:rFonts w:ascii="Lucida Sans"/>
          <w:b/>
          <w:spacing w:val="-5"/>
          <w:w w:val="95"/>
          <w:sz w:val="103"/>
        </w:rPr>
        <w:t>s</w:t>
      </w:r>
      <w:r>
        <w:rPr>
          <w:rFonts w:ascii="Lucida Sans"/>
          <w:b/>
          <w:spacing w:val="27"/>
          <w:w w:val="88"/>
          <w:sz w:val="103"/>
        </w:rPr>
        <w:t> </w:t>
      </w:r>
      <w:r>
        <w:rPr>
          <w:rFonts w:ascii="Lucida Sans"/>
          <w:b/>
          <w:spacing w:val="-22"/>
          <w:sz w:val="103"/>
        </w:rPr>
        <w:t>(</w:t>
      </w:r>
      <w:r>
        <w:rPr>
          <w:rFonts w:ascii="Lucida Sans"/>
          <w:b/>
          <w:sz w:val="103"/>
        </w:rPr>
        <w:t>o</w:t>
      </w:r>
      <w:r>
        <w:rPr>
          <w:rFonts w:ascii="Lucida Sans"/>
          <w:b/>
          <w:spacing w:val="-31"/>
          <w:sz w:val="103"/>
        </w:rPr>
        <w:t>r</w:t>
      </w:r>
      <w:r>
        <w:rPr>
          <w:rFonts w:ascii="Lucida Sans"/>
          <w:b/>
          <w:sz w:val="103"/>
        </w:rPr>
        <w:t>djakt)</w:t>
      </w:r>
      <w:r>
        <w:rPr>
          <w:rFonts w:ascii="Lucida Sans"/>
          <w:sz w:val="103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3"/>
          <w:szCs w:val="13"/>
        </w:rPr>
      </w:pPr>
    </w:p>
    <w:p>
      <w:pPr>
        <w:spacing w:before="68"/>
        <w:ind w:left="47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w w:val="105"/>
          <w:sz w:val="24"/>
        </w:rPr>
        <w:t>Finner du</w:t>
      </w:r>
      <w:r>
        <w:rPr>
          <w:rFonts w:ascii="Arial"/>
          <w:spacing w:val="9"/>
          <w:w w:val="105"/>
          <w:sz w:val="24"/>
        </w:rPr>
        <w:t> </w:t>
      </w:r>
      <w:r>
        <w:rPr>
          <w:rFonts w:ascii="Arial"/>
          <w:w w:val="105"/>
          <w:sz w:val="24"/>
        </w:rPr>
        <w:t>alle</w:t>
      </w:r>
      <w:r>
        <w:rPr>
          <w:rFonts w:ascii="Arial"/>
          <w:spacing w:val="9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nyseordene</w:t>
      </w:r>
      <w:r>
        <w:rPr>
          <w:rFonts w:ascii="Arial"/>
          <w:spacing w:val="8"/>
          <w:w w:val="105"/>
          <w:sz w:val="24"/>
        </w:rPr>
        <w:t> </w:t>
      </w:r>
      <w:r>
        <w:rPr>
          <w:rFonts w:ascii="Arial"/>
          <w:w w:val="105"/>
          <w:sz w:val="24"/>
        </w:rPr>
        <w:t>i</w:t>
      </w:r>
      <w:r>
        <w:rPr>
          <w:rFonts w:ascii="Arial"/>
          <w:spacing w:val="9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ordjakten</w:t>
      </w:r>
      <w:r>
        <w:rPr>
          <w:rFonts w:ascii="Arial"/>
          <w:spacing w:val="9"/>
          <w:w w:val="105"/>
          <w:sz w:val="24"/>
        </w:rPr>
        <w:t> </w:t>
      </w:r>
      <w:r>
        <w:rPr>
          <w:rFonts w:ascii="Arial"/>
          <w:spacing w:val="-1"/>
          <w:w w:val="105"/>
          <w:sz w:val="24"/>
        </w:rPr>
        <w:t>nedenf</w:t>
      </w:r>
      <w:r>
        <w:rPr>
          <w:rFonts w:ascii="Arial"/>
          <w:spacing w:val="-2"/>
          <w:w w:val="105"/>
          <w:sz w:val="24"/>
        </w:rPr>
        <w:t>or?</w:t>
      </w:r>
    </w:p>
    <w:p>
      <w:pPr>
        <w:spacing w:line="270" w:lineRule="auto" w:before="35"/>
        <w:ind w:left="471" w:right="192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Husk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ord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kan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være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horisontale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(på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tv</w:t>
      </w:r>
      <w:r>
        <w:rPr>
          <w:rFonts w:ascii="Arial" w:hAnsi="Arial"/>
          <w:spacing w:val="-2"/>
          <w:w w:val="105"/>
          <w:sz w:val="24"/>
        </w:rPr>
        <w:t>ers),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vertikale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(nedover</w:t>
      </w:r>
      <w:r>
        <w:rPr>
          <w:rFonts w:ascii="Arial" w:hAnsi="Arial"/>
          <w:spacing w:val="-3"/>
          <w:w w:val="105"/>
          <w:sz w:val="24"/>
        </w:rPr>
        <w:t>)</w:t>
      </w:r>
      <w:r>
        <w:rPr>
          <w:rFonts w:ascii="Arial" w:hAnsi="Arial"/>
          <w:spacing w:val="43"/>
          <w:w w:val="8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diagonale</w:t>
      </w:r>
      <w:r>
        <w:rPr>
          <w:rFonts w:ascii="Arial" w:hAnsi="Arial"/>
          <w:spacing w:val="10"/>
          <w:w w:val="105"/>
          <w:sz w:val="24"/>
        </w:rPr>
        <w:t> </w:t>
      </w:r>
      <w:r>
        <w:rPr>
          <w:rFonts w:ascii="Arial" w:hAnsi="Arial"/>
          <w:spacing w:val="-4"/>
          <w:w w:val="105"/>
          <w:sz w:val="24"/>
        </w:rPr>
        <w:t>(ø</w:t>
      </w:r>
      <w:r>
        <w:rPr>
          <w:rFonts w:ascii="Arial" w:hAnsi="Arial"/>
          <w:spacing w:val="-3"/>
          <w:w w:val="105"/>
          <w:sz w:val="24"/>
        </w:rPr>
        <w:t>verst</w:t>
      </w:r>
      <w:r>
        <w:rPr>
          <w:rFonts w:ascii="Arial" w:hAnsi="Arial"/>
          <w:spacing w:val="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venstre</w:t>
      </w:r>
      <w:r>
        <w:rPr>
          <w:rFonts w:ascii="Arial" w:hAnsi="Arial"/>
          <w:spacing w:val="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nederst</w:t>
      </w:r>
      <w:r>
        <w:rPr>
          <w:rFonts w:ascii="Arial" w:hAnsi="Arial"/>
          <w:spacing w:val="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hø</w:t>
      </w:r>
      <w:r>
        <w:rPr>
          <w:rFonts w:ascii="Arial" w:hAnsi="Arial"/>
          <w:spacing w:val="-2"/>
          <w:w w:val="105"/>
          <w:sz w:val="24"/>
        </w:rPr>
        <w:t>yre</w:t>
      </w:r>
      <w:r>
        <w:rPr>
          <w:rFonts w:ascii="Arial" w:hAnsi="Arial"/>
          <w:spacing w:val="-3"/>
          <w:w w:val="105"/>
          <w:sz w:val="24"/>
        </w:rPr>
        <w:t>).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4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>
        <w:trPr>
          <w:trHeight w:val="681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G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right="9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I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299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N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1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F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L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U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35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E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N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right="15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3"/>
              <w:ind w:left="2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A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67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M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right="9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B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300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O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13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L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right="4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D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J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35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Z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27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Y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right="6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T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1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74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b/>
                <w:sz w:val="31"/>
              </w:rPr>
              <w:t>Å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right="9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N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47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A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H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right="4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C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10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b/>
                <w:sz w:val="31"/>
              </w:rPr>
              <w:t>Å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35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E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232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10"/>
                <w:sz w:val="31"/>
              </w:rPr>
              <w:t>W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22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P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67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A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right="1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P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left="37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I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left="8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K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right="4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U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left="35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B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E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right="16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G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9"/>
              <w:ind w:left="2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V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59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H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right="9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B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300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b/>
                <w:sz w:val="31"/>
              </w:rPr>
              <w:t>Ø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J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2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T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N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35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C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O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right="11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K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1"/>
              <w:ind w:left="1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I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78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O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right="3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F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45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L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U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2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P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E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299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O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J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right="5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A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61"/>
              <w:ind w:left="1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R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70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right="9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B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48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V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right="4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N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b/>
                <w:sz w:val="31"/>
              </w:rPr>
              <w:t>Ø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35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R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R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right="7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T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3"/>
              <w:ind w:left="1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U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74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T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right="3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F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left="37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C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left="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b/>
                <w:sz w:val="31"/>
              </w:rPr>
              <w:t>Ø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right="4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U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G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left="30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H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I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right="15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B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52"/>
              <w:ind w:left="1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S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79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E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right="9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I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left="259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10"/>
                <w:sz w:val="31"/>
              </w:rPr>
              <w:t>W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left="1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F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right="4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R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left="250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b/>
                <w:sz w:val="31"/>
              </w:rPr>
              <w:t>Æ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left="4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V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w w:val="105"/>
                <w:sz w:val="31"/>
              </w:rPr>
              <w:t>H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right="15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E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47"/>
              <w:ind w:left="1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Z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669" w:hRule="exact"/>
        </w:trPr>
        <w:tc>
          <w:tcPr>
            <w:tcW w:w="79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left="23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F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right="9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O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left="37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R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left="8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K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right="4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J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7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left="1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b/>
                <w:sz w:val="31"/>
              </w:rPr>
              <w:t>Ø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left="43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L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left="16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E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right="7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T</w:t>
            </w:r>
            <w:r>
              <w:rPr>
                <w:rFonts w:ascii="Arial"/>
                <w:sz w:val="31"/>
              </w:rPr>
            </w:r>
          </w:p>
        </w:tc>
        <w:tc>
          <w:tcPr>
            <w:tcW w:w="816" w:type="dxa"/>
            <w:tcBorders>
              <w:top w:val="single" w:sz="7" w:space="0" w:color="E0EABA"/>
              <w:left w:val="single" w:sz="7" w:space="0" w:color="E0EABA"/>
              <w:bottom w:val="single" w:sz="7" w:space="0" w:color="E0EABA"/>
              <w:right w:val="single" w:sz="7" w:space="0" w:color="E0EABA"/>
            </w:tcBorders>
            <w:shd w:val="clear" w:color="auto" w:fill="FFFFFF"/>
          </w:tcPr>
          <w:p>
            <w:pPr>
              <w:pStyle w:val="TableParagraph"/>
              <w:spacing w:line="240" w:lineRule="auto" w:before="137"/>
              <w:ind w:left="14" w:right="0"/>
              <w:jc w:val="center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b/>
                <w:sz w:val="31"/>
              </w:rPr>
              <w:t>R</w:t>
            </w:r>
            <w:r>
              <w:rPr>
                <w:rFonts w:ascii="Arial"/>
                <w:sz w:val="31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tbl>
      <w:tblPr>
        <w:tblW w:w="0" w:type="auto"/>
        <w:jc w:val="left"/>
        <w:tblInd w:w="11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6"/>
        <w:gridCol w:w="3053"/>
        <w:gridCol w:w="1696"/>
      </w:tblGrid>
      <w:tr>
        <w:trPr>
          <w:trHeight w:val="541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>
              <w:pStyle w:val="TableParagraph"/>
              <w:spacing w:line="240" w:lineRule="auto" w:before="59"/>
              <w:ind w:left="84" w:right="0"/>
              <w:jc w:val="left"/>
              <w:rPr>
                <w:rFonts w:ascii="Lucida Sans" w:hAnsi="Lucida Sans" w:cs="Lucida Sans" w:eastAsia="Lucida Sans"/>
                <w:sz w:val="27"/>
                <w:szCs w:val="27"/>
              </w:rPr>
            </w:pPr>
            <w:r>
              <w:rPr>
                <w:rFonts w:ascii="Lucida Sans" w:hAnsi="Lucida Sans"/>
                <w:b/>
                <w:sz w:val="27"/>
              </w:rPr>
              <w:t>snørr</w:t>
            </w:r>
            <w:r>
              <w:rPr>
                <w:rFonts w:ascii="Lucida Sans" w:hAnsi="Lucida Sans"/>
                <w:sz w:val="27"/>
              </w:rPr>
            </w:r>
          </w:p>
        </w:tc>
        <w:tc>
          <w:tcPr>
            <w:tcW w:w="3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>
              <w:pStyle w:val="TableParagraph"/>
              <w:spacing w:line="240" w:lineRule="auto" w:before="59"/>
              <w:ind w:left="829" w:right="0"/>
              <w:jc w:val="left"/>
              <w:rPr>
                <w:rFonts w:ascii="Lucida Sans" w:hAnsi="Lucida Sans" w:cs="Lucida Sans" w:eastAsia="Lucida Sans"/>
                <w:sz w:val="27"/>
                <w:szCs w:val="27"/>
              </w:rPr>
            </w:pPr>
            <w:r>
              <w:rPr>
                <w:rFonts w:ascii="Lucida Sans"/>
                <w:b/>
                <w:spacing w:val="-1"/>
                <w:sz w:val="27"/>
              </w:rPr>
              <w:t>bakt</w:t>
            </w:r>
            <w:r>
              <w:rPr>
                <w:rFonts w:ascii="Lucida Sans"/>
                <w:b/>
                <w:spacing w:val="-2"/>
                <w:sz w:val="27"/>
              </w:rPr>
              <w:t>erier</w:t>
            </w:r>
            <w:r>
              <w:rPr>
                <w:rFonts w:ascii="Lucida Sans"/>
                <w:sz w:val="27"/>
              </w:rPr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>
              <w:pStyle w:val="TableParagraph"/>
              <w:spacing w:line="240" w:lineRule="auto" w:before="59"/>
              <w:ind w:left="991" w:right="0"/>
              <w:jc w:val="left"/>
              <w:rPr>
                <w:rFonts w:ascii="Lucida Sans" w:hAnsi="Lucida Sans" w:cs="Lucida Sans" w:eastAsia="Lucida Sans"/>
                <w:sz w:val="27"/>
                <w:szCs w:val="27"/>
              </w:rPr>
            </w:pPr>
            <w:r>
              <w:rPr>
                <w:rFonts w:ascii="Lucida Sans"/>
                <w:b/>
                <w:w w:val="95"/>
                <w:sz w:val="27"/>
              </w:rPr>
              <w:t>virus</w:t>
            </w:r>
            <w:r>
              <w:rPr>
                <w:rFonts w:ascii="Lucida Sans"/>
                <w:sz w:val="27"/>
              </w:rPr>
            </w:r>
          </w:p>
        </w:tc>
      </w:tr>
      <w:tr>
        <w:trPr>
          <w:trHeight w:val="605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>
              <w:pStyle w:val="TableParagraph"/>
              <w:spacing w:line="240" w:lineRule="auto" w:before="123"/>
              <w:ind w:left="55" w:right="0"/>
              <w:jc w:val="left"/>
              <w:rPr>
                <w:rFonts w:ascii="Lucida Sans" w:hAnsi="Lucida Sans" w:cs="Lucida Sans" w:eastAsia="Lucida Sans"/>
                <w:sz w:val="27"/>
                <w:szCs w:val="27"/>
              </w:rPr>
            </w:pPr>
            <w:r>
              <w:rPr>
                <w:rFonts w:ascii="Lucida Sans"/>
                <w:b/>
                <w:spacing w:val="-2"/>
                <w:sz w:val="27"/>
              </w:rPr>
              <w:t>host</w:t>
            </w:r>
            <w:r>
              <w:rPr>
                <w:rFonts w:ascii="Lucida Sans"/>
                <w:b/>
                <w:spacing w:val="-1"/>
                <w:sz w:val="27"/>
              </w:rPr>
              <w:t>e</w:t>
            </w:r>
            <w:r>
              <w:rPr>
                <w:rFonts w:ascii="Lucida Sans"/>
                <w:sz w:val="27"/>
              </w:rPr>
            </w:r>
          </w:p>
        </w:tc>
        <w:tc>
          <w:tcPr>
            <w:tcW w:w="3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>
              <w:pStyle w:val="TableParagraph"/>
              <w:spacing w:line="240" w:lineRule="auto" w:before="123"/>
              <w:ind w:left="867" w:right="0"/>
              <w:jc w:val="left"/>
              <w:rPr>
                <w:rFonts w:ascii="Lucida Sans" w:hAnsi="Lucida Sans" w:cs="Lucida Sans" w:eastAsia="Lucida Sans"/>
                <w:sz w:val="27"/>
                <w:szCs w:val="27"/>
              </w:rPr>
            </w:pPr>
            <w:r>
              <w:rPr>
                <w:rFonts w:ascii="Lucida Sans" w:hAnsi="Lucida Sans"/>
                <w:b/>
                <w:spacing w:val="-3"/>
                <w:sz w:val="27"/>
              </w:rPr>
              <w:t>forkjøle</w:t>
            </w:r>
            <w:r>
              <w:rPr>
                <w:rFonts w:ascii="Lucida Sans" w:hAnsi="Lucida Sans"/>
                <w:b/>
                <w:spacing w:val="-2"/>
                <w:sz w:val="27"/>
              </w:rPr>
              <w:t>t</w:t>
            </w:r>
            <w:r>
              <w:rPr>
                <w:rFonts w:ascii="Lucida Sans" w:hAnsi="Lucida Sans"/>
                <w:sz w:val="27"/>
              </w:rPr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>
              <w:pStyle w:val="TableParagraph"/>
              <w:spacing w:line="240" w:lineRule="auto" w:before="123"/>
              <w:ind w:left="1006" w:right="0"/>
              <w:jc w:val="left"/>
              <w:rPr>
                <w:rFonts w:ascii="Lucida Sans" w:hAnsi="Lucida Sans" w:cs="Lucida Sans" w:eastAsia="Lucida Sans"/>
                <w:sz w:val="27"/>
                <w:szCs w:val="27"/>
              </w:rPr>
            </w:pPr>
            <w:r>
              <w:rPr>
                <w:rFonts w:ascii="Lucida Sans"/>
                <w:b/>
                <w:spacing w:val="-3"/>
                <w:sz w:val="27"/>
              </w:rPr>
              <w:t>nys</w:t>
            </w:r>
            <w:r>
              <w:rPr>
                <w:rFonts w:ascii="Lucida Sans"/>
                <w:b/>
                <w:spacing w:val="-2"/>
                <w:sz w:val="27"/>
              </w:rPr>
              <w:t>e</w:t>
            </w:r>
            <w:r>
              <w:rPr>
                <w:rFonts w:ascii="Lucida Sans"/>
                <w:sz w:val="27"/>
              </w:rPr>
            </w:r>
          </w:p>
        </w:tc>
      </w:tr>
      <w:tr>
        <w:trPr>
          <w:trHeight w:val="541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/>
          </w:p>
        </w:tc>
        <w:tc>
          <w:tcPr>
            <w:tcW w:w="3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>
              <w:pStyle w:val="TableParagraph"/>
              <w:spacing w:line="240" w:lineRule="auto" w:before="132"/>
              <w:ind w:left="822" w:right="0"/>
              <w:jc w:val="left"/>
              <w:rPr>
                <w:rFonts w:ascii="Trebuchet MS" w:hAnsi="Trebuchet MS" w:cs="Trebuchet MS" w:eastAsia="Trebuchet MS"/>
                <w:sz w:val="27"/>
                <w:szCs w:val="27"/>
              </w:rPr>
            </w:pPr>
            <w:r>
              <w:rPr>
                <w:rFonts w:ascii="Trebuchet MS" w:hAnsi="Trebuchet MS" w:cs="Trebuchet MS" w:eastAsia="Trebuchet MS"/>
                <w:b/>
                <w:bCs/>
                <w:spacing w:val="-2"/>
                <w:w w:val="110"/>
                <w:sz w:val="27"/>
                <w:szCs w:val="27"/>
              </w:rPr>
              <w:t>in</w:t>
            </w:r>
            <w:r>
              <w:rPr>
                <w:rFonts w:ascii="Trebuchet MS" w:hAnsi="Trebuchet MS" w:cs="Trebuchet MS" w:eastAsia="Trebuchet MS"/>
                <w:b/>
                <w:bCs/>
                <w:spacing w:val="-1"/>
                <w:w w:val="110"/>
                <w:sz w:val="27"/>
                <w:szCs w:val="27"/>
              </w:rPr>
              <w:t>ﬂuensa</w:t>
            </w:r>
            <w:r>
              <w:rPr>
                <w:rFonts w:ascii="Trebuchet MS" w:hAnsi="Trebuchet MS" w:cs="Trebuchet MS" w:eastAsia="Trebuchet MS"/>
                <w:sz w:val="27"/>
                <w:szCs w:val="27"/>
              </w:rPr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0EABA"/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3741" w:val="left" w:leader="none"/>
        </w:tabs>
        <w:spacing w:line="247" w:lineRule="auto" w:before="226"/>
        <w:ind w:left="2921" w:right="1182" w:firstLine="801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 w:hAnsi="Trebuchet MS"/>
          <w:b/>
          <w:color w:val="FFFFFF"/>
          <w:spacing w:val="-21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Luftveish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y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giene</w:t>
      </w:r>
      <w:r>
        <w:rPr>
          <w:rFonts w:ascii="Trebuchet MS" w:hAnsi="Trebuchet MS"/>
          <w:b/>
          <w:color w:val="FFFFFF"/>
          <w:spacing w:val="31"/>
          <w:w w:val="107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Gå</w:t>
        <w:tab/>
      </w:r>
      <w:hyperlink r:id="rId19">
        <w:r>
          <w:rPr>
            <w:rFonts w:ascii="Trebuchet MS" w:hAnsi="Trebuchet MS"/>
            <w:b/>
            <w:color w:val="FFFFFF"/>
            <w:spacing w:val="-2"/>
            <w:w w:val="105"/>
            <w:sz w:val="30"/>
          </w:rPr>
          <w:t>www.e-bug.eu/no-no</w:t>
        </w:r>
      </w:hyperlink>
      <w:r>
        <w:rPr>
          <w:rFonts w:ascii="Trebuchet MS" w:hAnsi="Trebuchet MS"/>
          <w:b/>
          <w:color w:val="FFFFFF"/>
          <w:spacing w:val="1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f</w:t>
      </w:r>
      <w:r>
        <w:rPr>
          <w:rFonts w:ascii="Trebuchet MS" w:hAnsi="Trebuchet MS"/>
          <w:b/>
          <w:color w:val="FFFFFF"/>
          <w:spacing w:val="-4"/>
          <w:w w:val="105"/>
          <w:sz w:val="30"/>
        </w:rPr>
        <w:t>or</w:t>
      </w:r>
      <w:r>
        <w:rPr>
          <w:rFonts w:ascii="Trebuchet MS" w:hAnsi="Trebuchet MS"/>
          <w:b/>
          <w:color w:val="FFFFFF"/>
          <w:spacing w:val="5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sv</w:t>
      </w:r>
      <w:r>
        <w:rPr>
          <w:rFonts w:ascii="Trebuchet MS" w:hAnsi="Trebuchet MS"/>
          <w:b/>
          <w:color w:val="FFFFFF"/>
          <w:spacing w:val="-4"/>
          <w:w w:val="105"/>
          <w:sz w:val="30"/>
        </w:rPr>
        <w:t>ar</w:t>
      </w:r>
      <w:r>
        <w:rPr>
          <w:rFonts w:ascii="Trebuchet MS" w:hAnsi="Trebuchet MS"/>
          <w:b/>
          <w:color w:val="FFFFFF"/>
          <w:spacing w:val="-3"/>
          <w:w w:val="105"/>
          <w:sz w:val="30"/>
        </w:rPr>
        <w:t>ene</w:t>
      </w:r>
      <w:r>
        <w:rPr>
          <w:rFonts w:ascii="Trebuchet MS" w:hAnsi="Trebuchet MS"/>
          <w:sz w:val="30"/>
        </w:rPr>
      </w:r>
    </w:p>
    <w:p>
      <w:pPr>
        <w:spacing w:before="136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69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40" w:bottom="280" w:left="1620" w:right="460"/>
        </w:sectPr>
      </w:pPr>
    </w:p>
    <w:p>
      <w:pPr>
        <w:spacing w:before="63"/>
        <w:ind w:left="104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.000015pt;width:595.3pt;height:841.9pt;mso-position-horizontal-relative:page;mso-position-vertical-relative:page;z-index:-2969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56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6896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296872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5628;top:6153;width:195;height:108" coordorigin="5628,6153" coordsize="195,108">
              <v:shape style="position:absolute;left:5628;top:6153;width:195;height:108" coordorigin="5628,6153" coordsize="195,108" path="m5738,6261l5664,6226,5632,6164,5628,6153,5823,6156,5784,6231,5738,6261xe" filled="true" fillcolor="#7fcde9" stroked="false">
                <v:path arrowok="t"/>
                <v:fill type="solid"/>
              </v:shape>
            </v:group>
            <v:group style="position:absolute;left:5611;top:6395;width:228;height:307" coordorigin="5611,6395" coordsize="228,307">
              <v:shape style="position:absolute;left:5611;top:6395;width:228;height:307" coordorigin="5611,6395" coordsize="228,307" path="m5743,6702l5669,6688,5623,6647,5611,6609,5612,6584,5641,6516,5694,6442,5706,6426,5716,6410,5724,6398,5725,6395,5725,6395,5769,6463,5796,6500,5808,6516,5838,6587,5838,6597,5836,6620,5803,6675,5765,6696,5743,6702xe" filled="true" fillcolor="#96d4eb" stroked="false">
                <v:path arrowok="t"/>
                <v:fill type="solid"/>
              </v:shape>
            </v:group>
            <v:group style="position:absolute;left:4840;top:5769;width:985;height:384" coordorigin="4840,5769" coordsize="985,384">
              <v:shape style="position:absolute;left:4840;top:5769;width:985;height:384" coordorigin="4840,5769" coordsize="985,384" path="m5825,6153l5626,6153,5623,6135,5618,6114,5602,6052,5563,5990,5496,5969,5418,5964,4840,5964,4840,5769,5439,5769,5511,5774,5574,5786,5644,5813,5703,5852,5743,5898,5779,5969,5797,6027,5812,6087,5822,6136,5825,6153xe" filled="true" fillcolor="#cde5eb" stroked="false">
                <v:path arrowok="t"/>
                <v:fill type="solid"/>
              </v:shape>
            </v:group>
            <v:group style="position:absolute;left:4840;top:5867;width:886;height:287" coordorigin="4840,5867" coordsize="886,287">
              <v:shape style="position:absolute;left:4840;top:5867;width:886;height:287" coordorigin="4840,5867" coordsize="886,287" path="m5726,6153l5626,6153,5623,6135,5618,6114,5602,6052,5563,5990,5496,5969,5418,5964,4840,5964,4840,5867,5434,5867,5497,5871,5571,5887,5625,5915,5672,5970,5701,6045,5716,6108,5726,6153xe" filled="true" fillcolor="#a2d7df" stroked="false">
                <v:path arrowok="t"/>
                <v:fill type="solid"/>
              </v:shape>
            </v:group>
            <v:group style="position:absolute;left:5028;top:5706;width:450;height:321" coordorigin="5028,5706" coordsize="450,321">
              <v:shape style="position:absolute;left:5028;top:5706;width:450;height:321" coordorigin="5028,5706" coordsize="450,321" path="m5274,6026l5191,6018,5122,5995,5070,5959,5032,5897,5028,5880,5030,5859,5050,5802,5091,5756,5150,5724,5221,5708,5246,5706,5274,5707,5349,5722,5410,5753,5454,5795,5478,5865,5478,5867,5476,5886,5442,5954,5391,5993,5325,6019,5274,6026xe" filled="true" fillcolor="#cde5eb" stroked="false">
                <v:path arrowok="t"/>
                <v:fill type="solid"/>
              </v:shape>
            </v:group>
            <v:group style="position:absolute;left:5028;top:5867;width:450;height:160" coordorigin="5028,5867" coordsize="450,160">
              <v:shape style="position:absolute;left:5028;top:5867;width:450;height:160" coordorigin="5028,5867" coordsize="450,160" path="m5231,6026l5157,6012,5095,5981,5051,5938,5028,5867,5418,5867,5439,5867,5459,5871,5477,5881,5473,5898,5434,5960,5382,5995,5314,6018,5231,6026xe" filled="true" fillcolor="#a2d7df" stroked="false">
                <v:path arrowok="t"/>
                <v:fill type="solid"/>
              </v:shape>
            </v:group>
            <v:group style="position:absolute;left:5077;top:5741;width:352;height:251" coordorigin="5077,5741" coordsize="352,251">
              <v:shape style="position:absolute;left:5077;top:5741;width:352;height:251" coordorigin="5077,5741" coordsize="352,251" path="m5275,5992l5192,5982,5129,5954,5081,5897,5077,5880,5079,5859,5104,5803,5153,5764,5220,5743,5245,5741,5273,5742,5346,5761,5399,5797,5429,5864,5429,5867,5427,5886,5384,5950,5324,5982,5275,5992xe" filled="true" fillcolor="#e8f2f6" stroked="false">
                <v:path arrowok="t"/>
                <v:fill type="solid"/>
              </v:shape>
            </v:group>
            <v:group style="position:absolute;left:5076;top:5867;width:352;height:125" coordorigin="5076,5867" coordsize="352,125">
              <v:shape style="position:absolute;left:5076;top:5867;width:352;height:125" coordorigin="5076,5867" coordsize="352,125" path="m5230,5991l5159,5973,5105,5936,5076,5867,5390,5867,5410,5870,5428,5881,5423,5898,5376,5954,5313,5982,5230,5991xe" filled="true" fillcolor="#cde5eb" stroked="false">
                <v:path arrowok="t"/>
                <v:fill type="solid"/>
              </v:shape>
            </v:group>
            <v:group style="position:absolute;left:4526;top:5744;width:258;height:127" coordorigin="4526,5744" coordsize="258,127">
              <v:shape style="position:absolute;left:4526;top:5744;width:258;height:127" coordorigin="4526,5744" coordsize="258,127" path="m4526,5744l4784,5744,4784,5870,4526,5870,4526,5744xe" filled="true" fillcolor="#4c9b9e" stroked="false">
                <v:path arrowok="t"/>
                <v:fill type="solid"/>
              </v:shape>
            </v:group>
            <v:group style="position:absolute;left:4526;top:5870;width:258;height:127" coordorigin="4526,5870" coordsize="258,127">
              <v:shape style="position:absolute;left:4526;top:5870;width:258;height:127" coordorigin="4526,5870" coordsize="258,127" path="m4526,5997l4784,5997,4784,5870,4526,5870,4526,5997xe" filled="true" fillcolor="#3b6e71" stroked="false">
                <v:path arrowok="t"/>
                <v:fill type="solid"/>
              </v:shape>
            </v:group>
            <v:group style="position:absolute;left:4732;top:5724;width:129;height:293" coordorigin="4732,5724" coordsize="129,293">
              <v:shape style="position:absolute;left:4732;top:5724;width:129;height:293" coordorigin="4732,5724" coordsize="129,293" path="m4855,6016l4737,6016,4732,6012,4732,5728,4737,5724,4855,5724,4860,5728,4860,6012,4855,6016xe" filled="true" fillcolor="#cde5eb" stroked="false">
                <v:path arrowok="t"/>
                <v:fill type="solid"/>
              </v:shape>
            </v:group>
            <v:group style="position:absolute;left:4732;top:5870;width:129;height:147" coordorigin="4732,5870" coordsize="129,147">
              <v:shape style="position:absolute;left:4732;top:5870;width:129;height:147" coordorigin="4732,5870" coordsize="129,147" path="m4855,6016l4737,6016,4732,6012,4732,5870,4860,5870,4860,6012,4855,6016xe" filled="true" fillcolor="#a2d7df" stroked="false">
                <v:path arrowok="t"/>
                <v:fill type="solid"/>
              </v:shape>
            </v:group>
            <v:group style="position:absolute;left:4732;top:5786;width:129;height:167" coordorigin="4732,5786" coordsize="129,167">
              <v:shape style="position:absolute;left:4732;top:5786;width:129;height:167" coordorigin="4732,5786" coordsize="129,167" path="m4855,5953l4737,5953,4732,5951,4732,5789,4737,5786,4855,5786,4860,5789,4860,5951,4855,5953xe" filled="true" fillcolor="#e8f2f6" stroked="false">
                <v:path arrowok="t"/>
                <v:fill type="solid"/>
              </v:shape>
            </v:group>
            <v:group style="position:absolute;left:5172;top:5599;width:162;height:109" coordorigin="5172,5599" coordsize="162,109">
              <v:shape style="position:absolute;left:5172;top:5599;width:162;height:109" coordorigin="5172,5599" coordsize="162,109" path="m5173,5707l5172,5601,5332,5599,5333,5705,5173,5707xe" filled="true" fillcolor="#4c9b9e" stroked="false">
                <v:path arrowok="t"/>
                <v:fill type="solid"/>
              </v:shape>
            </v:group>
            <v:group style="position:absolute;left:5293;top:5599;width:2;height:108" coordorigin="5293,5599" coordsize="2,108">
              <v:shape style="position:absolute;left:5293;top:5599;width:2;height:108" coordorigin="5293,5599" coordsize="0,108" path="m5293,5599l5293,5706e" filled="false" stroked="true" strokeweight="4.173445pt" strokecolor="#3b6e71">
                <v:path arrowok="t"/>
              </v:shape>
            </v:group>
            <v:group style="position:absolute;left:5159;top:5488;width:188;height:98" coordorigin="5159,5488" coordsize="188,98">
              <v:shape style="position:absolute;left:5159;top:5488;width:188;height:98" coordorigin="5159,5488" coordsize="188,98" path="m5255,5586l5181,5576,5159,5558,5166,5539,5183,5521,5206,5506,5229,5495,5246,5488,5288,5501,5343,5527,5347,5556,5342,5567,5328,5575,5307,5581,5282,5584,5255,5586xe" filled="true" fillcolor="#e8f2f6" stroked="false">
                <v:path arrowok="t"/>
                <v:fill type="solid"/>
              </v:shape>
            </v:group>
            <v:group style="position:absolute;left:5153;top:5546;width:201;height:72" coordorigin="5153,5546" coordsize="201,72">
              <v:shape style="position:absolute;left:5153;top:5546;width:201;height:72" coordorigin="5153,5546" coordsize="201,72" path="m5350,5617l5156,5617,5153,5614,5153,5549,5156,5546,5350,5546,5353,5549,5353,5614,5350,5617xe" filled="true" fillcolor="#a2d7df" stroked="false">
                <v:path arrowok="t"/>
                <v:fill type="solid"/>
              </v:shape>
            </v:group>
            <v:group style="position:absolute;left:5253;top:5546;width:100;height:72" coordorigin="5253,5546" coordsize="100,72">
              <v:shape style="position:absolute;left:5253;top:5546;width:100;height:72" coordorigin="5253,5546" coordsize="100,72" path="m5350,5617l5253,5617,5253,5546,5350,5546,5353,5549,5353,5614,5350,5617xe" filled="true" fillcolor="#a2d7df" stroked="false">
                <v:path arrowok="t"/>
                <v:fill type="solid"/>
              </v:shape>
            </v:group>
            <v:group style="position:absolute;left:5196;top:5546;width:115;height:72" coordorigin="5196,5546" coordsize="115,72">
              <v:shape style="position:absolute;left:5196;top:5546;width:115;height:72" coordorigin="5196,5546" coordsize="115,72" path="m5308,5617l5197,5617,5196,5614,5196,5549,5197,5546,5308,5546,5310,5549,5310,5614,5308,5617xe" filled="true" fillcolor="#cde5eb" stroked="false">
                <v:path arrowok="t"/>
                <v:fill type="solid"/>
              </v:shape>
            </v:group>
            <v:group style="position:absolute;left:5153;top:5679;width:201;height:63" coordorigin="5153,5679" coordsize="201,63">
              <v:shape style="position:absolute;left:5153;top:5679;width:201;height:63" coordorigin="5153,5679" coordsize="201,63" path="m5345,5741l5160,5741,5153,5732,5153,5688,5160,5679,5345,5679,5353,5688,5353,5732,5345,5741xe" filled="true" fillcolor="#cde5eb" stroked="false">
                <v:path arrowok="t"/>
                <v:fill type="solid"/>
              </v:shape>
            </v:group>
            <v:group style="position:absolute;left:5202;top:5465;width:101;height:2" coordorigin="5202,5465" coordsize="101,2">
              <v:shape style="position:absolute;left:5202;top:5465;width:101;height:2" coordorigin="5202,5465" coordsize="101,0" path="m5202,5465l5303,5465e" filled="false" stroked="true" strokeweight="4.492523pt" strokecolor="#4c9b9e">
                <v:path arrowok="t"/>
              </v:shape>
            </v:group>
            <v:group style="position:absolute;left:5253;top:5421;width:51;height:88" coordorigin="5253,5421" coordsize="51,88">
              <v:shape style="position:absolute;left:5253;top:5421;width:51;height:88" coordorigin="5253,5421" coordsize="51,88" path="m5278,5421l5278,5509e" filled="false" stroked="true" strokeweight="2.62501pt" strokecolor="#3b6e71">
                <v:path arrowok="t"/>
              </v:shape>
            </v:group>
            <v:group style="position:absolute;left:5616;top:6125;width:217;height:73" coordorigin="5616,6125" coordsize="217,73">
              <v:shape style="position:absolute;left:5616;top:6125;width:217;height:73" coordorigin="5616,6125" coordsize="217,73" path="m5624,6198l5619,6193,5616,6141,5620,6136,5825,6125,5830,6129,5833,6181,5829,6186,5624,6198xe" filled="true" fillcolor="#a2d7df" stroked="false">
                <v:path arrowok="t"/>
                <v:fill type="solid"/>
              </v:shape>
            </v:group>
            <v:group style="position:absolute;left:5616;top:6125;width:215;height:37" coordorigin="5616,6125" coordsize="215,37">
              <v:shape style="position:absolute;left:5616;top:6125;width:215;height:37" coordorigin="5616,6125" coordsize="215,37" path="m5622,6161l5617,6158,5616,6140,5620,6136,5825,6125,5830,6128,5831,6146,5827,6150,5622,6161xe" filled="true" fillcolor="#f6f6f6" stroked="false">
                <v:path arrowok="t"/>
                <v:fill type="solid"/>
              </v:shape>
            </v:group>
            <v:group style="position:absolute;left:4962;top:5312;width:581;height:122" coordorigin="4962,5312" coordsize="581,122">
              <v:shape style="position:absolute;left:4962;top:5312;width:581;height:122" coordorigin="4962,5312" coordsize="581,122" path="m5539,5355l5253,5355,5303,5345,5436,5319,5457,5315,5473,5313,5483,5312,5497,5314,5516,5322,5530,5337,5539,5355xe" filled="true" fillcolor="#cde5eb" stroked="false">
                <v:path arrowok="t"/>
                <v:fill type="solid"/>
              </v:shape>
              <v:shape style="position:absolute;left:4962;top:5312;width:581;height:122" coordorigin="4962,5312" coordsize="581,122" path="m5008,5432l4990,5423,4975,5409,4965,5388,4962,5363,4970,5343,4984,5326,5003,5316,5027,5312,5032,5312,5253,5355,5539,5355,5540,5357,5543,5383,5540,5391,5250,5391,5166,5408,5085,5422,5020,5431,5008,5432xe" filled="true" fillcolor="#cde5eb" stroked="false">
                <v:path arrowok="t"/>
                <v:fill type="solid"/>
              </v:shape>
              <v:shape style="position:absolute;left:4962;top:5312;width:581;height:122" coordorigin="4962,5312" coordsize="581,122" path="m5478,5433l5250,5391,5540,5391,5535,5403,5522,5419,5502,5429,5478,5433xe" filled="true" fillcolor="#cde5eb" stroked="false">
                <v:path arrowok="t"/>
                <v:fill type="solid"/>
              </v:shape>
            </v:group>
            <v:group style="position:absolute;left:4962;top:5373;width:582;height:61" coordorigin="4962,5373" coordsize="582,61">
              <v:shape style="position:absolute;left:4962;top:5373;width:582;height:61" coordorigin="4962,5373" coordsize="582,61" path="m5022,5433l4966,5395,4962,5373,5543,5383,5540,5391,5249,5391,5123,5416,5070,5426,5049,5430,5032,5432,5022,5433xe" filled="true" fillcolor="#a2d7df" stroked="false">
                <v:path arrowok="t"/>
                <v:fill type="solid"/>
              </v:shape>
              <v:shape style="position:absolute;left:4962;top:5373;width:582;height:61" coordorigin="4962,5373" coordsize="582,61" path="m5478,5433l5249,5391,5540,5391,5535,5403,5521,5419,5502,5429,5478,5433xe" filled="true" fillcolor="#a2d7df" stroked="false">
                <v:path arrowok="t"/>
                <v:fill type="solid"/>
              </v:shape>
            </v:group>
            <v:group style="position:absolute;left:5181;top:5301;width:143;height:144" coordorigin="5181,5301" coordsize="143,144">
              <v:shape style="position:absolute;left:5181;top:5301;width:143;height:144" coordorigin="5181,5301" coordsize="143,144" path="m5254,5444l5196,5416,5181,5375,5185,5352,5194,5332,5209,5316,5228,5305,5249,5301,5273,5304,5319,5347,5324,5373,5320,5395,5311,5414,5295,5430,5276,5440,5254,5444xe" filled="true" fillcolor="#cde5eb" stroked="false">
                <v:path arrowok="t"/>
                <v:fill type="solid"/>
              </v:shape>
            </v:group>
            <v:group style="position:absolute;left:5181;top:5373;width:143;height:72" coordorigin="5181,5373" coordsize="143,72">
              <v:shape style="position:absolute;left:5181;top:5373;width:143;height:72" coordorigin="5181,5373" coordsize="143,72" path="m5253,5444l5195,5414,5181,5373,5324,5374,5294,5431,5253,5444xe" filled="true" fillcolor="#a2d7df" stroked="false">
                <v:path arrowok="t"/>
                <v:fill type="solid"/>
              </v:shape>
            </v:group>
            <v:group style="position:absolute;left:5199;top:5318;width:109;height:107" coordorigin="5199,5318" coordsize="109,107">
              <v:shape style="position:absolute;left:5199;top:5318;width:109;height:107" coordorigin="5199,5318" coordsize="109,107" path="m5273,5424l5245,5423,5223,5416,5208,5404,5199,5388,5201,5361,5210,5340,5224,5326,5241,5318,5267,5321,5287,5331,5301,5346,5308,5364,5308,5373,5304,5395,5291,5412,5273,5424xe" filled="true" fillcolor="#f6f6f6" stroked="false">
                <v:path arrowok="t"/>
                <v:fill type="solid"/>
              </v:shape>
            </v:group>
            <v:group style="position:absolute;left:5197;top:5373;width:108;height:56" coordorigin="5197,5373" coordsize="108,56">
              <v:shape style="position:absolute;left:5197;top:5373;width:108;height:56" coordorigin="5197,5373" coordsize="108,56" path="m5253,5428l5232,5424,5214,5412,5202,5395,5197,5373,5304,5393,5292,5412,5275,5424,5253,5428xe" filled="true" fillcolor="#cde5eb" stroked="false">
                <v:path arrowok="t"/>
                <v:fill type="solid"/>
              </v:shape>
            </v:group>
            <v:group style="position:absolute;left:4974;top:5324;width:103;height:98" coordorigin="4974,5324" coordsize="103,98">
              <v:shape style="position:absolute;left:4974;top:5324;width:103;height:98" coordorigin="4974,5324" coordsize="103,98" path="m5040,5422l5013,5419,4993,5410,4980,5395,4974,5377,4979,5353,4991,5335,5008,5324,5036,5326,5057,5334,5070,5348,5076,5366,5077,5373,5072,5394,5059,5412,5040,5422xe" filled="true" fillcolor="#f6f6f6" stroked="false">
                <v:path arrowok="t"/>
                <v:fill type="solid"/>
              </v:shape>
            </v:group>
            <v:group style="position:absolute;left:4974;top:5373;width:101;height:52" coordorigin="4974,5373" coordsize="101,52">
              <v:shape style="position:absolute;left:4974;top:5373;width:101;height:52" coordorigin="4974,5373" coordsize="101,52" path="m5025,5424l5011,5422,4992,5412,4979,5394,4974,5373,5075,5387,5064,5406,5047,5419,5025,5424xe" filled="true" fillcolor="#cde5eb" stroked="false">
                <v:path arrowok="t"/>
                <v:fill type="solid"/>
              </v:shape>
            </v:group>
            <v:group style="position:absolute;left:5432;top:5324;width:103;height:98" coordorigin="5432,5324" coordsize="103,98">
              <v:shape style="position:absolute;left:5432;top:5324;width:103;height:98" coordorigin="5432,5324" coordsize="103,98" path="m5497,5422l5470,5419,5450,5410,5437,5395,5432,5377,5436,5353,5448,5335,5466,5324,5494,5326,5514,5334,5528,5348,5534,5366,5534,5373,5529,5394,5516,5412,5497,5422xe" filled="true" fillcolor="#f6f6f6" stroked="false">
                <v:path arrowok="t"/>
                <v:fill type="solid"/>
              </v:shape>
            </v:group>
            <v:group style="position:absolute;left:5432;top:5373;width:101;height:52" coordorigin="5432,5373" coordsize="101,52">
              <v:shape style="position:absolute;left:5432;top:5373;width:101;height:52" coordorigin="5432,5373" coordsize="101,52" path="m5483,5424l5469,5422,5450,5412,5437,5394,5432,5373,5532,5387,5522,5406,5505,5419,5483,5424xe" filled="true" fillcolor="#cde5eb" stroked="false">
                <v:path arrowok="t"/>
                <v:fill type="solid"/>
              </v:shape>
            </v:group>
            <v:group style="position:absolute;left:7469;top:5770;width:604;height:814" coordorigin="7469,5770" coordsize="604,814">
              <v:shape style="position:absolute;left:7469;top:5770;width:604;height:814" coordorigin="7469,5770" coordsize="604,814" path="m7771,6584l7699,6577,7632,6555,7575,6520,7527,6473,7493,6417,7473,6351,7469,6303,7470,6282,7480,6221,7501,6165,7541,6102,7581,6045,7675,5917,7690,5896,7732,5836,7765,5786,7773,5770,7774,5770,7813,5838,7853,5898,7898,5961,7973,6063,7986,6081,8028,6142,8060,6214,8072,6275,8073,6303,8072,6327,8058,6396,8028,6456,7985,6506,7930,6544,7867,6571,7796,6583,7771,6584xe" filled="true" fillcolor="#96d4eb" stroked="false">
                <v:path arrowok="t"/>
                <v:fill type="solid"/>
              </v:shape>
            </v:group>
            <v:group style="position:absolute;left:7923;top:5418;width:388;height:524" coordorigin="7923,5418" coordsize="388,524">
              <v:shape style="position:absolute;left:7923;top:5418;width:388;height:524" coordorigin="7923,5418" coordsize="388,524" path="m8123,5941l8052,5930,7993,5900,7949,5854,7926,5794,7923,5772,7924,5748,7936,5688,7973,5626,8052,5517,8065,5499,8099,5449,8118,5418,8119,5418,8156,5481,8196,5536,8249,5609,8260,5625,8297,5689,8311,5760,8309,5784,8289,5846,8248,5896,8191,5928,8147,5939,8123,5941xe" filled="true" fillcolor="#96d4eb" stroked="false">
                <v:path arrowok="t"/>
                <v:fill type="solid"/>
              </v:shape>
            </v:group>
            <v:group style="position:absolute;left:7453;top:5302;width:276;height:374" coordorigin="7453,5302" coordsize="276,374">
              <v:shape style="position:absolute;left:7453;top:5302;width:276;height:374" coordorigin="7453,5302" coordsize="276,374" path="m7601,5676l7530,5662,7478,5624,7453,5567,7453,5541,7474,5471,7510,5419,7550,5364,7562,5346,7573,5330,7583,5316,7590,5303,7591,5302,7591,5302,7633,5368,7686,5441,7697,5456,7727,5526,7729,5547,7727,5570,7699,5629,7646,5666,7624,5672,7601,5676xe" filled="true" fillcolor="#96d4eb" stroked="false">
                <v:path arrowok="t"/>
                <v:fill type="solid"/>
              </v:shape>
            </v:group>
            <v:group style="position:absolute;left:1255;top:5119;width:9091;height:1766" coordorigin="1255,5119" coordsize="9091,1766">
              <v:shape style="position:absolute;left:1255;top:5119;width:9091;height:1766" coordorigin="1255,5119" coordsize="9091,1766" path="m10105,6885l1495,6885,1472,6884,1407,6868,1350,6836,1304,6790,1272,6733,1256,6667,1255,5360,1256,5337,1271,5272,1303,5215,1349,5169,1406,5136,1471,5120,10105,5119,10128,5120,10193,5136,10250,5168,10296,5214,10328,5271,10344,5337,10345,6644,10344,6667,10328,6732,10296,6789,10250,6835,10194,6868,10128,6884,10105,6885xe" filled="false" stroked="true" strokeweight=".850527pt" strokecolor="#96c224">
                <v:path arrowok="t"/>
              </v:shape>
            </v:group>
            <v:group style="position:absolute;left:6960;top:13782;width:195;height:108" coordorigin="6960,13782" coordsize="195,108">
              <v:shape style="position:absolute;left:6960;top:13782;width:195;height:108" coordorigin="6960,13782" coordsize="195,108" path="m7070,13889l6996,13855,6964,13793,6960,13782,7154,13785,7116,13860,7070,13889xe" filled="true" fillcolor="#7fcde9" stroked="false">
                <v:path arrowok="t"/>
                <v:fill type="solid"/>
              </v:shape>
            </v:group>
            <v:group style="position:absolute;left:6943;top:14024;width:228;height:307" coordorigin="6943,14024" coordsize="228,307">
              <v:shape style="position:absolute;left:6943;top:14024;width:228;height:307" coordorigin="6943,14024" coordsize="228,307" path="m7075,14330l7001,14316,6955,14276,6943,14238,6943,14213,6973,14145,7026,14071,7038,14054,7048,14039,7056,14026,7057,14024,7057,14024,7101,14092,7128,14129,7140,14145,7170,14216,7170,14225,7168,14249,7135,14304,7097,14325,7075,14330xe" filled="true" fillcolor="#96d4eb" stroked="false">
                <v:path arrowok="t"/>
                <v:fill type="solid"/>
              </v:shape>
            </v:group>
            <v:group style="position:absolute;left:6172;top:13398;width:985;height:384" coordorigin="6172,13398" coordsize="985,384">
              <v:shape style="position:absolute;left:6172;top:13398;width:985;height:384" coordorigin="6172,13398" coordsize="985,384" path="m7157,13782l6958,13782,6955,13764,6950,13743,6934,13681,6895,13619,6828,13598,6750,13593,6172,13593,6172,13398,6771,13398,6843,13403,6905,13415,6976,13441,7034,13481,7075,13527,7111,13598,7129,13656,7143,13716,7153,13765,7157,13782xe" filled="true" fillcolor="#cde5eb" stroked="false">
                <v:path arrowok="t"/>
                <v:fill type="solid"/>
              </v:shape>
            </v:group>
            <v:group style="position:absolute;left:6172;top:13496;width:886;height:287" coordorigin="6172,13496" coordsize="886,287">
              <v:shape style="position:absolute;left:6172;top:13496;width:886;height:287" coordorigin="6172,13496" coordsize="886,287" path="m7057,13782l6958,13782,6955,13764,6950,13743,6934,13681,6895,13619,6828,13598,6750,13593,6172,13593,6172,13496,6765,13496,6829,13500,6903,13516,6957,13544,7004,13599,7033,13673,7048,13736,7057,13782xe" filled="true" fillcolor="#a2d7df" stroked="false">
                <v:path arrowok="t"/>
                <v:fill type="solid"/>
              </v:shape>
            </v:group>
            <v:group style="position:absolute;left:6360;top:13335;width:450;height:321" coordorigin="6360,13335" coordsize="450,321">
              <v:shape style="position:absolute;left:6360;top:13335;width:450;height:321" coordorigin="6360,13335" coordsize="450,321" path="m6606,13655l6523,13647,6454,13624,6402,13588,6364,13526,6360,13509,6361,13488,6382,13431,6423,13385,6482,13353,6552,13337,6578,13335,6605,13336,6680,13351,6742,13382,6786,13424,6809,13494,6809,13496,6808,13515,6774,13583,6723,13622,6657,13648,6606,13655xe" filled="true" fillcolor="#cde5eb" stroked="false">
                <v:path arrowok="t"/>
                <v:fill type="solid"/>
              </v:shape>
            </v:group>
            <v:group style="position:absolute;left:6359;top:13496;width:450;height:160" coordorigin="6359,13496" coordsize="450,160">
              <v:shape style="position:absolute;left:6359;top:13496;width:450;height:160" coordorigin="6359,13496" coordsize="450,160" path="m6563,13655l6488,13641,6427,13610,6383,13567,6359,13496,6750,13496,6771,13496,6790,13500,6808,13510,6805,13527,6766,13589,6714,13624,6645,13647,6563,13655xe" filled="true" fillcolor="#a2d7df" stroked="false">
                <v:path arrowok="t"/>
                <v:fill type="solid"/>
              </v:shape>
            </v:group>
            <v:group style="position:absolute;left:6409;top:13370;width:352;height:251" coordorigin="6409,13370" coordsize="352,251">
              <v:shape style="position:absolute;left:6409;top:13370;width:352;height:251" coordorigin="6409,13370" coordsize="352,251" path="m6607,13620l6524,13611,6460,13583,6413,13526,6409,13509,6411,13488,6435,13432,6485,13392,6552,13372,6577,13370,6605,13371,6678,13390,6731,13426,6761,13493,6761,13496,6759,13514,6716,13579,6656,13611,6607,13620xe" filled="true" fillcolor="#e8f2f6" stroked="false">
                <v:path arrowok="t"/>
                <v:fill type="solid"/>
              </v:shape>
            </v:group>
            <v:group style="position:absolute;left:6408;top:13496;width:352;height:125" coordorigin="6408,13496" coordsize="352,125">
              <v:shape style="position:absolute;left:6408;top:13496;width:352;height:125" coordorigin="6408,13496" coordsize="352,125" path="m6562,13620l6491,13602,6437,13565,6408,13496,6722,13496,6742,13499,6760,13510,6755,13527,6708,13583,6645,13611,6562,13620xe" filled="true" fillcolor="#cde5eb" stroked="false">
                <v:path arrowok="t"/>
                <v:fill type="solid"/>
              </v:shape>
            </v:group>
            <v:group style="position:absolute;left:5858;top:13372;width:258;height:127" coordorigin="5858,13372" coordsize="258,127">
              <v:shape style="position:absolute;left:5858;top:13372;width:258;height:127" coordorigin="5858,13372" coordsize="258,127" path="m5858,13372l6115,13372,6115,13499,5858,13499,5858,13372xe" filled="true" fillcolor="#4c9b9e" stroked="false">
                <v:path arrowok="t"/>
                <v:fill type="solid"/>
              </v:shape>
            </v:group>
            <v:group style="position:absolute;left:5858;top:13499;width:258;height:127" coordorigin="5858,13499" coordsize="258,127">
              <v:shape style="position:absolute;left:5858;top:13499;width:258;height:127" coordorigin="5858,13499" coordsize="258,127" path="m5858,13625l6115,13625,6115,13499,5858,13499,5858,13625xe" filled="true" fillcolor="#3b6e71" stroked="false">
                <v:path arrowok="t"/>
                <v:fill type="solid"/>
              </v:shape>
            </v:group>
            <v:group style="position:absolute;left:6064;top:13352;width:129;height:293" coordorigin="6064,13352" coordsize="129,293">
              <v:shape style="position:absolute;left:6064;top:13352;width:129;height:293" coordorigin="6064,13352" coordsize="129,293" path="m6187,13645l6069,13645,6064,13641,6064,13357,6069,13352,6187,13352,6192,13357,6192,13641,6187,13645xe" filled="true" fillcolor="#cde5eb" stroked="false">
                <v:path arrowok="t"/>
                <v:fill type="solid"/>
              </v:shape>
            </v:group>
            <v:group style="position:absolute;left:6064;top:13499;width:129;height:147" coordorigin="6064,13499" coordsize="129,147">
              <v:shape style="position:absolute;left:6064;top:13499;width:129;height:147" coordorigin="6064,13499" coordsize="129,147" path="m6187,13645l6069,13645,6064,13641,6064,13499,6192,13499,6192,13641,6187,13645xe" filled="true" fillcolor="#a2d7df" stroked="false">
                <v:path arrowok="t"/>
                <v:fill type="solid"/>
              </v:shape>
            </v:group>
            <v:group style="position:absolute;left:6064;top:13415;width:129;height:167" coordorigin="6064,13415" coordsize="129,167">
              <v:shape style="position:absolute;left:6064;top:13415;width:129;height:167" coordorigin="6064,13415" coordsize="129,167" path="m6187,13582l6069,13582,6064,13580,6064,13418,6069,13415,6187,13415,6192,13418,6192,13580,6187,13582xe" filled="true" fillcolor="#e8f2f6" stroked="false">
                <v:path arrowok="t"/>
                <v:fill type="solid"/>
              </v:shape>
            </v:group>
            <v:group style="position:absolute;left:6504;top:13228;width:162;height:109" coordorigin="6504,13228" coordsize="162,109">
              <v:shape style="position:absolute;left:6504;top:13228;width:162;height:109" coordorigin="6504,13228" coordsize="162,109" path="m6505,13336l6504,13230,6664,13228,6665,13334,6505,13336xe" filled="true" fillcolor="#4c9b9e" stroked="false">
                <v:path arrowok="t"/>
                <v:fill type="solid"/>
              </v:shape>
            </v:group>
            <v:group style="position:absolute;left:6625;top:13228;width:2;height:108" coordorigin="6625,13228" coordsize="2,108">
              <v:shape style="position:absolute;left:6625;top:13228;width:2;height:108" coordorigin="6625,13228" coordsize="0,108" path="m6625,13228l6625,13335e" filled="false" stroked="true" strokeweight="4.173445pt" strokecolor="#3b6e71">
                <v:path arrowok="t"/>
              </v:shape>
            </v:group>
            <v:group style="position:absolute;left:6491;top:13117;width:188;height:98" coordorigin="6491,13117" coordsize="188,98">
              <v:shape style="position:absolute;left:6491;top:13117;width:188;height:98" coordorigin="6491,13117" coordsize="188,98" path="m6587,13215l6513,13205,6491,13187,6498,13168,6515,13150,6538,13135,6561,13124,6578,13117,6620,13129,6675,13156,6679,13185,6673,13196,6660,13204,6639,13210,6614,13213,6587,13215xe" filled="true" fillcolor="#e8f2f6" stroked="false">
                <v:path arrowok="t"/>
                <v:fill type="solid"/>
              </v:shape>
            </v:group>
            <v:group style="position:absolute;left:6484;top:13175;width:201;height:72" coordorigin="6484,13175" coordsize="201,72">
              <v:shape style="position:absolute;left:6484;top:13175;width:201;height:72" coordorigin="6484,13175" coordsize="201,72" path="m6682,13246l6487,13246,6484,13243,6484,13177,6487,13175,6682,13175,6685,13177,6685,13243,6682,13246xe" filled="true" fillcolor="#a2d7df" stroked="false">
                <v:path arrowok="t"/>
                <v:fill type="solid"/>
              </v:shape>
            </v:group>
            <v:group style="position:absolute;left:6585;top:13175;width:100;height:72" coordorigin="6585,13175" coordsize="100,72">
              <v:shape style="position:absolute;left:6585;top:13175;width:100;height:72" coordorigin="6585,13175" coordsize="100,72" path="m6682,13246l6585,13246,6585,13175,6682,13175,6685,13177,6685,13243,6682,13246xe" filled="true" fillcolor="#a2d7df" stroked="false">
                <v:path arrowok="t"/>
                <v:fill type="solid"/>
              </v:shape>
            </v:group>
            <v:group style="position:absolute;left:6527;top:13175;width:115;height:72" coordorigin="6527,13175" coordsize="115,72">
              <v:shape style="position:absolute;left:6527;top:13175;width:115;height:72" coordorigin="6527,13175" coordsize="115,72" path="m6640,13246l6529,13246,6527,13243,6527,13177,6529,13175,6640,13175,6642,13177,6642,13243,6640,13246xe" filled="true" fillcolor="#cde5eb" stroked="false">
                <v:path arrowok="t"/>
                <v:fill type="solid"/>
              </v:shape>
            </v:group>
            <v:group style="position:absolute;left:6484;top:13308;width:201;height:63" coordorigin="6484,13308" coordsize="201,63">
              <v:shape style="position:absolute;left:6484;top:13308;width:201;height:63" coordorigin="6484,13308" coordsize="201,63" path="m6677,13370l6492,13370,6484,13361,6484,13316,6492,13308,6677,13308,6685,13316,6685,13361,6677,13370xe" filled="true" fillcolor="#cde5eb" stroked="false">
                <v:path arrowok="t"/>
                <v:fill type="solid"/>
              </v:shape>
            </v:group>
            <v:group style="position:absolute;left:6534;top:13094;width:101;height:2" coordorigin="6534,13094" coordsize="101,2">
              <v:shape style="position:absolute;left:6534;top:13094;width:101;height:2" coordorigin="6534,13094" coordsize="101,0" path="m6534,13094l6635,13094e" filled="false" stroked="true" strokeweight="4.492523pt" strokecolor="#4c9b9e">
                <v:path arrowok="t"/>
              </v:shape>
            </v:group>
            <v:group style="position:absolute;left:6584;top:13050;width:51;height:88" coordorigin="6584,13050" coordsize="51,88">
              <v:shape style="position:absolute;left:6584;top:13050;width:51;height:88" coordorigin="6584,13050" coordsize="51,88" path="m6610,13050l6610,13138e" filled="false" stroked="true" strokeweight="2.62501pt" strokecolor="#3b6e71">
                <v:path arrowok="t"/>
              </v:shape>
            </v:group>
            <v:group style="position:absolute;left:6948;top:13753;width:217;height:73" coordorigin="6948,13753" coordsize="217,73">
              <v:shape style="position:absolute;left:6948;top:13753;width:217;height:73" coordorigin="6948,13753" coordsize="217,73" path="m6956,13826l6951,13822,6948,13770,6952,13765,7157,13753,7162,13758,7165,13810,7160,13815,6956,13826xe" filled="true" fillcolor="#a2d7df" stroked="false">
                <v:path arrowok="t"/>
                <v:fill type="solid"/>
              </v:shape>
            </v:group>
            <v:group style="position:absolute;left:6948;top:13753;width:215;height:37" coordorigin="6948,13753" coordsize="215,37">
              <v:shape style="position:absolute;left:6948;top:13753;width:215;height:37" coordorigin="6948,13753" coordsize="215,37" path="m6954,13790l6949,13787,6948,13769,6952,13765,7157,13753,7162,13757,7163,13775,7158,13779,6954,13790xe" filled="true" fillcolor="#f6f6f6" stroked="false">
                <v:path arrowok="t"/>
                <v:fill type="solid"/>
              </v:shape>
            </v:group>
            <v:group style="position:absolute;left:6294;top:12941;width:581;height:122" coordorigin="6294,12941" coordsize="581,122">
              <v:shape style="position:absolute;left:6294;top:12941;width:581;height:122" coordorigin="6294,12941" coordsize="581,122" path="m6870,12984l6585,12984,6635,12973,6768,12948,6789,12944,6805,12942,6815,12941,6829,12942,6848,12951,6862,12966,6870,12984xe" filled="true" fillcolor="#cde5eb" stroked="false">
                <v:path arrowok="t"/>
                <v:fill type="solid"/>
              </v:shape>
              <v:shape style="position:absolute;left:6294;top:12941;width:581;height:122" coordorigin="6294,12941" coordsize="581,122" path="m6340,13061l6321,13052,6307,13038,6297,13017,6294,12992,6302,12971,6315,12955,6335,12945,6358,12941,6364,12941,6585,12984,6870,12984,6872,12986,6875,13012,6872,13020,6582,13020,6498,13036,6417,13051,6352,13060,6340,13061xe" filled="true" fillcolor="#cde5eb" stroked="false">
                <v:path arrowok="t"/>
                <v:fill type="solid"/>
              </v:shape>
              <v:shape style="position:absolute;left:6294;top:12941;width:581;height:122" coordorigin="6294,12941" coordsize="581,122" path="m6810,13062l6582,13020,6872,13020,6867,13032,6853,13048,6834,13058,6810,13062xe" filled="true" fillcolor="#cde5eb" stroked="false">
                <v:path arrowok="t"/>
                <v:fill type="solid"/>
              </v:shape>
            </v:group>
            <v:group style="position:absolute;left:6293;top:13002;width:582;height:61" coordorigin="6293,13002" coordsize="582,61">
              <v:shape style="position:absolute;left:6293;top:13002;width:582;height:61" coordorigin="6293,13002" coordsize="582,61" path="m6354,13062l6298,13024,6293,13002,6875,13012,6872,13020,6581,13020,6454,13045,6402,13055,6380,13059,6364,13061,6354,13062xe" filled="true" fillcolor="#a2d7df" stroked="false">
                <v:path arrowok="t"/>
                <v:fill type="solid"/>
              </v:shape>
              <v:shape style="position:absolute;left:6293;top:13002;width:582;height:61" coordorigin="6293,13002" coordsize="582,61" path="m6810,13062l6581,13020,6872,13020,6867,13032,6853,13048,6834,13058,6810,13062xe" filled="true" fillcolor="#a2d7df" stroked="false">
                <v:path arrowok="t"/>
                <v:fill type="solid"/>
              </v:shape>
            </v:group>
            <v:group style="position:absolute;left:6513;top:12930;width:143;height:144" coordorigin="6513,12930" coordsize="143,144">
              <v:shape style="position:absolute;left:6513;top:12930;width:143;height:144" coordorigin="6513,12930" coordsize="143,144" path="m6586,13073l6528,13045,6513,13004,6517,12981,6526,12961,6541,12945,6560,12934,6581,12930,6605,12933,6651,12976,6656,13002,6652,13024,6642,13043,6627,13059,6608,13069,6586,13073xe" filled="true" fillcolor="#cde5eb" stroked="false">
                <v:path arrowok="t"/>
                <v:fill type="solid"/>
              </v:shape>
            </v:group>
            <v:group style="position:absolute;left:6513;top:13002;width:143;height:72" coordorigin="6513,13002" coordsize="143,72">
              <v:shape style="position:absolute;left:6513;top:13002;width:143;height:72" coordorigin="6513,13002" coordsize="143,72" path="m6584,13073l6527,13043,6513,13002,6656,13003,6626,13060,6584,13073xe" filled="true" fillcolor="#a2d7df" stroked="false">
                <v:path arrowok="t"/>
                <v:fill type="solid"/>
              </v:shape>
            </v:group>
            <v:group style="position:absolute;left:6531;top:12947;width:109;height:107" coordorigin="6531,12947" coordsize="109,107">
              <v:shape style="position:absolute;left:6531;top:12947;width:109;height:107" coordorigin="6531,12947" coordsize="109,107" path="m6605,13053l6577,13052,6555,13045,6540,13033,6531,13017,6533,12990,6542,12969,6556,12955,6573,12947,6599,12950,6619,12960,6633,12974,6639,12993,6640,13001,6636,13024,6623,13041,6605,13053xe" filled="true" fillcolor="#f6f6f6" stroked="false">
                <v:path arrowok="t"/>
                <v:fill type="solid"/>
              </v:shape>
            </v:group>
            <v:group style="position:absolute;left:6529;top:13001;width:108;height:56" coordorigin="6529,13001" coordsize="108,56">
              <v:shape style="position:absolute;left:6529;top:13001;width:108;height:56" coordorigin="6529,13001" coordsize="108,56" path="m6584,13057l6564,13053,6546,13041,6533,13024,6529,13001,6636,13022,6624,13040,6606,13053,6584,13057xe" filled="true" fillcolor="#cde5eb" stroked="false">
                <v:path arrowok="t"/>
                <v:fill type="solid"/>
              </v:shape>
            </v:group>
            <v:group style="position:absolute;left:6306;top:12953;width:103;height:98" coordorigin="6306,12953" coordsize="103,98">
              <v:shape style="position:absolute;left:6306;top:12953;width:103;height:98" coordorigin="6306,12953" coordsize="103,98" path="m6371,13051l6345,13048,6325,13039,6312,13024,6306,13006,6311,12982,6323,12964,6340,12953,6368,12955,6388,12963,6402,12977,6408,12994,6409,13002,6404,13023,6391,13041,6371,13051xe" filled="true" fillcolor="#f6f6f6" stroked="false">
                <v:path arrowok="t"/>
                <v:fill type="solid"/>
              </v:shape>
            </v:group>
            <v:group style="position:absolute;left:6306;top:13002;width:101;height:52" coordorigin="6306,13002" coordsize="101,52">
              <v:shape style="position:absolute;left:6306;top:13002;width:101;height:52" coordorigin="6306,13002" coordsize="101,52" path="m6357,13053l6343,13051,6324,13041,6311,13023,6306,13002,6407,13016,6396,13035,6379,13048,6357,13053xe" filled="true" fillcolor="#cde5eb" stroked="false">
                <v:path arrowok="t"/>
                <v:fill type="solid"/>
              </v:shape>
            </v:group>
            <v:group style="position:absolute;left:6764;top:12953;width:103;height:98" coordorigin="6764,12953" coordsize="103,98">
              <v:shape style="position:absolute;left:6764;top:12953;width:103;height:98" coordorigin="6764,12953" coordsize="103,98" path="m6829,13051l6802,13048,6782,13039,6769,13024,6764,13006,6768,12982,6780,12964,6798,12953,6826,12955,6846,12963,6859,12977,6866,12994,6866,13002,6861,13023,6848,13041,6829,13051xe" filled="true" fillcolor="#f6f6f6" stroked="false">
                <v:path arrowok="t"/>
                <v:fill type="solid"/>
              </v:shape>
            </v:group>
            <v:group style="position:absolute;left:6764;top:13002;width:101;height:52" coordorigin="6764,13002" coordsize="101,52">
              <v:shape style="position:absolute;left:6764;top:13002;width:101;height:52" coordorigin="6764,13002" coordsize="101,52" path="m6815,13053l6801,13051,6782,13041,6768,13023,6764,13002,6864,13016,6854,13035,6837,13048,6815,13053xe" filled="true" fillcolor="#cde5eb" stroked="false">
                <v:path arrowok="t"/>
                <v:fill type="solid"/>
              </v:shape>
            </v:group>
            <v:group style="position:absolute;left:1231;top:12771;width:9091;height:1766" coordorigin="1231,12771" coordsize="9091,1766">
              <v:shape style="position:absolute;left:1231;top:12771;width:9091;height:1766" coordorigin="1231,12771" coordsize="9091,1766" path="m10081,14536l1472,14536,1449,14535,1384,14519,1327,14487,1281,14441,1248,14384,1233,14319,1231,13012,1233,12989,1248,12923,1280,12866,1326,12820,1383,12788,1448,12772,10081,12771,10105,12772,10170,12788,10227,12820,10273,12866,10305,12923,10321,12988,10322,14295,10321,14318,10305,14384,10273,14441,10227,14487,10170,14519,10105,14535,10081,14536xe" filled="false" stroked="true" strokeweight=".850527pt" strokecolor="#96c224">
                <v:path arrowok="t"/>
              </v:shape>
            </v:group>
            <v:group style="position:absolute;left:1255;top:7029;width:9091;height:1766" coordorigin="1255,7029" coordsize="9091,1766">
              <v:shape style="position:absolute;left:1255;top:7029;width:9091;height:1766" coordorigin="1255,7029" coordsize="9091,1766" path="m10105,8794l1495,8794,1472,8793,1407,8778,1350,8745,1304,8699,1272,8642,1256,8577,1255,7270,1256,7247,1271,7181,1303,7124,1349,7078,1406,7046,1471,7030,10105,7029,10128,7030,10193,7046,10250,7078,10296,7124,10328,7181,10344,7246,10345,8553,10344,8576,10328,8642,10296,8699,10250,8745,10194,8777,10128,8793,10105,8794xe" filled="false" stroked="true" strokeweight=".850527pt" strokecolor="#96c224">
                <v:path arrowok="t"/>
              </v:shape>
              <v:shape style="position:absolute;left:4355;top:7249;width:1171;height:1360" type="#_x0000_t75" stroked="false">
                <v:imagedata r:id="rId604" o:title=""/>
              </v:shape>
            </v:group>
            <v:group style="position:absolute;left:6842;top:7226;width:1013;height:1090" coordorigin="6842,7226" coordsize="1013,1090">
              <v:shape style="position:absolute;left:6842;top:7226;width:1013;height:1090" coordorigin="6842,7226" coordsize="1013,1090" path="m7554,7584l7138,7584,7161,7577,7177,7571,7230,7526,7273,7481,7318,7432,7360,7385,7408,7329,7433,7296,7446,7279,7496,7232,7521,7226,7533,7230,7548,7242,7558,7255,7564,7268,7566,7283,7564,7298,7522,7377,7474,7446,7431,7506,7640,7506,7584,7557,7569,7571,7554,7584xe" filled="true" fillcolor="#ca9079" stroked="false">
                <v:path arrowok="t"/>
                <v:fill type="solid"/>
              </v:shape>
              <v:shape style="position:absolute;left:6842;top:7226;width:1013;height:1090" coordorigin="6842,7226" coordsize="1013,1090" path="m7640,7506l7431,7506,7451,7493,7478,7475,7529,7437,7577,7400,7634,7356,7699,7315,7718,7314,7735,7320,7749,7331,7758,7351,7762,7368,7758,7384,7718,7431,7672,7476,7654,7493,7640,7506xe" filled="true" fillcolor="#ca9079" stroked="false">
                <v:path arrowok="t"/>
                <v:fill type="solid"/>
              </v:shape>
              <v:shape style="position:absolute;left:6842;top:7226;width:1013;height:1090" coordorigin="6842,7226" coordsize="1013,1090" path="m7091,8316l6842,8097,6902,8038,6916,8023,6960,7975,7001,7924,7024,7894,7016,7870,7011,7850,7006,7833,7003,7818,7001,7803,7001,7788,7001,7770,7002,7748,7004,7722,7002,7696,6990,7632,6959,7564,6936,7533,6925,7517,6917,7502,6913,7488,6913,7487,6912,7474,6914,7462,6958,7433,6971,7436,7024,7469,7083,7523,7132,7576,7138,7584,7554,7584,7542,7594,7563,7594,7791,7594,7786,7598,7768,7610,7731,7635,7657,7684,7582,7733,7635,7739,7649,7740,7662,7741,7828,7741,7837,7752,7796,7816,7737,7836,7676,7847,7651,7853,7626,7859,7577,7871,7531,7883,7510,7909,7491,7931,7448,7979,7400,8016,7331,8048,7215,8175,7184,8210,7154,8243,7091,8316xe" filled="true" fillcolor="#ca9079" stroked="false">
                <v:path arrowok="t"/>
                <v:fill type="solid"/>
              </v:shape>
              <v:shape style="position:absolute;left:6842;top:7226;width:1013;height:1090" coordorigin="6842,7226" coordsize="1013,1090" path="m7791,7594l7563,7594,7578,7589,7663,7537,7725,7500,7796,7469,7815,7471,7854,7522,7851,7535,7843,7549,7827,7566,7803,7585,7791,7594xe" filled="true" fillcolor="#ca9079" stroked="false">
                <v:path arrowok="t"/>
                <v:fill type="solid"/>
              </v:shape>
              <v:shape style="position:absolute;left:6842;top:7226;width:1013;height:1090" coordorigin="6842,7226" coordsize="1013,1090" path="m7828,7741l7662,7741,7674,7741,7690,7738,7730,7731,7752,7728,7773,7727,7793,7728,7812,7732,7826,7740,7828,7741xe" filled="true" fillcolor="#ca9079" stroked="false">
                <v:path arrowok="t"/>
                <v:fill type="solid"/>
              </v:shape>
            </v:group>
            <v:group style="position:absolute;left:7169;top:7640;width:95;height:281" coordorigin="7169,7640" coordsize="95,281">
              <v:shape style="position:absolute;left:7169;top:7640;width:95;height:281" coordorigin="7169,7640" coordsize="95,281" path="m7212,7920l7221,7855,7229,7786,7230,7768,7229,7752,7204,7686,7169,7640,7189,7655,7243,7704,7264,7750,7264,7764,7245,7836,7225,7888,7212,7920xe" filled="true" fillcolor="#d8946d" stroked="false">
                <v:path arrowok="t"/>
                <v:fill type="solid"/>
              </v:shape>
            </v:group>
            <v:group style="position:absolute;left:6886;top:7349;width:945;height:1188" coordorigin="6886,7349" coordsize="945,1188">
              <v:shape style="position:absolute;left:6886;top:7349;width:945;height:1188" coordorigin="6886,7349" coordsize="945,1188" path="m7482,7675l7339,7675,7351,7645,7360,7623,7381,7563,7406,7483,7413,7459,7434,7397,7486,7349,7504,7351,7523,7363,7535,7376,7540,7394,7539,7416,7528,7476,7514,7544,7498,7616,7487,7658,7482,7675xe" filled="true" fillcolor="#b77e5e" stroked="false">
                <v:path arrowok="t"/>
                <v:fill type="solid"/>
              </v:shape>
              <v:shape style="position:absolute;left:6886;top:7349;width:945;height:1188" coordorigin="6886,7349" coordsize="945,1188" path="m7654,7906l7142,7906,7157,7888,7166,7874,7184,7807,7194,7745,7204,7675,7211,7615,7220,7538,7222,7488,7224,7465,7250,7396,7264,7390,7289,7393,7337,7450,7341,7505,7341,7579,7341,7593,7340,7616,7340,7637,7339,7675,7482,7675,7477,7690,7627,7690,7622,7701,7615,7719,7601,7751,7590,7778,7772,7778,7763,7787,7752,7799,7742,7809,7727,7824,7710,7842,7693,7862,7675,7882,7659,7900,7654,7906xe" filled="true" fillcolor="#b77e5e" stroked="false">
                <v:path arrowok="t"/>
                <v:fill type="solid"/>
              </v:shape>
              <v:shape style="position:absolute;left:6886;top:7349;width:945;height:1188" coordorigin="6886,7349" coordsize="945,1188" path="m7627,7690l7477,7690,7495,7675,7505,7663,7536,7593,7566,7527,7594,7471,7653,7427,7668,7430,7680,7435,7690,7442,7697,7451,7702,7465,7702,7476,7688,7534,7663,7600,7638,7662,7630,7682,7627,7690xe" filled="true" fillcolor="#b77e5e" stroked="false">
                <v:path arrowok="t"/>
                <v:fill type="solid"/>
              </v:shape>
              <v:shape style="position:absolute;left:6886;top:7349;width:945;height:1188" coordorigin="6886,7349" coordsize="945,1188" path="m7772,7778l7590,7778,7638,7752,7650,7745,7661,7738,7670,7732,7681,7722,7707,7696,7722,7682,7784,7644,7800,7643,7814,7649,7824,7659,7830,7672,7830,7685,7827,7700,7788,7760,7776,7774,7772,7778xe" filled="true" fillcolor="#b77e5e" stroked="false">
                <v:path arrowok="t"/>
                <v:fill type="solid"/>
              </v:shape>
              <v:shape style="position:absolute;left:6886;top:7349;width:945;height:1188" coordorigin="6886,7349" coordsize="945,1188" path="m7516,8537l7187,8497,7199,8415,7202,8394,7211,8329,7218,8264,7223,8227,7203,8211,7186,8197,7143,8151,7107,8094,7091,8074,7046,8028,6980,7991,6943,7978,6923,7970,6907,7960,6895,7948,6888,7935,6886,7922,6887,7909,6956,7874,6985,7876,7063,7887,7133,7903,7142,7906,7654,7906,7646,7915,7633,7931,7630,7964,7627,7993,7619,8056,7600,8114,7562,8181,7553,8257,7545,8330,7537,8390,7527,8462,7516,8537xe" filled="true" fillcolor="#b77e5e" stroked="false">
                <v:path arrowok="t"/>
                <v:fill type="solid"/>
              </v:shape>
            </v:group>
            <v:group style="position:absolute;left:7743;top:7655;width:82;height:82" coordorigin="7743,7655" coordsize="82,82">
              <v:shape style="position:absolute;left:7743;top:7655;width:82;height:82" coordorigin="7743,7655" coordsize="82,82" path="m7791,7736l7743,7695,7770,7662,7784,7655,7801,7657,7821,7670,7824,7688,7817,7706,7791,7736xe" filled="true" fillcolor="#ca9079" stroked="false">
                <v:path arrowok="t"/>
                <v:fill type="solid"/>
              </v:shape>
            </v:group>
            <v:group style="position:absolute;left:7612;top:7442;width:78;height:80" coordorigin="7612,7442" coordsize="78,80">
              <v:shape style="position:absolute;left:7612;top:7442;width:78;height:80" coordorigin="7612,7442" coordsize="78,80" path="m7669,7521l7612,7492,7631,7454,7643,7444,7660,7442,7682,7450,7690,7467,7687,7485,7669,7521xe" filled="true" fillcolor="#ca9079" stroked="false">
                <v:path arrowok="t"/>
                <v:fill type="solid"/>
              </v:shape>
            </v:group>
            <v:group style="position:absolute;left:7451;top:7359;width:73;height:78" coordorigin="7451,7359" coordsize="73,78">
              <v:shape style="position:absolute;left:7451;top:7359;width:73;height:78" coordorigin="7451,7359" coordsize="73,78" path="m7511,7437l7451,7417,7463,7378,7473,7365,7490,7359,7513,7364,7524,7379,7524,7399,7511,7437xe" filled="true" fillcolor="#ca9079" stroked="false">
                <v:path arrowok="t"/>
                <v:fill type="solid"/>
              </v:shape>
            </v:group>
            <v:group style="position:absolute;left:7254;top:7400;width:65;height:72" coordorigin="7254,7400" coordsize="65,72">
              <v:shape style="position:absolute;left:7254;top:7400;width:65;height:72" coordorigin="7254,7400" coordsize="65,72" path="m7318,7471l7254,7470,7257,7420,7270,7405,7293,7400,7311,7411,7318,7431,7318,7471xe" filled="true" fillcolor="#ca9079" stroked="false">
                <v:path arrowok="t"/>
                <v:fill type="solid"/>
              </v:shape>
            </v:group>
            <v:group style="position:absolute;left:6886;top:7911;width:92;height:71" coordorigin="6886,7911" coordsize="92,71">
              <v:shape style="position:absolute;left:6886;top:7911;width:92;height:71" coordorigin="6886,7911" coordsize="92,71" path="m6954,7982l6937,7976,6911,7966,6895,7954,6886,7938,6890,7926,6900,7916,6926,7912,6943,7911,6958,7917,6978,7931,6954,7982xe" filled="true" fillcolor="#ca9079" stroked="false">
                <v:path arrowok="t"/>
                <v:fill type="solid"/>
              </v:shape>
            </v:group>
            <v:group style="position:absolute;left:1255;top:8939;width:9091;height:1766" coordorigin="1255,8939" coordsize="9091,1766">
              <v:shape style="position:absolute;left:1255;top:8939;width:9091;height:1766" coordorigin="1255,8939" coordsize="9091,1766" path="m10105,10704l1495,10704,1472,10703,1407,10687,1350,10655,1304,10609,1272,10552,1256,10487,1255,9180,1256,9157,1271,9091,1303,9034,1349,8988,1406,8956,1471,8940,10105,8939,10128,8940,10193,8955,10250,8988,10296,9034,10328,9091,10344,9156,10345,10463,10344,10486,10328,10552,10296,10609,10250,10655,10194,10687,10128,10703,10105,10704xe" filled="false" stroked="true" strokeweight=".850527pt" strokecolor="#96c224">
                <v:path arrowok="t"/>
              </v:shape>
            </v:group>
            <v:group style="position:absolute;left:5093;top:9142;width:1013;height:1090" coordorigin="5093,9142" coordsize="1013,1090">
              <v:shape style="position:absolute;left:5093;top:9142;width:1013;height:1090" coordorigin="5093,9142" coordsize="1013,1090" path="m5806,9499l5389,9499,5412,9493,5428,9487,5482,9442,5524,9397,5569,9348,5612,9300,5660,9244,5685,9211,5698,9195,5748,9147,5772,9142,5785,9146,5800,9158,5810,9171,5816,9184,5818,9198,5816,9213,5773,9293,5726,9362,5683,9422,5892,9422,5836,9473,5820,9487,5806,9499xe" filled="true" fillcolor="#ca9079" stroked="false">
                <v:path arrowok="t"/>
                <v:fill type="solid"/>
              </v:shape>
              <v:shape style="position:absolute;left:5093;top:9142;width:1013;height:1090" coordorigin="5093,9142" coordsize="1013,1090" path="m5892,9422l5683,9422,5702,9408,5729,9390,5781,9353,5829,9315,5885,9271,5951,9230,5970,9230,5987,9236,6000,9247,6010,9266,6013,9283,6010,9299,5970,9347,5923,9392,5906,9409,5892,9422xe" filled="true" fillcolor="#ca9079" stroked="false">
                <v:path arrowok="t"/>
                <v:fill type="solid"/>
              </v:shape>
              <v:shape style="position:absolute;left:5093;top:9142;width:1013;height:1090" coordorigin="5093,9142" coordsize="1013,1090" path="m5343,10231l5093,10013,5153,9953,5168,9938,5212,9891,5253,9839,5276,9810,5268,9786,5262,9766,5258,9749,5255,9734,5253,9719,5252,9703,5253,9685,5254,9664,5255,9638,5254,9612,5242,9548,5210,9480,5188,9449,5176,9433,5169,9417,5165,9403,5165,9403,5164,9390,5166,9378,5210,9349,5223,9351,5275,9384,5334,9438,5384,9491,5389,9499,5806,9499,5793,9509,5814,9510,6042,9510,6037,9513,6019,9526,5982,9551,5909,9600,5833,9648,5886,9654,5900,9656,5914,9657,6079,9657,6088,9668,6048,9732,5988,9751,5928,9763,5903,9768,5877,9775,5828,9787,5783,9799,5761,9825,5743,9847,5699,9894,5651,9931,5583,9964,5467,10091,5436,10125,5406,10159,5343,10231xe" filled="true" fillcolor="#ca9079" stroked="false">
                <v:path arrowok="t"/>
                <v:fill type="solid"/>
              </v:shape>
              <v:shape style="position:absolute;left:5093;top:9142;width:1013;height:1090" coordorigin="5093,9142" coordsize="1013,1090" path="m6042,9510l5814,9510,5829,9505,5915,9452,5976,9416,6048,9384,6067,9387,6105,9438,6103,9450,6094,9465,6079,9481,6055,9501,6042,9510xe" filled="true" fillcolor="#ca9079" stroked="false">
                <v:path arrowok="t"/>
                <v:fill type="solid"/>
              </v:shape>
              <v:shape style="position:absolute;left:5093;top:9142;width:1013;height:1090" coordorigin="5093,9142" coordsize="1013,1090" path="m6079,9657l5914,9657,5926,9656,5942,9654,5981,9647,6003,9644,6025,9642,6045,9643,6063,9647,6078,9655,6079,9657xe" filled="true" fillcolor="#ca9079" stroked="false">
                <v:path arrowok="t"/>
                <v:fill type="solid"/>
              </v:shape>
            </v:group>
            <v:group style="position:absolute;left:5421;top:9555;width:95;height:281" coordorigin="5421,9555" coordsize="95,281">
              <v:shape style="position:absolute;left:5421;top:9555;width:95;height:281" coordorigin="5421,9555" coordsize="95,281" path="m5463,9836l5473,9771,5481,9701,5481,9683,5481,9668,5456,9601,5421,9555,5440,9571,5495,9620,5515,9666,5515,9679,5496,9751,5476,9803,5463,9836xe" filled="true" fillcolor="#d8946d" stroked="false">
                <v:path arrowok="t"/>
                <v:fill type="solid"/>
              </v:shape>
            </v:group>
            <v:group style="position:absolute;left:5137;top:9265;width:945;height:1188" coordorigin="5137,9265" coordsize="945,1188">
              <v:shape style="position:absolute;left:5137;top:9265;width:945;height:1188" coordorigin="5137,9265" coordsize="945,1188" path="m5734,9591l5590,9591,5603,9560,5611,9538,5632,9478,5658,9398,5665,9375,5686,9313,5737,9265,5755,9267,5775,9278,5786,9292,5792,9309,5791,9332,5780,9391,5766,9459,5749,9531,5739,9573,5734,9591xe" filled="true" fillcolor="#b77e5e" stroked="false">
                <v:path arrowok="t"/>
                <v:fill type="solid"/>
              </v:shape>
              <v:shape style="position:absolute;left:5137;top:9265;width:945;height:1188" coordorigin="5137,9265" coordsize="945,1188" path="m5906,9822l5393,9822,5408,9803,5418,9789,5436,9722,5446,9661,5456,9591,5463,9531,5471,9454,5474,9404,5476,9380,5502,9312,5516,9306,5540,9308,5588,9365,5592,9421,5592,9494,5592,9508,5592,9531,5591,9553,5590,9591,5734,9591,5729,9606,5878,9606,5874,9617,5867,9634,5853,9667,5842,9694,6024,9694,6015,9703,6003,9715,5993,9724,5979,9740,5962,9758,5944,9777,5927,9797,5911,9816,5906,9822xe" filled="true" fillcolor="#b77e5e" stroked="false">
                <v:path arrowok="t"/>
                <v:fill type="solid"/>
              </v:shape>
              <v:shape style="position:absolute;left:5137;top:9265;width:945;height:1188" coordorigin="5137,9265" coordsize="945,1188" path="m5878,9606l5729,9606,5747,9591,5757,9579,5788,9508,5818,9442,5845,9386,5905,9342,5920,9345,5931,9351,5941,9357,5949,9367,5953,9380,5953,9391,5939,9450,5914,9515,5890,9578,5882,9598,5878,9606xe" filled="true" fillcolor="#b77e5e" stroked="false">
                <v:path arrowok="t"/>
                <v:fill type="solid"/>
              </v:shape>
              <v:shape style="position:absolute;left:5137;top:9265;width:945;height:1188" coordorigin="5137,9265" coordsize="945,1188" path="m6024,9694l5842,9694,5889,9667,5901,9661,5913,9654,5922,9647,5932,9637,5959,9612,5973,9598,6036,9559,6051,9559,6066,9564,6076,9575,6081,9587,6082,9601,6079,9615,6040,9676,6027,9690,6024,9694xe" filled="true" fillcolor="#b77e5e" stroked="false">
                <v:path arrowok="t"/>
                <v:fill type="solid"/>
              </v:shape>
              <v:shape style="position:absolute;left:5137;top:9265;width:945;height:1188" coordorigin="5137,9265" coordsize="945,1188" path="m5768,10453l5439,10413,5451,10330,5454,10310,5462,10245,5470,10180,5474,10142,5454,10126,5438,10113,5394,10067,5359,10009,5343,9989,5297,9944,5232,9907,5195,9894,5174,9886,5158,9875,5147,9863,5140,9851,5137,9838,5139,9825,5207,9789,5236,9792,5315,9803,5385,9819,5393,9822,5906,9822,5898,9831,5885,9847,5882,9880,5879,9909,5871,9972,5852,10030,5814,10096,5805,10172,5797,10245,5789,10305,5779,10377,5768,10453xe" filled="true" fillcolor="#b77e5e" stroked="false">
                <v:path arrowok="t"/>
                <v:fill type="solid"/>
              </v:shape>
            </v:group>
            <v:group style="position:absolute;left:5994;top:9570;width:82;height:82" coordorigin="5994,9570" coordsize="82,82">
              <v:shape style="position:absolute;left:5994;top:9570;width:82;height:82" coordorigin="5994,9570" coordsize="82,82" path="m6042,9652l5994,9610,6022,9578,6036,9570,6053,9572,6072,9586,6076,9604,6068,9621,6042,9652xe" filled="true" fillcolor="#ca9079" stroked="false">
                <v:path arrowok="t"/>
                <v:fill type="solid"/>
              </v:shape>
            </v:group>
            <v:group style="position:absolute;left:5864;top:9357;width:78;height:80" coordorigin="5864,9357" coordsize="78,80">
              <v:shape style="position:absolute;left:5864;top:9357;width:78;height:80" coordorigin="5864,9357" coordsize="78,80" path="m5920,9437l5864,9408,5883,9369,5895,9359,5912,9357,5934,9365,5941,9382,5938,9401,5920,9437xe" filled="true" fillcolor="#ca9079" stroked="false">
                <v:path arrowok="t"/>
                <v:fill type="solid"/>
              </v:shape>
            </v:group>
            <v:group style="position:absolute;left:5702;top:9275;width:73;height:78" coordorigin="5702,9275" coordsize="73,78">
              <v:shape style="position:absolute;left:5702;top:9275;width:73;height:78" coordorigin="5702,9275" coordsize="73,78" path="m5763,9352l5702,9333,5715,9294,5725,9280,5741,9275,5764,9279,5775,9295,5775,9314,5763,9352xe" filled="true" fillcolor="#ca9079" stroked="false">
                <v:path arrowok="t"/>
                <v:fill type="solid"/>
              </v:shape>
            </v:group>
            <v:group style="position:absolute;left:5506;top:9315;width:65;height:72" coordorigin="5506,9315" coordsize="65,72">
              <v:shape style="position:absolute;left:5506;top:9315;width:65;height:72" coordorigin="5506,9315" coordsize="65,72" path="m5569,9387l5506,9386,5508,9335,5521,9320,5545,9315,5563,9327,5570,9347,5569,9387xe" filled="true" fillcolor="#ca9079" stroked="false">
                <v:path arrowok="t"/>
                <v:fill type="solid"/>
              </v:shape>
            </v:group>
            <v:group style="position:absolute;left:5138;top:9827;width:92;height:71" coordorigin="5138,9827" coordsize="92,71">
              <v:shape style="position:absolute;left:5138;top:9827;width:92;height:71" coordorigin="5138,9827" coordsize="92,71" path="m5206,9897l5189,9891,5163,9882,5147,9869,5138,9854,5142,9842,5152,9831,5178,9827,5195,9827,5209,9832,5230,9847,5206,9897xe" filled="true" fillcolor="#ca9079" stroked="false">
                <v:path arrowok="t"/>
                <v:fill type="solid"/>
              </v:shape>
            </v:group>
            <v:group style="position:absolute;left:1255;top:10855;width:9091;height:1766" coordorigin="1255,10855" coordsize="9091,1766">
              <v:shape style="position:absolute;left:1255;top:10855;width:9091;height:1766" coordorigin="1255,10855" coordsize="9091,1766" path="m10105,12620l1495,12620,1472,12619,1407,12603,1350,12571,1304,12525,1272,12468,1256,12403,1255,11096,1256,11073,1271,11007,1303,10950,1349,10904,1406,10872,1471,10856,10105,10855,10128,10856,10193,10871,10250,10904,10296,10950,10328,11007,10344,11072,10345,12379,10344,12402,10328,12468,10296,12525,10250,12571,10194,12603,10128,12619,10105,12620xe" filled="false" stroked="true" strokeweight=".850527pt" strokecolor="#96c224">
                <v:path arrowok="t"/>
              </v:shape>
            </v:group>
            <v:group style="position:absolute;left:5102;top:11041;width:1013;height:1090" coordorigin="5102,11041" coordsize="1013,1090">
              <v:shape style="position:absolute;left:5102;top:11041;width:1013;height:1090" coordorigin="5102,11041" coordsize="1013,1090" path="m5815,11399l5398,11399,5421,11392,5437,11386,5491,11341,5533,11296,5578,11247,5621,11200,5669,11144,5694,11111,5707,11095,5756,11047,5781,11041,5794,11045,5809,11058,5819,11070,5825,11084,5827,11098,5825,11113,5782,11192,5734,11261,5692,11321,5901,11321,5845,11372,5829,11386,5815,11399xe" filled="true" fillcolor="#ca9079" stroked="false">
                <v:path arrowok="t"/>
                <v:fill type="solid"/>
              </v:shape>
              <v:shape style="position:absolute;left:5102;top:11041;width:1013;height:1090" coordorigin="5102,11041" coordsize="1013,1090" path="m5901,11321l5692,11321,5711,11308,5738,11290,5790,11252,5838,11215,5894,11171,5960,11130,5979,11129,5996,11135,6009,11146,6019,11166,6022,11183,6019,11199,5979,11246,5932,11291,5915,11308,5901,11321xe" filled="true" fillcolor="#ca9079" stroked="false">
                <v:path arrowok="t"/>
                <v:fill type="solid"/>
              </v:shape>
              <v:shape style="position:absolute;left:5102;top:11041;width:1013;height:1090" coordorigin="5102,11041" coordsize="1013,1090" path="m5352,12131l5102,11912,5162,11853,5177,11838,5221,11790,5262,11739,5285,11709,5277,11685,5271,11665,5267,11648,5264,11633,5262,11618,5261,11603,5261,11585,5262,11563,5264,11537,5263,11511,5251,11447,5219,11380,5197,11348,5185,11332,5178,11317,5174,11303,5174,11302,5173,11289,5175,11277,5219,11248,5232,11251,5284,11284,5343,11338,5393,11391,5398,11399,5815,11399,5802,11409,5823,11409,6051,11409,6046,11413,6028,11425,5991,11450,5918,11499,5842,11548,5895,11554,5909,11555,5923,11556,6088,11556,6097,11567,6057,11631,5997,11651,5937,11662,5912,11668,5886,11674,5837,11686,5792,11699,5770,11724,5752,11746,5708,11794,5660,11831,5592,11864,5476,11990,5445,12025,5415,12058,5352,12131xe" filled="true" fillcolor="#ca9079" stroked="false">
                <v:path arrowok="t"/>
                <v:fill type="solid"/>
              </v:shape>
              <v:shape style="position:absolute;left:5102;top:11041;width:1013;height:1090" coordorigin="5102,11041" coordsize="1013,1090" path="m6051,11409l5823,11409,5838,11404,5924,11352,5985,11315,6057,11284,6076,11286,6114,11337,6112,11350,6103,11364,6088,11381,6064,11401,6051,11409xe" filled="true" fillcolor="#ca9079" stroked="false">
                <v:path arrowok="t"/>
                <v:fill type="solid"/>
              </v:shape>
              <v:shape style="position:absolute;left:5102;top:11041;width:1013;height:1090" coordorigin="5102,11041" coordsize="1013,1090" path="m6088,11556l5923,11556,5935,11556,5951,11553,5990,11546,6012,11543,6034,11542,6054,11543,6072,11547,6087,11555,6088,11556xe" filled="true" fillcolor="#ca9079" stroked="false">
                <v:path arrowok="t"/>
                <v:fill type="solid"/>
              </v:shape>
            </v:group>
            <v:group style="position:absolute;left:5430;top:11455;width:95;height:281" coordorigin="5430,11455" coordsize="95,281">
              <v:shape style="position:absolute;left:5430;top:11455;width:95;height:281" coordorigin="5430,11455" coordsize="95,281" path="m5472,11735l5482,11671,5490,11601,5490,11583,5490,11567,5464,11501,5430,11455,5449,11470,5504,11520,5524,11565,5524,11579,5505,11651,5485,11703,5472,11735xe" filled="true" fillcolor="#d8946d" stroked="false">
                <v:path arrowok="t"/>
                <v:fill type="solid"/>
              </v:shape>
            </v:group>
            <v:group style="position:absolute;left:5146;top:11164;width:945;height:1188" coordorigin="5146,11164" coordsize="945,1188">
              <v:shape style="position:absolute;left:5146;top:11164;width:945;height:1188" coordorigin="5146,11164" coordsize="945,1188" path="m5743,11490l5599,11490,5611,11460,5620,11438,5641,11378,5666,11298,5674,11274,5695,11212,5746,11164,5764,11166,5784,11178,5795,11191,5801,11209,5800,11231,5789,11291,5774,11359,5758,11431,5748,11473,5743,11490xe" filled="true" fillcolor="#b77e5e" stroked="false">
                <v:path arrowok="t"/>
                <v:fill type="solid"/>
              </v:shape>
              <v:shape style="position:absolute;left:5146;top:11164;width:945;height:1188" coordorigin="5146,11164" coordsize="945,1188" path="m5915,11721l5402,11721,5417,11703,5427,11689,5445,11622,5455,11560,5465,11490,5472,11430,5480,11353,5483,11304,5485,11280,5511,11212,5525,11206,5549,11208,5597,11265,5601,11321,5601,11394,5601,11408,5601,11431,5600,11453,5599,11490,5743,11490,5738,11505,5887,11505,5883,11516,5875,11534,5862,11566,5851,11593,6033,11593,6024,11602,6012,11614,6002,11624,5988,11639,5971,11657,5953,11677,5936,11697,5920,11715,5915,11721xe" filled="true" fillcolor="#b77e5e" stroked="false">
                <v:path arrowok="t"/>
                <v:fill type="solid"/>
              </v:shape>
              <v:shape style="position:absolute;left:5146;top:11164;width:945;height:1188" coordorigin="5146,11164" coordsize="945,1188" path="m5887,11505l5738,11505,5756,11490,5766,11478,5797,11408,5827,11342,5854,11286,5914,11242,5929,11245,5940,11250,5950,11257,5958,11266,5962,11280,5962,11291,5948,11349,5923,11415,5899,11478,5890,11497,5887,11505xe" filled="true" fillcolor="#b77e5e" stroked="false">
                <v:path arrowok="t"/>
                <v:fill type="solid"/>
              </v:shape>
              <v:shape style="position:absolute;left:5146;top:11164;width:945;height:1188" coordorigin="5146,11164" coordsize="945,1188" path="m6033,11593l5851,11593,5898,11567,5910,11560,5922,11553,5931,11547,5941,11537,5968,11511,5982,11497,6045,11459,6060,11459,6075,11464,6085,11474,6090,11487,6091,11500,6087,11515,6049,11575,6036,11589,6033,11593xe" filled="true" fillcolor="#b77e5e" stroked="false">
                <v:path arrowok="t"/>
                <v:fill type="solid"/>
              </v:shape>
              <v:shape style="position:absolute;left:5146;top:11164;width:945;height:1188" coordorigin="5146,11164" coordsize="945,1188" path="m5777,12352l5448,12313,5460,12230,5462,12209,5471,12144,5479,12079,5483,12042,5463,12026,5447,12012,5403,11966,5368,11909,5352,11889,5306,11843,5241,11806,5204,11793,5183,11785,5167,11775,5156,11763,5149,11750,5146,11737,5148,11724,5216,11689,5245,11691,5324,11702,5394,11718,5402,11721,5915,11721,5907,11730,5894,11746,5891,11780,5888,11808,5880,11871,5861,11929,5822,11996,5814,12072,5806,12145,5798,12205,5788,12277,5777,12352xe" filled="true" fillcolor="#b77e5e" stroked="false">
                <v:path arrowok="t"/>
                <v:fill type="solid"/>
              </v:shape>
            </v:group>
            <v:group style="position:absolute;left:6003;top:11470;width:82;height:82" coordorigin="6003,11470" coordsize="82,82">
              <v:shape style="position:absolute;left:6003;top:11470;width:82;height:82" coordorigin="6003,11470" coordsize="82,82" path="m6051,11551l6003,11510,6031,11478,6045,11470,6062,11472,6081,11485,6085,11503,6077,11521,6051,11551xe" filled="true" fillcolor="#ca9079" stroked="false">
                <v:path arrowok="t"/>
                <v:fill type="solid"/>
              </v:shape>
            </v:group>
            <v:group style="position:absolute;left:5872;top:11257;width:78;height:80" coordorigin="5872,11257" coordsize="78,80">
              <v:shape style="position:absolute;left:5872;top:11257;width:78;height:80" coordorigin="5872,11257" coordsize="78,80" path="m5929,11336l5872,11307,5892,11269,5904,11259,5921,11257,5942,11265,5950,11282,5947,11301,5929,11336xe" filled="true" fillcolor="#ca9079" stroked="false">
                <v:path arrowok="t"/>
                <v:fill type="solid"/>
              </v:shape>
            </v:group>
            <v:group style="position:absolute;left:5711;top:11174;width:73;height:78" coordorigin="5711,11174" coordsize="73,78">
              <v:shape style="position:absolute;left:5711;top:11174;width:73;height:78" coordorigin="5711,11174" coordsize="73,78" path="m5772,11252l5711,11232,5724,11193,5734,11180,5750,11174,5773,11179,5784,11194,5784,11214,5772,11252xe" filled="true" fillcolor="#ca9079" stroked="false">
                <v:path arrowok="t"/>
                <v:fill type="solid"/>
              </v:shape>
            </v:group>
            <v:group style="position:absolute;left:5515;top:11215;width:65;height:72" coordorigin="5515,11215" coordsize="65,72">
              <v:shape style="position:absolute;left:5515;top:11215;width:65;height:72" coordorigin="5515,11215" coordsize="65,72" path="m5578,11287l5515,11285,5517,11235,5530,11220,5554,11215,5572,11226,5579,11247,5578,11287xe" filled="true" fillcolor="#ca9079" stroked="false">
                <v:path arrowok="t"/>
                <v:fill type="solid"/>
              </v:shape>
            </v:group>
            <v:group style="position:absolute;left:5146;top:11726;width:92;height:71" coordorigin="5146,11726" coordsize="92,71">
              <v:shape style="position:absolute;left:5146;top:11726;width:92;height:71" coordorigin="5146,11726" coordsize="92,71" path="m5215,11797l5198,11791,5172,11781,5156,11769,5146,11753,5151,11741,5161,11731,5186,11727,5204,11726,5218,11732,5238,11746,5215,11797xe" filled="true" fillcolor="#ca9079" stroked="false">
                <v:path arrowok="t"/>
                <v:fill type="solid"/>
              </v:shape>
            </v:group>
            <v:group style="position:absolute;left:7035;top:11565;width:604;height:814" coordorigin="7035,11565" coordsize="604,814">
              <v:shape style="position:absolute;left:7035;top:11565;width:604;height:814" coordorigin="7035,11565" coordsize="604,814" path="m7337,12378l7264,12371,7198,12349,7140,12314,7093,12268,7058,12211,7039,12145,7035,12097,7035,12076,7046,12016,7067,11960,7106,11897,7147,11840,7240,11712,7256,11690,7297,11630,7330,11580,7339,11565,7340,11565,7378,11632,7419,11692,7464,11755,7538,11857,7551,11875,7593,11936,7626,12008,7637,12069,7638,12097,7637,12122,7623,12190,7593,12250,7550,12300,7496,12339,7432,12365,7361,12377,7337,12378xe" filled="true" fillcolor="#96d4eb" stroked="false">
                <v:path arrowok="t"/>
                <v:fill type="solid"/>
              </v:shape>
            </v:group>
            <v:group style="position:absolute;left:7488;top:11212;width:388;height:524" coordorigin="7488,11212" coordsize="388,524">
              <v:shape style="position:absolute;left:7488;top:11212;width:388;height:524" coordorigin="7488,11212" coordsize="388,524" path="m7688,11735l7617,11724,7558,11695,7515,11648,7491,11588,7488,11566,7489,11542,7502,11482,7538,11420,7617,11311,7630,11293,7664,11243,7684,11212,7684,11212,7722,11275,7761,11331,7814,11403,7826,11419,7863,11483,7876,11554,7875,11578,7854,11641,7813,11690,7757,11722,7712,11733,7688,11735xe" filled="true" fillcolor="#96d4eb" stroked="false">
                <v:path arrowok="t"/>
                <v:fill type="solid"/>
              </v:shape>
            </v:group>
            <v:group style="position:absolute;left:7018;top:11096;width:276;height:374" coordorigin="7018,11096" coordsize="276,374">
              <v:shape style="position:absolute;left:7018;top:11096;width:276;height:374" coordorigin="7018,11096" coordsize="276,374" path="m7167,11470l7095,11456,7044,11419,7018,11362,7018,11335,7040,11265,7075,11213,7116,11158,7128,11140,7139,11124,7148,11110,7156,11098,7156,11096,7157,11096,7198,11162,7251,11235,7262,11251,7293,11321,7294,11341,7292,11364,7264,11423,7212,11460,7190,11466,7167,11470xe" filled="true" fillcolor="#96d4eb" stroked="false">
                <v:path arrowok="t"/>
                <v:fill type="solid"/>
              </v:shape>
            </v:group>
            <v:group style="position:absolute;left:1255;top:3198;width:9091;height:1766" coordorigin="1255,3198" coordsize="9091,1766">
              <v:shape style="position:absolute;left:1255;top:3198;width:9091;height:1766" coordorigin="1255,3198" coordsize="9091,1766" path="m10105,4963l1495,4963,1472,4962,1407,4947,1350,4914,1304,4868,1272,4811,1256,4746,1255,3439,1256,3416,1271,3350,1303,3293,1349,3247,1406,3215,1471,3199,10105,3198,10128,3199,10193,3215,10250,3247,10296,3293,10328,3350,10344,3415,10345,4722,10344,4745,10328,4811,10296,4868,10250,4914,10194,4946,10128,4962,10105,4963xe" filled="false" stroked="true" strokeweight=".850527pt" strokecolor="#96c224">
                <v:path arrowok="t"/>
              </v:shape>
            </v:group>
            <v:group style="position:absolute;left:7066;top:3427;width:163;height:103" coordorigin="7066,3427" coordsize="163,103">
              <v:shape style="position:absolute;left:7066;top:3427;width:163;height:103" coordorigin="7066,3427" coordsize="163,103" path="m7229,3530l7066,3530,7068,3491,7105,3439,7148,3427,7165,3429,7217,3466,7229,3508,7229,3530xe" filled="true" fillcolor="#3b566b" stroked="false">
                <v:path arrowok="t"/>
                <v:fill type="solid"/>
              </v:shape>
            </v:group>
            <v:group style="position:absolute;left:6688;top:3752;width:920;height:983" coordorigin="6688,3752" coordsize="920,983">
              <v:shape style="position:absolute;left:6688;top:3752;width:920;height:983" coordorigin="6688,3752" coordsize="920,983" path="m7373,4734l6923,4734,6901,4731,6851,4692,6688,3752,7608,3752,7453,4665,7420,4719,7373,4734xe" filled="true" fillcolor="#3cb7b1" stroked="false">
                <v:path arrowok="t"/>
                <v:fill type="solid"/>
              </v:shape>
            </v:group>
            <v:group style="position:absolute;left:6688;top:3522;width:920;height:172" coordorigin="6688,3522" coordsize="920,172">
              <v:shape style="position:absolute;left:6688;top:3522;width:920;height:172" coordorigin="6688,3522" coordsize="920,172" path="m7608,3693l6688,3691,6690,3668,6694,3646,6724,3588,6773,3545,6836,3524,6859,3522,7439,3522,7505,3536,7558,3573,7594,3627,7608,3693xe" filled="true" fillcolor="#3cb7b1" stroked="false">
                <v:path arrowok="t"/>
                <v:fill type="solid"/>
              </v:shape>
            </v:group>
            <v:group style="position:absolute;left:7110;top:3914;width:77;height:686" coordorigin="7110,3914" coordsize="77,686">
              <v:shape style="position:absolute;left:7110;top:3914;width:77;height:686" coordorigin="7110,3914" coordsize="77,686" path="m7148,4599l7127,4593,7113,4577,7110,3949,7116,3928,7132,3914,7160,3916,7177,3926,7185,3942,7186,4561,7179,4582,7163,4596,7148,4599xe" filled="true" fillcolor="#3b566b" stroked="false">
                <v:path arrowok="t"/>
                <v:fill type="solid"/>
              </v:shape>
            </v:group>
            <v:group style="position:absolute;left:6861;top:3916;width:144;height:684" coordorigin="6861,3916" coordsize="144,684">
              <v:shape style="position:absolute;left:6861;top:3916;width:144;height:684" coordorigin="6861,3916" coordsize="144,684" path="m6968,4599l6947,4593,6933,4577,6861,3952,6865,3931,6879,3916,6908,3916,6926,3924,6935,3937,7005,4558,7001,4579,6987,4594,6968,4599xe" filled="true" fillcolor="#3b566b" stroked="false">
                <v:path arrowok="t"/>
                <v:fill type="solid"/>
              </v:shape>
            </v:group>
            <v:group style="position:absolute;left:7293;top:3912;width:141;height:687" coordorigin="7293,3912" coordsize="141,687">
              <v:shape style="position:absolute;left:7293;top:3912;width:141;height:687" coordorigin="7293,3912" coordsize="141,687" path="m7328,4599l7307,4593,7293,4578,7359,3945,7367,3925,7384,3912,7410,3916,7426,3927,7434,3943,7365,4565,7357,4585,7340,4598,7328,4599xe" filled="true" fillcolor="#3b566b" stroked="false">
                <v:path arrowok="t"/>
                <v:fill type="solid"/>
              </v:shape>
            </v:group>
            <v:group style="position:absolute;left:1255;top:1275;width:9091;height:1766" coordorigin="1255,1275" coordsize="9091,1766">
              <v:shape style="position:absolute;left:1255;top:1275;width:9091;height:1766" coordorigin="1255,1275" coordsize="9091,1766" path="m10105,3040l1495,3040,1472,3039,1407,3024,1350,2991,1304,2945,1272,2888,1256,2823,1255,1516,1256,1493,1271,1427,1303,1370,1349,1324,1406,1292,1471,1276,10105,1275,10128,1276,10193,1292,10250,1324,10296,1370,10328,1427,10344,1492,10345,2799,10344,2822,10328,2888,10296,2945,10250,2991,10194,3023,10128,3039,10105,3040xe" filled="false" stroked="true" strokeweight=".850527pt" strokecolor="#96c224">
                <v:path arrowok="t"/>
              </v:shape>
            </v:group>
            <v:group style="position:absolute;left:9939;top:1300;width:407;height:408" coordorigin="9939,1300" coordsize="407,408">
              <v:shape style="position:absolute;left:9939;top:1300;width:407;height:408" coordorigin="9939,1300" coordsize="407,408" path="m10151,1708l10081,1697,10022,1667,9976,1622,9947,1564,9939,1521,9940,1496,9956,1427,9990,1370,10038,1329,10097,1305,10141,1300,10164,1301,10228,1319,10282,1356,10321,1408,10342,1471,10345,1504,10344,1527,10326,1591,10289,1645,10237,1684,10174,1705,10151,1708xe" filled="true" fillcolor="#96c224" stroked="false">
                <v:path arrowok="t"/>
                <v:fill type="solid"/>
              </v:shape>
            </v:group>
            <v:group style="position:absolute;left:9995;top:1343;width:296;height:322" coordorigin="9995,1343" coordsize="296,322">
              <v:shape style="position:absolute;left:9995;top:1343;width:296;height:322" coordorigin="9995,1343" coordsize="296,322" path="m10228,1391l10092,1391,10107,1384,10118,1382,10118,1382,10123,1381,10132,1379,10132,1348,10137,1343,10151,1343,10156,1348,10156,1379,10159,1379,10161,1380,10164,1380,10175,1381,10188,1385,10200,1391,10228,1391,10228,1391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228,1391l10200,1391,10209,1376,10212,1371,10220,1369,10231,1376,10233,1383,10229,1389,10229,1389,10228,1391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082,1432l10045,1432,10053,1420,10062,1411,10071,1404,10063,1389,10059,1384,10060,1383,10061,1377,10067,1373,10073,1370,10080,1372,10083,1377,10087,1384,10092,1391,10228,1391,10221,1403,10223,1405,10138,1405,10124,1410,10109,1415,10082,1432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117,1382l10118,1382,10118,1382,10117,1382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229,1389l10229,1389,10231,1385,10229,1389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260,1528l10176,1528,10197,1526,10221,1520,10227,1517,10234,1514,10238,1510,10241,1508,10242,1506,10242,1505,10242,1503,10213,1433,10138,1405,10223,1405,10231,1410,10241,1420,10248,1431,10289,1431,10289,1434,10283,1438,10262,1457,10268,1476,10270,1495,10270,1508,10270,1511,10269,1515,10266,1522,10262,1527,10260,1528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053,1489l10023,1489,10024,1476,10028,1464,10033,1453,10007,1438,10002,1434,9999,1427,10003,1422,10007,1416,10014,1414,10019,1417,10045,1432,10082,1432,10081,1432,10070,1445,10061,1462,10054,1485,10053,1489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289,1431l10248,1431,10270,1417,10276,1414,10283,1416,10287,1422,10290,1427,10289,1431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177,1556l10116,1544,10075,1499,10072,1480,10086,1496,10100,1508,10117,1517,10137,1523,10160,1528,10176,1528,10260,1528,10254,1533,10240,1542,10216,1551,10196,1555,10177,1556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014,1590l10007,1587,10004,1582,10001,1576,10003,1568,10008,1565,10032,1552,10027,1540,10023,1527,10023,1526,10022,1513,10000,1513,9995,1508,9995,1495,10000,1489,10006,1489,10053,1489,10051,1511,10051,1514,10055,1532,10063,1550,10075,1567,10081,1573,10043,1573,10020,1586,10014,1590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219,1600l10146,1600,10168,1598,10188,1594,10205,1587,10222,1577,10239,1564,10230,1582,10218,1598,10219,1600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061,1618l10071,1603,10068,1601,10058,1593,10050,1584,10043,1573,10081,1573,10090,1582,10111,1593,10130,1598,10146,1600,10219,1600,10227,1614,10198,1614,10198,1614,10064,1614,10061,1618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219,1636l10212,1635,10209,1630,10206,1625,10198,1614,10227,1614,10232,1622,10230,1629,10224,1633,10219,1636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073,1634l10067,1630,10062,1627,10060,1620,10064,1614,10198,1614,10195,1615,10091,1615,10084,1627,10080,1633,10073,1634xe" filled="true" fillcolor="#ffffff" stroked="false">
                <v:path arrowok="t"/>
                <v:fill type="solid"/>
              </v:shape>
              <v:shape style="position:absolute;left:9995;top:1343;width:296;height:322" coordorigin="9995,1343" coordsize="296,322" path="m10149,1665l10142,1665,10137,1659,10136,1653,10131,1627,10113,1624,10091,1615,10195,1615,10180,1622,10160,1627,10160,1652,10161,1659,10155,1664,10149,1665xe" filled="true" fillcolor="#ffffff" stroked="false">
                <v:path arrowok="t"/>
                <v:fill type="solid"/>
              </v:shape>
            </v:group>
            <v:group style="position:absolute;left:10208;top:1629;width:2;height:3" coordorigin="10208,1629" coordsize="2,3">
              <v:shape style="position:absolute;left:10208;top:1629;width:2;height:3" coordorigin="10208,1629" coordsize="2,3" path="m10209,1629l10208,1629,10208,1629,10209,1629xe" filled="true" fillcolor="#ffffff" stroked="false">
                <v:path arrowok="t"/>
                <v:fill type="solid"/>
              </v:shape>
              <v:shape style="position:absolute;left:10208;top:1629;width:2;height:3" coordorigin="10208,1629" coordsize="2,3" path="m10209,1631l10209,1629,10209,1630,10209,1631xe" filled="true" fillcolor="#ffffff" stroked="false">
                <v:path arrowok="t"/>
                <v:fill type="solid"/>
              </v:shape>
            </v:group>
            <v:group style="position:absolute;left:10100;top:1440;width:36;height:37" coordorigin="10100,1440" coordsize="36,37">
              <v:shape style="position:absolute;left:10100;top:1440;width:36;height:37" coordorigin="10100,1440" coordsize="36,37" path="m10128,1476l10108,1476,10100,1468,10100,1448,10108,1440,10128,1440,10136,1448,10136,1468,10128,1476xe" filled="true" fillcolor="#ffffff" stroked="false">
                <v:path arrowok="t"/>
                <v:fill type="solid"/>
              </v:shape>
            </v:group>
            <v:group style="position:absolute;left:10185;top:1472;width:27;height:27" coordorigin="10185,1472" coordsize="27,27">
              <v:shape style="position:absolute;left:10185;top:1472;width:27;height:27" coordorigin="10185,1472" coordsize="27,27" path="m10206,1499l10191,1499,10185,1493,10185,1478,10191,1472,10206,1472,10212,1478,10212,1493,10206,1499xe" filled="true" fillcolor="#ffffff" stroked="false">
                <v:path arrowok="t"/>
                <v:fill type="solid"/>
              </v:shape>
            </v:group>
            <v:group style="position:absolute;left:9939;top:3211;width:407;height:408" coordorigin="9939,3211" coordsize="407,408">
              <v:shape style="position:absolute;left:9939;top:3211;width:407;height:408" coordorigin="9939,3211" coordsize="407,408" path="m10151,3619l10081,3608,10022,3578,9976,3533,9947,3475,9939,3432,9940,3407,9956,3338,9990,3281,10038,3240,10097,3216,10141,3211,10164,3212,10228,3230,10282,3267,10321,3319,10342,3382,10345,3415,10344,3438,10326,3502,10289,3556,10237,3595,10174,3616,10151,3619xe" filled="true" fillcolor="#96c224" stroked="false">
                <v:path arrowok="t"/>
                <v:fill type="solid"/>
              </v:shape>
            </v:group>
            <v:group style="position:absolute;left:9995;top:3254;width:296;height:322" coordorigin="9995,3254" coordsize="296,322">
              <v:shape style="position:absolute;left:9995;top:3254;width:296;height:322" coordorigin="9995,3254" coordsize="296,322" path="m10228,3303l10092,3303,10107,3295,10118,3294,10118,3293,10123,3292,10132,3291,10132,3259,10137,3254,10151,3254,10156,3259,10156,3290,10159,3291,10161,3291,10164,3291,10175,3292,10188,3296,10200,3302,10228,3302,10228,3303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228,3302l10200,3302,10209,3287,10212,3282,10220,3280,10231,3287,10233,3294,10229,3300,10229,3300,10228,3302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082,3343l10045,3343,10053,3331,10062,3322,10071,3315,10063,3300,10059,3295,10060,3294,10061,3288,10067,3284,10073,3281,10080,3283,10083,3288,10087,3295,10092,3303,10228,3303,10221,3314,10223,3316,10138,3316,10124,3321,10109,3326,10082,3343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117,3293l10118,3293,10118,3293,10117,3293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229,3300l10229,3300,10231,3297,10229,3300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260,3439l10176,3439,10197,3437,10221,3431,10227,3428,10234,3425,10238,3421,10241,3419,10242,3417,10242,3416,10242,3415,10213,3344,10138,3316,10223,3316,10231,3321,10241,3331,10248,3342,10289,3342,10289,3345,10283,3349,10262,3368,10268,3387,10270,3406,10270,3419,10270,3422,10269,3426,10266,3433,10262,3438,10260,3439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053,3400l10023,3400,10024,3387,10028,3375,10033,3364,10007,3349,10002,3345,9999,3338,10003,3333,10007,3327,10014,3325,10019,3328,10045,3343,10082,3343,10081,3343,10070,3356,10061,3374,10054,3396,10053,3400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289,3342l10248,3342,10270,3329,10276,3325,10283,3327,10287,3333,10290,3338,10289,3342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177,3467l10116,3455,10075,3410,10072,3391,10086,3407,10100,3419,10117,3428,10137,3434,10160,3439,10176,3439,10260,3439,10254,3444,10240,3453,10216,3462,10196,3466,10177,3467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014,3501l10007,3498,10004,3493,10001,3487,10003,3480,10008,3476,10032,3463,10027,3451,10023,3438,10023,3437,10022,3424,10000,3424,9995,3419,9995,3406,10000,3400,10006,3400,10053,3400,10051,3422,10051,3425,10055,3443,10063,3461,10075,3478,10081,3484,10043,3484,10020,3497,10014,3501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219,3511l10146,3511,10168,3509,10188,3505,10205,3498,10222,3488,10239,3475,10230,3493,10218,3509,10219,3511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061,3529l10071,3514,10068,3512,10058,3504,10050,3495,10043,3484,10081,3484,10090,3493,10111,3504,10130,3510,10146,3511,10219,3511,10227,3525,10198,3525,10198,3525,10064,3525,10061,3529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219,3547l10212,3546,10209,3541,10206,3536,10198,3525,10227,3525,10232,3533,10230,3540,10224,3544,10219,3547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073,3545l10067,3542,10062,3538,10060,3531,10064,3525,10198,3525,10195,3527,10091,3527,10084,3538,10080,3544,10073,3545xe" filled="true" fillcolor="#ffffff" stroked="false">
                <v:path arrowok="t"/>
                <v:fill type="solid"/>
              </v:shape>
              <v:shape style="position:absolute;left:9995;top:3254;width:296;height:322" coordorigin="9995,3254" coordsize="296,322" path="m10149,3576l10142,3576,10137,3570,10136,3564,10131,3538,10113,3535,10091,3527,10195,3527,10180,3533,10160,3538,10160,3563,10161,3570,10155,3575,10149,3576xe" filled="true" fillcolor="#ffffff" stroked="false">
                <v:path arrowok="t"/>
                <v:fill type="solid"/>
              </v:shape>
            </v:group>
            <v:group style="position:absolute;left:10208;top:3540;width:2;height:3" coordorigin="10208,3540" coordsize="2,3">
              <v:shape style="position:absolute;left:10208;top:3540;width:2;height:3" coordorigin="10208,3540" coordsize="2,3" path="m10209,3540l10208,3540,10208,3540,10209,3540xe" filled="true" fillcolor="#ffffff" stroked="false">
                <v:path arrowok="t"/>
                <v:fill type="solid"/>
              </v:shape>
              <v:shape style="position:absolute;left:10208;top:3540;width:2;height:3" coordorigin="10208,3540" coordsize="2,3" path="m10209,3542l10209,3540,10209,3541,10209,3542xe" filled="true" fillcolor="#ffffff" stroked="false">
                <v:path arrowok="t"/>
                <v:fill type="solid"/>
              </v:shape>
            </v:group>
            <v:group style="position:absolute;left:10100;top:3351;width:36;height:37" coordorigin="10100,3351" coordsize="36,37">
              <v:shape style="position:absolute;left:10100;top:3351;width:36;height:37" coordorigin="10100,3351" coordsize="36,37" path="m10128,3387l10108,3387,10100,3379,10100,3359,10108,3351,10128,3351,10136,3359,10136,3379,10128,3387xe" filled="true" fillcolor="#ffffff" stroked="false">
                <v:path arrowok="t"/>
                <v:fill type="solid"/>
              </v:shape>
            </v:group>
            <v:group style="position:absolute;left:10185;top:3383;width:27;height:27" coordorigin="10185,3383" coordsize="27,27">
              <v:shape style="position:absolute;left:10185;top:3383;width:27;height:27" coordorigin="10185,3383" coordsize="27,27" path="m10206,3410l10191,3410,10185,3404,10185,3389,10191,3383,10206,3383,10212,3389,10212,3404,10206,3410xe" filled="true" fillcolor="#ffffff" stroked="false">
                <v:path arrowok="t"/>
                <v:fill type="solid"/>
              </v:shape>
            </v:group>
            <v:group style="position:absolute;left:9939;top:5123;width:407;height:408" coordorigin="9939,5123" coordsize="407,408">
              <v:shape style="position:absolute;left:9939;top:5123;width:407;height:408" coordorigin="9939,5123" coordsize="407,408" path="m10151,5531l10081,5521,10022,5491,9976,5445,9947,5388,9939,5345,9940,5319,9956,5250,9990,5194,10038,5152,10097,5128,10141,5123,10164,5125,10228,5143,10282,5180,10321,5232,10342,5294,10345,5327,10344,5351,10326,5415,10289,5469,10237,5508,10174,5529,10151,5531xe" filled="true" fillcolor="#96c224" stroked="false">
                <v:path arrowok="t"/>
                <v:fill type="solid"/>
              </v:shape>
            </v:group>
            <v:group style="position:absolute;left:9995;top:5167;width:296;height:322" coordorigin="9995,5167" coordsize="296,322">
              <v:shape style="position:absolute;left:9995;top:5167;width:296;height:322" coordorigin="9995,5167" coordsize="296,322" path="m10228,5215l10092,5215,10107,5208,10118,5206,10118,5206,10123,5204,10132,5203,10132,5171,10137,5167,10151,5167,10156,5171,10156,5203,10159,5203,10161,5203,10164,5204,10175,5205,10188,5208,10200,5214,10228,5214,10228,5215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228,5214l10200,5214,10209,5200,10212,5194,10220,5192,10231,5200,10233,5207,10229,5212,10229,5212,10228,5214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082,5255l10045,5255,10053,5244,10062,5234,10071,5228,10063,5213,10059,5208,10060,5207,10061,5200,10067,5197,10073,5194,10080,5195,10083,5201,10087,5208,10092,5215,10228,5215,10221,5227,10223,5228,10138,5228,10124,5233,10109,5239,10082,5255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117,5206l10118,5206,10118,5206,10117,5206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229,5212l10229,5212,10231,5209,10229,5212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260,5352l10176,5352,10197,5350,10221,5343,10227,5341,10234,5337,10238,5333,10241,5331,10242,5330,10242,5328,10242,5327,10213,5257,10138,5228,10223,5228,10231,5234,10241,5243,10248,5255,10289,5255,10289,5258,10283,5262,10262,5280,10268,5299,10270,5319,10270,5332,10270,5335,10269,5339,10266,5345,10262,5351,10260,5352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053,5313l10023,5313,10024,5300,10028,5288,10033,5277,10007,5262,10002,5258,9999,5251,10003,5245,10007,5239,10014,5237,10019,5241,10045,5255,10082,5255,10081,5256,10070,5269,10061,5286,10054,5308,10053,5313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289,5255l10248,5255,10270,5241,10276,5237,10283,5239,10287,5245,10290,5251,10289,5255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177,5380l10116,5367,10075,5323,10072,5304,10086,5320,10100,5332,10117,5340,10137,5347,10160,5351,10176,5352,10260,5352,10254,5357,10240,5365,10216,5375,10196,5378,10177,5380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014,5413l10007,5411,10004,5405,10001,5399,10003,5392,10008,5388,10032,5376,10027,5363,10023,5351,10023,5350,10022,5337,10000,5337,9995,5332,9995,5319,10000,5313,10006,5313,10053,5313,10051,5335,10051,5337,10055,5356,10063,5374,10075,5391,10081,5397,10043,5397,10020,5410,10014,5413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219,5423l10146,5423,10168,5422,10188,5418,10205,5411,10222,5401,10239,5388,10230,5406,10218,5422,10219,5423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061,5441l10071,5426,10068,5424,10058,5416,10050,5407,10043,5397,10081,5397,10090,5405,10110,5417,10130,5422,10146,5423,10219,5423,10227,5438,10198,5438,10198,5438,10064,5438,10061,5441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219,5459l10212,5458,10209,5453,10206,5449,10198,5438,10227,5438,10232,5446,10230,5453,10224,5456,10219,5459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073,5458l10067,5454,10062,5450,10060,5443,10064,5438,10198,5438,10195,5439,10091,5439,10084,5450,10080,5456,10073,5458xe" filled="true" fillcolor="#ffffff" stroked="false">
                <v:path arrowok="t"/>
                <v:fill type="solid"/>
              </v:shape>
              <v:shape style="position:absolute;left:9995;top:5167;width:296;height:322" coordorigin="9995,5167" coordsize="296,322" path="m10149,5488l10142,5488,10137,5483,10136,5476,10131,5451,10113,5447,10091,5439,10195,5439,10180,5446,10160,5450,10160,5476,10161,5482,10155,5488,10149,5488xe" filled="true" fillcolor="#ffffff" stroked="false">
                <v:path arrowok="t"/>
                <v:fill type="solid"/>
              </v:shape>
            </v:group>
            <v:group style="position:absolute;left:10208;top:5452;width:2;height:3" coordorigin="10208,5452" coordsize="2,3">
              <v:shape style="position:absolute;left:10208;top:5452;width:2;height:3" coordorigin="10208,5452" coordsize="2,3" path="m10209,5453l10208,5453,10208,5452,10209,5453xe" filled="true" fillcolor="#ffffff" stroked="false">
                <v:path arrowok="t"/>
                <v:fill type="solid"/>
              </v:shape>
              <v:shape style="position:absolute;left:10208;top:5452;width:2;height:3" coordorigin="10208,5452" coordsize="2,3" path="m10209,5454l10209,5453,10209,5453,10209,5454xe" filled="true" fillcolor="#ffffff" stroked="false">
                <v:path arrowok="t"/>
                <v:fill type="solid"/>
              </v:shape>
            </v:group>
            <v:group style="position:absolute;left:10100;top:5263;width:36;height:37" coordorigin="10100,5263" coordsize="36,37">
              <v:shape style="position:absolute;left:10100;top:5263;width:36;height:37" coordorigin="10100,5263" coordsize="36,37" path="m10128,5299l10108,5299,10100,5292,10100,5271,10108,5263,10128,5263,10136,5271,10136,5292,10128,5299xe" filled="true" fillcolor="#ffffff" stroked="false">
                <v:path arrowok="t"/>
                <v:fill type="solid"/>
              </v:shape>
            </v:group>
            <v:group style="position:absolute;left:10185;top:5296;width:27;height:27" coordorigin="10185,5296" coordsize="27,27">
              <v:shape style="position:absolute;left:10185;top:5296;width:27;height:27" coordorigin="10185,5296" coordsize="27,27" path="m10206,5322l10191,5322,10185,5316,10185,5302,10191,5296,10206,5296,10212,5302,10212,5316,10206,5322xe" filled="true" fillcolor="#ffffff" stroked="false">
                <v:path arrowok="t"/>
                <v:fill type="solid"/>
              </v:shape>
            </v:group>
            <v:group style="position:absolute;left:9939;top:7034;width:407;height:408" coordorigin="9939,7034" coordsize="407,408">
              <v:shape style="position:absolute;left:9939;top:7034;width:407;height:408" coordorigin="9939,7034" coordsize="407,408" path="m10151,7442l10081,7431,10022,7402,9976,7356,9947,7299,9939,7255,9940,7230,9956,7161,9990,7105,10038,7063,10097,7039,10141,7034,10164,7036,10228,7054,10282,7091,10321,7142,10342,7205,10345,7238,10344,7261,10326,7326,10289,7379,10237,7419,10174,7440,10151,7442xe" filled="true" fillcolor="#96c224" stroked="false">
                <v:path arrowok="t"/>
                <v:fill type="solid"/>
              </v:shape>
            </v:group>
            <v:group style="position:absolute;left:9995;top:7077;width:296;height:322" coordorigin="9995,7077" coordsize="296,322">
              <v:shape style="position:absolute;left:9995;top:7077;width:296;height:322" coordorigin="9995,7077" coordsize="296,322" path="m10228,7126l10092,7126,10107,7118,10118,7117,10118,7117,10123,7115,10132,7114,10132,7082,10137,7077,10151,7077,10156,7082,10156,7114,10159,7114,10161,7114,10164,7115,10175,7116,10188,7119,10200,7125,10228,7125,10228,7126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228,7125l10200,7125,10209,7110,10212,7105,10220,7103,10231,7110,10233,7118,10229,7123,10229,7123,10228,7125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082,7166l10045,7166,10053,7155,10062,7145,10071,7138,10063,7124,10059,7118,10060,7118,10061,7111,10067,7107,10073,7104,10080,7106,10083,7112,10087,7118,10092,7126,10228,7126,10221,7137,10223,7139,10138,7139,10124,7144,10109,7150,10082,7166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117,7117l10118,7117,10118,7117,10117,7117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229,7123l10229,7123,10231,7120,10229,7123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260,7263l10176,7263,10197,7261,10221,7254,10227,7252,10234,7248,10238,7244,10241,7242,10242,7240,10242,7239,10242,7238,10213,7168,10138,7139,10223,7139,10231,7145,10241,7154,10248,7165,10289,7165,10289,7169,10283,7172,10262,7191,10268,7210,10270,7230,10270,7243,10270,7246,10269,7249,10266,7256,10262,7261,10260,7263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053,7224l10023,7224,10024,7211,10028,7199,10033,7187,10007,7172,10002,7169,9999,7162,10003,7156,10007,7150,10014,7148,10019,7151,10045,7166,10082,7166,10081,7167,10070,7180,10061,7197,10054,7219,10053,7224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289,7165l10248,7165,10270,7152,10276,7148,10283,7150,10287,7156,10290,7162,10289,7165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177,7290l10116,7278,10075,7233,10072,7215,10086,7231,10100,7242,10117,7251,10137,7258,10160,7262,10176,7263,10260,7263,10254,7268,10240,7276,10216,7286,10196,7289,10177,7290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014,7324l10007,7322,10004,7316,10001,7310,10003,7303,10008,7299,10032,7286,10027,7274,10023,7261,10023,7261,10022,7248,10000,7248,9995,7243,9995,7230,10000,7224,10006,7224,10053,7224,10051,7246,10051,7248,10055,7266,10063,7285,10075,7302,10081,7308,10043,7308,10020,7320,10014,7324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219,7334l10146,7334,10168,7333,10188,7329,10205,7322,10222,7312,10239,7299,10230,7317,10218,7333,10219,7334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061,7352l10071,7337,10068,7335,10058,7327,10050,7318,10043,7308,10081,7308,10090,7316,10110,7328,10130,7333,10146,7334,10219,7334,10227,7349,10198,7349,10198,7349,10064,7349,10061,7352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219,7370l10212,7369,10209,7364,10206,7360,10198,7349,10227,7349,10232,7357,10230,7364,10224,7367,10219,7370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073,7369l10067,7365,10062,7361,10060,7354,10064,7349,10198,7349,10195,7350,10091,7350,10084,7361,10080,7367,10073,7369xe" filled="true" fillcolor="#ffffff" stroked="false">
                <v:path arrowok="t"/>
                <v:fill type="solid"/>
              </v:shape>
              <v:shape style="position:absolute;left:9995;top:7077;width:296;height:322" coordorigin="9995,7077" coordsize="296,322" path="m10149,7399l10142,7399,10137,7394,10136,7387,10131,7362,10113,7358,10091,7350,10195,7350,10180,7357,10160,7361,10160,7387,10161,7393,10155,7399,10149,7399xe" filled="true" fillcolor="#ffffff" stroked="false">
                <v:path arrowok="t"/>
                <v:fill type="solid"/>
              </v:shape>
            </v:group>
            <v:group style="position:absolute;left:10208;top:7363;width:2;height:3" coordorigin="10208,7363" coordsize="2,3">
              <v:shape style="position:absolute;left:10208;top:7363;width:2;height:3" coordorigin="10208,7363" coordsize="2,3" path="m10209,7364l10208,7364,10208,7363,10209,7364xe" filled="true" fillcolor="#ffffff" stroked="false">
                <v:path arrowok="t"/>
                <v:fill type="solid"/>
              </v:shape>
              <v:shape style="position:absolute;left:10208;top:7363;width:2;height:3" coordorigin="10208,7363" coordsize="2,3" path="m10209,7365l10209,7364,10209,7364,10209,7365xe" filled="true" fillcolor="#ffffff" stroked="false">
                <v:path arrowok="t"/>
                <v:fill type="solid"/>
              </v:shape>
            </v:group>
            <v:group style="position:absolute;left:10100;top:7174;width:36;height:37" coordorigin="10100,7174" coordsize="36,37">
              <v:shape style="position:absolute;left:10100;top:7174;width:36;height:37" coordorigin="10100,7174" coordsize="36,37" path="m10128,7210l10108,7210,10100,7203,10100,7182,10108,7174,10128,7174,10136,7182,10136,7203,10128,7210xe" filled="true" fillcolor="#ffffff" stroked="false">
                <v:path arrowok="t"/>
                <v:fill type="solid"/>
              </v:shape>
            </v:group>
            <v:group style="position:absolute;left:10185;top:7207;width:27;height:27" coordorigin="10185,7207" coordsize="27,27">
              <v:shape style="position:absolute;left:10185;top:7207;width:27;height:27" coordorigin="10185,7207" coordsize="27,27" path="m10206,7233l10191,7233,10185,7227,10185,7213,10191,7207,10206,7207,10212,7213,10212,7227,10206,7233xe" filled="true" fillcolor="#ffffff" stroked="false">
                <v:path arrowok="t"/>
                <v:fill type="solid"/>
              </v:shape>
            </v:group>
            <v:group style="position:absolute;left:9939;top:8935;width:407;height:408" coordorigin="9939,8935" coordsize="407,408">
              <v:shape style="position:absolute;left:9939;top:8935;width:407;height:408" coordorigin="9939,8935" coordsize="407,408" path="m10151,9343l10081,9332,10022,9302,9976,9257,9947,9199,9939,9156,9940,9131,9956,9062,9990,9005,10038,8964,10097,8940,10141,8935,10164,8936,10228,8954,10282,8991,10321,9043,10342,9106,10345,9139,10344,9162,10326,9226,10289,9280,10237,9319,10174,9340,10151,9343xe" filled="true" fillcolor="#96c224" stroked="false">
                <v:path arrowok="t"/>
                <v:fill type="solid"/>
              </v:shape>
            </v:group>
            <v:group style="position:absolute;left:9995;top:8978;width:296;height:322" coordorigin="9995,8978" coordsize="296,322">
              <v:shape style="position:absolute;left:9995;top:8978;width:296;height:322" coordorigin="9995,8978" coordsize="296,322" path="m10228,9026l10092,9026,10107,9019,10118,9017,10118,9017,10123,9015,10132,9014,10132,8983,10137,8978,10151,8978,10156,8983,10156,9014,10159,9014,10161,9015,10164,9015,10175,9016,10188,9020,10200,9026,10228,9026,10228,9026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228,9026l10200,9026,10209,9011,10212,9006,10220,9004,10231,9011,10233,9018,10229,9024,10229,9024,10228,9026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082,9067l10045,9067,10053,9055,10062,9046,10071,9039,10063,9024,10059,9019,10060,9018,10061,9012,10067,9008,10073,9005,10080,9007,10083,9012,10087,9019,10092,9026,10228,9026,10221,9038,10223,9040,10138,9040,10124,9045,10109,9050,10082,9067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117,9017l10118,9017,10118,9017,10117,9017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229,9024l10229,9024,10231,9020,10229,9024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260,9163l10176,9163,10197,9161,10221,9155,10227,9152,10234,9149,10238,9144,10241,9143,10242,9141,10242,9140,10242,9138,10213,9068,10138,9040,10223,9040,10231,9045,10241,9055,10248,9066,10289,9066,10289,9069,10283,9073,10262,9092,10268,9111,10270,9130,10270,9143,10270,9146,10269,9150,10266,9157,10262,9162,10260,9163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053,9124l10023,9124,10024,9111,10028,9099,10033,9088,10007,9073,10002,9069,9999,9062,10003,9057,10007,9051,10014,9049,10019,9052,10045,9067,10082,9067,10081,9067,10070,9080,10061,9097,10054,9120,10053,9124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289,9066l10248,9066,10270,9052,10276,9049,10283,9051,10287,9057,10290,9062,10289,9066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177,9191l10116,9179,10075,9134,10072,9115,10086,9131,10100,9143,10117,9152,10137,9158,10160,9163,10176,9163,10260,9163,10254,9168,10240,9177,10216,9186,10196,9190,10177,9191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014,9224l10007,9222,10004,9217,10001,9211,10003,9203,10008,9200,10032,9187,10027,9175,10023,9162,10023,9161,10022,9148,10000,9148,9995,9143,9995,9130,10000,9124,10006,9124,10053,9124,10051,9146,10051,9149,10055,9167,10063,9185,10075,9202,10081,9208,10043,9208,10020,9221,10014,9224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219,9235l10146,9235,10168,9233,10188,9229,10205,9222,10222,9212,10239,9199,10230,9217,10218,9233,10219,9235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061,9253l10071,9238,10068,9236,10058,9228,10050,9219,10043,9208,10081,9208,10090,9217,10110,9228,10130,9233,10146,9235,10219,9235,10227,9249,10198,9249,10198,9249,10064,9249,10061,9253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219,9271l10212,9270,10209,9265,10206,9260,10198,9249,10227,9249,10232,9257,10230,9264,10224,9268,10219,9271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073,9269l10067,9265,10062,9262,10060,9255,10064,9249,10198,9249,10195,9250,10091,9250,10084,9262,10080,9268,10073,9269xe" filled="true" fillcolor="#ffffff" stroked="false">
                <v:path arrowok="t"/>
                <v:fill type="solid"/>
              </v:shape>
              <v:shape style="position:absolute;left:9995;top:8978;width:296;height:322" coordorigin="9995,8978" coordsize="296,322" path="m10149,9300l10142,9300,10137,9294,10136,9288,10131,9262,10113,9258,10091,9250,10195,9250,10180,9257,10160,9262,10160,9287,10161,9294,10155,9299,10149,9300xe" filled="true" fillcolor="#ffffff" stroked="false">
                <v:path arrowok="t"/>
                <v:fill type="solid"/>
              </v:shape>
            </v:group>
            <v:group style="position:absolute;left:10208;top:9264;width:2;height:3" coordorigin="10208,9264" coordsize="2,3">
              <v:shape style="position:absolute;left:10208;top:9264;width:2;height:3" coordorigin="10208,9264" coordsize="2,3" path="m10209,9264l10208,9264,10208,9264,10209,9264xe" filled="true" fillcolor="#ffffff" stroked="false">
                <v:path arrowok="t"/>
                <v:fill type="solid"/>
              </v:shape>
              <v:shape style="position:absolute;left:10208;top:9264;width:2;height:3" coordorigin="10208,9264" coordsize="2,3" path="m10209,9266l10209,9264,10209,9265,10209,9266xe" filled="true" fillcolor="#ffffff" stroked="false">
                <v:path arrowok="t"/>
                <v:fill type="solid"/>
              </v:shape>
            </v:group>
            <v:group style="position:absolute;left:10100;top:9075;width:36;height:37" coordorigin="10100,9075" coordsize="36,37">
              <v:shape style="position:absolute;left:10100;top:9075;width:36;height:37" coordorigin="10100,9075" coordsize="36,37" path="m10128,9111l10108,9111,10100,9103,10100,9083,10108,9075,10128,9075,10136,9083,10136,9103,10128,9111xe" filled="true" fillcolor="#ffffff" stroked="false">
                <v:path arrowok="t"/>
                <v:fill type="solid"/>
              </v:shape>
            </v:group>
            <v:group style="position:absolute;left:10185;top:9107;width:27;height:27" coordorigin="10185,9107" coordsize="27,27">
              <v:shape style="position:absolute;left:10185;top:9107;width:27;height:27" coordorigin="10185,9107" coordsize="27,27" path="m10206,9134l10191,9134,10185,9128,10185,9113,10191,9107,10206,9107,10212,9113,10212,9128,10206,9134xe" filled="true" fillcolor="#ffffff" stroked="false">
                <v:path arrowok="t"/>
                <v:fill type="solid"/>
              </v:shape>
            </v:group>
            <v:group style="position:absolute;left:9939;top:10849;width:407;height:408" coordorigin="9939,10849" coordsize="407,408">
              <v:shape style="position:absolute;left:9939;top:10849;width:407;height:408" coordorigin="9939,10849" coordsize="407,408" path="m10151,11256l10081,11246,10022,11216,9976,11170,9947,11113,9939,11070,9940,11044,9956,10975,9990,10919,10038,10877,10097,10853,10141,10849,10164,10850,10228,10868,10282,10905,10321,10957,10342,11019,10345,11053,10344,11076,10326,11140,10289,11194,10237,11233,10174,11254,10151,11256xe" filled="true" fillcolor="#96c224" stroked="false">
                <v:path arrowok="t"/>
                <v:fill type="solid"/>
              </v:shape>
            </v:group>
            <v:group style="position:absolute;left:9995;top:10892;width:296;height:322" coordorigin="9995,10892" coordsize="296,322">
              <v:shape style="position:absolute;left:9995;top:10892;width:296;height:322" coordorigin="9995,10892" coordsize="296,322" path="m10228,10940l10092,10940,10107,10933,10118,10931,10118,10931,10123,10929,10132,10928,10132,10896,10137,10892,10151,10892,10156,10896,10156,10928,10159,10928,10161,10929,10164,10929,10175,10930,10188,10934,10200,10939,10228,10939,10228,10940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228,10939l10200,10939,10209,10925,10212,10919,10220,10917,10231,10925,10233,10932,10229,10937,10229,10937,10228,10939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082,10981l10045,10981,10053,10969,10062,10959,10071,10953,10063,10938,10059,10933,10060,10932,10061,10925,10067,10922,10073,10919,10080,10920,10083,10926,10087,10933,10092,10940,10228,10940,10221,10952,10223,10954,10138,10954,10124,10958,10109,10964,10082,10981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117,10931l10118,10931,10118,10931,10117,10931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229,10937l10229,10937,10231,10934,10229,10937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260,11077l10176,11077,10197,11075,10221,11068,10227,11066,10234,11062,10238,11058,10241,11056,10242,11055,10242,11053,10242,11052,10213,10982,10138,10954,10223,10954,10231,10959,10241,10968,10248,10980,10289,10980,10289,10983,10283,10987,10262,11005,10268,11025,10270,11044,10270,11057,10270,11060,10269,11064,10266,11070,10262,11076,10260,11077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053,11038l10023,11038,10024,11025,10028,11013,10033,11002,10007,10987,10002,10983,9999,10976,10003,10970,10007,10964,10014,10963,10019,10966,10045,10981,10082,10981,10081,10981,10070,10994,10061,11011,10054,11034,10053,11038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289,10980l10248,10980,10270,10966,10276,10963,10283,10964,10287,10970,10290,10976,10289,10980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177,11105l10116,11093,10075,11048,10072,11029,10086,11045,10100,11057,10117,11065,10137,11072,10160,11077,10176,11077,10260,11077,10254,11082,10240,11090,10216,11100,10196,11104,10177,11105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014,11138l10007,11136,10004,11130,10001,11124,10003,11117,10008,11114,10032,11101,10027,11088,10023,11076,10023,11075,10022,11062,10000,11062,9995,11057,9995,11044,10000,11038,10006,11038,10053,11038,10051,11060,10051,11062,10055,11081,10063,11099,10075,11116,10081,11122,10043,11122,10020,11135,10014,11138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219,11148l10146,11148,10168,11147,10188,11143,10205,11136,10222,11126,10239,11113,10230,11131,10218,11147,10219,11148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061,11166l10071,11152,10068,11150,10058,11141,10050,11132,10043,11122,10081,11122,10090,11130,10110,11142,10130,11147,10146,11148,10219,11148,10227,11163,10198,11163,10198,11163,10064,11163,10061,11166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219,11184l10212,11183,10209,11179,10206,11174,10198,11163,10227,11163,10232,11171,10230,11178,10224,11182,10219,11184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073,11183l10067,11179,10062,11176,10060,11168,10064,11163,10198,11163,10195,11164,10091,11164,10084,11176,10080,11182,10073,11183xe" filled="true" fillcolor="#ffffff" stroked="false">
                <v:path arrowok="t"/>
                <v:fill type="solid"/>
              </v:shape>
              <v:shape style="position:absolute;left:9995;top:10892;width:296;height:322" coordorigin="9995,10892" coordsize="296,322" path="m10149,11213l10142,11213,10137,11208,10136,11201,10131,11176,10113,11172,10091,11164,10195,11164,10180,11171,10160,11176,10160,11201,10161,11207,10155,11213,10149,11213xe" filled="true" fillcolor="#ffffff" stroked="false">
                <v:path arrowok="t"/>
                <v:fill type="solid"/>
              </v:shape>
            </v:group>
            <v:group style="position:absolute;left:10208;top:11177;width:2;height:3" coordorigin="10208,11177" coordsize="2,3">
              <v:shape style="position:absolute;left:10208;top:11177;width:2;height:3" coordorigin="10208,11177" coordsize="2,3" path="m10209,11178l10208,11178,10208,11177,10209,11178xe" filled="true" fillcolor="#ffffff" stroked="false">
                <v:path arrowok="t"/>
                <v:fill type="solid"/>
              </v:shape>
              <v:shape style="position:absolute;left:10208;top:11177;width:2;height:3" coordorigin="10208,11177" coordsize="2,3" path="m10209,11179l10209,11178,10209,11179,10209,11179xe" filled="true" fillcolor="#ffffff" stroked="false">
                <v:path arrowok="t"/>
                <v:fill type="solid"/>
              </v:shape>
            </v:group>
            <v:group style="position:absolute;left:10100;top:10988;width:36;height:37" coordorigin="10100,10988" coordsize="36,37">
              <v:shape style="position:absolute;left:10100;top:10988;width:36;height:37" coordorigin="10100,10988" coordsize="36,37" path="m10128,11025l10108,11025,10100,11017,10100,10996,10108,10988,10128,10988,10136,10996,10136,11017,10128,11025xe" filled="true" fillcolor="#ffffff" stroked="false">
                <v:path arrowok="t"/>
                <v:fill type="solid"/>
              </v:shape>
            </v:group>
            <v:group style="position:absolute;left:10185;top:11021;width:27;height:27" coordorigin="10185,11021" coordsize="27,27">
              <v:shape style="position:absolute;left:10185;top:11021;width:27;height:27" coordorigin="10185,11021" coordsize="27,27" path="m10206,11047l10191,11047,10185,11041,10185,11027,10191,11021,10206,11021,10212,11027,10212,11041,10206,11047xe" filled="true" fillcolor="#ffffff" stroked="false">
                <v:path arrowok="t"/>
                <v:fill type="solid"/>
              </v:shape>
            </v:group>
            <v:group style="position:absolute;left:9939;top:12753;width:407;height:408" coordorigin="9939,12753" coordsize="407,408">
              <v:shape style="position:absolute;left:9939;top:12753;width:407;height:408" coordorigin="9939,12753" coordsize="407,408" path="m10151,13161l10081,13150,10022,13121,9976,13075,9947,13018,9939,12974,9940,12949,9956,12880,9990,12824,10038,12782,10097,12758,10141,12753,10164,12755,10228,12773,10282,12810,10321,12861,10342,12924,10345,12957,10344,12980,10326,13045,10289,13098,10237,13138,10174,13159,10151,13161xe" filled="true" fillcolor="#96c224" stroked="false">
                <v:path arrowok="t"/>
                <v:fill type="solid"/>
              </v:shape>
            </v:group>
            <v:group style="position:absolute;left:9995;top:12796;width:296;height:322" coordorigin="9995,12796" coordsize="296,322">
              <v:shape style="position:absolute;left:9995;top:12796;width:296;height:322" coordorigin="9995,12796" coordsize="296,322" path="m10228,12845l10092,12845,10107,12837,10118,12836,10118,12836,10123,12834,10132,12833,10132,12801,10137,12796,10151,12796,10156,12801,10156,12833,10159,12833,10161,12833,10164,12834,10175,12835,10188,12838,10200,12844,10228,12844,10228,12845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228,12844l10200,12844,10209,12829,10212,12824,10220,12822,10231,12829,10233,12837,10229,12842,10229,12842,10228,12844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082,12885l10045,12885,10053,12874,10062,12864,10071,12857,10063,12843,10059,12837,10060,12837,10061,12830,10067,12826,10073,12823,10080,12825,10083,12831,10087,12837,10092,12845,10228,12845,10221,12856,10223,12858,10138,12858,10124,12863,10109,12869,10082,12885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117,12836l10118,12835,10118,12836,10117,12836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229,12842l10229,12842,10231,12839,10229,12842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260,12982l10176,12982,10197,12980,10221,12973,10227,12971,10234,12967,10238,12963,10241,12961,10242,12959,10242,12958,10242,12957,10213,12887,10138,12858,10223,12858,10231,12864,10241,12873,10248,12884,10289,12884,10289,12888,10283,12891,10262,12910,10268,12929,10270,12949,10270,12962,10270,12965,10269,12968,10266,12975,10262,12980,10260,12982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053,12943l10023,12943,10024,12930,10028,12918,10033,12906,10007,12891,10002,12888,9999,12881,10003,12875,10007,12869,10014,12867,10019,12870,10045,12885,10082,12885,10081,12886,10070,12899,10061,12916,10054,12938,10053,12943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289,12884l10248,12884,10270,12871,10276,12867,10283,12869,10287,12875,10290,12881,10289,12884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177,13009l10116,12997,10075,12952,10072,12934,10086,12950,10100,12961,10117,12970,10137,12977,10160,12981,10176,12982,10260,12982,10254,12987,10240,12995,10216,13005,10196,13008,10177,13009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014,13043l10007,13041,10004,13035,10001,13029,10003,13022,10008,13018,10032,13005,10027,12993,10023,12980,10023,12980,10022,12967,10000,12967,9995,12962,9995,12949,10000,12943,10006,12943,10053,12943,10051,12965,10051,12967,10055,12985,10063,13004,10075,13021,10081,13027,10043,13027,10020,13039,10014,13043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219,13053l10146,13053,10168,13052,10188,13048,10205,13041,10222,13031,10239,13018,10230,13036,10218,13052,10219,13053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061,13071l10071,13056,10068,13054,10058,13046,10050,13037,10043,13027,10081,13027,10090,13035,10110,13047,10130,13052,10146,13053,10219,13053,10227,13068,10198,13068,10198,13068,10064,13068,10061,13071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219,13089l10212,13088,10209,13083,10206,13079,10198,13068,10227,13068,10232,13076,10230,13083,10224,13086,10219,13089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073,13088l10067,13084,10062,13080,10060,13073,10064,13068,10198,13068,10195,13069,10091,13069,10084,13080,10080,13086,10073,13088xe" filled="true" fillcolor="#ffffff" stroked="false">
                <v:path arrowok="t"/>
                <v:fill type="solid"/>
              </v:shape>
              <v:shape style="position:absolute;left:9995;top:12796;width:296;height:322" coordorigin="9995,12796" coordsize="296,322" path="m10149,13118l10142,13118,10137,13113,10136,13106,10131,13081,10113,13077,10091,13069,10195,13069,10180,13076,10160,13080,10160,13106,10161,13112,10155,13118,10149,13118xe" filled="true" fillcolor="#ffffff" stroked="false">
                <v:path arrowok="t"/>
                <v:fill type="solid"/>
              </v:shape>
            </v:group>
            <v:group style="position:absolute;left:10208;top:13082;width:2;height:3" coordorigin="10208,13082" coordsize="2,3">
              <v:shape style="position:absolute;left:10208;top:13082;width:2;height:3" coordorigin="10208,13082" coordsize="2,3" path="m10209,13083l10208,13083,10208,13082,10209,13083xe" filled="true" fillcolor="#ffffff" stroked="false">
                <v:path arrowok="t"/>
                <v:fill type="solid"/>
              </v:shape>
              <v:shape style="position:absolute;left:10208;top:13082;width:2;height:3" coordorigin="10208,13082" coordsize="2,3" path="m10209,13084l10209,13083,10209,13083,10209,13084xe" filled="true" fillcolor="#ffffff" stroked="false">
                <v:path arrowok="t"/>
                <v:fill type="solid"/>
              </v:shape>
            </v:group>
            <v:group style="position:absolute;left:10100;top:12893;width:36;height:37" coordorigin="10100,12893" coordsize="36,37">
              <v:shape style="position:absolute;left:10100;top:12893;width:36;height:37" coordorigin="10100,12893" coordsize="36,37" path="m10128,12929l10108,12929,10100,12922,10100,12901,10108,12893,10128,12893,10136,12901,10136,12922,10128,12929xe" filled="true" fillcolor="#ffffff" stroked="false">
                <v:path arrowok="t"/>
                <v:fill type="solid"/>
              </v:shape>
            </v:group>
            <v:group style="position:absolute;left:10185;top:12926;width:27;height:27" coordorigin="10185,12926" coordsize="27,27">
              <v:shape style="position:absolute;left:10185;top:12926;width:27;height:27" coordorigin="10185,12926" coordsize="27,27" path="m10206,12952l10191,12952,10185,12946,10185,12932,10191,12926,10206,12926,10212,12932,10212,12946,10206,12952xe" filled="true" fillcolor="#ffffff" stroked="false">
                <v:path arrowok="t"/>
                <v:fill type="solid"/>
              </v:shape>
              <v:shape style="position:absolute;left:5281;top:1491;width:1203;height:1177" type="#_x0000_t75" stroked="false">
                <v:imagedata r:id="rId605" o:title=""/>
              </v:shape>
              <v:shape style="position:absolute;left:3265;top:1382;width:1044;height:1457" type="#_x0000_t75" stroked="false">
                <v:imagedata r:id="rId606" o:title=""/>
              </v:shape>
            </v:group>
            <v:group style="position:absolute;left:7409;top:1536;width:735;height:721" coordorigin="7409,1536" coordsize="735,721">
              <v:shape style="position:absolute;left:7409;top:1536;width:735;height:721" coordorigin="7409,1536" coordsize="735,721" path="m8011,2257l7939,2236,7921,2224,7903,2213,7887,2204,7871,2196,7857,2186,7842,2174,7823,2158,7808,2147,7760,2107,7746,2095,7715,2069,7698,2055,7637,2003,7623,1990,7576,1951,7561,1938,7516,1897,7409,1804,7409,1775,7409,1775,7430,1766,7486,1735,7535,1698,7589,1641,7633,1573,7650,1536,7666,1549,7727,1600,7766,1632,7808,1670,7888,1740,7980,1819,8030,1866,8073,1910,8119,1962,8141,2036,8143,2061,8143,2078,8132,2158,8106,2217,8052,2250,8031,2255,8011,2257xe" filled="true" fillcolor="#b77e5e" stroked="false">
                <v:path arrowok="t"/>
                <v:fill type="solid"/>
              </v:shape>
            </v:group>
            <v:group style="position:absolute;left:7409;top:1482;width:759;height:800" coordorigin="7409,1482" coordsize="759,800">
              <v:shape style="position:absolute;left:7409;top:1482;width:759;height:800" coordorigin="7409,1482" coordsize="759,800" path="m7409,1775l7409,1728,7411,1726,7427,1716,7477,1680,7532,1634,7582,1577,7614,1517,7615,1515,7616,1512,7623,1497,7628,1482,7664,1482,7667,1500,7705,1533,7643,1533,7636,1553,7628,1572,7598,1625,7547,1686,7500,1725,7447,1758,7427,1767,7409,1775xe" filled="true" fillcolor="#000000" stroked="false">
                <v:path arrowok="t"/>
                <v:fill type="solid"/>
              </v:shape>
              <v:shape style="position:absolute;left:7409;top:1482;width:759;height:800" coordorigin="7409,1482" coordsize="759,800" path="m8100,2258l8011,2258,8032,2255,8055,2249,8118,2201,8137,2138,8143,2060,8142,2041,8118,1965,8077,1914,8022,1858,7918,1767,7888,1740,7873,1726,7858,1713,7844,1700,7737,1608,7675,1557,7643,1533,7705,1533,7712,1538,7729,1553,7771,1591,7818,1634,7907,1714,7921,1727,7966,1771,8022,1827,8065,1875,8078,1888,8090,1901,8101,1913,8115,1928,8155,1989,8167,2063,8167,2084,8159,2144,8131,2216,8109,2251,8100,2258xe" filled="true" fillcolor="#000000" stroked="false">
                <v:path arrowok="t"/>
                <v:fill type="solid"/>
              </v:shape>
              <v:shape style="position:absolute;left:7409;top:1482;width:759;height:800" coordorigin="7409,1482" coordsize="759,800" path="m8020,2281l7942,2266,7885,2235,7859,2208,7822,2181,7739,2119,7667,2065,7604,2017,7541,1968,7480,1918,7447,1890,7409,1858,7409,1804,7570,1946,7588,1961,7678,2038,7712,2067,7726,2079,7775,2119,7790,2132,7837,2171,7850,2181,7869,2195,7871,2197,7885,2204,7900,2212,7917,2222,7936,2234,7958,2248,7974,2254,7992,2257,8011,2258,8100,2258,8093,2263,8073,2272,8056,2277,8038,2280,8020,2281xe" filled="true" fillcolor="#000000" stroked="false">
                <v:path arrowok="t"/>
                <v:fill type="solid"/>
              </v:shape>
            </v:group>
            <v:group style="position:absolute;left:7409;top:1962;width:485;height:403" coordorigin="7409,1962" coordsize="485,403">
              <v:shape style="position:absolute;left:7409;top:1962;width:485;height:403" coordorigin="7409,1962" coordsize="485,403" path="m7409,2364l7409,2306,7416,2300,7481,2248,7553,2191,7672,2099,7853,1962,7855,1962,7893,1966,7764,2069,7642,2168,7526,2264,7471,2310,7418,2356,7409,2364xe" filled="true" fillcolor="#000000" stroked="false">
                <v:path arrowok="t"/>
                <v:fill type="solid"/>
              </v:shape>
            </v:group>
            <v:group style="position:absolute;left:7409;top:1904;width:705;height:846" coordorigin="7409,1904" coordsize="705,846">
              <v:shape style="position:absolute;left:7409;top:1904;width:705;height:846" coordorigin="7409,1904" coordsize="705,846" path="m7529,2750l7409,2750,7409,2364,7471,2310,7526,2264,7642,2168,7764,2069,7893,1966,7869,1952,7934,1904,8039,2137,8113,2137,8082,2192,8033,2250,8026,2250,7954,2327,7883,2402,7797,2490,7741,2548,7680,2607,7632,2654,7579,2703,7529,2750xe" filled="true" fillcolor="#b77e5e" stroked="false">
                <v:path arrowok="t"/>
                <v:fill type="solid"/>
              </v:shape>
              <v:shape style="position:absolute;left:7409;top:1904;width:705;height:846" coordorigin="7409,1904" coordsize="705,846" path="m8113,2137l8039,2137,8058,2129,8074,2124,8088,2122,8098,2121,8106,2122,8111,2126,8113,2132,8113,2137xe" filled="true" fillcolor="#b77e5e" stroked="false">
                <v:path arrowok="t"/>
                <v:fill type="solid"/>
              </v:shape>
              <v:shape style="position:absolute;left:7409;top:1904;width:705;height:846" coordorigin="7409,1904" coordsize="705,846" path="m8030,2254l8026,2250,8033,2250,8030,2254xe" filled="true" fillcolor="#b77e5e" stroked="false">
                <v:path arrowok="t"/>
                <v:fill type="solid"/>
              </v:shape>
            </v:group>
            <v:group style="position:absolute;left:7529;top:2250;width:508;height:500" coordorigin="7529,2250" coordsize="508,500">
              <v:shape style="position:absolute;left:7529;top:2250;width:508;height:500" coordorigin="7529,2250" coordsize="508,500" path="m7578,2750l7529,2750,7543,2737,7597,2686,7648,2638,7696,2592,7741,2548,7812,2475,7897,2387,7954,2327,8026,2250,8030,2254,7998,2306,7922,2393,7847,2475,7774,2554,7701,2629,7630,2700,7595,2734,7578,2750xe" filled="true" fillcolor="#000000" stroked="false">
                <v:path arrowok="t"/>
                <v:fill type="solid"/>
              </v:shape>
            </v:group>
            <v:group style="position:absolute;left:813;top:15422;width:2;height:2" coordorigin="813,15422" coordsize="2,2">
              <v:shape style="position:absolute;left:813;top:15422;width:2;height:2" coordorigin="813,15422" coordsize="1,2" path="m813,15422l813,15423,813,15423,813,15422xe" filled="true" fillcolor="#ffffff" stroked="false">
                <v:path arrowok="t"/>
                <v:fill type="solid"/>
              </v:shape>
            </v:group>
            <v:group style="position:absolute;left:588;top:15336;width:747;height:816" coordorigin="588,15336" coordsize="747,816">
              <v:shape style="position:absolute;left:588;top:15336;width:747;height:816" coordorigin="588,15336" coordsize="747,816" path="m1087,16034l830,16034,849,16040,869,16044,888,16050,927,16058,948,16122,956,16142,975,16152,997,16146,1008,16130,1008,16064,1046,16052,1065,16044,1083,16036,1087,16034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9,16028l1101,16028,1122,16052,1131,16062,1147,16074,1165,16076,1182,16060,1187,16042,1179,1602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807,15922l711,15922,722,15938,774,15992,781,15996,765,16022,762,16026,758,16044,766,16062,786,16070,803,16068,821,16046,830,16034,1087,16034,1101,16028,1179,16028,1172,16016,1163,15998,1157,15988,943,15988,884,15972,830,15944,814,15930,807,159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08,15902l1191,15914,1174,15928,1141,15948,1070,15976,987,15988,1157,15988,1156,15986,1169,15970,1180,15954,1190,15936,1200,15920,1208,1590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631,15522l615,15530,606,15550,609,15566,684,15616,677,15634,670,15654,665,15674,661,15692,627,15706,618,15708,598,15716,588,15736,595,15758,612,15768,654,15768,658,15788,662,15808,668,15828,674,15846,681,15866,623,15900,610,15914,608,15934,622,15952,638,15958,711,15922,807,15922,762,15864,733,15790,729,15754,729,15732,744,15662,773,15604,823,15550,826,15548,726,15548,650,15524,631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6,15686l803,15758,855,15820,914,15856,991,15876,1012,15878,1072,15878,1150,15866,1207,15846,1259,15808,1035,15808,1016,15806,945,15792,887,15772,825,15732,798,15702,786,1568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76,15500l982,15500,1003,15502,1024,15506,1083,15528,1135,15560,1176,15604,1205,15662,1218,15748,1215,15752,1112,15800,1054,15808,1259,15808,1290,15754,1289,15724,1275,15646,1268,15626,1320,15578,1333,15564,1333,15560,1233,15560,1221,15544,1208,15530,1194,15514,1179,15502,1176,1550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298,15522l1289,15526,1233,15560,1333,15560,1334,15546,1331,15538,1331,15538,1331,15536,1317,15524,1298,15522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780,15410l763,15424,757,15440,761,15454,762,15454,782,15490,767,15504,752,15518,739,15532,726,15548,826,15548,853,15532,878,15520,898,15512,911,15508,917,15506,921,15506,934,15502,954,15500,1176,15500,1163,15490,1182,15456,844,15456,821,15434,814,15424,799,15412,780,15410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00,15436l862,15448,844,15456,1182,15456,1185,15452,1184,15452,1185,15448,1116,15448,1096,15446,1056,15438,900,15438,900,15436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1161,15408l1145,15412,1127,15434,1116,15448,1185,15448,1189,15434,1182,15418,1161,15408xe" filled="true" fillcolor="#ffffff" stroked="false">
                <v:path arrowok="t"/>
                <v:fill type="solid"/>
              </v:shape>
              <v:shape style="position:absolute;left:588;top:15336;width:747;height:816" coordorigin="588,15336" coordsize="747,816" path="m970,15336l968,15338,947,15344,937,15362,937,15366,937,15430,913,15432,900,15438,1056,15438,1037,15434,1012,15430,998,15430,998,15368,992,15348,973,15338,970,15336xe" filled="true" fillcolor="#ffffff" stroked="false">
                <v:path arrowok="t"/>
                <v:fill type="solid"/>
              </v:shape>
            </v:group>
            <v:group style="position:absolute;left:1131;top:16061;width:4;height:6" coordorigin="1131,16061" coordsize="4,6">
              <v:shape style="position:absolute;left:1131;top:16061;width:4;height:6" coordorigin="1131,16061" coordsize="4,6" path="m1132,16064l1134,16067,1133,16064,1132,16064xe" filled="true" fillcolor="#ffffff" stroked="false">
                <v:path arrowok="t"/>
                <v:fill type="solid"/>
              </v:shape>
              <v:shape style="position:absolute;left:1131;top:16061;width:4;height:6" coordorigin="1131,16061" coordsize="4,6" path="m1131,16061l1131,16062,1132,16063,1132,16064,1131,16061xe" filled="true" fillcolor="#ffffff" stroked="false">
                <v:path arrowok="t"/>
                <v:fill type="solid"/>
              </v:shape>
            </v:group>
            <v:group style="position:absolute;left:857;top:15582;width:91;height:92" coordorigin="857,15582" coordsize="91,92">
              <v:shape style="position:absolute;left:857;top:15582;width:91;height:92" coordorigin="857,15582" coordsize="91,92" path="m907,15582l883,15587,866,15600,857,15618,861,15644,872,15662,889,15672,902,15674,923,15669,939,15655,947,15634,948,15629,948,15628,942,15606,928,15590,907,15582xe" filled="true" fillcolor="#ffffff" stroked="false">
                <v:path arrowok="t"/>
                <v:fill type="solid"/>
              </v:shape>
            </v:group>
            <v:group style="position:absolute;left:1076;top:15666;width:64;height:67" coordorigin="1076,15666" coordsize="64,67">
              <v:shape style="position:absolute;left:1076;top:15666;width:64;height:67" coordorigin="1076,15666" coordsize="64,67" path="m1115,15666l1090,15670,1076,15684,1078,15711,1090,15727,1106,15732,1127,15724,1139,15707,1140,15698,1133,15677,1115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sz w:val="15"/>
        </w:rPr>
        <w:t>EA2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sz w:val="15"/>
        </w:rPr>
        <w:t>-</w:t>
      </w:r>
      <w:r>
        <w:rPr>
          <w:rFonts w:ascii="Arial"/>
          <w:spacing w:val="3"/>
          <w:sz w:val="15"/>
        </w:rPr>
        <w:t> </w:t>
      </w:r>
      <w:r>
        <w:rPr>
          <w:rFonts w:ascii="Arial"/>
          <w:sz w:val="15"/>
        </w:rPr>
        <w:t>Supernys</w:t>
      </w:r>
      <w:r>
        <w:rPr>
          <w:rFonts w:ascii="Arial"/>
          <w:spacing w:val="4"/>
          <w:sz w:val="15"/>
        </w:rPr>
        <w:t> </w:t>
      </w:r>
      <w:r>
        <w:rPr>
          <w:rFonts w:ascii="Arial"/>
          <w:sz w:val="15"/>
        </w:rPr>
        <w:t>(fyll</w:t>
      </w:r>
      <w:r>
        <w:rPr>
          <w:rFonts w:ascii="Arial"/>
          <w:spacing w:val="3"/>
          <w:sz w:val="15"/>
        </w:rPr>
        <w:t> </w:t>
      </w:r>
      <w:r>
        <w:rPr>
          <w:rFonts w:ascii="Arial"/>
          <w:spacing w:val="-1"/>
          <w:sz w:val="15"/>
        </w:rPr>
        <w:t>ut</w:t>
      </w:r>
      <w:r>
        <w:rPr>
          <w:rFonts w:ascii="Arial"/>
          <w:spacing w:val="4"/>
          <w:sz w:val="15"/>
        </w:rPr>
        <w:t> </w:t>
      </w:r>
      <w:r>
        <w:rPr>
          <w:rFonts w:ascii="Arial"/>
          <w:spacing w:val="-1"/>
          <w:sz w:val="15"/>
        </w:rPr>
        <w:t>det</w:t>
      </w:r>
      <w:r>
        <w:rPr>
          <w:rFonts w:ascii="Arial"/>
          <w:spacing w:val="3"/>
          <w:sz w:val="15"/>
        </w:rPr>
        <w:t> </w:t>
      </w:r>
      <w:r>
        <w:rPr>
          <w:rFonts w:ascii="Arial"/>
          <w:sz w:val="15"/>
        </w:rPr>
        <w:t>som</w:t>
      </w:r>
      <w:r>
        <w:rPr>
          <w:rFonts w:ascii="Arial"/>
          <w:spacing w:val="4"/>
          <w:sz w:val="15"/>
        </w:rPr>
        <w:t> </w:t>
      </w:r>
      <w:r>
        <w:rPr>
          <w:rFonts w:ascii="Arial"/>
          <w:sz w:val="15"/>
        </w:rPr>
        <w:t>mangler)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6222" w:val="left" w:leader="none"/>
        </w:tabs>
        <w:spacing w:before="190"/>
        <w:ind w:left="4068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sz w:val="24"/>
        </w:rPr>
        <w:t>I</w:t>
      </w:r>
      <w:r>
        <w:rPr>
          <w:rFonts w:ascii="Lucida Sans"/>
          <w:spacing w:val="-33"/>
          <w:sz w:val="24"/>
        </w:rPr>
        <w:t> </w:t>
      </w:r>
      <w:r>
        <w:rPr>
          <w:rFonts w:ascii="Lucida Sans"/>
          <w:sz w:val="24"/>
        </w:rPr>
        <w:t>en</w:t>
        <w:tab/>
        <w:t>eller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210"/>
        <w:ind w:left="3473" w:right="4158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1"/>
          <w:w w:val="95"/>
          <w:sz w:val="24"/>
        </w:rPr>
        <w:t>Kaste</w:t>
      </w:r>
      <w:r>
        <w:rPr>
          <w:rFonts w:ascii="Lucida Sans" w:hAnsi="Lucida Sans"/>
          <w:spacing w:val="-25"/>
          <w:w w:val="95"/>
          <w:sz w:val="24"/>
        </w:rPr>
        <w:t> </w:t>
      </w:r>
      <w:r>
        <w:rPr>
          <w:rFonts w:ascii="Lucida Sans" w:hAnsi="Lucida Sans"/>
          <w:spacing w:val="-3"/>
          <w:w w:val="95"/>
          <w:sz w:val="24"/>
        </w:rPr>
        <w:t>tørk</w:t>
      </w:r>
      <w:r>
        <w:rPr>
          <w:rFonts w:ascii="Lucida Sans" w:hAnsi="Lucida Sans"/>
          <w:spacing w:val="-2"/>
          <w:w w:val="95"/>
          <w:sz w:val="24"/>
        </w:rPr>
        <w:t>epapire</w:t>
      </w:r>
      <w:r>
        <w:rPr>
          <w:rFonts w:ascii="Lucida Sans" w:hAnsi="Lucida Sans"/>
          <w:spacing w:val="-3"/>
          <w:w w:val="95"/>
          <w:sz w:val="24"/>
        </w:rPr>
        <w:t>t</w:t>
      </w:r>
      <w:r>
        <w:rPr>
          <w:rFonts w:ascii="Lucida Sans" w:hAnsi="Lucida Sans"/>
          <w:spacing w:val="-25"/>
          <w:w w:val="95"/>
          <w:sz w:val="24"/>
        </w:rPr>
        <w:t> </w:t>
      </w:r>
      <w:r>
        <w:rPr>
          <w:rFonts w:ascii="Lucida Sans" w:hAnsi="Lucida Sans"/>
          <w:w w:val="95"/>
          <w:sz w:val="24"/>
        </w:rPr>
        <w:t>i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tabs>
          <w:tab w:pos="5671" w:val="left" w:leader="none"/>
        </w:tabs>
        <w:spacing w:before="183"/>
        <w:ind w:left="299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z w:val="24"/>
        </w:rPr>
        <w:t>Slå</w:t>
      </w:r>
      <w:r>
        <w:rPr>
          <w:rFonts w:ascii="Lucida Sans" w:hAnsi="Lucida Sans"/>
          <w:spacing w:val="-18"/>
          <w:sz w:val="24"/>
        </w:rPr>
        <w:t> </w:t>
      </w:r>
      <w:r>
        <w:rPr>
          <w:rFonts w:ascii="Lucida Sans" w:hAnsi="Lucida Sans"/>
          <w:sz w:val="24"/>
        </w:rPr>
        <w:t>på</w:t>
        <w:tab/>
      </w:r>
      <w:r>
        <w:rPr>
          <w:rFonts w:ascii="Lucida Sans" w:hAnsi="Lucida Sans"/>
          <w:spacing w:val="-4"/>
          <w:sz w:val="24"/>
        </w:rPr>
        <w:t>for</w:t>
      </w:r>
      <w:r>
        <w:rPr>
          <w:rFonts w:ascii="Lucida Sans" w:hAnsi="Lucida Sans"/>
          <w:spacing w:val="-47"/>
          <w:sz w:val="24"/>
        </w:rPr>
        <w:t> </w:t>
      </w:r>
      <w:r>
        <w:rPr>
          <w:rFonts w:ascii="Lucida Sans" w:hAnsi="Lucida Sans"/>
          <w:sz w:val="24"/>
        </w:rPr>
        <w:t>å</w:t>
      </w:r>
      <w:r>
        <w:rPr>
          <w:rFonts w:ascii="Lucida Sans" w:hAnsi="Lucida Sans"/>
          <w:spacing w:val="-44"/>
          <w:sz w:val="24"/>
        </w:rPr>
        <w:t> </w:t>
      </w:r>
      <w:r>
        <w:rPr>
          <w:rFonts w:ascii="Lucida Sans" w:hAnsi="Lucida Sans"/>
          <w:sz w:val="24"/>
        </w:rPr>
        <w:t>tappe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16"/>
          <w:szCs w:val="16"/>
        </w:rPr>
      </w:pPr>
    </w:p>
    <w:p>
      <w:pPr>
        <w:tabs>
          <w:tab w:pos="2065" w:val="left" w:leader="none"/>
        </w:tabs>
        <w:spacing w:before="58"/>
        <w:ind w:left="0" w:right="887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14"/>
          <w:w w:val="95"/>
          <w:sz w:val="24"/>
        </w:rPr>
        <w:t>Ta</w:t>
        <w:tab/>
      </w:r>
      <w:r>
        <w:rPr>
          <w:rFonts w:ascii="Lucida Sans" w:hAnsi="Lucida Sans"/>
          <w:sz w:val="24"/>
        </w:rPr>
        <w:t>på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tabs>
          <w:tab w:pos="5955" w:val="left" w:leader="none"/>
        </w:tabs>
        <w:spacing w:before="185"/>
        <w:ind w:left="3898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Gni</w:t>
        <w:tab/>
      </w:r>
      <w:r>
        <w:rPr>
          <w:rFonts w:ascii="Lucida Sans"/>
          <w:sz w:val="24"/>
        </w:rPr>
        <w:t>sammen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tabs>
          <w:tab w:pos="2368" w:val="left" w:leader="none"/>
        </w:tabs>
        <w:spacing w:before="203"/>
        <w:ind w:left="393" w:right="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Skyll</w:t>
        <w:tab/>
      </w:r>
      <w:r>
        <w:rPr>
          <w:rFonts w:ascii="Lucida Sans"/>
          <w:sz w:val="24"/>
        </w:rPr>
        <w:t>med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203"/>
        <w:ind w:left="3367" w:right="4158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z w:val="24"/>
        </w:rPr>
        <w:t>Slå</w:t>
      </w:r>
      <w:r>
        <w:rPr>
          <w:rFonts w:ascii="Lucida Sans" w:hAnsi="Lucida Sans"/>
          <w:spacing w:val="-12"/>
          <w:sz w:val="24"/>
        </w:rPr>
        <w:t> </w:t>
      </w:r>
      <w:r>
        <w:rPr>
          <w:rFonts w:ascii="Lucida Sans" w:hAnsi="Lucida Sans"/>
          <w:spacing w:val="-3"/>
          <w:sz w:val="24"/>
        </w:rPr>
        <w:t>a</w:t>
      </w:r>
      <w:r>
        <w:rPr>
          <w:rFonts w:ascii="Lucida Sans" w:hAnsi="Lucida Sans"/>
          <w:spacing w:val="-2"/>
          <w:sz w:val="24"/>
        </w:rPr>
        <w:t>v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179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spacing w:val="-1"/>
          <w:w w:val="105"/>
          <w:sz w:val="30"/>
        </w:rPr>
        <w:t>Smittespredning:</w:t>
      </w:r>
      <w:r>
        <w:rPr>
          <w:rFonts w:ascii="Trebuchet MS"/>
          <w:b/>
          <w:color w:val="FFFFFF"/>
          <w:spacing w:val="-24"/>
          <w:w w:val="105"/>
          <w:sz w:val="30"/>
        </w:rPr>
        <w:t> </w:t>
      </w:r>
      <w:r>
        <w:rPr>
          <w:rFonts w:ascii="Trebuchet MS"/>
          <w:b/>
          <w:color w:val="FFFFFF"/>
          <w:spacing w:val="-1"/>
          <w:w w:val="105"/>
          <w:sz w:val="30"/>
        </w:rPr>
        <w:t>Luftveish</w:t>
      </w:r>
      <w:r>
        <w:rPr>
          <w:rFonts w:ascii="Trebuchet MS"/>
          <w:b/>
          <w:color w:val="FFFFFF"/>
          <w:spacing w:val="66"/>
          <w:w w:val="105"/>
          <w:sz w:val="30"/>
        </w:rPr>
        <w:t> </w:t>
      </w:r>
      <w:r>
        <w:rPr>
          <w:rFonts w:ascii="Trebuchet MS"/>
          <w:b/>
          <w:color w:val="FFFFFF"/>
          <w:w w:val="105"/>
          <w:sz w:val="30"/>
        </w:rPr>
        <w:t>giene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70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900" w:bottom="280" w:left="46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before="40"/>
        <w:ind w:left="12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1.-4.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TRINN</w:t>
      </w:r>
      <w:r>
        <w:rPr>
          <w:rFonts w:ascii="Trebuchet MS" w:hAnsi="Trebuchet MS" w:cs="Trebuchet MS" w:eastAsia="Trebuchet MS"/>
          <w:b/>
          <w:bCs/>
          <w:spacing w:val="-37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4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73"/>
          <w:w w:val="14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TIME</w:t>
      </w:r>
      <w:r>
        <w:rPr>
          <w:rFonts w:ascii="Trebuchet MS" w:hAnsi="Trebuchet MS" w:cs="Trebuchet MS" w:eastAsia="Trebuchet MS"/>
          <w:b/>
          <w:bCs/>
          <w:spacing w:val="-38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4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before="0"/>
        <w:ind w:left="124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Smit</w:t>
      </w:r>
      <w:r>
        <w:rPr>
          <w:rFonts w:ascii="Trebuchet MS"/>
          <w:b/>
          <w:spacing w:val="-11"/>
          <w:w w:val="105"/>
          <w:sz w:val="80"/>
        </w:rPr>
        <w:t>t</w:t>
      </w:r>
      <w:r>
        <w:rPr>
          <w:rFonts w:ascii="Trebuchet MS"/>
          <w:b/>
          <w:spacing w:val="-12"/>
          <w:w w:val="105"/>
          <w:sz w:val="80"/>
        </w:rPr>
        <w:t>e</w:t>
      </w:r>
      <w:r>
        <w:rPr>
          <w:rFonts w:ascii="Trebuchet MS"/>
          <w:b/>
          <w:spacing w:val="-15"/>
          <w:w w:val="105"/>
          <w:sz w:val="80"/>
        </w:rPr>
        <w:t>v</w:t>
      </w:r>
      <w:r>
        <w:rPr>
          <w:rFonts w:ascii="Trebuchet MS"/>
          <w:b/>
          <w:w w:val="105"/>
          <w:sz w:val="80"/>
        </w:rPr>
        <w:t>ern:</w:t>
      </w:r>
      <w:r>
        <w:rPr>
          <w:rFonts w:ascii="Trebuchet MS"/>
          <w:b/>
          <w:spacing w:val="-193"/>
          <w:w w:val="105"/>
          <w:sz w:val="80"/>
        </w:rPr>
        <w:t> </w:t>
      </w:r>
      <w:r>
        <w:rPr>
          <w:rFonts w:ascii="Trebuchet MS"/>
          <w:b/>
          <w:spacing w:val="-92"/>
          <w:w w:val="105"/>
          <w:sz w:val="80"/>
        </w:rPr>
        <w:t>T</w:t>
      </w:r>
      <w:r>
        <w:rPr>
          <w:rFonts w:ascii="Trebuchet MS"/>
          <w:b/>
          <w:w w:val="105"/>
          <w:sz w:val="80"/>
        </w:rPr>
        <w:t>annhelse</w:t>
      </w:r>
      <w:r>
        <w:rPr>
          <w:rFonts w:ascii="Trebuchet MS"/>
          <w:sz w:val="80"/>
        </w:rPr>
      </w:r>
    </w:p>
    <w:p>
      <w:pPr>
        <w:spacing w:line="258" w:lineRule="auto" w:before="353"/>
        <w:ind w:left="124" w:right="1856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lær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42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4"/>
          <w:w w:val="105"/>
          <w:sz w:val="40"/>
        </w:rPr>
        <w:t>dan</w:t>
      </w:r>
      <w:r>
        <w:rPr>
          <w:rFonts w:ascii="Trebuchet MS" w:hAnsi="Trebuchet MS"/>
          <w:b/>
          <w:spacing w:val="-3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plakk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danner</w:t>
      </w:r>
      <w:r>
        <w:rPr>
          <w:rFonts w:ascii="Trebuchet MS" w:hAnsi="Trebuchet MS"/>
          <w:b/>
          <w:spacing w:val="-42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seg,</w:t>
      </w:r>
      <w:r>
        <w:rPr>
          <w:rFonts w:ascii="Trebuchet MS" w:hAnsi="Trebuchet MS"/>
          <w:b/>
          <w:spacing w:val="28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8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orfor</w:t>
      </w:r>
      <w:r>
        <w:rPr>
          <w:rFonts w:ascii="Trebuchet MS" w:hAnsi="Trebuchet MS"/>
          <w:b/>
          <w:spacing w:val="-1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7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4"/>
          <w:w w:val="105"/>
          <w:sz w:val="40"/>
        </w:rPr>
        <w:t>dan</w:t>
      </w:r>
      <w:r>
        <w:rPr>
          <w:rFonts w:ascii="Trebuchet MS" w:hAnsi="Trebuchet MS"/>
          <w:b/>
          <w:spacing w:val="-8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sukkerholdig</w:t>
      </w:r>
      <w:r>
        <w:rPr>
          <w:rFonts w:ascii="Trebuchet MS" w:hAnsi="Trebuchet MS"/>
          <w:b/>
          <w:spacing w:val="-7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ma</w:t>
      </w:r>
      <w:r>
        <w:rPr>
          <w:rFonts w:ascii="Trebuchet MS" w:hAnsi="Trebuchet MS"/>
          <w:b/>
          <w:spacing w:val="-2"/>
          <w:w w:val="105"/>
          <w:sz w:val="40"/>
        </w:rPr>
        <w:t>t</w:t>
      </w:r>
      <w:r>
        <w:rPr>
          <w:rFonts w:ascii="Trebuchet MS" w:hAnsi="Trebuchet MS"/>
          <w:b/>
          <w:spacing w:val="29"/>
          <w:w w:val="101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36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drikk</w:t>
      </w:r>
      <w:r>
        <w:rPr>
          <w:rFonts w:ascii="Trebuchet MS" w:hAnsi="Trebuchet MS"/>
          <w:b/>
          <w:spacing w:val="-2"/>
          <w:w w:val="105"/>
          <w:sz w:val="40"/>
        </w:rPr>
        <w:t>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kan</w:t>
      </w:r>
      <w:r>
        <w:rPr>
          <w:rFonts w:ascii="Trebuchet MS" w:hAnsi="Trebuchet MS"/>
          <w:b/>
          <w:spacing w:val="-36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skade</w:t>
      </w:r>
      <w:r>
        <w:rPr>
          <w:rFonts w:ascii="Trebuchet MS" w:hAnsi="Trebuchet MS"/>
          <w:b/>
          <w:spacing w:val="-35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tennene.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9"/>
          <w:szCs w:val="19"/>
        </w:rPr>
        <w:sectPr>
          <w:pgSz w:w="11910" w:h="16840"/>
          <w:pgMar w:top="560" w:bottom="280" w:left="440" w:right="1340"/>
        </w:sectPr>
      </w:pPr>
    </w:p>
    <w:p>
      <w:pPr>
        <w:spacing w:before="58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spacing w:val="-1"/>
          <w:w w:val="110"/>
          <w:sz w:val="40"/>
        </w:rPr>
        <w:t>K</w:t>
      </w:r>
      <w:r>
        <w:rPr>
          <w:rFonts w:ascii="Trebuchet MS" w:hAnsi="Trebuchet MS"/>
          <w:b/>
          <w:spacing w:val="-2"/>
          <w:w w:val="110"/>
          <w:sz w:val="40"/>
        </w:rPr>
        <w:t>ompe</w:t>
      </w:r>
      <w:r>
        <w:rPr>
          <w:rFonts w:ascii="Trebuchet MS" w:hAnsi="Trebuchet MS"/>
          <w:b/>
          <w:spacing w:val="-1"/>
          <w:w w:val="110"/>
          <w:sz w:val="40"/>
        </w:rPr>
        <w:t>tansemål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420" w:bottom="0" w:left="440" w:right="1340"/>
          <w:cols w:num="2" w:equalWidth="0">
            <w:col w:w="2459" w:space="2998"/>
            <w:col w:w="4673"/>
          </w:cols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420" w:bottom="0" w:left="440" w:right="134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10"/>
          <w:sz w:val="28"/>
        </w:rPr>
        <w:t>Folkehelse</w:t>
      </w:r>
      <w:r>
        <w:rPr>
          <w:rFonts w:ascii="Trebuchet MS"/>
          <w:b/>
          <w:spacing w:val="-67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66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livsmestring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43"/>
        </w:numPr>
        <w:tabs>
          <w:tab w:pos="388" w:val="left" w:leader="none"/>
        </w:tabs>
        <w:spacing w:line="240" w:lineRule="auto" w:before="69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36"/>
          <w:w w:val="110"/>
        </w:rPr>
        <w:t> </w:t>
      </w:r>
      <w:r>
        <w:rPr>
          <w:rFonts w:ascii="Trebuchet MS"/>
          <w:spacing w:val="-2"/>
          <w:w w:val="110"/>
        </w:rPr>
        <w:t>egenomsor</w:t>
      </w:r>
      <w:r>
        <w:rPr>
          <w:rFonts w:ascii="Trebuchet MS"/>
          <w:spacing w:val="-1"/>
          <w:w w:val="110"/>
        </w:rPr>
        <w:t>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43"/>
        </w:numPr>
        <w:tabs>
          <w:tab w:pos="388" w:val="left" w:leader="none"/>
        </w:tabs>
        <w:spacing w:line="240" w:lineRule="auto" w:before="21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Samtale</w:t>
      </w:r>
      <w:r>
        <w:rPr>
          <w:rFonts w:ascii="Trebuchet MS"/>
          <w:spacing w:val="4"/>
        </w:rPr>
        <w:t> </w:t>
      </w:r>
      <w:r>
        <w:rPr>
          <w:rFonts w:ascii="Trebuchet MS"/>
        </w:rPr>
        <w:t>om</w:t>
      </w:r>
      <w:r>
        <w:rPr>
          <w:rFonts w:ascii="Trebuchet MS"/>
          <w:spacing w:val="4"/>
        </w:rPr>
        <w:t> </w:t>
      </w:r>
      <w:r>
        <w:rPr>
          <w:rFonts w:ascii="Trebuchet MS"/>
          <w:spacing w:val="-3"/>
        </w:rPr>
        <w:t>hv</w:t>
      </w:r>
      <w:r>
        <w:rPr>
          <w:rFonts w:ascii="Trebuchet MS"/>
          <w:spacing w:val="-4"/>
        </w:rPr>
        <w:t>orfor </w:t>
      </w:r>
      <w:r>
        <w:rPr>
          <w:rFonts w:ascii="Trebuchet MS"/>
        </w:rPr>
        <w:t>tannhelse</w:t>
      </w:r>
      <w:r>
        <w:rPr>
          <w:rFonts w:ascii="Trebuchet MS"/>
          <w:spacing w:val="5"/>
        </w:rPr>
        <w:t> </w:t>
      </w:r>
      <w:r>
        <w:rPr>
          <w:rFonts w:ascii="Trebuchet MS"/>
        </w:rPr>
        <w:t>er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viktig</w:t>
      </w:r>
      <w:r>
        <w:rPr>
          <w:rFonts w:asci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10"/>
          <w:sz w:val="28"/>
        </w:rPr>
        <w:t>Ma</w:t>
      </w:r>
      <w:r>
        <w:rPr>
          <w:rFonts w:ascii="Trebuchet MS"/>
          <w:b/>
          <w:spacing w:val="-3"/>
          <w:w w:val="110"/>
          <w:sz w:val="28"/>
        </w:rPr>
        <w:t>t</w:t>
      </w:r>
      <w:r>
        <w:rPr>
          <w:rFonts w:ascii="Trebuchet MS"/>
          <w:b/>
          <w:spacing w:val="-29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og</w:t>
      </w:r>
      <w:r>
        <w:rPr>
          <w:rFonts w:ascii="Trebuchet MS"/>
          <w:b/>
          <w:spacing w:val="-28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helse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43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spacing w:val="-4"/>
          <w:w w:val="110"/>
        </w:rPr>
        <w:t>foreby</w:t>
      </w:r>
      <w:r>
        <w:rPr>
          <w:rFonts w:ascii="Trebuchet MS"/>
          <w:spacing w:val="-3"/>
          <w:w w:val="110"/>
        </w:rPr>
        <w:t>gging</w:t>
      </w:r>
      <w:r>
        <w:rPr>
          <w:rFonts w:asci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10"/>
          <w:sz w:val="28"/>
        </w:rPr>
        <w:t>N</w:t>
      </w:r>
      <w:r>
        <w:rPr>
          <w:rFonts w:ascii="Trebuchet MS"/>
          <w:b/>
          <w:spacing w:val="-1"/>
          <w:w w:val="110"/>
          <w:sz w:val="28"/>
        </w:rPr>
        <w:t>a</w:t>
      </w:r>
      <w:r>
        <w:rPr>
          <w:rFonts w:ascii="Trebuchet MS"/>
          <w:b/>
          <w:spacing w:val="-2"/>
          <w:w w:val="110"/>
          <w:sz w:val="28"/>
        </w:rPr>
        <w:t>turf</w:t>
      </w:r>
      <w:r>
        <w:rPr>
          <w:rFonts w:ascii="Trebuchet MS"/>
          <w:b/>
          <w:spacing w:val="-1"/>
          <w:w w:val="110"/>
          <w:sz w:val="28"/>
        </w:rPr>
        <w:t>ag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43"/>
        </w:numPr>
        <w:tabs>
          <w:tab w:pos="388" w:val="left" w:leader="none"/>
        </w:tabs>
        <w:spacing w:line="258" w:lineRule="auto" w:before="69" w:after="0"/>
        <w:ind w:left="410" w:right="982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Na</w:t>
      </w:r>
      <w:r>
        <w:rPr>
          <w:rFonts w:ascii="Trebuchet MS" w:hAnsi="Trebuchet MS"/>
          <w:spacing w:val="-2"/>
        </w:rPr>
        <w:t>turvit</w:t>
      </w:r>
      <w:r>
        <w:rPr>
          <w:rFonts w:ascii="Trebuchet MS" w:hAnsi="Trebuchet MS"/>
          <w:spacing w:val="-1"/>
        </w:rPr>
        <w:t>enskapelige</w:t>
      </w:r>
      <w:r>
        <w:rPr>
          <w:rFonts w:ascii="Trebuchet MS" w:hAnsi="Trebuchet MS"/>
          <w:spacing w:val="57"/>
        </w:rPr>
        <w:t> </w:t>
      </w:r>
      <w:r>
        <w:rPr>
          <w:rFonts w:ascii="Trebuchet MS" w:hAnsi="Trebuchet MS"/>
          <w:spacing w:val="-1"/>
        </w:rPr>
        <w:t>praksiser</w:t>
      </w:r>
      <w:r>
        <w:rPr>
          <w:rFonts w:ascii="Trebuchet MS" w:hAnsi="Trebuchet MS"/>
          <w:spacing w:val="35"/>
          <w:w w:val="102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3"/>
          <w:w w:val="105"/>
        </w:rPr>
        <w:t>tenk</w:t>
      </w:r>
      <w:r>
        <w:rPr>
          <w:rFonts w:ascii="Trebuchet MS" w:hAnsi="Trebuchet MS"/>
          <w:spacing w:val="-2"/>
          <w:w w:val="105"/>
        </w:rPr>
        <w:t>emå</w:t>
      </w:r>
      <w:r>
        <w:rPr>
          <w:rFonts w:ascii="Trebuchet MS" w:hAnsi="Trebuchet MS"/>
          <w:spacing w:val="-3"/>
          <w:w w:val="105"/>
        </w:rPr>
        <w:t>ter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43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L</w:t>
      </w:r>
      <w:r>
        <w:rPr>
          <w:rFonts w:ascii="Trebuchet MS" w:hAnsi="Trebuchet MS"/>
          <w:spacing w:val="-4"/>
          <w:w w:val="105"/>
        </w:rPr>
        <w:t>ev</w:t>
      </w:r>
      <w:r>
        <w:rPr>
          <w:rFonts w:ascii="Trebuchet MS" w:hAnsi="Trebuchet MS"/>
          <w:spacing w:val="-3"/>
          <w:w w:val="105"/>
        </w:rPr>
        <w:t>ende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ting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3"/>
          <w:w w:val="105"/>
        </w:rPr>
        <w:t>der</w:t>
      </w:r>
      <w:r>
        <w:rPr>
          <w:rFonts w:ascii="Trebuchet MS" w:hAnsi="Trebuchet MS"/>
          <w:spacing w:val="-2"/>
          <w:w w:val="105"/>
        </w:rPr>
        <w:t>es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miljøer</w:t>
      </w:r>
      <w:r>
        <w:rPr>
          <w:rFonts w:ascii="Trebuchet MS" w:hAnsi="Trebuchet MS"/>
          <w:b w:val="0"/>
        </w:rPr>
      </w:r>
    </w:p>
    <w:p>
      <w:pPr>
        <w:spacing w:before="214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Grunnleggende</w:t>
      </w:r>
      <w:r>
        <w:rPr>
          <w:rFonts w:ascii="Trebuchet MS"/>
          <w:b/>
          <w:spacing w:val="3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f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2"/>
          <w:w w:val="105"/>
          <w:sz w:val="28"/>
        </w:rPr>
        <w:t>dighe</w:t>
      </w:r>
      <w:r>
        <w:rPr>
          <w:rFonts w:ascii="Trebuchet MS"/>
          <w:b/>
          <w:spacing w:val="-3"/>
          <w:w w:val="105"/>
          <w:sz w:val="28"/>
        </w:rPr>
        <w:t>ter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43"/>
        </w:numPr>
        <w:tabs>
          <w:tab w:pos="388" w:val="left" w:leader="none"/>
        </w:tabs>
        <w:spacing w:line="240" w:lineRule="auto" w:before="69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L</w:t>
      </w:r>
      <w:r>
        <w:rPr>
          <w:rFonts w:ascii="Trebuchet MS" w:hAnsi="Trebuchet MS"/>
          <w:spacing w:val="-2"/>
          <w:w w:val="105"/>
        </w:rPr>
        <w:t>esing,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2"/>
          <w:w w:val="105"/>
        </w:rPr>
        <w:t>f</w:t>
      </w:r>
      <w:r>
        <w:rPr>
          <w:rFonts w:ascii="Trebuchet MS" w:hAnsi="Trebuchet MS"/>
          <w:spacing w:val="-1"/>
          <w:w w:val="105"/>
        </w:rPr>
        <w:t>orståelse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skriving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30"/>
          <w:szCs w:val="30"/>
        </w:rPr>
      </w:pPr>
    </w:p>
    <w:p>
      <w:pPr>
        <w:spacing w:before="0"/>
        <w:ind w:left="619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4"/>
          <w:w w:val="105"/>
          <w:sz w:val="40"/>
        </w:rPr>
        <w:t>S</w:t>
      </w:r>
      <w:r>
        <w:rPr>
          <w:rFonts w:ascii="Trebuchet MS"/>
          <w:b/>
          <w:spacing w:val="-5"/>
          <w:w w:val="105"/>
          <w:sz w:val="40"/>
        </w:rPr>
        <w:t>tikkor</w:t>
      </w:r>
      <w:r>
        <w:rPr>
          <w:rFonts w:ascii="Trebuchet MS"/>
          <w:b/>
          <w:spacing w:val="-4"/>
          <w:w w:val="105"/>
          <w:sz w:val="40"/>
        </w:rPr>
        <w:t>d</w:t>
      </w:r>
      <w:r>
        <w:rPr>
          <w:rFonts w:ascii="Trebuchet MS"/>
          <w:sz w:val="40"/>
        </w:rPr>
      </w:r>
    </w:p>
    <w:p>
      <w:pPr>
        <w:spacing w:before="9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  <w:t>Alle</w:t>
      </w:r>
      <w:r>
        <w:rPr>
          <w:rFonts w:ascii="Trebuchet MS"/>
          <w:b/>
          <w:spacing w:val="7"/>
          <w:sz w:val="28"/>
        </w:rPr>
        <w:t> </w:t>
      </w:r>
      <w:r>
        <w:rPr>
          <w:rFonts w:ascii="Trebuchet MS"/>
          <w:b/>
          <w:spacing w:val="-2"/>
          <w:sz w:val="28"/>
        </w:rPr>
        <w:t>elev</w:t>
      </w:r>
      <w:r>
        <w:rPr>
          <w:rFonts w:ascii="Trebuchet MS"/>
          <w:b/>
          <w:spacing w:val="-3"/>
          <w:sz w:val="28"/>
        </w:rPr>
        <w:t>er</w:t>
      </w:r>
      <w:r>
        <w:rPr>
          <w:rFonts w:ascii="Trebuchet MS"/>
          <w:b/>
          <w:sz w:val="28"/>
        </w:rPr>
        <w:t> </w:t>
      </w:r>
      <w:r>
        <w:rPr>
          <w:rFonts w:ascii="Trebuchet MS"/>
          <w:b/>
          <w:spacing w:val="-1"/>
          <w:sz w:val="28"/>
        </w:rPr>
        <w:t>sk</w:t>
      </w:r>
      <w:r>
        <w:rPr>
          <w:rFonts w:ascii="Trebuchet MS"/>
          <w:b/>
          <w:spacing w:val="-2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44"/>
        </w:numPr>
        <w:tabs>
          <w:tab w:pos="388" w:val="left" w:leader="none"/>
        </w:tabs>
        <w:spacing w:line="280" w:lineRule="auto" w:before="0"/>
        <w:ind w:left="387" w:right="707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</w:t>
      </w:r>
      <w:r>
        <w:rPr>
          <w:rFonts w:ascii="Trebuchet MS" w:hAnsi="Trebuchet MS"/>
          <w:b/>
          <w:spacing w:val="-3"/>
          <w:w w:val="105"/>
          <w:sz w:val="28"/>
        </w:rPr>
        <w:t>va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tannplakk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26"/>
          <w:w w:val="116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or</w:t>
      </w:r>
      <w:r>
        <w:rPr>
          <w:rFonts w:ascii="Trebuchet MS" w:hAnsi="Trebuchet MS"/>
          <w:b/>
          <w:spacing w:val="-3"/>
          <w:w w:val="105"/>
          <w:sz w:val="28"/>
        </w:rPr>
        <w:t>dan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danner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seg.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44"/>
        </w:numPr>
        <w:tabs>
          <w:tab w:pos="388" w:val="left" w:leader="none"/>
        </w:tabs>
        <w:spacing w:line="280" w:lineRule="auto" w:before="226"/>
        <w:ind w:left="387" w:right="311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k</w:t>
      </w:r>
      <w:r>
        <w:rPr>
          <w:rFonts w:ascii="Trebuchet MS" w:hAnsi="Trebuchet MS"/>
          <w:b/>
          <w:spacing w:val="-2"/>
          <w:w w:val="105"/>
          <w:sz w:val="28"/>
        </w:rPr>
        <w:t>onsekvensene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av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hull</w:t>
      </w:r>
      <w:r>
        <w:rPr>
          <w:rFonts w:ascii="Trebuchet MS" w:hAnsi="Trebuchet MS"/>
          <w:b/>
          <w:spacing w:val="33"/>
          <w:w w:val="104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4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44"/>
        </w:numPr>
        <w:tabs>
          <w:tab w:pos="388" w:val="left" w:leader="none"/>
        </w:tabs>
        <w:spacing w:line="280" w:lineRule="auto" w:before="226"/>
        <w:ind w:left="387" w:right="310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å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mindr</w:t>
      </w:r>
      <w:r>
        <w:rPr>
          <w:rFonts w:ascii="Trebuchet MS" w:hAnsi="Trebuchet MS"/>
          <w:b/>
          <w:spacing w:val="-2"/>
          <w:w w:val="105"/>
          <w:sz w:val="28"/>
        </w:rPr>
        <w:t>e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hull</w:t>
      </w:r>
      <w:r>
        <w:rPr>
          <w:rFonts w:ascii="Trebuchet MS" w:hAnsi="Trebuchet MS"/>
          <w:b/>
          <w:spacing w:val="21"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1"/>
          <w:w w:val="105"/>
          <w:sz w:val="28"/>
        </w:rPr>
        <w:t>ennene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h</w:t>
      </w:r>
      <w:r>
        <w:rPr>
          <w:rFonts w:ascii="Trebuchet MS" w:hAnsi="Trebuchet MS"/>
          <w:b/>
          <w:spacing w:val="-1"/>
          <w:w w:val="105"/>
          <w:sz w:val="28"/>
        </w:rPr>
        <w:t>vis</w:t>
      </w:r>
      <w:r>
        <w:rPr>
          <w:rFonts w:ascii="Trebuchet MS" w:hAnsi="Trebuchet MS"/>
          <w:b/>
          <w:spacing w:val="-4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begrenser</w:t>
      </w:r>
      <w:r>
        <w:rPr>
          <w:rFonts w:ascii="Trebuchet MS" w:hAnsi="Trebuchet MS"/>
          <w:b/>
          <w:spacing w:val="25"/>
          <w:w w:val="103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inntak</w:t>
      </w:r>
      <w:r>
        <w:rPr>
          <w:rFonts w:ascii="Trebuchet MS" w:hAnsi="Trebuchet MS"/>
          <w:b/>
          <w:spacing w:val="-2"/>
          <w:w w:val="105"/>
          <w:sz w:val="28"/>
        </w:rPr>
        <w:t>e</w:t>
      </w:r>
      <w:r>
        <w:rPr>
          <w:rFonts w:ascii="Trebuchet MS" w:hAnsi="Trebuchet MS"/>
          <w:b/>
          <w:spacing w:val="-3"/>
          <w:w w:val="105"/>
          <w:sz w:val="28"/>
        </w:rPr>
        <w:t>t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av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sukkerholdig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30"/>
          <w:w w:val="96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6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drikke.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44"/>
        </w:numPr>
        <w:tabs>
          <w:tab w:pos="388" w:val="left" w:leader="none"/>
        </w:tabs>
        <w:spacing w:line="280" w:lineRule="auto" w:before="226"/>
        <w:ind w:left="387" w:right="116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or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viktig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å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spise</w:t>
      </w:r>
      <w:r>
        <w:rPr>
          <w:rFonts w:ascii="Trebuchet MS" w:hAnsi="Trebuchet MS"/>
          <w:b/>
          <w:spacing w:val="29"/>
          <w:w w:val="10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sunnere</w:t>
      </w:r>
      <w:r>
        <w:rPr>
          <w:rFonts w:ascii="Trebuchet MS" w:hAnsi="Trebuchet MS"/>
          <w:b/>
          <w:spacing w:val="8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mellommåltider</w:t>
      </w:r>
      <w:r>
        <w:rPr>
          <w:rFonts w:ascii="Trebuchet MS" w:hAnsi="Trebuchet MS"/>
          <w:b/>
          <w:spacing w:val="-2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420" w:bottom="0" w:left="440" w:right="1340"/>
          <w:cols w:num="2" w:equalWidth="0">
            <w:col w:w="4768" w:space="771"/>
            <w:col w:w="4591"/>
          </w:cols>
        </w:sect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3"/>
          <w:szCs w:val="23"/>
        </w:rPr>
      </w:pPr>
      <w:r>
        <w:rPr/>
        <w:pict>
          <v:group style="position:absolute;margin-left:0pt;margin-top:.001015pt;width:595.3pt;height:841.9pt;mso-position-horizontal-relative:page;mso-position-vertical-relative:page;z-index:-296848" coordorigin="0,0" coordsize="11906,16838"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4748" coordorigin="0,0" coordsize="11906,4748">
              <v:shape style="position:absolute;left:0;top:0;width:11906;height:4748" coordorigin="0,0" coordsize="11906,4748" path="m0,4747l11906,4747,11906,0,0,0,0,4747xe" filled="true" fillcolor="#98c035" stroked="false">
                <v:path arrowok="t"/>
                <v:fill type="solid"/>
              </v:shape>
            </v:group>
            <v:group style="position:absolute;left:0;top:4747;width:5528;height:6080" coordorigin="0,4747" coordsize="5528,6080">
              <v:shape style="position:absolute;left:0;top:4747;width:5528;height:6080" coordorigin="0,4747" coordsize="5528,6080" path="m0,10827l5528,10827,5528,4747,0,4747,0,10827xe" filled="true" fillcolor="#afcc61" stroked="false">
                <v:path arrowok="t"/>
                <v:fill type="solid"/>
              </v:shape>
            </v:group>
            <v:group style="position:absolute;left:0;top:10827;width:5528;height:2421" coordorigin="0,10827" coordsize="5528,2421">
              <v:shape style="position:absolute;left:0;top:10827;width:5528;height:2421" coordorigin="0,10827" coordsize="5528,2421" path="m0,13247l5528,13247,5528,10827,0,10827,0,13247xe" filled="true" fillcolor="#d0e0a2" stroked="false">
                <v:path arrowok="t"/>
                <v:fill type="solid"/>
              </v:shape>
            </v:group>
            <v:group style="position:absolute;left:595;top:5288;width:375;height:375" coordorigin="595,5288" coordsize="375,375">
              <v:shape style="position:absolute;left:595;top:5288;width:375;height:375" coordorigin="595,5288" coordsize="375,375" path="m875,5288l609,5348,597,5363,595,5383,655,5649,671,5661,691,5663,943,5609,957,5603,969,5588,969,5586,715,5586,709,5583,709,5577,704,5535,782,5415,785,5415,807,5415,793,5406,791,5405,791,5402,805,5380,810,5372,821,5370,926,5370,910,5302,895,5290,875,5288xe" filled="true" fillcolor="#000000" stroked="false">
                <v:path arrowok="t"/>
                <v:fill type="solid"/>
              </v:shape>
              <v:shape style="position:absolute;left:595;top:5288;width:375;height:375" coordorigin="595,5288" coordsize="375,375" path="m807,5415l785,5415,787,5416,835,5447,837,5449,838,5452,760,5571,715,5586,969,5586,970,5568,941,5439,844,5439,807,5415xe" filled="true" fillcolor="#000000" stroked="false">
                <v:path arrowok="t"/>
                <v:fill type="solid"/>
              </v:shape>
              <v:shape style="position:absolute;left:595;top:5288;width:375;height:375" coordorigin="595,5288" coordsize="375,375" path="m926,5370l821,5370,864,5397,866,5408,848,5436,846,5438,844,5439,941,5439,926,5370xe" filled="true" fillcolor="#000000" stroked="false">
                <v:path arrowok="t"/>
                <v:fill type="solid"/>
              </v:shape>
            </v:group>
            <v:group style="position:absolute;left:553;top:11272;width:356;height:328" coordorigin="553,11272" coordsize="356,328">
              <v:shape style="position:absolute;left:553;top:11272;width:356;height:328" coordorigin="553,11272" coordsize="356,328" path="m716,11272l708,11274,569,11305,556,11319,553,11339,583,11477,588,11485,595,11489,769,11600,787,11598,802,11586,909,11418,907,11400,904,11395,626,11395,611,11385,602,11362,610,11344,627,11334,817,11334,724,11274,716,11272xe" filled="true" fillcolor="#000000" stroked="false">
                <v:path arrowok="t"/>
                <v:fill type="solid"/>
              </v:shape>
              <v:shape style="position:absolute;left:553;top:11272;width:356;height:328" coordorigin="553,11272" coordsize="356,328" path="m817,11334l627,11334,643,11335,656,11348,663,11374,651,11387,626,11395,904,11395,895,11385,817,11334xe" filled="true" fillcolor="#000000" stroked="false">
                <v:path arrowok="t"/>
                <v:fill type="solid"/>
              </v:shape>
            </v:group>
            <v:group style="position:absolute;left:6074;top:5264;width:382;height:390" coordorigin="6074,5264" coordsize="382,390">
              <v:shape style="position:absolute;left:6074;top:5264;width:382;height:390" coordorigin="6074,5264" coordsize="382,390" path="m6208,5506l6146,5554,6135,5592,6136,5613,6138,5626,6148,5644,6165,5653,6428,5600,6445,5590,6455,5573,6454,5559,6289,5559,6208,5506xe" filled="true" fillcolor="#98c035" stroked="false">
                <v:path arrowok="t"/>
                <v:fill type="solid"/>
              </v:shape>
              <v:shape style="position:absolute;left:6074;top:5264;width:382;height:390" coordorigin="6074,5264" coordsize="382,390" path="m6368,5476l6347,5476,6342,5477,6289,5559,6454,5559,6422,5500,6368,5476xe" filled="true" fillcolor="#98c035" stroked="false">
                <v:path arrowok="t"/>
                <v:fill type="solid"/>
              </v:shape>
              <v:shape style="position:absolute;left:6074;top:5264;width:382;height:390" coordorigin="6074,5264" coordsize="382,390" path="m6232,5264l6222,5266,6074,5337,6077,5353,6095,5353,6104,5394,6100,5398,6097,5404,6100,5416,6104,5421,6109,5423,6108,5469,6107,5474,6111,5479,6148,5471,6150,5465,6127,5419,6131,5415,6134,5409,6131,5397,6126,5393,6121,5391,6113,5354,6339,5354,6336,5344,6328,5328,6387,5290,6399,5284,6396,5268,6232,5264xe" filled="true" fillcolor="#98c035" stroked="false">
                <v:path arrowok="t"/>
                <v:fill type="solid"/>
              </v:shape>
              <v:shape style="position:absolute;left:6074;top:5264;width:382;height:390" coordorigin="6074,5264" coordsize="382,390" path="m6339,5354l6113,5354,6162,5355,6159,5374,6177,5433,6244,5470,6264,5469,6319,5439,6343,5387,6342,5367,6339,5354xe" filled="true" fillcolor="#98c035" stroked="false">
                <v:path arrowok="t"/>
                <v:fill type="solid"/>
              </v:shape>
            </v:group>
            <v:group style="position:absolute;left:0;top:13247;width:5528;height:2142" coordorigin="0,13247" coordsize="5528,2142">
              <v:shape style="position:absolute;left:0;top:13247;width:5528;height:2142" coordorigin="0,13247" coordsize="5528,2142" path="m0,15389l5528,15389,5528,13247,0,13247,0,15389xe" filled="true" fillcolor="#edf3dd" stroked="false">
                <v:path arrowok="t"/>
                <v:fill type="solid"/>
              </v:shape>
            </v:group>
            <v:group style="position:absolute;left:565;top:13656;width:367;height:373" coordorigin="565,13656" coordsize="367,373">
              <v:shape style="position:absolute;left:565;top:13656;width:367;height:373" coordorigin="565,13656" coordsize="367,373" path="m760,13656l691,13666,637,13695,586,13755,565,13831,565,13852,567,13872,590,13933,628,13980,695,14019,754,14028,774,14026,837,14006,878,13977,750,13977,729,13975,658,13943,618,13880,614,13836,617,13816,652,13746,719,13708,763,13704,880,13704,868,13693,800,13660,780,13657,760,13656xe" filled="true" fillcolor="#000000" stroked="false">
                <v:path arrowok="t"/>
                <v:fill type="solid"/>
              </v:shape>
              <v:shape style="position:absolute;left:565;top:13656;width:367;height:373" coordorigin="565,13656" coordsize="367,373" path="m864,13933l854,13934,847,13940,832,13953,815,13964,796,13972,773,13976,750,13977,878,13977,882,13974,889,13966,889,13953,864,13933xe" filled="true" fillcolor="#000000" stroked="false">
                <v:path arrowok="t"/>
                <v:fill type="solid"/>
              </v:shape>
              <v:shape style="position:absolute;left:565;top:13656;width:367;height:373" coordorigin="565,13656" coordsize="367,373" path="m734,13747l680,13774,646,13842,646,13864,653,13890,705,13944,723,13945,746,13938,764,13927,777,13914,851,13914,861,13911,883,13901,900,13888,901,13887,743,13887,724,13884,712,13869,710,13843,715,13823,726,13809,740,13801,836,13801,835,13755,773,13755,754,13747,734,13747xe" filled="true" fillcolor="#000000" stroked="false">
                <v:path arrowok="t"/>
                <v:fill type="solid"/>
              </v:shape>
              <v:shape style="position:absolute;left:565;top:13656;width:367;height:373" coordorigin="565,13656" coordsize="367,373" path="m851,13914l777,13914,795,13921,814,13922,834,13919,851,13914xe" filled="true" fillcolor="#000000" stroked="false">
                <v:path arrowok="t"/>
                <v:fill type="solid"/>
              </v:shape>
              <v:shape style="position:absolute;left:565;top:13656;width:367;height:373" coordorigin="565,13656" coordsize="367,373" path="m836,13801l740,13801,760,13803,772,13817,759,13878,743,13887,901,13887,913,13873,916,13869,839,13869,837,13860,837,13846,836,13801xe" filled="true" fillcolor="#000000" stroked="false">
                <v:path arrowok="t"/>
                <v:fill type="solid"/>
              </v:shape>
              <v:shape style="position:absolute;left:565;top:13656;width:367;height:373" coordorigin="565,13656" coordsize="367,373" path="m880,13704l763,13704,784,13706,804,13710,865,13755,883,13816,879,13837,870,13854,855,13865,839,13869,916,13869,923,13857,929,13840,931,13822,931,13809,907,13739,883,13706,880,13704xe" filled="true" fillcolor="#000000" stroked="false">
                <v:path arrowok="t"/>
                <v:fill type="solid"/>
              </v:shape>
              <v:shape style="position:absolute;left:565;top:13656;width:367;height:373" coordorigin="565,13656" coordsize="367,373" path="m825,13735l776,13745,772,13750,773,13755,835,13755,835,13743,825,13735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spacing w:line="310" w:lineRule="auto" w:before="67"/>
        <w:ind w:left="112" w:right="610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19"/>
          <w:w w:val="105"/>
        </w:rPr>
        <w:t> </w:t>
      </w:r>
      <w:r>
        <w:rPr>
          <w:w w:val="105"/>
        </w:rPr>
        <w:t>Plakk</w:t>
      </w:r>
      <w:r>
        <w:rPr>
          <w:spacing w:val="25"/>
          <w:w w:val="105"/>
        </w:rPr>
        <w:t> </w:t>
      </w:r>
      <w:r>
        <w:rPr>
          <w:w w:val="105"/>
        </w:rPr>
        <w:t>Hull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Sukk</w:t>
      </w:r>
      <w:r>
        <w:rPr>
          <w:spacing w:val="-3"/>
          <w:w w:val="105"/>
        </w:rPr>
        <w:t>er</w:t>
      </w:r>
      <w:r>
        <w:rPr>
          <w:spacing w:val="20"/>
          <w:w w:val="105"/>
        </w:rPr>
        <w:t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yr</w:t>
      </w:r>
      <w:r>
        <w:rPr>
          <w:spacing w:val="-3"/>
          <w:w w:val="105"/>
        </w:rPr>
        <w:t>e</w:t>
      </w:r>
      <w:r>
        <w:rPr>
          <w:spacing w:val="21"/>
          <w:w w:val="104"/>
        </w:rPr>
        <w:t> </w:t>
      </w:r>
      <w:r>
        <w:rPr>
          <w:rFonts w:ascii="Trebuchet MS"/>
          <w:spacing w:val="-29"/>
          <w:w w:val="105"/>
        </w:rPr>
        <w:t>T</w:t>
      </w:r>
      <w:r>
        <w:rPr>
          <w:rFonts w:ascii="Trebuchet MS"/>
          <w:w w:val="105"/>
        </w:rPr>
        <w:t>annpuss</w:t>
      </w:r>
      <w:r>
        <w:rPr>
          <w:rFonts w:ascii="Trebuchet MS"/>
          <w:spacing w:val="61"/>
          <w:w w:val="105"/>
        </w:rPr>
        <w:t> </w:t>
      </w:r>
      <w:r>
        <w:rPr>
          <w:rFonts w:ascii="Trebuchet MS"/>
          <w:w w:val="105"/>
        </w:rPr>
        <w:t>Hull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9"/>
        <w:spacing w:line="240" w:lineRule="auto" w:before="201"/>
        <w:ind w:left="620" w:right="0"/>
        <w:jc w:val="left"/>
        <w:rPr>
          <w:b w:val="0"/>
          <w:bCs w:val="0"/>
        </w:rPr>
      </w:pP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pStyle w:val="BodyText"/>
        <w:spacing w:line="310" w:lineRule="auto" w:before="67"/>
        <w:ind w:left="138" w:right="4013"/>
        <w:jc w:val="left"/>
        <w:rPr>
          <w:b w:val="0"/>
          <w:bCs w:val="0"/>
        </w:rPr>
      </w:pPr>
      <w:r>
        <w:rPr>
          <w:spacing w:val="-5"/>
          <w:w w:val="105"/>
        </w:rPr>
        <w:t>h</w:t>
      </w:r>
      <w:r>
        <w:rPr>
          <w:spacing w:val="-4"/>
          <w:w w:val="105"/>
        </w:rPr>
        <w:t>ttps:</w:t>
      </w:r>
      <w:r>
        <w:rPr>
          <w:spacing w:val="-37"/>
          <w:w w:val="105"/>
        </w:rPr>
        <w:t>/</w:t>
      </w:r>
      <w:r>
        <w:rPr>
          <w:spacing w:val="-4"/>
          <w:w w:val="105"/>
        </w:rPr>
        <w:t>/</w:t>
      </w:r>
      <w:hyperlink r:id="rId157">
        <w:r>
          <w:rPr>
            <w:spacing w:val="-3"/>
            <w:w w:val="105"/>
          </w:rPr>
          <w:t>ww</w:t>
        </w:r>
        <w:r>
          <w:rPr>
            <w:spacing w:val="-14"/>
            <w:w w:val="105"/>
          </w:rPr>
          <w:t>w</w:t>
        </w:r>
        <w:r>
          <w:rPr>
            <w:spacing w:val="-3"/>
            <w:w w:val="105"/>
          </w:rPr>
          <w:t>.e-bug.eu</w:t>
        </w:r>
        <w:r>
          <w:rPr>
            <w:spacing w:val="-9"/>
            <w:w w:val="105"/>
          </w:rPr>
          <w:t>/</w:t>
        </w:r>
        <w:r>
          <w:rPr>
            <w:spacing w:val="-3"/>
            <w:w w:val="105"/>
          </w:rPr>
          <w:t>no-no</w:t>
        </w:r>
        <w:r>
          <w:rPr>
            <w:spacing w:val="-7"/>
            <w:w w:val="105"/>
          </w:rPr>
          <w:t>/</w:t>
        </w:r>
        <w:r>
          <w:rPr>
            <w:spacing w:val="-8"/>
            <w:w w:val="105"/>
          </w:rPr>
          <w:t>1-</w:t>
        </w:r>
        <w:r>
          <w:rPr>
            <w:spacing w:val="-6"/>
            <w:w w:val="105"/>
          </w:rPr>
          <w:t>4</w:t>
        </w:r>
        <w:r>
          <w:rPr>
            <w:spacing w:val="-4"/>
            <w:w w:val="105"/>
          </w:rPr>
          <w:t>-trinn-</w:t>
        </w:r>
      </w:hyperlink>
      <w:r>
        <w:rPr>
          <w:spacing w:val="-3"/>
          <w:w w:val="101"/>
        </w:rPr>
        <w:t> </w:t>
      </w:r>
      <w:r>
        <w:rPr>
          <w:spacing w:val="-5"/>
          <w:w w:val="105"/>
        </w:rPr>
        <w:t>munnhy</w:t>
      </w:r>
      <w:r>
        <w:rPr>
          <w:spacing w:val="-4"/>
          <w:w w:val="105"/>
        </w:rPr>
        <w:t>giene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72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1340"/>
        </w:sectPr>
      </w:pPr>
    </w:p>
    <w:p>
      <w:pPr>
        <w:pStyle w:val="Heading9"/>
        <w:spacing w:line="240" w:lineRule="auto" w:before="26"/>
        <w:ind w:left="596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26"/>
        <w:ind w:left="59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40"/>
        </w:rPr>
        <w:t>Helse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spacing w:val="-2"/>
          <w:w w:val="105"/>
          <w:sz w:val="40"/>
        </w:rPr>
        <w:t>sikk</w:t>
      </w:r>
      <w:r>
        <w:rPr>
          <w:rFonts w:ascii="Trebuchet MS"/>
          <w:b/>
          <w:spacing w:val="-3"/>
          <w:w w:val="105"/>
          <w:sz w:val="40"/>
        </w:rPr>
        <w:t>erhet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80" w:bottom="280" w:left="740" w:right="0"/>
          <w:cols w:num="2" w:equalWidth="0">
            <w:col w:w="2512" w:space="3315"/>
            <w:col w:w="5343"/>
          </w:cols>
        </w:sect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2"/>
          <w:szCs w:val="22"/>
        </w:rPr>
        <w:sectPr>
          <w:type w:val="continuous"/>
          <w:pgSz w:w="11910" w:h="16840"/>
          <w:pgMar w:top="420" w:bottom="0" w:left="740" w:right="0"/>
        </w:sectPr>
      </w:pPr>
    </w:p>
    <w:p>
      <w:pPr>
        <w:spacing w:before="68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sz w:val="28"/>
        </w:rPr>
      </w:r>
    </w:p>
    <w:p>
      <w:pPr>
        <w:spacing w:before="3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10"/>
          <w:sz w:val="28"/>
        </w:rPr>
        <w:t>Eksperiment</w:t>
      </w:r>
      <w:r>
        <w:rPr>
          <w:rFonts w:ascii="Trebuchet MS"/>
          <w:b/>
          <w:spacing w:val="-57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med</w:t>
      </w:r>
      <w:r>
        <w:rPr>
          <w:rFonts w:ascii="Trebuchet MS"/>
          <w:b/>
          <w:spacing w:val="-58"/>
          <w:w w:val="110"/>
          <w:sz w:val="28"/>
        </w:rPr>
        <w:t> </w:t>
      </w:r>
      <w:r>
        <w:rPr>
          <w:rFonts w:ascii="Trebuchet MS"/>
          <w:b/>
          <w:spacing w:val="-1"/>
          <w:w w:val="110"/>
          <w:sz w:val="28"/>
        </w:rPr>
        <w:t>eggeskall</w:t>
      </w:r>
      <w:r>
        <w:rPr>
          <w:rFonts w:ascii="Trebuchet MS"/>
          <w:sz w:val="28"/>
        </w:rPr>
      </w:r>
    </w:p>
    <w:p>
      <w:pPr>
        <w:spacing w:before="5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12"/>
          <w:sz w:val="28"/>
        </w:rPr>
        <w:t> </w:t>
      </w:r>
      <w:r>
        <w:rPr>
          <w:rFonts w:ascii="Trebuchet MS"/>
          <w:i/>
          <w:sz w:val="28"/>
        </w:rPr>
        <w:t>gruppe</w:t>
      </w:r>
      <w:r>
        <w:rPr>
          <w:rFonts w:ascii="Trebuchet MS"/>
          <w:sz w:val="28"/>
        </w:rPr>
      </w:r>
    </w:p>
    <w:p>
      <w:pPr>
        <w:spacing w:line="271" w:lineRule="auto" w:before="185"/>
        <w:ind w:left="570" w:right="282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E</w:t>
      </w:r>
      <w:r>
        <w:rPr>
          <w:rFonts w:ascii="Trebuchet MS" w:hAnsi="Trebuchet MS" w:cs="Trebuchet MS" w:eastAsia="Trebuchet MS"/>
          <w:b/>
          <w:bCs/>
          <w:spacing w:val="-1"/>
          <w:w w:val="110"/>
          <w:sz w:val="28"/>
          <w:szCs w:val="28"/>
        </w:rPr>
        <w:t>ggesk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28"/>
          <w:szCs w:val="28"/>
        </w:rPr>
        <w:t>all</w:t>
      </w:r>
      <w:r>
        <w:rPr>
          <w:rFonts w:ascii="Trebuchet MS" w:hAnsi="Trebuchet MS" w:cs="Trebuchet MS" w:eastAsia="Trebuchet MS"/>
          <w:b/>
          <w:bCs/>
          <w:spacing w:val="-35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35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47"/>
          <w:w w:val="13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sprukne</w:t>
      </w:r>
      <w:r>
        <w:rPr>
          <w:rFonts w:ascii="Trebuchet MS" w:hAnsi="Trebuchet MS" w:cs="Trebuchet MS" w:eastAsia="Trebuchet MS"/>
          <w:b/>
          <w:bCs/>
          <w:spacing w:val="-27"/>
          <w:w w:val="1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10"/>
          <w:sz w:val="28"/>
          <w:szCs w:val="28"/>
        </w:rPr>
        <w:t>og</w:t>
      </w:r>
      <w:r>
        <w:rPr>
          <w:rFonts w:ascii="Trebuchet MS" w:hAnsi="Trebuchet MS" w:cs="Trebuchet MS" w:eastAsia="Trebuchet MS"/>
          <w:b/>
          <w:bCs/>
          <w:spacing w:val="20"/>
          <w:w w:val="116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der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e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tter</w:t>
      </w:r>
      <w:r>
        <w:rPr>
          <w:rFonts w:ascii="Trebuchet MS" w:hAnsi="Trebuchet MS" w:cs="Trebuchet MS" w:eastAsia="Trebuchet MS"/>
          <w:b/>
          <w:bCs/>
          <w:spacing w:val="-67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r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ense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t</w:t>
      </w:r>
      <w:r>
        <w:rPr>
          <w:rFonts w:ascii="Trebuchet MS" w:hAnsi="Trebuchet MS" w:cs="Trebuchet MS" w:eastAsia="Trebuchet MS"/>
          <w:b/>
          <w:bCs/>
          <w:spacing w:val="-6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ut</w:t>
      </w:r>
      <w:r>
        <w:rPr>
          <w:rFonts w:ascii="Trebuchet MS" w:hAnsi="Trebuchet MS" w:cs="Trebuchet MS" w:eastAsia="Trebuchet MS"/>
          <w:b/>
          <w:bCs/>
          <w:spacing w:val="25"/>
          <w:w w:val="101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z w:val="28"/>
          <w:szCs w:val="28"/>
        </w:rPr>
        <w:t>Gjennomsiktige</w:t>
      </w:r>
      <w:r>
        <w:rPr>
          <w:rFonts w:ascii="Trebuchet MS" w:hAnsi="Trebuchet MS" w:cs="Trebuchet MS" w:eastAsia="Trebuchet MS"/>
          <w:b/>
          <w:bCs/>
          <w:spacing w:val="7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sz w:val="28"/>
          <w:szCs w:val="28"/>
        </w:rPr>
        <w:t>kopper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92" w:lineRule="auto" w:before="28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Cola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hø</w:t>
      </w:r>
      <w:r>
        <w:rPr>
          <w:rFonts w:ascii="Trebuchet MS" w:hAnsi="Trebuchet MS"/>
          <w:b/>
          <w:spacing w:val="-3"/>
          <w:w w:val="105"/>
          <w:sz w:val="28"/>
        </w:rPr>
        <w:t>yt</w:t>
      </w:r>
      <w:r>
        <w:rPr>
          <w:rFonts w:ascii="Trebuchet MS" w:hAnsi="Trebuchet MS"/>
          <w:b/>
          <w:spacing w:val="-2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sukk</w:t>
      </w:r>
      <w:r>
        <w:rPr>
          <w:rFonts w:ascii="Trebuchet MS" w:hAnsi="Trebuchet MS"/>
          <w:b/>
          <w:spacing w:val="-2"/>
          <w:w w:val="105"/>
          <w:sz w:val="28"/>
        </w:rPr>
        <w:t>erinnhold</w:t>
      </w:r>
      <w:r>
        <w:rPr>
          <w:rFonts w:ascii="Trebuchet MS" w:hAnsi="Trebuchet MS"/>
          <w:b/>
          <w:spacing w:val="27"/>
          <w:w w:val="102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Delvis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skummetmelk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39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vann</w:t>
      </w:r>
      <w:r>
        <w:rPr>
          <w:rFonts w:ascii="Trebuchet MS" w:hAnsi="Trebuchet MS"/>
          <w:b/>
          <w:spacing w:val="23"/>
          <w:w w:val="104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Sa</w:t>
      </w:r>
      <w:r>
        <w:rPr>
          <w:rFonts w:ascii="Trebuchet MS" w:hAnsi="Trebuchet MS"/>
          <w:b/>
          <w:spacing w:val="-2"/>
          <w:w w:val="105"/>
          <w:sz w:val="28"/>
        </w:rPr>
        <w:t>ftdrikk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hø</w:t>
      </w:r>
      <w:r>
        <w:rPr>
          <w:rFonts w:ascii="Trebuchet MS" w:hAnsi="Trebuchet MS"/>
          <w:b/>
          <w:spacing w:val="-3"/>
          <w:w w:val="105"/>
          <w:sz w:val="28"/>
        </w:rPr>
        <w:t>yt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sukk</w:t>
      </w:r>
      <w:r>
        <w:rPr>
          <w:rFonts w:ascii="Trebuchet MS" w:hAnsi="Trebuchet MS"/>
          <w:b/>
          <w:spacing w:val="-2"/>
          <w:w w:val="105"/>
          <w:sz w:val="28"/>
        </w:rPr>
        <w:t>erinnhold</w:t>
      </w:r>
      <w:r>
        <w:rPr>
          <w:rFonts w:ascii="Trebuchet MS" w:hAnsi="Trebuchet MS"/>
          <w:b/>
          <w:spacing w:val="21"/>
          <w:w w:val="10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3"/>
          <w:sz w:val="28"/>
        </w:rPr>
        <w:t>tik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3"/>
          <w:sz w:val="28"/>
        </w:rPr>
        <w:t>tter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kopper</w:t>
      </w:r>
      <w:r>
        <w:rPr>
          <w:rFonts w:ascii="Trebuchet MS" w:hAnsi="Trebuchet MS"/>
          <w:sz w:val="28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spacing w:line="271" w:lineRule="auto" w:before="0"/>
        <w:ind w:left="570" w:right="1721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</w:t>
      </w:r>
      <w:r>
        <w:rPr>
          <w:rFonts w:ascii="Trebuchet MS"/>
          <w:b/>
          <w:spacing w:val="-2"/>
          <w:sz w:val="28"/>
        </w:rPr>
        <w:t>t:</w:t>
      </w:r>
      <w:r>
        <w:rPr>
          <w:rFonts w:ascii="Trebuchet MS"/>
          <w:b/>
          <w:spacing w:val="29"/>
          <w:w w:val="88"/>
          <w:sz w:val="28"/>
        </w:rPr>
        <w:t> </w:t>
      </w:r>
      <w:r>
        <w:rPr>
          <w:rFonts w:ascii="Trebuchet MS"/>
          <w:b/>
          <w:spacing w:val="-31"/>
          <w:sz w:val="28"/>
        </w:rPr>
        <w:t>T</w:t>
      </w:r>
      <w:r>
        <w:rPr>
          <w:rFonts w:ascii="Trebuchet MS"/>
          <w:b/>
          <w:sz w:val="28"/>
        </w:rPr>
        <w:t>annpussediag</w:t>
      </w:r>
      <w:r>
        <w:rPr>
          <w:rFonts w:ascii="Trebuchet MS"/>
          <w:b/>
          <w:spacing w:val="-2"/>
          <w:sz w:val="28"/>
        </w:rPr>
        <w:t>r</w:t>
      </w:r>
      <w:r>
        <w:rPr>
          <w:rFonts w:ascii="Trebuchet MS"/>
          <w:b/>
          <w:sz w:val="28"/>
        </w:rPr>
        <w:t>am</w:t>
      </w:r>
      <w:r>
        <w:rPr>
          <w:rFonts w:ascii="Trebuchet MS"/>
          <w:b/>
          <w:w w:val="109"/>
          <w:sz w:val="28"/>
        </w:rPr>
        <w:t> </w:t>
      </w: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line="251" w:lineRule="auto" w:before="141"/>
        <w:ind w:left="570" w:right="161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EA1</w:t>
      </w:r>
      <w:r>
        <w:rPr>
          <w:rFonts w:ascii="Trebuchet MS"/>
          <w:b/>
          <w:spacing w:val="-36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e-Bugs</w:t>
      </w:r>
      <w:r>
        <w:rPr>
          <w:rFonts w:ascii="Trebuchet MS"/>
          <w:b/>
          <w:spacing w:val="-36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frisk</w:t>
      </w:r>
      <w:r>
        <w:rPr>
          <w:rFonts w:ascii="Trebuchet MS"/>
          <w:b/>
          <w:spacing w:val="-2"/>
          <w:w w:val="105"/>
          <w:sz w:val="28"/>
        </w:rPr>
        <w:t>e</w:t>
      </w:r>
      <w:r>
        <w:rPr>
          <w:rFonts w:ascii="Trebuchet MS"/>
          <w:b/>
          <w:spacing w:val="-36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tenner</w:t>
      </w:r>
      <w:r>
        <w:rPr>
          <w:rFonts w:ascii="Trebuchet MS"/>
          <w:b/>
          <w:spacing w:val="27"/>
          <w:w w:val="101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(tannpussediagram)</w:t>
      </w:r>
      <w:r>
        <w:rPr>
          <w:rFonts w:ascii="Trebuchet MS"/>
          <w:sz w:val="28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Ekstraaktivite</w:t>
      </w:r>
      <w:r>
        <w:rPr>
          <w:rFonts w:ascii="Trebuchet MS"/>
          <w:b/>
          <w:spacing w:val="-2"/>
          <w:w w:val="105"/>
          <w:sz w:val="28"/>
        </w:rPr>
        <w:t>t:</w:t>
      </w:r>
      <w:r>
        <w:rPr>
          <w:rFonts w:ascii="Trebuchet MS"/>
          <w:b/>
          <w:spacing w:val="-1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Sunne</w:t>
      </w:r>
      <w:r>
        <w:rPr>
          <w:rFonts w:ascii="Trebuchet MS"/>
          <w:b/>
          <w:spacing w:val="-2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matvalg</w:t>
      </w:r>
      <w:r>
        <w:rPr>
          <w:rFonts w:ascii="Trebuchet MS"/>
          <w:sz w:val="28"/>
        </w:rPr>
      </w:r>
    </w:p>
    <w:p>
      <w:pPr>
        <w:pStyle w:val="BodyText"/>
        <w:spacing w:line="275" w:lineRule="auto" w:before="67"/>
        <w:ind w:left="583" w:right="8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 w:hAnsi="Trebuchet MS"/>
          <w:spacing w:val="-1"/>
        </w:rPr>
        <w:t>Pass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2"/>
        </w:rPr>
        <w:t>drikker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1"/>
        </w:rPr>
        <w:t>colaen,</w:t>
      </w:r>
      <w:r>
        <w:rPr>
          <w:rFonts w:ascii="Trebuchet MS" w:hAnsi="Trebuchet MS"/>
          <w:spacing w:val="31"/>
          <w:w w:val="98"/>
        </w:rPr>
        <w:t> </w:t>
      </w:r>
      <w:r>
        <w:rPr>
          <w:rFonts w:ascii="Trebuchet MS" w:hAnsi="Trebuchet MS"/>
        </w:rPr>
        <w:t>særlig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2"/>
        </w:rPr>
        <w:t>elev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ha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1"/>
        </w:rPr>
        <w:t>diabe</w:t>
      </w:r>
      <w:r>
        <w:rPr>
          <w:rFonts w:ascii="Trebuchet MS" w:hAnsi="Trebuchet MS"/>
          <w:spacing w:val="-2"/>
        </w:rPr>
        <w:t>tes.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/>
        <w:ind w:left="583" w:right="42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Ele</w:t>
      </w:r>
      <w:r>
        <w:rPr>
          <w:rFonts w:ascii="Trebuchet MS" w:hAnsi="Trebuchet MS"/>
          <w:spacing w:val="-3"/>
          <w:w w:val="105"/>
        </w:rPr>
        <w:t>ver</w:t>
      </w:r>
      <w:r>
        <w:rPr>
          <w:rFonts w:ascii="Trebuchet MS" w:hAnsi="Trebuchet MS"/>
          <w:spacing w:val="-45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2"/>
          <w:w w:val="105"/>
        </w:rPr>
        <w:t>aller</w:t>
      </w:r>
      <w:r>
        <w:rPr>
          <w:rFonts w:ascii="Trebuchet MS" w:hAnsi="Trebuchet MS"/>
          <w:spacing w:val="-1"/>
          <w:w w:val="105"/>
        </w:rPr>
        <w:t>gi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spacing w:val="-2"/>
          <w:w w:val="105"/>
        </w:rPr>
        <w:t>intoler</w:t>
      </w:r>
      <w:r>
        <w:rPr>
          <w:rFonts w:ascii="Trebuchet MS" w:hAnsi="Trebuchet MS"/>
          <w:spacing w:val="-1"/>
          <w:w w:val="105"/>
        </w:rPr>
        <w:t>anse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1"/>
          <w:w w:val="105"/>
        </w:rPr>
        <w:t>mo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28"/>
          <w:w w:val="92"/>
        </w:rPr>
        <w:t> </w:t>
      </w:r>
      <w:r>
        <w:rPr>
          <w:rFonts w:ascii="Trebuchet MS" w:hAnsi="Trebuchet MS"/>
          <w:w w:val="105"/>
        </w:rPr>
        <w:t>egg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melk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må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3"/>
          <w:w w:val="105"/>
        </w:rPr>
        <w:t>ikke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3"/>
          <w:w w:val="105"/>
        </w:rPr>
        <w:t>håndtere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disse</w:t>
      </w:r>
      <w:r>
        <w:rPr>
          <w:rFonts w:ascii="Trebuchet MS" w:hAnsi="Trebuchet MS"/>
          <w:spacing w:val="27"/>
          <w:w w:val="106"/>
        </w:rPr>
        <w:t> </w:t>
      </w:r>
      <w:r>
        <w:rPr>
          <w:rFonts w:ascii="Trebuchet MS" w:hAnsi="Trebuchet MS"/>
        </w:rPr>
        <w:t>bestanddelene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3"/>
        </w:rPr>
        <w:t>dir</w:t>
      </w:r>
      <w:r>
        <w:rPr>
          <w:rFonts w:ascii="Trebuchet MS" w:hAnsi="Trebuchet MS"/>
          <w:spacing w:val="-2"/>
        </w:rPr>
        <w:t>ekt</w:t>
      </w:r>
      <w:r>
        <w:rPr>
          <w:rFonts w:ascii="Trebuchet MS" w:hAnsi="Trebuchet MS"/>
          <w:spacing w:val="-3"/>
        </w:rPr>
        <w:t>e.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113"/>
        <w:ind w:left="583" w:right="42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/>
          <w:w w:val="105"/>
        </w:rPr>
        <w:t>Se</w:t>
      </w:r>
      <w:r>
        <w:rPr>
          <w:rFonts w:ascii="Trebuchet MS"/>
          <w:spacing w:val="-40"/>
          <w:w w:val="105"/>
        </w:rPr>
        <w:t> </w:t>
      </w:r>
      <w:r>
        <w:rPr>
          <w:rFonts w:ascii="Trebuchet MS"/>
          <w:spacing w:val="-1"/>
          <w:w w:val="105"/>
        </w:rPr>
        <w:t>e-Bug-ne</w:t>
      </w:r>
      <w:r>
        <w:rPr>
          <w:rFonts w:ascii="Trebuchet MS"/>
          <w:spacing w:val="-2"/>
          <w:w w:val="105"/>
        </w:rPr>
        <w:t>ttst</w:t>
      </w:r>
      <w:r>
        <w:rPr>
          <w:rFonts w:ascii="Trebuchet MS"/>
          <w:spacing w:val="-1"/>
          <w:w w:val="105"/>
        </w:rPr>
        <w:t>ede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39"/>
          <w:w w:val="105"/>
        </w:rPr>
        <w:t> </w:t>
      </w:r>
      <w:r>
        <w:rPr>
          <w:rFonts w:ascii="Trebuchet MS"/>
          <w:spacing w:val="-4"/>
          <w:w w:val="105"/>
        </w:rPr>
        <w:t>for</w:t>
      </w:r>
      <w:r>
        <w:rPr>
          <w:rFonts w:ascii="Trebuchet MS"/>
          <w:spacing w:val="-43"/>
          <w:w w:val="105"/>
        </w:rPr>
        <w:t> </w:t>
      </w:r>
      <w:r>
        <w:rPr>
          <w:rFonts w:ascii="Trebuchet MS"/>
          <w:spacing w:val="-2"/>
          <w:w w:val="105"/>
        </w:rPr>
        <w:t>alternativ</w:t>
      </w:r>
      <w:r>
        <w:rPr>
          <w:rFonts w:ascii="Trebuchet MS"/>
          <w:spacing w:val="-1"/>
          <w:w w:val="105"/>
        </w:rPr>
        <w:t>e</w:t>
      </w:r>
      <w:r>
        <w:rPr>
          <w:rFonts w:ascii="Trebuchet MS"/>
          <w:spacing w:val="27"/>
          <w:w w:val="103"/>
        </w:rPr>
        <w:t> </w:t>
      </w:r>
      <w:r>
        <w:rPr>
          <w:rFonts w:ascii="Arial"/>
          <w:spacing w:val="-3"/>
          <w:w w:val="105"/>
        </w:rPr>
        <w:t>aktivit</w:t>
      </w:r>
      <w:r>
        <w:rPr>
          <w:rFonts w:ascii="Arial"/>
          <w:spacing w:val="-2"/>
          <w:w w:val="105"/>
        </w:rPr>
        <w:t>et</w:t>
      </w:r>
      <w:r>
        <w:rPr>
          <w:rFonts w:ascii="Arial"/>
          <w:spacing w:val="-3"/>
          <w:w w:val="105"/>
        </w:rPr>
        <w:t>er.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Heading9"/>
        <w:spacing w:line="240" w:lineRule="auto" w:before="0"/>
        <w:ind w:left="1087" w:right="0"/>
        <w:jc w:val="left"/>
        <w:rPr>
          <w:b w:val="0"/>
          <w:bCs w:val="0"/>
        </w:rPr>
      </w:pP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tbl>
      <w:tblPr>
        <w:tblW w:w="0" w:type="auto"/>
        <w:jc w:val="left"/>
        <w:tblInd w:w="5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"/>
        <w:gridCol w:w="747"/>
        <w:gridCol w:w="768"/>
        <w:gridCol w:w="195"/>
      </w:tblGrid>
      <w:tr>
        <w:trPr>
          <w:trHeight w:val="648" w:hRule="exact"/>
        </w:trPr>
        <w:tc>
          <w:tcPr>
            <w:tcW w:w="1716" w:type="dxa"/>
            <w:gridSpan w:val="3"/>
            <w:tcBorders>
              <w:top w:val="single" w:sz="2" w:space="0" w:color="000000"/>
              <w:left w:val="single" w:sz="2" w:space="0" w:color="000000"/>
              <w:bottom w:val="single" w:sz="1" w:space="0" w:color="E0EABA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"/>
                <w:szCs w:val="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"/>
                <w:szCs w:val="2"/>
              </w:rPr>
            </w:pPr>
          </w:p>
          <w:p>
            <w:pPr>
              <w:pStyle w:val="TableParagraph"/>
              <w:spacing w:line="240" w:lineRule="auto"/>
              <w:ind w:left="142"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  <w:r>
              <w:rPr>
                <w:rFonts w:ascii="Arial"/>
                <w:b/>
                <w:sz w:val="3"/>
              </w:rPr>
              <w:t>LA1</w:t>
            </w:r>
            <w:r>
              <w:rPr>
                <w:rFonts w:ascii="Arial"/>
                <w:b/>
                <w:spacing w:val="-3"/>
                <w:sz w:val="3"/>
              </w:rPr>
              <w:t> </w:t>
            </w:r>
            <w:r>
              <w:rPr>
                <w:rFonts w:ascii="Arial"/>
                <w:sz w:val="3"/>
              </w:rPr>
              <w:t>-</w:t>
            </w:r>
            <w:r>
              <w:rPr>
                <w:rFonts w:ascii="Arial"/>
                <w:spacing w:val="-3"/>
                <w:sz w:val="3"/>
              </w:rPr>
              <w:t> </w:t>
            </w:r>
            <w:r>
              <w:rPr>
                <w:rFonts w:ascii="Arial"/>
                <w:spacing w:val="-2"/>
                <w:sz w:val="3"/>
              </w:rPr>
              <w:t>Tannhelse</w:t>
            </w:r>
            <w:r>
              <w:rPr>
                <w:rFonts w:ascii="Arial"/>
                <w:spacing w:val="-3"/>
                <w:sz w:val="3"/>
              </w:rPr>
              <w:t> </w:t>
            </w:r>
            <w:r>
              <w:rPr>
                <w:rFonts w:ascii="Arial"/>
                <w:sz w:val="3"/>
              </w:rPr>
              <w:t>(sant</w:t>
            </w:r>
            <w:r>
              <w:rPr>
                <w:rFonts w:ascii="Arial"/>
                <w:spacing w:val="-3"/>
                <w:sz w:val="3"/>
              </w:rPr>
              <w:t> </w:t>
            </w:r>
            <w:r>
              <w:rPr>
                <w:rFonts w:ascii="Arial"/>
                <w:sz w:val="3"/>
              </w:rPr>
              <w:t>eller</w:t>
            </w:r>
            <w:r>
              <w:rPr>
                <w:rFonts w:ascii="Arial"/>
                <w:spacing w:val="-3"/>
                <w:sz w:val="3"/>
              </w:rPr>
              <w:t> </w:t>
            </w:r>
            <w:r>
              <w:rPr>
                <w:rFonts w:ascii="Arial"/>
                <w:sz w:val="3"/>
              </w:rPr>
              <w:t>ikke</w:t>
            </w:r>
            <w:r>
              <w:rPr>
                <w:rFonts w:ascii="Arial"/>
                <w:spacing w:val="-3"/>
                <w:sz w:val="3"/>
              </w:rPr>
              <w:t> </w:t>
            </w:r>
            <w:r>
              <w:rPr>
                <w:rFonts w:ascii="Arial"/>
                <w:sz w:val="3"/>
              </w:rPr>
              <w:t>sant-test)</w:t>
            </w:r>
            <w:r>
              <w:rPr>
                <w:rFonts w:ascii="Arial"/>
                <w:sz w:val="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"/>
                <w:szCs w:val="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"/>
                <w:szCs w:val="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"/>
                <w:szCs w:val="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"/>
                <w:szCs w:val="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"/>
                <w:szCs w:val="2"/>
              </w:rPr>
            </w:pPr>
          </w:p>
          <w:p>
            <w:pPr>
              <w:pStyle w:val="TableParagraph"/>
              <w:spacing w:line="240" w:lineRule="auto"/>
              <w:ind w:left="198" w:right="0"/>
              <w:jc w:val="left"/>
              <w:rPr>
                <w:rFonts w:ascii="Lucida Sans" w:hAnsi="Lucida Sans" w:cs="Lucida Sans" w:eastAsia="Lucida Sans"/>
                <w:sz w:val="6"/>
                <w:szCs w:val="6"/>
              </w:rPr>
            </w:pPr>
            <w:r>
              <w:rPr>
                <w:rFonts w:ascii="Lucida Sans"/>
                <w:w w:val="105"/>
                <w:sz w:val="6"/>
              </w:rPr>
              <w:t>Spise </w:t>
            </w:r>
            <w:r>
              <w:rPr>
                <w:rFonts w:ascii="Lucida Sans"/>
                <w:spacing w:val="-2"/>
                <w:w w:val="105"/>
                <w:sz w:val="6"/>
              </w:rPr>
              <w:t>sunt</w:t>
            </w:r>
          </w:p>
          <w:p>
            <w:pPr>
              <w:pStyle w:val="TableParagraph"/>
              <w:spacing w:line="240" w:lineRule="auto" w:before="34"/>
              <w:ind w:left="198" w:right="0"/>
              <w:jc w:val="left"/>
              <w:rPr>
                <w:rFonts w:ascii="Cambria" w:hAnsi="Cambria" w:cs="Cambria" w:eastAsia="Cambria"/>
                <w:sz w:val="12"/>
                <w:szCs w:val="12"/>
              </w:rPr>
            </w:pPr>
            <w:r>
              <w:rPr>
                <w:rFonts w:ascii="Cambria"/>
                <w:b/>
                <w:spacing w:val="-2"/>
                <w:w w:val="105"/>
                <w:sz w:val="12"/>
              </w:rPr>
              <w:t>Hv</w:t>
            </w:r>
            <w:r>
              <w:rPr>
                <w:rFonts w:ascii="Cambria"/>
                <w:b/>
                <w:spacing w:val="-1"/>
                <w:w w:val="105"/>
                <w:sz w:val="12"/>
              </w:rPr>
              <w:t>a</w:t>
            </w:r>
            <w:r>
              <w:rPr>
                <w:rFonts w:ascii="Cambria"/>
                <w:b/>
                <w:spacing w:val="-6"/>
                <w:w w:val="105"/>
                <w:sz w:val="12"/>
              </w:rPr>
              <w:t> </w:t>
            </w:r>
            <w:r>
              <w:rPr>
                <w:rFonts w:ascii="Cambria"/>
                <w:b/>
                <w:spacing w:val="-2"/>
                <w:w w:val="105"/>
                <w:sz w:val="12"/>
              </w:rPr>
              <w:t>husker</w:t>
            </w:r>
            <w:r>
              <w:rPr>
                <w:rFonts w:ascii="Cambria"/>
                <w:b/>
                <w:spacing w:val="-7"/>
                <w:w w:val="105"/>
                <w:sz w:val="12"/>
              </w:rPr>
              <w:t> </w:t>
            </w:r>
            <w:r>
              <w:rPr>
                <w:rFonts w:ascii="Cambria"/>
                <w:b/>
                <w:w w:val="105"/>
                <w:sz w:val="12"/>
              </w:rPr>
              <w:t>du?</w:t>
            </w:r>
            <w:r>
              <w:rPr>
                <w:rFonts w:ascii="Cambria"/>
                <w:sz w:val="12"/>
              </w:rPr>
            </w:r>
          </w:p>
          <w:p>
            <w:pPr>
              <w:pStyle w:val="TableParagraph"/>
              <w:spacing w:line="240" w:lineRule="auto" w:before="21"/>
              <w:ind w:left="198" w:right="0"/>
              <w:jc w:val="left"/>
              <w:rPr>
                <w:rFonts w:ascii="Lucida Sans" w:hAnsi="Lucida Sans" w:cs="Lucida Sans" w:eastAsia="Lucida Sans"/>
                <w:sz w:val="9"/>
                <w:szCs w:val="9"/>
              </w:rPr>
            </w:pPr>
            <w:r>
              <w:rPr>
                <w:rFonts w:ascii="Lucida Sans"/>
                <w:spacing w:val="-1"/>
                <w:w w:val="105"/>
                <w:sz w:val="9"/>
              </w:rPr>
              <w:t>E</w:t>
            </w:r>
            <w:r>
              <w:rPr>
                <w:rFonts w:ascii="Lucida Sans"/>
                <w:spacing w:val="-2"/>
                <w:w w:val="105"/>
                <w:sz w:val="9"/>
              </w:rPr>
              <w:t>r</w:t>
            </w:r>
            <w:r>
              <w:rPr>
                <w:rFonts w:ascii="Lucida Sans"/>
                <w:spacing w:val="-8"/>
                <w:w w:val="105"/>
                <w:sz w:val="9"/>
              </w:rPr>
              <w:t> </w:t>
            </w:r>
            <w:r>
              <w:rPr>
                <w:rFonts w:ascii="Lucida Sans"/>
                <w:w w:val="105"/>
                <w:sz w:val="9"/>
              </w:rPr>
              <w:t>disse</w:t>
            </w:r>
            <w:r>
              <w:rPr>
                <w:rFonts w:ascii="Lucida Sans"/>
                <w:spacing w:val="-5"/>
                <w:w w:val="105"/>
                <w:sz w:val="9"/>
              </w:rPr>
              <w:t> </w:t>
            </w:r>
            <w:r>
              <w:rPr>
                <w:rFonts w:ascii="Lucida Sans"/>
                <w:w w:val="105"/>
                <w:sz w:val="9"/>
              </w:rPr>
              <w:t>sanne</w:t>
            </w:r>
            <w:r>
              <w:rPr>
                <w:rFonts w:ascii="Lucida Sans"/>
                <w:spacing w:val="-5"/>
                <w:w w:val="105"/>
                <w:sz w:val="9"/>
              </w:rPr>
              <w:t> </w:t>
            </w:r>
            <w:r>
              <w:rPr>
                <w:rFonts w:ascii="Lucida Sans"/>
                <w:w w:val="105"/>
                <w:sz w:val="9"/>
              </w:rPr>
              <w:t>eller</w:t>
            </w:r>
            <w:r>
              <w:rPr>
                <w:rFonts w:ascii="Lucida Sans"/>
                <w:spacing w:val="-7"/>
                <w:w w:val="105"/>
                <w:sz w:val="9"/>
              </w:rPr>
              <w:t> </w:t>
            </w:r>
            <w:r>
              <w:rPr>
                <w:rFonts w:ascii="Lucida Sans"/>
                <w:spacing w:val="-2"/>
                <w:w w:val="105"/>
                <w:sz w:val="9"/>
              </w:rPr>
              <w:t>ikk</w:t>
            </w:r>
            <w:r>
              <w:rPr>
                <w:rFonts w:ascii="Lucida Sans"/>
                <w:spacing w:val="-1"/>
                <w:w w:val="105"/>
                <w:sz w:val="9"/>
              </w:rPr>
              <w:t>e</w:t>
            </w:r>
            <w:r>
              <w:rPr>
                <w:rFonts w:ascii="Lucida Sans"/>
                <w:spacing w:val="-5"/>
                <w:w w:val="105"/>
                <w:sz w:val="9"/>
              </w:rPr>
              <w:t> </w:t>
            </w:r>
            <w:r>
              <w:rPr>
                <w:rFonts w:ascii="Lucida Sans"/>
                <w:spacing w:val="-1"/>
                <w:w w:val="105"/>
                <w:sz w:val="9"/>
              </w:rPr>
              <w:t>sanne?</w:t>
            </w:r>
            <w:r>
              <w:rPr>
                <w:rFonts w:ascii="Lucida Sans"/>
                <w:sz w:val="9"/>
              </w:rPr>
            </w:r>
          </w:p>
        </w:tc>
        <w:tc>
          <w:tcPr>
            <w:tcW w:w="1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60" w:hRule="exact"/>
        </w:trPr>
        <w:tc>
          <w:tcPr>
            <w:tcW w:w="201" w:type="dxa"/>
            <w:vMerge w:val="restart"/>
            <w:tcBorders>
              <w:top w:val="nil" w:sz="6" w:space="0" w:color="auto"/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47" w:type="dxa"/>
            <w:tcBorders>
              <w:top w:val="single" w:sz="1" w:space="0" w:color="E0EABA"/>
              <w:left w:val="single" w:sz="1" w:space="0" w:color="E0EABA"/>
              <w:bottom w:val="single" w:sz="1" w:space="0" w:color="E0EABA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274" w:lineRule="auto"/>
              <w:ind w:left="65" w:right="87"/>
              <w:jc w:val="left"/>
              <w:rPr>
                <w:rFonts w:ascii="Lucida Sans" w:hAnsi="Lucida Sans" w:cs="Lucida Sans" w:eastAsia="Lucida Sans"/>
                <w:sz w:val="5"/>
                <w:szCs w:val="5"/>
              </w:rPr>
            </w:pPr>
            <w:r>
              <w:rPr>
                <w:rFonts w:ascii="Lucida Sans" w:hAnsi="Lucida Sans"/>
                <w:spacing w:val="-2"/>
                <w:w w:val="105"/>
                <w:sz w:val="5"/>
              </w:rPr>
              <w:t>T</w:t>
            </w:r>
            <w:r>
              <w:rPr>
                <w:rFonts w:ascii="Lucida Sans" w:hAnsi="Lucida Sans"/>
                <w:spacing w:val="-3"/>
                <w:w w:val="105"/>
                <w:sz w:val="5"/>
              </w:rPr>
              <w:t>ørk</w:t>
            </w:r>
            <w:r>
              <w:rPr>
                <w:rFonts w:ascii="Lucida Sans" w:hAnsi="Lucida Sans"/>
                <w:spacing w:val="-2"/>
                <w:w w:val="105"/>
                <w:sz w:val="5"/>
              </w:rPr>
              <w:t>e</w:t>
            </w:r>
            <w:r>
              <w:rPr>
                <w:rFonts w:ascii="Lucida Sans" w:hAnsi="Lucida Sans"/>
                <w:spacing w:val="-3"/>
                <w:w w:val="105"/>
                <w:sz w:val="5"/>
              </w:rPr>
              <w:t>t</w:t>
            </w:r>
            <w:r>
              <w:rPr>
                <w:rFonts w:ascii="Lucida Sans" w:hAnsi="Lucida Sans"/>
                <w:spacing w:val="-6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frukt</w:t>
            </w:r>
            <w:r>
              <w:rPr>
                <w:rFonts w:ascii="Lucida Sans" w:hAnsi="Lucida Sans"/>
                <w:spacing w:val="-6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bør</w:t>
            </w:r>
            <w:r>
              <w:rPr>
                <w:rFonts w:ascii="Lucida Sans" w:hAnsi="Lucida Sans"/>
                <w:spacing w:val="-8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spises</w:t>
            </w:r>
            <w:r>
              <w:rPr>
                <w:rFonts w:ascii="Lucida Sans" w:hAnsi="Lucida Sans"/>
                <w:spacing w:val="22"/>
                <w:w w:val="104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sammen</w:t>
            </w:r>
            <w:r>
              <w:rPr>
                <w:rFonts w:ascii="Lucida Sans" w:hAnsi="Lucida Sans"/>
                <w:spacing w:val="-2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med</w:t>
            </w:r>
            <w:r>
              <w:rPr>
                <w:rFonts w:ascii="Lucida Sans" w:hAnsi="Lucida Sans"/>
                <w:spacing w:val="-1"/>
                <w:w w:val="105"/>
                <w:sz w:val="5"/>
              </w:rPr>
              <w:t> måltider</w:t>
            </w:r>
            <w:r>
              <w:rPr>
                <w:rFonts w:ascii="Lucida Sans" w:hAnsi="Lucida Sans"/>
                <w:spacing w:val="-2"/>
                <w:w w:val="105"/>
                <w:sz w:val="5"/>
              </w:rPr>
              <w:t>,</w:t>
            </w:r>
            <w:r>
              <w:rPr>
                <w:rFonts w:ascii="Lucida Sans" w:hAnsi="Lucida Sans"/>
                <w:spacing w:val="26"/>
                <w:w w:val="77"/>
                <w:sz w:val="5"/>
              </w:rPr>
              <w:t> </w:t>
            </w:r>
            <w:r>
              <w:rPr>
                <w:rFonts w:ascii="Lucida Sans" w:hAnsi="Lucida Sans"/>
                <w:spacing w:val="-2"/>
                <w:w w:val="105"/>
                <w:sz w:val="5"/>
              </w:rPr>
              <w:t>ikk</w:t>
            </w:r>
            <w:r>
              <w:rPr>
                <w:rFonts w:ascii="Lucida Sans" w:hAnsi="Lucida Sans"/>
                <w:spacing w:val="-1"/>
                <w:w w:val="105"/>
                <w:sz w:val="5"/>
              </w:rPr>
              <w:t>e</w:t>
            </w:r>
            <w:r>
              <w:rPr>
                <w:rFonts w:ascii="Lucida Sans" w:hAnsi="Lucida Sans"/>
                <w:spacing w:val="-4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som</w:t>
            </w:r>
            <w:r>
              <w:rPr>
                <w:rFonts w:ascii="Lucida Sans" w:hAnsi="Lucida Sans"/>
                <w:spacing w:val="-3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mellommåltid</w:t>
            </w:r>
            <w:r>
              <w:rPr>
                <w:rFonts w:ascii="Lucida Sans" w:hAnsi="Lucida Sans"/>
                <w:sz w:val="5"/>
              </w:rPr>
            </w:r>
          </w:p>
        </w:tc>
        <w:tc>
          <w:tcPr>
            <w:tcW w:w="768" w:type="dxa"/>
            <w:tcBorders>
              <w:top w:val="single" w:sz="1" w:space="0" w:color="E0EABA"/>
              <w:left w:val="nil" w:sz="6" w:space="0" w:color="auto"/>
              <w:bottom w:val="single" w:sz="1" w:space="0" w:color="E0EABA"/>
              <w:right w:val="single" w:sz="1" w:space="0" w:color="E0EABA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3"/>
                <w:szCs w:val="3"/>
              </w:rPr>
            </w:pPr>
          </w:p>
          <w:p>
            <w:pPr>
              <w:pStyle w:val="TableParagraph"/>
              <w:spacing w:line="240" w:lineRule="auto"/>
              <w:ind w:left="89" w:right="0"/>
              <w:jc w:val="left"/>
              <w:rPr>
                <w:rFonts w:ascii="Cambria" w:hAnsi="Cambria" w:cs="Cambria" w:eastAsia="Cambria"/>
                <w:sz w:val="5"/>
                <w:szCs w:val="5"/>
              </w:rPr>
            </w:pPr>
            <w:r>
              <w:rPr>
                <w:rFonts w:ascii="Cambria"/>
                <w:b/>
                <w:spacing w:val="-1"/>
                <w:w w:val="120"/>
                <w:sz w:val="5"/>
              </w:rPr>
              <w:t>Sant</w:t>
            </w:r>
            <w:r>
              <w:rPr>
                <w:rFonts w:ascii="Cambria"/>
                <w:sz w:val="5"/>
              </w:rPr>
            </w:r>
          </w:p>
        </w:tc>
        <w:tc>
          <w:tcPr>
            <w:tcW w:w="195" w:type="dxa"/>
            <w:vMerge w:val="restart"/>
            <w:tcBorders>
              <w:top w:val="nil" w:sz="6" w:space="0" w:color="auto"/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201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47" w:type="dxa"/>
            <w:tcBorders>
              <w:top w:val="single" w:sz="1" w:space="0" w:color="E0EABA"/>
              <w:left w:val="single" w:sz="1" w:space="0" w:color="E0EABA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3"/>
                <w:szCs w:val="3"/>
              </w:rPr>
            </w:pPr>
          </w:p>
          <w:p>
            <w:pPr>
              <w:pStyle w:val="TableParagraph"/>
              <w:spacing w:line="274" w:lineRule="auto"/>
              <w:ind w:left="65" w:right="106"/>
              <w:jc w:val="left"/>
              <w:rPr>
                <w:rFonts w:ascii="Lucida Sans" w:hAnsi="Lucida Sans" w:cs="Lucida Sans" w:eastAsia="Lucida Sans"/>
                <w:sz w:val="5"/>
                <w:szCs w:val="5"/>
              </w:rPr>
            </w:pPr>
            <w:r>
              <w:rPr>
                <w:rFonts w:ascii="Lucida Sans" w:hAnsi="Lucida Sans"/>
                <w:spacing w:val="-1"/>
                <w:w w:val="105"/>
                <w:sz w:val="5"/>
              </w:rPr>
              <w:t>Sjokoladekjeks</w:t>
            </w:r>
            <w:r>
              <w:rPr>
                <w:rFonts w:ascii="Lucida Sans" w:hAnsi="Lucida Sans"/>
                <w:spacing w:val="-4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er</w:t>
            </w:r>
            <w:r>
              <w:rPr>
                <w:rFonts w:ascii="Lucida Sans" w:hAnsi="Lucida Sans"/>
                <w:spacing w:val="-5"/>
                <w:w w:val="105"/>
                <w:sz w:val="5"/>
              </w:rPr>
              <w:t> </w:t>
            </w:r>
            <w:r>
              <w:rPr>
                <w:rFonts w:ascii="Lucida Sans" w:hAnsi="Lucida Sans"/>
                <w:spacing w:val="-1"/>
                <w:w w:val="105"/>
                <w:sz w:val="5"/>
              </w:rPr>
              <w:t>e</w:t>
            </w:r>
            <w:r>
              <w:rPr>
                <w:rFonts w:ascii="Lucida Sans" w:hAnsi="Lucida Sans"/>
                <w:spacing w:val="-2"/>
                <w:w w:val="105"/>
                <w:sz w:val="5"/>
              </w:rPr>
              <w:t>t</w:t>
            </w:r>
            <w:r>
              <w:rPr>
                <w:rFonts w:ascii="Lucida Sans" w:hAnsi="Lucida Sans"/>
                <w:spacing w:val="27"/>
                <w:w w:val="97"/>
                <w:sz w:val="5"/>
              </w:rPr>
              <w:t> </w:t>
            </w:r>
            <w:r>
              <w:rPr>
                <w:rFonts w:ascii="Lucida Sans" w:hAnsi="Lucida Sans"/>
                <w:spacing w:val="-1"/>
                <w:w w:val="105"/>
                <w:sz w:val="5"/>
              </w:rPr>
              <w:t>sunnere</w:t>
            </w:r>
            <w:r>
              <w:rPr>
                <w:rFonts w:ascii="Lucida Sans" w:hAnsi="Lucida Sans"/>
                <w:spacing w:val="-2"/>
                <w:w w:val="105"/>
                <w:sz w:val="5"/>
              </w:rPr>
              <w:t> </w:t>
            </w:r>
            <w:r>
              <w:rPr>
                <w:rFonts w:ascii="Lucida Sans" w:hAnsi="Lucida Sans"/>
                <w:w w:val="105"/>
                <w:sz w:val="5"/>
              </w:rPr>
              <w:t>mellommåltid</w:t>
            </w:r>
            <w:r>
              <w:rPr>
                <w:rFonts w:ascii="Lucida Sans" w:hAnsi="Lucida Sans"/>
                <w:sz w:val="5"/>
              </w:rPr>
            </w:r>
          </w:p>
        </w:tc>
        <w:tc>
          <w:tcPr>
            <w:tcW w:w="768" w:type="dxa"/>
            <w:tcBorders>
              <w:top w:val="single" w:sz="1" w:space="0" w:color="E0EABA"/>
              <w:left w:val="nil" w:sz="6" w:space="0" w:color="auto"/>
              <w:bottom w:val="single" w:sz="2" w:space="0" w:color="000000"/>
              <w:right w:val="single" w:sz="1" w:space="0" w:color="E0EABA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3"/>
                <w:szCs w:val="3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Cambria" w:hAnsi="Cambria" w:cs="Cambria" w:eastAsia="Cambria"/>
                <w:sz w:val="5"/>
                <w:szCs w:val="5"/>
              </w:rPr>
            </w:pPr>
            <w:r>
              <w:rPr>
                <w:rFonts w:ascii="Cambria"/>
                <w:b/>
                <w:spacing w:val="-2"/>
                <w:w w:val="115"/>
                <w:sz w:val="5"/>
              </w:rPr>
              <w:t>Ikk</w:t>
            </w:r>
            <w:r>
              <w:rPr>
                <w:rFonts w:ascii="Cambria"/>
                <w:b/>
                <w:spacing w:val="-1"/>
                <w:w w:val="115"/>
                <w:sz w:val="5"/>
              </w:rPr>
              <w:t>e</w:t>
            </w:r>
            <w:r>
              <w:rPr>
                <w:rFonts w:ascii="Cambria"/>
                <w:b/>
                <w:spacing w:val="-5"/>
                <w:w w:val="115"/>
                <w:sz w:val="5"/>
              </w:rPr>
              <w:t> </w:t>
            </w:r>
            <w:r>
              <w:rPr>
                <w:rFonts w:ascii="Cambria"/>
                <w:b/>
                <w:spacing w:val="-1"/>
                <w:w w:val="115"/>
                <w:sz w:val="5"/>
              </w:rPr>
              <w:t>sant</w:t>
            </w:r>
            <w:r>
              <w:rPr>
                <w:rFonts w:ascii="Cambria"/>
                <w:sz w:val="5"/>
              </w:rPr>
            </w:r>
          </w:p>
        </w:tc>
        <w:tc>
          <w:tcPr>
            <w:tcW w:w="195" w:type="dxa"/>
            <w:vMerge/>
            <w:tcBorders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pStyle w:val="BodyText"/>
        <w:spacing w:line="240" w:lineRule="auto" w:before="129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LA1</w:t>
      </w:r>
      <w:r>
        <w:rPr>
          <w:rFonts w:ascii="Trebuchet MS"/>
          <w:spacing w:val="21"/>
        </w:rPr>
        <w:t> </w:t>
      </w:r>
      <w:r>
        <w:rPr>
          <w:rFonts w:ascii="Trebuchet MS"/>
          <w:spacing w:val="-27"/>
        </w:rPr>
        <w:t>T</w:t>
      </w:r>
      <w:r>
        <w:rPr>
          <w:rFonts w:ascii="Trebuchet MS"/>
        </w:rPr>
        <w:t>annhelse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41"/>
        <w:ind w:left="570" w:right="0"/>
        <w:jc w:val="left"/>
        <w:rPr>
          <w:b w:val="0"/>
          <w:bCs w:val="0"/>
        </w:rPr>
      </w:pPr>
      <w:r>
        <w:rPr>
          <w:spacing w:val="-2"/>
          <w:w w:val="110"/>
        </w:rPr>
        <w:t>(sant</w:t>
      </w:r>
      <w:r>
        <w:rPr>
          <w:spacing w:val="-50"/>
          <w:w w:val="110"/>
        </w:rPr>
        <w:t> </w:t>
      </w:r>
      <w:r>
        <w:rPr>
          <w:w w:val="110"/>
        </w:rPr>
        <w:t>/</w:t>
      </w:r>
      <w:r>
        <w:rPr>
          <w:spacing w:val="-50"/>
          <w:w w:val="110"/>
        </w:rPr>
        <w:t> </w:t>
      </w:r>
      <w:r>
        <w:rPr>
          <w:spacing w:val="-3"/>
          <w:w w:val="110"/>
        </w:rPr>
        <w:t>ikke</w:t>
      </w:r>
      <w:r>
        <w:rPr>
          <w:spacing w:val="-50"/>
          <w:w w:val="110"/>
        </w:rPr>
        <w:t> </w:t>
      </w:r>
      <w:r>
        <w:rPr>
          <w:spacing w:val="-2"/>
          <w:w w:val="110"/>
        </w:rPr>
        <w:t>sant-test)</w:t>
      </w:r>
      <w:r>
        <w:rPr>
          <w:b w:val="0"/>
        </w:rPr>
      </w:r>
    </w:p>
    <w:p>
      <w:pPr>
        <w:spacing w:before="215"/>
        <w:ind w:left="729" w:right="0" w:firstLine="0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/>
          <w:b/>
          <w:sz w:val="3"/>
        </w:rPr>
        <w:t>SA1</w:t>
      </w:r>
      <w:r>
        <w:rPr>
          <w:rFonts w:ascii="Arial"/>
          <w:b/>
          <w:spacing w:val="-5"/>
          <w:sz w:val="3"/>
        </w:rPr>
        <w:t> </w:t>
      </w:r>
      <w:r>
        <w:rPr>
          <w:rFonts w:ascii="Arial"/>
          <w:sz w:val="3"/>
        </w:rPr>
        <w:t>-</w:t>
      </w:r>
      <w:r>
        <w:rPr>
          <w:rFonts w:ascii="Arial"/>
          <w:spacing w:val="-5"/>
          <w:sz w:val="3"/>
        </w:rPr>
        <w:t> </w:t>
      </w:r>
      <w:r>
        <w:rPr>
          <w:rFonts w:ascii="Arial"/>
          <w:sz w:val="3"/>
        </w:rPr>
        <w:t>Sunne</w:t>
      </w:r>
      <w:r>
        <w:rPr>
          <w:rFonts w:ascii="Arial"/>
          <w:spacing w:val="-5"/>
          <w:sz w:val="3"/>
        </w:rPr>
        <w:t> </w:t>
      </w:r>
      <w:r>
        <w:rPr>
          <w:rFonts w:ascii="Arial"/>
          <w:sz w:val="3"/>
        </w:rPr>
        <w:t>matvalg</w:t>
      </w:r>
      <w:r>
        <w:rPr>
          <w:rFonts w:ascii="Arial"/>
          <w:spacing w:val="-5"/>
          <w:sz w:val="3"/>
        </w:rPr>
        <w:t> </w:t>
      </w:r>
      <w:r>
        <w:rPr>
          <w:rFonts w:ascii="Arial"/>
          <w:sz w:val="3"/>
        </w:rPr>
        <w:t>(faktaark)</w:t>
      </w:r>
      <w:r>
        <w:rPr>
          <w:rFonts w:asci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138" w:lineRule="exact" w:before="0"/>
        <w:ind w:left="785" w:right="3499" w:firstLine="0"/>
        <w:jc w:val="left"/>
        <w:rPr>
          <w:rFonts w:ascii="Bookman Old Style" w:hAnsi="Bookman Old Style" w:cs="Bookman Old Style" w:eastAsia="Bookman Old Style"/>
          <w:sz w:val="13"/>
          <w:szCs w:val="13"/>
        </w:rPr>
      </w:pPr>
      <w:r>
        <w:rPr>
          <w:rFonts w:ascii="Lucida Sans"/>
          <w:b/>
          <w:w w:val="95"/>
          <w:sz w:val="13"/>
        </w:rPr>
        <w:t>Sunne</w:t>
      </w:r>
      <w:r>
        <w:rPr>
          <w:rFonts w:ascii="Lucida Sans"/>
          <w:b/>
          <w:spacing w:val="1"/>
          <w:w w:val="95"/>
          <w:sz w:val="13"/>
        </w:rPr>
        <w:t> </w:t>
      </w:r>
      <w:r>
        <w:rPr>
          <w:rFonts w:ascii="Lucida Sans"/>
          <w:b/>
          <w:spacing w:val="-1"/>
          <w:w w:val="95"/>
          <w:sz w:val="13"/>
        </w:rPr>
        <w:t>matvalg</w:t>
      </w:r>
      <w:r>
        <w:rPr>
          <w:rFonts w:ascii="Lucida Sans"/>
          <w:b/>
          <w:spacing w:val="24"/>
          <w:w w:val="98"/>
          <w:sz w:val="13"/>
        </w:rPr>
        <w:t> </w:t>
      </w:r>
      <w:r>
        <w:rPr>
          <w:rFonts w:ascii="Bookman Old Style"/>
          <w:b/>
          <w:spacing w:val="-1"/>
          <w:sz w:val="13"/>
        </w:rPr>
        <w:t>(f</w:t>
      </w:r>
      <w:r>
        <w:rPr>
          <w:rFonts w:ascii="Bookman Old Style"/>
          <w:b/>
          <w:spacing w:val="-2"/>
          <w:sz w:val="13"/>
        </w:rPr>
        <w:t>aktaark)</w:t>
      </w:r>
      <w:r>
        <w:rPr>
          <w:rFonts w:ascii="Bookman Old Style"/>
          <w:sz w:val="13"/>
        </w:rPr>
      </w:r>
    </w:p>
    <w:p>
      <w:pPr>
        <w:spacing w:line="240" w:lineRule="auto" w:before="5"/>
        <w:rPr>
          <w:rFonts w:ascii="Bookman Old Style" w:hAnsi="Bookman Old Style" w:cs="Bookman Old Style" w:eastAsia="Bookman Old Style"/>
          <w:b/>
          <w:bCs/>
          <w:sz w:val="12"/>
          <w:szCs w:val="12"/>
        </w:rPr>
      </w:pPr>
    </w:p>
    <w:p>
      <w:pPr>
        <w:spacing w:before="0"/>
        <w:ind w:left="823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spacing w:val="-1"/>
          <w:sz w:val="5"/>
        </w:rPr>
        <w:t>F</w:t>
      </w:r>
      <w:r>
        <w:rPr>
          <w:rFonts w:ascii="Lucida Sans"/>
          <w:b/>
          <w:spacing w:val="-2"/>
          <w:sz w:val="5"/>
        </w:rPr>
        <w:t>rokost</w:t>
      </w:r>
      <w:r>
        <w:rPr>
          <w:rFonts w:ascii="Lucida Sans"/>
          <w:sz w:val="5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5"/>
          <w:szCs w:val="5"/>
        </w:rPr>
        <w:sectPr>
          <w:type w:val="continuous"/>
          <w:pgSz w:w="11910" w:h="16840"/>
          <w:pgMar w:top="420" w:bottom="0" w:left="740" w:right="0"/>
          <w:cols w:num="2" w:equalWidth="0">
            <w:col w:w="5081" w:space="256"/>
            <w:col w:w="5833"/>
          </w:cols>
        </w:sectPr>
      </w:pPr>
    </w:p>
    <w:p>
      <w:pPr>
        <w:spacing w:line="95" w:lineRule="exact" w:before="9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26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2"/>
          <w:szCs w:val="2"/>
        </w:rPr>
      </w:pPr>
      <w:r>
        <w:rPr/>
        <w:br w:type="column"/>
      </w:r>
      <w:r>
        <w:rPr>
          <w:rFonts w:ascii="Trebuchet MS"/>
          <w:i/>
          <w:sz w:val="2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"/>
          <w:szCs w:val="2"/>
        </w:rPr>
      </w:pPr>
    </w:p>
    <w:p>
      <w:pPr>
        <w:spacing w:line="240" w:lineRule="auto" w:before="5"/>
        <w:rPr>
          <w:rFonts w:ascii="Trebuchet MS" w:hAnsi="Trebuchet MS" w:cs="Trebuchet MS" w:eastAsia="Trebuchet MS"/>
          <w:i/>
          <w:sz w:val="2"/>
          <w:szCs w:val="2"/>
        </w:rPr>
      </w:pPr>
    </w:p>
    <w:p>
      <w:pPr>
        <w:spacing w:before="0"/>
        <w:ind w:left="570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/>
          <w:b/>
          <w:spacing w:val="-1"/>
          <w:sz w:val="3"/>
        </w:rPr>
        <w:t>F</w:t>
      </w:r>
      <w:r>
        <w:rPr>
          <w:rFonts w:ascii="Lucida Sans"/>
          <w:b/>
          <w:spacing w:val="-2"/>
          <w:sz w:val="3"/>
        </w:rPr>
        <w:t>rok</w:t>
      </w:r>
      <w:r>
        <w:rPr>
          <w:rFonts w:ascii="Lucida Sans"/>
          <w:b/>
          <w:spacing w:val="-1"/>
          <w:sz w:val="3"/>
        </w:rPr>
        <w:t>ostblanding</w:t>
      </w:r>
      <w:r>
        <w:rPr>
          <w:rFonts w:ascii="Lucida Sans"/>
          <w:b/>
          <w:spacing w:val="-3"/>
          <w:sz w:val="3"/>
        </w:rPr>
        <w:t> </w:t>
      </w:r>
      <w:r>
        <w:rPr>
          <w:rFonts w:ascii="Lucida Sans"/>
          <w:b/>
          <w:sz w:val="3"/>
        </w:rPr>
        <w:t>med    </w:t>
      </w:r>
      <w:r>
        <w:rPr>
          <w:rFonts w:ascii="Lucida Sans"/>
          <w:b/>
          <w:spacing w:val="8"/>
          <w:sz w:val="3"/>
        </w:rPr>
        <w:t> </w:t>
      </w:r>
      <w:r>
        <w:rPr>
          <w:rFonts w:ascii="Lucida Sans"/>
          <w:b/>
          <w:spacing w:val="-1"/>
          <w:sz w:val="3"/>
        </w:rPr>
        <w:t>F</w:t>
      </w:r>
      <w:r>
        <w:rPr>
          <w:rFonts w:ascii="Lucida Sans"/>
          <w:b/>
          <w:spacing w:val="-2"/>
          <w:sz w:val="3"/>
        </w:rPr>
        <w:t>rok</w:t>
      </w:r>
      <w:r>
        <w:rPr>
          <w:rFonts w:ascii="Lucida Sans"/>
          <w:b/>
          <w:spacing w:val="-1"/>
          <w:sz w:val="3"/>
        </w:rPr>
        <w:t>ostblanding</w:t>
      </w:r>
      <w:r>
        <w:rPr>
          <w:rFonts w:ascii="Lucida Sans"/>
          <w:b/>
          <w:spacing w:val="-2"/>
          <w:sz w:val="3"/>
        </w:rPr>
        <w:t> </w:t>
      </w:r>
      <w:r>
        <w:rPr>
          <w:rFonts w:ascii="Lucida Sans"/>
          <w:b/>
          <w:sz w:val="3"/>
        </w:rPr>
        <w:t>med</w:t>
      </w:r>
      <w:r>
        <w:rPr>
          <w:rFonts w:ascii="Lucida Sans"/>
          <w:sz w:val="3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  <w:r>
        <w:rPr/>
        <w:br w:type="column"/>
      </w:r>
      <w:r>
        <w:rPr>
          <w:rFonts w:ascii="Lucida Sans"/>
          <w:b/>
          <w:sz w:val="2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before="0"/>
        <w:ind w:left="144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 w:hAnsi="Lucida Sans"/>
          <w:b/>
          <w:spacing w:val="-1"/>
          <w:sz w:val="3"/>
        </w:rPr>
        <w:t>G</w:t>
      </w:r>
      <w:r>
        <w:rPr>
          <w:rFonts w:ascii="Lucida Sans" w:hAnsi="Lucida Sans"/>
          <w:b/>
          <w:spacing w:val="-2"/>
          <w:sz w:val="3"/>
        </w:rPr>
        <w:t>røt</w:t>
      </w:r>
      <w:r>
        <w:rPr>
          <w:rFonts w:ascii="Lucida Sans" w:hAnsi="Lucida Sans"/>
          <w:b/>
          <w:sz w:val="3"/>
        </w:rPr>
        <w:t>                  </w:t>
      </w:r>
      <w:r>
        <w:rPr>
          <w:rFonts w:ascii="Lucida Sans" w:hAnsi="Lucida Sans"/>
          <w:b/>
          <w:spacing w:val="2"/>
          <w:sz w:val="3"/>
        </w:rPr>
        <w:t> </w:t>
      </w:r>
      <w:r>
        <w:rPr>
          <w:rFonts w:ascii="Lucida Sans" w:hAnsi="Lucida Sans"/>
          <w:b/>
          <w:spacing w:val="-1"/>
          <w:sz w:val="3"/>
        </w:rPr>
        <w:t>Sylte</w:t>
      </w:r>
      <w:r>
        <w:rPr>
          <w:rFonts w:ascii="Lucida Sans" w:hAnsi="Lucida Sans"/>
          <w:b/>
          <w:spacing w:val="-2"/>
          <w:sz w:val="3"/>
        </w:rPr>
        <w:t>t</w:t>
      </w:r>
      <w:r>
        <w:rPr>
          <w:rFonts w:ascii="Lucida Sans" w:hAnsi="Lucida Sans"/>
          <w:b/>
          <w:spacing w:val="-1"/>
          <w:sz w:val="3"/>
        </w:rPr>
        <w:t>øy</w:t>
      </w:r>
      <w:r>
        <w:rPr>
          <w:rFonts w:ascii="Lucida Sans" w:hAnsi="Lucida Sans"/>
          <w:b/>
          <w:spacing w:val="-3"/>
          <w:sz w:val="3"/>
        </w:rPr>
        <w:t> </w:t>
      </w:r>
      <w:r>
        <w:rPr>
          <w:rFonts w:ascii="Lucida Sans" w:hAnsi="Lucida Sans"/>
          <w:b/>
          <w:sz w:val="3"/>
        </w:rPr>
        <w:t>på</w:t>
      </w:r>
      <w:r>
        <w:rPr>
          <w:rFonts w:ascii="Lucida Sans" w:hAnsi="Lucida Sans"/>
          <w:b/>
          <w:spacing w:val="-2"/>
          <w:sz w:val="3"/>
        </w:rPr>
        <w:t> rist</w:t>
      </w:r>
      <w:r>
        <w:rPr>
          <w:rFonts w:ascii="Lucida Sans" w:hAnsi="Lucida Sans"/>
          <w:b/>
          <w:spacing w:val="-1"/>
          <w:sz w:val="3"/>
        </w:rPr>
        <w:t>e</w:t>
      </w:r>
      <w:r>
        <w:rPr>
          <w:rFonts w:ascii="Lucida Sans" w:hAnsi="Lucida Sans"/>
          <w:b/>
          <w:spacing w:val="-2"/>
          <w:sz w:val="3"/>
        </w:rPr>
        <w:t>t</w:t>
      </w:r>
      <w:r>
        <w:rPr>
          <w:rFonts w:ascii="Lucida Sans" w:hAnsi="Lucida Sans"/>
          <w:b/>
          <w:spacing w:val="-1"/>
          <w:sz w:val="3"/>
        </w:rPr>
        <w:t> </w:t>
      </w:r>
      <w:r>
        <w:rPr>
          <w:rFonts w:ascii="Lucida Sans" w:hAnsi="Lucida Sans"/>
          <w:b/>
          <w:spacing w:val="-2"/>
          <w:sz w:val="3"/>
        </w:rPr>
        <w:t>br</w:t>
      </w:r>
      <w:r>
        <w:rPr>
          <w:rFonts w:ascii="Lucida Sans" w:hAnsi="Lucida Sans"/>
          <w:b/>
          <w:spacing w:val="-1"/>
          <w:sz w:val="3"/>
        </w:rPr>
        <w:t>ød</w:t>
      </w:r>
      <w:r>
        <w:rPr>
          <w:rFonts w:ascii="Lucida Sans" w:hAnsi="Lucida Sans"/>
          <w:sz w:val="3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420" w:bottom="0" w:left="740" w:right="0"/>
          <w:cols w:num="3" w:equalWidth="0">
            <w:col w:w="1868" w:space="3713"/>
            <w:col w:w="1274" w:space="40"/>
            <w:col w:w="4275"/>
          </w:cols>
        </w:sectPr>
      </w:pPr>
    </w:p>
    <w:p>
      <w:pPr>
        <w:spacing w:line="32" w:lineRule="exact" w:before="0"/>
        <w:ind w:left="0" w:right="0" w:firstLine="0"/>
        <w:jc w:val="righ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 w:hAnsi="Lucida Sans"/>
          <w:b/>
          <w:spacing w:val="-1"/>
          <w:sz w:val="3"/>
        </w:rPr>
        <w:t>høyt</w:t>
      </w:r>
      <w:r>
        <w:rPr>
          <w:rFonts w:ascii="Lucida Sans" w:hAnsi="Lucida Sans"/>
          <w:b/>
          <w:spacing w:val="1"/>
          <w:sz w:val="3"/>
        </w:rPr>
        <w:t> </w:t>
      </w:r>
      <w:r>
        <w:rPr>
          <w:rFonts w:ascii="Lucida Sans" w:hAnsi="Lucida Sans"/>
          <w:b/>
          <w:spacing w:val="-2"/>
          <w:sz w:val="3"/>
        </w:rPr>
        <w:t>sukkerinnhold</w:t>
      </w:r>
      <w:r>
        <w:rPr>
          <w:rFonts w:ascii="Lucida Sans" w:hAnsi="Lucida Sans"/>
          <w:sz w:val="3"/>
        </w:rPr>
      </w:r>
    </w:p>
    <w:p>
      <w:pPr>
        <w:spacing w:line="32" w:lineRule="exact" w:before="0"/>
        <w:ind w:left="112" w:right="425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/>
        <w:br w:type="column"/>
      </w:r>
      <w:r>
        <w:rPr>
          <w:rFonts w:ascii="Lucida Sans"/>
          <w:b/>
          <w:spacing w:val="-2"/>
          <w:sz w:val="3"/>
        </w:rPr>
        <w:t>h</w:t>
      </w:r>
      <w:r>
        <w:rPr>
          <w:rFonts w:ascii="Lucida Sans"/>
          <w:b/>
          <w:spacing w:val="-1"/>
          <w:sz w:val="3"/>
        </w:rPr>
        <w:t>ve</w:t>
      </w:r>
      <w:r>
        <w:rPr>
          <w:rFonts w:ascii="Lucida Sans"/>
          <w:b/>
          <w:spacing w:val="-2"/>
          <w:sz w:val="3"/>
        </w:rPr>
        <w:t>tekjeks</w:t>
      </w:r>
      <w:r>
        <w:rPr>
          <w:rFonts w:ascii="Lucida Sans"/>
          <w:sz w:val="3"/>
        </w:rPr>
      </w:r>
    </w:p>
    <w:p>
      <w:pPr>
        <w:spacing w:after="0" w:line="32" w:lineRule="exact"/>
        <w:jc w:val="left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420" w:bottom="0" w:left="740" w:right="0"/>
          <w:cols w:num="2" w:equalWidth="0">
            <w:col w:w="6459" w:space="40"/>
            <w:col w:w="4671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before="0"/>
        <w:ind w:left="6179" w:right="0" w:firstLine="0"/>
        <w:jc w:val="left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/>
          <w:b/>
          <w:color w:val="FFFFFF"/>
          <w:spacing w:val="-1"/>
          <w:w w:val="120"/>
          <w:sz w:val="2"/>
        </w:rPr>
        <w:t>fe</w:t>
      </w:r>
      <w:r>
        <w:rPr>
          <w:rFonts w:ascii="Lucida Sans"/>
          <w:b/>
          <w:color w:val="FFFFFF"/>
          <w:spacing w:val="-2"/>
          <w:w w:val="120"/>
          <w:sz w:val="2"/>
        </w:rPr>
        <w:t>tt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6"/>
          <w:w w:val="120"/>
          <w:sz w:val="2"/>
        </w:rPr>
        <w:t> </w:t>
      </w:r>
      <w:r>
        <w:rPr>
          <w:rFonts w:ascii="Lucida Sans"/>
          <w:b/>
          <w:color w:val="FFFFFF"/>
          <w:spacing w:val="-2"/>
          <w:w w:val="120"/>
          <w:sz w:val="2"/>
        </w:rPr>
        <w:t>sukk</w:t>
      </w:r>
      <w:r>
        <w:rPr>
          <w:rFonts w:ascii="Lucida Sans"/>
          <w:b/>
          <w:color w:val="FFFFFF"/>
          <w:spacing w:val="-1"/>
          <w:w w:val="120"/>
          <w:sz w:val="2"/>
        </w:rPr>
        <w:t>er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3"/>
          <w:w w:val="120"/>
          <w:sz w:val="2"/>
        </w:rPr>
        <w:t> </w:t>
      </w:r>
      <w:r>
        <w:rPr>
          <w:rFonts w:ascii="Lucida Sans"/>
          <w:b/>
          <w:color w:val="FFFFFF"/>
          <w:w w:val="120"/>
          <w:sz w:val="2"/>
        </w:rPr>
        <w:t>Salt             </w:t>
      </w:r>
      <w:r>
        <w:rPr>
          <w:rFonts w:ascii="Lucida Sans"/>
          <w:b/>
          <w:color w:val="FFFFFF"/>
          <w:spacing w:val="4"/>
          <w:w w:val="120"/>
          <w:sz w:val="2"/>
        </w:rPr>
        <w:t> </w:t>
      </w:r>
      <w:r>
        <w:rPr>
          <w:rFonts w:ascii="Lucida Sans"/>
          <w:b/>
          <w:color w:val="FFFFFF"/>
          <w:spacing w:val="-1"/>
          <w:w w:val="120"/>
          <w:sz w:val="2"/>
        </w:rPr>
        <w:t>fe</w:t>
      </w:r>
      <w:r>
        <w:rPr>
          <w:rFonts w:ascii="Lucida Sans"/>
          <w:b/>
          <w:color w:val="FFFFFF"/>
          <w:spacing w:val="-2"/>
          <w:w w:val="120"/>
          <w:sz w:val="2"/>
        </w:rPr>
        <w:t>tt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7"/>
          <w:w w:val="120"/>
          <w:sz w:val="2"/>
        </w:rPr>
        <w:t> </w:t>
      </w:r>
      <w:r>
        <w:rPr>
          <w:rFonts w:ascii="Lucida Sans"/>
          <w:b/>
          <w:color w:val="FFFFFF"/>
          <w:spacing w:val="-2"/>
          <w:w w:val="120"/>
          <w:sz w:val="2"/>
        </w:rPr>
        <w:t>sukk</w:t>
      </w:r>
      <w:r>
        <w:rPr>
          <w:rFonts w:ascii="Lucida Sans"/>
          <w:b/>
          <w:color w:val="FFFFFF"/>
          <w:spacing w:val="-1"/>
          <w:w w:val="120"/>
          <w:sz w:val="2"/>
        </w:rPr>
        <w:t>er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2"/>
          <w:w w:val="120"/>
          <w:sz w:val="2"/>
        </w:rPr>
        <w:t> </w:t>
      </w:r>
      <w:r>
        <w:rPr>
          <w:rFonts w:ascii="Lucida Sans"/>
          <w:b/>
          <w:color w:val="FFFFFF"/>
          <w:w w:val="120"/>
          <w:sz w:val="2"/>
        </w:rPr>
        <w:t>Salt             </w:t>
      </w:r>
      <w:r>
        <w:rPr>
          <w:rFonts w:ascii="Lucida Sans"/>
          <w:b/>
          <w:color w:val="FFFFFF"/>
          <w:spacing w:val="2"/>
          <w:w w:val="120"/>
          <w:sz w:val="2"/>
        </w:rPr>
        <w:t> </w:t>
      </w:r>
      <w:r>
        <w:rPr>
          <w:rFonts w:ascii="Lucida Sans"/>
          <w:b/>
          <w:color w:val="FFFFFF"/>
          <w:spacing w:val="-1"/>
          <w:w w:val="120"/>
          <w:sz w:val="2"/>
        </w:rPr>
        <w:t>fe</w:t>
      </w:r>
      <w:r>
        <w:rPr>
          <w:rFonts w:ascii="Lucida Sans"/>
          <w:b/>
          <w:color w:val="FFFFFF"/>
          <w:spacing w:val="-2"/>
          <w:w w:val="120"/>
          <w:sz w:val="2"/>
        </w:rPr>
        <w:t>tt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7"/>
          <w:w w:val="120"/>
          <w:sz w:val="2"/>
        </w:rPr>
        <w:t> </w:t>
      </w:r>
      <w:r>
        <w:rPr>
          <w:rFonts w:ascii="Lucida Sans"/>
          <w:b/>
          <w:color w:val="FFFFFF"/>
          <w:spacing w:val="-2"/>
          <w:w w:val="120"/>
          <w:sz w:val="2"/>
        </w:rPr>
        <w:t>sukk</w:t>
      </w:r>
      <w:r>
        <w:rPr>
          <w:rFonts w:ascii="Lucida Sans"/>
          <w:b/>
          <w:color w:val="FFFFFF"/>
          <w:spacing w:val="-1"/>
          <w:w w:val="120"/>
          <w:sz w:val="2"/>
        </w:rPr>
        <w:t>er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2"/>
          <w:w w:val="120"/>
          <w:sz w:val="2"/>
        </w:rPr>
        <w:t> </w:t>
      </w:r>
      <w:r>
        <w:rPr>
          <w:rFonts w:ascii="Lucida Sans"/>
          <w:b/>
          <w:color w:val="FFFFFF"/>
          <w:w w:val="120"/>
          <w:sz w:val="2"/>
        </w:rPr>
        <w:t>Salt             </w:t>
      </w:r>
      <w:r>
        <w:rPr>
          <w:rFonts w:ascii="Lucida Sans"/>
          <w:b/>
          <w:color w:val="FFFFFF"/>
          <w:spacing w:val="3"/>
          <w:w w:val="120"/>
          <w:sz w:val="2"/>
        </w:rPr>
        <w:t> </w:t>
      </w:r>
      <w:r>
        <w:rPr>
          <w:rFonts w:ascii="Lucida Sans"/>
          <w:b/>
          <w:color w:val="FFFFFF"/>
          <w:spacing w:val="-1"/>
          <w:w w:val="120"/>
          <w:sz w:val="2"/>
        </w:rPr>
        <w:t>fe</w:t>
      </w:r>
      <w:r>
        <w:rPr>
          <w:rFonts w:ascii="Lucida Sans"/>
          <w:b/>
          <w:color w:val="FFFFFF"/>
          <w:spacing w:val="-2"/>
          <w:w w:val="120"/>
          <w:sz w:val="2"/>
        </w:rPr>
        <w:t>tt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6"/>
          <w:w w:val="120"/>
          <w:sz w:val="2"/>
        </w:rPr>
        <w:t> </w:t>
      </w:r>
      <w:r>
        <w:rPr>
          <w:rFonts w:ascii="Lucida Sans"/>
          <w:b/>
          <w:color w:val="FFFFFF"/>
          <w:spacing w:val="-2"/>
          <w:w w:val="120"/>
          <w:sz w:val="2"/>
        </w:rPr>
        <w:t>sukk</w:t>
      </w:r>
      <w:r>
        <w:rPr>
          <w:rFonts w:ascii="Lucida Sans"/>
          <w:b/>
          <w:color w:val="FFFFFF"/>
          <w:spacing w:val="-1"/>
          <w:w w:val="120"/>
          <w:sz w:val="2"/>
        </w:rPr>
        <w:t>er</w:t>
      </w:r>
      <w:r>
        <w:rPr>
          <w:rFonts w:ascii="Lucida Sans"/>
          <w:b/>
          <w:color w:val="FFFFFF"/>
          <w:w w:val="120"/>
          <w:sz w:val="2"/>
        </w:rPr>
        <w:t>     </w:t>
      </w:r>
      <w:r>
        <w:rPr>
          <w:rFonts w:ascii="Lucida Sans"/>
          <w:b/>
          <w:color w:val="FFFFFF"/>
          <w:spacing w:val="3"/>
          <w:w w:val="120"/>
          <w:sz w:val="2"/>
        </w:rPr>
        <w:t> </w:t>
      </w:r>
      <w:r>
        <w:rPr>
          <w:rFonts w:ascii="Lucida Sans"/>
          <w:b/>
          <w:color w:val="FFFFFF"/>
          <w:w w:val="120"/>
          <w:sz w:val="2"/>
        </w:rPr>
        <w:t>Salt</w:t>
      </w:r>
      <w:r>
        <w:rPr>
          <w:rFonts w:ascii="Lucida Sans"/>
          <w:sz w:val="2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"/>
          <w:szCs w:val="2"/>
        </w:rPr>
        <w:sectPr>
          <w:type w:val="continuous"/>
          <w:pgSz w:w="11910" w:h="16840"/>
          <w:pgMar w:top="420" w:bottom="0" w:left="740" w:right="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6"/>
          <w:szCs w:val="26"/>
        </w:rPr>
      </w:pPr>
    </w:p>
    <w:p>
      <w:pPr>
        <w:spacing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z w:val="28"/>
        </w:rPr>
        <w:t>LA1</w:t>
      </w:r>
      <w:r>
        <w:rPr>
          <w:rFonts w:ascii="Trebuchet MS"/>
          <w:b/>
          <w:spacing w:val="25"/>
          <w:sz w:val="28"/>
        </w:rPr>
        <w:t> </w:t>
      </w:r>
      <w:r>
        <w:rPr>
          <w:rFonts w:ascii="Trebuchet MS"/>
          <w:b/>
          <w:spacing w:val="-31"/>
          <w:sz w:val="28"/>
        </w:rPr>
        <w:t>T</w:t>
      </w:r>
      <w:r>
        <w:rPr>
          <w:rFonts w:ascii="Trebuchet MS"/>
          <w:b/>
          <w:sz w:val="28"/>
        </w:rPr>
        <w:t>annhelse</w:t>
      </w:r>
      <w:r>
        <w:rPr>
          <w:rFonts w:ascii="Trebuchet MS"/>
          <w:sz w:val="28"/>
        </w:rPr>
      </w:r>
    </w:p>
    <w:p>
      <w:pPr>
        <w:spacing w:before="1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10"/>
          <w:sz w:val="28"/>
        </w:rPr>
        <w:t>(sant</w:t>
      </w:r>
      <w:r>
        <w:rPr>
          <w:rFonts w:ascii="Trebuchet MS"/>
          <w:b/>
          <w:spacing w:val="-62"/>
          <w:w w:val="110"/>
          <w:sz w:val="28"/>
        </w:rPr>
        <w:t> </w:t>
      </w:r>
      <w:r>
        <w:rPr>
          <w:rFonts w:ascii="Trebuchet MS"/>
          <w:b/>
          <w:w w:val="110"/>
          <w:sz w:val="28"/>
        </w:rPr>
        <w:t>/</w:t>
      </w:r>
      <w:r>
        <w:rPr>
          <w:rFonts w:ascii="Trebuchet MS"/>
          <w:b/>
          <w:spacing w:val="-67"/>
          <w:w w:val="110"/>
          <w:sz w:val="28"/>
        </w:rPr>
        <w:t> </w:t>
      </w:r>
      <w:r>
        <w:rPr>
          <w:rFonts w:ascii="Trebuchet MS"/>
          <w:b/>
          <w:spacing w:val="-3"/>
          <w:w w:val="110"/>
          <w:sz w:val="28"/>
        </w:rPr>
        <w:t>ikke</w:t>
      </w:r>
      <w:r>
        <w:rPr>
          <w:rFonts w:ascii="Trebuchet MS"/>
          <w:b/>
          <w:spacing w:val="-62"/>
          <w:w w:val="110"/>
          <w:sz w:val="28"/>
        </w:rPr>
        <w:t> </w:t>
      </w:r>
      <w:r>
        <w:rPr>
          <w:rFonts w:ascii="Trebuchet MS"/>
          <w:b/>
          <w:spacing w:val="-2"/>
          <w:w w:val="110"/>
          <w:sz w:val="28"/>
        </w:rPr>
        <w:t>sant-test)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  <w:r>
        <w:rPr/>
        <w:br w:type="column"/>
      </w:r>
      <w:r>
        <w:rPr>
          <w:rFonts w:ascii="Trebuchet MS"/>
          <w:b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3"/>
          <w:szCs w:val="3"/>
        </w:rPr>
      </w:pPr>
    </w:p>
    <w:p>
      <w:pPr>
        <w:spacing w:before="0"/>
        <w:ind w:left="823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spacing w:val="-2"/>
          <w:sz w:val="5"/>
        </w:rPr>
        <w:t>Drikk</w:t>
      </w:r>
      <w:r>
        <w:rPr>
          <w:rFonts w:ascii="Lucida Sans"/>
          <w:b/>
          <w:spacing w:val="-1"/>
          <w:sz w:val="5"/>
        </w:rPr>
        <w:t>e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10"/>
        <w:rPr>
          <w:rFonts w:ascii="Lucida Sans" w:hAnsi="Lucida Sans" w:cs="Lucida Sans" w:eastAsia="Lucida Sans"/>
          <w:b/>
          <w:bCs/>
          <w:sz w:val="5"/>
          <w:szCs w:val="5"/>
        </w:rPr>
      </w:pPr>
    </w:p>
    <w:p>
      <w:pPr>
        <w:pStyle w:val="BodyText"/>
        <w:spacing w:line="240" w:lineRule="auto"/>
        <w:ind w:left="570" w:right="0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A1</w:t>
      </w:r>
      <w:r>
        <w:rPr>
          <w:spacing w:val="22"/>
        </w:rPr>
        <w:t> </w:t>
      </w:r>
      <w:r>
        <w:rPr/>
        <w:t>Sunne</w:t>
      </w:r>
      <w:r>
        <w:rPr>
          <w:spacing w:val="23"/>
        </w:rPr>
        <w:t> </w:t>
      </w:r>
      <w:r>
        <w:rPr>
          <w:spacing w:val="-1"/>
        </w:rPr>
        <w:t>matvalg</w:t>
      </w:r>
      <w:r>
        <w:rPr>
          <w:spacing w:val="23"/>
        </w:rPr>
        <w:t> </w:t>
      </w:r>
      <w:r>
        <w:rPr>
          <w:spacing w:val="-2"/>
        </w:rPr>
        <w:t>(f</w:t>
      </w:r>
      <w:r>
        <w:rPr>
          <w:spacing w:val="-1"/>
        </w:rPr>
        <w:t>aktaark)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0"/>
          <w:cols w:num="2" w:equalWidth="0">
            <w:col w:w="3457" w:space="1880"/>
            <w:col w:w="5833"/>
          </w:cols>
        </w:sectPr>
      </w:pPr>
    </w:p>
    <w:p>
      <w:pPr>
        <w:spacing w:before="7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line="292" w:lineRule="auto"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pict>
          <v:shape style="position:absolute;margin-left:424.146423pt;margin-top:-21.883387pt;width:3.05pt;height:21pt;mso-position-horizontal-relative:page;mso-position-vertical-relative:paragraph;z-index:1067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02"/>
                      <w:sz w:val="2"/>
                    </w:rPr>
                    <w:t>SA2</w:t>
                  </w:r>
                  <w:r>
                    <w:rPr>
                      <w:rFonts w:ascii="Arial"/>
                      <w:b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-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spacing w:val="-1"/>
                      <w:w w:val="102"/>
                      <w:sz w:val="2"/>
                    </w:rPr>
                    <w:t>Tannhelse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(sant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eller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ikke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sant-kort)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spacing w:val="-2"/>
          <w:w w:val="105"/>
          <w:sz w:val="28"/>
        </w:rPr>
        <w:t>S</w:t>
      </w:r>
      <w:r>
        <w:rPr>
          <w:rFonts w:ascii="Trebuchet MS"/>
          <w:b/>
          <w:spacing w:val="-3"/>
          <w:w w:val="105"/>
          <w:sz w:val="28"/>
        </w:rPr>
        <w:t>A1</w:t>
      </w:r>
      <w:r>
        <w:rPr>
          <w:rFonts w:ascii="Trebuchet MS"/>
          <w:b/>
          <w:spacing w:val="-36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Sunne</w:t>
      </w:r>
      <w:r>
        <w:rPr>
          <w:rFonts w:ascii="Trebuchet MS"/>
          <w:b/>
          <w:spacing w:val="-35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ma</w:t>
      </w:r>
      <w:r>
        <w:rPr>
          <w:rFonts w:ascii="Trebuchet MS"/>
          <w:b/>
          <w:spacing w:val="-2"/>
          <w:w w:val="105"/>
          <w:sz w:val="28"/>
        </w:rPr>
        <w:t>tv</w:t>
      </w:r>
      <w:r>
        <w:rPr>
          <w:rFonts w:ascii="Trebuchet MS"/>
          <w:b/>
          <w:spacing w:val="-1"/>
          <w:w w:val="105"/>
          <w:sz w:val="28"/>
        </w:rPr>
        <w:t>alg</w:t>
      </w:r>
      <w:r>
        <w:rPr>
          <w:rFonts w:ascii="Trebuchet MS"/>
          <w:b/>
          <w:spacing w:val="-3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(faktaark)</w:t>
      </w:r>
      <w:r>
        <w:rPr>
          <w:rFonts w:ascii="Trebuchet MS"/>
          <w:b/>
          <w:spacing w:val="21"/>
          <w:sz w:val="28"/>
        </w:rPr>
        <w:t> </w:t>
      </w:r>
      <w:r>
        <w:rPr>
          <w:rFonts w:ascii="Trebuchet MS"/>
          <w:b/>
          <w:spacing w:val="-4"/>
          <w:w w:val="105"/>
          <w:sz w:val="28"/>
        </w:rPr>
        <w:t>S</w:t>
      </w:r>
      <w:r>
        <w:rPr>
          <w:rFonts w:ascii="Trebuchet MS"/>
          <w:b/>
          <w:w w:val="105"/>
          <w:sz w:val="28"/>
        </w:rPr>
        <w:t>A2</w:t>
      </w:r>
      <w:r>
        <w:rPr>
          <w:rFonts w:ascii="Trebuchet MS"/>
          <w:b/>
          <w:spacing w:val="-28"/>
          <w:w w:val="105"/>
          <w:sz w:val="28"/>
        </w:rPr>
        <w:t> </w:t>
      </w:r>
      <w:r>
        <w:rPr>
          <w:rFonts w:ascii="Trebuchet MS"/>
          <w:b/>
          <w:spacing w:val="-33"/>
          <w:w w:val="105"/>
          <w:sz w:val="28"/>
        </w:rPr>
        <w:t>T</w:t>
      </w:r>
      <w:r>
        <w:rPr>
          <w:rFonts w:ascii="Trebuchet MS"/>
          <w:b/>
          <w:w w:val="105"/>
          <w:sz w:val="28"/>
        </w:rPr>
        <w:t>annhelse</w:t>
      </w:r>
      <w:r>
        <w:rPr>
          <w:rFonts w:ascii="Trebuchet MS"/>
          <w:sz w:val="28"/>
        </w:rPr>
      </w:r>
    </w:p>
    <w:p>
      <w:pPr>
        <w:spacing w:line="427" w:lineRule="auto" w:before="8"/>
        <w:ind w:left="570" w:right="0" w:firstLine="0"/>
        <w:jc w:val="both"/>
        <w:rPr>
          <w:rFonts w:ascii="Lucida Sans" w:hAnsi="Lucida Sans" w:cs="Lucida Sans" w:eastAsia="Lucida Sans"/>
          <w:sz w:val="20"/>
          <w:szCs w:val="20"/>
        </w:rPr>
      </w:pPr>
      <w:r>
        <w:rPr>
          <w:w w:val="95"/>
        </w:rPr>
        <w:br w:type="column"/>
      </w:r>
      <w:r>
        <w:rPr>
          <w:rFonts w:ascii="Lucida Sans"/>
          <w:b/>
          <w:spacing w:val="-1"/>
          <w:w w:val="95"/>
          <w:sz w:val="20"/>
        </w:rPr>
        <w:t>SANT</w:t>
      </w:r>
      <w:r>
        <w:rPr>
          <w:rFonts w:ascii="Lucida Sans"/>
          <w:b/>
          <w:spacing w:val="22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SANT</w:t>
      </w:r>
      <w:r>
        <w:rPr>
          <w:rFonts w:ascii="Lucida Sans"/>
          <w:b/>
          <w:spacing w:val="21"/>
          <w:w w:val="95"/>
          <w:sz w:val="20"/>
        </w:rPr>
        <w:t> </w:t>
      </w:r>
      <w:r>
        <w:rPr>
          <w:rFonts w:ascii="Lucida Sans"/>
          <w:b/>
          <w:spacing w:val="-1"/>
          <w:w w:val="95"/>
          <w:sz w:val="20"/>
        </w:rPr>
        <w:t>SANT</w:t>
      </w:r>
      <w:r>
        <w:rPr>
          <w:rFonts w:ascii="Lucida Sans"/>
          <w:sz w:val="20"/>
        </w:rPr>
      </w:r>
    </w:p>
    <w:p>
      <w:pPr>
        <w:spacing w:line="657" w:lineRule="auto" w:before="55"/>
        <w:ind w:left="197" w:right="3512" w:firstLine="0"/>
        <w:jc w:val="both"/>
        <w:rPr>
          <w:rFonts w:ascii="Lucida Sans" w:hAnsi="Lucida Sans" w:cs="Lucida Sans" w:eastAsia="Lucida Sans"/>
          <w:sz w:val="13"/>
          <w:szCs w:val="13"/>
        </w:rPr>
      </w:pPr>
      <w:r>
        <w:rPr/>
        <w:br w:type="column"/>
      </w:r>
      <w:r>
        <w:rPr>
          <w:rFonts w:ascii="Lucida Sans"/>
          <w:b/>
          <w:sz w:val="13"/>
        </w:rPr>
        <w:t>IKKE</w:t>
      </w:r>
      <w:r>
        <w:rPr>
          <w:rFonts w:ascii="Lucida Sans"/>
          <w:b/>
          <w:spacing w:val="-8"/>
          <w:sz w:val="13"/>
        </w:rPr>
        <w:t> </w:t>
      </w:r>
      <w:r>
        <w:rPr>
          <w:rFonts w:ascii="Lucida Sans"/>
          <w:b/>
          <w:spacing w:val="-1"/>
          <w:sz w:val="13"/>
        </w:rPr>
        <w:t>S</w:t>
      </w:r>
      <w:r>
        <w:rPr>
          <w:rFonts w:ascii="Lucida Sans"/>
          <w:b/>
          <w:spacing w:val="-2"/>
          <w:sz w:val="13"/>
        </w:rPr>
        <w:t>ANT</w:t>
      </w:r>
      <w:r>
        <w:rPr>
          <w:rFonts w:ascii="Lucida Sans"/>
          <w:b/>
          <w:spacing w:val="22"/>
          <w:w w:val="97"/>
          <w:sz w:val="13"/>
        </w:rPr>
        <w:t> </w:t>
      </w:r>
      <w:r>
        <w:rPr>
          <w:rFonts w:ascii="Lucida Sans"/>
          <w:b/>
          <w:sz w:val="13"/>
        </w:rPr>
        <w:t>IKKE</w:t>
      </w:r>
      <w:r>
        <w:rPr>
          <w:rFonts w:ascii="Lucida Sans"/>
          <w:b/>
          <w:spacing w:val="-8"/>
          <w:sz w:val="13"/>
        </w:rPr>
        <w:t> </w:t>
      </w:r>
      <w:r>
        <w:rPr>
          <w:rFonts w:ascii="Lucida Sans"/>
          <w:b/>
          <w:spacing w:val="-1"/>
          <w:sz w:val="13"/>
        </w:rPr>
        <w:t>S</w:t>
      </w:r>
      <w:r>
        <w:rPr>
          <w:rFonts w:ascii="Lucida Sans"/>
          <w:b/>
          <w:spacing w:val="-2"/>
          <w:sz w:val="13"/>
        </w:rPr>
        <w:t>ANT</w:t>
      </w:r>
      <w:r>
        <w:rPr>
          <w:rFonts w:ascii="Lucida Sans"/>
          <w:b/>
          <w:spacing w:val="22"/>
          <w:w w:val="97"/>
          <w:sz w:val="13"/>
        </w:rPr>
        <w:t> </w:t>
      </w:r>
      <w:r>
        <w:rPr>
          <w:rFonts w:ascii="Lucida Sans"/>
          <w:b/>
          <w:sz w:val="13"/>
        </w:rPr>
        <w:t>IKKE</w:t>
      </w:r>
      <w:r>
        <w:rPr>
          <w:rFonts w:ascii="Lucida Sans"/>
          <w:b/>
          <w:spacing w:val="-7"/>
          <w:sz w:val="13"/>
        </w:rPr>
        <w:t> </w:t>
      </w:r>
      <w:r>
        <w:rPr>
          <w:rFonts w:ascii="Lucida Sans"/>
          <w:b/>
          <w:spacing w:val="-1"/>
          <w:sz w:val="13"/>
        </w:rPr>
        <w:t>S</w:t>
      </w:r>
      <w:r>
        <w:rPr>
          <w:rFonts w:ascii="Lucida Sans"/>
          <w:b/>
          <w:spacing w:val="-2"/>
          <w:sz w:val="13"/>
        </w:rPr>
        <w:t>ANT</w:t>
      </w:r>
      <w:r>
        <w:rPr>
          <w:rFonts w:ascii="Lucida Sans"/>
          <w:sz w:val="13"/>
        </w:rPr>
      </w:r>
    </w:p>
    <w:p>
      <w:pPr>
        <w:spacing w:after="0" w:line="657" w:lineRule="auto"/>
        <w:jc w:val="both"/>
        <w:rPr>
          <w:rFonts w:ascii="Lucida Sans" w:hAnsi="Lucida Sans" w:cs="Lucida Sans" w:eastAsia="Lucida Sans"/>
          <w:sz w:val="13"/>
          <w:szCs w:val="13"/>
        </w:rPr>
        <w:sectPr>
          <w:type w:val="continuous"/>
          <w:pgSz w:w="11910" w:h="16840"/>
          <w:pgMar w:top="420" w:bottom="0" w:left="740" w:right="0"/>
          <w:cols w:num="3" w:equalWidth="0">
            <w:col w:w="4508" w:space="1093"/>
            <w:col w:w="1113" w:space="40"/>
            <w:col w:w="4416"/>
          </w:cols>
        </w:sectPr>
      </w:pPr>
    </w:p>
    <w:p>
      <w:pPr>
        <w:spacing w:line="268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(san</w:t>
      </w:r>
      <w:r>
        <w:rPr>
          <w:rFonts w:ascii="Trebuchet MS"/>
          <w:b/>
          <w:spacing w:val="-2"/>
          <w:sz w:val="28"/>
        </w:rPr>
        <w:t>t</w:t>
      </w:r>
      <w:r>
        <w:rPr>
          <w:rFonts w:ascii="Trebuchet MS"/>
          <w:b/>
          <w:sz w:val="28"/>
        </w:rPr>
        <w:t> eller</w:t>
      </w:r>
      <w:r>
        <w:rPr>
          <w:rFonts w:ascii="Trebuchet MS"/>
          <w:b/>
          <w:spacing w:val="-8"/>
          <w:sz w:val="28"/>
        </w:rPr>
        <w:t> </w:t>
      </w:r>
      <w:r>
        <w:rPr>
          <w:rFonts w:ascii="Trebuchet MS"/>
          <w:b/>
          <w:spacing w:val="-3"/>
          <w:sz w:val="28"/>
        </w:rPr>
        <w:t>ikk</w:t>
      </w:r>
      <w:r>
        <w:rPr>
          <w:rFonts w:ascii="Trebuchet MS"/>
          <w:b/>
          <w:spacing w:val="-2"/>
          <w:sz w:val="28"/>
        </w:rPr>
        <w:t>e</w:t>
      </w:r>
      <w:r>
        <w:rPr>
          <w:rFonts w:ascii="Trebuchet MS"/>
          <w:b/>
          <w:spacing w:val="1"/>
          <w:sz w:val="28"/>
        </w:rPr>
        <w:t> </w:t>
      </w:r>
      <w:r>
        <w:rPr>
          <w:rFonts w:ascii="Trebuchet MS"/>
          <w:b/>
          <w:spacing w:val="-2"/>
          <w:sz w:val="28"/>
        </w:rPr>
        <w:t>san</w:t>
      </w:r>
      <w:r>
        <w:rPr>
          <w:rFonts w:ascii="Trebuchet MS"/>
          <w:b/>
          <w:spacing w:val="-3"/>
          <w:sz w:val="28"/>
        </w:rPr>
        <w:t>t</w:t>
      </w:r>
      <w:r>
        <w:rPr>
          <w:rFonts w:ascii="Trebuchet MS"/>
          <w:b/>
          <w:spacing w:val="-2"/>
          <w:sz w:val="28"/>
        </w:rPr>
        <w:t>-k</w:t>
      </w:r>
      <w:r>
        <w:rPr>
          <w:rFonts w:ascii="Trebuchet MS"/>
          <w:b/>
          <w:spacing w:val="-3"/>
          <w:sz w:val="28"/>
        </w:rPr>
        <w:t>ort)</w:t>
      </w:r>
      <w:r>
        <w:rPr>
          <w:rFonts w:ascii="Trebuchet MS"/>
          <w:sz w:val="28"/>
        </w:rPr>
      </w:r>
    </w:p>
    <w:p>
      <w:pPr>
        <w:spacing w:before="7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EA2</w:t>
      </w:r>
      <w:r>
        <w:rPr>
          <w:rFonts w:ascii="Trebuchet MS"/>
          <w:b/>
          <w:spacing w:val="-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Sunne</w:t>
      </w:r>
      <w:r>
        <w:rPr>
          <w:rFonts w:ascii="Trebuchet MS"/>
          <w:b/>
          <w:spacing w:val="-7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ma</w:t>
      </w:r>
      <w:r>
        <w:rPr>
          <w:rFonts w:ascii="Trebuchet MS"/>
          <w:b/>
          <w:spacing w:val="-2"/>
          <w:w w:val="105"/>
          <w:sz w:val="28"/>
        </w:rPr>
        <w:t>tv</w:t>
      </w:r>
      <w:r>
        <w:rPr>
          <w:rFonts w:ascii="Trebuchet MS"/>
          <w:b/>
          <w:spacing w:val="-1"/>
          <w:w w:val="105"/>
          <w:sz w:val="28"/>
        </w:rPr>
        <w:t>alg</w:t>
      </w:r>
      <w:r>
        <w:rPr>
          <w:rFonts w:ascii="Trebuchet MS"/>
          <w:sz w:val="28"/>
        </w:rPr>
      </w:r>
    </w:p>
    <w:p>
      <w:pPr>
        <w:pStyle w:val="BodyText"/>
        <w:spacing w:line="256" w:lineRule="exact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rebuchet MS"/>
          <w:spacing w:val="-3"/>
          <w:w w:val="105"/>
        </w:rPr>
        <w:t>S</w:t>
      </w:r>
      <w:r>
        <w:rPr>
          <w:rFonts w:ascii="Trebuchet MS"/>
          <w:w w:val="105"/>
        </w:rPr>
        <w:t>A2</w:t>
      </w:r>
      <w:r>
        <w:rPr>
          <w:rFonts w:ascii="Trebuchet MS"/>
          <w:spacing w:val="-24"/>
          <w:w w:val="105"/>
        </w:rPr>
        <w:t> </w:t>
      </w:r>
      <w:r>
        <w:rPr>
          <w:rFonts w:ascii="Trebuchet MS"/>
          <w:spacing w:val="-29"/>
          <w:w w:val="105"/>
        </w:rPr>
        <w:t>T</w:t>
      </w:r>
      <w:r>
        <w:rPr>
          <w:rFonts w:ascii="Trebuchet MS"/>
          <w:w w:val="105"/>
        </w:rPr>
        <w:t>annhelse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41"/>
        <w:ind w:left="570" w:right="0"/>
        <w:jc w:val="left"/>
        <w:rPr>
          <w:b w:val="0"/>
          <w:bCs w:val="0"/>
        </w:rPr>
      </w:pPr>
      <w:r>
        <w:rPr>
          <w:spacing w:val="-1"/>
        </w:rPr>
        <w:t>(san</w:t>
      </w:r>
      <w:r>
        <w:rPr>
          <w:spacing w:val="-2"/>
        </w:rPr>
        <w:t>t</w:t>
      </w:r>
      <w:r>
        <w:rPr>
          <w:spacing w:val="1"/>
        </w:rPr>
        <w:t> </w:t>
      </w:r>
      <w:r>
        <w:rPr/>
        <w:t>eller</w:t>
      </w:r>
      <w:r>
        <w:rPr>
          <w:spacing w:val="-7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1"/>
        </w:rPr>
        <w:t> </w:t>
      </w:r>
      <w:r>
        <w:rPr>
          <w:spacing w:val="-2"/>
        </w:rPr>
        <w:t>san</w:t>
      </w:r>
      <w:r>
        <w:rPr>
          <w:spacing w:val="-3"/>
        </w:rPr>
        <w:t>t</w:t>
      </w:r>
      <w:r>
        <w:rPr>
          <w:spacing w:val="-2"/>
        </w:rPr>
        <w:t>-k</w:t>
      </w:r>
      <w:r>
        <w:rPr>
          <w:spacing w:val="-3"/>
        </w:rPr>
        <w:t>ort)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0" w:left="740" w:right="0"/>
          <w:cols w:num="2" w:equalWidth="0">
            <w:col w:w="3903" w:space="1433"/>
            <w:col w:w="5834"/>
          </w:cols>
        </w:sectPr>
      </w:pPr>
    </w:p>
    <w:p>
      <w:pPr>
        <w:spacing w:before="71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(fyll</w:t>
      </w:r>
      <w:r>
        <w:rPr>
          <w:rFonts w:ascii="Trebuchet MS"/>
          <w:b/>
          <w:spacing w:val="-38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ut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de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som</w:t>
      </w:r>
      <w:r>
        <w:rPr>
          <w:rFonts w:ascii="Trebuchet MS"/>
          <w:b/>
          <w:spacing w:val="-30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mangler)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  <w:r>
        <w:rPr/>
        <w:br w:type="column"/>
      </w:r>
      <w:r>
        <w:rPr>
          <w:rFonts w:ascii="Trebuchet MS"/>
          <w:b/>
          <w:sz w:val="6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56" w:lineRule="auto" w:before="0"/>
        <w:ind w:left="572" w:right="0" w:firstLine="0"/>
        <w:jc w:val="left"/>
        <w:rPr>
          <w:rFonts w:ascii="Lucida Sans" w:hAnsi="Lucida Sans" w:cs="Lucida Sans" w:eastAsia="Lucida Sans"/>
          <w:sz w:val="7"/>
          <w:szCs w:val="7"/>
        </w:rPr>
      </w:pPr>
      <w:r>
        <w:rPr>
          <w:rFonts w:ascii="Trebuchet MS"/>
          <w:b/>
          <w:spacing w:val="-2"/>
          <w:w w:val="110"/>
          <w:sz w:val="7"/>
        </w:rPr>
        <w:t>Frisk</w:t>
      </w:r>
      <w:r>
        <w:rPr>
          <w:rFonts w:ascii="Trebuchet MS"/>
          <w:b/>
          <w:spacing w:val="-1"/>
          <w:w w:val="110"/>
          <w:sz w:val="7"/>
        </w:rPr>
        <w:t>e</w:t>
      </w:r>
      <w:r>
        <w:rPr>
          <w:rFonts w:ascii="Trebuchet MS"/>
          <w:b/>
          <w:spacing w:val="-11"/>
          <w:w w:val="110"/>
          <w:sz w:val="7"/>
        </w:rPr>
        <w:t> </w:t>
      </w:r>
      <w:r>
        <w:rPr>
          <w:rFonts w:ascii="Trebuchet MS"/>
          <w:b/>
          <w:spacing w:val="-2"/>
          <w:w w:val="110"/>
          <w:sz w:val="7"/>
        </w:rPr>
        <w:t>tenner</w:t>
      </w:r>
      <w:r>
        <w:rPr>
          <w:rFonts w:ascii="Trebuchet MS"/>
          <w:b/>
          <w:spacing w:val="27"/>
          <w:w w:val="107"/>
          <w:sz w:val="7"/>
        </w:rPr>
        <w:t> </w:t>
      </w:r>
      <w:r>
        <w:rPr>
          <w:rFonts w:ascii="Trebuchet MS"/>
          <w:b/>
          <w:w w:val="110"/>
          <w:sz w:val="7"/>
        </w:rPr>
        <w:t>(tannpusse-</w:t>
      </w:r>
      <w:r>
        <w:rPr>
          <w:rFonts w:ascii="Trebuchet MS"/>
          <w:b/>
          <w:w w:val="111"/>
          <w:sz w:val="7"/>
        </w:rPr>
        <w:t> </w:t>
      </w:r>
      <w:r>
        <w:rPr>
          <w:rFonts w:ascii="Lucida Sans"/>
          <w:b/>
          <w:spacing w:val="-2"/>
          <w:w w:val="110"/>
          <w:sz w:val="7"/>
        </w:rPr>
        <w:t>diagram)</w:t>
      </w:r>
      <w:r>
        <w:rPr>
          <w:rFonts w:ascii="Lucida Sans"/>
          <w:sz w:val="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6"/>
          <w:szCs w:val="6"/>
        </w:rPr>
      </w:pPr>
    </w:p>
    <w:p>
      <w:pPr>
        <w:spacing w:line="240" w:lineRule="auto" w:before="9"/>
        <w:rPr>
          <w:rFonts w:ascii="Lucida Sans" w:hAnsi="Lucida Sans" w:cs="Lucida Sans" w:eastAsia="Lucida Sans"/>
          <w:b/>
          <w:bCs/>
          <w:sz w:val="5"/>
          <w:szCs w:val="5"/>
        </w:rPr>
      </w:pPr>
    </w:p>
    <w:p>
      <w:pPr>
        <w:spacing w:before="0"/>
        <w:ind w:left="573" w:right="0" w:hanging="4"/>
        <w:jc w:val="left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/>
          <w:b/>
          <w:spacing w:val="-1"/>
          <w:w w:val="125"/>
          <w:sz w:val="4"/>
        </w:rPr>
        <w:t>N</w:t>
      </w:r>
      <w:r>
        <w:rPr>
          <w:rFonts w:ascii="Trebuchet MS"/>
          <w:b/>
          <w:spacing w:val="-2"/>
          <w:w w:val="125"/>
          <w:sz w:val="4"/>
        </w:rPr>
        <w:t>avn</w:t>
      </w:r>
      <w:r>
        <w:rPr>
          <w:rFonts w:ascii="Trebuchet MS"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before="28"/>
        <w:ind w:left="573" w:right="0" w:firstLine="0"/>
        <w:jc w:val="left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/>
          <w:b/>
          <w:w w:val="125"/>
          <w:sz w:val="4"/>
        </w:rPr>
        <w:t>Klasse</w:t>
      </w:r>
      <w:r>
        <w:rPr>
          <w:rFonts w:ascii="Trebuchet MS"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  <w:r>
        <w:rPr/>
        <w:br w:type="column"/>
      </w:r>
      <w:r>
        <w:rPr>
          <w:rFonts w:ascii="Trebuchet MS"/>
          <w:b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5"/>
          <w:szCs w:val="5"/>
        </w:rPr>
      </w:pPr>
    </w:p>
    <w:p>
      <w:pPr>
        <w:spacing w:before="0"/>
        <w:ind w:left="0" w:right="3395" w:firstLine="0"/>
        <w:jc w:val="center"/>
        <w:rPr>
          <w:rFonts w:ascii="Trebuchet MS" w:hAnsi="Trebuchet MS" w:cs="Trebuchet MS" w:eastAsia="Trebuchet MS"/>
          <w:sz w:val="4"/>
          <w:szCs w:val="4"/>
        </w:rPr>
      </w:pPr>
      <w:r>
        <w:rPr/>
        <w:pict>
          <v:shape style="position:absolute;margin-left:425.481323pt;margin-top:-1.633474pt;width:3.05pt;height:22.85pt;mso-position-horizontal-relative:page;mso-position-vertical-relative:paragraph;z-index:1064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02"/>
                      <w:sz w:val="2"/>
                    </w:rPr>
                    <w:t>EA1</w:t>
                  </w:r>
                  <w:r>
                    <w:rPr>
                      <w:rFonts w:ascii="Arial"/>
                      <w:b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-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e-Bugs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friske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tenner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(tannpussdiagram)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color w:val="FFFFFF"/>
          <w:w w:val="125"/>
          <w:sz w:val="4"/>
        </w:rPr>
        <w:t>MAN       </w:t>
      </w:r>
      <w:r>
        <w:rPr>
          <w:rFonts w:ascii="Trebuchet MS"/>
          <w:b/>
          <w:color w:val="FFFFFF"/>
          <w:spacing w:val="8"/>
          <w:w w:val="125"/>
          <w:sz w:val="4"/>
        </w:rPr>
        <w:t> </w:t>
      </w:r>
      <w:r>
        <w:rPr>
          <w:rFonts w:ascii="Trebuchet MS"/>
          <w:b/>
          <w:color w:val="FFFFFF"/>
          <w:w w:val="125"/>
          <w:sz w:val="4"/>
        </w:rPr>
        <w:t>TIRS      </w:t>
      </w:r>
      <w:r>
        <w:rPr>
          <w:rFonts w:ascii="Trebuchet MS"/>
          <w:b/>
          <w:color w:val="FFFFFF"/>
          <w:spacing w:val="8"/>
          <w:w w:val="125"/>
          <w:sz w:val="4"/>
        </w:rPr>
        <w:t> </w:t>
      </w:r>
      <w:r>
        <w:rPr>
          <w:rFonts w:ascii="Trebuchet MS"/>
          <w:b/>
          <w:color w:val="FFFFFF"/>
          <w:w w:val="125"/>
          <w:sz w:val="4"/>
        </w:rPr>
        <w:t>ONS       </w:t>
      </w:r>
      <w:r>
        <w:rPr>
          <w:rFonts w:ascii="Trebuchet MS"/>
          <w:b/>
          <w:color w:val="FFFFFF"/>
          <w:spacing w:val="13"/>
          <w:w w:val="125"/>
          <w:sz w:val="4"/>
        </w:rPr>
        <w:t> </w:t>
      </w:r>
      <w:r>
        <w:rPr>
          <w:rFonts w:ascii="Trebuchet MS"/>
          <w:b/>
          <w:color w:val="FFFFFF"/>
          <w:spacing w:val="-2"/>
          <w:w w:val="125"/>
          <w:sz w:val="4"/>
        </w:rPr>
        <w:t>TO</w:t>
      </w:r>
      <w:r>
        <w:rPr>
          <w:rFonts w:ascii="Trebuchet MS"/>
          <w:b/>
          <w:color w:val="FFFFFF"/>
          <w:spacing w:val="-1"/>
          <w:w w:val="125"/>
          <w:sz w:val="4"/>
        </w:rPr>
        <w:t>R</w:t>
      </w:r>
      <w:r>
        <w:rPr>
          <w:rFonts w:ascii="Trebuchet MS"/>
          <w:b/>
          <w:color w:val="FFFFFF"/>
          <w:w w:val="125"/>
          <w:sz w:val="4"/>
        </w:rPr>
        <w:t>        </w:t>
      </w:r>
      <w:r>
        <w:rPr>
          <w:rFonts w:ascii="Trebuchet MS"/>
          <w:b/>
          <w:color w:val="FFFFFF"/>
          <w:spacing w:val="5"/>
          <w:w w:val="125"/>
          <w:sz w:val="4"/>
        </w:rPr>
        <w:t> </w:t>
      </w:r>
      <w:r>
        <w:rPr>
          <w:rFonts w:ascii="Trebuchet MS"/>
          <w:b/>
          <w:color w:val="FFFFFF"/>
          <w:w w:val="125"/>
          <w:sz w:val="4"/>
        </w:rPr>
        <w:t>FRE</w:t>
      </w:r>
      <w:r>
        <w:rPr>
          <w:rFonts w:ascii="Trebuchet MS"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5"/>
          <w:szCs w:val="5"/>
        </w:rPr>
      </w:pPr>
    </w:p>
    <w:p>
      <w:pPr>
        <w:spacing w:before="0"/>
        <w:ind w:left="241" w:right="0" w:firstLine="56"/>
        <w:jc w:val="left"/>
        <w:rPr>
          <w:rFonts w:ascii="Lucida Sans" w:hAnsi="Lucida Sans" w:cs="Lucida Sans" w:eastAsia="Lucida Sans"/>
          <w:sz w:val="4"/>
          <w:szCs w:val="4"/>
        </w:rPr>
      </w:pPr>
      <w:r>
        <w:rPr>
          <w:rFonts w:ascii="Lucida Sans"/>
          <w:b/>
          <w:spacing w:val="-1"/>
          <w:w w:val="110"/>
          <w:sz w:val="4"/>
        </w:rPr>
        <w:t>Jeg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spacing w:val="-2"/>
          <w:w w:val="110"/>
          <w:sz w:val="4"/>
        </w:rPr>
        <w:t>pusse</w:t>
      </w:r>
      <w:r>
        <w:rPr>
          <w:rFonts w:ascii="Lucida Sans"/>
          <w:b/>
          <w:spacing w:val="-1"/>
          <w:w w:val="110"/>
          <w:sz w:val="4"/>
        </w:rPr>
        <w:t>t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spacing w:val="-1"/>
          <w:w w:val="110"/>
          <w:sz w:val="4"/>
        </w:rPr>
        <w:t>tennene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w w:val="110"/>
          <w:sz w:val="4"/>
        </w:rPr>
        <w:t>i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spacing w:val="-2"/>
          <w:w w:val="110"/>
          <w:sz w:val="4"/>
        </w:rPr>
        <w:t>mor</w:t>
      </w:r>
      <w:r>
        <w:rPr>
          <w:rFonts w:ascii="Lucida Sans"/>
          <w:b/>
          <w:spacing w:val="-1"/>
          <w:w w:val="110"/>
          <w:sz w:val="4"/>
        </w:rPr>
        <w:t>ges</w:t>
      </w:r>
      <w:r>
        <w:rPr>
          <w:rFonts w:ascii="Lucida Sans"/>
          <w:sz w:val="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3"/>
          <w:szCs w:val="3"/>
        </w:rPr>
      </w:pPr>
    </w:p>
    <w:p>
      <w:pPr>
        <w:spacing w:before="0"/>
        <w:ind w:left="257" w:right="0" w:hanging="17"/>
        <w:jc w:val="left"/>
        <w:rPr>
          <w:rFonts w:ascii="Lucida Sans" w:hAnsi="Lucida Sans" w:cs="Lucida Sans" w:eastAsia="Lucida Sans"/>
          <w:sz w:val="4"/>
          <w:szCs w:val="4"/>
        </w:rPr>
      </w:pPr>
      <w:r>
        <w:rPr>
          <w:rFonts w:ascii="Lucida Sans" w:hAnsi="Lucida Sans"/>
          <w:b/>
          <w:spacing w:val="-1"/>
          <w:w w:val="110"/>
          <w:sz w:val="4"/>
        </w:rPr>
        <w:t>Jeg</w:t>
      </w:r>
      <w:r>
        <w:rPr>
          <w:rFonts w:ascii="Lucida Sans" w:hAnsi="Lucida Sans"/>
          <w:b/>
          <w:spacing w:val="-3"/>
          <w:w w:val="110"/>
          <w:sz w:val="4"/>
        </w:rPr>
        <w:t> </w:t>
      </w:r>
      <w:r>
        <w:rPr>
          <w:rFonts w:ascii="Lucida Sans" w:hAnsi="Lucida Sans"/>
          <w:b/>
          <w:spacing w:val="-2"/>
          <w:w w:val="110"/>
          <w:sz w:val="4"/>
        </w:rPr>
        <w:t>pusse</w:t>
      </w:r>
      <w:r>
        <w:rPr>
          <w:rFonts w:ascii="Lucida Sans" w:hAnsi="Lucida Sans"/>
          <w:b/>
          <w:spacing w:val="-1"/>
          <w:w w:val="110"/>
          <w:sz w:val="4"/>
        </w:rPr>
        <w:t>t</w:t>
      </w:r>
      <w:r>
        <w:rPr>
          <w:rFonts w:ascii="Lucida Sans" w:hAnsi="Lucida Sans"/>
          <w:b/>
          <w:spacing w:val="-3"/>
          <w:w w:val="110"/>
          <w:sz w:val="4"/>
        </w:rPr>
        <w:t> </w:t>
      </w:r>
      <w:r>
        <w:rPr>
          <w:rFonts w:ascii="Lucida Sans" w:hAnsi="Lucida Sans"/>
          <w:b/>
          <w:spacing w:val="-1"/>
          <w:w w:val="110"/>
          <w:sz w:val="4"/>
        </w:rPr>
        <w:t>tennene</w:t>
      </w:r>
      <w:r>
        <w:rPr>
          <w:rFonts w:ascii="Lucida Sans" w:hAnsi="Lucida Sans"/>
          <w:b/>
          <w:spacing w:val="-2"/>
          <w:w w:val="110"/>
          <w:sz w:val="4"/>
        </w:rPr>
        <w:t> før</w:t>
      </w:r>
      <w:r>
        <w:rPr>
          <w:rFonts w:ascii="Lucida Sans" w:hAnsi="Lucida Sans"/>
          <w:b/>
          <w:spacing w:val="-4"/>
          <w:w w:val="110"/>
          <w:sz w:val="4"/>
        </w:rPr>
        <w:t> </w:t>
      </w:r>
      <w:r>
        <w:rPr>
          <w:rFonts w:ascii="Lucida Sans" w:hAnsi="Lucida Sans"/>
          <w:b/>
          <w:w w:val="110"/>
          <w:sz w:val="4"/>
        </w:rPr>
        <w:t>jeg</w:t>
      </w:r>
      <w:r>
        <w:rPr>
          <w:rFonts w:ascii="Lucida Sans" w:hAnsi="Lucida Sans"/>
          <w:b/>
          <w:spacing w:val="-2"/>
          <w:w w:val="110"/>
          <w:sz w:val="4"/>
        </w:rPr>
        <w:t> </w:t>
      </w:r>
      <w:r>
        <w:rPr>
          <w:rFonts w:ascii="Lucida Sans" w:hAnsi="Lucida Sans"/>
          <w:b/>
          <w:w w:val="110"/>
          <w:sz w:val="4"/>
        </w:rPr>
        <w:t>la</w:t>
      </w:r>
      <w:r>
        <w:rPr>
          <w:rFonts w:ascii="Lucida Sans" w:hAnsi="Lucida Sans"/>
          <w:b/>
          <w:spacing w:val="-3"/>
          <w:w w:val="110"/>
          <w:sz w:val="4"/>
        </w:rPr>
        <w:t> </w:t>
      </w:r>
      <w:r>
        <w:rPr>
          <w:rFonts w:ascii="Lucida Sans" w:hAnsi="Lucida Sans"/>
          <w:b/>
          <w:w w:val="110"/>
          <w:sz w:val="4"/>
        </w:rPr>
        <w:t>meg</w:t>
      </w:r>
      <w:r>
        <w:rPr>
          <w:rFonts w:ascii="Lucida Sans" w:hAnsi="Lucida Sans"/>
          <w:sz w:val="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25"/>
        <w:ind w:left="257" w:right="0" w:firstLine="0"/>
        <w:jc w:val="left"/>
        <w:rPr>
          <w:rFonts w:ascii="Lucida Sans" w:hAnsi="Lucida Sans" w:cs="Lucida Sans" w:eastAsia="Lucida Sans"/>
          <w:sz w:val="4"/>
          <w:szCs w:val="4"/>
        </w:rPr>
      </w:pPr>
      <w:r>
        <w:rPr>
          <w:rFonts w:ascii="Lucida Sans"/>
          <w:b/>
          <w:spacing w:val="-1"/>
          <w:w w:val="110"/>
          <w:sz w:val="4"/>
        </w:rPr>
        <w:t>Jeg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spacing w:val="-2"/>
          <w:w w:val="110"/>
          <w:sz w:val="4"/>
        </w:rPr>
        <w:t>pusse</w:t>
      </w:r>
      <w:r>
        <w:rPr>
          <w:rFonts w:ascii="Lucida Sans"/>
          <w:b/>
          <w:spacing w:val="-1"/>
          <w:w w:val="110"/>
          <w:sz w:val="4"/>
        </w:rPr>
        <w:t>t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spacing w:val="-1"/>
          <w:w w:val="110"/>
          <w:sz w:val="4"/>
        </w:rPr>
        <w:t>tennene</w:t>
      </w:r>
      <w:r>
        <w:rPr>
          <w:rFonts w:ascii="Lucida Sans"/>
          <w:b/>
          <w:spacing w:val="-2"/>
          <w:w w:val="110"/>
          <w:sz w:val="4"/>
        </w:rPr>
        <w:t> </w:t>
      </w:r>
      <w:r>
        <w:rPr>
          <w:rFonts w:ascii="Lucida Sans"/>
          <w:b/>
          <w:w w:val="110"/>
          <w:sz w:val="4"/>
        </w:rPr>
        <w:t>i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spacing w:val="-1"/>
          <w:w w:val="110"/>
          <w:sz w:val="4"/>
        </w:rPr>
        <w:t>to</w:t>
      </w:r>
      <w:r>
        <w:rPr>
          <w:rFonts w:ascii="Lucida Sans"/>
          <w:b/>
          <w:spacing w:val="-3"/>
          <w:w w:val="110"/>
          <w:sz w:val="4"/>
        </w:rPr>
        <w:t> </w:t>
      </w:r>
      <w:r>
        <w:rPr>
          <w:rFonts w:ascii="Lucida Sans"/>
          <w:b/>
          <w:spacing w:val="-2"/>
          <w:w w:val="110"/>
          <w:sz w:val="4"/>
        </w:rPr>
        <w:t>minutt</w:t>
      </w:r>
      <w:r>
        <w:rPr>
          <w:rFonts w:ascii="Lucida Sans"/>
          <w:b/>
          <w:spacing w:val="-1"/>
          <w:w w:val="110"/>
          <w:sz w:val="4"/>
        </w:rPr>
        <w:t>er</w:t>
      </w:r>
      <w:r>
        <w:rPr>
          <w:rFonts w:ascii="Lucida Sans"/>
          <w:sz w:val="4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4"/>
          <w:szCs w:val="4"/>
        </w:rPr>
        <w:sectPr>
          <w:type w:val="continuous"/>
          <w:pgSz w:w="11910" w:h="16840"/>
          <w:pgMar w:top="420" w:bottom="0" w:left="740" w:right="0"/>
          <w:cols w:num="3" w:equalWidth="0">
            <w:col w:w="3877" w:space="1598"/>
            <w:col w:w="1035" w:space="40"/>
            <w:col w:w="4620"/>
          </w:cols>
        </w:sect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0"/>
          <w:szCs w:val="10"/>
        </w:rPr>
        <w:sectPr>
          <w:type w:val="continuous"/>
          <w:pgSz w:w="11910" w:h="16840"/>
          <w:pgMar w:top="420" w:bottom="0" w:left="740" w:right="0"/>
        </w:sect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32"/>
          <w:szCs w:val="32"/>
        </w:rPr>
      </w:pPr>
    </w:p>
    <w:p>
      <w:pPr>
        <w:pStyle w:val="Heading9"/>
        <w:spacing w:line="240" w:lineRule="auto" w:before="0"/>
        <w:ind w:left="660" w:right="0"/>
        <w:jc w:val="left"/>
        <w:rPr>
          <w:b w:val="0"/>
          <w:bCs w:val="0"/>
        </w:rPr>
      </w:pPr>
      <w:r>
        <w:rPr>
          <w:spacing w:val="-3"/>
          <w:w w:val="105"/>
        </w:rPr>
        <w:t>Forber</w:t>
      </w:r>
      <w:r>
        <w:rPr>
          <w:spacing w:val="-2"/>
          <w:w w:val="105"/>
        </w:rPr>
        <w:t>edelser</w:t>
      </w:r>
      <w:r>
        <w:rPr>
          <w:b w:val="0"/>
        </w:rPr>
      </w:r>
    </w:p>
    <w:p>
      <w:pPr>
        <w:pStyle w:val="BodyText"/>
        <w:numPr>
          <w:ilvl w:val="0"/>
          <w:numId w:val="45"/>
        </w:numPr>
        <w:tabs>
          <w:tab w:pos="372" w:val="left" w:leader="none"/>
        </w:tabs>
        <w:spacing w:line="258" w:lineRule="auto" w:before="303" w:after="0"/>
        <w:ind w:left="395" w:right="0" w:hanging="28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 w:cs="Trebuchet MS" w:eastAsia="Trebuchet MS"/>
          <w:spacing w:val="-1"/>
        </w:rPr>
        <w:t>Se</w:t>
      </w:r>
      <w:r>
        <w:rPr>
          <w:rFonts w:ascii="Trebuchet MS" w:hAnsi="Trebuchet MS" w:cs="Trebuchet MS" w:eastAsia="Trebuchet MS"/>
          <w:spacing w:val="-2"/>
        </w:rPr>
        <w:t>tt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</w:rPr>
        <w:t>opp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  <w:spacing w:val="-4"/>
        </w:rPr>
        <w:t>tr</w:t>
      </w:r>
      <w:r>
        <w:rPr>
          <w:rFonts w:ascii="Trebuchet MS" w:hAnsi="Trebuchet MS" w:cs="Trebuchet MS" w:eastAsia="Trebuchet MS"/>
          <w:spacing w:val="-3"/>
        </w:rPr>
        <w:t>e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  <w:spacing w:val="-2"/>
        </w:rPr>
        <w:t>kopper</w:t>
      </w:r>
      <w:r>
        <w:rPr>
          <w:rFonts w:ascii="Trebuchet MS" w:hAnsi="Trebuchet MS" w:cs="Trebuchet MS" w:eastAsia="Trebuchet MS"/>
          <w:spacing w:val="-4"/>
        </w:rPr>
        <w:t> </w:t>
      </w:r>
      <w:r>
        <w:rPr>
          <w:rFonts w:ascii="Trebuchet MS" w:hAnsi="Trebuchet MS" w:cs="Trebuchet MS" w:eastAsia="Trebuchet MS"/>
        </w:rPr>
        <w:t>per</w:t>
      </w:r>
      <w:r>
        <w:rPr>
          <w:rFonts w:ascii="Trebuchet MS" w:hAnsi="Trebuchet MS" w:cs="Trebuchet MS" w:eastAsia="Trebuchet MS"/>
          <w:spacing w:val="-4"/>
        </w:rPr>
        <w:t> </w:t>
      </w:r>
      <w:r>
        <w:rPr>
          <w:rFonts w:ascii="Trebuchet MS" w:hAnsi="Trebuchet MS" w:cs="Trebuchet MS" w:eastAsia="Trebuchet MS"/>
          <w:spacing w:val="-2"/>
        </w:rPr>
        <w:t>3–</w:t>
      </w:r>
      <w:r>
        <w:rPr>
          <w:rFonts w:ascii="Trebuchet MS" w:hAnsi="Trebuchet MS" w:cs="Trebuchet MS" w:eastAsia="Trebuchet MS"/>
          <w:spacing w:val="-3"/>
        </w:rPr>
        <w:t>4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  <w:spacing w:val="-2"/>
        </w:rPr>
        <w:t>elev</w:t>
      </w:r>
      <w:r>
        <w:rPr>
          <w:rFonts w:ascii="Trebuchet MS" w:hAnsi="Trebuchet MS" w:cs="Trebuchet MS" w:eastAsia="Trebuchet MS"/>
          <w:spacing w:val="-3"/>
        </w:rPr>
        <w:t>er</w:t>
      </w:r>
      <w:r>
        <w:rPr>
          <w:rFonts w:ascii="Trebuchet MS" w:hAnsi="Trebuchet MS" w:cs="Trebuchet MS" w:eastAsia="Trebuchet MS"/>
          <w:spacing w:val="27"/>
          <w:w w:val="96"/>
        </w:rPr>
        <w:t> </w:t>
      </w:r>
      <w:r>
        <w:rPr>
          <w:rFonts w:ascii="Trebuchet MS" w:hAnsi="Trebuchet MS" w:cs="Trebuchet MS" w:eastAsia="Trebuchet MS"/>
        </w:rPr>
        <w:t>og</w:t>
      </w:r>
      <w:r>
        <w:rPr>
          <w:rFonts w:ascii="Trebuchet MS" w:hAnsi="Trebuchet MS" w:cs="Trebuchet MS" w:eastAsia="Trebuchet MS"/>
          <w:spacing w:val="18"/>
        </w:rPr>
        <w:t> </w:t>
      </w:r>
      <w:r>
        <w:rPr>
          <w:rFonts w:ascii="Trebuchet MS" w:hAnsi="Trebuchet MS" w:cs="Trebuchet MS" w:eastAsia="Trebuchet MS"/>
        </w:rPr>
        <w:t>merk</w:t>
      </w:r>
      <w:r>
        <w:rPr>
          <w:rFonts w:ascii="Trebuchet MS" w:hAnsi="Trebuchet MS" w:cs="Trebuchet MS" w:eastAsia="Trebuchet MS"/>
          <w:spacing w:val="19"/>
        </w:rPr>
        <w:t> </w:t>
      </w:r>
      <w:r>
        <w:rPr>
          <w:rFonts w:ascii="Trebuchet MS" w:hAnsi="Trebuchet MS" w:cs="Trebuchet MS" w:eastAsia="Trebuchet MS"/>
        </w:rPr>
        <w:t>dem</w:t>
      </w:r>
      <w:r>
        <w:rPr>
          <w:rFonts w:ascii="Trebuchet MS" w:hAnsi="Trebuchet MS" w:cs="Trebuchet MS" w:eastAsia="Trebuchet MS"/>
          <w:spacing w:val="18"/>
        </w:rPr>
        <w:t> </w:t>
      </w:r>
      <w:r>
        <w:rPr>
          <w:rFonts w:ascii="Trebuchet MS" w:hAnsi="Trebuchet MS" w:cs="Trebuchet MS" w:eastAsia="Trebuchet MS"/>
          <w:spacing w:val="-8"/>
        </w:rPr>
        <w:t>1</w:t>
      </w:r>
      <w:r>
        <w:rPr>
          <w:rFonts w:ascii="Trebuchet MS" w:hAnsi="Trebuchet MS" w:cs="Trebuchet MS" w:eastAsia="Trebuchet MS"/>
          <w:spacing w:val="-4"/>
        </w:rPr>
        <w:t>–</w:t>
      </w:r>
      <w:r>
        <w:rPr>
          <w:rFonts w:ascii="Trebuchet MS" w:hAnsi="Trebuchet MS" w:cs="Trebuchet MS" w:eastAsia="Trebuchet MS"/>
          <w:spacing w:val="-7"/>
        </w:rPr>
        <w:t>3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pStyle w:val="BodyText"/>
        <w:numPr>
          <w:ilvl w:val="0"/>
          <w:numId w:val="45"/>
        </w:numPr>
        <w:tabs>
          <w:tab w:pos="372" w:val="left" w:leader="none"/>
        </w:tabs>
        <w:spacing w:line="258" w:lineRule="auto" w:before="0" w:after="0"/>
        <w:ind w:left="395" w:right="101" w:hanging="28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Del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w w:val="105"/>
        </w:rPr>
        <w:t>opp</w:t>
      </w:r>
      <w:r>
        <w:rPr>
          <w:rFonts w:ascii="Trebuchet MS" w:hAnsi="Trebuchet MS"/>
          <w:spacing w:val="-19"/>
          <w:w w:val="105"/>
        </w:rPr>
        <w:t> </w:t>
      </w:r>
      <w:r>
        <w:rPr>
          <w:rFonts w:ascii="Trebuchet MS" w:hAnsi="Trebuchet MS"/>
          <w:spacing w:val="-1"/>
          <w:w w:val="105"/>
        </w:rPr>
        <w:t>eggeskallene</w:t>
      </w:r>
      <w:r>
        <w:rPr>
          <w:rFonts w:ascii="Trebuchet MS" w:hAnsi="Trebuchet MS"/>
          <w:spacing w:val="-20"/>
          <w:w w:val="105"/>
        </w:rPr>
        <w:t> </w:t>
      </w:r>
      <w:r>
        <w:rPr>
          <w:rFonts w:ascii="Trebuchet MS" w:hAnsi="Trebuchet MS"/>
          <w:w w:val="105"/>
        </w:rPr>
        <w:t>slik</w:t>
      </w:r>
      <w:r>
        <w:rPr>
          <w:rFonts w:ascii="Trebuchet MS" w:hAnsi="Trebuchet MS"/>
          <w:spacing w:val="-19"/>
          <w:w w:val="105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20"/>
          <w:w w:val="105"/>
        </w:rPr>
        <w:t> </w:t>
      </w:r>
      <w:r>
        <w:rPr>
          <w:rFonts w:ascii="Trebuchet MS" w:hAnsi="Trebuchet MS"/>
          <w:spacing w:val="-4"/>
          <w:w w:val="105"/>
        </w:rPr>
        <w:t>hver</w:t>
      </w:r>
      <w:r>
        <w:rPr>
          <w:rFonts w:ascii="Trebuchet MS" w:hAnsi="Trebuchet MS"/>
          <w:spacing w:val="29"/>
          <w:w w:val="96"/>
        </w:rPr>
        <w:t> </w:t>
      </w:r>
      <w:r>
        <w:rPr>
          <w:rFonts w:ascii="Trebuchet MS" w:hAnsi="Trebuchet MS"/>
          <w:spacing w:val="-3"/>
          <w:w w:val="105"/>
        </w:rPr>
        <w:t>k</w:t>
      </w:r>
      <w:r>
        <w:rPr>
          <w:rFonts w:ascii="Trebuchet MS" w:hAnsi="Trebuchet MS"/>
          <w:spacing w:val="-2"/>
          <w:w w:val="105"/>
        </w:rPr>
        <w:t>opp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har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én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spacing w:val="-1"/>
          <w:w w:val="105"/>
        </w:rPr>
        <w:t>eggeskallhalv</w:t>
      </w:r>
      <w:r>
        <w:rPr>
          <w:rFonts w:ascii="Trebuchet MS" w:hAnsi="Trebuchet MS"/>
          <w:spacing w:val="-2"/>
          <w:w w:val="105"/>
        </w:rPr>
        <w:t>del.</w:t>
      </w:r>
      <w:r>
        <w:rPr>
          <w:rFonts w:ascii="Trebuchet MS" w:hAnsi="Trebuchet MS"/>
          <w:b w:val="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8"/>
          <w:szCs w:val="8"/>
        </w:rPr>
      </w:pPr>
      <w:r>
        <w:rPr/>
        <w:br w:type="column"/>
      </w:r>
      <w:r>
        <w:rPr>
          <w:rFonts w:ascii="Trebuchet MS"/>
          <w:b/>
          <w:sz w:val="8"/>
        </w:rPr>
      </w:r>
    </w:p>
    <w:p>
      <w:pPr>
        <w:spacing w:before="0"/>
        <w:ind w:left="242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spacing w:val="-1"/>
          <w:w w:val="110"/>
          <w:sz w:val="5"/>
        </w:rPr>
        <w:t>Sett</w:t>
      </w:r>
      <w:r>
        <w:rPr>
          <w:rFonts w:ascii="Lucida Sans"/>
          <w:b/>
          <w:spacing w:val="-6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inn</w:t>
      </w:r>
      <w:r>
        <w:rPr>
          <w:rFonts w:ascii="Lucida Sans"/>
          <w:b/>
          <w:spacing w:val="-5"/>
          <w:w w:val="110"/>
          <w:sz w:val="5"/>
        </w:rPr>
        <w:t> </w:t>
      </w:r>
      <w:r>
        <w:rPr>
          <w:rFonts w:ascii="Lucida Sans"/>
          <w:b/>
          <w:spacing w:val="-1"/>
          <w:w w:val="110"/>
          <w:sz w:val="5"/>
        </w:rPr>
        <w:t>et</w:t>
      </w:r>
      <w:r>
        <w:rPr>
          <w:rFonts w:ascii="Lucida Sans"/>
          <w:b/>
          <w:spacing w:val="-5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bilde</w:t>
      </w:r>
      <w:r>
        <w:rPr>
          <w:rFonts w:ascii="Lucida Sans"/>
          <w:b/>
          <w:spacing w:val="-5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eller</w:t>
      </w:r>
      <w:r>
        <w:rPr>
          <w:rFonts w:ascii="Lucida Sans"/>
          <w:b/>
          <w:spacing w:val="-7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en</w:t>
      </w:r>
      <w:r>
        <w:rPr>
          <w:rFonts w:ascii="Lucida Sans"/>
          <w:b/>
          <w:spacing w:val="-6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stjerne</w:t>
      </w:r>
      <w:r>
        <w:rPr>
          <w:rFonts w:ascii="Lucida Sans"/>
          <w:b/>
          <w:spacing w:val="-5"/>
          <w:w w:val="110"/>
          <w:sz w:val="5"/>
        </w:rPr>
        <w:t> </w:t>
      </w:r>
      <w:r>
        <w:rPr>
          <w:rFonts w:ascii="Lucida Sans"/>
          <w:b/>
          <w:spacing w:val="-2"/>
          <w:w w:val="110"/>
          <w:sz w:val="5"/>
        </w:rPr>
        <w:t>hv</w:t>
      </w:r>
      <w:r>
        <w:rPr>
          <w:rFonts w:ascii="Lucida Sans"/>
          <w:b/>
          <w:spacing w:val="-1"/>
          <w:w w:val="110"/>
          <w:sz w:val="5"/>
        </w:rPr>
        <w:t>er</w:t>
      </w:r>
      <w:r>
        <w:rPr>
          <w:rFonts w:ascii="Lucida Sans"/>
          <w:b/>
          <w:spacing w:val="-7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gang</w:t>
      </w:r>
      <w:r>
        <w:rPr>
          <w:rFonts w:ascii="Lucida Sans"/>
          <w:b/>
          <w:spacing w:val="-5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du</w:t>
      </w:r>
      <w:r>
        <w:rPr>
          <w:rFonts w:ascii="Lucida Sans"/>
          <w:b/>
          <w:spacing w:val="-5"/>
          <w:w w:val="110"/>
          <w:sz w:val="5"/>
        </w:rPr>
        <w:t> </w:t>
      </w:r>
      <w:r>
        <w:rPr>
          <w:rFonts w:ascii="Lucida Sans"/>
          <w:b/>
          <w:w w:val="110"/>
          <w:sz w:val="5"/>
        </w:rPr>
        <w:t>pusser</w:t>
      </w:r>
      <w:r>
        <w:rPr>
          <w:rFonts w:ascii="Lucida Sans"/>
          <w:b/>
          <w:spacing w:val="-7"/>
          <w:w w:val="110"/>
          <w:sz w:val="5"/>
        </w:rPr>
        <w:t> </w:t>
      </w:r>
      <w:r>
        <w:rPr>
          <w:rFonts w:ascii="Lucida Sans"/>
          <w:b/>
          <w:spacing w:val="-1"/>
          <w:w w:val="110"/>
          <w:sz w:val="5"/>
        </w:rPr>
        <w:t>tennene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6"/>
          <w:szCs w:val="6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6"/>
          <w:szCs w:val="6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5"/>
          <w:szCs w:val="5"/>
        </w:rPr>
      </w:pPr>
    </w:p>
    <w:p>
      <w:pPr>
        <w:pStyle w:val="BodyText"/>
        <w:spacing w:line="275" w:lineRule="auto"/>
        <w:ind w:right="174"/>
        <w:jc w:val="left"/>
        <w:rPr>
          <w:b w:val="0"/>
          <w:bCs w:val="0"/>
        </w:rPr>
      </w:pPr>
      <w:r>
        <w:rPr/>
        <w:pict>
          <v:shape style="position:absolute;margin-left:332.997498pt;margin-top:36.164677pt;width:95.9pt;height:67.8pt;mso-position-horizontal-relative:page;mso-position-vertical-relative:paragraph;z-index:10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"/>
                    <w:gridCol w:w="755"/>
                    <w:gridCol w:w="760"/>
                    <w:gridCol w:w="195"/>
                  </w:tblGrid>
                  <w:tr>
                    <w:trPr>
                      <w:trHeight w:val="1029" w:hRule="exact"/>
                    </w:trPr>
                    <w:tc>
                      <w:tcPr>
                        <w:tcW w:w="1911" w:type="dxa"/>
                        <w:gridSpan w:val="4"/>
                        <w:tcBorders>
                          <w:top w:val="single" w:sz="2" w:space="0" w:color="000000"/>
                          <w:left w:val="single" w:sz="2" w:space="0" w:color="000000"/>
                          <w:bottom w:val="single" w:sz="1" w:space="0" w:color="E0EABA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3"/>
                            <w:szCs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"/>
                          </w:rPr>
                          <w:t>EA2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3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-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3"/>
                          </w:rPr>
                          <w:t>Sunne</w:t>
                        </w:r>
                        <w:r>
                          <w:rPr>
                            <w:rFonts w:ascii="Arial" w:hAnsi="Arial"/>
                            <w:spacing w:val="-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3"/>
                          </w:rPr>
                          <w:t>matvalg</w:t>
                        </w:r>
                        <w:r>
                          <w:rPr>
                            <w:rFonts w:ascii="Arial" w:hAnsi="Arial"/>
                            <w:spacing w:val="-4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3"/>
                          </w:rPr>
                          <w:t>(øvelse)</w:t>
                        </w:r>
                        <w:r>
                          <w:rPr>
                            <w:rFonts w:ascii="Arial" w:hAnsi="Arial"/>
                            <w:sz w:val="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146" w:lineRule="exact"/>
                          <w:ind w:left="198" w:right="0"/>
                          <w:jc w:val="left"/>
                          <w:rPr>
                            <w:rFonts w:ascii="Lucida Sans" w:hAnsi="Lucida Sans" w:cs="Lucida Sans" w:eastAsia="Lucida Sans"/>
                            <w:sz w:val="13"/>
                            <w:szCs w:val="13"/>
                          </w:rPr>
                        </w:pPr>
                        <w:r>
                          <w:rPr>
                            <w:rFonts w:ascii="Lucida Sans"/>
                            <w:b/>
                            <w:spacing w:val="-1"/>
                            <w:w w:val="95"/>
                            <w:sz w:val="13"/>
                          </w:rPr>
                          <w:t>Hva</w:t>
                        </w:r>
                        <w:r>
                          <w:rPr>
                            <w:rFonts w:ascii="Lucida Sans"/>
                            <w:b/>
                            <w:spacing w:val="-2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w w:val="95"/>
                            <w:sz w:val="13"/>
                          </w:rPr>
                          <w:t>slags</w:t>
                        </w:r>
                        <w:r>
                          <w:rPr>
                            <w:rFonts w:ascii="Lucida Sans"/>
                            <w:b/>
                            <w:spacing w:val="-2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spacing w:val="-2"/>
                            <w:w w:val="95"/>
                            <w:sz w:val="13"/>
                          </w:rPr>
                          <w:t>frok</w:t>
                        </w:r>
                        <w:r>
                          <w:rPr>
                            <w:rFonts w:ascii="Lucida Sans"/>
                            <w:b/>
                            <w:spacing w:val="-1"/>
                            <w:w w:val="95"/>
                            <w:sz w:val="13"/>
                          </w:rPr>
                          <w:t>ost,</w:t>
                        </w:r>
                        <w:r>
                          <w:rPr>
                            <w:rFonts w:ascii="Lucida Sans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38" w:lineRule="exact" w:before="8"/>
                          <w:ind w:left="198" w:right="205"/>
                          <w:jc w:val="left"/>
                          <w:rPr>
                            <w:rFonts w:ascii="Trebuchet MS" w:hAnsi="Trebuchet MS" w:cs="Trebuchet MS" w:eastAsia="Trebuchet MS"/>
                            <w:sz w:val="13"/>
                            <w:szCs w:val="13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spacing w:val="-2"/>
                            <w:w w:val="95"/>
                            <w:sz w:val="13"/>
                          </w:rPr>
                          <w:t>drikk</w:t>
                        </w:r>
                        <w:r>
                          <w:rPr>
                            <w:rFonts w:ascii="Lucida Sans" w:hAnsi="Lucida Sans"/>
                            <w:b/>
                            <w:spacing w:val="-1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rFonts w:ascii="Lucida Sans" w:hAnsi="Lucida Sans"/>
                            <w:b/>
                            <w:spacing w:val="-1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w w:val="95"/>
                            <w:sz w:val="13"/>
                          </w:rPr>
                          <w:t>og</w:t>
                        </w:r>
                        <w:r>
                          <w:rPr>
                            <w:rFonts w:ascii="Lucida Sans" w:hAnsi="Lucida Sans"/>
                            <w:b/>
                            <w:spacing w:val="-1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w w:val="95"/>
                            <w:sz w:val="13"/>
                          </w:rPr>
                          <w:t>mellommåltid</w:t>
                        </w:r>
                        <w:r>
                          <w:rPr>
                            <w:rFonts w:ascii="Lucida Sans" w:hAnsi="Lucida Sans"/>
                            <w:b/>
                            <w:spacing w:val="22"/>
                            <w:w w:val="96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sz w:val="13"/>
                          </w:rPr>
                          <w:t>ville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sz w:val="13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13"/>
                          </w:rPr>
                          <w:t>drikke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3"/>
                          </w:rPr>
                          <w:t>for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sz w:val="13"/>
                          </w:rPr>
                          <w:t>å</w:t>
                        </w:r>
                        <w:r>
                          <w:rPr>
                            <w:rFonts w:ascii="Trebuchet MS" w:hAnsi="Trebuchet MS"/>
                            <w:b/>
                            <w:spacing w:val="25"/>
                            <w:w w:val="108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sz w:val="13"/>
                          </w:rPr>
                          <w:t>holde</w:t>
                        </w:r>
                        <w:r>
                          <w:rPr>
                            <w:rFonts w:ascii="Trebuchet MS" w:hAnsi="Trebuchet MS"/>
                            <w:b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13"/>
                          </w:rPr>
                          <w:t>tennene</w:t>
                        </w:r>
                        <w:r>
                          <w:rPr>
                            <w:rFonts w:ascii="Trebuchet MS" w:hAnsi="Trebuchet MS"/>
                            <w:b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13"/>
                          </w:rPr>
                          <w:t>friske?</w:t>
                        </w:r>
                        <w:r>
                          <w:rPr>
                            <w:rFonts w:ascii="Trebuchet MS" w:hAnsi="Trebuchet MS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01" w:val="left" w:leader="none"/>
                          </w:tabs>
                          <w:spacing w:line="240" w:lineRule="auto" w:before="91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3"/>
                            <w:szCs w:val="3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3"/>
                          </w:rPr>
                          <w:t>Skriv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3"/>
                          </w:rPr>
                          <w:t>det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3"/>
                          </w:rPr>
                          <w:t>du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3"/>
                          </w:rPr>
                          <w:t>har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3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3"/>
                          </w:rPr>
                          <w:t>algt</w:t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3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3"/>
                          </w:rPr>
                          <w:t>egn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3"/>
                          </w:rPr>
                          <w:t>det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3"/>
                          </w:rPr>
                          <w:t>du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3"/>
                          </w:rPr>
                          <w:t>har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3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3"/>
                          </w:rPr>
                          <w:t>algt</w:t>
                        </w:r>
                        <w:r>
                          <w:rPr>
                            <w:rFonts w:ascii="Arial"/>
                            <w:sz w:val="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5"/>
                          </w:rPr>
                          <w:t>rokost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1" w:space="0" w:color="E0EAB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5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2" w:space="0" w:color="000000"/>
                          <w:right w:val="single" w:sz="1" w:space="0" w:color="E0EABA"/>
                        </w:tcBorders>
                        <w:shd w:val="clear" w:color="auto" w:fill="FFFFFF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single" w:sz="1" w:space="0" w:color="E0EABA"/>
                          <w:left w:val="single" w:sz="1" w:space="0" w:color="E0EABA"/>
                          <w:bottom w:val="single" w:sz="2" w:space="0" w:color="000000"/>
                          <w:right w:val="single" w:sz="1" w:space="0" w:color="E0EABA"/>
                        </w:tcBorders>
                        <w:shd w:val="clear" w:color="auto" w:fill="FFFFFF"/>
                      </w:tcPr>
                      <w:p>
                        <w:pPr/>
                      </w:p>
                    </w:tc>
                    <w:tc>
                      <w:tcPr>
                        <w:tcW w:w="195" w:type="dxa"/>
                        <w:tcBorders>
                          <w:top w:val="nil" w:sz="6" w:space="0" w:color="auto"/>
                          <w:left w:val="single" w:sz="1" w:space="0" w:color="E0EABA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w w:val="105"/>
        </w:rPr>
        <w:t>EA1</w:t>
      </w:r>
      <w:r>
        <w:rPr>
          <w:spacing w:val="-30"/>
          <w:w w:val="105"/>
        </w:rPr>
        <w:t> </w:t>
      </w:r>
      <w:r>
        <w:rPr>
          <w:w w:val="105"/>
        </w:rPr>
        <w:t>e-Bugs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frisk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tenner</w:t>
      </w:r>
      <w:r>
        <w:rPr>
          <w:spacing w:val="28"/>
          <w:w w:val="101"/>
        </w:rPr>
        <w:t> </w:t>
      </w:r>
      <w:r>
        <w:rPr>
          <w:spacing w:val="-1"/>
          <w:w w:val="105"/>
        </w:rPr>
        <w:t>(tannpussediagram)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740" w:right="0"/>
          <w:cols w:num="2" w:equalWidth="0">
            <w:col w:w="4245" w:space="1563"/>
            <w:col w:w="5362"/>
          </w:cols>
        </w:sect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2"/>
          <w:szCs w:val="22"/>
        </w:rPr>
      </w:pPr>
      <w:r>
        <w:rPr/>
        <w:pict>
          <v:group style="position:absolute;margin-left:0pt;margin-top:.000015pt;width:595.3pt;height:841.9pt;mso-position-horizontal-relative:page;mso-position-vertical-relative:page;z-index:-296824" coordorigin="0,0" coordsize="11906,16838">
            <v:group style="position:absolute;left:6092;top:0;width:5814;height:4234" coordorigin="6092,0" coordsize="5814,4234">
              <v:shape style="position:absolute;left:6092;top:0;width:5814;height:4234" coordorigin="6092,0" coordsize="5814,4234" path="m6092,4233l11906,4233,11906,0,6092,0,6092,4233xe" filled="true" fillcolor="#edf3dd" stroked="false">
                <v:path arrowok="t"/>
                <v:fill type="solid"/>
              </v:shape>
            </v:group>
            <v:group style="position:absolute;left:0;top:0;width:6092;height:12870" coordorigin="0,0" coordsize="6092,12870">
              <v:shape style="position:absolute;left:0;top:0;width:6092;height:12870" coordorigin="0,0" coordsize="6092,12870" path="m0,12869l6092,12869,6092,0,0,0,0,12869xe" filled="true" fillcolor="#afcc61" stroked="false">
                <v:path arrowok="t"/>
                <v:fill type="solid"/>
              </v:shape>
            </v:group>
            <v:group style="position:absolute;left:0;top:12869;width:6095;height:3969" coordorigin="0,12869" coordsize="6095,3969">
              <v:shape style="position:absolute;left:0;top:12869;width:6095;height:3969" coordorigin="0,12869" coordsize="6095,3969" path="m0,16838l6095,16838,6095,12869,0,12869,0,16838xe" filled="true" fillcolor="#d0e0a2" stroked="false">
                <v:path arrowok="t"/>
                <v:fill type="solid"/>
              </v:shape>
            </v:group>
            <v:group style="position:absolute;left:847;top:671;width:266;height:349" coordorigin="847,671" coordsize="266,349">
              <v:shape style="position:absolute;left:847;top:671;width:266;height:349" coordorigin="847,671" coordsize="266,349" path="m876,814l849,831,847,837,935,975,996,1018,1014,1020,1033,1018,1096,976,1018,976,1000,975,985,969,973,958,882,815,876,814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1001,715l945,715,958,723,1063,889,1070,907,1071,923,1072,926,1067,944,1057,960,1037,971,1018,976,1096,976,1096,976,1105,959,1111,941,1113,923,1111,904,1106,885,1098,868,1001,715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31,671l869,712,861,748,864,767,962,926,1011,948,1029,941,1042,927,1050,909,1050,909,1003,909,999,908,907,763,902,745,907,727,928,716,945,715,1001,715,995,705,982,690,966,679,949,673,931,671xe" filled="true" fillcolor="#000000" stroked="false">
                <v:path arrowok="t"/>
                <v:fill type="solid"/>
              </v:shape>
              <v:shape style="position:absolute;left:847;top:671;width:266;height:349" coordorigin="847,671" coordsize="266,349" path="m963,756l936,773,935,779,1011,899,1010,904,1003,909,1050,909,1050,891,1043,873,970,757,963,756xe" filled="true" fillcolor="#000000" stroked="false">
                <v:path arrowok="t"/>
                <v:fill type="solid"/>
              </v:shape>
            </v:group>
            <v:group style="position:absolute;left:862;top:13374;width:436;height:368" coordorigin="862,13374" coordsize="436,368">
              <v:shape style="position:absolute;left:862;top:13374;width:436;height:368" coordorigin="862,13374" coordsize="436,368" path="m882,13455l877,13456,862,13478,863,13484,910,13514,914,13517,920,13516,923,13512,950,13470,907,13470,886,13457,882,13455xe" filled="true" fillcolor="#000000" stroked="false">
                <v:path arrowok="t"/>
                <v:fill type="solid"/>
              </v:shape>
              <v:shape style="position:absolute;left:862;top:13374;width:436;height:368" coordorigin="862,13374" coordsize="436,368" path="m952,13408l947,13409,907,13470,950,13470,977,13428,976,13423,972,13420,957,13410,952,13408xe" filled="true" fillcolor="#000000" stroked="false">
                <v:path arrowok="t"/>
                <v:fill type="solid"/>
              </v:shape>
              <v:shape style="position:absolute;left:862;top:13374;width:436;height:368" coordorigin="862,13374" coordsize="436,368" path="m907,13573l902,13574,887,13597,888,13603,935,13633,940,13636,945,13635,948,13630,975,13589,932,13589,912,13576,907,13573xe" filled="true" fillcolor="#000000" stroked="false">
                <v:path arrowok="t"/>
                <v:fill type="solid"/>
              </v:shape>
              <v:shape style="position:absolute;left:862;top:13374;width:436;height:368" coordorigin="862,13374" coordsize="436,368" path="m978,13526l972,13527,969,13531,932,13589,975,13589,1002,13547,1001,13541,997,13539,978,13526xe" filled="true" fillcolor="#000000" stroked="false">
                <v:path arrowok="t"/>
                <v:fill type="solid"/>
              </v:shape>
              <v:shape style="position:absolute;left:862;top:13374;width:436;height:368" coordorigin="862,13374" coordsize="436,368" path="m953,13669l935,13679,925,13696,932,13722,945,13737,961,13741,982,13733,994,13718,997,13699,987,13681,971,13670,953,13669xe" filled="true" fillcolor="#000000" stroked="false">
                <v:path arrowok="t"/>
                <v:fill type="solid"/>
              </v:shape>
              <v:shape style="position:absolute;left:862;top:13374;width:436;height:368" coordorigin="862,13374" coordsize="436,368" path="m1283,13612l1056,13660,1052,13666,1060,13703,1066,13707,1293,13659,1297,13653,1289,13616,1283,13612xe" filled="true" fillcolor="#000000" stroked="false">
                <v:path arrowok="t"/>
                <v:fill type="solid"/>
              </v:shape>
              <v:shape style="position:absolute;left:862;top:13374;width:436;height:368" coordorigin="862,13374" coordsize="436,368" path="m1232,13374l1005,13422,1001,13429,1009,13466,1016,13470,1243,13421,1247,13415,1239,13378,1232,13374xe" filled="true" fillcolor="#000000" stroked="false">
                <v:path arrowok="t"/>
                <v:fill type="solid"/>
              </v:shape>
              <v:shape style="position:absolute;left:862;top:13374;width:436;height:368" coordorigin="862,13374" coordsize="436,368" path="m1258,13493l1031,13541,1026,13547,1034,13584,1041,13589,1268,13540,1272,13534,1264,13497,1258,13493xe" filled="true" fillcolor="#000000" stroked="false">
                <v:path arrowok="t"/>
                <v:fill type="solid"/>
              </v:shape>
            </v:group>
            <v:group style="position:absolute;left:6657;top:4748;width:356;height:404" coordorigin="6657,4748" coordsize="356,404">
              <v:shape style="position:absolute;left:6657;top:4748;width:356;height:404" coordorigin="6657,4748" coordsize="356,404" path="m6820,4755l6663,4788,6657,4797,6731,5146,6741,5152,7006,5095,7013,5086,6966,4867,6852,4867,6842,4861,6820,4755xe" filled="true" fillcolor="#98c035" stroked="false">
                <v:path arrowok="t"/>
                <v:fill type="solid"/>
              </v:shape>
              <v:shape style="position:absolute;left:6657;top:4748;width:356;height:404" coordorigin="6657,4748" coordsize="356,404" path="m6961,4843l6852,4867,6966,4867,6961,4843xe" filled="true" fillcolor="#98c035" stroked="false">
                <v:path arrowok="t"/>
                <v:fill type="solid"/>
              </v:shape>
              <v:shape style="position:absolute;left:6657;top:4748;width:356;height:404" coordorigin="6657,4748" coordsize="356,404" path="m6852,4748l6843,4750,6862,4841,6956,4821,6954,4812,6952,4808,6857,4748,6852,4748xe" filled="true" fillcolor="#98c035" stroked="false">
                <v:path arrowok="t"/>
                <v:fill type="solid"/>
              </v:shape>
              <v:shape style="position:absolute;left:6660;top:7742;width:1915;height:1361" type="#_x0000_t75" stroked="false">
                <v:imagedata r:id="rId607" o:title=""/>
              </v:shape>
            </v:group>
            <v:group style="position:absolute;left:6738;top:11988;width:1775;height:1213" coordorigin="6738,11988" coordsize="1775,1213">
              <v:shape style="position:absolute;left:6738;top:11988;width:1775;height:1213" coordorigin="6738,11988" coordsize="1775,1213" path="m8474,11988l6761,11991,6744,12005,6738,12026,6741,13177,6755,13194,6776,13200,8474,13200,8490,13197,8499,13189,6761,13189,6749,13177,6749,12011,6761,11999,8500,11999,8495,11994,8474,11988xe" filled="true" fillcolor="#96c224" stroked="false">
                <v:path arrowok="t"/>
                <v:fill type="solid"/>
              </v:shape>
              <v:shape style="position:absolute;left:6738;top:11988;width:1775;height:1213" coordorigin="6738,11988" coordsize="1775,1213" path="m8500,11999l8489,11999,8501,12011,8501,13177,8489,13189,8499,13189,8506,13183,8513,13162,8509,12010,8500,11999xe" filled="true" fillcolor="#96c224" stroked="false">
                <v:path arrowok="t"/>
                <v:fill type="solid"/>
              </v:shape>
            </v:group>
            <v:group style="position:absolute;left:6788;top:12578;width:502;height:129" coordorigin="6788,12578" coordsize="502,129">
              <v:shape style="position:absolute;left:6788;top:12578;width:502;height:129" coordorigin="6788,12578" coordsize="502,129" path="m7290,12706l6788,12706,6788,12578,7290,12578,7290,12706xe" filled="true" fillcolor="#ffffff" stroked="false">
                <v:path arrowok="t"/>
                <v:fill type="solid"/>
              </v:shape>
            </v:group>
            <v:group style="position:absolute;left:6788;top:12578;width:502;height:129" coordorigin="6788,12578" coordsize="502,129">
              <v:shape style="position:absolute;left:6788;top:12578;width:502;height:129" coordorigin="6788,12578" coordsize="502,129" path="m7290,12706l6788,12706,6788,12578,7290,12578,7290,12706xe" filled="false" stroked="true" strokeweight=".057pt" strokecolor="#9d9d9c">
                <v:path arrowok="t"/>
              </v:shape>
            </v:group>
            <v:group style="position:absolute;left:7349;top:12314;width:210;height:127" coordorigin="7349,12314" coordsize="210,127">
              <v:shape style="position:absolute;left:7349;top:12314;width:210;height:127" coordorigin="7349,12314" coordsize="210,127" path="m7559,12441l7349,12441,7349,12314,7559,12314,7559,12441xe" filled="true" fillcolor="#ffffff" stroked="false">
                <v:path arrowok="t"/>
                <v:fill type="solid"/>
              </v:shape>
            </v:group>
            <v:group style="position:absolute;left:7349;top:12314;width:210;height:127" coordorigin="7349,12314" coordsize="210,127">
              <v:shape style="position:absolute;left:7349;top:12314;width:210;height:127" coordorigin="7349,12314" coordsize="210,127" path="m7559,12441l7349,12441,7349,12314,7559,12314,7559,12441xe" filled="false" stroked="true" strokeweight=".114pt" strokecolor="#fac214">
                <v:path arrowok="t"/>
              </v:shape>
            </v:group>
            <v:group style="position:absolute;left:7574;top:12314;width:210;height:127" coordorigin="7574,12314" coordsize="210,127">
              <v:shape style="position:absolute;left:7574;top:12314;width:210;height:127" coordorigin="7574,12314" coordsize="210,127" path="m7784,12441l7574,12441,7574,12314,7784,12314,7784,12441xe" filled="true" fillcolor="#ffffff" stroked="false">
                <v:path arrowok="t"/>
                <v:fill type="solid"/>
              </v:shape>
            </v:group>
            <v:group style="position:absolute;left:7574;top:12314;width:210;height:127" coordorigin="7574,12314" coordsize="210,127">
              <v:shape style="position:absolute;left:7574;top:12314;width:210;height:127" coordorigin="7574,12314" coordsize="210,127" path="m7784,12441l7574,12441,7574,12314,7784,12314,7784,12441xe" filled="false" stroked="true" strokeweight=".114pt" strokecolor="#96c224">
                <v:path arrowok="t"/>
              </v:shape>
            </v:group>
            <v:group style="position:absolute;left:7799;top:12314;width:210;height:127" coordorigin="7799,12314" coordsize="210,127">
              <v:shape style="position:absolute;left:7799;top:12314;width:210;height:127" coordorigin="7799,12314" coordsize="210,127" path="m8008,12441l7799,12441,7799,12314,8008,12314,8008,12441xe" filled="true" fillcolor="#ffffff" stroked="false">
                <v:path arrowok="t"/>
                <v:fill type="solid"/>
              </v:shape>
            </v:group>
            <v:group style="position:absolute;left:7799;top:12314;width:210;height:127" coordorigin="7799,12314" coordsize="210,127">
              <v:shape style="position:absolute;left:7799;top:12314;width:210;height:127" coordorigin="7799,12314" coordsize="210,127" path="m8008,12441l7799,12441,7799,12314,8008,12314,8008,12441xe" filled="false" stroked="true" strokeweight=".114pt" strokecolor="#14ab87">
                <v:path arrowok="t"/>
              </v:shape>
            </v:group>
            <v:group style="position:absolute;left:8023;top:12314;width:210;height:127" coordorigin="8023,12314" coordsize="210,127">
              <v:shape style="position:absolute;left:8023;top:12314;width:210;height:127" coordorigin="8023,12314" coordsize="210,127" path="m8233,12441l8023,12441,8023,12314,8233,12314,8233,12441xe" filled="true" fillcolor="#ffffff" stroked="false">
                <v:path arrowok="t"/>
                <v:fill type="solid"/>
              </v:shape>
            </v:group>
            <v:group style="position:absolute;left:8023;top:12314;width:210;height:127" coordorigin="8023,12314" coordsize="210,127">
              <v:shape style="position:absolute;left:8023;top:12314;width:210;height:127" coordorigin="8023,12314" coordsize="210,127" path="m8233,12441l8023,12441,8023,12314,8233,12314,8233,12441xe" filled="false" stroked="true" strokeweight=".114pt" strokecolor="#52b9ca">
                <v:path arrowok="t"/>
              </v:shape>
            </v:group>
            <v:group style="position:absolute;left:8246;top:12314;width:210;height:127" coordorigin="8246,12314" coordsize="210,127">
              <v:shape style="position:absolute;left:8246;top:12314;width:210;height:127" coordorigin="8246,12314" coordsize="210,127" path="m8456,12441l8246,12441,8246,12314,8456,12314,8456,12441xe" filled="true" fillcolor="#ffffff" stroked="false">
                <v:path arrowok="t"/>
                <v:fill type="solid"/>
              </v:shape>
            </v:group>
            <v:group style="position:absolute;left:8246;top:12314;width:210;height:127" coordorigin="8246,12314" coordsize="210,127">
              <v:shape style="position:absolute;left:8246;top:12314;width:210;height:127" coordorigin="8246,12314" coordsize="210,127" path="m8456,12441l8246,12441,8246,12314,8456,12314,8456,12441xe" filled="false" stroked="true" strokeweight=".114pt" strokecolor="#2b5a9e">
                <v:path arrowok="t"/>
              </v:shape>
            </v:group>
            <v:group style="position:absolute;left:7349;top:12579;width:210;height:127" coordorigin="7349,12579" coordsize="210,127">
              <v:shape style="position:absolute;left:7349;top:12579;width:210;height:127" coordorigin="7349,12579" coordsize="210,127" path="m7559,12705l7349,12705,7349,12579,7559,12579,7559,12705xe" filled="true" fillcolor="#ffffff" stroked="false">
                <v:path arrowok="t"/>
                <v:fill type="solid"/>
              </v:shape>
            </v:group>
            <v:group style="position:absolute;left:7349;top:12579;width:210;height:127" coordorigin="7349,12579" coordsize="210,127">
              <v:shape style="position:absolute;left:7349;top:12579;width:210;height:127" coordorigin="7349,12579" coordsize="210,127" path="m7559,12705l7349,12705,7349,12579,7559,12579,7559,12705xe" filled="false" stroked="true" strokeweight=".114pt" strokecolor="#fac214">
                <v:path arrowok="t"/>
              </v:shape>
            </v:group>
            <v:group style="position:absolute;left:7574;top:12579;width:210;height:127" coordorigin="7574,12579" coordsize="210,127">
              <v:shape style="position:absolute;left:7574;top:12579;width:210;height:127" coordorigin="7574,12579" coordsize="210,127" path="m7784,12705l7574,12705,7574,12579,7784,12579,7784,12705xe" filled="true" fillcolor="#ffffff" stroked="false">
                <v:path arrowok="t"/>
                <v:fill type="solid"/>
              </v:shape>
            </v:group>
            <v:group style="position:absolute;left:7574;top:12579;width:210;height:127" coordorigin="7574,12579" coordsize="210,127">
              <v:shape style="position:absolute;left:7574;top:12579;width:210;height:127" coordorigin="7574,12579" coordsize="210,127" path="m7784,12705l7574,12705,7574,12579,7784,12579,7784,12705xe" filled="false" stroked="true" strokeweight=".114pt" strokecolor="#96c224">
                <v:path arrowok="t"/>
              </v:shape>
            </v:group>
            <v:group style="position:absolute;left:7799;top:12579;width:210;height:127" coordorigin="7799,12579" coordsize="210,127">
              <v:shape style="position:absolute;left:7799;top:12579;width:210;height:127" coordorigin="7799,12579" coordsize="210,127" path="m8008,12705l7799,12705,7799,12579,8008,12579,8008,12705xe" filled="true" fillcolor="#ffffff" stroked="false">
                <v:path arrowok="t"/>
                <v:fill type="solid"/>
              </v:shape>
            </v:group>
            <v:group style="position:absolute;left:7799;top:12579;width:210;height:127" coordorigin="7799,12579" coordsize="210,127">
              <v:shape style="position:absolute;left:7799;top:12579;width:210;height:127" coordorigin="7799,12579" coordsize="210,127" path="m8008,12705l7799,12705,7799,12579,8008,12579,8008,12705xe" filled="false" stroked="true" strokeweight=".114pt" strokecolor="#14ab87">
                <v:path arrowok="t"/>
              </v:shape>
            </v:group>
            <v:group style="position:absolute;left:8023;top:12579;width:210;height:127" coordorigin="8023,12579" coordsize="210,127">
              <v:shape style="position:absolute;left:8023;top:12579;width:210;height:127" coordorigin="8023,12579" coordsize="210,127" path="m8233,12705l8023,12705,8023,12579,8233,12579,8233,12705xe" filled="true" fillcolor="#ffffff" stroked="false">
                <v:path arrowok="t"/>
                <v:fill type="solid"/>
              </v:shape>
            </v:group>
            <v:group style="position:absolute;left:8023;top:12579;width:210;height:127" coordorigin="8023,12579" coordsize="210,127">
              <v:shape style="position:absolute;left:8023;top:12579;width:210;height:127" coordorigin="8023,12579" coordsize="210,127" path="m8233,12705l8023,12705,8023,12579,8233,12579,8233,12705xe" filled="false" stroked="true" strokeweight=".114pt" strokecolor="#52b9ca">
                <v:path arrowok="t"/>
              </v:shape>
            </v:group>
            <v:group style="position:absolute;left:8246;top:12579;width:210;height:127" coordorigin="8246,12579" coordsize="210,127">
              <v:shape style="position:absolute;left:8246;top:12579;width:210;height:127" coordorigin="8246,12579" coordsize="210,127" path="m8456,12705l8246,12705,8246,12579,8456,12579,8456,12705xe" filled="true" fillcolor="#ffffff" stroked="false">
                <v:path arrowok="t"/>
                <v:fill type="solid"/>
              </v:shape>
            </v:group>
            <v:group style="position:absolute;left:8246;top:12579;width:210;height:127" coordorigin="8246,12579" coordsize="210,127">
              <v:shape style="position:absolute;left:8246;top:12579;width:210;height:127" coordorigin="8246,12579" coordsize="210,127" path="m8456,12705l8246,12705,8246,12579,8456,12579,8456,12705xe" filled="false" stroked="true" strokeweight=".114pt" strokecolor="#2b5a9e">
                <v:path arrowok="t"/>
              </v:shape>
            </v:group>
            <v:group style="position:absolute;left:7349;top:12845;width:210;height:127" coordorigin="7349,12845" coordsize="210,127">
              <v:shape style="position:absolute;left:7349;top:12845;width:210;height:127" coordorigin="7349,12845" coordsize="210,127" path="m7559,12972l7349,12972,7349,12845,7559,12845,7559,12972xe" filled="true" fillcolor="#ffffff" stroked="false">
                <v:path arrowok="t"/>
                <v:fill type="solid"/>
              </v:shape>
            </v:group>
            <v:group style="position:absolute;left:7349;top:12845;width:210;height:127" coordorigin="7349,12845" coordsize="210,127">
              <v:shape style="position:absolute;left:7349;top:12845;width:210;height:127" coordorigin="7349,12845" coordsize="210,127" path="m7559,12972l7349,12972,7349,12845,7559,12845,7559,12972xe" filled="false" stroked="true" strokeweight=".114pt" strokecolor="#fac214">
                <v:path arrowok="t"/>
              </v:shape>
            </v:group>
            <v:group style="position:absolute;left:7574;top:12845;width:210;height:127" coordorigin="7574,12845" coordsize="210,127">
              <v:shape style="position:absolute;left:7574;top:12845;width:210;height:127" coordorigin="7574,12845" coordsize="210,127" path="m7784,12972l7574,12972,7574,12845,7784,12845,7784,12972xe" filled="true" fillcolor="#ffffff" stroked="false">
                <v:path arrowok="t"/>
                <v:fill type="solid"/>
              </v:shape>
            </v:group>
            <v:group style="position:absolute;left:7574;top:12845;width:210;height:127" coordorigin="7574,12845" coordsize="210,127">
              <v:shape style="position:absolute;left:7574;top:12845;width:210;height:127" coordorigin="7574,12845" coordsize="210,127" path="m7784,12972l7574,12972,7574,12845,7784,12845,7784,12972xe" filled="false" stroked="true" strokeweight=".114pt" strokecolor="#96c224">
                <v:path arrowok="t"/>
              </v:shape>
            </v:group>
            <v:group style="position:absolute;left:7799;top:12845;width:210;height:127" coordorigin="7799,12845" coordsize="210,127">
              <v:shape style="position:absolute;left:7799;top:12845;width:210;height:127" coordorigin="7799,12845" coordsize="210,127" path="m8008,12972l7799,12972,7799,12845,8008,12845,8008,12972xe" filled="true" fillcolor="#ffffff" stroked="false">
                <v:path arrowok="t"/>
                <v:fill type="solid"/>
              </v:shape>
            </v:group>
            <v:group style="position:absolute;left:7799;top:12845;width:210;height:127" coordorigin="7799,12845" coordsize="210,127">
              <v:shape style="position:absolute;left:7799;top:12845;width:210;height:127" coordorigin="7799,12845" coordsize="210,127" path="m8008,12972l7799,12972,7799,12845,8008,12845,8008,12972xe" filled="false" stroked="true" strokeweight=".114pt" strokecolor="#14ab87">
                <v:path arrowok="t"/>
              </v:shape>
            </v:group>
            <v:group style="position:absolute;left:8023;top:12845;width:210;height:127" coordorigin="8023,12845" coordsize="210,127">
              <v:shape style="position:absolute;left:8023;top:12845;width:210;height:127" coordorigin="8023,12845" coordsize="210,127" path="m8233,12972l8023,12972,8023,12845,8233,12845,8233,12972xe" filled="true" fillcolor="#ffffff" stroked="false">
                <v:path arrowok="t"/>
                <v:fill type="solid"/>
              </v:shape>
            </v:group>
            <v:group style="position:absolute;left:8023;top:12845;width:210;height:127" coordorigin="8023,12845" coordsize="210,127">
              <v:shape style="position:absolute;left:8023;top:12845;width:210;height:127" coordorigin="8023,12845" coordsize="210,127" path="m8233,12972l8023,12972,8023,12845,8233,12845,8233,12972xe" filled="false" stroked="true" strokeweight=".114pt" strokecolor="#52b9ca">
                <v:path arrowok="t"/>
              </v:shape>
            </v:group>
            <v:group style="position:absolute;left:8246;top:12845;width:210;height:127" coordorigin="8246,12845" coordsize="210,127">
              <v:shape style="position:absolute;left:8246;top:12845;width:210;height:127" coordorigin="8246,12845" coordsize="210,127" path="m8456,12972l8246,12972,8246,12845,8456,12845,8456,12972xe" filled="true" fillcolor="#ffffff" stroked="false">
                <v:path arrowok="t"/>
                <v:fill type="solid"/>
              </v:shape>
            </v:group>
            <v:group style="position:absolute;left:8246;top:12845;width:210;height:127" coordorigin="8246,12845" coordsize="210,127">
              <v:shape style="position:absolute;left:8246;top:12845;width:210;height:127" coordorigin="8246,12845" coordsize="210,127" path="m8456,12972l8246,12972,8246,12845,8456,12845,8456,12972xe" filled="false" stroked="true" strokeweight=".114pt" strokecolor="#2b5a9e">
                <v:path arrowok="t"/>
              </v:shape>
            </v:group>
            <v:group style="position:absolute;left:6788;top:12844;width:502;height:129" coordorigin="6788,12844" coordsize="502,129">
              <v:shape style="position:absolute;left:6788;top:12844;width:502;height:129" coordorigin="6788,12844" coordsize="502,129" path="m7290,12973l6788,12973,6788,12844,7290,12844,7290,12973xe" filled="true" fillcolor="#ffffff" stroked="false">
                <v:path arrowok="t"/>
                <v:fill type="solid"/>
              </v:shape>
            </v:group>
            <v:group style="position:absolute;left:6788;top:12844;width:502;height:129" coordorigin="6788,12844" coordsize="502,129">
              <v:shape style="position:absolute;left:6788;top:12844;width:502;height:129" coordorigin="6788,12844" coordsize="502,129" path="m7290,12972l6788,12972,6788,12844,7290,12844,7290,12972xe" filled="false" stroked="true" strokeweight=".057pt" strokecolor="#9d9d9c">
                <v:path arrowok="t"/>
              </v:shape>
            </v:group>
            <v:group style="position:absolute;left:7349;top:12045;width:210;height:127" coordorigin="7349,12045" coordsize="210,127">
              <v:shape style="position:absolute;left:7349;top:12045;width:210;height:127" coordorigin="7349,12045" coordsize="210,127" path="m7559,12172l7349,12172,7349,12045,7559,12045,7559,12172xe" filled="true" fillcolor="#fac214" stroked="false">
                <v:path arrowok="t"/>
                <v:fill type="solid"/>
              </v:shape>
            </v:group>
            <v:group style="position:absolute;left:7349;top:12045;width:210;height:127" coordorigin="7349,12045" coordsize="210,127">
              <v:shape style="position:absolute;left:7349;top:12045;width:210;height:127" coordorigin="7349,12045" coordsize="210,127" path="m7559,12172l7349,12172,7349,12045,7559,12045,7559,12172xe" filled="false" stroked="true" strokeweight=".114pt" strokecolor="#ffffff">
                <v:path arrowok="t"/>
              </v:shape>
            </v:group>
            <v:group style="position:absolute;left:7574;top:12045;width:210;height:127" coordorigin="7574,12045" coordsize="210,127">
              <v:shape style="position:absolute;left:7574;top:12045;width:210;height:127" coordorigin="7574,12045" coordsize="210,127" path="m7784,12172l7574,12172,7574,12045,7784,12045,7784,12172xe" filled="true" fillcolor="#96c224" stroked="false">
                <v:path arrowok="t"/>
                <v:fill type="solid"/>
              </v:shape>
            </v:group>
            <v:group style="position:absolute;left:7574;top:12045;width:210;height:127" coordorigin="7574,12045" coordsize="210,127">
              <v:shape style="position:absolute;left:7574;top:12045;width:210;height:127" coordorigin="7574,12045" coordsize="210,127" path="m7784,12172l7574,12172,7574,12045,7784,12045,7784,12172xe" filled="false" stroked="true" strokeweight=".114pt" strokecolor="#ffffff">
                <v:path arrowok="t"/>
              </v:shape>
            </v:group>
            <v:group style="position:absolute;left:7799;top:12045;width:210;height:127" coordorigin="7799,12045" coordsize="210,127">
              <v:shape style="position:absolute;left:7799;top:12045;width:210;height:127" coordorigin="7799,12045" coordsize="210,127" path="m8008,12172l7799,12172,7799,12045,8008,12045,8008,12172xe" filled="true" fillcolor="#14ab87" stroked="false">
                <v:path arrowok="t"/>
                <v:fill type="solid"/>
              </v:shape>
            </v:group>
            <v:group style="position:absolute;left:7799;top:12045;width:210;height:127" coordorigin="7799,12045" coordsize="210,127">
              <v:shape style="position:absolute;left:7799;top:12045;width:210;height:127" coordorigin="7799,12045" coordsize="210,127" path="m8008,12172l7799,12172,7799,12045,8008,12045,8008,12172xe" filled="false" stroked="true" strokeweight=".114pt" strokecolor="#ffffff">
                <v:path arrowok="t"/>
              </v:shape>
            </v:group>
            <v:group style="position:absolute;left:8023;top:12045;width:210;height:127" coordorigin="8023,12045" coordsize="210,127">
              <v:shape style="position:absolute;left:8023;top:12045;width:210;height:127" coordorigin="8023,12045" coordsize="210,127" path="m8233,12172l8023,12172,8023,12045,8233,12045,8233,12172xe" filled="true" fillcolor="#52b9ca" stroked="false">
                <v:path arrowok="t"/>
                <v:fill type="solid"/>
              </v:shape>
            </v:group>
            <v:group style="position:absolute;left:8023;top:12045;width:210;height:127" coordorigin="8023,12045" coordsize="210,127">
              <v:shape style="position:absolute;left:8023;top:12045;width:210;height:127" coordorigin="8023,12045" coordsize="210,127" path="m8233,12172l8023,12172,8023,12045,8233,12045,8233,12172xe" filled="false" stroked="true" strokeweight=".114pt" strokecolor="#ffffff">
                <v:path arrowok="t"/>
              </v:shape>
            </v:group>
            <v:group style="position:absolute;left:8246;top:12045;width:210;height:127" coordorigin="8246,12045" coordsize="210,127">
              <v:shape style="position:absolute;left:8246;top:12045;width:210;height:127" coordorigin="8246,12045" coordsize="210,127" path="m8456,12172l8246,12172,8246,12045,8456,12045,8456,12172xe" filled="true" fillcolor="#2b5a9e" stroked="false">
                <v:path arrowok="t"/>
                <v:fill type="solid"/>
              </v:shape>
            </v:group>
            <v:group style="position:absolute;left:8246;top:12045;width:210;height:127" coordorigin="8246,12045" coordsize="210,127">
              <v:shape style="position:absolute;left:8246;top:12045;width:210;height:127" coordorigin="8246,12045" coordsize="210,127" path="m8456,12172l8246,12172,8246,12045,8456,12045,8456,12172xe" filled="false" stroked="true" strokeweight=".114pt" strokecolor="#ffffff">
                <v:path arrowok="t"/>
              </v:shape>
            </v:group>
            <v:group style="position:absolute;left:8448;top:11961;width:95;height:97" coordorigin="8448,11961" coordsize="95,97">
              <v:shape style="position:absolute;left:8448;top:11961;width:95;height:97" coordorigin="8448,11961" coordsize="95,97" path="m8489,11961l8471,11966,8458,11979,8449,12000,8448,12028,8459,12044,8478,12054,8504,12058,8524,12048,8537,12032,8543,12010,8540,11996,8530,11978,8512,11965,8489,11961xe" filled="true" fillcolor="#96c224" stroked="false">
                <v:path arrowok="t"/>
                <v:fill type="solid"/>
              </v:shape>
            </v:group>
            <v:group style="position:absolute;left:8458;top:11971;width:72;height:78" coordorigin="8458,11971" coordsize="72,78">
              <v:shape style="position:absolute;left:8458;top:11971;width:72;height:78" coordorigin="8458,11971" coordsize="72,78" path="m8506,12037l8481,12037,8485,12039,8489,12039,8492,12040,8492,12047,8494,12048,8497,12048,8498,12047,8498,12039,8502,12039,8505,12038,8506,12037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514,12036l8507,12036,8510,12040,8511,12041,8512,12041,8513,12041,8515,12040,8515,12038,8514,12036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507,12036l8475,12036,8474,12037,8474,12038,8474,12039,8477,12041,8479,12041,8481,12037,8506,12037,8507,12036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478,12026l8470,12026,8471,12029,8473,12031,8476,12034,8474,12037,8475,12036,8507,12036,8507,12036,8514,12036,8512,12033,8491,12033,8485,12032,8478,12026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517,12024l8510,12030,8504,12033,8512,12033,8512,12032,8514,12030,8516,12027,8517,12024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463,11988l8461,11989,8460,11990,8459,11991,8460,11993,8461,11994,8467,11998,8466,12000,8466,12001,8465,12003,8465,12006,8459,12006,8458,12008,8458,12011,8459,12012,8465,12012,8465,12015,8466,12018,8467,12021,8461,12024,8460,12025,8459,12027,8460,12029,8461,12030,8463,12030,8464,12030,8470,12026,8478,12026,8474,12023,8471,12016,8471,12012,8471,12008,8472,12000,8477,11994,8478,11992,8470,11992,8464,11989,8463,11988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476,12003l8477,12013,8484,12020,8500,12023,8507,12023,8515,12020,8517,12019,8519,12018,8522,12016,8506,12016,8500,12016,8497,12015,8487,12014,8481,12011,8476,12003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513,11986l8493,11986,8503,11987,8510,11991,8514,11998,8516,12001,8518,12004,8518,12010,8517,12011,8517,12011,8516,12012,8514,12013,8506,12016,8522,12016,8522,12015,8523,12014,8524,12012,8524,12011,8524,12004,8523,12001,8522,11997,8529,11993,8529,11992,8519,11992,8517,11989,8515,11987,8513,11986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477,11978l8475,11978,8474,11979,8474,11980,8474,11981,8474,11982,8476,11986,8474,11987,8472,11990,8470,11992,8478,11992,8486,11988,8489,11987,8493,11986,8513,11986,8513,11985,8514,11983,8481,11983,8479,11979,8478,11978,8477,11978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526,11988l8519,11992,8529,11992,8529,11991,8528,11989,8528,11989,8526,11988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496,11971l8492,11971,8491,11972,8491,11980,8489,11980,8488,11981,8485,11981,8481,11983,8514,11983,8514,11983,8508,11983,8505,11981,8502,11980,8497,11980,8497,11972,8496,11971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512,11977l8510,11978,8508,11983,8514,11983,8515,11982,8515,11981,8515,11980,8515,11979,8512,11977xe" filled="true" fillcolor="#ffffff" stroked="false">
                <v:path arrowok="t"/>
                <v:fill type="solid"/>
              </v:shape>
              <v:shape style="position:absolute;left:8458;top:11971;width:72;height:78" coordorigin="8458,11971" coordsize="72,78" path="m8515,11981l8515,11982,8515,11981xe" filled="true" fillcolor="#ffffff" stroked="false">
                <v:path arrowok="t"/>
                <v:fill type="solid"/>
              </v:shape>
            </v:group>
            <v:group style="position:absolute;left:8461;top:12006;width:2;height:2" coordorigin="8461,12006" coordsize="2,2">
              <v:shape style="position:absolute;left:8461;top:12006;width:2;height:2" coordorigin="8461,12006" coordsize="1,0" path="m8461,12006l8461,12006e" filled="false" stroked="true" strokeweight=".1pt" strokecolor="#ffffff">
                <v:path arrowok="t"/>
              </v:shape>
            </v:group>
            <v:group style="position:absolute;left:8483;top:11994;width:9;height:9" coordorigin="8483,11994" coordsize="9,9">
              <v:shape style="position:absolute;left:8483;top:11994;width:9;height:9" coordorigin="8483,11994" coordsize="9,9" path="m8490,11994l8485,11994,8483,11996,8483,12001,8485,12003,8490,12003,8492,12001,8492,11996,8490,11994xe" filled="true" fillcolor="#ffffff" stroked="false">
                <v:path arrowok="t"/>
                <v:fill type="solid"/>
              </v:shape>
            </v:group>
            <v:group style="position:absolute;left:8504;top:12002;width:7;height:7" coordorigin="8504,12002" coordsize="7,7">
              <v:shape style="position:absolute;left:8504;top:12002;width:7;height:7" coordorigin="8504,12002" coordsize="7,7" path="m8509,12002l8505,12002,8504,12004,8504,12007,8505,12009,8509,12009,8510,12007,8510,12004,8509,12002xe" filled="true" fillcolor="#ffffff" stroked="false">
                <v:path arrowok="t"/>
                <v:fill type="solid"/>
              </v:shape>
            </v:group>
            <v:group style="position:absolute;left:6675;top:11916;width:1912;height:1352" coordorigin="6675,11916" coordsize="1912,1352">
              <v:shape style="position:absolute;left:6675;top:11916;width:1912;height:1352" coordorigin="6675,11916" coordsize="1912,1352" path="m6675,13267l8586,13267,8586,11916,6675,11916,6675,13267xe" filled="false" stroked="true" strokeweight=".209pt" strokecolor="#000000">
                <v:path arrowok="t"/>
              </v:shape>
            </v:group>
            <v:group style="position:absolute;left:6863;top:15022;width:1515;height:443" coordorigin="6863,15022" coordsize="1515,443">
              <v:shape style="position:absolute;left:6863;top:15022;width:1515;height:443" coordorigin="6863,15022" coordsize="1515,443" path="m8366,15022l6875,15022,6863,15034,6863,15464,8378,15464,8378,15034,8366,15022xe" filled="true" fillcolor="#e0eaba" stroked="false">
                <v:path arrowok="t"/>
                <v:fill type="solid"/>
              </v:shape>
            </v:group>
            <v:group style="position:absolute;left:6764;top:14227;width:1715;height:1238" coordorigin="6764,14227" coordsize="1715,1238">
              <v:shape style="position:absolute;left:6764;top:14227;width:1715;height:1238" coordorigin="6764,14227" coordsize="1715,1238" path="m8425,14227l6800,14230,6781,14241,6769,14259,6764,14281,6766,15464,6782,15464,6783,14266,6797,14250,6818,14243,8463,14243,8447,14231,8425,14227xe" filled="true" fillcolor="#96c224" stroked="false">
                <v:path arrowok="t"/>
                <v:fill type="solid"/>
              </v:shape>
              <v:shape style="position:absolute;left:6764;top:14227;width:1715;height:1238" coordorigin="6764,14227" coordsize="1715,1238" path="m8463,14243l6818,14243,8440,14246,8456,14260,8463,14281,8461,15464,8479,15464,8479,14281,8476,14263,8464,14244,8463,14243xe" filled="true" fillcolor="#96c224" stroked="false">
                <v:path arrowok="t"/>
                <v:fill type="solid"/>
              </v:shape>
            </v:group>
            <v:group style="position:absolute;left:8377;top:14192;width:138;height:136" coordorigin="8377,14192" coordsize="138,136">
              <v:shape style="position:absolute;left:8377;top:14192;width:138;height:136" coordorigin="8377,14192" coordsize="138,136" path="m8434,14192l8379,14249,8377,14275,8384,14293,8397,14308,8414,14319,8437,14325,8465,14327,8485,14317,8501,14302,8511,14283,8514,14260,8514,14253,8481,14203,8434,14192xe" filled="true" fillcolor="#96c224" stroked="false">
                <v:path arrowok="t"/>
                <v:fill type="solid"/>
              </v:shape>
            </v:group>
            <v:group style="position:absolute;left:8395;top:14206;width:101;height:110" coordorigin="8395,14206" coordsize="101,110">
              <v:shape style="position:absolute;left:8395;top:14206;width:101;height:110" coordorigin="8395,14206" coordsize="101,110" path="m8463,14298l8428,14298,8434,14301,8439,14302,8443,14303,8443,14313,8445,14315,8447,14315,8450,14315,8452,14313,8451,14307,8451,14302,8456,14301,8461,14300,8463,14298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74,14298l8465,14298,8468,14303,8469,14305,8472,14305,8473,14304,8475,14303,8476,14301,8474,14298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64,14298l8418,14298,8417,14300,8418,14302,8421,14305,8424,14304,8428,14298,8463,14298,8464,14298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24,14284l8411,14284,8414,14287,8416,14291,8420,14293,8421,14294,8418,14299,8418,14298,8464,14298,8465,14298,8474,14298,8471,14293,8441,14293,8433,14292,8424,14284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79,14280l8468,14290,8460,14293,8471,14293,8471,14292,8474,14289,8477,14285,8479,14280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01,14230l8399,14230,8398,14232,8396,14234,8397,14237,8399,14238,8408,14243,8406,14247,8405,14251,8404,14255,8397,14255,8395,14257,8395,14262,8397,14264,8404,14264,8405,14268,8406,14273,8407,14277,8400,14281,8398,14282,8397,14285,8398,14287,8399,14289,8402,14290,8404,14288,8411,14284,8424,14284,8418,14279,8413,14269,8413,14265,8414,14257,8415,14247,8421,14237,8424,14236,8412,14236,8403,14231,8401,14230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20,14250l8464,14279,8476,14275,8479,14274,8481,14272,8485,14269,8463,14269,8454,14269,8451,14268,8436,14266,8428,14262,8420,14250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73,14227l8444,14227,8459,14229,8469,14233,8475,14243,8478,14247,8479,14252,8479,14255,8479,14261,8479,14261,8479,14262,8478,14262,8477,14264,8474,14265,8472,14266,8463,14269,8485,14269,8486,14268,8487,14266,8488,14264,8489,14263,8489,14252,8488,14247,8485,14243,8495,14237,8495,14236,8481,14236,8479,14232,8476,14229,8473,14227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21,14215l8420,14216,8418,14217,8417,14219,8417,14220,8418,14221,8421,14226,8418,14229,8415,14232,8412,14236,8424,14236,8428,14233,8434,14229,8439,14228,8444,14227,8473,14227,8472,14226,8474,14222,8428,14222,8425,14217,8424,14215,8421,14215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91,14230l8481,14236,8495,14236,8496,14234,8495,14232,8493,14230,8491,14230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48,14206l8444,14206,8442,14207,8442,14218,8439,14218,8437,14219,8433,14220,8428,14222,8474,14222,8475,14222,8465,14222,8461,14220,8456,14219,8453,14218,8451,14218,8450,14218,8450,14207,8448,14206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72,14214l8469,14215,8468,14217,8465,14222,8475,14222,8475,14221,8476,14220,8476,14218,8476,14217,8472,14214xe" filled="true" fillcolor="#ffffff" stroked="false">
                <v:path arrowok="t"/>
                <v:fill type="solid"/>
              </v:shape>
              <v:shape style="position:absolute;left:8395;top:14206;width:101;height:110" coordorigin="8395,14206" coordsize="101,110" path="m8476,14220l8475,14221,8476,14220xe" filled="true" fillcolor="#ffffff" stroked="false">
                <v:path arrowok="t"/>
                <v:fill type="solid"/>
              </v:shape>
            </v:group>
            <v:group style="position:absolute;left:8399;top:14255;width:2;height:2" coordorigin="8399,14255" coordsize="2,2">
              <v:shape style="position:absolute;left:8399;top:14255;width:2;height:2" coordorigin="8399,14255" coordsize="1,0" path="m8399,14255l8399,14255e" filled="false" stroked="true" strokeweight=".1pt" strokecolor="#ffffff">
                <v:path arrowok="t"/>
              </v:shape>
            </v:group>
            <v:group style="position:absolute;left:8468;top:14303;width:2;height:2" coordorigin="8468,14303" coordsize="2,2">
              <v:shape style="position:absolute;left:8468;top:14303;width:2;height:2" coordorigin="8468,14303" coordsize="1,1" path="m8468,14303l8468,14303,8468,14304,8468,14303xe" filled="true" fillcolor="#ffffff" stroked="false">
                <v:path arrowok="t"/>
                <v:fill type="solid"/>
              </v:shape>
            </v:group>
            <v:group style="position:absolute;left:8431;top:14239;width:13;height:13" coordorigin="8431,14239" coordsize="13,13">
              <v:shape style="position:absolute;left:8431;top:14239;width:13;height:13" coordorigin="8431,14239" coordsize="13,13" path="m8440,14239l8434,14239,8431,14241,8431,14248,8434,14251,8440,14251,8443,14248,8443,14241,8440,14239xe" filled="true" fillcolor="#ffffff" stroked="false">
                <v:path arrowok="t"/>
                <v:fill type="solid"/>
              </v:shape>
            </v:group>
            <v:group style="position:absolute;left:8460;top:14250;width:9;height:9" coordorigin="8460,14250" coordsize="9,9">
              <v:shape style="position:absolute;left:8460;top:14250;width:9;height:9" coordorigin="8460,14250" coordsize="9,9" path="m8467,14250l8462,14250,8460,14252,8460,14257,8462,14259,8467,14259,8469,14257,8469,14252,8467,14250xe" filled="true" fillcolor="#ffffff" stroked="false">
                <v:path arrowok="t"/>
                <v:fill type="solid"/>
              </v:shape>
            </v:group>
            <v:group style="position:absolute;left:6863;top:15142;width:1515;height:323" coordorigin="6863,15142" coordsize="1515,323">
              <v:shape style="position:absolute;left:6863;top:15142;width:1515;height:323" coordorigin="6863,15142" coordsize="1515,323" path="m8366,15142l6875,15142,6863,15154,6863,15464,8378,15464,8378,15154,8366,15142xe" filled="true" fillcolor="#ffffff" stroked="false">
                <v:path arrowok="t"/>
                <v:fill type="solid"/>
              </v:shape>
              <v:shape style="position:absolute;left:6660;top:9674;width:1915;height:1356" type="#_x0000_t75" stroked="false">
                <v:imagedata r:id="rId608" o:title=""/>
              </v:shape>
            </v:group>
            <v:group style="position:absolute;left:6751;top:5619;width:1715;height:1238" coordorigin="6751,5619" coordsize="1715,1238">
              <v:shape style="position:absolute;left:6751;top:5619;width:1715;height:1238" coordorigin="6751,5619" coordsize="1715,1238" path="m8412,5619l6787,5622,6768,5633,6756,5651,6751,5673,6753,6856,6769,6856,6771,5658,6784,5641,6805,5635,8450,5635,8434,5623,8412,5619xe" filled="true" fillcolor="#96c224" stroked="false">
                <v:path arrowok="t"/>
                <v:fill type="solid"/>
              </v:shape>
              <v:shape style="position:absolute;left:6751;top:5619;width:1715;height:1238" coordorigin="6751,5619" coordsize="1715,1238" path="m8450,5635l6805,5635,8427,5638,8444,5652,8450,5673,8448,6856,8466,6856,8466,5673,8463,5655,8452,5636,8450,5635xe" filled="true" fillcolor="#96c224" stroked="false">
                <v:path arrowok="t"/>
                <v:fill type="solid"/>
              </v:shape>
            </v:group>
            <v:group style="position:absolute;left:8365;top:5584;width:138;height:136" coordorigin="8365,5584" coordsize="138,136">
              <v:shape style="position:absolute;left:8365;top:5584;width:138;height:136" coordorigin="8365,5584" coordsize="138,136" path="m8422,5584l8367,5641,8365,5667,8372,5685,8384,5700,8402,5711,8425,5717,8453,5719,8472,5709,8488,5694,8498,5675,8502,5652,8501,5645,8469,5595,8422,5584xe" filled="true" fillcolor="#96c224" stroked="false">
                <v:path arrowok="t"/>
                <v:fill type="solid"/>
              </v:shape>
            </v:group>
            <v:group style="position:absolute;left:8382;top:5598;width:101;height:110" coordorigin="8382,5598" coordsize="101,110">
              <v:shape style="position:absolute;left:8382;top:5598;width:101;height:110" coordorigin="8382,5598" coordsize="101,110" path="m8451,5690l8415,5690,8421,5693,8427,5694,8430,5694,8431,5705,8432,5707,8435,5707,8437,5707,8439,5705,8439,5699,8439,5694,8444,5693,8448,5692,8451,5690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61,5690l8452,5690,8455,5695,8456,5697,8459,5697,8461,5696,8463,5695,8463,5693,8461,5690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51,5690l8406,5690,8404,5692,8405,5694,8409,5697,8411,5696,8415,5690,8451,5690,8451,5690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11,5676l8399,5676,8401,5679,8404,5683,8407,5685,8408,5686,8405,5691,8406,5690,8451,5690,8452,5690,8461,5690,8459,5685,8429,5685,8420,5684,8411,5676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66,5672l8455,5681,8447,5685,8459,5685,8458,5684,8462,5681,8464,5677,8466,5672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389,5622l8386,5622,8385,5624,8384,5626,8385,5629,8386,5630,8395,5635,8393,5639,8392,5643,8392,5647,8384,5647,8382,5649,8382,5654,8384,5655,8391,5655,8392,5660,8393,5664,8395,5669,8387,5673,8385,5674,8384,5677,8385,5679,8386,5681,8389,5681,8391,5680,8399,5676,8411,5676,8405,5671,8400,5661,8400,5657,8401,5649,8402,5638,8409,5629,8411,5628,8399,5628,8391,5623,8389,5622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07,5642l8451,5671,8463,5667,8466,5665,8469,5664,8472,5661,8450,5661,8442,5661,8438,5660,8423,5658,8415,5654,8407,5642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60,5619l8431,5619,8446,5621,8456,5625,8462,5635,8465,5639,8466,5644,8467,5647,8467,5653,8466,5653,8466,5654,8465,5654,8464,5656,8462,5657,8459,5658,8450,5661,8472,5661,8473,5660,8475,5658,8476,5656,8476,5655,8476,5644,8475,5639,8473,5635,8482,5629,8483,5627,8469,5627,8466,5624,8463,5620,8460,5619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09,5607l8407,5608,8405,5609,8404,5611,8404,5611,8405,5613,8408,5618,8405,5621,8402,5624,8399,5628,8411,5628,8415,5625,8421,5621,8426,5620,8431,5619,8460,5619,8459,5618,8462,5614,8415,5614,8412,5609,8411,5607,8409,5607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78,5622l8469,5627,8483,5627,8483,5626,8482,5624,8481,5622,8478,5622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36,5598l8431,5598,8429,5599,8429,5610,8426,5610,8424,5611,8420,5611,8415,5614,8462,5614,8462,5614,8452,5614,8448,5612,8444,5611,8440,5610,8438,5610,8437,5610,8437,5599,8436,5598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59,5606l8456,5607,8455,5609,8452,5614,8462,5614,8462,5613,8463,5611,8463,5610,8463,5609,8459,5606xe" filled="true" fillcolor="#ffffff" stroked="false">
                <v:path arrowok="t"/>
                <v:fill type="solid"/>
              </v:shape>
              <v:shape style="position:absolute;left:8382;top:5598;width:101;height:110" coordorigin="8382,5598" coordsize="101,110" path="m8463,5612l8462,5613,8463,5612xe" filled="true" fillcolor="#ffffff" stroked="false">
                <v:path arrowok="t"/>
                <v:fill type="solid"/>
              </v:shape>
            </v:group>
            <v:group style="position:absolute;left:8386;top:5647;width:2;height:2" coordorigin="8386,5647" coordsize="2,2">
              <v:shape style="position:absolute;left:8386;top:5647;width:2;height:2" coordorigin="8386,5647" coordsize="1,0" path="m8386,5647l8386,5647e" filled="false" stroked="true" strokeweight=".1pt" strokecolor="#ffffff">
                <v:path arrowok="t"/>
              </v:shape>
            </v:group>
            <v:group style="position:absolute;left:8455;top:5695;width:2;height:2" coordorigin="8455,5695" coordsize="2,2">
              <v:shape style="position:absolute;left:8455;top:5695;width:2;height:2" coordorigin="8455,5695" coordsize="1,1" path="m8455,5695l8455,5695,8455,5695,8455,5695xe" filled="true" fillcolor="#ffffff" stroked="false">
                <v:path arrowok="t"/>
                <v:fill type="solid"/>
              </v:shape>
            </v:group>
            <v:group style="position:absolute;left:8418;top:5630;width:13;height:13" coordorigin="8418,5630" coordsize="13,13">
              <v:shape style="position:absolute;left:8418;top:5630;width:13;height:13" coordorigin="8418,5630" coordsize="13,13" path="m8428,5630l8421,5630,8418,5633,8418,5640,8421,5643,8428,5643,8430,5640,8430,5633,8428,5630xe" filled="true" fillcolor="#ffffff" stroked="false">
                <v:path arrowok="t"/>
                <v:fill type="solid"/>
              </v:shape>
            </v:group>
            <v:group style="position:absolute;left:8447;top:5642;width:9;height:9" coordorigin="8447,5642" coordsize="9,9">
              <v:shape style="position:absolute;left:8447;top:5642;width:9;height:9" coordorigin="8447,5642" coordsize="9,9" path="m8454,5642l8449,5642,8447,5644,8447,5649,8449,5651,8454,5651,8456,5649,8456,5644,8454,5642xe" filled="true" fillcolor="#ffffff" stroked="false">
                <v:path arrowok="t"/>
                <v:fill type="solid"/>
              </v:shape>
            </v:group>
            <v:group style="position:absolute;left:7609;top:6152;width:757;height:449" coordorigin="7609,6152" coordsize="757,449">
              <v:shape style="position:absolute;left:7609;top:6152;width:757;height:449" coordorigin="7609,6152" coordsize="757,449" path="m8353,6152l7621,6152,7609,6164,7609,6589,7621,6601,8353,6601,8365,6589,8365,6164,8353,6152xe" filled="true" fillcolor="#e0eaba" stroked="false">
                <v:path arrowok="t"/>
                <v:fill type="solid"/>
              </v:shape>
            </v:group>
            <v:group style="position:absolute;left:7609;top:6623;width:757;height:233" coordorigin="7609,6623" coordsize="757,233">
              <v:shape style="position:absolute;left:7609;top:6623;width:757;height:233" coordorigin="7609,6623" coordsize="757,233" path="m8353,6623l7621,6623,7609,6635,7609,6856,8365,6856,8365,6635,8353,6623xe" filled="true" fillcolor="#e0eaba" stroked="false">
                <v:path arrowok="t"/>
                <v:fill type="solid"/>
              </v:shape>
            </v:group>
            <v:group style="position:absolute;left:6661;top:667;width:403;height:362" coordorigin="6661,667" coordsize="403,362">
              <v:shape style="position:absolute;left:6661;top:667;width:403;height:362" coordorigin="6661,667" coordsize="403,362" path="m6699,776l6674,785,6662,800,6661,820,6705,1015,6721,1027,6741,1029,6752,1026,6699,776xe" filled="true" fillcolor="#000000" stroked="false">
                <v:path arrowok="t"/>
                <v:fill type="solid"/>
              </v:shape>
              <v:shape style="position:absolute;left:6661;top:667;width:403;height:362" coordorigin="6661,667" coordsize="403,362" path="m6892,667l6764,691,6746,701,6737,718,6744,767,6722,771,6775,1022,7002,973,6994,933,6856,933,6850,929,6844,897,6801,897,6795,893,6788,858,6792,852,6832,843,6823,803,6827,797,6863,789,6963,789,6956,757,6790,757,6785,734,6876,715,6924,715,6919,694,6909,676,6892,667xe" filled="true" fillcolor="#000000" stroked="false">
                <v:path arrowok="t"/>
                <v:fill type="solid"/>
              </v:shape>
              <v:shape style="position:absolute;left:6661;top:667;width:403;height:362" coordorigin="6661,667" coordsize="403,362" path="m6983,716l6972,718,7025,968,7050,960,7062,945,7063,925,7025,743,7019,730,7003,718,6983,716xe" filled="true" fillcolor="#000000" stroked="false">
                <v:path arrowok="t"/>
                <v:fill type="solid"/>
              </v:shape>
              <v:shape style="position:absolute;left:6661;top:667;width:403;height:362" coordorigin="6661,667" coordsize="403,362" path="m6971,825l6918,825,6924,829,6932,864,6928,870,6887,879,6896,919,6892,925,6856,933,6994,933,6971,825xe" filled="true" fillcolor="#000000" stroked="false">
                <v:path arrowok="t"/>
                <v:fill type="solid"/>
              </v:shape>
              <v:shape style="position:absolute;left:6661;top:667;width:403;height:362" coordorigin="6661,667" coordsize="403,362" path="m6842,889l6801,897,6844,897,6842,889xe" filled="true" fillcolor="#000000" stroked="false">
                <v:path arrowok="t"/>
                <v:fill type="solid"/>
              </v:shape>
              <v:shape style="position:absolute;left:6661;top:667;width:403;height:362" coordorigin="6661,667" coordsize="403,362" path="m6963,789l6863,789,6869,793,6877,833,6918,825,6971,825,6963,789xe" filled="true" fillcolor="#000000" stroked="false">
                <v:path arrowok="t"/>
                <v:fill type="solid"/>
              </v:shape>
              <v:shape style="position:absolute;left:6661;top:667;width:403;height:362" coordorigin="6661,667" coordsize="403,362" path="m6924,715l6876,715,6881,738,6790,757,6956,757,6950,728,6926,728,6924,715xe" filled="true" fillcolor="#000000" stroked="false">
                <v:path arrowok="t"/>
                <v:fill type="solid"/>
              </v:shape>
              <v:shape style="position:absolute;left:6661;top:667;width:403;height:362" coordorigin="6661,667" coordsize="403,362" path="m6949,723l6926,728,6950,728,6949,723xe" filled="true" fillcolor="#000000" stroked="false">
                <v:path arrowok="t"/>
                <v:fill type="solid"/>
              </v:shape>
            </v:group>
            <v:group style="position:absolute;left:850;top:2654;width:276;height:276" coordorigin="850,2654" coordsize="276,276">
              <v:shape style="position:absolute;left:850;top:2654;width:276;height:276" coordorigin="850,2654" coordsize="276,276" path="m850,2929l1126,2929,1126,2654,850,2654,850,2929xe" filled="true" fillcolor="#ffffff" stroked="false">
                <v:path arrowok="t"/>
                <v:fill type="solid"/>
              </v:shape>
            </v:group>
            <v:group style="position:absolute;left:850;top:3391;width:276;height:276" coordorigin="850,3391" coordsize="276,276">
              <v:shape style="position:absolute;left:850;top:3391;width:276;height:276" coordorigin="850,3391" coordsize="276,276" path="m850,3666l1126,3666,1126,3391,850,3391,850,3666xe" filled="true" fillcolor="#ffffff" stroked="false">
                <v:path arrowok="t"/>
                <v:fill type="solid"/>
              </v:shape>
            </v:group>
            <v:group style="position:absolute;left:850;top:3787;width:276;height:276" coordorigin="850,3787" coordsize="276,276">
              <v:shape style="position:absolute;left:850;top:3787;width:276;height:276" coordorigin="850,3787" coordsize="276,276" path="m850,4063l1126,4063,1126,3787,850,3787,850,4063xe" filled="true" fillcolor="#ffffff" stroked="false">
                <v:path arrowok="t"/>
                <v:fill type="solid"/>
              </v:shape>
            </v:group>
            <v:group style="position:absolute;left:850;top:4184;width:276;height:276" coordorigin="850,4184" coordsize="276,276">
              <v:shape style="position:absolute;left:850;top:4184;width:276;height:276" coordorigin="850,4184" coordsize="276,276" path="m850,4459l1126,4459,1126,4184,850,4184,850,4459xe" filled="true" fillcolor="#ffffff" stroked="false">
                <v:path arrowok="t"/>
                <v:fill type="solid"/>
              </v:shape>
            </v:group>
            <v:group style="position:absolute;left:850;top:4581;width:276;height:276" coordorigin="850,4581" coordsize="276,276">
              <v:shape style="position:absolute;left:850;top:4581;width:276;height:276" coordorigin="850,4581" coordsize="276,276" path="m850,4856l1126,4856,1126,4581,850,4581,850,4856xe" filled="true" fillcolor="#ffffff" stroked="false">
                <v:path arrowok="t"/>
                <v:fill type="solid"/>
              </v:shape>
            </v:group>
            <v:group style="position:absolute;left:850;top:4978;width:276;height:276" coordorigin="850,4978" coordsize="276,276">
              <v:shape style="position:absolute;left:850;top:4978;width:276;height:276" coordorigin="850,4978" coordsize="276,276" path="m850,5253l1126,5253,1126,4978,850,4978,850,5253xe" filled="true" fillcolor="#ffffff" stroked="false">
                <v:path arrowok="t"/>
                <v:fill type="solid"/>
              </v:shape>
            </v:group>
            <v:group style="position:absolute;left:850;top:7038;width:276;height:276" coordorigin="850,7038" coordsize="276,276">
              <v:shape style="position:absolute;left:850;top:7038;width:276;height:276" coordorigin="850,7038" coordsize="276,276" path="m850,7313l1126,7313,1126,7038,850,7038,850,7313xe" filled="true" fillcolor="#ffffff" stroked="false">
                <v:path arrowok="t"/>
                <v:fill type="solid"/>
              </v:shape>
            </v:group>
            <v:group style="position:absolute;left:850;top:9118;width:276;height:276" coordorigin="850,9118" coordsize="276,276">
              <v:shape style="position:absolute;left:850;top:9118;width:276;height:276" coordorigin="850,9118" coordsize="276,276" path="m850,9393l1126,9393,1126,9118,850,9118,850,9393xe" filled="true" fillcolor="#ffffff" stroked="false">
                <v:path arrowok="t"/>
                <v:fill type="solid"/>
              </v:shape>
            </v:group>
            <v:group style="position:absolute;left:850;top:10365;width:276;height:276" coordorigin="850,10365" coordsize="276,276">
              <v:shape style="position:absolute;left:850;top:10365;width:276;height:276" coordorigin="850,10365" coordsize="276,276" path="m850,10640l1126,10640,1126,10365,850,10365,850,10640xe" filled="true" fillcolor="#ffffff" stroked="false">
                <v:path arrowok="t"/>
                <v:fill type="solid"/>
              </v:shape>
            </v:group>
            <v:group style="position:absolute;left:850;top:10761;width:276;height:276" coordorigin="850,10761" coordsize="276,276">
              <v:shape style="position:absolute;left:850;top:10761;width:276;height:276" coordorigin="850,10761" coordsize="276,276" path="m850,11037l1126,11037,1126,10761,850,10761,850,11037xe" filled="true" fillcolor="#ffffff" stroked="false">
                <v:path arrowok="t"/>
                <v:fill type="solid"/>
              </v:shape>
            </v:group>
            <v:group style="position:absolute;left:850;top:11498;width:276;height:276" coordorigin="850,11498" coordsize="276,276">
              <v:shape style="position:absolute;left:850;top:11498;width:276;height:276" coordorigin="850,11498" coordsize="276,276" path="m850,11773l1126,11773,1126,11498,850,11498,850,11773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spacing w:line="240" w:lineRule="auto" w:before="67"/>
        <w:ind w:left="5915" w:right="0"/>
        <w:jc w:val="left"/>
        <w:rPr>
          <w:b w:val="0"/>
          <w:bCs w:val="0"/>
        </w:rPr>
      </w:pPr>
      <w:r>
        <w:rPr>
          <w:w w:val="105"/>
        </w:rPr>
        <w:t>EA2</w:t>
      </w:r>
      <w:r>
        <w:rPr>
          <w:spacing w:val="-6"/>
          <w:w w:val="105"/>
        </w:rPr>
        <w:t> </w:t>
      </w:r>
      <w:r>
        <w:rPr>
          <w:w w:val="105"/>
        </w:rPr>
        <w:t>Sunne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tv</w:t>
      </w:r>
      <w:r>
        <w:rPr>
          <w:spacing w:val="-1"/>
          <w:w w:val="105"/>
        </w:rPr>
        <w:t>alg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73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27.315788pt;width:595.3pt;height:814.6pt;mso-position-horizontal-relative:page;mso-position-vertical-relative:page;z-index:-296728" coordorigin="0,546" coordsize="11906,16292">
            <v:shape style="position:absolute;left:3124;top:2454;width:8;height:12" type="#_x0000_t75" stroked="false">
              <v:imagedata r:id="rId66" o:title=""/>
            </v:shape>
            <v:shape style="position:absolute;left:0;top:862;width:11906;height:15160" type="#_x0000_t75" stroked="false">
              <v:imagedata r:id="rId540" o:title=""/>
            </v:shape>
            <v:shape style="position:absolute;left:9029;top:14320;width:43;height:68" type="#_x0000_t75" stroked="false">
              <v:imagedata r:id="rId119" o:title=""/>
            </v:shape>
            <v:group style="position:absolute;left:3926;top:5417;width:1702;height:1702" coordorigin="3926,5417" coordsize="1702,1702">
              <v:shape style="position:absolute;left:3926;top:5417;width:1702;height:1702" coordorigin="3926,5417" coordsize="1702,1702" path="m4777,5417l4707,5420,4639,5428,4572,5441,4508,5460,4445,5484,4386,5512,4328,5544,4274,5581,4223,5622,4175,5666,4131,5714,4090,5765,4053,5819,4021,5876,3993,5936,3969,5999,3951,6063,3937,6129,3929,6198,3926,6267,3929,6337,3937,6405,3951,6472,3969,6536,3993,6598,4021,6658,4053,6715,4090,6769,4131,6821,4175,6869,4223,6913,4274,6954,4328,6990,4386,7023,4445,7051,4508,7074,4572,7093,4639,7107,4707,7115,4776,7118,4845,7116,4913,7109,4978,7097,5042,7080,5103,7058,5163,7031,5219,7000,5273,6965,5324,6926,5372,6883,5417,6837,5457,6787,5494,6734,5527,6679,5556,6621,5580,6560,5599,6497,5614,6432,5623,6365,5627,6296,5627,6267,5624,6197,5616,6129,5602,6063,5584,5998,5560,5936,5532,5876,5500,5819,5463,5765,5422,5714,5378,5666,5330,5621,5279,5581,5225,5544,5168,5512,5108,5484,5046,5460,4981,5441,4915,5428,4846,5420,4777,5417xe" filled="true" fillcolor="#e9521e" stroked="false">
                <v:path arrowok="t"/>
                <v:fill type="solid"/>
              </v:shape>
            </v:group>
            <v:group style="position:absolute;left:7951;top:6949;width:1248;height:1248" coordorigin="7951,6949" coordsize="1248,1248">
              <v:shape style="position:absolute;left:7951;top:6949;width:1248;height:1248" coordorigin="7951,6949" coordsize="1248,1248" path="m8574,6949l8473,6957,8377,6981,8288,7019,8206,7069,8133,7132,8071,7204,8021,7286,7983,7375,7959,7471,7951,7573,7953,7624,7969,7722,8000,7815,8045,7901,8101,7978,8169,8046,8246,8103,8332,8147,8425,8178,8524,8194,8575,8196,8575,8196,8676,8187,8772,8163,8861,8125,8942,8074,9015,8012,9077,7939,9128,7858,9166,7769,9189,7673,9198,7572,9196,7521,9180,7422,9149,7329,9105,7244,9048,7166,8980,7099,8903,7042,8817,6998,8724,6967,8625,6951,8574,6949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98c035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98c035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98c035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98c035" stroked="false">
                <v:path arrowok="t"/>
                <v:fill type="solid"/>
              </v:shape>
            </v:group>
            <v:group style="position:absolute;left:568;top:8446;width:428;height:428" coordorigin="568,8446" coordsize="428,428">
              <v:shape style="position:absolute;left:568;top:8446;width:428;height:428" coordorigin="568,8446" coordsize="428,428" path="m830,8801l743,8801,758,8871,767,8874,772,8868,830,8801xe" filled="true" fillcolor="#98c035" stroked="false">
                <v:path arrowok="t"/>
                <v:fill type="solid"/>
              </v:shape>
              <v:shape style="position:absolute;left:568;top:8446;width:428;height:428" coordorigin="568,8446" coordsize="428,428" path="m907,8446l606,8508,568,8549,614,8779,623,8798,637,8811,656,8817,743,8801,830,8801,850,8779,957,8756,976,8748,989,8733,995,8714,949,8484,941,8466,926,8453,907,8446xe" filled="true" fillcolor="#98c035" stroked="false">
                <v:path arrowok="t"/>
                <v:fill type="solid"/>
              </v:shape>
            </v:group>
            <v:group style="position:absolute;left:3416;top:8320;width:3869;height:3515" coordorigin="3416,8320" coordsize="3869,3515">
              <v:shape style="position:absolute;left:3416;top:8320;width:3869;height:3515" coordorigin="3416,8320" coordsize="3869,3515" path="m5704,11126l4712,11126,4747,11751,4780,11815,4828,11835,4846,11835,4864,11831,4881,11823,5704,11126xe" filled="true" fillcolor="#d0e0a2" stroked="false">
                <v:path arrowok="t"/>
                <v:fill type="solid"/>
              </v:shape>
              <v:shape style="position:absolute;left:3416;top:8320;width:3869;height:3515" coordorigin="3416,8320" coordsize="3869,3515" path="m6737,8320l3862,8481,3786,8492,3714,8514,3648,8547,3588,8589,3536,8640,3492,8698,3457,8762,3432,8832,3418,8906,3416,8945,3417,8984,3503,10718,3513,10795,3536,10867,3568,10933,3610,10994,3661,11046,3718,11091,3783,11126,3852,11151,3926,11165,3964,11167,4003,11167,4712,11126,5704,11126,5775,11066,6839,11006,6877,11002,6951,10985,7020,10958,7083,10920,7140,10874,7188,10819,7228,10758,7258,10690,7277,10618,7285,10542,7284,10503,7198,8769,7187,8692,7165,8620,7133,8554,7091,8494,7040,8441,6982,8396,6918,8361,6849,8336,6775,8322,6737,8320xe" filled="true" fillcolor="#d0e0a2" stroked="false">
                <v:path arrowok="t"/>
                <v:fill type="solid"/>
              </v:shape>
            </v:group>
            <v:group style="position:absolute;left:428;top:11591;width:4952;height:4331" coordorigin="428,11591" coordsize="4952,4331">
              <v:shape style="position:absolute;left:428;top:11591;width:4952;height:4331" coordorigin="428,11591" coordsize="4952,4331" path="m1323,11591l1230,11599,1142,11622,1059,11657,983,11705,915,11764,856,11833,808,11911,772,11997,750,12090,435,14227,428,14322,431,14369,446,14460,475,14547,516,14627,569,14700,633,14763,706,14817,788,14859,877,14888,1791,15031,1673,15794,1686,15865,1735,15911,1786,15921,1804,15919,1821,15913,3091,15231,4925,15231,4978,15158,5020,15076,5049,14986,5373,12802,5380,12706,5378,12660,5363,12569,5334,12482,5292,12402,5239,12329,5176,12265,5103,12212,5021,12170,4932,12141,1418,11598,1370,11592,1323,11591xe" filled="true" fillcolor="#d0e0a2" stroked="false">
                <v:path arrowok="t"/>
                <v:fill type="solid"/>
              </v:shape>
              <v:shape style="position:absolute;left:428;top:11591;width:4952;height:4331" coordorigin="428,11591" coordsize="4952,4331" path="m4925,15231l3091,15231,4391,15431,4439,15437,4486,15438,4532,15436,4623,15420,4709,15391,4789,15349,4861,15295,4925,15231,4925,15231xe" filled="true" fillcolor="#d0e0a2" stroked="false">
                <v:path arrowok="t"/>
                <v:fill type="solid"/>
              </v:shape>
            </v:group>
            <v:group style="position:absolute;left:5511;top:10870;width:6091;height:5969" coordorigin="5511,10870" coordsize="6091,5969">
              <v:shape style="position:absolute;left:5511;top:10870;width:6091;height:5969" coordorigin="5511,10870" coordsize="6091,5969" path="m9061,16139l7646,16139,7711,16838,8292,16838,9061,16139e" filled="true" fillcolor="#afcc61" stroked="false">
                <v:path arrowok="t"/>
                <v:fill type="solid"/>
              </v:shape>
              <v:shape style="position:absolute;left:5511;top:10870;width:6091;height:5969" coordorigin="5511,10870" coordsize="6091,5969" path="m10573,10870l6149,11261,6036,11281,5931,11318,5835,11370,5749,11435,5673,11513,5611,11602,5563,11699,5529,11804,5513,11915,5511,11972,5514,12029,5833,15596,5853,15709,5889,15815,5941,15912,6006,15999,6084,16075,6172,16138,6269,16187,6373,16220,6483,16237,6540,16239,6597,16236,7646,16139,9061,16139,9220,15995,10964,15847,11021,15839,11130,15811,11231,15766,11322,15707,11403,15635,11472,15552,11528,15459,11569,15358,11594,15250,11601,15137,11599,15079,11280,11512,11260,11399,11224,11293,11172,11196,11106,11109,11029,11033,10941,10971,10844,10922,10740,10888,10630,10871,10573,10870e" filled="true" fillcolor="#afcc61" stroked="false">
                <v:path arrowok="t"/>
                <v:fill type="solid"/>
              </v:shape>
            </v:group>
            <v:group style="position:absolute;left:10328;top:656;width:2;height:2" coordorigin="10328,656" coordsize="2,2">
              <v:shape style="position:absolute;left:10328;top:656;width:2;height:2" coordorigin="10328,656" coordsize="2,2" path="m10328,656l10328,657,10329,657,10328,656xe" filled="true" fillcolor="#86b22f" stroked="false">
                <v:path arrowok="t"/>
                <v:fill type="solid"/>
              </v:shape>
            </v:group>
            <v:group style="position:absolute;left:10041;top:546;width:963;height:1050" coordorigin="10041,546" coordsize="963,1050">
              <v:shape style="position:absolute;left:10041;top:546;width:963;height:1050" coordorigin="10041,546" coordsize="963,1050" path="m10682,1448l10350,1448,10369,1452,10408,1464,10467,1476,10486,1478,10502,1562,10509,1582,10525,1596,10553,1596,10571,1586,10580,1572,10580,1562,10580,1486,10619,1474,10638,1466,10656,1460,10675,1452,10682,144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06,1442l10692,1442,10720,1464,10735,1478,10741,1486,10756,1498,10774,1502,10792,1498,10807,1482,10812,1464,10809,1446,10806,1442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319,1302l10196,1302,10207,1318,10246,1364,10278,1392,10282,1396,10286,1398,10269,1428,10263,1436,10263,1436,10258,1454,10261,1472,10273,1488,10293,1494,10311,1492,10326,1484,10340,1462,10350,1448,10682,1448,10692,1442,10806,1442,10794,1422,10775,1390,10776,1388,10504,1388,10444,1376,10388,1352,10321,1304,10319,1302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42,1268l10825,1282,10808,1296,10775,1320,10724,1350,10707,1356,10689,1364,10671,1370,10633,1378,10593,1386,10571,1386,10549,1388,10776,1388,10786,1372,10797,1356,10807,1338,10817,1320,10826,1304,10835,1286,10842,126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099,784l10081,788,10066,800,10060,820,10062,838,10072,852,10162,906,10154,926,10132,1002,10129,1022,10091,1024,10077,1026,10055,1032,10041,1048,10042,1076,10051,1094,10066,1102,10127,1104,10129,1124,10141,1184,10154,1222,10082,1274,10068,1288,10062,1306,10064,1324,10078,1340,10095,1348,10113,1346,10196,1302,10319,1302,10307,1290,10293,1274,10280,1258,10269,1240,10259,1224,10235,1168,10220,1090,10219,1066,10220,1050,10233,980,10259,920,10293,868,10332,830,10334,828,10207,828,10117,788,10099,78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290,994l10305,1068,10345,1136,10391,1178,10450,1212,10497,1228,10523,1236,10550,1240,10571,1244,10592,1244,10613,1246,10654,1246,10769,1228,10827,1208,10879,1178,10909,1154,10590,1154,10565,1148,10496,1134,10437,1114,10372,1078,10316,1026,10303,1010,10290,99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799,756l10565,756,10603,764,10661,782,10716,812,10765,850,10805,902,10832,958,10848,1016,10852,1076,10848,1082,10844,1088,10838,1092,10822,1104,10727,1142,10649,1154,10909,1154,10941,1096,10944,1048,10943,1026,10927,948,10913,910,10984,858,10998,844,11001,834,10872,834,10860,818,10847,802,10833,788,10819,774,10804,760,10799,756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967,784l10948,788,10944,790,10872,834,11001,834,11004,826,11000,808,10999,806,10998,806,10998,804,10984,790,10967,784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299,640l10281,642,10264,656,10256,672,10258,690,10262,698,10283,734,10270,752,10257,768,10244,782,10231,798,10219,814,10207,828,10334,828,10400,786,10454,766,10460,764,10472,762,10488,758,10509,756,10799,756,10788,748,10803,714,10808,700,10367,700,10342,674,10331,662,10316,646,10299,640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531,546l10528,546,10507,552,10493,566,10489,584,10489,666,10458,670,10443,674,10423,680,10385,692,10367,700,10714,700,10695,692,10657,680,10598,668,10585,666,10576,666,10567,664,10567,586,10563,564,10548,550,10531,546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780,638l10762,638,10747,648,10733,670,10722,688,10714,700,10808,700,10808,698,10809,696,10808,696,10814,678,10811,660,10799,644,10780,638xe" filled="true" fillcolor="#86b22f" stroked="false">
                <v:path arrowok="t"/>
                <v:fill type="solid"/>
              </v:shape>
              <v:shape style="position:absolute;left:10041;top:546;width:963;height:1050" coordorigin="10041,546" coordsize="963,1050" path="m10809,694l10808,696,10809,696,10809,694xe" filled="true" fillcolor="#86b22f" stroked="false">
                <v:path arrowok="t"/>
                <v:fill type="solid"/>
              </v:shape>
            </v:group>
            <v:group style="position:absolute;left:10739;top:1483;width:5;height:7" coordorigin="10739,1483" coordsize="5,7">
              <v:shape style="position:absolute;left:10739;top:1483;width:5;height:7" coordorigin="10739,1483" coordsize="5,7" path="m10741,1486l10743,1489,10742,1487,10741,1486xe" filled="true" fillcolor="#86b22f" stroked="false">
                <v:path arrowok="t"/>
                <v:fill type="solid"/>
              </v:shape>
              <v:shape style="position:absolute;left:10739;top:1483;width:5;height:7" coordorigin="10739,1483" coordsize="5,7" path="m10739,1483l10740,1484,10741,1485,10741,1486,10739,1483xe" filled="true" fillcolor="#86b22f" stroked="false">
                <v:path arrowok="t"/>
                <v:fill type="solid"/>
              </v:shape>
            </v:group>
            <v:group style="position:absolute;left:10384;top:863;width:118;height:119" coordorigin="10384,863" coordsize="118,119">
              <v:shape style="position:absolute;left:10384;top:863;width:118;height:119" coordorigin="10384,863" coordsize="118,119" path="m10447,863l10424,867,10405,878,10391,894,10384,914,10388,939,10398,959,10413,973,10433,980,10443,981,10465,977,10483,966,10496,949,10502,927,10502,922,10498,900,10486,881,10469,869,10447,863xe" filled="true" fillcolor="#86b22f" stroked="false">
                <v:path arrowok="t"/>
                <v:fill type="solid"/>
              </v:shape>
            </v:group>
            <v:group style="position:absolute;left:10664;top:969;width:87;height:87" coordorigin="10664,969" coordsize="87,87">
              <v:shape style="position:absolute;left:10664;top:969;width:87;height:87" coordorigin="10664,969" coordsize="87,87" path="m10709,969l10687,975,10671,989,10664,1010,10669,1033,10683,1049,10703,1056,10708,1056,10729,1050,10744,1035,10751,1014,10751,1013,10745,991,10730,976,10709,969xe" filled="true" fillcolor="#86b22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6.229534pt;margin-top:611.823914pt;width:178.8pt;height:14pt;mso-position-horizontal-relative:page;mso-position-vertical-relative:page;z-index:-296704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Fortell elevene at sukkeret"/>
            <w10:wrap type="none"/>
          </v:shape>
        </w:pict>
      </w:r>
      <w:r>
        <w:rPr/>
        <w:pict>
          <v:shape style="position:absolute;margin-left:53.542583pt;margin-top:629.447205pt;width:183.1pt;height:14pt;mso-position-horizontal-relative:page;mso-position-vertical-relative:page;z-index:-29668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i drikkene har skadet egge-"/>
            <w10:wrap type="none"/>
          </v:shape>
        </w:pict>
      </w:r>
      <w:r>
        <w:rPr/>
        <w:pict>
          <v:shape style="position:absolute;margin-left:50.799034pt;margin-top:647.815796pt;width:197.2pt;height:14pt;mso-position-horizontal-relative:page;mso-position-vertical-relative:page;z-index:-296656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kallene og misfarget skallet."/>
            <w10:wrap type="none"/>
          </v:shape>
        </w:pict>
      </w:r>
      <w:r>
        <w:rPr/>
        <w:pict>
          <v:shape style="position:absolute;margin-left:48.290791pt;margin-top:663.085815pt;width:170.55pt;height:14pt;mso-position-horizontal-relative:page;mso-position-vertical-relative:page;z-index:-296632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Minn elevene på at egge-"/>
            <w10:wrap type="none"/>
          </v:shape>
        </w:pict>
      </w:r>
      <w:r>
        <w:rPr/>
        <w:pict>
          <v:shape style="position:absolute;margin-left:45.619278pt;margin-top:680.505859pt;width:172.15pt;height:14pt;mso-position-horizontal-relative:page;mso-position-vertical-relative:page;z-index:-296608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skallet er som emaljen på"/>
            <w10:wrap type="none"/>
          </v:shape>
        </w:pict>
      </w:r>
      <w:r>
        <w:rPr/>
        <w:pict>
          <v:shape style="position:absolute;margin-left:42.931122pt;margin-top:698.14502pt;width:176.7pt;height:14pt;mso-position-horizontal-relative:page;mso-position-vertical-relative:page;z-index:-296584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tennene, og at mye sukker"/>
            <w10:wrap type="none"/>
          </v:shape>
        </w:pict>
      </w:r>
      <w:r>
        <w:rPr/>
        <w:pict>
          <v:shape style="position:absolute;margin-left:298.360779pt;margin-top:576.944336pt;width:229.7pt;height:14pt;mso-position-horizontal-relative:page;mso-position-vertical-relative:page;z-index:-296536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Spør elevene hva de mener de bør"/>
            <w10:wrap type="none"/>
          </v:shape>
        </w:pict>
      </w:r>
      <w:r>
        <w:rPr/>
        <w:pict>
          <v:shape style="position:absolute;margin-left:299.990234pt;margin-top:594.987854pt;width:216.2pt;height:14pt;mso-position-horizontal-relative:page;mso-position-vertical-relative:page;z-index:-296512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gjøre for å holde tennene friske?"/>
            <w10:wrap type="none"/>
          </v:shape>
        </w:pict>
      </w:r>
      <w:r>
        <w:rPr/>
        <w:pict>
          <v:shape style="position:absolute;margin-left:301.726501pt;margin-top:615.365845pt;width:151.7pt;height:14pt;mso-position-horizontal-relative:page;mso-position-vertical-relative:page;z-index:-296488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Svarene bør omfatte å:"/>
            <w10:wrap type="none"/>
          </v:shape>
        </w:pict>
      </w:r>
      <w:r>
        <w:rPr/>
        <w:pict>
          <v:shape style="position:absolute;margin-left:304.204102pt;margin-top:640.559631pt;width:228.75pt;height:14pt;mso-position-horizontal-relative:page;mso-position-vertical-relative:page;z-index:-296464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innta sukkerholdig mat og drikke"/>
            <w10:wrap type="none"/>
          </v:shape>
        </w:pict>
      </w:r>
      <w:r>
        <w:rPr/>
        <w:pict>
          <v:shape style="position:absolute;margin-left:314.355499pt;margin-top:659.127625pt;width:186.8pt;height:14pt;mso-position-horizontal-relative:page;mso-position-vertical-relative:page;z-index:-296440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sjeldnere og i små mengder"/>
            <w10:wrap type="none"/>
          </v:shape>
        </w:pict>
      </w:r>
      <w:r>
        <w:rPr/>
        <w:pict>
          <v:shape style="position:absolute;margin-left:307.627991pt;margin-top:677.411743pt;width:246.6pt;height:14pt;mso-position-horizontal-relative:page;mso-position-vertical-relative:page;z-index:-296416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pusse tennene to ganger om dagen"/>
            <w10:wrap type="none"/>
          </v:shape>
        </w:pict>
      </w:r>
      <w:r>
        <w:rPr/>
        <w:pict>
          <v:shape style="position:absolute;margin-left:317.779724pt;margin-top:695.987427pt;width:204.5pt;height:14pt;mso-position-horizontal-relative:page;mso-position-vertical-relative:page;z-index:-296392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(før skolen og før vi legger oss)"/>
            <w10:wrap type="none"/>
          </v:shape>
        </w:pic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918" w:lineRule="exact" w:before="0"/>
        <w:ind w:left="24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w w:val="105"/>
          <w:sz w:val="80"/>
        </w:rPr>
        <w:t>Undervisningsplan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06"/>
        <w:ind w:left="817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w w:val="105"/>
          <w:sz w:val="40"/>
        </w:rPr>
        <w:t>Innledning</w:t>
      </w:r>
      <w:r>
        <w:rPr>
          <w:rFonts w:ascii="Trebuchet MS"/>
          <w:sz w:val="4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numPr>
          <w:ilvl w:val="1"/>
          <w:numId w:val="45"/>
        </w:numPr>
        <w:tabs>
          <w:tab w:pos="644" w:val="left" w:leader="none"/>
        </w:tabs>
        <w:spacing w:line="295" w:lineRule="auto" w:before="61"/>
        <w:ind w:left="643" w:right="657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Be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enke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på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 </w:t>
      </w:r>
      <w:r>
        <w:rPr>
          <w:rFonts w:ascii="Trebuchet MS" w:hAnsi="Trebuchet MS"/>
          <w:b/>
          <w:sz w:val="28"/>
        </w:rPr>
        <w:t>sine.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Spør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dem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3"/>
          <w:sz w:val="28"/>
        </w:rPr>
        <w:t>dan</w:t>
      </w:r>
      <w:r>
        <w:rPr>
          <w:rFonts w:ascii="Trebuchet MS" w:hAnsi="Trebuchet MS"/>
          <w:b/>
          <w:sz w:val="28"/>
        </w:rPr>
        <w:t> de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</w:t>
      </w:r>
      <w:r>
        <w:rPr>
          <w:rFonts w:ascii="Trebuchet MS" w:hAnsi="Trebuchet MS"/>
          <w:b/>
          <w:spacing w:val="-2"/>
          <w:sz w:val="28"/>
        </w:rPr>
        <w:t>øles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(</w:t>
      </w:r>
      <w:r>
        <w:rPr>
          <w:rFonts w:ascii="Trebuchet MS" w:hAnsi="Trebuchet MS"/>
          <w:b/>
          <w:spacing w:val="-2"/>
          <w:sz w:val="28"/>
        </w:rPr>
        <w:t>de</w:t>
      </w:r>
      <w:r>
        <w:rPr>
          <w:rFonts w:ascii="Trebuchet MS" w:hAnsi="Trebuchet MS"/>
          <w:b/>
          <w:sz w:val="28"/>
        </w:rPr>
        <w:t> 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har</w:t>
      </w:r>
      <w:r>
        <w:rPr>
          <w:rFonts w:ascii="Trebuchet MS" w:hAnsi="Trebuchet MS"/>
          <w:b/>
          <w:spacing w:val="-2"/>
          <w:sz w:val="28"/>
        </w:rPr>
        <w:t>de</w:t>
      </w:r>
      <w:r>
        <w:rPr>
          <w:rFonts w:ascii="Trebuchet MS" w:hAnsi="Trebuchet MS"/>
          <w:b/>
          <w:spacing w:val="35"/>
          <w:w w:val="106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</w:t>
      </w:r>
      <w:r>
        <w:rPr>
          <w:rFonts w:ascii="Trebuchet MS" w:hAnsi="Trebuchet MS"/>
          <w:b/>
          <w:spacing w:val="-3"/>
          <w:sz w:val="28"/>
        </w:rPr>
        <w:t>vit</w:t>
      </w:r>
      <w:r>
        <w:rPr>
          <w:rFonts w:ascii="Trebuchet MS" w:hAnsi="Trebuchet MS"/>
          <w:b/>
          <w:spacing w:val="-2"/>
          <w:sz w:val="28"/>
        </w:rPr>
        <w:t>e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2"/>
          <w:sz w:val="28"/>
        </w:rPr>
        <w:t> blanke</w:t>
      </w:r>
      <w:r>
        <w:rPr>
          <w:rFonts w:ascii="Trebuchet MS" w:hAnsi="Trebuchet MS"/>
          <w:b/>
          <w:spacing w:val="-3"/>
          <w:sz w:val="28"/>
        </w:rPr>
        <w:t>). </w:t>
      </w:r>
      <w:r>
        <w:rPr>
          <w:rFonts w:ascii="Trebuchet MS" w:hAnsi="Trebuchet MS"/>
          <w:b/>
          <w:sz w:val="28"/>
        </w:rPr>
        <w:t>Spør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3"/>
          <w:sz w:val="28"/>
        </w:rPr>
        <w:t> hv</w:t>
      </w:r>
      <w:r>
        <w:rPr>
          <w:rFonts w:ascii="Trebuchet MS" w:hAnsi="Trebuchet MS"/>
          <w:b/>
          <w:spacing w:val="-4"/>
          <w:sz w:val="28"/>
        </w:rPr>
        <w:t>orfor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mener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-2"/>
          <w:sz w:val="28"/>
        </w:rPr>
        <w:t> deres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slik</w:t>
      </w:r>
      <w:r>
        <w:rPr>
          <w:rFonts w:ascii="Trebuchet MS" w:hAnsi="Trebuchet MS"/>
          <w:b/>
          <w:spacing w:val="37"/>
          <w:sz w:val="28"/>
        </w:rPr>
        <w:t> </w:t>
      </w:r>
      <w:r>
        <w:rPr>
          <w:rFonts w:ascii="Trebuchet MS" w:hAnsi="Trebuchet MS"/>
          <w:b/>
          <w:sz w:val="28"/>
        </w:rPr>
        <w:t>(så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de 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st</w:t>
      </w:r>
      <w:r>
        <w:rPr>
          <w:rFonts w:ascii="Trebuchet MS" w:hAnsi="Trebuchet MS"/>
          <w:b/>
          <w:spacing w:val="-3"/>
          <w:sz w:val="28"/>
        </w:rPr>
        <w:t>erk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og </w:t>
      </w:r>
      <w:r>
        <w:rPr>
          <w:rFonts w:ascii="Trebuchet MS" w:hAnsi="Trebuchet MS"/>
          <w:b/>
          <w:spacing w:val="-1"/>
          <w:sz w:val="28"/>
        </w:rPr>
        <w:t>kan </w:t>
      </w:r>
      <w:r>
        <w:rPr>
          <w:rFonts w:ascii="Trebuchet MS" w:hAnsi="Trebuchet MS"/>
          <w:b/>
          <w:spacing w:val="-3"/>
          <w:sz w:val="28"/>
        </w:rPr>
        <w:t>ty</w:t>
      </w:r>
      <w:r>
        <w:rPr>
          <w:rFonts w:ascii="Trebuchet MS" w:hAnsi="Trebuchet MS"/>
          <w:b/>
          <w:spacing w:val="-2"/>
          <w:sz w:val="28"/>
        </w:rPr>
        <w:t>gge</w:t>
      </w:r>
      <w:r>
        <w:rPr>
          <w:rFonts w:ascii="Trebuchet MS" w:hAnsi="Trebuchet MS"/>
          <w:b/>
          <w:sz w:val="28"/>
        </w:rPr>
        <w:t> og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bit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t).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45"/>
        </w:numPr>
        <w:tabs>
          <w:tab w:pos="644" w:val="left" w:leader="none"/>
        </w:tabs>
        <w:spacing w:line="295" w:lineRule="auto" w:before="56"/>
        <w:ind w:left="643" w:right="1061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Send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rundt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eggesk</w:t>
      </w:r>
      <w:r>
        <w:rPr>
          <w:rFonts w:ascii="Trebuchet MS" w:hAnsi="Trebuchet MS"/>
          <w:b/>
          <w:spacing w:val="-2"/>
          <w:w w:val="105"/>
          <w:sz w:val="28"/>
        </w:rPr>
        <w:t>allene,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be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elevene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studere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dem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(forsiktig).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Spør</w:t>
      </w:r>
      <w:r>
        <w:rPr>
          <w:rFonts w:ascii="Trebuchet MS" w:hAnsi="Trebuchet MS"/>
          <w:b/>
          <w:spacing w:val="-4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dem</w:t>
      </w:r>
      <w:r>
        <w:rPr>
          <w:rFonts w:ascii="Trebuchet MS" w:hAnsi="Trebuchet MS"/>
          <w:b/>
          <w:spacing w:val="51"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om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synes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andre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deler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kr</w:t>
      </w:r>
      <w:r>
        <w:rPr>
          <w:rFonts w:ascii="Trebuchet MS" w:hAnsi="Trebuchet MS"/>
          <w:b/>
          <w:spacing w:val="-2"/>
          <w:w w:val="105"/>
          <w:sz w:val="28"/>
        </w:rPr>
        <w:t>oppen?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Ele</w:t>
      </w:r>
      <w:r>
        <w:rPr>
          <w:rFonts w:ascii="Trebuchet MS" w:hAnsi="Trebuchet MS"/>
          <w:b/>
          <w:spacing w:val="-3"/>
          <w:w w:val="105"/>
          <w:sz w:val="28"/>
        </w:rPr>
        <w:t>vene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bør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kunne</w:t>
      </w:r>
      <w:r>
        <w:rPr>
          <w:rFonts w:ascii="Trebuchet MS" w:hAnsi="Trebuchet MS"/>
          <w:sz w:val="28"/>
        </w:rPr>
      </w:r>
    </w:p>
    <w:p>
      <w:pPr>
        <w:spacing w:line="295" w:lineRule="auto" w:before="0"/>
        <w:ind w:left="643" w:right="553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w w:val="105"/>
          <w:sz w:val="28"/>
        </w:rPr>
        <w:t>f</w:t>
      </w:r>
      <w:r>
        <w:rPr>
          <w:rFonts w:ascii="Trebuchet MS" w:hAnsi="Trebuchet MS"/>
          <w:b/>
          <w:spacing w:val="-1"/>
          <w:w w:val="105"/>
          <w:sz w:val="28"/>
        </w:rPr>
        <w:t>astslå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tennene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deres.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Fortell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elevene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tenner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består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lag.</w:t>
      </w:r>
      <w:r>
        <w:rPr>
          <w:rFonts w:ascii="Trebuchet MS" w:hAnsi="Trebuchet MS"/>
          <w:b/>
          <w:spacing w:val="3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Eggeskalle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ligner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har</w:t>
      </w:r>
      <w:r>
        <w:rPr>
          <w:rFonts w:ascii="Trebuchet MS" w:hAnsi="Trebuchet MS"/>
          <w:b/>
          <w:spacing w:val="-2"/>
          <w:w w:val="105"/>
          <w:sz w:val="28"/>
        </w:rPr>
        <w:t>de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lage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tennene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heter</w:t>
      </w:r>
      <w:r>
        <w:rPr>
          <w:rFonts w:ascii="Trebuchet MS" w:hAnsi="Trebuchet MS"/>
          <w:b/>
          <w:spacing w:val="-4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emaljen.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45"/>
        </w:numPr>
        <w:tabs>
          <w:tab w:pos="644" w:val="left" w:leader="none"/>
        </w:tabs>
        <w:spacing w:line="295" w:lineRule="auto" w:before="56"/>
        <w:ind w:left="643" w:right="553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kalles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bakt</w:t>
      </w:r>
      <w:r>
        <w:rPr>
          <w:rFonts w:ascii="Trebuchet MS" w:hAnsi="Trebuchet MS"/>
          <w:b/>
          <w:spacing w:val="-3"/>
          <w:sz w:val="28"/>
        </w:rPr>
        <w:t>erier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legge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seg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39"/>
          <w:w w:val="102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løpe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0"/>
          <w:sz w:val="28"/>
        </w:rPr>
        <w:t> </w:t>
      </w:r>
      <w:r>
        <w:rPr>
          <w:rFonts w:ascii="Trebuchet MS" w:hAnsi="Trebuchet MS"/>
          <w:b/>
          <w:sz w:val="28"/>
        </w:rPr>
        <w:t>dagen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danne</w:t>
      </w:r>
      <w:r>
        <w:rPr>
          <w:rFonts w:ascii="Trebuchet MS" w:hAnsi="Trebuchet MS"/>
          <w:b/>
          <w:spacing w:val="-1"/>
          <w:sz w:val="28"/>
        </w:rPr>
        <w:t> e</w:t>
      </w:r>
      <w:r>
        <w:rPr>
          <w:rFonts w:ascii="Trebuchet MS" w:hAnsi="Trebuchet MS"/>
          <w:b/>
          <w:spacing w:val="-2"/>
          <w:sz w:val="28"/>
        </w:rPr>
        <w:t>t </w:t>
      </w:r>
      <w:r>
        <w:rPr>
          <w:rFonts w:ascii="Trebuchet MS" w:hAnsi="Trebuchet MS"/>
          <w:b/>
          <w:sz w:val="28"/>
        </w:rPr>
        <w:t>klebrig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sto</w:t>
      </w:r>
      <w:r>
        <w:rPr>
          <w:rFonts w:ascii="Trebuchet MS" w:hAnsi="Trebuchet MS"/>
          <w:b/>
          <w:spacing w:val="-3"/>
          <w:sz w:val="28"/>
        </w:rPr>
        <w:t>ff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he</w:t>
      </w:r>
      <w:r>
        <w:rPr>
          <w:rFonts w:ascii="Trebuchet MS" w:hAnsi="Trebuchet MS"/>
          <w:b/>
          <w:spacing w:val="-3"/>
          <w:sz w:val="28"/>
        </w:rPr>
        <w:t>ter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z w:val="28"/>
        </w:rPr>
        <w:t>plakk.</w:t>
      </w:r>
      <w:r>
        <w:rPr>
          <w:rFonts w:ascii="Trebuchet MS" w:hAnsi="Trebuchet MS"/>
          <w:b/>
          <w:spacing w:val="-1"/>
          <w:sz w:val="28"/>
        </w:rPr>
        <w:t> N</w:t>
      </w:r>
      <w:r>
        <w:rPr>
          <w:rFonts w:ascii="Trebuchet MS" w:hAnsi="Trebuchet MS"/>
          <w:b/>
          <w:spacing w:val="-2"/>
          <w:sz w:val="28"/>
        </w:rPr>
        <w:t>år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2"/>
          <w:sz w:val="28"/>
        </w:rPr>
        <w:t> </w:t>
      </w:r>
      <w:r>
        <w:rPr>
          <w:rFonts w:ascii="Trebuchet MS" w:hAnsi="Trebuchet MS"/>
          <w:b/>
          <w:sz w:val="28"/>
        </w:rPr>
        <w:t>spiser</w:t>
      </w:r>
      <w:r>
        <w:rPr>
          <w:rFonts w:ascii="Trebuchet MS" w:hAnsi="Trebuchet MS"/>
          <w:b/>
          <w:spacing w:val="23"/>
          <w:w w:val="10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sukkerholdig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drikke,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bruk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bakteriene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sukk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angripe</w:t>
      </w:r>
      <w:r>
        <w:rPr>
          <w:rFonts w:ascii="Trebuchet MS" w:hAnsi="Trebuchet MS"/>
          <w:b/>
          <w:spacing w:val="55"/>
          <w:w w:val="10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ennene</w:t>
      </w:r>
      <w:r>
        <w:rPr>
          <w:rFonts w:ascii="Trebuchet MS" w:hAnsi="Trebuchet MS"/>
          <w:b/>
          <w:spacing w:val="-2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</w:t>
      </w:r>
      <w:r>
        <w:rPr>
          <w:rFonts w:ascii="Trebuchet MS" w:hAnsi="Trebuchet MS"/>
          <w:b/>
          <w:spacing w:val="-4"/>
          <w:sz w:val="28"/>
        </w:rPr>
        <w:t>år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(særlig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harde,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ytr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emaljelage</w:t>
      </w:r>
      <w:r>
        <w:rPr>
          <w:rFonts w:ascii="Trebuchet MS" w:hAnsi="Trebuchet MS"/>
          <w:b/>
          <w:spacing w:val="-2"/>
          <w:sz w:val="28"/>
        </w:rPr>
        <w:t>t).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251"/>
        <w:ind w:left="783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/>
        <w:pict>
          <v:shape style="position:absolute;margin-left:194.018051pt;margin-top:35.766365pt;width:112.65pt;height:14pt;mso-position-horizontal-relative:page;mso-position-vertical-relative:paragraph;z-index:-296296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Be eleven sjekke"/>
            <w10:wrap type="none"/>
          </v:shape>
        </w:pict>
      </w:r>
      <w:r>
        <w:rPr/>
        <w:pict>
          <v:shape style="position:absolute;margin-left:195.000565pt;margin-top:52.897732pt;width:124.65pt;height:14pt;mso-position-horizontal-relative:page;mso-position-vertical-relative:paragraph;z-index:-296272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eggene neste dag."/>
            <w10:wrap type="none"/>
          </v:shape>
        </w:pict>
      </w:r>
      <w:r>
        <w:rPr/>
        <w:pict>
          <v:shape style="position:absolute;margin-left:195.984283pt;margin-top:70.07119pt;width:135.15pt;height:14pt;mso-position-horizontal-relative:page;mso-position-vertical-relative:paragraph;z-index:-296248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Hvilke endringer ser"/>
            <w10:wrap type="none"/>
          </v:shape>
        </w:pict>
      </w:r>
      <w:r>
        <w:rPr/>
        <w:pict>
          <v:shape style="position:absolute;margin-left:196.984833pt;margin-top:87.841843pt;width:124.65pt;height:14pt;mso-position-horizontal-relative:page;mso-position-vertical-relative:paragraph;z-index:-296224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de? Hvorfor mener"/>
            <w10:wrap type="none"/>
          </v:shape>
        </w:pict>
      </w:r>
      <w:r>
        <w:rPr/>
        <w:pict>
          <v:shape style="position:absolute;margin-left:197.977798pt;margin-top:105.34391pt;width:123.55pt;height:14pt;mso-position-horizontal-relative:page;mso-position-vertical-relative:paragraph;z-index:-296200;rotation:357" type="#_x0000_t136" fillcolor="#000000" stroked="f">
            <o:extrusion v:ext="view" autorotationcenter="t"/>
            <v:textpath style="font-family:&amp;quot;Trebuchet MS&amp;quot;;font-size:14pt;v-text-kern:t;mso-text-shadow:auto;font-weight:bold" string="de det har skjedd?"/>
            <w10:wrap type="none"/>
          </v:shape>
        </w:pict>
      </w:r>
      <w:r>
        <w:rPr>
          <w:rFonts w:ascii="Trebuchet MS"/>
          <w:b/>
          <w:w w:val="105"/>
          <w:sz w:val="40"/>
        </w:rPr>
        <w:t>Diskusjon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before="0"/>
        <w:ind w:left="2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0.537952pt;margin-top:-101.939812pt;width:130.1pt;height:14pt;mso-position-horizontal-relative:page;mso-position-vertical-relative:paragraph;z-index:-296560;rotation:8" type="#_x0000_t136" fillcolor="#000000" stroked="f">
            <o:extrusion v:ext="view" autorotationcenter="t"/>
            <v:textpath style="font-family:&amp;quot;Trebuchet MS&amp;quot;;font-size:14pt;v-text-kern:t;mso-text-shadow:auto;font-weight:bold" string="kan skade tennene."/>
            <w10:wrap type="none"/>
          </v:shape>
        </w:pict>
      </w:r>
      <w:r>
        <w:rPr/>
        <w:pict>
          <v:shape style="position:absolute;margin-left:311.297577pt;margin-top:-94.203903pt;width:147.050pt;height:14pt;mso-position-horizontal-relative:page;mso-position-vertical-relative:paragraph;z-index:-296368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bruke fluortannkrem"/>
            <w10:wrap type="none"/>
          </v:shape>
        </w:pict>
      </w:r>
      <w:r>
        <w:rPr/>
        <w:pict>
          <v:shape style="position:absolute;margin-left:313.198090pt;margin-top:-73.075981pt;width:127.7pt;height:14pt;mso-position-horizontal-relative:page;mso-position-vertical-relative:paragraph;z-index:-296344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spytte, ikke skylle"/>
            <w10:wrap type="none"/>
          </v:shape>
        </w:pict>
      </w:r>
      <w:r>
        <w:rPr/>
        <w:pict>
          <v:shape style="position:absolute;margin-left:314.906189pt;margin-top:-56.154198pt;width:200.3pt;height:14pt;mso-position-horizontal-relative:page;mso-position-vertical-relative:paragraph;z-index:-296320;rotation:355" type="#_x0000_t136" fillcolor="#000000" stroked="f">
            <o:extrusion v:ext="view" autorotationcenter="t"/>
            <v:textpath style="font-family:&amp;quot;Trebuchet MS&amp;quot;;font-size:14pt;v-text-kern:t;mso-text-shadow:auto;font-weight:bold" string="gå regelmessig til tannlegen"/>
            <w10:wrap type="none"/>
          </v:shape>
        </w:pict>
      </w:r>
      <w:r>
        <w:rPr>
          <w:rFonts w:ascii="Arial"/>
          <w:sz w:val="16"/>
        </w:rPr>
        <w:t>74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280" w:left="320" w:right="440"/>
        </w:sectPr>
      </w:pPr>
    </w:p>
    <w:p>
      <w:pPr>
        <w:pStyle w:val="Heading9"/>
        <w:spacing w:line="240" w:lineRule="auto" w:before="18"/>
        <w:ind w:left="645" w:right="0"/>
        <w:jc w:val="left"/>
        <w:rPr>
          <w:b w:val="0"/>
          <w:bCs w:val="0"/>
        </w:rPr>
      </w:pPr>
      <w:r>
        <w:rPr>
          <w:spacing w:val="-2"/>
          <w:w w:val="105"/>
        </w:rPr>
        <w:t>Aktivit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t: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Eksperimen</w:t>
      </w:r>
      <w:r>
        <w:rPr>
          <w:spacing w:val="-2"/>
          <w:w w:val="105"/>
        </w:rPr>
        <w:t>t</w:t>
      </w:r>
      <w:r>
        <w:rPr>
          <w:spacing w:val="-16"/>
          <w:w w:val="105"/>
        </w:rPr>
        <w:t> </w:t>
      </w:r>
      <w:r>
        <w:rPr>
          <w:w w:val="105"/>
        </w:rPr>
        <w:t>med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eggeskall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tbl>
      <w:tblPr>
        <w:tblW w:w="0" w:type="auto"/>
        <w:jc w:val="left"/>
        <w:tblInd w:w="5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1"/>
        <w:gridCol w:w="609"/>
        <w:gridCol w:w="2276"/>
        <w:gridCol w:w="391"/>
        <w:gridCol w:w="2252"/>
        <w:gridCol w:w="421"/>
        <w:gridCol w:w="1052"/>
      </w:tblGrid>
      <w:tr>
        <w:trPr>
          <w:trHeight w:val="420" w:hRule="exact"/>
        </w:trPr>
        <w:tc>
          <w:tcPr>
            <w:tcW w:w="2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55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z w:val="28"/>
              </w:rPr>
              <w:t>1</w:t>
            </w:r>
            <w:r>
              <w:rPr>
                <w:rFonts w:ascii="Trebuchet MS"/>
                <w:b/>
                <w:spacing w:val="42"/>
                <w:sz w:val="28"/>
              </w:rPr>
              <w:t> </w:t>
            </w:r>
            <w:r>
              <w:rPr>
                <w:rFonts w:ascii="Trebuchet MS"/>
                <w:b/>
                <w:spacing w:val="-2"/>
                <w:sz w:val="28"/>
              </w:rPr>
              <w:t>Mark</w:t>
            </w:r>
            <w:r>
              <w:rPr>
                <w:rFonts w:ascii="Trebuchet MS"/>
                <w:b/>
                <w:spacing w:val="-3"/>
                <w:sz w:val="28"/>
              </w:rPr>
              <w:t>er</w:t>
            </w:r>
            <w:r>
              <w:rPr>
                <w:rFonts w:ascii="Trebuchet MS"/>
                <w:b/>
                <w:spacing w:val="-22"/>
                <w:sz w:val="28"/>
              </w:rPr>
              <w:t> </w:t>
            </w:r>
            <w:r>
              <w:rPr>
                <w:rFonts w:ascii="Trebuchet MS"/>
                <w:b/>
                <w:spacing w:val="-3"/>
                <w:sz w:val="28"/>
              </w:rPr>
              <w:t>hv</w:t>
            </w:r>
            <w:r>
              <w:rPr>
                <w:rFonts w:ascii="Trebuchet MS"/>
                <w:b/>
                <w:spacing w:val="-4"/>
                <w:sz w:val="28"/>
              </w:rPr>
              <w:t>er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400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z w:val="28"/>
              </w:rPr>
              <w:t>2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2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51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105"/>
                <w:sz w:val="28"/>
              </w:rPr>
              <w:t>Plasser</w:t>
            </w:r>
            <w:r>
              <w:rPr>
                <w:rFonts w:ascii="Trebuchet MS"/>
                <w:b/>
                <w:spacing w:val="-16"/>
                <w:w w:val="105"/>
                <w:sz w:val="28"/>
              </w:rPr>
              <w:t> </w:t>
            </w:r>
            <w:r>
              <w:rPr>
                <w:rFonts w:ascii="Trebuchet MS"/>
                <w:b/>
                <w:spacing w:val="-1"/>
                <w:w w:val="105"/>
                <w:sz w:val="28"/>
              </w:rPr>
              <w:t>e</w:t>
            </w:r>
            <w:r>
              <w:rPr>
                <w:rFonts w:ascii="Trebuchet MS"/>
                <w:b/>
                <w:spacing w:val="-2"/>
                <w:w w:val="105"/>
                <w:sz w:val="28"/>
              </w:rPr>
              <w:t>t</w:t>
            </w:r>
            <w:r>
              <w:rPr>
                <w:rFonts w:ascii="Trebuchet MS"/>
                <w:b/>
                <w:spacing w:val="-9"/>
                <w:w w:val="105"/>
                <w:sz w:val="28"/>
              </w:rPr>
              <w:t> </w:t>
            </w:r>
            <w:r>
              <w:rPr>
                <w:rFonts w:ascii="Trebuchet MS"/>
                <w:b/>
                <w:w w:val="105"/>
                <w:sz w:val="28"/>
              </w:rPr>
              <w:t>egg</w:t>
            </w:r>
            <w:r>
              <w:rPr>
                <w:rFonts w:ascii="Trebuchet MS"/>
                <w:b/>
                <w:spacing w:val="-9"/>
                <w:w w:val="105"/>
                <w:sz w:val="28"/>
              </w:rPr>
              <w:t> </w:t>
            </w:r>
            <w:r>
              <w:rPr>
                <w:rFonts w:ascii="Trebuchet MS"/>
                <w:b/>
                <w:w w:val="105"/>
                <w:sz w:val="28"/>
              </w:rPr>
              <w:t>i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183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z w:val="28"/>
              </w:rPr>
              <w:t>3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2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1"/>
              <w:ind w:left="51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1"/>
                <w:w w:val="105"/>
                <w:sz w:val="28"/>
              </w:rPr>
              <w:t>Hell</w:t>
            </w:r>
            <w:r>
              <w:rPr>
                <w:rFonts w:ascii="Trebuchet MS"/>
                <w:b/>
                <w:spacing w:val="-38"/>
                <w:w w:val="105"/>
                <w:sz w:val="28"/>
              </w:rPr>
              <w:t> </w:t>
            </w:r>
            <w:r>
              <w:rPr>
                <w:rFonts w:ascii="Trebuchet MS"/>
                <w:b/>
                <w:w w:val="105"/>
                <w:sz w:val="28"/>
              </w:rPr>
              <w:t>de</w:t>
            </w:r>
            <w:r>
              <w:rPr>
                <w:rFonts w:ascii="Trebuchet MS"/>
                <w:b/>
                <w:spacing w:val="-30"/>
                <w:w w:val="105"/>
                <w:sz w:val="28"/>
              </w:rPr>
              <w:t> </w:t>
            </w:r>
            <w:r>
              <w:rPr>
                <w:rFonts w:ascii="Trebuchet MS"/>
                <w:b/>
                <w:spacing w:val="-4"/>
                <w:w w:val="105"/>
                <w:sz w:val="28"/>
              </w:rPr>
              <w:t>tr</w:t>
            </w:r>
            <w:r>
              <w:rPr>
                <w:rFonts w:ascii="Trebuchet MS"/>
                <w:b/>
                <w:spacing w:val="-3"/>
                <w:w w:val="105"/>
                <w:sz w:val="28"/>
              </w:rPr>
              <w:t>e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2"/>
              <w:ind w:left="210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z w:val="28"/>
              </w:rPr>
              <w:t>4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62"/>
              <w:ind w:left="50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5"/>
                <w:w w:val="105"/>
                <w:sz w:val="28"/>
              </w:rPr>
              <w:t>V</w:t>
            </w:r>
            <w:r>
              <w:rPr>
                <w:rFonts w:ascii="Trebuchet MS"/>
                <w:b/>
                <w:spacing w:val="-6"/>
                <w:w w:val="105"/>
                <w:sz w:val="28"/>
              </w:rPr>
              <w:t>ent</w:t>
            </w:r>
            <w:r>
              <w:rPr>
                <w:rFonts w:ascii="Trebuchet MS"/>
                <w:sz w:val="28"/>
              </w:rPr>
            </w:r>
          </w:p>
        </w:tc>
      </w:tr>
      <w:tr>
        <w:trPr>
          <w:trHeight w:val="360" w:hRule="exact"/>
        </w:trPr>
        <w:tc>
          <w:tcPr>
            <w:tcW w:w="2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338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3"/>
                <w:w w:val="105"/>
                <w:sz w:val="28"/>
              </w:rPr>
              <w:t>k</w:t>
            </w:r>
            <w:r>
              <w:rPr>
                <w:rFonts w:ascii="Trebuchet MS"/>
                <w:b/>
                <w:spacing w:val="-2"/>
                <w:w w:val="105"/>
                <w:sz w:val="28"/>
              </w:rPr>
              <w:t>opp </w:t>
            </w:r>
            <w:r>
              <w:rPr>
                <w:rFonts w:ascii="Trebuchet MS"/>
                <w:b/>
                <w:w w:val="105"/>
                <w:sz w:val="28"/>
              </w:rPr>
              <w:t>med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4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4"/>
                <w:w w:val="105"/>
                <w:sz w:val="28"/>
              </w:rPr>
              <w:t>h</w:t>
            </w:r>
            <w:r>
              <w:rPr>
                <w:rFonts w:ascii="Trebuchet MS"/>
                <w:b/>
                <w:spacing w:val="-3"/>
                <w:w w:val="105"/>
                <w:sz w:val="28"/>
              </w:rPr>
              <w:t>v</w:t>
            </w:r>
            <w:r>
              <w:rPr>
                <w:rFonts w:ascii="Trebuchet MS"/>
                <w:b/>
                <w:spacing w:val="-4"/>
                <w:w w:val="105"/>
                <w:sz w:val="28"/>
              </w:rPr>
              <w:t>er</w:t>
            </w:r>
            <w:r>
              <w:rPr>
                <w:rFonts w:ascii="Trebuchet MS"/>
                <w:b/>
                <w:spacing w:val="-44"/>
                <w:w w:val="105"/>
                <w:sz w:val="28"/>
              </w:rPr>
              <w:t> </w:t>
            </w:r>
            <w:r>
              <w:rPr>
                <w:rFonts w:ascii="Trebuchet MS"/>
                <w:b/>
                <w:spacing w:val="-3"/>
                <w:w w:val="105"/>
                <w:sz w:val="28"/>
              </w:rPr>
              <w:t>k</w:t>
            </w:r>
            <w:r>
              <w:rPr>
                <w:rFonts w:ascii="Trebuchet MS"/>
                <w:b/>
                <w:spacing w:val="-2"/>
                <w:w w:val="105"/>
                <w:sz w:val="28"/>
              </w:rPr>
              <w:t>opp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5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1"/>
                <w:sz w:val="28"/>
              </w:rPr>
              <w:t>drikkene</w:t>
            </w:r>
            <w:r>
              <w:rPr>
                <w:rFonts w:ascii="Trebuchet MS"/>
                <w:b/>
                <w:spacing w:val="-15"/>
                <w:sz w:val="28"/>
              </w:rPr>
              <w:t> </w:t>
            </w:r>
            <w:r>
              <w:rPr>
                <w:rFonts w:ascii="Trebuchet MS"/>
                <w:b/>
                <w:sz w:val="28"/>
              </w:rPr>
              <w:t>i</w:t>
            </w:r>
            <w:r>
              <w:rPr>
                <w:rFonts w:ascii="Trebuchet MS"/>
                <w:b/>
                <w:spacing w:val="-15"/>
                <w:sz w:val="28"/>
              </w:rPr>
              <w:t> </w:t>
            </w:r>
            <w:r>
              <w:rPr>
                <w:rFonts w:ascii="Trebuchet MS"/>
                <w:b/>
                <w:spacing w:val="-3"/>
                <w:sz w:val="28"/>
              </w:rPr>
              <w:t>hv</w:t>
            </w:r>
            <w:r>
              <w:rPr>
                <w:rFonts w:ascii="Trebuchet MS"/>
                <w:b/>
                <w:spacing w:val="-4"/>
                <w:sz w:val="28"/>
              </w:rPr>
              <w:t>er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3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1"/>
                <w:w w:val="110"/>
                <w:sz w:val="28"/>
              </w:rPr>
              <w:t>MINS</w:t>
            </w:r>
            <w:r>
              <w:rPr>
                <w:rFonts w:ascii="Trebuchet MS"/>
                <w:b/>
                <w:spacing w:val="-2"/>
                <w:w w:val="110"/>
                <w:sz w:val="28"/>
              </w:rPr>
              <w:t>T</w:t>
            </w:r>
            <w:r>
              <w:rPr>
                <w:rFonts w:ascii="Trebuchet MS"/>
                <w:sz w:val="28"/>
              </w:rPr>
            </w:r>
          </w:p>
        </w:tc>
      </w:tr>
      <w:tr>
        <w:trPr>
          <w:trHeight w:val="360" w:hRule="exact"/>
        </w:trPr>
        <w:tc>
          <w:tcPr>
            <w:tcW w:w="2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338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z w:val="28"/>
              </w:rPr>
              <w:t>tall</w:t>
            </w:r>
            <w:r>
              <w:rPr>
                <w:rFonts w:ascii="Trebuchet MS"/>
                <w:b/>
                <w:spacing w:val="-27"/>
                <w:sz w:val="28"/>
              </w:rPr>
              <w:t> </w:t>
            </w:r>
            <w:r>
              <w:rPr>
                <w:rFonts w:ascii="Trebuchet MS"/>
                <w:b/>
                <w:spacing w:val="-2"/>
                <w:sz w:val="28"/>
              </w:rPr>
              <w:t>fr</w:t>
            </w:r>
            <w:r>
              <w:rPr>
                <w:rFonts w:ascii="Trebuchet MS"/>
                <w:b/>
                <w:spacing w:val="-1"/>
                <w:sz w:val="28"/>
              </w:rPr>
              <w:t>a</w:t>
            </w:r>
            <w:r>
              <w:rPr>
                <w:rFonts w:ascii="Trebuchet MS"/>
                <w:b/>
                <w:spacing w:val="-20"/>
                <w:sz w:val="28"/>
              </w:rPr>
              <w:t> </w:t>
            </w:r>
            <w:r>
              <w:rPr>
                <w:rFonts w:ascii="Trebuchet MS"/>
                <w:b/>
                <w:spacing w:val="-8"/>
                <w:sz w:val="28"/>
              </w:rPr>
              <w:t>1</w:t>
            </w:r>
            <w:r>
              <w:rPr>
                <w:rFonts w:ascii="Trebuchet MS"/>
                <w:b/>
                <w:spacing w:val="-6"/>
                <w:sz w:val="28"/>
              </w:rPr>
              <w:t>-</w:t>
            </w:r>
            <w:r>
              <w:rPr>
                <w:rFonts w:ascii="Trebuchet MS"/>
                <w:b/>
                <w:spacing w:val="-7"/>
                <w:sz w:val="28"/>
              </w:rPr>
              <w:t>3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5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 w:hAnsi="Trebuchet MS"/>
                <w:b/>
                <w:spacing w:val="-3"/>
                <w:w w:val="105"/>
                <w:sz w:val="28"/>
              </w:rPr>
              <w:t>k</w:t>
            </w:r>
            <w:r>
              <w:rPr>
                <w:rFonts w:ascii="Trebuchet MS" w:hAnsi="Trebuchet MS"/>
                <w:b/>
                <w:spacing w:val="-2"/>
                <w:w w:val="105"/>
                <w:sz w:val="28"/>
              </w:rPr>
              <w:t>opp</w:t>
            </w:r>
            <w:r>
              <w:rPr>
                <w:rFonts w:ascii="Trebuchet MS" w:hAnsi="Trebuchet MS"/>
                <w:b/>
                <w:spacing w:val="-11"/>
                <w:w w:val="105"/>
                <w:sz w:val="28"/>
              </w:rPr>
              <w:t> </w:t>
            </w:r>
            <w:r>
              <w:rPr>
                <w:rFonts w:ascii="Trebuchet MS" w:hAnsi="Trebuchet MS"/>
                <w:b/>
                <w:w w:val="105"/>
                <w:sz w:val="28"/>
              </w:rPr>
              <w:t>så</w:t>
            </w:r>
            <w:r>
              <w:rPr>
                <w:rFonts w:ascii="Trebuchet MS" w:hAnsi="Trebuchet MS"/>
                <w:b/>
                <w:spacing w:val="-11"/>
                <w:w w:val="105"/>
                <w:sz w:val="28"/>
              </w:rPr>
              <w:t> </w:t>
            </w:r>
            <w:r>
              <w:rPr>
                <w:rFonts w:ascii="Trebuchet MS" w:hAnsi="Trebuchet MS"/>
                <w:b/>
                <w:spacing w:val="-1"/>
                <w:w w:val="105"/>
                <w:sz w:val="28"/>
              </w:rPr>
              <w:t>de</w:t>
            </w:r>
            <w:r>
              <w:rPr>
                <w:rFonts w:ascii="Trebuchet MS" w:hAnsi="Trebuchet MS"/>
                <w:b/>
                <w:spacing w:val="-2"/>
                <w:w w:val="105"/>
                <w:sz w:val="28"/>
              </w:rPr>
              <w:t>t</w:t>
            </w:r>
            <w:r>
              <w:rPr>
                <w:rFonts w:ascii="Trebuchet MS" w:hAnsi="Trebuchet MS"/>
                <w:sz w:val="28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3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w w:val="110"/>
                <w:sz w:val="28"/>
              </w:rPr>
              <w:t>en</w:t>
            </w:r>
            <w:r>
              <w:rPr>
                <w:rFonts w:ascii="Trebuchet MS"/>
                <w:b/>
                <w:spacing w:val="-32"/>
                <w:w w:val="110"/>
                <w:sz w:val="28"/>
              </w:rPr>
              <w:t> </w:t>
            </w:r>
            <w:r>
              <w:rPr>
                <w:rFonts w:ascii="Trebuchet MS"/>
                <w:b/>
                <w:w w:val="110"/>
                <w:sz w:val="28"/>
              </w:rPr>
              <w:t>dag</w:t>
            </w:r>
            <w:r>
              <w:rPr>
                <w:rFonts w:ascii="Trebuchet MS"/>
                <w:sz w:val="28"/>
              </w:rPr>
            </w:r>
          </w:p>
        </w:tc>
      </w:tr>
      <w:tr>
        <w:trPr>
          <w:trHeight w:val="420" w:hRule="exact"/>
        </w:trPr>
        <w:tc>
          <w:tcPr>
            <w:tcW w:w="2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2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1"/>
              <w:ind w:left="75" w:right="0"/>
              <w:jc w:val="left"/>
              <w:rPr>
                <w:rFonts w:ascii="Trebuchet MS" w:hAnsi="Trebuchet MS" w:cs="Trebuchet MS" w:eastAsia="Trebuchet MS"/>
                <w:sz w:val="28"/>
                <w:szCs w:val="28"/>
              </w:rPr>
            </w:pPr>
            <w:r>
              <w:rPr>
                <w:rFonts w:ascii="Trebuchet MS"/>
                <w:b/>
                <w:spacing w:val="-2"/>
                <w:w w:val="105"/>
                <w:sz w:val="28"/>
              </w:rPr>
              <w:t>dekk</w:t>
            </w:r>
            <w:r>
              <w:rPr>
                <w:rFonts w:ascii="Trebuchet MS"/>
                <w:b/>
                <w:spacing w:val="-3"/>
                <w:w w:val="105"/>
                <w:sz w:val="28"/>
              </w:rPr>
              <w:t>er</w:t>
            </w:r>
            <w:r>
              <w:rPr>
                <w:rFonts w:ascii="Trebuchet MS"/>
                <w:b/>
                <w:spacing w:val="-51"/>
                <w:w w:val="105"/>
                <w:sz w:val="28"/>
              </w:rPr>
              <w:t> </w:t>
            </w:r>
            <w:r>
              <w:rPr>
                <w:rFonts w:ascii="Trebuchet MS"/>
                <w:b/>
                <w:spacing w:val="-1"/>
                <w:w w:val="105"/>
                <w:sz w:val="28"/>
              </w:rPr>
              <w:t>skalle</w:t>
            </w:r>
            <w:r>
              <w:rPr>
                <w:rFonts w:ascii="Trebuchet MS"/>
                <w:b/>
                <w:spacing w:val="-2"/>
                <w:w w:val="105"/>
                <w:sz w:val="28"/>
              </w:rPr>
              <w:t>t</w:t>
            </w:r>
            <w:r>
              <w:rPr>
                <w:rFonts w:ascii="Trebuchet MS"/>
                <w:sz w:val="28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tabs>
          <w:tab w:pos="5214" w:val="left" w:leader="none"/>
          <w:tab w:pos="9008" w:val="left" w:leader="none"/>
        </w:tabs>
        <w:spacing w:before="54"/>
        <w:ind w:left="1424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/>
          <w:b/>
          <w:sz w:val="38"/>
        </w:rPr>
        <w:t>1</w:t>
        <w:tab/>
      </w:r>
      <w:r>
        <w:rPr>
          <w:rFonts w:ascii="Arial"/>
          <w:b/>
          <w:w w:val="95"/>
          <w:sz w:val="38"/>
        </w:rPr>
        <w:t>2</w:t>
        <w:tab/>
      </w:r>
      <w:r>
        <w:rPr>
          <w:rFonts w:ascii="Arial"/>
          <w:b/>
          <w:sz w:val="38"/>
        </w:rPr>
        <w:t>3</w:t>
      </w:r>
      <w:r>
        <w:rPr>
          <w:rFonts w:ascii="Arial"/>
          <w:sz w:val="3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10" w:h="16840"/>
          <w:pgMar w:top="560" w:bottom="280" w:left="740" w:right="460"/>
        </w:sectPr>
      </w:pPr>
    </w:p>
    <w:p>
      <w:pPr>
        <w:pStyle w:val="BodyText"/>
        <w:numPr>
          <w:ilvl w:val="0"/>
          <w:numId w:val="46"/>
        </w:numPr>
        <w:tabs>
          <w:tab w:pos="367" w:val="left" w:leader="none"/>
        </w:tabs>
        <w:spacing w:line="275" w:lineRule="auto" w:before="87" w:after="0"/>
        <w:ind w:left="394" w:right="206" w:hanging="283"/>
        <w:jc w:val="left"/>
        <w:rPr>
          <w:b w:val="0"/>
          <w:bCs w:val="0"/>
        </w:rPr>
      </w:pPr>
      <w:r>
        <w:rPr>
          <w:rFonts w:ascii="Trebuchet MS" w:hAnsi="Trebuchet MS"/>
          <w:spacing w:val="-3"/>
          <w:w w:val="105"/>
        </w:rPr>
        <w:t>Forklar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2"/>
          <w:w w:val="105"/>
        </w:rPr>
        <w:t>elev</w:t>
      </w:r>
      <w:r>
        <w:rPr>
          <w:rFonts w:ascii="Trebuchet MS" w:hAnsi="Trebuchet MS"/>
          <w:spacing w:val="-3"/>
          <w:w w:val="105"/>
        </w:rPr>
        <w:t>ene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du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vil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spacing w:val="-3"/>
          <w:w w:val="105"/>
        </w:rPr>
        <w:t>bruk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29"/>
          <w:w w:val="104"/>
        </w:rPr>
        <w:t> </w:t>
      </w:r>
      <w:r>
        <w:rPr>
          <w:spacing w:val="-1"/>
          <w:w w:val="105"/>
        </w:rPr>
        <w:t>eggeskallene</w:t>
      </w:r>
      <w:r>
        <w:rPr>
          <w:spacing w:val="-19"/>
          <w:w w:val="105"/>
        </w:rPr>
        <w:t> </w:t>
      </w:r>
      <w:r>
        <w:rPr>
          <w:w w:val="105"/>
        </w:rPr>
        <w:t>til</w:t>
      </w:r>
      <w:r>
        <w:rPr>
          <w:spacing w:val="-27"/>
          <w:w w:val="105"/>
        </w:rPr>
        <w:t> </w:t>
      </w:r>
      <w:r>
        <w:rPr>
          <w:w w:val="105"/>
        </w:rPr>
        <w:t>å</w:t>
      </w:r>
      <w:r>
        <w:rPr>
          <w:spacing w:val="-25"/>
          <w:w w:val="105"/>
        </w:rPr>
        <w:t> </w:t>
      </w:r>
      <w:r>
        <w:rPr>
          <w:w w:val="105"/>
        </w:rPr>
        <w:t>vise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sukk</w:t>
      </w:r>
      <w:r>
        <w:rPr>
          <w:spacing w:val="-3"/>
          <w:w w:val="105"/>
        </w:rPr>
        <w:t>er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35"/>
          <w:w w:val="104"/>
        </w:rPr>
        <w:t> </w:t>
      </w:r>
      <w:r>
        <w:rPr>
          <w:w w:val="105"/>
        </w:rPr>
        <w:t>gjøre</w:t>
      </w:r>
      <w:r>
        <w:rPr>
          <w:spacing w:val="-48"/>
          <w:w w:val="105"/>
        </w:rPr>
        <w:t> </w:t>
      </w:r>
      <w:r>
        <w:rPr>
          <w:w w:val="105"/>
        </w:rPr>
        <w:t>med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ennene</w:t>
      </w:r>
      <w:r>
        <w:rPr>
          <w:spacing w:val="-51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åre.</w:t>
      </w:r>
      <w:r>
        <w:rPr>
          <w:b w:val="0"/>
        </w:rPr>
      </w:r>
    </w:p>
    <w:p>
      <w:pPr>
        <w:pStyle w:val="BodyText"/>
        <w:numPr>
          <w:ilvl w:val="0"/>
          <w:numId w:val="46"/>
        </w:numPr>
        <w:tabs>
          <w:tab w:pos="367" w:val="left" w:leader="none"/>
        </w:tabs>
        <w:spacing w:line="275" w:lineRule="auto" w:before="170" w:after="0"/>
        <w:ind w:left="394" w:right="144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05"/>
        </w:rPr>
        <w:t>Del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16"/>
          <w:w w:val="105"/>
        </w:rPr>
        <w:t> </w:t>
      </w:r>
      <w:r>
        <w:rPr>
          <w:w w:val="105"/>
        </w:rPr>
        <w:t>i</w:t>
      </w:r>
      <w:r>
        <w:rPr>
          <w:spacing w:val="-15"/>
          <w:w w:val="105"/>
        </w:rPr>
        <w:t> </w:t>
      </w:r>
      <w:r>
        <w:rPr>
          <w:w w:val="105"/>
        </w:rPr>
        <w:t>grupper</w:t>
      </w:r>
      <w:r>
        <w:rPr>
          <w:spacing w:val="-22"/>
          <w:w w:val="105"/>
        </w:rPr>
        <w:t> </w:t>
      </w:r>
      <w:r>
        <w:rPr>
          <w:w w:val="105"/>
        </w:rPr>
        <w:t>à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3–</w:t>
      </w:r>
      <w:r>
        <w:rPr>
          <w:spacing w:val="-3"/>
          <w:w w:val="105"/>
        </w:rPr>
        <w:t>4,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6"/>
          <w:w w:val="105"/>
        </w:rPr>
        <w:t> </w:t>
      </w:r>
      <w:r>
        <w:rPr>
          <w:w w:val="105"/>
        </w:rPr>
        <w:t>gi</w:t>
      </w:r>
      <w:r>
        <w:rPr>
          <w:spacing w:val="-15"/>
          <w:w w:val="105"/>
        </w:rPr>
        <w:t> </w:t>
      </w:r>
      <w:r>
        <w:rPr>
          <w:w w:val="105"/>
        </w:rPr>
        <w:t>dem</w:t>
      </w:r>
      <w:r>
        <w:rPr>
          <w:spacing w:val="27"/>
          <w:w w:val="107"/>
        </w:rPr>
        <w:t> 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e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k</w:t>
      </w:r>
      <w:r>
        <w:rPr>
          <w:spacing w:val="-2"/>
          <w:w w:val="105"/>
        </w:rPr>
        <w:t>opper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merk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1</w:t>
      </w:r>
      <w:r>
        <w:rPr>
          <w:spacing w:val="-3"/>
          <w:w w:val="105"/>
        </w:rPr>
        <w:t>–</w:t>
      </w:r>
      <w:r>
        <w:rPr>
          <w:spacing w:val="-6"/>
          <w:w w:val="105"/>
        </w:rPr>
        <w:t>3.</w:t>
      </w:r>
      <w:r>
        <w:rPr>
          <w:spacing w:val="-33"/>
          <w:w w:val="105"/>
        </w:rPr>
        <w:t> </w:t>
      </w:r>
      <w:r>
        <w:rPr>
          <w:w w:val="105"/>
        </w:rPr>
        <w:t>Hjelp</w:t>
      </w:r>
      <w:r>
        <w:rPr>
          <w:spacing w:val="-34"/>
          <w:w w:val="105"/>
        </w:rPr>
        <w:t> </w:t>
      </w:r>
      <w:r>
        <w:rPr>
          <w:w w:val="105"/>
        </w:rPr>
        <w:t>dem</w:t>
      </w:r>
      <w:r>
        <w:rPr>
          <w:spacing w:val="-33"/>
          <w:w w:val="105"/>
        </w:rPr>
        <w:t> </w:t>
      </w:r>
      <w:r>
        <w:rPr>
          <w:w w:val="105"/>
        </w:rPr>
        <w:t>å</w:t>
      </w:r>
      <w:r>
        <w:rPr>
          <w:spacing w:val="23"/>
          <w:w w:val="107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plassere</w:t>
      </w:r>
      <w:r>
        <w:rPr>
          <w:rFonts w:ascii="Trebuchet MS" w:hAnsi="Trebuchet MS" w:cs="Trebuchet MS" w:eastAsia="Trebuchet MS"/>
          <w:spacing w:val="-9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én</w:t>
      </w:r>
      <w:r>
        <w:rPr>
          <w:rFonts w:ascii="Trebuchet MS" w:hAnsi="Trebuchet MS" w:cs="Trebuchet MS" w:eastAsia="Trebuchet MS"/>
          <w:spacing w:val="-9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eggeskallhalvdel</w:t>
      </w:r>
      <w:r>
        <w:rPr>
          <w:rFonts w:ascii="Trebuchet MS" w:hAnsi="Trebuchet MS" w:cs="Trebuchet MS" w:eastAsia="Trebuchet MS"/>
          <w:spacing w:val="-1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i</w:t>
      </w:r>
      <w:r>
        <w:rPr>
          <w:rFonts w:ascii="Trebuchet MS" w:hAnsi="Trebuchet MS" w:cs="Trebuchet MS" w:eastAsia="Trebuchet MS"/>
          <w:spacing w:val="-9"/>
          <w:w w:val="105"/>
        </w:rPr>
        <w:t> </w:t>
      </w:r>
      <w:r>
        <w:rPr>
          <w:rFonts w:ascii="Trebuchet MS" w:hAnsi="Trebuchet MS" w:cs="Trebuchet MS" w:eastAsia="Trebuchet MS"/>
          <w:spacing w:val="-4"/>
          <w:w w:val="105"/>
        </w:rPr>
        <w:t>h</w:t>
      </w:r>
      <w:r>
        <w:rPr>
          <w:rFonts w:ascii="Trebuchet MS" w:hAnsi="Trebuchet MS" w:cs="Trebuchet MS" w:eastAsia="Trebuchet MS"/>
          <w:spacing w:val="-3"/>
          <w:w w:val="105"/>
        </w:rPr>
        <w:t>v</w:t>
      </w:r>
      <w:r>
        <w:rPr>
          <w:rFonts w:ascii="Trebuchet MS" w:hAnsi="Trebuchet MS" w:cs="Trebuchet MS" w:eastAsia="Trebuchet MS"/>
          <w:spacing w:val="-4"/>
          <w:w w:val="105"/>
        </w:rPr>
        <w:t>er</w:t>
      </w:r>
      <w:r>
        <w:rPr>
          <w:rFonts w:ascii="Trebuchet MS" w:hAnsi="Trebuchet MS" w:cs="Trebuchet MS" w:eastAsia="Trebuchet MS"/>
          <w:spacing w:val="21"/>
          <w:w w:val="98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kopp,</w:t>
      </w:r>
      <w:r>
        <w:rPr>
          <w:rFonts w:ascii="Trebuchet MS" w:hAnsi="Trebuchet MS" w:cs="Trebuchet MS" w:eastAsia="Trebuchet MS"/>
          <w:spacing w:val="-2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og</w:t>
      </w:r>
      <w:r>
        <w:rPr>
          <w:rFonts w:ascii="Trebuchet MS" w:hAnsi="Trebuchet MS" w:cs="Trebuchet MS" w:eastAsia="Trebuchet MS"/>
          <w:spacing w:val="-2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hell</w:t>
      </w:r>
      <w:r>
        <w:rPr>
          <w:rFonts w:ascii="Trebuchet MS" w:hAnsi="Trebuchet MS" w:cs="Trebuchet MS" w:eastAsia="Trebuchet MS"/>
          <w:spacing w:val="-35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de</w:t>
      </w:r>
      <w:r>
        <w:rPr>
          <w:rFonts w:ascii="Trebuchet MS" w:hAnsi="Trebuchet MS" w:cs="Trebuchet MS" w:eastAsia="Trebuchet MS"/>
          <w:spacing w:val="-28"/>
          <w:w w:val="105"/>
        </w:rPr>
        <w:t> </w:t>
      </w:r>
      <w:r>
        <w:rPr>
          <w:rFonts w:ascii="Trebuchet MS" w:hAnsi="Trebuchet MS" w:cs="Trebuchet MS" w:eastAsia="Trebuchet MS"/>
          <w:spacing w:val="-4"/>
          <w:w w:val="105"/>
        </w:rPr>
        <w:t>tr</w:t>
      </w:r>
      <w:r>
        <w:rPr>
          <w:rFonts w:ascii="Trebuchet MS" w:hAnsi="Trebuchet MS" w:cs="Trebuchet MS" w:eastAsia="Trebuchet MS"/>
          <w:spacing w:val="-3"/>
          <w:w w:val="105"/>
        </w:rPr>
        <w:t>e</w:t>
      </w:r>
      <w:r>
        <w:rPr>
          <w:rFonts w:ascii="Trebuchet MS" w:hAnsi="Trebuchet MS" w:cs="Trebuchet MS" w:eastAsia="Trebuchet MS"/>
          <w:spacing w:val="-28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drikk</w:t>
      </w:r>
      <w:r>
        <w:rPr>
          <w:rFonts w:ascii="Trebuchet MS" w:hAnsi="Trebuchet MS" w:cs="Trebuchet MS" w:eastAsia="Trebuchet MS"/>
          <w:spacing w:val="-1"/>
          <w:w w:val="105"/>
        </w:rPr>
        <w:t>ene</w:t>
      </w:r>
      <w:r>
        <w:rPr>
          <w:rFonts w:ascii="Trebuchet MS" w:hAnsi="Trebuchet MS" w:cs="Trebuchet MS" w:eastAsia="Trebuchet MS"/>
          <w:spacing w:val="-2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du</w:t>
      </w:r>
      <w:r>
        <w:rPr>
          <w:rFonts w:ascii="Trebuchet MS" w:hAnsi="Trebuchet MS" w:cs="Trebuchet MS" w:eastAsia="Trebuchet MS"/>
          <w:spacing w:val="-2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har</w:t>
      </w:r>
      <w:r>
        <w:rPr>
          <w:rFonts w:ascii="Trebuchet MS" w:hAnsi="Trebuchet MS" w:cs="Trebuchet MS" w:eastAsia="Trebuchet MS"/>
          <w:spacing w:val="27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v</w:t>
      </w:r>
      <w:r>
        <w:rPr>
          <w:rFonts w:ascii="Trebuchet MS" w:hAnsi="Trebuchet MS" w:cs="Trebuchet MS" w:eastAsia="Trebuchet MS"/>
          <w:spacing w:val="-2"/>
          <w:w w:val="105"/>
        </w:rPr>
        <w:t>algt,</w:t>
      </w:r>
      <w:r>
        <w:rPr>
          <w:rFonts w:ascii="Trebuchet MS" w:hAnsi="Trebuchet MS" w:cs="Trebuchet MS" w:eastAsia="Trebuchet MS"/>
          <w:spacing w:val="-47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i</w:t>
      </w:r>
      <w:r>
        <w:rPr>
          <w:rFonts w:ascii="Trebuchet MS" w:hAnsi="Trebuchet MS" w:cs="Trebuchet MS" w:eastAsia="Trebuchet MS"/>
          <w:spacing w:val="-46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koppen.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pStyle w:val="BodyText"/>
        <w:numPr>
          <w:ilvl w:val="1"/>
          <w:numId w:val="46"/>
        </w:numPr>
        <w:tabs>
          <w:tab w:pos="616" w:val="left" w:leader="none"/>
        </w:tabs>
        <w:spacing w:line="240" w:lineRule="auto" w:before="170" w:after="0"/>
        <w:ind w:left="616" w:right="0" w:hanging="250"/>
        <w:jc w:val="left"/>
        <w:rPr>
          <w:b w:val="0"/>
          <w:bCs w:val="0"/>
        </w:rPr>
      </w:pPr>
      <w:r>
        <w:rPr>
          <w:spacing w:val="-1"/>
          <w:w w:val="110"/>
        </w:rPr>
        <w:t>c</w:t>
      </w:r>
      <w:r>
        <w:rPr>
          <w:spacing w:val="-2"/>
          <w:w w:val="110"/>
        </w:rPr>
        <w:t>ola</w:t>
      </w:r>
      <w:r>
        <w:rPr>
          <w:b w:val="0"/>
        </w:rPr>
      </w:r>
    </w:p>
    <w:p>
      <w:pPr>
        <w:pStyle w:val="BodyText"/>
        <w:numPr>
          <w:ilvl w:val="1"/>
          <w:numId w:val="46"/>
        </w:numPr>
        <w:tabs>
          <w:tab w:pos="624" w:val="left" w:leader="none"/>
        </w:tabs>
        <w:spacing w:line="240" w:lineRule="auto" w:before="98" w:after="0"/>
        <w:ind w:left="623" w:right="0" w:hanging="257"/>
        <w:jc w:val="left"/>
        <w:rPr>
          <w:b w:val="0"/>
          <w:bCs w:val="0"/>
        </w:rPr>
      </w:pPr>
      <w:r>
        <w:rPr>
          <w:spacing w:val="-1"/>
        </w:rPr>
        <w:t>vann</w:t>
      </w:r>
      <w:r>
        <w:rPr>
          <w:spacing w:val="1"/>
        </w:rPr>
        <w:t> </w:t>
      </w:r>
      <w:r>
        <w:rPr>
          <w:spacing w:val="-2"/>
        </w:rPr>
        <w:t>(</w:t>
      </w:r>
      <w:r>
        <w:rPr>
          <w:spacing w:val="-1"/>
        </w:rPr>
        <w:t>eller</w:t>
      </w:r>
      <w:r>
        <w:rPr>
          <w:spacing w:val="-6"/>
        </w:rPr>
        <w:t> </w:t>
      </w:r>
      <w:r>
        <w:rPr/>
        <w:t>melk)</w:t>
      </w:r>
      <w:r>
        <w:rPr>
          <w:b w:val="0"/>
        </w:rPr>
      </w:r>
    </w:p>
    <w:p>
      <w:pPr>
        <w:pStyle w:val="BodyText"/>
        <w:numPr>
          <w:ilvl w:val="1"/>
          <w:numId w:val="46"/>
        </w:numPr>
        <w:tabs>
          <w:tab w:pos="614" w:val="left" w:leader="none"/>
        </w:tabs>
        <w:spacing w:line="240" w:lineRule="auto" w:before="98" w:after="0"/>
        <w:ind w:left="613" w:right="0" w:hanging="247"/>
        <w:jc w:val="left"/>
        <w:rPr>
          <w:b w:val="0"/>
          <w:bCs w:val="0"/>
        </w:rPr>
      </w:pPr>
      <w:r>
        <w:rPr>
          <w:spacing w:val="-1"/>
          <w:w w:val="105"/>
        </w:rPr>
        <w:t>sa</w:t>
      </w:r>
      <w:r>
        <w:rPr>
          <w:spacing w:val="-2"/>
          <w:w w:val="105"/>
        </w:rPr>
        <w:t>ft</w:t>
      </w:r>
      <w:r>
        <w:rPr>
          <w:b w:val="0"/>
        </w:rPr>
      </w:r>
    </w:p>
    <w:p>
      <w:pPr>
        <w:pStyle w:val="BodyText"/>
        <w:numPr>
          <w:ilvl w:val="0"/>
          <w:numId w:val="46"/>
        </w:numPr>
        <w:tabs>
          <w:tab w:pos="367" w:val="left" w:leader="none"/>
        </w:tabs>
        <w:spacing w:line="275" w:lineRule="auto" w:before="211" w:after="0"/>
        <w:ind w:left="394" w:right="206" w:hanging="283"/>
        <w:jc w:val="left"/>
        <w:rPr>
          <w:b w:val="0"/>
          <w:bCs w:val="0"/>
        </w:rPr>
      </w:pPr>
      <w:r>
        <w:rPr>
          <w:spacing w:val="-4"/>
          <w:w w:val="105"/>
        </w:rPr>
        <w:t>For</w:t>
      </w:r>
      <w:r>
        <w:rPr>
          <w:spacing w:val="-33"/>
          <w:w w:val="105"/>
        </w:rPr>
        <w:t> </w:t>
      </w:r>
      <w:r>
        <w:rPr>
          <w:w w:val="105"/>
        </w:rPr>
        <w:t>å</w:t>
      </w:r>
      <w:r>
        <w:rPr>
          <w:spacing w:val="-28"/>
          <w:w w:val="105"/>
        </w:rPr>
        <w:t> </w:t>
      </w:r>
      <w:r>
        <w:rPr>
          <w:w w:val="105"/>
        </w:rPr>
        <w:t>se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ffektene</w:t>
      </w:r>
      <w:r>
        <w:rPr>
          <w:spacing w:val="-28"/>
          <w:w w:val="105"/>
        </w:rPr>
        <w:t> </w:t>
      </w:r>
      <w:r>
        <w:rPr>
          <w:w w:val="105"/>
        </w:rPr>
        <w:t>må</w:t>
      </w:r>
      <w:r>
        <w:rPr>
          <w:spacing w:val="-28"/>
          <w:w w:val="105"/>
        </w:rPr>
        <w:t> </w:t>
      </w:r>
      <w:r>
        <w:rPr>
          <w:w w:val="105"/>
        </w:rPr>
        <w:t>du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ent</w:t>
      </w:r>
      <w:r>
        <w:rPr>
          <w:spacing w:val="-3"/>
          <w:w w:val="105"/>
        </w:rPr>
        <w:t>e</w:t>
      </w:r>
      <w:r>
        <w:rPr>
          <w:spacing w:val="-27"/>
          <w:w w:val="105"/>
        </w:rPr>
        <w:t> </w:t>
      </w:r>
      <w:r>
        <w:rPr>
          <w:w w:val="105"/>
        </w:rPr>
        <w:t>én</w:t>
      </w:r>
      <w:r>
        <w:rPr>
          <w:spacing w:val="30"/>
          <w:w w:val="103"/>
        </w:rPr>
        <w:t> </w:t>
      </w:r>
      <w:r>
        <w:rPr>
          <w:w w:val="105"/>
        </w:rPr>
        <w:t>dag.</w:t>
      </w:r>
      <w:r>
        <w:rPr>
          <w:spacing w:val="-32"/>
          <w:w w:val="105"/>
        </w:rPr>
        <w:t> </w:t>
      </w:r>
      <w:r>
        <w:rPr>
          <w:w w:val="105"/>
        </w:rPr>
        <w:t>Spør</w:t>
      </w:r>
      <w:r>
        <w:rPr>
          <w:spacing w:val="-37"/>
          <w:w w:val="105"/>
        </w:rPr>
        <w:t> </w:t>
      </w:r>
      <w:r>
        <w:rPr>
          <w:w w:val="105"/>
        </w:rPr>
        <w:t>nå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ene: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Hva</w:t>
      </w:r>
      <w:r>
        <w:rPr>
          <w:spacing w:val="-37"/>
          <w:w w:val="105"/>
        </w:rPr>
        <w:t> </w:t>
      </w:r>
      <w:r>
        <w:rPr>
          <w:w w:val="105"/>
        </w:rPr>
        <w:t>vil</w:t>
      </w:r>
      <w:r>
        <w:rPr>
          <w:spacing w:val="-38"/>
          <w:w w:val="105"/>
        </w:rPr>
        <w:t> </w:t>
      </w:r>
      <w:r>
        <w:rPr>
          <w:w w:val="105"/>
        </w:rPr>
        <w:t>skje</w:t>
      </w:r>
      <w:r>
        <w:rPr>
          <w:spacing w:val="30"/>
          <w:w w:val="99"/>
        </w:rPr>
        <w:t> </w:t>
      </w:r>
      <w:r>
        <w:rPr>
          <w:w w:val="105"/>
        </w:rPr>
        <w:t>med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egge</w:t>
      </w:r>
      <w:r>
        <w:rPr>
          <w:spacing w:val="-2"/>
          <w:w w:val="105"/>
        </w:rPr>
        <w:t>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vis</w:t>
      </w:r>
      <w:r>
        <w:rPr>
          <w:spacing w:val="-7"/>
          <w:w w:val="105"/>
        </w:rPr>
        <w:t> </w:t>
      </w:r>
      <w:r>
        <w:rPr>
          <w:w w:val="105"/>
        </w:rPr>
        <w:t>du</w:t>
      </w:r>
      <w:r>
        <w:rPr>
          <w:spacing w:val="-6"/>
          <w:w w:val="105"/>
        </w:rPr>
        <w:t> </w:t>
      </w:r>
      <w:r>
        <w:rPr>
          <w:w w:val="105"/>
        </w:rPr>
        <w:t>lar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6"/>
          <w:w w:val="105"/>
        </w:rPr>
        <w:t> </w:t>
      </w:r>
      <w:r>
        <w:rPr>
          <w:w w:val="105"/>
        </w:rPr>
        <w:t>ligge</w:t>
      </w:r>
      <w:r>
        <w:rPr>
          <w:spacing w:val="-7"/>
          <w:w w:val="105"/>
        </w:rPr>
        <w:t> </w:t>
      </w:r>
      <w:r>
        <w:rPr>
          <w:w w:val="105"/>
        </w:rPr>
        <w:t>lenge</w:t>
      </w:r>
      <w:r>
        <w:rPr>
          <w:spacing w:val="27"/>
          <w:w w:val="108"/>
        </w:rPr>
        <w:t> </w:t>
      </w:r>
      <w:r>
        <w:rPr>
          <w:w w:val="105"/>
        </w:rPr>
        <w:t>i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drikken</w:t>
      </w:r>
      <w:r>
        <w:rPr>
          <w:spacing w:val="-2"/>
          <w:w w:val="105"/>
        </w:rPr>
        <w:t>?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Hvilken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væske</w:t>
      </w:r>
      <w:r>
        <w:rPr>
          <w:spacing w:val="-41"/>
          <w:w w:val="105"/>
        </w:rPr>
        <w:t> </w:t>
      </w:r>
      <w:r>
        <w:rPr>
          <w:w w:val="105"/>
        </w:rPr>
        <w:t>vil</w:t>
      </w:r>
      <w:r>
        <w:rPr>
          <w:spacing w:val="-41"/>
          <w:w w:val="105"/>
        </w:rPr>
        <w:t> </w:t>
      </w:r>
      <w:r>
        <w:rPr>
          <w:spacing w:val="-3"/>
          <w:w w:val="105"/>
        </w:rPr>
        <w:t>forandr</w:t>
      </w:r>
      <w:r>
        <w:rPr>
          <w:spacing w:val="-2"/>
          <w:w w:val="105"/>
        </w:rPr>
        <w:t>e</w:t>
      </w:r>
      <w:r>
        <w:rPr>
          <w:b w:val="0"/>
        </w:rPr>
      </w:r>
    </w:p>
    <w:p>
      <w:pPr>
        <w:pStyle w:val="BodyText"/>
        <w:spacing w:line="275" w:lineRule="auto"/>
        <w:ind w:left="394" w:right="0"/>
        <w:jc w:val="left"/>
        <w:rPr>
          <w:b w:val="0"/>
          <w:bCs w:val="0"/>
        </w:rPr>
      </w:pPr>
      <w:r>
        <w:rPr>
          <w:spacing w:val="-1"/>
          <w:w w:val="105"/>
        </w:rPr>
        <w:t>egge</w:t>
      </w:r>
      <w:r>
        <w:rPr>
          <w:spacing w:val="-2"/>
          <w:w w:val="105"/>
        </w:rPr>
        <w:t>t</w:t>
      </w:r>
      <w:r>
        <w:rPr>
          <w:spacing w:val="-17"/>
          <w:w w:val="105"/>
        </w:rPr>
        <w:t> </w:t>
      </w:r>
      <w:r>
        <w:rPr>
          <w:w w:val="105"/>
        </w:rPr>
        <w:t>mest?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Hvilken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væske</w:t>
      </w:r>
      <w:r>
        <w:rPr>
          <w:spacing w:val="-24"/>
          <w:w w:val="105"/>
        </w:rPr>
        <w:t> </w:t>
      </w:r>
      <w:r>
        <w:rPr>
          <w:w w:val="105"/>
        </w:rPr>
        <w:t>vil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forandr</w:t>
      </w:r>
      <w:r>
        <w:rPr>
          <w:spacing w:val="-2"/>
          <w:w w:val="105"/>
        </w:rPr>
        <w:t>e</w:t>
      </w:r>
      <w:r>
        <w:rPr>
          <w:spacing w:val="29"/>
          <w:w w:val="104"/>
        </w:rPr>
        <w:t> </w:t>
      </w:r>
      <w:r>
        <w:rPr>
          <w:spacing w:val="-1"/>
          <w:w w:val="105"/>
        </w:rPr>
        <w:t>egge</w:t>
      </w:r>
      <w:r>
        <w:rPr>
          <w:spacing w:val="-2"/>
          <w:w w:val="105"/>
        </w:rPr>
        <w:t>t</w:t>
      </w:r>
      <w:r>
        <w:rPr>
          <w:spacing w:val="-17"/>
          <w:w w:val="105"/>
        </w:rPr>
        <w:t> </w:t>
      </w:r>
      <w:r>
        <w:rPr>
          <w:w w:val="105"/>
        </w:rPr>
        <w:t>minst?</w:t>
      </w:r>
      <w:r>
        <w:rPr>
          <w:spacing w:val="-16"/>
          <w:w w:val="105"/>
        </w:rPr>
        <w:t> </w:t>
      </w:r>
      <w:r>
        <w:rPr>
          <w:w w:val="105"/>
        </w:rPr>
        <w:t>Du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skriv</w:t>
      </w:r>
      <w:r>
        <w:rPr>
          <w:spacing w:val="-1"/>
          <w:w w:val="105"/>
        </w:rPr>
        <w:t>e</w:t>
      </w:r>
      <w:r>
        <w:rPr>
          <w:spacing w:val="-16"/>
          <w:w w:val="105"/>
        </w:rPr>
        <w:t> </w:t>
      </w:r>
      <w:r>
        <w:rPr>
          <w:w w:val="105"/>
        </w:rPr>
        <w:t>ned</w:t>
      </w:r>
      <w:r>
        <w:rPr>
          <w:spacing w:val="26"/>
          <w:w w:val="105"/>
        </w:rPr>
        <w:t> </w:t>
      </w:r>
      <w:r>
        <w:rPr>
          <w:w w:val="105"/>
        </w:rPr>
        <w:t>gjetningene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38"/>
          <w:w w:val="105"/>
        </w:rPr>
        <w:t> </w:t>
      </w:r>
      <w:r>
        <w:rPr>
          <w:w w:val="105"/>
        </w:rPr>
        <w:t>til</w:t>
      </w:r>
      <w:r>
        <w:rPr>
          <w:spacing w:val="-43"/>
          <w:w w:val="105"/>
        </w:rPr>
        <w:t> </w:t>
      </w:r>
      <w:r>
        <w:rPr>
          <w:w w:val="105"/>
        </w:rPr>
        <w:t>i</w:t>
      </w:r>
      <w:r>
        <w:rPr>
          <w:spacing w:val="-38"/>
          <w:w w:val="105"/>
        </w:rPr>
        <w:t> </w:t>
      </w:r>
      <w:r>
        <w:rPr>
          <w:spacing w:val="-1"/>
          <w:w w:val="105"/>
        </w:rPr>
        <w:t>mor</w:t>
      </w:r>
      <w:r>
        <w:rPr>
          <w:spacing w:val="-2"/>
          <w:w w:val="105"/>
        </w:rPr>
        <w:t>gen.</w:t>
      </w:r>
      <w:r>
        <w:rPr>
          <w:b w:val="0"/>
        </w:rPr>
      </w:r>
    </w:p>
    <w:p>
      <w:pPr>
        <w:pStyle w:val="BodyText"/>
        <w:spacing w:line="275" w:lineRule="auto" w:before="170"/>
        <w:ind w:right="144"/>
        <w:jc w:val="left"/>
        <w:rPr>
          <w:b w:val="0"/>
          <w:bCs w:val="0"/>
        </w:rPr>
      </w:pPr>
      <w:r>
        <w:rPr>
          <w:spacing w:val="-2"/>
          <w:w w:val="105"/>
        </w:rPr>
        <w:t>E</w:t>
      </w:r>
      <w:r>
        <w:rPr>
          <w:spacing w:val="-3"/>
          <w:w w:val="105"/>
        </w:rPr>
        <w:t>tter</w:t>
      </w:r>
      <w:r>
        <w:rPr>
          <w:spacing w:val="-33"/>
          <w:w w:val="105"/>
        </w:rPr>
        <w:t> </w:t>
      </w:r>
      <w:r>
        <w:rPr>
          <w:w w:val="105"/>
        </w:rPr>
        <w:t>én</w:t>
      </w:r>
      <w:r>
        <w:rPr>
          <w:spacing w:val="-27"/>
          <w:w w:val="105"/>
        </w:rPr>
        <w:t> </w:t>
      </w:r>
      <w:r>
        <w:rPr>
          <w:w w:val="105"/>
        </w:rPr>
        <w:t>dag</w:t>
      </w:r>
      <w:r>
        <w:rPr>
          <w:spacing w:val="-33"/>
          <w:w w:val="105"/>
        </w:rPr>
        <w:t> </w:t>
      </w:r>
      <w:r>
        <w:rPr>
          <w:w w:val="105"/>
        </w:rPr>
        <w:t>vil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merk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23"/>
          <w:w w:val="96"/>
        </w:rPr>
        <w:t> </w:t>
      </w:r>
      <w:r>
        <w:rPr>
          <w:spacing w:val="-2"/>
          <w:w w:val="105"/>
        </w:rPr>
        <w:t>misf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ge</w:t>
      </w:r>
      <w:r>
        <w:rPr>
          <w:spacing w:val="-3"/>
          <w:w w:val="105"/>
        </w:rPr>
        <w:t>t</w:t>
      </w:r>
      <w:r>
        <w:rPr>
          <w:spacing w:val="7"/>
          <w:w w:val="105"/>
        </w:rPr>
        <w:t> </w:t>
      </w:r>
      <w:r>
        <w:rPr>
          <w:w w:val="105"/>
        </w:rPr>
        <w:t>og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delvis</w:t>
      </w:r>
      <w:r>
        <w:rPr>
          <w:spacing w:val="7"/>
          <w:w w:val="105"/>
        </w:rPr>
        <w:t> </w:t>
      </w:r>
      <w:r>
        <w:rPr>
          <w:w w:val="105"/>
        </w:rPr>
        <w:t>oppløst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eggeskall</w:t>
      </w:r>
      <w:r>
        <w:rPr>
          <w:spacing w:val="37"/>
          <w:w w:val="107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tter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olaen,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uendr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eggeskall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tter</w:t>
      </w:r>
      <w:r>
        <w:rPr>
          <w:spacing w:val="39"/>
          <w:w w:val="98"/>
        </w:rPr>
        <w:t> </w:t>
      </w:r>
      <w:r>
        <w:rPr>
          <w:spacing w:val="-1"/>
          <w:w w:val="105"/>
        </w:rPr>
        <w:t>vanne</w:t>
      </w:r>
      <w:r>
        <w:rPr>
          <w:spacing w:val="-2"/>
          <w:w w:val="105"/>
        </w:rPr>
        <w:t>t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(eller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melk</w:t>
      </w:r>
      <w:r>
        <w:rPr>
          <w:spacing w:val="-2"/>
          <w:w w:val="105"/>
        </w:rPr>
        <w:t>en)</w:t>
      </w:r>
      <w:r>
        <w:rPr>
          <w:spacing w:val="-28"/>
          <w:w w:val="105"/>
        </w:rPr>
        <w:t> </w:t>
      </w:r>
      <w:r>
        <w:rPr>
          <w:w w:val="105"/>
        </w:rPr>
        <w:t>og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9"/>
          <w:w w:val="105"/>
        </w:rPr>
        <w:t> </w:t>
      </w:r>
      <w:r>
        <w:rPr>
          <w:w w:val="105"/>
        </w:rPr>
        <w:t>litt</w:t>
      </w:r>
      <w:r>
        <w:rPr>
          <w:spacing w:val="-29"/>
          <w:w w:val="105"/>
        </w:rPr>
        <w:t> </w:t>
      </w:r>
      <w:r>
        <w:rPr>
          <w:w w:val="105"/>
        </w:rPr>
        <w:t>oppløst</w:t>
      </w:r>
      <w:r>
        <w:rPr>
          <w:spacing w:val="24"/>
          <w:w w:val="107"/>
        </w:rPr>
        <w:t> </w:t>
      </w:r>
      <w:r>
        <w:rPr>
          <w:spacing w:val="-1"/>
          <w:w w:val="105"/>
        </w:rPr>
        <w:t>eggeskall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tter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sa</w:t>
      </w:r>
      <w:r>
        <w:rPr>
          <w:spacing w:val="-2"/>
          <w:w w:val="105"/>
        </w:rPr>
        <w:t>ften.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33"/>
          <w:w w:val="105"/>
        </w:rPr>
        <w:t> </w:t>
      </w:r>
      <w:r>
        <w:rPr>
          <w:w w:val="105"/>
        </w:rPr>
        <w:t>viser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t</w:t>
      </w:r>
      <w:r>
        <w:rPr>
          <w:spacing w:val="25"/>
          <w:w w:val="96"/>
        </w:rPr>
        <w:t> </w:t>
      </w:r>
      <w:r>
        <w:rPr>
          <w:w w:val="105"/>
        </w:rPr>
        <w:t>og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drikk</w:t>
      </w:r>
      <w:r>
        <w:rPr>
          <w:spacing w:val="-2"/>
          <w:w w:val="105"/>
        </w:rPr>
        <w:t>e</w:t>
      </w:r>
      <w:r>
        <w:rPr>
          <w:spacing w:val="-25"/>
          <w:w w:val="105"/>
        </w:rPr>
        <w:t> </w:t>
      </w:r>
      <w:r>
        <w:rPr>
          <w:w w:val="105"/>
        </w:rPr>
        <w:t>med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hø</w:t>
      </w:r>
      <w:r>
        <w:rPr>
          <w:spacing w:val="-3"/>
          <w:w w:val="105"/>
        </w:rPr>
        <w:t>yt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sukk</w:t>
      </w:r>
      <w:r>
        <w:rPr>
          <w:spacing w:val="-2"/>
          <w:w w:val="105"/>
        </w:rPr>
        <w:t>erinnhold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31"/>
          <w:w w:val="104"/>
        </w:rPr>
        <w:t> </w:t>
      </w:r>
      <w:r>
        <w:rPr>
          <w:spacing w:val="-1"/>
        </w:rPr>
        <w:t>skade</w:t>
      </w:r>
      <w:r>
        <w:rPr>
          <w:spacing w:val="9"/>
        </w:rPr>
        <w:t> </w:t>
      </w:r>
      <w:r>
        <w:rPr/>
        <w:t>emaljen.</w:t>
      </w:r>
      <w:r>
        <w:rPr>
          <w:b w:val="0"/>
        </w:rPr>
      </w:r>
    </w:p>
    <w:p>
      <w:pPr>
        <w:pStyle w:val="Heading9"/>
        <w:spacing w:line="240" w:lineRule="auto"/>
        <w:ind w:left="618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Ekstraaktivite</w:t>
      </w:r>
      <w:r>
        <w:rPr>
          <w:spacing w:val="-2"/>
          <w:w w:val="105"/>
        </w:rPr>
        <w:t>ter</w:t>
      </w:r>
      <w:r>
        <w:rPr>
          <w:b w:val="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pStyle w:val="BodyText"/>
        <w:spacing w:line="240" w:lineRule="auto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0"/>
          <w:w w:val="110"/>
        </w:rPr>
        <w:t>T</w:t>
      </w:r>
      <w:r>
        <w:rPr>
          <w:rFonts w:ascii="Trebuchet MS"/>
          <w:w w:val="110"/>
        </w:rPr>
        <w:t>annpussediag</w:t>
      </w:r>
      <w:r>
        <w:rPr>
          <w:rFonts w:ascii="Trebuchet MS"/>
          <w:spacing w:val="-3"/>
          <w:w w:val="110"/>
        </w:rPr>
        <w:t>r</w:t>
      </w:r>
      <w:r>
        <w:rPr>
          <w:rFonts w:ascii="Trebuchet MS"/>
          <w:w w:val="110"/>
        </w:rPr>
        <w:t>am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338"/>
        <w:jc w:val="left"/>
        <w:rPr>
          <w:b w:val="0"/>
          <w:bCs w:val="0"/>
        </w:rPr>
      </w:pPr>
      <w:r>
        <w:rPr>
          <w:w w:val="105"/>
        </w:rPr>
        <w:t>EA1</w:t>
      </w:r>
      <w:r>
        <w:rPr>
          <w:spacing w:val="-32"/>
          <w:w w:val="105"/>
        </w:rPr>
        <w:t> </w:t>
      </w:r>
      <w:r>
        <w:rPr>
          <w:w w:val="105"/>
        </w:rPr>
        <w:t>er</w:t>
      </w:r>
      <w:r>
        <w:rPr>
          <w:spacing w:val="-37"/>
          <w:w w:val="105"/>
        </w:rPr>
        <w:t> </w:t>
      </w:r>
      <w:r>
        <w:rPr>
          <w:w w:val="105"/>
        </w:rPr>
        <w:t>en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yttig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må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å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opp</w:t>
      </w:r>
      <w:r>
        <w:rPr>
          <w:spacing w:val="-4"/>
          <w:w w:val="105"/>
        </w:rPr>
        <w:t>fordr</w:t>
      </w:r>
      <w:r>
        <w:rPr>
          <w:spacing w:val="-3"/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til</w:t>
      </w:r>
      <w:r>
        <w:rPr>
          <w:spacing w:val="21"/>
          <w:w w:val="96"/>
        </w:rPr>
        <w:t> </w:t>
      </w:r>
      <w:r>
        <w:rPr>
          <w:w w:val="105"/>
        </w:rPr>
        <w:t>rutinemessig</w:t>
      </w:r>
      <w:r>
        <w:rPr>
          <w:spacing w:val="-30"/>
          <w:w w:val="105"/>
        </w:rPr>
        <w:t> </w:t>
      </w:r>
      <w:r>
        <w:rPr>
          <w:w w:val="105"/>
        </w:rPr>
        <w:t>tannpuss</w:t>
      </w:r>
      <w:r>
        <w:rPr>
          <w:spacing w:val="-30"/>
          <w:w w:val="105"/>
        </w:rPr>
        <w:t> </w:t>
      </w:r>
      <w:r>
        <w:rPr>
          <w:w w:val="105"/>
        </w:rPr>
        <w:t>på.</w:t>
      </w:r>
      <w:r>
        <w:rPr>
          <w:spacing w:val="-30"/>
          <w:w w:val="105"/>
        </w:rPr>
        <w:t> </w:t>
      </w:r>
      <w:r>
        <w:rPr>
          <w:w w:val="105"/>
        </w:rPr>
        <w:t>Del</w:t>
      </w:r>
      <w:r>
        <w:rPr>
          <w:spacing w:val="-37"/>
          <w:w w:val="105"/>
        </w:rPr>
        <w:t> </w:t>
      </w:r>
      <w:r>
        <w:rPr>
          <w:w w:val="105"/>
        </w:rPr>
        <w:t>ut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</w:t>
      </w:r>
      <w:r>
        <w:rPr>
          <w:spacing w:val="22"/>
          <w:w w:val="96"/>
        </w:rPr>
        <w:t> </w:t>
      </w:r>
      <w:r>
        <w:rPr>
          <w:w w:val="105"/>
        </w:rPr>
        <w:t>ark</w:t>
      </w:r>
      <w:r>
        <w:rPr>
          <w:spacing w:val="-33"/>
          <w:w w:val="105"/>
        </w:rPr>
        <w:t> </w:t>
      </w:r>
      <w:r>
        <w:rPr>
          <w:w w:val="105"/>
        </w:rPr>
        <w:t>per</w:t>
      </w:r>
      <w:r>
        <w:rPr>
          <w:spacing w:val="-38"/>
          <w:w w:val="105"/>
        </w:rPr>
        <w:t> </w:t>
      </w:r>
      <w:r>
        <w:rPr>
          <w:spacing w:val="-5"/>
          <w:w w:val="105"/>
        </w:rPr>
        <w:t>elev</w:t>
      </w:r>
      <w:r>
        <w:rPr>
          <w:spacing w:val="-7"/>
          <w:w w:val="105"/>
        </w:rPr>
        <w:t>.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merk</w:t>
      </w:r>
      <w:r>
        <w:rPr>
          <w:spacing w:val="-2"/>
          <w:w w:val="105"/>
        </w:rPr>
        <w:t>e</w:t>
      </w:r>
      <w:r>
        <w:rPr>
          <w:b w:val="0"/>
        </w:rPr>
      </w:r>
    </w:p>
    <w:p>
      <w:pPr>
        <w:pStyle w:val="BodyText"/>
        <w:spacing w:line="275" w:lineRule="auto"/>
        <w:ind w:right="225"/>
        <w:jc w:val="both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eller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egne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bilde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  <w:spacing w:val="-3"/>
        </w:rPr>
        <w:t>hv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gang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pusser</w:t>
      </w:r>
      <w:r>
        <w:rPr>
          <w:rFonts w:ascii="Trebuchet MS" w:hAnsi="Trebuchet MS"/>
          <w:spacing w:val="26"/>
          <w:w w:val="106"/>
        </w:rPr>
        <w:t> </w:t>
      </w:r>
      <w:r>
        <w:rPr>
          <w:spacing w:val="-2"/>
        </w:rPr>
        <w:t>t</w:t>
      </w:r>
      <w:r>
        <w:rPr>
          <w:spacing w:val="-1"/>
        </w:rPr>
        <w:t>ennene</w:t>
      </w:r>
      <w:r>
        <w:rPr>
          <w:spacing w:val="-4"/>
        </w:rPr>
        <w:t> </w:t>
      </w:r>
      <w:r>
        <w:rPr>
          <w:spacing w:val="-3"/>
        </w:rPr>
        <w:t>for</w:t>
      </w:r>
      <w:r>
        <w:rPr>
          <w:spacing w:val="-11"/>
        </w:rPr>
        <w:t> </w:t>
      </w:r>
      <w:r>
        <w:rPr/>
        <w:t>å</w:t>
      </w:r>
      <w:r>
        <w:rPr>
          <w:spacing w:val="-4"/>
        </w:rPr>
        <w:t> r</w:t>
      </w:r>
      <w:r>
        <w:rPr>
          <w:spacing w:val="-3"/>
        </w:rPr>
        <w:t>egistr</w:t>
      </w:r>
      <w:r>
        <w:rPr>
          <w:spacing w:val="-4"/>
        </w:rPr>
        <w:t>er</w:t>
      </w:r>
      <w:r>
        <w:rPr>
          <w:spacing w:val="-3"/>
        </w:rPr>
        <w:t>e</w:t>
      </w:r>
      <w:r>
        <w:rPr>
          <w:spacing w:val="-4"/>
        </w:rPr>
        <w:t> </w:t>
      </w:r>
      <w:r>
        <w:rPr>
          <w:spacing w:val="-3"/>
        </w:rPr>
        <w:t>hvor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3"/>
        </w:rPr>
        <w:t>ft</w:t>
      </w:r>
      <w:r>
        <w:rPr>
          <w:spacing w:val="-2"/>
        </w:rPr>
        <w:t>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har</w:t>
      </w:r>
      <w:r>
        <w:rPr>
          <w:spacing w:val="39"/>
        </w:rPr>
        <w:t> </w:t>
      </w:r>
      <w:r>
        <w:rPr>
          <w:rFonts w:ascii="Trebuchet MS" w:hAnsi="Trebuchet MS"/>
          <w:spacing w:val="-1"/>
        </w:rPr>
        <w:t>pusse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ennene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1"/>
        </w:rPr>
        <w:t>løpe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én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2"/>
        </w:rPr>
        <w:t>skoleuk</w:t>
      </w:r>
      <w:r>
        <w:rPr>
          <w:rFonts w:ascii="Trebuchet MS" w:hAnsi="Trebuchet MS"/>
          <w:spacing w:val="-3"/>
        </w:rPr>
        <w:t>e.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/>
        <w:ind w:right="0"/>
        <w:jc w:val="left"/>
        <w:rPr>
          <w:b w:val="0"/>
          <w:bCs w:val="0"/>
        </w:rPr>
      </w:pP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5"/>
          <w:w w:val="105"/>
        </w:rPr>
        <w:t> </w:t>
      </w:r>
      <w:r>
        <w:rPr>
          <w:w w:val="105"/>
        </w:rPr>
        <w:t>gjøres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fer</w:t>
      </w:r>
      <w:r>
        <w:rPr>
          <w:spacing w:val="-3"/>
          <w:w w:val="105"/>
        </w:rPr>
        <w:t>dig</w:t>
      </w:r>
      <w:r>
        <w:rPr>
          <w:spacing w:val="-25"/>
          <w:w w:val="105"/>
        </w:rPr>
        <w:t> </w:t>
      </w:r>
      <w:r>
        <w:rPr>
          <w:w w:val="105"/>
        </w:rPr>
        <w:t>i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klasseromme</w:t>
      </w:r>
      <w:r>
        <w:rPr>
          <w:spacing w:val="-2"/>
          <w:w w:val="105"/>
        </w:rPr>
        <w:t>t</w:t>
      </w:r>
      <w:r>
        <w:rPr>
          <w:spacing w:val="30"/>
          <w:w w:val="96"/>
        </w:rPr>
        <w:t> </w:t>
      </w:r>
      <w:r>
        <w:rPr/>
        <w:t>eller</w:t>
      </w:r>
      <w:r>
        <w:rPr>
          <w:spacing w:val="-31"/>
        </w:rPr>
        <w:t> </w:t>
      </w:r>
      <w:r>
        <w:rPr/>
        <w:t>hjemme.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110"/>
        </w:rPr>
        <w:t>Sunne</w:t>
      </w:r>
      <w:r>
        <w:rPr>
          <w:rFonts w:ascii="Trebuchet MS"/>
          <w:spacing w:val="-40"/>
          <w:w w:val="110"/>
        </w:rPr>
        <w:t> </w:t>
      </w:r>
      <w:r>
        <w:rPr>
          <w:rFonts w:ascii="Trebuchet MS"/>
          <w:spacing w:val="-1"/>
          <w:w w:val="110"/>
        </w:rPr>
        <w:t>ma</w:t>
      </w:r>
      <w:r>
        <w:rPr>
          <w:rFonts w:ascii="Trebuchet MS"/>
          <w:spacing w:val="-2"/>
          <w:w w:val="110"/>
        </w:rPr>
        <w:t>tv</w:t>
      </w:r>
      <w:r>
        <w:rPr>
          <w:rFonts w:ascii="Trebuchet MS"/>
          <w:spacing w:val="-1"/>
          <w:w w:val="110"/>
        </w:rPr>
        <w:t>alg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338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tart</w:t>
      </w:r>
      <w:r>
        <w:rPr>
          <w:spacing w:val="-24"/>
          <w:w w:val="105"/>
        </w:rPr>
        <w:t> </w:t>
      </w:r>
      <w:r>
        <w:rPr>
          <w:w w:val="105"/>
        </w:rPr>
        <w:t>med</w:t>
      </w:r>
      <w:r>
        <w:rPr>
          <w:spacing w:val="-24"/>
          <w:w w:val="105"/>
        </w:rPr>
        <w:t> </w:t>
      </w:r>
      <w:r>
        <w:rPr>
          <w:w w:val="105"/>
        </w:rPr>
        <w:t>å</w:t>
      </w:r>
      <w:r>
        <w:rPr>
          <w:spacing w:val="-24"/>
          <w:w w:val="105"/>
        </w:rPr>
        <w:t> </w:t>
      </w:r>
      <w:r>
        <w:rPr>
          <w:w w:val="105"/>
        </w:rPr>
        <w:t>minne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4"/>
          <w:w w:val="105"/>
        </w:rPr>
        <w:t> </w:t>
      </w:r>
      <w:r>
        <w:rPr>
          <w:w w:val="105"/>
        </w:rPr>
        <w:t>på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dan</w:t>
      </w:r>
      <w:r>
        <w:rPr>
          <w:spacing w:val="27"/>
          <w:w w:val="106"/>
        </w:rPr>
        <w:t> </w:t>
      </w:r>
      <w:r>
        <w:rPr>
          <w:spacing w:val="-2"/>
          <w:w w:val="105"/>
        </w:rPr>
        <w:t>sukk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2"/>
          <w:w w:val="105"/>
        </w:rPr>
        <w:t> </w:t>
      </w:r>
      <w:r>
        <w:rPr>
          <w:w w:val="105"/>
        </w:rPr>
        <w:t>i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colaen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på</w:t>
      </w:r>
      <w:r>
        <w:rPr>
          <w:spacing w:val="-3"/>
          <w:w w:val="105"/>
        </w:rPr>
        <w:t>virk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eggeskalle</w:t>
      </w:r>
      <w:r>
        <w:rPr>
          <w:spacing w:val="-2"/>
          <w:w w:val="105"/>
        </w:rPr>
        <w:t>t.</w:t>
      </w:r>
      <w:r>
        <w:rPr>
          <w:spacing w:val="37"/>
          <w:w w:val="79"/>
        </w:rPr>
        <w:t> </w:t>
      </w:r>
      <w:r>
        <w:rPr>
          <w:w w:val="105"/>
        </w:rPr>
        <w:t>Å</w:t>
      </w:r>
      <w:r>
        <w:rPr>
          <w:spacing w:val="-24"/>
          <w:w w:val="105"/>
        </w:rPr>
        <w:t> </w:t>
      </w:r>
      <w:r>
        <w:rPr>
          <w:w w:val="105"/>
        </w:rPr>
        <w:t>spise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y</w:t>
      </w:r>
      <w:r>
        <w:rPr>
          <w:spacing w:val="-3"/>
          <w:w w:val="105"/>
        </w:rPr>
        <w:t>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sukk</w:t>
      </w:r>
      <w:r>
        <w:rPr>
          <w:spacing w:val="-3"/>
          <w:w w:val="105"/>
        </w:rPr>
        <w:t>er</w:t>
      </w:r>
      <w:r>
        <w:rPr>
          <w:spacing w:val="-22"/>
          <w:w w:val="105"/>
        </w:rPr>
        <w:t> </w:t>
      </w:r>
      <w:r>
        <w:rPr>
          <w:w w:val="105"/>
        </w:rPr>
        <w:t>er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skadelig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29"/>
          <w:w w:val="116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4"/>
          <w:w w:val="105"/>
        </w:rPr>
        <w:t> </w:t>
      </w:r>
      <w:r>
        <w:rPr>
          <w:w w:val="105"/>
        </w:rPr>
        <w:t>gi</w:t>
      </w:r>
      <w:r>
        <w:rPr>
          <w:spacing w:val="-34"/>
          <w:w w:val="105"/>
        </w:rPr>
        <w:t> </w:t>
      </w:r>
      <w:r>
        <w:rPr>
          <w:w w:val="105"/>
        </w:rPr>
        <w:t>hull</w:t>
      </w:r>
      <w:r>
        <w:rPr>
          <w:spacing w:val="-40"/>
          <w:w w:val="105"/>
        </w:rPr>
        <w:t> </w:t>
      </w:r>
      <w:r>
        <w:rPr>
          <w:w w:val="105"/>
        </w:rPr>
        <w:t>i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tennene.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Rundt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hal</w:t>
      </w:r>
      <w:r>
        <w:rPr>
          <w:spacing w:val="-2"/>
          <w:w w:val="105"/>
        </w:rPr>
        <w:t>vpart</w:t>
      </w:r>
      <w:r>
        <w:rPr>
          <w:spacing w:val="-1"/>
          <w:w w:val="105"/>
        </w:rPr>
        <w:t>en</w:t>
      </w:r>
      <w:r>
        <w:rPr>
          <w:b w:val="0"/>
        </w:rPr>
      </w:r>
    </w:p>
    <w:p>
      <w:pPr>
        <w:pStyle w:val="BodyText"/>
        <w:spacing w:line="275" w:lineRule="auto"/>
        <w:ind w:right="120"/>
        <w:jc w:val="left"/>
        <w:rPr>
          <w:b w:val="0"/>
          <w:bCs w:val="0"/>
        </w:rPr>
      </w:pPr>
      <w:r>
        <w:rPr>
          <w:spacing w:val="-2"/>
          <w:w w:val="105"/>
        </w:rPr>
        <w:t>av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sukk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36"/>
          <w:w w:val="105"/>
        </w:rPr>
        <w:t> </w:t>
      </w:r>
      <w:r>
        <w:rPr>
          <w:w w:val="105"/>
        </w:rPr>
        <w:t>vi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får</w:t>
      </w:r>
      <w:r>
        <w:rPr>
          <w:spacing w:val="-35"/>
          <w:w w:val="105"/>
        </w:rPr>
        <w:t> </w:t>
      </w:r>
      <w:r>
        <w:rPr>
          <w:w w:val="105"/>
        </w:rPr>
        <w:t>i</w:t>
      </w:r>
      <w:r>
        <w:rPr>
          <w:spacing w:val="-30"/>
          <w:w w:val="105"/>
        </w:rPr>
        <w:t> </w:t>
      </w:r>
      <w:r>
        <w:rPr>
          <w:w w:val="105"/>
        </w:rPr>
        <w:t>oss,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k</w:t>
      </w:r>
      <w:r>
        <w:rPr>
          <w:spacing w:val="-2"/>
          <w:w w:val="105"/>
        </w:rPr>
        <w:t>ommer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a</w:t>
      </w:r>
      <w:r>
        <w:rPr>
          <w:spacing w:val="-30"/>
          <w:w w:val="105"/>
        </w:rPr>
        <w:t> </w:t>
      </w:r>
      <w:r>
        <w:rPr>
          <w:w w:val="105"/>
        </w:rPr>
        <w:t>usun-</w:t>
      </w:r>
      <w:r>
        <w:rPr>
          <w:spacing w:val="29"/>
          <w:w w:val="113"/>
        </w:rPr>
        <w:t> </w:t>
      </w:r>
      <w:r>
        <w:rPr>
          <w:w w:val="105"/>
        </w:rPr>
        <w:t>ne</w:t>
      </w:r>
      <w:r>
        <w:rPr>
          <w:spacing w:val="-11"/>
          <w:w w:val="105"/>
        </w:rPr>
        <w:t> </w:t>
      </w:r>
      <w:r>
        <w:rPr>
          <w:w w:val="105"/>
        </w:rPr>
        <w:t>mellommåltider</w:t>
      </w:r>
      <w:r>
        <w:rPr>
          <w:spacing w:val="-17"/>
          <w:w w:val="105"/>
        </w:rPr>
        <w:t> </w:t>
      </w:r>
      <w:r>
        <w:rPr>
          <w:w w:val="105"/>
        </w:rPr>
        <w:t>og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sukk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holdige</w:t>
      </w:r>
      <w:r>
        <w:rPr>
          <w:spacing w:val="26"/>
          <w:w w:val="107"/>
        </w:rPr>
        <w:t> </w:t>
      </w:r>
      <w:r>
        <w:rPr>
          <w:rFonts w:ascii="Trebuchet MS" w:hAnsi="Trebuchet MS"/>
          <w:spacing w:val="-4"/>
          <w:w w:val="105"/>
        </w:rPr>
        <w:t>drikker</w:t>
      </w:r>
      <w:r>
        <w:rPr>
          <w:rFonts w:ascii="Trebuchet MS" w:hAnsi="Trebuchet MS"/>
          <w:spacing w:val="-6"/>
          <w:w w:val="105"/>
        </w:rPr>
        <w:t>.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1"/>
          <w:w w:val="105"/>
        </w:rPr>
        <w:t>De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grunnen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w w:val="105"/>
        </w:rPr>
        <w:t>til</w:t>
      </w:r>
      <w:r>
        <w:rPr>
          <w:rFonts w:ascii="Trebuchet MS" w:hAnsi="Trebuchet MS"/>
          <w:spacing w:val="-45"/>
          <w:w w:val="105"/>
        </w:rPr>
        <w:t> 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1"/>
          <w:w w:val="105"/>
        </w:rPr>
        <w:t>de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48"/>
          <w:w w:val="105"/>
        </w:rPr>
        <w:t> </w:t>
      </w:r>
      <w:r>
        <w:rPr>
          <w:rFonts w:ascii="Trebuchet MS" w:hAnsi="Trebuchet MS"/>
          <w:w w:val="105"/>
        </w:rPr>
        <w:t>viktig</w:t>
      </w:r>
      <w:r>
        <w:rPr>
          <w:rFonts w:ascii="Trebuchet MS" w:hAnsi="Trebuchet MS"/>
          <w:spacing w:val="21"/>
          <w:w w:val="102"/>
        </w:rPr>
        <w:t> </w:t>
      </w:r>
      <w:r>
        <w:rPr>
          <w:w w:val="105"/>
        </w:rPr>
        <w:t>å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velge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sunnere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mellommåltider</w:t>
      </w:r>
      <w:r>
        <w:rPr>
          <w:spacing w:val="-2"/>
          <w:w w:val="105"/>
        </w:rPr>
        <w:t>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numPr>
          <w:ilvl w:val="0"/>
          <w:numId w:val="47"/>
        </w:numPr>
        <w:tabs>
          <w:tab w:pos="367" w:val="left" w:leader="none"/>
        </w:tabs>
        <w:spacing w:line="275" w:lineRule="auto" w:before="0" w:after="0"/>
        <w:ind w:left="394" w:right="173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3"/>
          <w:w w:val="105"/>
        </w:rPr>
        <w:t>Frukt</w:t>
      </w:r>
      <w:r>
        <w:rPr>
          <w:spacing w:val="-37"/>
          <w:w w:val="105"/>
        </w:rPr>
        <w:t> </w:t>
      </w:r>
      <w:r>
        <w:rPr>
          <w:w w:val="105"/>
        </w:rPr>
        <w:t>og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grøn</w:t>
      </w:r>
      <w:r>
        <w:rPr>
          <w:spacing w:val="-3"/>
          <w:w w:val="105"/>
        </w:rPr>
        <w:t>t</w:t>
      </w:r>
      <w:r>
        <w:rPr>
          <w:spacing w:val="-37"/>
          <w:w w:val="105"/>
        </w:rPr>
        <w:t> </w:t>
      </w:r>
      <w:r>
        <w:rPr>
          <w:w w:val="105"/>
        </w:rPr>
        <w:t>er</w:t>
      </w:r>
      <w:r>
        <w:rPr>
          <w:spacing w:val="-4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fint</w:t>
      </w:r>
      <w:r>
        <w:rPr>
          <w:spacing w:val="-36"/>
          <w:w w:val="105"/>
        </w:rPr>
        <w:t> </w:t>
      </w:r>
      <w:r>
        <w:rPr>
          <w:w w:val="105"/>
        </w:rPr>
        <w:t>mellommåltid.</w:t>
      </w:r>
      <w:r>
        <w:rPr>
          <w:spacing w:val="25"/>
          <w:w w:val="103"/>
        </w:rPr>
        <w:t> </w:t>
      </w:r>
      <w:r>
        <w:rPr>
          <w:w w:val="105"/>
        </w:rPr>
        <w:t>Du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0"/>
          <w:w w:val="105"/>
        </w:rPr>
        <w:t> </w:t>
      </w:r>
      <w:r>
        <w:rPr>
          <w:w w:val="105"/>
        </w:rPr>
        <w:t>spise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0"/>
          <w:w w:val="105"/>
        </w:rPr>
        <w:t> </w:t>
      </w:r>
      <w:r>
        <w:rPr>
          <w:w w:val="105"/>
        </w:rPr>
        <w:t>alene</w:t>
      </w:r>
      <w:r>
        <w:rPr>
          <w:spacing w:val="-19"/>
          <w:w w:val="105"/>
        </w:rPr>
        <w:t> </w:t>
      </w:r>
      <w:r>
        <w:rPr>
          <w:w w:val="105"/>
        </w:rPr>
        <w:t>eller</w:t>
      </w:r>
      <w:r>
        <w:rPr>
          <w:spacing w:val="-26"/>
          <w:w w:val="105"/>
        </w:rPr>
        <w:t> </w:t>
      </w:r>
      <w:r>
        <w:rPr>
          <w:w w:val="105"/>
        </w:rPr>
        <w:t>med</w:t>
      </w:r>
      <w:r>
        <w:rPr>
          <w:spacing w:val="-19"/>
          <w:w w:val="105"/>
        </w:rPr>
        <w:t> </w:t>
      </w:r>
      <w:r>
        <w:rPr>
          <w:w w:val="105"/>
        </w:rPr>
        <w:t>en</w:t>
      </w:r>
      <w:r>
        <w:rPr>
          <w:spacing w:val="23"/>
          <w:w w:val="103"/>
        </w:rPr>
        <w:t> </w:t>
      </w:r>
      <w:r>
        <w:rPr>
          <w:rFonts w:ascii="Trebuchet MS" w:hAnsi="Trebuchet MS"/>
          <w:w w:val="105"/>
        </w:rPr>
        <w:t>sunn</w:t>
      </w:r>
      <w:r>
        <w:rPr>
          <w:rFonts w:ascii="Trebuchet MS" w:hAnsi="Trebuchet MS"/>
          <w:spacing w:val="-54"/>
          <w:w w:val="105"/>
        </w:rPr>
        <w:t> </w:t>
      </w:r>
      <w:r>
        <w:rPr>
          <w:rFonts w:ascii="Trebuchet MS" w:hAnsi="Trebuchet MS"/>
          <w:w w:val="105"/>
        </w:rPr>
        <w:t>dipp.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47"/>
        </w:numPr>
        <w:tabs>
          <w:tab w:pos="367" w:val="left" w:leader="none"/>
        </w:tabs>
        <w:spacing w:line="275" w:lineRule="auto" w:before="170" w:after="0"/>
        <w:ind w:left="394" w:right="239" w:hanging="283"/>
        <w:jc w:val="left"/>
        <w:rPr>
          <w:b w:val="0"/>
          <w:bCs w:val="0"/>
        </w:rPr>
      </w:pPr>
      <w:r>
        <w:rPr>
          <w:spacing w:val="-30"/>
          <w:w w:val="105"/>
        </w:rPr>
        <w:t>T</w:t>
      </w:r>
      <w:r>
        <w:rPr>
          <w:w w:val="105"/>
        </w:rPr>
        <w:t>ør</w:t>
      </w:r>
      <w:r>
        <w:rPr>
          <w:spacing w:val="-8"/>
          <w:w w:val="105"/>
        </w:rPr>
        <w:t>k</w:t>
      </w:r>
      <w:r>
        <w:rPr>
          <w:spacing w:val="-1"/>
          <w:w w:val="105"/>
        </w:rPr>
        <w:t>e</w:t>
      </w:r>
      <w:r>
        <w:rPr>
          <w:w w:val="105"/>
        </w:rPr>
        <w:t>t</w:t>
      </w:r>
      <w:r>
        <w:rPr>
          <w:spacing w:val="-47"/>
          <w:w w:val="105"/>
        </w:rPr>
        <w:t> </w:t>
      </w:r>
      <w:r>
        <w:rPr>
          <w:w w:val="105"/>
        </w:rPr>
        <w:t>frukt</w:t>
      </w:r>
      <w:r>
        <w:rPr>
          <w:spacing w:val="-47"/>
          <w:w w:val="105"/>
        </w:rPr>
        <w:t> </w:t>
      </w:r>
      <w:r>
        <w:rPr>
          <w:w w:val="105"/>
        </w:rPr>
        <w:t>har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e</w:t>
      </w:r>
      <w:r>
        <w:rPr>
          <w:w w:val="105"/>
        </w:rPr>
        <w:t>t</w:t>
      </w:r>
      <w:r>
        <w:rPr>
          <w:spacing w:val="-47"/>
          <w:w w:val="105"/>
        </w:rPr>
        <w:t> </w:t>
      </w:r>
      <w:r>
        <w:rPr>
          <w:w w:val="105"/>
        </w:rPr>
        <w:t>h</w:t>
      </w:r>
      <w:r>
        <w:rPr>
          <w:spacing w:val="-6"/>
          <w:w w:val="105"/>
        </w:rPr>
        <w:t>ø</w:t>
      </w:r>
      <w:r>
        <w:rPr>
          <w:w w:val="105"/>
        </w:rPr>
        <w:t>yt</w:t>
      </w:r>
      <w:r>
        <w:rPr>
          <w:spacing w:val="-47"/>
          <w:w w:val="105"/>
        </w:rPr>
        <w:t> </w:t>
      </w:r>
      <w:r>
        <w:rPr>
          <w:w w:val="105"/>
        </w:rPr>
        <w:t>suk</w:t>
      </w:r>
      <w:r>
        <w:rPr>
          <w:spacing w:val="-7"/>
          <w:w w:val="105"/>
        </w:rPr>
        <w:t>k</w:t>
      </w:r>
      <w:r>
        <w:rPr>
          <w:w w:val="105"/>
        </w:rPr>
        <w:t>erinnhold</w:t>
      </w:r>
      <w:r>
        <w:rPr>
          <w:w w:val="102"/>
        </w:rPr>
        <w:t> </w:t>
      </w:r>
      <w:r>
        <w:rPr>
          <w:w w:val="105"/>
        </w:rPr>
        <w:t>og</w:t>
      </w:r>
      <w:r>
        <w:rPr>
          <w:spacing w:val="-25"/>
          <w:w w:val="105"/>
        </w:rPr>
        <w:t> </w:t>
      </w:r>
      <w:r>
        <w:rPr>
          <w:w w:val="105"/>
        </w:rPr>
        <w:t>bør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begrenses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bar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> </w:t>
      </w:r>
      <w:r>
        <w:rPr>
          <w:w w:val="105"/>
        </w:rPr>
        <w:t>til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måltider</w:t>
      </w:r>
      <w:r>
        <w:rPr>
          <w:spacing w:val="-4"/>
          <w:w w:val="105"/>
        </w:rPr>
        <w:t>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420" w:bottom="0" w:left="740" w:right="460"/>
          <w:cols w:num="2" w:equalWidth="0">
            <w:col w:w="4905" w:space="873"/>
            <w:col w:w="4932"/>
          </w:cols>
        </w:sectPr>
      </w:pPr>
    </w:p>
    <w:p>
      <w:pPr>
        <w:spacing w:line="162" w:lineRule="exact"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296176" coordorigin="0,0" coordsize="11906,16838">
            <v:shape style="position:absolute;left:0;top:4322;width:170;height:4605" type="#_x0000_t75" stroked="false">
              <v:imagedata r:id="rId120" o:title=""/>
            </v:shape>
            <v:shape style="position:absolute;left:7094;top:13299;width:3;height:5" type="#_x0000_t75" stroked="false">
              <v:imagedata r:id="rId66" o:title=""/>
            </v:shape>
            <v:shape style="position:absolute;left:5268;top:12616;width:6058;height:4222" type="#_x0000_t75" stroked="false">
              <v:imagedata r:id="rId70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6482;width:6095;height:10356" coordorigin="0,6482" coordsize="6095,10356">
              <v:shape style="position:absolute;left:0;top:6482;width:6095;height:10356" coordorigin="0,6482" coordsize="6095,10356" path="m0,16838l6095,16838,6095,6482,0,6482,0,16838xe" filled="true" fillcolor="#afcc61" stroked="false">
                <v:path arrowok="t"/>
                <v:fill type="solid"/>
              </v:shape>
            </v:group>
            <v:group style="position:absolute;left:0;top:0;width:11906;height:6482" coordorigin="0,0" coordsize="11906,6482">
              <v:shape style="position:absolute;left:0;top:0;width:11906;height:6482" coordorigin="0,0" coordsize="11906,6482" path="m0,6482l11906,6482,11906,0,0,0,0,6482xe" filled="true" fillcolor="#98c035" stroked="false">
                <v:path arrowok="t"/>
                <v:fill type="solid"/>
              </v:shape>
              <v:shape style="position:absolute;left:174;top:579;width:11727;height:11920" type="#_x0000_t75" stroked="false">
                <v:imagedata r:id="rId541" o:title=""/>
              </v:shape>
            </v:group>
            <v:group style="position:absolute;left:964;top:1556;width:10473;height:3312" coordorigin="964,1556" coordsize="10473,3312">
              <v:shape style="position:absolute;left:964;top:1556;width:10473;height:3312" coordorigin="964,1556" coordsize="10473,3312" path="m11437,1556l964,1698,1247,4726,11011,4868,11437,1556xe" filled="true" fillcolor="#6f8f2c" stroked="false">
                <v:path arrowok="t"/>
                <v:fill type="solid"/>
              </v:shape>
            </v:group>
            <v:group style="position:absolute;left:850;top:1399;width:10473;height:3312" coordorigin="850,1399" coordsize="10473,3312">
              <v:shape style="position:absolute;left:850;top:1399;width:10473;height:3312" coordorigin="850,1399" coordsize="10473,3312" path="m11323,1399l850,1541,1134,4570,10898,4711,11323,1399xe" filled="true" fillcolor="#ffffff" stroked="false">
                <v:path arrowok="t"/>
                <v:fill type="solid"/>
              </v:shape>
            </v:group>
            <v:group style="position:absolute;left:6601;top:7049;width:444;height:380" coordorigin="6601,7049" coordsize="444,380">
              <v:shape style="position:absolute;left:6601;top:7049;width:444;height:380" coordorigin="6601,7049" coordsize="444,380" path="m6784,7405l6734,7405,6738,7424,6744,7428,6781,7420,6785,7414,6784,7405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6761,7323l6723,7331,6719,7338,6723,7357,6657,7371,6652,7377,6660,7415,6667,7419,6734,7405,6784,7405,6781,7395,7010,7346,6771,7346,6767,7328,6761,7323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7030,7292l6771,7346,7010,7346,7040,7340,7044,7333,7036,7296,7030,7292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6927,7161l6890,7169,6885,7176,6889,7195,6631,7250,6627,7256,6635,7294,6641,7298,6900,7243,6950,7243,6948,7233,7014,7219,7018,7212,7012,7184,6937,7184,6933,7166,6927,7161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6950,7243l6900,7243,6904,7262,6910,7266,6947,7258,6952,7252,6950,7243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7004,7170l6937,7184,7012,7184,7010,7175,7004,7170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6805,7060l6768,7068,6764,7075,6768,7094,6605,7128,6601,7135,6609,7173,6615,7177,6778,7142,6828,7142,6826,7132,6988,7098,6993,7091,6991,7084,6816,7084,6812,7065,6805,7060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6828,7142l6778,7142,6782,7161,6788,7165,6826,7157,6830,7151,6828,7142xe" filled="true" fillcolor="#98c035" stroked="false">
                <v:path arrowok="t"/>
                <v:fill type="solid"/>
              </v:shape>
              <v:shape style="position:absolute;left:6601;top:7049;width:444;height:380" coordorigin="6601,7049" coordsize="444,380" path="m6978,7049l6816,7084,6991,7084,6985,7053,6978,7049xe" filled="true" fillcolor="#98c035" stroked="false">
                <v:path arrowok="t"/>
                <v:fill type="solid"/>
              </v:shape>
            </v:group>
            <v:group style="position:absolute;left:1829;top:3921;width:468;height:2069" coordorigin="1829,3921" coordsize="468,2069">
              <v:shape style="position:absolute;left:1829;top:3921;width:468;height:2069" coordorigin="1829,3921" coordsize="468,2069" path="m2296,3921l1829,3921,1829,5907,1851,5970,2296,5990,2296,3921xe" filled="true" fillcolor="#e8e5e2" stroked="false">
                <v:path arrowok="t"/>
                <v:fill type="solid"/>
              </v:shape>
            </v:group>
            <v:group style="position:absolute;left:2296;top:3921;width:468;height:2069" coordorigin="2296,3921" coordsize="468,2069">
              <v:shape style="position:absolute;left:2296;top:3921;width:468;height:2069" coordorigin="2296,3921" coordsize="468,2069" path="m2764,3921l2296,3921,2296,5990,2700,5988,2752,5948,2764,5907,2764,3921xe" filled="true" fillcolor="#d8d8d8" stroked="false">
                <v:path arrowok="t"/>
                <v:fill type="solid"/>
              </v:shape>
            </v:group>
            <v:group style="position:absolute;left:1900;top:4467;width:397;height:1432" coordorigin="1900,4467" coordsize="397,1432">
              <v:shape style="position:absolute;left:1900;top:4467;width:397;height:1432" coordorigin="1900,4467" coordsize="397,1432" path="m1900,5898l2296,5898,2296,4467,1900,4467,1900,5898xe" filled="true" fillcolor="#72c7d8" stroked="false">
                <v:path arrowok="t"/>
                <v:fill type="solid"/>
              </v:shape>
            </v:group>
            <v:group style="position:absolute;left:2296;top:4467;width:383;height:1432" coordorigin="2296,4467" coordsize="383,1432">
              <v:shape style="position:absolute;left:2296;top:4467;width:383;height:1432" coordorigin="2296,4467" coordsize="383,1432" path="m2679,4467l2296,4467,2296,5898,2679,5898,2679,4467xe" filled="true" fillcolor="#40bad4" stroked="false">
                <v:path arrowok="t"/>
                <v:fill type="solid"/>
              </v:shape>
            </v:group>
            <v:group style="position:absolute;left:1971;top:5054;width:527;height:745" coordorigin="1971,5054" coordsize="527,745">
              <v:shape style="position:absolute;left:1971;top:5054;width:527;height:745" coordorigin="1971,5054" coordsize="527,745" path="m2379,5054l2304,5066,2230,5098,2159,5148,2115,5191,2075,5241,2040,5297,2011,5357,1989,5417,1976,5477,1971,5535,1971,5564,1983,5644,2012,5713,2058,5770,2099,5798,2497,5083,2428,5058,2379,5054xe" filled="true" fillcolor="#f5b277" stroked="false">
                <v:path arrowok="t"/>
                <v:fill type="solid"/>
              </v:shape>
            </v:group>
            <v:group style="position:absolute;left:2099;top:5083;width:524;height:743" coordorigin="2099,5083" coordsize="524,743">
              <v:shape style="position:absolute;left:2099;top:5083;width:524;height:743" coordorigin="2099,5083" coordsize="524,743" path="m2497,5083l2099,5798,2120,5809,2142,5816,2165,5822,2189,5825,2213,5825,2238,5823,2313,5805,2387,5767,2457,5712,2500,5666,2539,5613,2571,5554,2596,5494,2612,5433,2621,5374,2622,5345,2622,5316,2609,5236,2580,5166,2535,5110,2497,5083xe" filled="true" fillcolor="#eaa265" stroked="false">
                <v:path arrowok="t"/>
                <v:fill type="solid"/>
              </v:shape>
            </v:group>
            <v:group style="position:absolute;left:5619;top:3921;width:468;height:2069" coordorigin="5619,3921" coordsize="468,2069">
              <v:shape style="position:absolute;left:5619;top:3921;width:468;height:2069" coordorigin="5619,3921" coordsize="468,2069" path="m6087,3921l5619,3921,5619,5907,5641,5970,6087,5990,6087,3921xe" filled="true" fillcolor="#e8e5e2" stroked="false">
                <v:path arrowok="t"/>
                <v:fill type="solid"/>
              </v:shape>
            </v:group>
            <v:group style="position:absolute;left:6087;top:3921;width:468;height:2069" coordorigin="6087,3921" coordsize="468,2069">
              <v:shape style="position:absolute;left:6087;top:3921;width:468;height:2069" coordorigin="6087,3921" coordsize="468,2069" path="m6554,3921l6087,3921,6087,5990,6491,5988,6542,5948,6554,5907,6554,3921xe" filled="true" fillcolor="#d8d8d8" stroked="false">
                <v:path arrowok="t"/>
                <v:fill type="solid"/>
              </v:shape>
            </v:group>
            <v:group style="position:absolute;left:5690;top:4467;width:397;height:1432" coordorigin="5690,4467" coordsize="397,1432">
              <v:shape style="position:absolute;left:5690;top:4467;width:397;height:1432" coordorigin="5690,4467" coordsize="397,1432" path="m5690,5898l6087,5898,6087,4467,5690,4467,5690,5898xe" filled="true" fillcolor="#765432" stroked="false">
                <v:path arrowok="t"/>
                <v:fill type="solid"/>
              </v:shape>
            </v:group>
            <v:group style="position:absolute;left:6087;top:4467;width:383;height:1432" coordorigin="6087,4467" coordsize="383,1432">
              <v:shape style="position:absolute;left:6087;top:4467;width:383;height:1432" coordorigin="6087,4467" coordsize="383,1432" path="m6469,4467l6087,4467,6087,5898,6469,5898,6469,4467xe" filled="true" fillcolor="#54391c" stroked="false">
                <v:path arrowok="t"/>
                <v:fill type="solid"/>
              </v:shape>
            </v:group>
            <v:group style="position:absolute;left:5761;top:5054;width:527;height:745" coordorigin="5761,5054" coordsize="527,745">
              <v:shape style="position:absolute;left:5761;top:5054;width:527;height:745" coordorigin="5761,5054" coordsize="527,745" path="m6169,5054l6095,5066,6020,5098,5949,5148,5906,5191,5866,5241,5830,5297,5801,5357,5780,5417,5767,5477,5761,5535,5761,5564,5773,5644,5803,5713,5849,5770,5889,5798,6287,5083,6218,5058,6169,5054xe" filled="true" fillcolor="#f5b277" stroked="false">
                <v:path arrowok="t"/>
                <v:fill type="solid"/>
              </v:shape>
            </v:group>
            <v:group style="position:absolute;left:5889;top:5083;width:524;height:743" coordorigin="5889,5083" coordsize="524,743">
              <v:shape style="position:absolute;left:5889;top:5083;width:524;height:743" coordorigin="5889,5083" coordsize="524,743" path="m6287,5083l5889,5798,5910,5809,5933,5816,5955,5822,5979,5825,6003,5825,6028,5823,6103,5805,6178,5767,6248,5712,6291,5666,6329,5613,6362,5554,6386,5494,6403,5433,6411,5374,6413,5345,6412,5316,6399,5236,6370,5166,6325,5110,6287,5083xe" filled="true" fillcolor="#eaa265" stroked="false">
                <v:path arrowok="t"/>
                <v:fill type="solid"/>
              </v:shape>
            </v:group>
            <v:group style="position:absolute;left:2051;top:4127;width:499;height:511" coordorigin="2051,4127" coordsize="499,511">
              <v:shape style="position:absolute;left:2051;top:4127;width:499;height:511" coordorigin="2051,4127" coordsize="499,511" path="m2051,4637l2550,4637,2550,4127,2051,4127,2051,4637xe" filled="true" fillcolor="#ffffff" stroked="false">
                <v:path arrowok="t"/>
                <v:fill type="solid"/>
              </v:shape>
            </v:group>
            <v:group style="position:absolute;left:5841;top:4127;width:499;height:511" coordorigin="5841,4127" coordsize="499,511">
              <v:shape style="position:absolute;left:5841;top:4127;width:499;height:511" coordorigin="5841,4127" coordsize="499,511" path="m5841,4637l6340,4637,6340,4127,5841,4127,5841,4637xe" filled="true" fillcolor="#ffffff" stroked="false">
                <v:path arrowok="t"/>
                <v:fill type="solid"/>
              </v:shape>
            </v:group>
            <v:group style="position:absolute;left:9417;top:3921;width:468;height:2069" coordorigin="9417,3921" coordsize="468,2069">
              <v:shape style="position:absolute;left:9417;top:3921;width:468;height:2069" coordorigin="9417,3921" coordsize="468,2069" path="m9884,3921l9417,3921,9417,5907,9439,5970,9884,5990,9884,3921xe" filled="true" fillcolor="#e8e5e2" stroked="false">
                <v:path arrowok="t"/>
                <v:fill type="solid"/>
              </v:shape>
            </v:group>
            <v:group style="position:absolute;left:9884;top:3921;width:468;height:2069" coordorigin="9884,3921" coordsize="468,2069">
              <v:shape style="position:absolute;left:9884;top:3921;width:468;height:2069" coordorigin="9884,3921" coordsize="468,2069" path="m10352,3921l9884,3921,9884,5990,10288,5988,10339,5948,10352,5907,10352,3921xe" filled="true" fillcolor="#d8d8d8" stroked="false">
                <v:path arrowok="t"/>
                <v:fill type="solid"/>
              </v:shape>
            </v:group>
            <v:group style="position:absolute;left:9488;top:4467;width:397;height:1432" coordorigin="9488,4467" coordsize="397,1432">
              <v:shape style="position:absolute;left:9488;top:4467;width:397;height:1432" coordorigin="9488,4467" coordsize="397,1432" path="m9488,5898l9884,5898,9884,4467,9488,4467,9488,5898xe" filled="true" fillcolor="#f08485" stroked="false">
                <v:path arrowok="t"/>
                <v:fill type="solid"/>
              </v:shape>
            </v:group>
            <v:group style="position:absolute;left:9884;top:4467;width:383;height:1432" coordorigin="9884,4467" coordsize="383,1432">
              <v:shape style="position:absolute;left:9884;top:4467;width:383;height:1432" coordorigin="9884,4467" coordsize="383,1432" path="m10267,4467l9884,4467,9884,5898,10267,5898,10267,4467xe" filled="true" fillcolor="#eb5e5c" stroked="false">
                <v:path arrowok="t"/>
                <v:fill type="solid"/>
              </v:shape>
            </v:group>
            <v:group style="position:absolute;left:9559;top:5054;width:526;height:745" coordorigin="9559,5054" coordsize="526,745">
              <v:shape style="position:absolute;left:9559;top:5054;width:526;height:745" coordorigin="9559,5054" coordsize="526,745" path="m9967,5054l9892,5066,9818,5098,9747,5148,9703,5191,9663,5241,9627,5297,9598,5357,9577,5417,9564,5477,9559,5535,9559,5564,9571,5644,9600,5713,9646,5770,9687,5798,10085,5083,10015,5058,9967,5054xe" filled="true" fillcolor="#f5b277" stroked="false">
                <v:path arrowok="t"/>
                <v:fill type="solid"/>
              </v:shape>
            </v:group>
            <v:group style="position:absolute;left:9687;top:5083;width:524;height:743" coordorigin="9687,5083" coordsize="524,743">
              <v:shape style="position:absolute;left:9687;top:5083;width:524;height:743" coordorigin="9687,5083" coordsize="524,743" path="m10085,5083l9687,5798,9708,5809,9730,5816,9753,5822,9777,5825,9801,5825,9825,5823,9901,5805,9975,5767,10045,5712,10088,5666,10127,5613,10159,5554,10184,5494,10200,5433,10209,5374,10210,5345,10210,5316,10197,5236,10167,5166,10123,5110,10085,5083xe" filled="true" fillcolor="#eaa265" stroked="false">
                <v:path arrowok="t"/>
                <v:fill type="solid"/>
              </v:shape>
            </v:group>
            <v:group style="position:absolute;left:9635;top:4127;width:499;height:511" coordorigin="9635,4127" coordsize="499,511">
              <v:shape style="position:absolute;left:9635;top:4127;width:499;height:511" coordorigin="9635,4127" coordsize="499,511" path="m9635,4637l10134,4637,10134,4127,9635,4127,9635,463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w w:val="95"/>
          <w:sz w:val="16"/>
        </w:rPr>
        <w:t>75</w:t>
      </w:r>
    </w:p>
    <w:p>
      <w:pPr>
        <w:spacing w:after="0" w:line="162" w:lineRule="exact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740" w:right="460"/>
        </w:sectPr>
      </w:pPr>
    </w:p>
    <w:p>
      <w:pPr>
        <w:pStyle w:val="Heading9"/>
        <w:spacing w:line="451" w:lineRule="exact" w:before="106"/>
        <w:ind w:left="647" w:right="0"/>
        <w:jc w:val="left"/>
        <w:rPr>
          <w:b w:val="0"/>
          <w:bCs w:val="0"/>
        </w:rPr>
      </w:pPr>
      <w:r>
        <w:rPr/>
        <w:pict>
          <v:group style="position:absolute;margin-left:27.580999pt;margin-top:7.210971pt;width:22.2pt;height:19pt;mso-position-horizontal-relative:page;mso-position-vertical-relative:paragraph;z-index:11440" coordorigin="552,144" coordsize="444,380">
            <v:shape style="position:absolute;left:552;top:144;width:444;height:380" coordorigin="552,144" coordsize="444,380" path="m734,500l684,500,688,519,695,523,732,515,736,509,734,500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711,418l674,426,670,433,674,452,607,466,603,473,611,510,618,514,684,500,734,500,732,490,960,442,722,442,718,423,711,418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980,387l722,442,960,442,991,435,995,429,987,391,980,387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877,256l840,264,836,271,840,290,582,345,577,351,585,389,592,393,850,338,900,338,898,328,965,314,969,307,963,280,888,280,884,261,877,256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900,338l850,338,854,357,861,361,898,353,902,347,900,338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955,265l888,280,963,280,961,270,955,265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756,156l719,164,714,170,718,189,556,223,552,230,560,268,566,272,729,237,779,237,777,227,939,193,943,186,942,179,766,179,762,160,756,156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779,237l729,237,733,256,739,261,776,253,781,246,779,237xe" filled="true" fillcolor="#98c035" stroked="false">
              <v:path arrowok="t"/>
              <v:fill type="solid"/>
            </v:shape>
            <v:shape style="position:absolute;left:552;top:144;width:444;height:380" coordorigin="552,144" coordsize="444,380" path="m929,144l766,179,942,179,935,149,929,144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Ekstraaktiviteter</w:t>
      </w:r>
      <w:r>
        <w:rPr>
          <w:b w:val="0"/>
        </w:rPr>
      </w:r>
    </w:p>
    <w:p>
      <w:pPr>
        <w:pStyle w:val="BodyText"/>
        <w:spacing w:line="266" w:lineRule="exact"/>
        <w:ind w:left="647" w:right="0"/>
        <w:jc w:val="left"/>
        <w:rPr>
          <w:b w:val="0"/>
          <w:bCs w:val="0"/>
        </w:rPr>
      </w:pPr>
      <w:r>
        <w:rPr>
          <w:spacing w:val="-2"/>
        </w:rPr>
        <w:t>(f</w:t>
      </w:r>
      <w:r>
        <w:rPr>
          <w:spacing w:val="-1"/>
        </w:rPr>
        <w:t>ortse</w:t>
      </w:r>
      <w:r>
        <w:rPr>
          <w:spacing w:val="-2"/>
        </w:rPr>
        <w:t>tter)</w:t>
      </w:r>
      <w:r>
        <w:rPr>
          <w:b w:val="0"/>
        </w:rPr>
      </w:r>
    </w:p>
    <w:p>
      <w:pPr>
        <w:pStyle w:val="Heading9"/>
        <w:spacing w:line="240" w:lineRule="auto" w:before="106"/>
        <w:ind w:left="647" w:right="0"/>
        <w:jc w:val="left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w w:val="110"/>
        </w:rPr>
        <w:t>Oppsummering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500" w:bottom="0" w:left="440" w:right="460"/>
          <w:cols w:num="2" w:equalWidth="0">
            <w:col w:w="3881" w:space="1672"/>
            <w:col w:w="545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2"/>
          <w:szCs w:val="12"/>
        </w:rPr>
        <w:sectPr>
          <w:type w:val="continuous"/>
          <w:pgSz w:w="11910" w:h="16840"/>
          <w:pgMar w:top="420" w:bottom="0" w:left="440" w:right="460"/>
        </w:sectPr>
      </w:pPr>
    </w:p>
    <w:p>
      <w:pPr>
        <w:pStyle w:val="BodyText"/>
        <w:spacing w:line="275" w:lineRule="auto" w:before="67"/>
        <w:ind w:left="126" w:right="140"/>
        <w:jc w:val="left"/>
        <w:rPr>
          <w:b w:val="0"/>
          <w:bCs w:val="0"/>
        </w:rPr>
      </w:pPr>
      <w:r>
        <w:rPr/>
        <w:pict>
          <v:group style="position:absolute;margin-left:304.442993pt;margin-top:-43.644333pt;width:21.45pt;height:24.05pt;mso-position-horizontal-relative:page;mso-position-vertical-relative:paragraph;z-index:11392" coordorigin="6089,-873" coordsize="429,481">
            <v:shape style="position:absolute;left:6089;top:-873;width:429;height:481" coordorigin="6089,-873" coordsize="429,481" path="m6142,-598l6129,-595,6122,-585,6089,-533,6092,-520,6289,-392,6302,-395,6308,-405,6380,-515,6269,-515,6142,-598xe" filled="true" fillcolor="#98c035" stroked="false">
              <v:path arrowok="t"/>
              <v:fill type="solid"/>
            </v:shape>
            <v:shape style="position:absolute;left:6089;top:-873;width:429;height:481" coordorigin="6089,-873" coordsize="429,481" path="m6453,-780l6440,-777,6433,-767,6269,-515,6380,-515,6511,-717,6517,-727,6514,-740,6453,-780xe" filled="true" fillcolor="#98c035" stroked="false">
              <v:path arrowok="t"/>
              <v:fill type="solid"/>
            </v:shape>
            <v:shape style="position:absolute;left:6089;top:-873;width:429;height:481" coordorigin="6089,-873" coordsize="429,481" path="m6164,-747l6155,-745,6151,-739,6120,-691,6116,-684,6118,-675,6242,-594,6249,-590,6258,-592,6262,-599,6331,-705,6229,-705,6171,-743,6164,-747xe" filled="true" fillcolor="#98c035" stroked="false">
              <v:path arrowok="t"/>
              <v:fill type="solid"/>
            </v:shape>
            <v:shape style="position:absolute;left:6089;top:-873;width:429;height:481" coordorigin="6089,-873" coordsize="429,481" path="m6346,-873l6337,-871,6333,-864,6229,-705,6331,-705,6404,-818,6408,-825,6406,-833,6346,-873xe" filled="true" fillcolor="#98c035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Spør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12"/>
          <w:w w:val="105"/>
        </w:rPr>
        <w:t> </w:t>
      </w:r>
      <w:r>
        <w:rPr>
          <w:w w:val="105"/>
        </w:rPr>
        <w:t>slags</w:t>
      </w:r>
      <w:r>
        <w:rPr>
          <w:spacing w:val="-12"/>
          <w:w w:val="105"/>
        </w:rPr>
        <w:t> </w:t>
      </w:r>
      <w:r>
        <w:rPr>
          <w:w w:val="105"/>
        </w:rPr>
        <w:t>frukt</w:t>
      </w:r>
      <w:r>
        <w:rPr>
          <w:spacing w:val="-13"/>
          <w:w w:val="105"/>
        </w:rPr>
        <w:t> </w:t>
      </w:r>
      <w:r>
        <w:rPr>
          <w:w w:val="105"/>
        </w:rPr>
        <w:t>og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grøn</w:t>
      </w:r>
      <w:r>
        <w:rPr>
          <w:spacing w:val="-3"/>
          <w:w w:val="105"/>
        </w:rPr>
        <w:t>t</w:t>
      </w:r>
      <w:r>
        <w:rPr>
          <w:spacing w:val="28"/>
          <w:w w:val="96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liker</w:t>
      </w:r>
      <w:r>
        <w:rPr>
          <w:spacing w:val="-33"/>
          <w:w w:val="105"/>
        </w:rPr>
        <w:t> </w:t>
      </w:r>
      <w:r>
        <w:rPr>
          <w:w w:val="105"/>
        </w:rPr>
        <w:t>aller</w:t>
      </w:r>
      <w:r>
        <w:rPr>
          <w:spacing w:val="-32"/>
          <w:w w:val="105"/>
        </w:rPr>
        <w:t> </w:t>
      </w:r>
      <w:r>
        <w:rPr>
          <w:w w:val="105"/>
        </w:rPr>
        <w:t>best</w:t>
      </w:r>
      <w:r>
        <w:rPr>
          <w:spacing w:val="-28"/>
          <w:w w:val="105"/>
        </w:rPr>
        <w:t> </w:t>
      </w:r>
      <w:r>
        <w:rPr>
          <w:w w:val="105"/>
        </w:rPr>
        <w:t>som</w:t>
      </w:r>
      <w:r>
        <w:rPr>
          <w:spacing w:val="-27"/>
          <w:w w:val="105"/>
        </w:rPr>
        <w:t> </w:t>
      </w:r>
      <w:r>
        <w:rPr>
          <w:w w:val="105"/>
        </w:rPr>
        <w:t>mellommåltid.</w:t>
      </w:r>
      <w:r>
        <w:rPr>
          <w:spacing w:val="23"/>
          <w:w w:val="103"/>
        </w:rPr>
        <w:t> </w:t>
      </w:r>
      <w:r>
        <w:rPr>
          <w:spacing w:val="-3"/>
          <w:w w:val="105"/>
        </w:rPr>
        <w:t>Fort</w:t>
      </w:r>
      <w:r>
        <w:rPr>
          <w:spacing w:val="-2"/>
          <w:w w:val="105"/>
        </w:rPr>
        <w:t>ell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er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0"/>
          <w:w w:val="105"/>
        </w:rPr>
        <w:t>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ytt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> </w:t>
      </w:r>
      <w:r>
        <w:rPr>
          <w:w w:val="105"/>
        </w:rPr>
        <w:t>ut</w:t>
      </w:r>
      <w:r>
        <w:rPr>
          <w:spacing w:val="-29"/>
          <w:w w:val="105"/>
        </w:rPr>
        <w:t> </w:t>
      </w:r>
      <w:r>
        <w:rPr>
          <w:w w:val="105"/>
        </w:rPr>
        <w:t>den</w:t>
      </w:r>
      <w:r>
        <w:rPr>
          <w:spacing w:val="28"/>
          <w:w w:val="105"/>
        </w:rPr>
        <w:t> </w:t>
      </w:r>
      <w:r>
        <w:rPr>
          <w:w w:val="105"/>
        </w:rPr>
        <w:t>usunne</w:t>
      </w:r>
      <w:r>
        <w:rPr>
          <w:spacing w:val="-51"/>
          <w:w w:val="105"/>
        </w:rPr>
        <w:t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</w:t>
      </w:r>
      <w:r>
        <w:rPr>
          <w:spacing w:val="-51"/>
          <w:w w:val="105"/>
        </w:rPr>
        <w:t> </w:t>
      </w:r>
      <w:r>
        <w:rPr>
          <w:spacing w:val="-3"/>
          <w:w w:val="105"/>
        </w:rPr>
        <w:t>(f.eks.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sukkerholdig</w:t>
      </w:r>
      <w:r>
        <w:rPr>
          <w:b w:val="0"/>
        </w:rPr>
      </w:r>
    </w:p>
    <w:p>
      <w:pPr>
        <w:pStyle w:val="BodyText"/>
        <w:spacing w:line="275" w:lineRule="auto"/>
        <w:ind w:left="126" w:right="0"/>
        <w:jc w:val="left"/>
        <w:rPr>
          <w:b w:val="0"/>
          <w:bCs w:val="0"/>
        </w:rPr>
      </w:pPr>
      <w:r>
        <w:rPr>
          <w:spacing w:val="-2"/>
          <w:w w:val="105"/>
        </w:rPr>
        <w:t>fr</w:t>
      </w:r>
      <w:r>
        <w:rPr>
          <w:spacing w:val="-1"/>
          <w:w w:val="105"/>
        </w:rPr>
        <w:t>okostblanding)</w:t>
      </w:r>
      <w:r>
        <w:rPr>
          <w:spacing w:val="-49"/>
          <w:w w:val="105"/>
        </w:rPr>
        <w:t> </w:t>
      </w:r>
      <w:r>
        <w:rPr>
          <w:w w:val="105"/>
        </w:rPr>
        <w:t>og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drikk</w:t>
      </w:r>
      <w:r>
        <w:rPr>
          <w:spacing w:val="-2"/>
          <w:w w:val="105"/>
        </w:rPr>
        <w:t>e</w:t>
      </w:r>
      <w:r>
        <w:rPr>
          <w:spacing w:val="-49"/>
          <w:w w:val="105"/>
        </w:rPr>
        <w:t> </w:t>
      </w:r>
      <w:r>
        <w:rPr>
          <w:spacing w:val="-3"/>
          <w:w w:val="105"/>
        </w:rPr>
        <w:t>(f.eks.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sukk</w:t>
      </w:r>
      <w:r>
        <w:rPr>
          <w:spacing w:val="-4"/>
          <w:w w:val="105"/>
        </w:rPr>
        <w:t>er</w:t>
      </w:r>
      <w:r>
        <w:rPr>
          <w:spacing w:val="-3"/>
          <w:w w:val="105"/>
        </w:rPr>
        <w:t>-</w:t>
      </w:r>
      <w:r>
        <w:rPr>
          <w:spacing w:val="33"/>
          <w:w w:val="113"/>
        </w:rPr>
        <w:t> </w:t>
      </w:r>
      <w:r>
        <w:rPr>
          <w:w w:val="105"/>
        </w:rPr>
        <w:t>holdig</w:t>
      </w:r>
      <w:r>
        <w:rPr>
          <w:spacing w:val="-37"/>
          <w:w w:val="105"/>
        </w:rPr>
        <w:t> </w:t>
      </w:r>
      <w:r>
        <w:rPr>
          <w:w w:val="105"/>
        </w:rPr>
        <w:t>brus,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fruktjuic</w:t>
      </w:r>
      <w:r>
        <w:rPr>
          <w:spacing w:val="-1"/>
          <w:w w:val="105"/>
        </w:rPr>
        <w:t>e</w:t>
      </w:r>
      <w:r>
        <w:rPr>
          <w:spacing w:val="-36"/>
          <w:w w:val="105"/>
        </w:rPr>
        <w:t> </w:t>
      </w:r>
      <w:r>
        <w:rPr>
          <w:w w:val="105"/>
        </w:rPr>
        <w:t>og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-smoo</w:t>
      </w:r>
      <w:r>
        <w:rPr>
          <w:spacing w:val="-2"/>
          <w:w w:val="105"/>
        </w:rPr>
        <w:t>thie</w:t>
      </w:r>
      <w:r>
        <w:rPr>
          <w:b w:val="0"/>
        </w:rPr>
      </w:r>
    </w:p>
    <w:p>
      <w:pPr>
        <w:pStyle w:val="BodyText"/>
        <w:spacing w:line="275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05"/>
        </w:rPr>
        <w:t>eller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sa</w:t>
      </w:r>
      <w:r>
        <w:rPr>
          <w:spacing w:val="-2"/>
          <w:w w:val="105"/>
        </w:rPr>
        <w:t>ft)</w:t>
      </w:r>
      <w:r>
        <w:rPr>
          <w:spacing w:val="-35"/>
          <w:w w:val="105"/>
        </w:rPr>
        <w:t> </w:t>
      </w:r>
      <w:r>
        <w:rPr>
          <w:w w:val="105"/>
        </w:rPr>
        <w:t>med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alt</w:t>
      </w:r>
      <w:r>
        <w:rPr>
          <w:spacing w:val="-2"/>
          <w:w w:val="105"/>
        </w:rPr>
        <w:t>ernativer</w:t>
      </w:r>
      <w:r>
        <w:rPr>
          <w:spacing w:val="-39"/>
          <w:w w:val="105"/>
        </w:rPr>
        <w:t> </w:t>
      </w:r>
      <w:r>
        <w:rPr>
          <w:w w:val="105"/>
        </w:rPr>
        <w:t>med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lav</w:t>
      </w:r>
      <w:r>
        <w:rPr>
          <w:spacing w:val="-4"/>
          <w:w w:val="105"/>
        </w:rPr>
        <w:t>er</w:t>
      </w:r>
      <w:r>
        <w:rPr>
          <w:spacing w:val="-3"/>
          <w:w w:val="105"/>
        </w:rPr>
        <w:t>e</w:t>
      </w:r>
      <w:r>
        <w:rPr>
          <w:spacing w:val="29"/>
          <w:w w:val="104"/>
        </w:rPr>
        <w:t> </w:t>
      </w:r>
      <w:r>
        <w:rPr>
          <w:spacing w:val="-1"/>
        </w:rPr>
        <w:t>sukkerinnhold,</w:t>
      </w:r>
      <w:r>
        <w:rPr>
          <w:spacing w:val="-11"/>
        </w:rPr>
        <w:t> </w:t>
      </w:r>
      <w:r>
        <w:rPr>
          <w:spacing w:val="-2"/>
        </w:rPr>
        <w:t>f</w:t>
      </w:r>
      <w:r>
        <w:rPr>
          <w:spacing w:val="-3"/>
        </w:rPr>
        <w:t>.eks.</w:t>
      </w:r>
      <w:r>
        <w:rPr>
          <w:spacing w:val="-10"/>
        </w:rPr>
        <w:t> </w:t>
      </w:r>
      <w:r>
        <w:rPr>
          <w:spacing w:val="-1"/>
        </w:rPr>
        <w:t>sukk</w:t>
      </w:r>
      <w:r>
        <w:rPr>
          <w:spacing w:val="-2"/>
        </w:rPr>
        <w:t>erfri</w:t>
      </w:r>
      <w:r>
        <w:rPr>
          <w:spacing w:val="-17"/>
        </w:rPr>
        <w:t> </w:t>
      </w:r>
      <w:r>
        <w:rPr>
          <w:spacing w:val="-1"/>
        </w:rPr>
        <w:t>yoghurt</w:t>
      </w:r>
      <w:r>
        <w:rPr>
          <w:spacing w:val="31"/>
          <w:w w:val="105"/>
        </w:rPr>
        <w:t> </w:t>
      </w:r>
      <w:r>
        <w:rPr>
          <w:w w:val="105"/>
        </w:rPr>
        <w:t>med</w:t>
      </w:r>
      <w:r>
        <w:rPr>
          <w:spacing w:val="-45"/>
          <w:w w:val="105"/>
        </w:rPr>
        <w:t> </w:t>
      </w:r>
      <w:r>
        <w:rPr>
          <w:w w:val="105"/>
        </w:rPr>
        <w:t>frukt,</w:t>
      </w:r>
      <w:r>
        <w:rPr>
          <w:spacing w:val="-44"/>
          <w:w w:val="105"/>
        </w:rPr>
        <w:t> </w:t>
      </w:r>
      <w:r>
        <w:rPr>
          <w:w w:val="105"/>
        </w:rPr>
        <w:t>melk</w:t>
      </w:r>
      <w:r>
        <w:rPr>
          <w:spacing w:val="-44"/>
          <w:w w:val="105"/>
        </w:rPr>
        <w:t> </w:t>
      </w:r>
      <w:r>
        <w:rPr>
          <w:w w:val="105"/>
        </w:rPr>
        <w:t>med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lav</w:t>
      </w:r>
      <w:r>
        <w:rPr>
          <w:spacing w:val="-4"/>
          <w:w w:val="105"/>
        </w:rPr>
        <w:t>er</w:t>
      </w:r>
      <w:r>
        <w:rPr>
          <w:spacing w:val="-3"/>
          <w:w w:val="105"/>
        </w:rPr>
        <w:t>e</w:t>
      </w:r>
      <w:r>
        <w:rPr>
          <w:spacing w:val="-44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ttinnhold,</w:t>
      </w:r>
      <w:r>
        <w:rPr>
          <w:spacing w:val="27"/>
          <w:w w:val="99"/>
        </w:rPr>
        <w:t> </w:t>
      </w:r>
      <w:r>
        <w:rPr>
          <w:spacing w:val="-4"/>
          <w:w w:val="105"/>
        </w:rPr>
        <w:t>rent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vann</w:t>
      </w:r>
      <w:r>
        <w:rPr>
          <w:spacing w:val="-29"/>
          <w:w w:val="105"/>
        </w:rPr>
        <w:t> </w:t>
      </w:r>
      <w:r>
        <w:rPr>
          <w:w w:val="105"/>
        </w:rPr>
        <w:t>eller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sukk</w:t>
      </w:r>
      <w:r>
        <w:rPr>
          <w:spacing w:val="-2"/>
          <w:w w:val="105"/>
        </w:rPr>
        <w:t>erfri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sa</w:t>
      </w:r>
      <w:r>
        <w:rPr>
          <w:spacing w:val="-2"/>
          <w:w w:val="105"/>
        </w:rPr>
        <w:t>ft</w:t>
      </w:r>
      <w:r>
        <w:rPr>
          <w:spacing w:val="-30"/>
          <w:w w:val="105"/>
        </w:rPr>
        <w:t> </w:t>
      </w:r>
      <w:r>
        <w:rPr>
          <w:w w:val="150"/>
        </w:rPr>
        <w:t>/</w:t>
      </w:r>
      <w:r>
        <w:rPr>
          <w:spacing w:val="-62"/>
          <w:w w:val="150"/>
        </w:rPr>
        <w:t> </w:t>
      </w:r>
      <w:r>
        <w:rPr>
          <w:spacing w:val="-1"/>
          <w:w w:val="105"/>
        </w:rPr>
        <w:t>sa</w:t>
      </w:r>
      <w:r>
        <w:rPr>
          <w:spacing w:val="-2"/>
          <w:w w:val="105"/>
        </w:rPr>
        <w:t>ft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ut</w:t>
      </w:r>
      <w:r>
        <w:rPr>
          <w:spacing w:val="-1"/>
          <w:w w:val="105"/>
        </w:rPr>
        <w:t>en</w:t>
      </w:r>
      <w:r>
        <w:rPr>
          <w:spacing w:val="23"/>
          <w:w w:val="103"/>
        </w:rPr>
        <w:t> </w:t>
      </w:r>
      <w:r>
        <w:rPr>
          <w:rFonts w:ascii="Trebuchet MS"/>
          <w:spacing w:val="-1"/>
        </w:rPr>
        <w:t>tilsa</w:t>
      </w:r>
      <w:r>
        <w:rPr>
          <w:rFonts w:ascii="Trebuchet MS"/>
          <w:spacing w:val="-2"/>
        </w:rPr>
        <w:t>tt</w:t>
      </w:r>
      <w:r>
        <w:rPr>
          <w:rFonts w:ascii="Trebuchet MS"/>
          <w:spacing w:val="-17"/>
        </w:rPr>
        <w:t> </w:t>
      </w:r>
      <w:r>
        <w:rPr>
          <w:rFonts w:ascii="Trebuchet MS"/>
          <w:spacing w:val="-3"/>
        </w:rPr>
        <w:t>sukk</w:t>
      </w:r>
      <w:r>
        <w:rPr>
          <w:rFonts w:ascii="Trebuchet MS"/>
          <w:spacing w:val="-4"/>
        </w:rPr>
        <w:t>er</w:t>
      </w:r>
      <w:r>
        <w:rPr>
          <w:rFonts w:ascii="Trebuchet MS"/>
          <w:spacing w:val="-5"/>
        </w:rPr>
        <w:t>.</w:t>
      </w:r>
      <w:r>
        <w:rPr>
          <w:rFonts w:ascii="Trebuchet MS"/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75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w w:val="105"/>
        </w:rPr>
        <w:t>Vi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enger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29"/>
          <w:w w:val="105"/>
        </w:rPr>
        <w:t> </w:t>
      </w:r>
      <w:r>
        <w:rPr>
          <w:w w:val="105"/>
        </w:rPr>
        <w:t>å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bekymre</w:t>
      </w:r>
      <w:r>
        <w:rPr>
          <w:spacing w:val="-28"/>
          <w:w w:val="105"/>
        </w:rPr>
        <w:t> </w:t>
      </w:r>
      <w:r>
        <w:rPr>
          <w:w w:val="105"/>
        </w:rPr>
        <w:t>oss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24"/>
        </w:rPr>
        <w:t> </w:t>
      </w:r>
      <w:r>
        <w:rPr>
          <w:spacing w:val="-2"/>
          <w:w w:val="105"/>
        </w:rPr>
        <w:t>sukk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26"/>
          <w:w w:val="105"/>
        </w:rPr>
        <w:t> </w:t>
      </w:r>
      <w:r>
        <w:rPr>
          <w:w w:val="105"/>
        </w:rPr>
        <w:t>i</w:t>
      </w:r>
      <w:r>
        <w:rPr>
          <w:spacing w:val="-26"/>
          <w:w w:val="105"/>
        </w:rPr>
        <w:t> </w:t>
      </w:r>
      <w:r>
        <w:rPr>
          <w:w w:val="105"/>
        </w:rPr>
        <w:t>hele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frukter</w:t>
      </w:r>
      <w:r>
        <w:rPr>
          <w:spacing w:val="-31"/>
          <w:w w:val="105"/>
        </w:rPr>
        <w:t> </w:t>
      </w:r>
      <w:r>
        <w:rPr>
          <w:w w:val="105"/>
        </w:rPr>
        <w:t>og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grønnsak</w:t>
      </w:r>
      <w:r>
        <w:rPr>
          <w:spacing w:val="-3"/>
          <w:w w:val="105"/>
        </w:rPr>
        <w:t>er</w:t>
      </w:r>
      <w:r>
        <w:rPr>
          <w:spacing w:val="-31"/>
          <w:w w:val="105"/>
        </w:rPr>
        <w:t> </w:t>
      </w:r>
      <w:r>
        <w:rPr>
          <w:w w:val="105"/>
        </w:rPr>
        <w:t>og</w:t>
      </w:r>
      <w:r>
        <w:rPr>
          <w:spacing w:val="21"/>
          <w:w w:val="116"/>
        </w:rPr>
        <w:t> </w:t>
      </w:r>
      <w:r>
        <w:rPr>
          <w:spacing w:val="-4"/>
          <w:w w:val="105"/>
        </w:rPr>
        <w:t>ren</w:t>
      </w:r>
      <w:r>
        <w:rPr>
          <w:spacing w:val="-28"/>
          <w:w w:val="105"/>
        </w:rPr>
        <w:t> </w:t>
      </w:r>
      <w:r>
        <w:rPr>
          <w:w w:val="105"/>
        </w:rPr>
        <w:t>melk</w:t>
      </w:r>
      <w:r>
        <w:rPr>
          <w:spacing w:val="-27"/>
          <w:w w:val="105"/>
        </w:rPr>
        <w:t> </w:t>
      </w:r>
      <w:r>
        <w:rPr>
          <w:w w:val="105"/>
        </w:rPr>
        <w:t>og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oghurt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fordi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> </w:t>
      </w:r>
      <w:r>
        <w:rPr>
          <w:w w:val="105"/>
        </w:rPr>
        <w:t>er</w:t>
      </w:r>
      <w:r>
        <w:rPr>
          <w:spacing w:val="27"/>
          <w:w w:val="98"/>
        </w:rPr>
        <w:t> </w:t>
      </w:r>
      <w:r>
        <w:rPr>
          <w:rFonts w:ascii="Trebuchet MS" w:hAnsi="Trebuchet MS"/>
          <w:spacing w:val="-1"/>
        </w:rPr>
        <w:t>tilsa</w:t>
      </w:r>
      <w:r>
        <w:rPr>
          <w:rFonts w:ascii="Trebuchet MS" w:hAnsi="Trebuchet MS"/>
          <w:spacing w:val="-2"/>
        </w:rPr>
        <w:t>tt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3"/>
        </w:rPr>
        <w:t>sukk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-5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75" w:lineRule="auto"/>
        <w:ind w:left="126" w:right="163"/>
        <w:jc w:val="left"/>
        <w:rPr>
          <w:b w:val="0"/>
          <w:bCs w:val="0"/>
        </w:rPr>
      </w:pPr>
      <w:r>
        <w:rPr>
          <w:spacing w:val="-2"/>
        </w:rPr>
        <w:t>Hvilke</w:t>
      </w:r>
      <w:r>
        <w:rPr>
          <w:spacing w:val="5"/>
        </w:rPr>
        <w:t> </w:t>
      </w:r>
      <w:r>
        <w:rPr>
          <w:spacing w:val="-2"/>
        </w:rPr>
        <w:t>andre</w:t>
      </w:r>
      <w:r>
        <w:rPr>
          <w:spacing w:val="6"/>
        </w:rPr>
        <w:t> </w:t>
      </w:r>
      <w:r>
        <w:rPr>
          <w:spacing w:val="-2"/>
        </w:rPr>
        <w:t>bytt</w:t>
      </w:r>
      <w:r>
        <w:rPr>
          <w:spacing w:val="-3"/>
        </w:rPr>
        <w:t>er</w:t>
      </w:r>
      <w:r>
        <w:rPr>
          <w:spacing w:val="-2"/>
        </w:rPr>
        <w:t> </w:t>
      </w:r>
      <w:r>
        <w:rPr>
          <w:spacing w:val="-1"/>
        </w:rPr>
        <w:t>kan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4"/>
        </w:rPr>
        <w:t>t</w:t>
      </w:r>
      <w:r>
        <w:rPr>
          <w:spacing w:val="-3"/>
        </w:rPr>
        <w:t>enke</w:t>
      </w:r>
      <w:r>
        <w:rPr>
          <w:spacing w:val="5"/>
        </w:rPr>
        <w:t> </w:t>
      </w:r>
      <w:r>
        <w:rPr>
          <w:spacing w:val="-2"/>
        </w:rPr>
        <w:t>på?</w:t>
      </w:r>
      <w:r>
        <w:rPr>
          <w:spacing w:val="35"/>
          <w:w w:val="110"/>
        </w:rPr>
        <w:t> </w:t>
      </w:r>
      <w:r>
        <w:rPr/>
        <w:t>Del ut</w:t>
      </w:r>
      <w:r>
        <w:rPr>
          <w:spacing w:val="13"/>
        </w:rPr>
        <w:t> </w:t>
      </w:r>
      <w:r>
        <w:rPr>
          <w:spacing w:val="-1"/>
        </w:rPr>
        <w:t>faktaarke</w:t>
      </w:r>
      <w:r>
        <w:rPr>
          <w:spacing w:val="-2"/>
        </w:rPr>
        <w:t>t</w:t>
      </w:r>
      <w:r>
        <w:rPr>
          <w:spacing w:val="13"/>
        </w:rPr>
        <w:t> </w:t>
      </w:r>
      <w:r>
        <w:rPr>
          <w:spacing w:val="-1"/>
        </w:rPr>
        <w:t>S</w:t>
      </w:r>
      <w:r>
        <w:rPr>
          <w:spacing w:val="-2"/>
        </w:rPr>
        <w:t>A1</w:t>
      </w:r>
      <w:r>
        <w:rPr>
          <w:spacing w:val="13"/>
        </w:rPr>
        <w:t> </w:t>
      </w:r>
      <w:r>
        <w:rPr/>
        <w:t>Sunne</w:t>
      </w:r>
      <w:r>
        <w:rPr>
          <w:spacing w:val="13"/>
        </w:rPr>
        <w:t> </w:t>
      </w:r>
      <w:r>
        <w:rPr>
          <w:spacing w:val="-1"/>
        </w:rPr>
        <w:t>matvalg</w:t>
      </w:r>
      <w:r>
        <w:rPr>
          <w:spacing w:val="13"/>
        </w:rPr>
        <w:t> </w:t>
      </w:r>
      <w:r>
        <w:rPr/>
        <w:t>til</w:t>
      </w:r>
      <w:r>
        <w:rPr>
          <w:spacing w:val="23"/>
          <w:w w:val="96"/>
        </w:rPr>
        <w:t> </w:t>
      </w:r>
      <w:r>
        <w:rPr>
          <w:spacing w:val="-2"/>
        </w:rPr>
        <w:t>elevene</w:t>
      </w:r>
      <w:r>
        <w:rPr>
          <w:spacing w:val="2"/>
        </w:rPr>
        <w:t> </w:t>
      </w:r>
      <w:r>
        <w:rPr>
          <w:spacing w:val="-3"/>
        </w:rPr>
        <w:t>for</w:t>
      </w:r>
      <w:r>
        <w:rPr>
          <w:spacing w:val="-5"/>
        </w:rPr>
        <w:t> </w:t>
      </w:r>
      <w:r>
        <w:rPr/>
        <w:t>å</w:t>
      </w:r>
      <w:r>
        <w:rPr>
          <w:spacing w:val="3"/>
        </w:rPr>
        <w:t> </w:t>
      </w:r>
      <w:r>
        <w:rPr/>
        <w:t>hjelpe</w:t>
      </w:r>
      <w:r>
        <w:rPr>
          <w:spacing w:val="2"/>
        </w:rPr>
        <w:t> </w:t>
      </w:r>
      <w:r>
        <w:rPr/>
        <w:t>dem</w:t>
      </w:r>
      <w:r>
        <w:rPr>
          <w:spacing w:val="3"/>
        </w:rPr>
        <w:t> </w:t>
      </w:r>
      <w:r>
        <w:rPr/>
        <w:t>med</w:t>
      </w:r>
      <w:r>
        <w:rPr>
          <w:spacing w:val="3"/>
        </w:rPr>
        <w:t> </w:t>
      </w:r>
      <w:r>
        <w:rPr/>
        <w:t>å</w:t>
      </w:r>
      <w:r>
        <w:rPr>
          <w:spacing w:val="2"/>
        </w:rPr>
        <w:t> </w:t>
      </w:r>
      <w:r>
        <w:rPr/>
        <w:t>fylle</w:t>
      </w:r>
      <w:r>
        <w:rPr>
          <w:spacing w:val="3"/>
        </w:rPr>
        <w:t> </w:t>
      </w:r>
      <w:r>
        <w:rPr/>
        <w:t>ut</w:t>
      </w:r>
      <w:r>
        <w:rPr>
          <w:spacing w:val="28"/>
          <w:w w:val="101"/>
        </w:rPr>
        <w:t> </w:t>
      </w:r>
      <w:r>
        <w:rPr/>
        <w:t>EA2,</w:t>
      </w:r>
      <w:r>
        <w:rPr>
          <w:spacing w:val="16"/>
        </w:rPr>
        <w:t> </w:t>
      </w:r>
      <w:r>
        <w:rPr/>
        <w:t>og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>
          <w:spacing w:val="-2"/>
        </w:rPr>
        <w:t>elevene</w:t>
      </w:r>
      <w:r>
        <w:rPr>
          <w:spacing w:val="16"/>
        </w:rPr>
        <w:t> </w:t>
      </w:r>
      <w:r>
        <w:rPr>
          <w:spacing w:val="-2"/>
        </w:rPr>
        <w:t>t</w:t>
      </w:r>
      <w:r>
        <w:rPr>
          <w:spacing w:val="-1"/>
        </w:rPr>
        <w:t>egne</w:t>
      </w:r>
      <w:r>
        <w:rPr>
          <w:spacing w:val="17"/>
        </w:rPr>
        <w:t> </w:t>
      </w:r>
      <w:r>
        <w:rPr/>
        <w:t>sine</w:t>
      </w:r>
      <w:r>
        <w:rPr>
          <w:spacing w:val="6"/>
        </w:rPr>
        <w:t> </w:t>
      </w:r>
      <w:r>
        <w:rPr/>
        <w:t>yndlings</w:t>
      </w:r>
      <w:r>
        <w:rPr>
          <w:spacing w:val="27"/>
          <w:w w:val="107"/>
        </w:rPr>
        <w:t> </w:t>
      </w:r>
      <w:r>
        <w:rPr>
          <w:spacing w:val="-1"/>
        </w:rPr>
        <w:t>matvalg</w:t>
      </w:r>
      <w:r>
        <w:rPr>
          <w:spacing w:val="19"/>
        </w:rPr>
        <w:t> </w:t>
      </w:r>
      <w:r>
        <w:rPr/>
        <w:t>på</w:t>
      </w:r>
      <w:r>
        <w:rPr>
          <w:spacing w:val="20"/>
        </w:rPr>
        <w:t> </w:t>
      </w:r>
      <w:r>
        <w:rPr/>
        <w:t>EA2.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75" w:lineRule="auto"/>
        <w:ind w:left="126" w:right="51"/>
        <w:jc w:val="left"/>
        <w:rPr>
          <w:b w:val="0"/>
          <w:bCs w:val="0"/>
        </w:rPr>
      </w:pPr>
      <w:r>
        <w:rPr>
          <w:spacing w:val="-1"/>
          <w:w w:val="105"/>
        </w:rPr>
        <w:t>Ma</w:t>
      </w:r>
      <w:r>
        <w:rPr>
          <w:spacing w:val="-2"/>
          <w:w w:val="105"/>
        </w:rPr>
        <w:t>t</w:t>
      </w:r>
      <w:r>
        <w:rPr>
          <w:spacing w:val="-18"/>
          <w:w w:val="105"/>
        </w:rPr>
        <w:t> </w:t>
      </w:r>
      <w:r>
        <w:rPr>
          <w:w w:val="105"/>
        </w:rPr>
        <w:t>med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fleste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gr</w:t>
      </w:r>
      <w:r>
        <w:rPr>
          <w:spacing w:val="-3"/>
          <w:w w:val="105"/>
        </w:rPr>
        <w:t>ønne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merker</w:t>
      </w:r>
      <w:r>
        <w:rPr>
          <w:spacing w:val="-23"/>
          <w:w w:val="105"/>
        </w:rPr>
        <w:t> </w:t>
      </w:r>
      <w:r>
        <w:rPr>
          <w:w w:val="105"/>
        </w:rPr>
        <w:t>anses</w:t>
      </w:r>
      <w:r>
        <w:rPr>
          <w:spacing w:val="25"/>
          <w:w w:val="108"/>
        </w:rPr>
        <w:t> </w:t>
      </w:r>
      <w:r>
        <w:rPr>
          <w:w w:val="105"/>
        </w:rPr>
        <w:t>som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sunneste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valgene</w:t>
      </w:r>
      <w:r>
        <w:rPr>
          <w:spacing w:val="-8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8"/>
          <w:w w:val="105"/>
        </w:rPr>
        <w:t> </w:t>
      </w:r>
      <w:r>
        <w:rPr>
          <w:w w:val="105"/>
        </w:rPr>
        <w:t>ideelle</w:t>
      </w:r>
      <w:r>
        <w:rPr>
          <w:spacing w:val="30"/>
          <w:w w:val="104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ytt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9"/>
          <w:w w:val="105"/>
        </w:rPr>
        <w:t>T</w:t>
      </w:r>
      <w:r>
        <w:rPr>
          <w:rFonts w:ascii="Trebuchet MS"/>
          <w:w w:val="105"/>
        </w:rPr>
        <w:t>annhelse</w:t>
      </w:r>
      <w:r>
        <w:rPr>
          <w:rFonts w:ascii="Trebuchet MS"/>
          <w:spacing w:val="-22"/>
          <w:w w:val="105"/>
        </w:rPr>
        <w:t> </w:t>
      </w:r>
      <w:r>
        <w:rPr>
          <w:rFonts w:ascii="Trebuchet MS"/>
          <w:w w:val="105"/>
        </w:rPr>
        <w:t>(sa</w:t>
      </w:r>
      <w:r>
        <w:rPr>
          <w:rFonts w:ascii="Trebuchet MS"/>
          <w:spacing w:val="-2"/>
          <w:w w:val="105"/>
        </w:rPr>
        <w:t>n</w:t>
      </w:r>
      <w:r>
        <w:rPr>
          <w:rFonts w:ascii="Trebuchet MS"/>
          <w:w w:val="105"/>
        </w:rPr>
        <w:t>t</w:t>
      </w:r>
      <w:r>
        <w:rPr>
          <w:rFonts w:ascii="Trebuchet MS"/>
          <w:spacing w:val="-21"/>
          <w:w w:val="105"/>
        </w:rPr>
        <w:t> </w:t>
      </w:r>
      <w:r>
        <w:rPr>
          <w:rFonts w:ascii="Trebuchet MS"/>
          <w:w w:val="105"/>
        </w:rPr>
        <w:t>eller</w:t>
      </w:r>
      <w:r>
        <w:rPr>
          <w:rFonts w:ascii="Trebuchet MS"/>
          <w:spacing w:val="-27"/>
          <w:w w:val="105"/>
        </w:rPr>
        <w:t> </w:t>
      </w:r>
      <w:r>
        <w:rPr>
          <w:rFonts w:ascii="Trebuchet MS"/>
          <w:w w:val="105"/>
        </w:rPr>
        <w:t>ik</w:t>
      </w:r>
      <w:r>
        <w:rPr>
          <w:rFonts w:ascii="Trebuchet MS"/>
          <w:spacing w:val="-8"/>
          <w:w w:val="105"/>
        </w:rPr>
        <w:t>k</w:t>
      </w:r>
      <w:r>
        <w:rPr>
          <w:rFonts w:ascii="Trebuchet MS"/>
          <w:w w:val="105"/>
        </w:rPr>
        <w:t>e</w:t>
      </w:r>
      <w:r>
        <w:rPr>
          <w:rFonts w:ascii="Trebuchet MS"/>
          <w:spacing w:val="-22"/>
          <w:w w:val="105"/>
        </w:rPr>
        <w:t> </w:t>
      </w:r>
      <w:r>
        <w:rPr>
          <w:rFonts w:ascii="Trebuchet MS"/>
          <w:w w:val="105"/>
        </w:rPr>
        <w:t>sa</w:t>
      </w:r>
      <w:r>
        <w:rPr>
          <w:rFonts w:ascii="Trebuchet MS"/>
          <w:spacing w:val="-2"/>
          <w:w w:val="105"/>
        </w:rPr>
        <w:t>n</w:t>
      </w:r>
      <w:r>
        <w:rPr>
          <w:rFonts w:ascii="Trebuchet MS"/>
          <w:spacing w:val="-4"/>
          <w:w w:val="105"/>
        </w:rPr>
        <w:t>t</w:t>
      </w:r>
      <w:r>
        <w:rPr>
          <w:rFonts w:ascii="Trebuchet MS"/>
          <w:w w:val="105"/>
        </w:rPr>
        <w:t>-</w:t>
      </w:r>
      <w:r>
        <w:rPr>
          <w:rFonts w:ascii="Trebuchet MS"/>
          <w:spacing w:val="-4"/>
          <w:w w:val="105"/>
        </w:rPr>
        <w:t>t</w:t>
      </w:r>
      <w:r>
        <w:rPr>
          <w:rFonts w:ascii="Trebuchet MS"/>
          <w:w w:val="105"/>
        </w:rPr>
        <w:t>est)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26" w:right="0"/>
        <w:jc w:val="left"/>
        <w:rPr>
          <w:b w:val="0"/>
          <w:bCs w:val="0"/>
        </w:rPr>
      </w:pPr>
      <w:r>
        <w:rPr>
          <w:rFonts w:ascii="Trebuchet MS" w:hAnsi="Trebuchet MS" w:cs="Trebuchet MS" w:eastAsia="Trebuchet MS"/>
          <w:w w:val="105"/>
        </w:rPr>
        <w:t>Del</w:t>
      </w:r>
      <w:r>
        <w:rPr>
          <w:rFonts w:ascii="Trebuchet MS" w:hAnsi="Trebuchet MS" w:cs="Trebuchet MS" w:eastAsia="Trebuchet MS"/>
          <w:spacing w:val="-31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ut</w:t>
      </w:r>
      <w:r>
        <w:rPr>
          <w:rFonts w:ascii="Trebuchet MS" w:hAnsi="Trebuchet MS" w:cs="Trebuchet MS" w:eastAsia="Trebuchet MS"/>
          <w:spacing w:val="-22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S</w:t>
      </w:r>
      <w:r>
        <w:rPr>
          <w:rFonts w:ascii="Trebuchet MS" w:hAnsi="Trebuchet MS" w:cs="Trebuchet MS" w:eastAsia="Trebuchet MS"/>
          <w:spacing w:val="-2"/>
          <w:w w:val="105"/>
        </w:rPr>
        <w:t>A2</w:t>
      </w:r>
      <w:r>
        <w:rPr>
          <w:rFonts w:ascii="Trebuchet MS" w:hAnsi="Trebuchet MS" w:cs="Trebuchet MS" w:eastAsia="Trebuchet MS"/>
          <w:spacing w:val="-23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til</w:t>
      </w:r>
      <w:r>
        <w:rPr>
          <w:rFonts w:ascii="Trebuchet MS" w:hAnsi="Trebuchet MS" w:cs="Trebuchet MS" w:eastAsia="Trebuchet MS"/>
          <w:spacing w:val="-30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grupper</w:t>
      </w:r>
      <w:r>
        <w:rPr>
          <w:rFonts w:ascii="Trebuchet MS" w:hAnsi="Trebuchet MS" w:cs="Trebuchet MS" w:eastAsia="Trebuchet MS"/>
          <w:spacing w:val="-29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à</w:t>
      </w:r>
      <w:r>
        <w:rPr>
          <w:rFonts w:ascii="Trebuchet MS" w:hAnsi="Trebuchet MS" w:cs="Trebuchet MS" w:eastAsia="Trebuchet MS"/>
          <w:spacing w:val="-22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3–</w:t>
      </w:r>
      <w:r>
        <w:rPr>
          <w:rFonts w:ascii="Trebuchet MS" w:hAnsi="Trebuchet MS" w:cs="Trebuchet MS" w:eastAsia="Trebuchet MS"/>
          <w:spacing w:val="-3"/>
          <w:w w:val="105"/>
        </w:rPr>
        <w:t>4</w:t>
      </w:r>
      <w:r>
        <w:rPr>
          <w:rFonts w:ascii="Trebuchet MS" w:hAnsi="Trebuchet MS" w:cs="Trebuchet MS" w:eastAsia="Trebuchet MS"/>
          <w:spacing w:val="-23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elev</w:t>
      </w:r>
      <w:r>
        <w:rPr>
          <w:rFonts w:ascii="Trebuchet MS" w:hAnsi="Trebuchet MS" w:cs="Trebuchet MS" w:eastAsia="Trebuchet MS"/>
          <w:spacing w:val="-4"/>
          <w:w w:val="105"/>
        </w:rPr>
        <w:t>er</w:t>
      </w:r>
      <w:r>
        <w:rPr>
          <w:rFonts w:ascii="Trebuchet MS" w:hAnsi="Trebuchet MS" w:cs="Trebuchet MS" w:eastAsia="Trebuchet MS"/>
          <w:spacing w:val="-6"/>
          <w:w w:val="105"/>
        </w:rPr>
        <w:t>.</w:t>
      </w:r>
      <w:r>
        <w:rPr>
          <w:rFonts w:ascii="Trebuchet MS" w:hAnsi="Trebuchet MS" w:cs="Trebuchet MS" w:eastAsia="Trebuchet MS"/>
          <w:spacing w:val="-23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Be</w:t>
      </w:r>
      <w:r>
        <w:rPr>
          <w:rFonts w:ascii="Trebuchet MS" w:hAnsi="Trebuchet MS" w:cs="Trebuchet MS" w:eastAsia="Trebuchet MS"/>
          <w:spacing w:val="21"/>
          <w:w w:val="109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2"/>
          <w:w w:val="105"/>
        </w:rPr>
        <w:t> </w:t>
      </w:r>
      <w:r>
        <w:rPr>
          <w:w w:val="105"/>
        </w:rPr>
        <w:t>klippe</w:t>
      </w:r>
      <w:r>
        <w:rPr>
          <w:spacing w:val="-21"/>
          <w:w w:val="105"/>
        </w:rPr>
        <w:t> </w:t>
      </w:r>
      <w:r>
        <w:rPr>
          <w:w w:val="105"/>
        </w:rPr>
        <w:t>ut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kortene</w:t>
      </w:r>
      <w:r>
        <w:rPr>
          <w:spacing w:val="-22"/>
          <w:w w:val="105"/>
        </w:rPr>
        <w:t> </w:t>
      </w:r>
      <w:r>
        <w:rPr>
          <w:w w:val="105"/>
        </w:rPr>
        <w:t>og</w:t>
      </w:r>
      <w:r>
        <w:rPr>
          <w:spacing w:val="-21"/>
          <w:w w:val="105"/>
        </w:rPr>
        <w:t> </w:t>
      </w:r>
      <w:r>
        <w:rPr>
          <w:w w:val="105"/>
        </w:rPr>
        <w:t>holde</w:t>
      </w:r>
      <w:r>
        <w:rPr>
          <w:spacing w:val="-21"/>
          <w:w w:val="105"/>
        </w:rPr>
        <w:t> </w:t>
      </w:r>
      <w:r>
        <w:rPr>
          <w:w w:val="105"/>
        </w:rPr>
        <w:t>dem</w:t>
      </w:r>
      <w:r>
        <w:rPr>
          <w:spacing w:val="29"/>
          <w:w w:val="107"/>
        </w:rPr>
        <w:t> </w:t>
      </w:r>
      <w:r>
        <w:rPr>
          <w:w w:val="105"/>
        </w:rPr>
        <w:t>opp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9"/>
          <w:w w:val="105"/>
        </w:rPr>
        <w:t> </w:t>
      </w:r>
      <w:r>
        <w:rPr>
          <w:w w:val="105"/>
        </w:rPr>
        <w:t>å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sv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San</w:t>
      </w:r>
      <w:r>
        <w:rPr>
          <w:spacing w:val="-2"/>
          <w:w w:val="105"/>
        </w:rPr>
        <w:t>t</w:t>
      </w:r>
      <w:r>
        <w:rPr>
          <w:spacing w:val="-23"/>
          <w:w w:val="105"/>
        </w:rPr>
        <w:t> </w:t>
      </w:r>
      <w:r>
        <w:rPr>
          <w:w w:val="105"/>
        </w:rPr>
        <w:t>eller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san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-test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126" w:right="0"/>
        <w:jc w:val="left"/>
        <w:rPr>
          <w:b w:val="0"/>
          <w:bCs w:val="0"/>
        </w:rPr>
      </w:pPr>
      <w:r>
        <w:rPr/>
        <w:t>i</w:t>
      </w:r>
      <w:r>
        <w:rPr>
          <w:spacing w:val="-16"/>
        </w:rPr>
        <w:t> </w:t>
      </w:r>
      <w:r>
        <w:rPr/>
        <w:t>LA1.</w:t>
      </w:r>
      <w:r>
        <w:rPr>
          <w:spacing w:val="-15"/>
        </w:rPr>
        <w:t> </w:t>
      </w:r>
      <w:r>
        <w:rPr>
          <w:spacing w:val="-3"/>
        </w:rPr>
        <w:t>Svar</w:t>
      </w:r>
      <w:r>
        <w:rPr>
          <w:spacing w:val="-21"/>
        </w:rPr>
        <w:t> </w:t>
      </w:r>
      <w:r>
        <w:rPr/>
        <w:t>finnes</w:t>
      </w:r>
      <w:r>
        <w:rPr>
          <w:spacing w:val="-15"/>
        </w:rPr>
        <w:t> </w:t>
      </w:r>
      <w:r>
        <w:rPr/>
        <w:t>på</w:t>
      </w:r>
      <w:r>
        <w:rPr>
          <w:spacing w:val="-15"/>
        </w:rPr>
        <w:t> </w:t>
      </w:r>
      <w:r>
        <w:rPr>
          <w:spacing w:val="-1"/>
        </w:rPr>
        <w:t>pla</w:t>
      </w:r>
      <w:r>
        <w:rPr>
          <w:spacing w:val="-2"/>
        </w:rPr>
        <w:t>ten.</w:t>
      </w:r>
      <w:r>
        <w:rPr>
          <w:b w:val="0"/>
        </w:rPr>
      </w:r>
    </w:p>
    <w:p>
      <w:pPr>
        <w:pStyle w:val="BodyText"/>
        <w:spacing w:line="310" w:lineRule="auto" w:before="67"/>
        <w:ind w:left="126" w:right="366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 w:hAnsi="Trebuchet MS"/>
          <w:spacing w:val="-1"/>
        </w:rPr>
        <w:t>S</w:t>
      </w:r>
      <w:r>
        <w:rPr>
          <w:rFonts w:ascii="Trebuchet MS" w:hAnsi="Trebuchet MS"/>
          <w:spacing w:val="-2"/>
        </w:rPr>
        <w:t>till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klassen</w:t>
      </w:r>
      <w:r>
        <w:rPr>
          <w:rFonts w:ascii="Trebuchet MS" w:hAnsi="Trebuchet MS"/>
          <w:spacing w:val="26"/>
        </w:rPr>
        <w:t> </w:t>
      </w:r>
      <w:r>
        <w:rPr>
          <w:rFonts w:ascii="Trebuchet MS" w:hAnsi="Trebuchet MS"/>
        </w:rPr>
        <w:t>spørsmålene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  <w:spacing w:val="-2"/>
        </w:rPr>
        <w:t>neden</w:t>
      </w:r>
      <w:r>
        <w:rPr>
          <w:rFonts w:ascii="Trebuchet MS" w:hAnsi="Trebuchet MS"/>
          <w:spacing w:val="-3"/>
        </w:rPr>
        <w:t>for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23"/>
          <w:w w:val="102"/>
        </w:rPr>
        <w:t> </w:t>
      </w:r>
      <w:r>
        <w:rPr>
          <w:rFonts w:ascii="Trebuchet MS" w:hAnsi="Trebuchet MS"/>
          <w:spacing w:val="-2"/>
        </w:rPr>
        <w:t>kunnskapskon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</w:rPr>
        <w:t>når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</w:rPr>
        <w:t>timen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5"/>
        </w:rPr>
        <w:t>ov</w:t>
      </w:r>
      <w:r>
        <w:rPr>
          <w:rFonts w:ascii="Trebuchet MS" w:hAnsi="Trebuchet MS"/>
          <w:spacing w:val="-6"/>
        </w:rPr>
        <w:t>er</w:t>
      </w:r>
      <w:r>
        <w:rPr>
          <w:rFonts w:ascii="Trebuchet MS" w:hAnsi="Trebuchet MS"/>
          <w:spacing w:val="-9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275" w:lineRule="auto" w:before="154"/>
        <w:ind w:left="580" w:right="366"/>
        <w:jc w:val="left"/>
        <w:rPr>
          <w:b w:val="0"/>
          <w:bCs w:val="0"/>
        </w:rPr>
      </w:pPr>
      <w:r>
        <w:rPr/>
        <w:pict>
          <v:group style="position:absolute;margin-left:304.588989pt;margin-top:5.20676pt;width:13.8pt;height:13.8pt;mso-position-horizontal-relative:page;mso-position-vertical-relative:paragraph;z-index:11296" coordorigin="6092,104" coordsize="276,276">
            <v:shape style="position:absolute;left:6092;top:104;width:276;height:276" coordorigin="6092,104" coordsize="276,276" path="m6092,379l6367,379,6367,104,6092,104,6092,379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2"/>
          <w:w w:val="105"/>
        </w:rPr>
        <w:t>Hva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heter</w:t>
      </w:r>
      <w:r>
        <w:rPr>
          <w:spacing w:val="-4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7"/>
          <w:w w:val="105"/>
        </w:rPr>
        <w:t> </w:t>
      </w:r>
      <w:r>
        <w:rPr>
          <w:w w:val="105"/>
        </w:rPr>
        <w:t>klebrige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sto</w:t>
      </w:r>
      <w:r>
        <w:rPr>
          <w:spacing w:val="-3"/>
          <w:w w:val="105"/>
        </w:rPr>
        <w:t>ff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25"/>
          <w:w w:val="96"/>
        </w:rPr>
        <w:t> </w:t>
      </w:r>
      <w:r>
        <w:rPr>
          <w:w w:val="105"/>
        </w:rPr>
        <w:t>bestående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-31"/>
          <w:w w:val="105"/>
        </w:rPr>
        <w:t> </w:t>
      </w:r>
      <w:r>
        <w:rPr>
          <w:w w:val="105"/>
        </w:rPr>
        <w:t>som</w:t>
      </w:r>
      <w:r>
        <w:rPr>
          <w:spacing w:val="-26"/>
          <w:w w:val="105"/>
        </w:rPr>
        <w:t> </w:t>
      </w:r>
      <w:r>
        <w:rPr>
          <w:w w:val="105"/>
        </w:rPr>
        <w:t>klumper</w:t>
      </w:r>
      <w:r>
        <w:rPr>
          <w:spacing w:val="26"/>
          <w:w w:val="104"/>
        </w:rPr>
        <w:t> </w:t>
      </w:r>
      <w:r>
        <w:rPr>
          <w:w w:val="105"/>
        </w:rPr>
        <w:t>seg</w:t>
      </w:r>
      <w:r>
        <w:rPr>
          <w:spacing w:val="-6"/>
          <w:w w:val="105"/>
        </w:rPr>
        <w:t> </w:t>
      </w:r>
      <w:r>
        <w:rPr>
          <w:w w:val="105"/>
        </w:rPr>
        <w:t>sammen</w:t>
      </w:r>
      <w:r>
        <w:rPr>
          <w:spacing w:val="-5"/>
          <w:w w:val="105"/>
        </w:rPr>
        <w:t> </w:t>
      </w:r>
      <w:r>
        <w:rPr>
          <w:w w:val="105"/>
        </w:rPr>
        <w:t>på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ennene?</w:t>
      </w:r>
      <w:r>
        <w:rPr>
          <w:b w:val="0"/>
        </w:rPr>
      </w:r>
    </w:p>
    <w:p>
      <w:pPr>
        <w:spacing w:before="170"/>
        <w:ind w:left="58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w w:val="105"/>
          <w:sz w:val="24"/>
        </w:rPr>
        <w:t>S</w:t>
      </w:r>
      <w:r>
        <w:rPr>
          <w:rFonts w:ascii="Trebuchet MS"/>
          <w:i/>
          <w:spacing w:val="-3"/>
          <w:w w:val="105"/>
          <w:sz w:val="24"/>
        </w:rPr>
        <w:t>var:</w:t>
      </w:r>
      <w:r>
        <w:rPr>
          <w:rFonts w:ascii="Trebuchet MS"/>
          <w:i/>
          <w:spacing w:val="-38"/>
          <w:w w:val="105"/>
          <w:sz w:val="24"/>
        </w:rPr>
        <w:t> </w:t>
      </w:r>
      <w:r>
        <w:rPr>
          <w:rFonts w:ascii="Trebuchet MS"/>
          <w:i/>
          <w:w w:val="105"/>
          <w:sz w:val="24"/>
        </w:rPr>
        <w:t>Plakk</w:t>
      </w:r>
      <w:r>
        <w:rPr>
          <w:rFonts w:asci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i/>
          <w:sz w:val="23"/>
          <w:szCs w:val="23"/>
        </w:rPr>
      </w:pPr>
    </w:p>
    <w:p>
      <w:pPr>
        <w:pStyle w:val="BodyText"/>
        <w:spacing w:line="275" w:lineRule="auto"/>
        <w:ind w:left="580" w:right="1008"/>
        <w:jc w:val="left"/>
        <w:rPr>
          <w:b w:val="0"/>
          <w:bCs w:val="0"/>
        </w:rPr>
      </w:pPr>
      <w:r>
        <w:rPr/>
        <w:pict>
          <v:group style="position:absolute;margin-left:304.588989pt;margin-top:-2.493648pt;width:13.8pt;height:13.8pt;mso-position-horizontal-relative:page;mso-position-vertical-relative:paragraph;z-index:11320" coordorigin="6092,-50" coordsize="276,276">
            <v:shape style="position:absolute;left:6092;top:-50;width:276;height:276" coordorigin="6092,-50" coordsize="276,276" path="m6092,225l6367,225,6367,-50,6092,-50,6092,225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4"/>
          <w:w w:val="105"/>
        </w:rPr>
        <w:t>F</w:t>
      </w:r>
      <w:r>
        <w:rPr>
          <w:spacing w:val="-3"/>
          <w:w w:val="105"/>
        </w:rPr>
        <w:t>ullf</w:t>
      </w:r>
      <w:r>
        <w:rPr>
          <w:spacing w:val="-4"/>
          <w:w w:val="105"/>
        </w:rPr>
        <w:t>ør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tningen: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år</w:t>
      </w:r>
      <w:r>
        <w:rPr>
          <w:spacing w:val="-53"/>
          <w:w w:val="105"/>
        </w:rPr>
        <w:t> </w:t>
      </w:r>
      <w:r>
        <w:rPr>
          <w:w w:val="105"/>
        </w:rPr>
        <w:t>vi</w:t>
      </w:r>
      <w:r>
        <w:rPr>
          <w:spacing w:val="-46"/>
          <w:w w:val="105"/>
        </w:rPr>
        <w:t> </w:t>
      </w:r>
      <w:r>
        <w:rPr>
          <w:spacing w:val="-2"/>
          <w:w w:val="105"/>
        </w:rPr>
        <w:t>inntar</w:t>
      </w:r>
      <w:r>
        <w:rPr>
          <w:spacing w:val="39"/>
          <w:w w:val="99"/>
        </w:rPr>
        <w:t> </w:t>
      </w:r>
      <w:r>
        <w:rPr>
          <w:spacing w:val="-1"/>
          <w:w w:val="105"/>
        </w:rPr>
        <w:t>sukkerholdig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t</w:t>
      </w:r>
      <w:r>
        <w:rPr>
          <w:spacing w:val="-33"/>
          <w:w w:val="105"/>
        </w:rPr>
        <w:t> </w:t>
      </w:r>
      <w:r>
        <w:rPr>
          <w:w w:val="105"/>
        </w:rPr>
        <w:t>og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drikke,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fører</w:t>
      </w:r>
      <w:r>
        <w:rPr>
          <w:spacing w:val="29"/>
          <w:w w:val="98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28"/>
          <w:w w:val="105"/>
        </w:rPr>
        <w:t> </w:t>
      </w:r>
      <w:r>
        <w:rPr>
          <w:w w:val="105"/>
        </w:rPr>
        <w:t>til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angrep</w:t>
      </w:r>
      <w:r>
        <w:rPr>
          <w:spacing w:val="-28"/>
          <w:w w:val="105"/>
        </w:rPr>
        <w:t> </w:t>
      </w:r>
      <w:r>
        <w:rPr>
          <w:w w:val="105"/>
        </w:rPr>
        <w:t>på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ennene</w:t>
      </w:r>
      <w:r>
        <w:rPr>
          <w:spacing w:val="30"/>
          <w:w w:val="103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år</w:t>
      </w:r>
      <w:r>
        <w:rPr>
          <w:spacing w:val="-3"/>
          <w:w w:val="105"/>
        </w:rPr>
        <w:t>e</w:t>
      </w:r>
      <w:r>
        <w:rPr>
          <w:spacing w:val="-26"/>
          <w:w w:val="105"/>
        </w:rPr>
        <w:t> </w:t>
      </w:r>
      <w:r>
        <w:rPr>
          <w:w w:val="105"/>
        </w:rPr>
        <w:t>som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5"/>
          <w:w w:val="105"/>
        </w:rPr>
        <w:t> </w:t>
      </w:r>
      <w:r>
        <w:rPr>
          <w:spacing w:val="-5"/>
          <w:w w:val="105"/>
        </w:rPr>
        <w:t>føre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til</w:t>
      </w:r>
      <w:r>
        <w:rPr>
          <w:spacing w:val="-2"/>
          <w:w w:val="105"/>
        </w:rPr>
        <w:t>?</w:t>
      </w:r>
      <w:r>
        <w:rPr>
          <w:b w:val="0"/>
        </w:rPr>
      </w:r>
    </w:p>
    <w:p>
      <w:pPr>
        <w:spacing w:before="170"/>
        <w:ind w:left="58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sz w:val="24"/>
        </w:rPr>
        <w:t>Sv</w:t>
      </w:r>
      <w:r>
        <w:rPr>
          <w:rFonts w:ascii="Trebuchet MS"/>
          <w:i/>
          <w:spacing w:val="-3"/>
          <w:sz w:val="24"/>
        </w:rPr>
        <w:t>ar:</w:t>
      </w:r>
      <w:r>
        <w:rPr>
          <w:rFonts w:ascii="Trebuchet MS"/>
          <w:i/>
          <w:spacing w:val="-37"/>
          <w:sz w:val="24"/>
        </w:rPr>
        <w:t> </w:t>
      </w:r>
      <w:r>
        <w:rPr>
          <w:rFonts w:ascii="Trebuchet MS"/>
          <w:i/>
          <w:sz w:val="24"/>
        </w:rPr>
        <w:t>Hull</w:t>
      </w:r>
      <w:r>
        <w:rPr>
          <w:rFonts w:ascii="Trebuchet MS"/>
          <w:i/>
          <w:spacing w:val="-41"/>
          <w:sz w:val="24"/>
        </w:rPr>
        <w:t> </w:t>
      </w:r>
      <w:r>
        <w:rPr>
          <w:rFonts w:ascii="Trebuchet MS"/>
          <w:i/>
          <w:sz w:val="24"/>
        </w:rPr>
        <w:t>i</w:t>
      </w:r>
      <w:r>
        <w:rPr>
          <w:rFonts w:ascii="Trebuchet MS"/>
          <w:i/>
          <w:spacing w:val="-37"/>
          <w:sz w:val="24"/>
        </w:rPr>
        <w:t> </w:t>
      </w:r>
      <w:r>
        <w:rPr>
          <w:rFonts w:ascii="Trebuchet MS"/>
          <w:i/>
          <w:spacing w:val="-2"/>
          <w:sz w:val="24"/>
        </w:rPr>
        <w:t>tennene.</w:t>
      </w:r>
      <w:r>
        <w:rPr>
          <w:rFonts w:asci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i/>
          <w:sz w:val="23"/>
          <w:szCs w:val="23"/>
        </w:rPr>
      </w:pPr>
    </w:p>
    <w:p>
      <w:pPr>
        <w:pStyle w:val="BodyText"/>
        <w:spacing w:line="275" w:lineRule="auto"/>
        <w:ind w:left="580" w:right="806"/>
        <w:jc w:val="left"/>
        <w:rPr>
          <w:b w:val="0"/>
          <w:bCs w:val="0"/>
        </w:rPr>
      </w:pPr>
      <w:r>
        <w:rPr/>
        <w:pict>
          <v:group style="position:absolute;margin-left:304.588989pt;margin-top:-2.493207pt;width:13.8pt;height:13.8pt;mso-position-horizontal-relative:page;mso-position-vertical-relative:paragraph;z-index:11344" coordorigin="6092,-50" coordsize="276,276">
            <v:shape style="position:absolute;left:6092;top:-50;width:276;height:276" coordorigin="6092,-50" coordsize="276,276" path="m6092,225l6367,225,6367,-50,6092,-50,6092,225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Hvor</w:t>
      </w:r>
      <w:r>
        <w:rPr>
          <w:spacing w:val="25"/>
        </w:rPr>
        <w:t> </w:t>
      </w:r>
      <w:r>
        <w:rPr/>
        <w:t>mange</w:t>
      </w:r>
      <w:r>
        <w:rPr>
          <w:spacing w:val="36"/>
        </w:rPr>
        <w:t> </w:t>
      </w:r>
      <w:r>
        <w:rPr/>
        <w:t>ganger</w:t>
      </w:r>
      <w:r>
        <w:rPr>
          <w:spacing w:val="25"/>
        </w:rPr>
        <w:t> </w:t>
      </w:r>
      <w:r>
        <w:rPr/>
        <w:t>om</w:t>
      </w:r>
      <w:r>
        <w:rPr>
          <w:spacing w:val="37"/>
        </w:rPr>
        <w:t> </w:t>
      </w:r>
      <w:r>
        <w:rPr/>
        <w:t>dagen</w:t>
      </w:r>
      <w:r>
        <w:rPr>
          <w:spacing w:val="36"/>
        </w:rPr>
        <w:t> </w:t>
      </w:r>
      <w:r>
        <w:rPr/>
        <w:t>bør</w:t>
      </w:r>
      <w:r>
        <w:rPr>
          <w:spacing w:val="23"/>
          <w:w w:val="103"/>
        </w:rPr>
        <w:t> </w:t>
      </w:r>
      <w:r>
        <w:rPr/>
        <w:t>vi</w:t>
      </w:r>
      <w:r>
        <w:rPr>
          <w:spacing w:val="7"/>
        </w:rPr>
        <w:t> </w:t>
      </w:r>
      <w:r>
        <w:rPr/>
        <w:t>pusse</w:t>
      </w:r>
      <w:r>
        <w:rPr>
          <w:spacing w:val="8"/>
        </w:rPr>
        <w:t> </w:t>
      </w:r>
      <w:r>
        <w:rPr>
          <w:spacing w:val="-2"/>
        </w:rPr>
        <w:t>t</w:t>
      </w:r>
      <w:r>
        <w:rPr>
          <w:spacing w:val="-1"/>
        </w:rPr>
        <w:t>ennene</w:t>
      </w:r>
      <w:r>
        <w:rPr>
          <w:spacing w:val="7"/>
        </w:rPr>
        <w:t> </w:t>
      </w:r>
      <w:r>
        <w:rPr/>
        <w:t>med</w:t>
      </w:r>
      <w:r>
        <w:rPr>
          <w:spacing w:val="8"/>
        </w:rPr>
        <w:t> </w:t>
      </w:r>
      <w:r>
        <w:rPr>
          <w:spacing w:val="-1"/>
        </w:rPr>
        <w:t>tannkr</w:t>
      </w:r>
      <w:r>
        <w:rPr>
          <w:spacing w:val="-2"/>
        </w:rPr>
        <w:t>em.</w:t>
      </w:r>
      <w:r>
        <w:rPr>
          <w:b w:val="0"/>
        </w:rPr>
      </w:r>
    </w:p>
    <w:p>
      <w:pPr>
        <w:spacing w:before="170"/>
        <w:ind w:left="58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2"/>
          <w:sz w:val="24"/>
        </w:rPr>
        <w:t>Sv</w:t>
      </w:r>
      <w:r>
        <w:rPr>
          <w:rFonts w:ascii="Trebuchet MS"/>
          <w:i/>
          <w:spacing w:val="-3"/>
          <w:sz w:val="24"/>
        </w:rPr>
        <w:t>ar:</w:t>
      </w:r>
      <w:r>
        <w:rPr>
          <w:rFonts w:ascii="Trebuchet MS"/>
          <w:i/>
          <w:spacing w:val="-15"/>
          <w:sz w:val="24"/>
        </w:rPr>
        <w:t> </w:t>
      </w:r>
      <w:r>
        <w:rPr>
          <w:rFonts w:ascii="Trebuchet MS"/>
          <w:i/>
          <w:sz w:val="24"/>
        </w:rPr>
        <w:t>Minst</w:t>
      </w:r>
      <w:r>
        <w:rPr>
          <w:rFonts w:ascii="Trebuchet MS"/>
          <w:i/>
          <w:spacing w:val="-14"/>
          <w:sz w:val="24"/>
        </w:rPr>
        <w:t> </w:t>
      </w:r>
      <w:r>
        <w:rPr>
          <w:rFonts w:ascii="Trebuchet MS"/>
          <w:i/>
          <w:spacing w:val="-2"/>
          <w:sz w:val="24"/>
        </w:rPr>
        <w:t>t</w:t>
      </w:r>
      <w:r>
        <w:rPr>
          <w:rFonts w:ascii="Trebuchet MS"/>
          <w:i/>
          <w:spacing w:val="-1"/>
          <w:sz w:val="24"/>
        </w:rPr>
        <w:t>o</w:t>
      </w:r>
      <w:r>
        <w:rPr>
          <w:rFonts w:ascii="Trebuchet MS"/>
          <w:i/>
          <w:spacing w:val="-14"/>
          <w:sz w:val="24"/>
        </w:rPr>
        <w:t> </w:t>
      </w:r>
      <w:r>
        <w:rPr>
          <w:rFonts w:ascii="Trebuchet MS"/>
          <w:i/>
          <w:spacing w:val="-2"/>
          <w:sz w:val="24"/>
        </w:rPr>
        <w:t>ganger</w:t>
      </w:r>
      <w:r>
        <w:rPr>
          <w:rFonts w:ascii="Trebuchet MS"/>
          <w:i/>
          <w:spacing w:val="-4"/>
          <w:sz w:val="24"/>
        </w:rPr>
        <w:t>.</w:t>
      </w:r>
      <w:r>
        <w:rPr>
          <w:rFonts w:ascii="Trebuchet MS"/>
          <w:sz w:val="24"/>
        </w:rPr>
      </w:r>
    </w:p>
    <w:p>
      <w:pPr>
        <w:spacing w:line="240" w:lineRule="auto" w:before="1"/>
        <w:rPr>
          <w:rFonts w:ascii="Trebuchet MS" w:hAnsi="Trebuchet MS" w:cs="Trebuchet MS" w:eastAsia="Trebuchet MS"/>
          <w:i/>
          <w:sz w:val="23"/>
          <w:szCs w:val="23"/>
        </w:rPr>
      </w:pPr>
    </w:p>
    <w:p>
      <w:pPr>
        <w:pStyle w:val="BodyText"/>
        <w:spacing w:line="240" w:lineRule="auto"/>
        <w:ind w:left="580" w:right="0"/>
        <w:jc w:val="left"/>
        <w:rPr>
          <w:b w:val="0"/>
          <w:bCs w:val="0"/>
        </w:rPr>
      </w:pPr>
      <w:r>
        <w:rPr/>
        <w:pict>
          <v:group style="position:absolute;margin-left:304.588989pt;margin-top:-2.493737pt;width:13.8pt;height:13.8pt;mso-position-horizontal-relative:page;mso-position-vertical-relative:paragraph;z-index:11368" coordorigin="6092,-50" coordsize="276,276">
            <v:shape style="position:absolute;left:6092;top:-50;width:276;height:276" coordorigin="6092,-50" coordsize="276,276" path="m6092,225l6367,225,6367,-50,6092,-50,6092,225xe" filled="true" fillcolor="#d0e0a2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N</w:t>
      </w:r>
      <w:r>
        <w:rPr>
          <w:spacing w:val="-2"/>
          <w:w w:val="105"/>
        </w:rPr>
        <w:t>år</w:t>
      </w:r>
      <w:r>
        <w:rPr>
          <w:spacing w:val="-34"/>
          <w:w w:val="105"/>
        </w:rPr>
        <w:t> </w:t>
      </w:r>
      <w:r>
        <w:rPr>
          <w:w w:val="105"/>
        </w:rPr>
        <w:t>du</w:t>
      </w:r>
      <w:r>
        <w:rPr>
          <w:spacing w:val="-28"/>
          <w:w w:val="105"/>
        </w:rPr>
        <w:t> </w:t>
      </w:r>
      <w:r>
        <w:rPr>
          <w:w w:val="105"/>
        </w:rPr>
        <w:t>har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pusse</w:t>
      </w:r>
      <w:r>
        <w:rPr>
          <w:spacing w:val="-2"/>
          <w:w w:val="105"/>
        </w:rPr>
        <w:t>t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tennene,</w:t>
      </w:r>
      <w:r>
        <w:rPr>
          <w:spacing w:val="-28"/>
          <w:w w:val="105"/>
        </w:rPr>
        <w:t> </w:t>
      </w:r>
      <w:r>
        <w:rPr>
          <w:w w:val="105"/>
        </w:rPr>
        <w:t>bør</w:t>
      </w:r>
      <w:r>
        <w:rPr>
          <w:spacing w:val="-33"/>
          <w:w w:val="105"/>
        </w:rPr>
        <w:t> </w:t>
      </w:r>
      <w:r>
        <w:rPr>
          <w:w w:val="105"/>
        </w:rPr>
        <w:t>du</w:t>
      </w:r>
      <w:r>
        <w:rPr>
          <w:b w:val="0"/>
        </w:rPr>
      </w:r>
    </w:p>
    <w:p>
      <w:pPr>
        <w:pStyle w:val="BodyText"/>
        <w:numPr>
          <w:ilvl w:val="0"/>
          <w:numId w:val="48"/>
        </w:numPr>
        <w:tabs>
          <w:tab w:pos="850" w:val="left" w:leader="none"/>
        </w:tabs>
        <w:spacing w:line="240" w:lineRule="auto" w:before="41" w:after="0"/>
        <w:ind w:left="849" w:right="0" w:hanging="269"/>
        <w:jc w:val="left"/>
        <w:rPr>
          <w:b w:val="0"/>
          <w:bCs w:val="0"/>
        </w:rPr>
      </w:pPr>
      <w:r>
        <w:rPr>
          <w:spacing w:val="-2"/>
          <w:w w:val="105"/>
        </w:rPr>
        <w:t>sp</w:t>
      </w:r>
      <w:r>
        <w:rPr>
          <w:spacing w:val="-3"/>
          <w:w w:val="105"/>
        </w:rPr>
        <w:t>ytt</w:t>
      </w:r>
      <w:r>
        <w:rPr>
          <w:spacing w:val="-2"/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ut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tannkr</w:t>
      </w:r>
      <w:r>
        <w:rPr>
          <w:spacing w:val="-1"/>
          <w:w w:val="105"/>
        </w:rPr>
        <w:t>emen</w:t>
      </w:r>
      <w:r>
        <w:rPr>
          <w:spacing w:val="-31"/>
          <w:w w:val="105"/>
        </w:rPr>
        <w:t> </w:t>
      </w:r>
      <w:r>
        <w:rPr>
          <w:w w:val="105"/>
        </w:rPr>
        <w:t>og</w:t>
      </w:r>
      <w:r>
        <w:rPr>
          <w:spacing w:val="-32"/>
          <w:w w:val="105"/>
        </w:rPr>
        <w:t> </w:t>
      </w:r>
      <w:r>
        <w:rPr>
          <w:w w:val="105"/>
        </w:rPr>
        <w:t>skylle,</w:t>
      </w:r>
      <w:r>
        <w:rPr>
          <w:b w:val="0"/>
        </w:rPr>
      </w:r>
    </w:p>
    <w:p>
      <w:pPr>
        <w:pStyle w:val="BodyText"/>
        <w:numPr>
          <w:ilvl w:val="0"/>
          <w:numId w:val="48"/>
        </w:numPr>
        <w:tabs>
          <w:tab w:pos="859" w:val="left" w:leader="none"/>
        </w:tabs>
        <w:spacing w:line="240" w:lineRule="auto" w:before="41" w:after="0"/>
        <w:ind w:left="858" w:right="0" w:hanging="278"/>
        <w:jc w:val="left"/>
        <w:rPr>
          <w:b w:val="0"/>
          <w:bCs w:val="0"/>
        </w:rPr>
      </w:pPr>
      <w:r>
        <w:rPr>
          <w:spacing w:val="-2"/>
          <w:w w:val="105"/>
        </w:rPr>
        <w:t>sp</w:t>
      </w:r>
      <w:r>
        <w:rPr>
          <w:spacing w:val="-3"/>
          <w:w w:val="105"/>
        </w:rPr>
        <w:t>ytt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> </w:t>
      </w:r>
      <w:r>
        <w:rPr>
          <w:w w:val="105"/>
        </w:rPr>
        <w:t>ut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tannkr</w:t>
      </w:r>
      <w:r>
        <w:rPr>
          <w:spacing w:val="-1"/>
          <w:w w:val="105"/>
        </w:rPr>
        <w:t>emen</w:t>
      </w:r>
      <w:r>
        <w:rPr>
          <w:spacing w:val="-26"/>
          <w:w w:val="105"/>
        </w:rPr>
        <w:t> </w:t>
      </w:r>
      <w:r>
        <w:rPr>
          <w:w w:val="105"/>
        </w:rPr>
        <w:t>og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ikk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skylle?</w:t>
      </w:r>
      <w:r>
        <w:rPr>
          <w:b w:val="0"/>
        </w:rPr>
      </w:r>
    </w:p>
    <w:p>
      <w:pPr>
        <w:spacing w:line="276" w:lineRule="auto" w:before="211"/>
        <w:ind w:left="580" w:right="25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/>
          <w:i/>
          <w:spacing w:val="-2"/>
          <w:sz w:val="24"/>
        </w:rPr>
        <w:t>Sv</w:t>
      </w:r>
      <w:r>
        <w:rPr>
          <w:rFonts w:ascii="Trebuchet MS" w:hAnsi="Trebuchet MS"/>
          <w:i/>
          <w:spacing w:val="-3"/>
          <w:sz w:val="24"/>
        </w:rPr>
        <w:t>ar: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Du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bør</w:t>
      </w:r>
      <w:r>
        <w:rPr>
          <w:rFonts w:ascii="Trebuchet MS" w:hAnsi="Trebuchet MS"/>
          <w:i/>
          <w:spacing w:val="-19"/>
          <w:sz w:val="24"/>
        </w:rPr>
        <w:t> </w:t>
      </w:r>
      <w:r>
        <w:rPr>
          <w:rFonts w:ascii="Trebuchet MS" w:hAnsi="Trebuchet MS"/>
          <w:i/>
          <w:spacing w:val="-2"/>
          <w:sz w:val="24"/>
        </w:rPr>
        <w:t>sp</w:t>
      </w:r>
      <w:r>
        <w:rPr>
          <w:rFonts w:ascii="Trebuchet MS" w:hAnsi="Trebuchet MS"/>
          <w:i/>
          <w:spacing w:val="-3"/>
          <w:sz w:val="24"/>
        </w:rPr>
        <w:t>ytt</w:t>
      </w:r>
      <w:r>
        <w:rPr>
          <w:rFonts w:ascii="Trebuchet MS" w:hAnsi="Trebuchet MS"/>
          <w:i/>
          <w:spacing w:val="-2"/>
          <w:sz w:val="24"/>
        </w:rPr>
        <w:t>e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pacing w:val="-1"/>
          <w:sz w:val="24"/>
        </w:rPr>
        <w:t>u</w:t>
      </w:r>
      <w:r>
        <w:rPr>
          <w:rFonts w:ascii="Trebuchet MS" w:hAnsi="Trebuchet MS"/>
          <w:i/>
          <w:spacing w:val="-2"/>
          <w:sz w:val="24"/>
        </w:rPr>
        <w:t>t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pacing w:val="-2"/>
          <w:sz w:val="24"/>
        </w:rPr>
        <w:t>t</w:t>
      </w:r>
      <w:r>
        <w:rPr>
          <w:rFonts w:ascii="Trebuchet MS" w:hAnsi="Trebuchet MS"/>
          <w:i/>
          <w:spacing w:val="-1"/>
          <w:sz w:val="24"/>
        </w:rPr>
        <w:t>annkr</w:t>
      </w:r>
      <w:r>
        <w:rPr>
          <w:rFonts w:ascii="Trebuchet MS" w:hAnsi="Trebuchet MS"/>
          <w:i/>
          <w:spacing w:val="-2"/>
          <w:sz w:val="24"/>
        </w:rPr>
        <w:t>emen,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men</w:t>
      </w:r>
      <w:r>
        <w:rPr>
          <w:rFonts w:ascii="Trebuchet MS" w:hAnsi="Trebuchet MS"/>
          <w:i/>
          <w:spacing w:val="33"/>
          <w:w w:val="103"/>
          <w:sz w:val="24"/>
        </w:rPr>
        <w:t> </w:t>
      </w:r>
      <w:r>
        <w:rPr>
          <w:rFonts w:ascii="Arial" w:hAnsi="Arial"/>
          <w:i/>
          <w:spacing w:val="-1"/>
          <w:sz w:val="24"/>
        </w:rPr>
        <w:t>ikk</w:t>
      </w:r>
      <w:r>
        <w:rPr>
          <w:rFonts w:ascii="Arial" w:hAnsi="Arial"/>
          <w:i/>
          <w:spacing w:val="-2"/>
          <w:sz w:val="24"/>
        </w:rPr>
        <w:t>e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pacing w:val="-1"/>
          <w:sz w:val="24"/>
        </w:rPr>
        <w:t>skyll</w:t>
      </w:r>
      <w:r>
        <w:rPr>
          <w:rFonts w:ascii="Arial" w:hAnsi="Arial"/>
          <w:i/>
          <w:spacing w:val="-2"/>
          <w:sz w:val="24"/>
        </w:rPr>
        <w:t>e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pacing w:val="-3"/>
          <w:sz w:val="24"/>
        </w:rPr>
        <w:t>(</w:t>
      </w:r>
      <w:r>
        <w:rPr>
          <w:rFonts w:ascii="Arial" w:hAnsi="Arial"/>
          <w:i/>
          <w:spacing w:val="-2"/>
          <w:sz w:val="24"/>
        </w:rPr>
        <w:t>dett</w:t>
      </w:r>
      <w:r>
        <w:rPr>
          <w:rFonts w:ascii="Arial" w:hAnsi="Arial"/>
          <w:i/>
          <w:spacing w:val="-3"/>
          <w:sz w:val="24"/>
        </w:rPr>
        <w:t>e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gjør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pacing w:val="-1"/>
          <w:sz w:val="24"/>
        </w:rPr>
        <w:t>at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pacing w:val="-1"/>
          <w:sz w:val="24"/>
        </w:rPr>
        <w:t>fluor</w:t>
      </w:r>
      <w:r>
        <w:rPr>
          <w:rFonts w:ascii="Arial" w:hAnsi="Arial"/>
          <w:i/>
          <w:spacing w:val="-2"/>
          <w:sz w:val="24"/>
        </w:rPr>
        <w:t>e</w:t>
      </w:r>
      <w:r>
        <w:rPr>
          <w:rFonts w:ascii="Arial" w:hAnsi="Arial"/>
          <w:i/>
          <w:spacing w:val="-1"/>
          <w:sz w:val="24"/>
        </w:rPr>
        <w:t>t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blir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på</w:t>
      </w:r>
      <w:r>
        <w:rPr>
          <w:rFonts w:ascii="Arial" w:hAnsi="Arial"/>
          <w:i/>
          <w:spacing w:val="29"/>
          <w:w w:val="108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t</w:t>
      </w:r>
      <w:r>
        <w:rPr>
          <w:rFonts w:ascii="Trebuchet MS" w:hAnsi="Trebuchet MS"/>
          <w:i/>
          <w:spacing w:val="-1"/>
          <w:w w:val="95"/>
          <w:sz w:val="24"/>
        </w:rPr>
        <w:t>ennene</w:t>
      </w:r>
      <w:r>
        <w:rPr>
          <w:rFonts w:ascii="Trebuchet MS" w:hAnsi="Trebuchet MS"/>
          <w:i/>
          <w:spacing w:val="17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l</w:t>
      </w:r>
      <w:r>
        <w:rPr>
          <w:rFonts w:ascii="Trebuchet MS" w:hAnsi="Trebuchet MS"/>
          <w:i/>
          <w:spacing w:val="-1"/>
          <w:w w:val="95"/>
          <w:sz w:val="24"/>
        </w:rPr>
        <w:t>enger</w:t>
      </w:r>
      <w:r>
        <w:rPr>
          <w:rFonts w:ascii="Trebuchet MS" w:hAnsi="Trebuchet MS"/>
          <w:i/>
          <w:spacing w:val="-2"/>
          <w:w w:val="95"/>
          <w:sz w:val="24"/>
        </w:rPr>
        <w:t>).</w:t>
      </w:r>
      <w:r>
        <w:rPr>
          <w:rFonts w:ascii="Trebuchet MS" w:hAnsi="Trebuchet MS"/>
          <w:sz w:val="24"/>
        </w:rPr>
      </w:r>
    </w:p>
    <w:p>
      <w:pPr>
        <w:spacing w:after="0" w:line="276" w:lineRule="auto"/>
        <w:jc w:val="left"/>
        <w:rPr>
          <w:rFonts w:ascii="Trebuchet MS" w:hAnsi="Trebuchet MS" w:cs="Trebuchet MS" w:eastAsia="Trebuchet MS"/>
          <w:sz w:val="24"/>
          <w:szCs w:val="24"/>
        </w:rPr>
        <w:sectPr>
          <w:type w:val="continuous"/>
          <w:pgSz w:w="11910" w:h="16840"/>
          <w:pgMar w:top="420" w:bottom="0" w:left="440" w:right="460"/>
          <w:cols w:num="2" w:equalWidth="0">
            <w:col w:w="4789" w:space="736"/>
            <w:col w:w="548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6"/>
          <w:szCs w:val="16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63.423004pt;margin-top:-179.027588pt;width:302.9pt;height:211.1pt;mso-position-horizontal-relative:page;mso-position-vertical-relative:paragraph;z-index:11416" coordorigin="5268,-3581" coordsize="6058,4222">
            <v:shape style="position:absolute;left:7094;top:-2898;width:3;height:5" type="#_x0000_t75" stroked="false">
              <v:imagedata r:id="rId66" o:title=""/>
            </v:shape>
            <v:shape style="position:absolute;left:5268;top:-3581;width:6058;height:4222" type="#_x0000_t75" stroked="false">
              <v:imagedata r:id="rId70" o:title=""/>
            </v:shape>
            <v:group style="position:absolute;left:7444;top:-1605;width:742;height:742" coordorigin="7444,-1605" coordsize="742,742">
              <v:shape style="position:absolute;left:7444;top:-1605;width:742;height:742" coordorigin="7444,-1605" coordsize="742,742" path="m7815,-1605l7755,-1601,7670,-1576,7596,-1534,7533,-1476,7485,-1405,7455,-1324,7444,-1234,7445,-1204,7463,-1117,7499,-1039,7552,-972,7619,-919,7697,-883,7784,-865,7815,-864,7845,-864,7930,-880,8008,-915,8074,-966,8128,-1031,8165,-1107,8184,-1192,8186,-1222,8186,-1235,8181,-1295,8157,-1379,8114,-1454,8056,-1516,7985,-1564,7904,-1595,7815,-1605xe" filled="true" fillcolor="#e9521e" stroked="false">
                <v:path arrowok="t"/>
                <v:fill type="solid"/>
              </v:shape>
            </v:group>
            <v:group style="position:absolute;left:9199;top:-937;width:544;height:544" coordorigin="9199,-937" coordsize="544,544">
              <v:shape style="position:absolute;left:9199;top:-937;width:544;height:544" coordorigin="9199,-937" coordsize="544,544" path="m9476,-937l9407,-929,9345,-905,9291,-868,9248,-820,9217,-762,9201,-698,9199,-675,9200,-651,9214,-583,9242,-522,9282,-471,9333,-431,9392,-405,9458,-394,9471,-393,9495,-395,9560,-409,9619,-438,9669,-480,9708,-532,9733,-593,9743,-660,9743,-665,9742,-689,9728,-755,9699,-814,9657,-863,9605,-902,9544,-927,9476,-93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6"/>
        </w:rPr>
        <w:t>76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40" w:right="460"/>
        </w:sectPr>
      </w:pPr>
    </w:p>
    <w:p>
      <w:pPr>
        <w:spacing w:before="64"/>
        <w:ind w:left="11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z w:val="15"/>
        </w:rPr>
        <w:t>LA1</w:t>
      </w:r>
      <w:r>
        <w:rPr>
          <w:rFonts w:ascii="Arial"/>
          <w:b/>
          <w:spacing w:val="9"/>
          <w:sz w:val="15"/>
        </w:rPr>
        <w:t> </w:t>
      </w:r>
      <w:r>
        <w:rPr>
          <w:rFonts w:ascii="Arial"/>
          <w:sz w:val="15"/>
        </w:rPr>
        <w:t>-</w:t>
      </w:r>
      <w:r>
        <w:rPr>
          <w:rFonts w:ascii="Arial"/>
          <w:spacing w:val="6"/>
          <w:sz w:val="15"/>
        </w:rPr>
        <w:t> </w:t>
      </w:r>
      <w:r>
        <w:rPr>
          <w:rFonts w:ascii="Arial"/>
          <w:spacing w:val="-3"/>
          <w:sz w:val="15"/>
        </w:rPr>
        <w:t>Tannhelse</w:t>
      </w:r>
      <w:r>
        <w:rPr>
          <w:rFonts w:ascii="Arial"/>
          <w:spacing w:val="10"/>
          <w:sz w:val="15"/>
        </w:rPr>
        <w:t> </w:t>
      </w:r>
      <w:r>
        <w:rPr>
          <w:rFonts w:ascii="Arial"/>
          <w:sz w:val="15"/>
        </w:rPr>
        <w:t>(sant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1"/>
          <w:sz w:val="15"/>
        </w:rPr>
        <w:t>eller</w:t>
      </w:r>
      <w:r>
        <w:rPr>
          <w:rFonts w:ascii="Arial"/>
          <w:spacing w:val="10"/>
          <w:sz w:val="15"/>
        </w:rPr>
        <w:t> </w:t>
      </w:r>
      <w:r>
        <w:rPr>
          <w:rFonts w:ascii="Arial"/>
          <w:spacing w:val="-1"/>
          <w:sz w:val="15"/>
        </w:rPr>
        <w:t>ikke</w:t>
      </w:r>
      <w:r>
        <w:rPr>
          <w:rFonts w:ascii="Arial"/>
          <w:spacing w:val="9"/>
          <w:sz w:val="15"/>
        </w:rPr>
        <w:t> </w:t>
      </w:r>
      <w:r>
        <w:rPr>
          <w:rFonts w:ascii="Arial"/>
          <w:sz w:val="15"/>
        </w:rPr>
        <w:t>sant-test)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before="46"/>
        <w:ind w:left="419" w:right="0" w:firstLine="0"/>
        <w:jc w:val="left"/>
        <w:rPr>
          <w:rFonts w:ascii="Lucida Sans" w:hAnsi="Lucida Sans" w:cs="Lucida Sans" w:eastAsia="Lucida Sans"/>
          <w:sz w:val="34"/>
          <w:szCs w:val="34"/>
        </w:rPr>
      </w:pPr>
      <w:r>
        <w:rPr>
          <w:rFonts w:ascii="Lucida Sans"/>
          <w:sz w:val="34"/>
        </w:rPr>
        <w:t>Spise</w:t>
      </w:r>
      <w:r>
        <w:rPr>
          <w:rFonts w:ascii="Lucida Sans"/>
          <w:spacing w:val="-34"/>
          <w:sz w:val="34"/>
        </w:rPr>
        <w:t> </w:t>
      </w:r>
      <w:r>
        <w:rPr>
          <w:rFonts w:ascii="Lucida Sans"/>
          <w:spacing w:val="-2"/>
          <w:sz w:val="34"/>
        </w:rPr>
        <w:t>sunt</w:t>
      </w:r>
      <w:r>
        <w:rPr>
          <w:rFonts w:ascii="Lucida Sans"/>
          <w:sz w:val="34"/>
        </w:rPr>
      </w:r>
    </w:p>
    <w:p>
      <w:pPr>
        <w:spacing w:before="189"/>
        <w:ind w:left="419" w:right="0" w:firstLine="0"/>
        <w:jc w:val="left"/>
        <w:rPr>
          <w:rFonts w:ascii="Cambria" w:hAnsi="Cambria" w:cs="Cambria" w:eastAsia="Cambria"/>
          <w:sz w:val="63"/>
          <w:szCs w:val="63"/>
        </w:rPr>
      </w:pPr>
      <w:r>
        <w:rPr>
          <w:rFonts w:ascii="Cambria"/>
          <w:b/>
          <w:spacing w:val="-3"/>
          <w:w w:val="105"/>
          <w:sz w:val="63"/>
        </w:rPr>
        <w:t>Hva</w:t>
      </w:r>
      <w:r>
        <w:rPr>
          <w:rFonts w:ascii="Cambria"/>
          <w:b/>
          <w:spacing w:val="-2"/>
          <w:w w:val="105"/>
          <w:sz w:val="63"/>
        </w:rPr>
        <w:t> </w:t>
      </w:r>
      <w:r>
        <w:rPr>
          <w:rFonts w:ascii="Cambria"/>
          <w:b/>
          <w:spacing w:val="-4"/>
          <w:w w:val="105"/>
          <w:sz w:val="63"/>
        </w:rPr>
        <w:t>husker</w:t>
      </w:r>
      <w:r>
        <w:rPr>
          <w:rFonts w:ascii="Cambria"/>
          <w:b/>
          <w:spacing w:val="-17"/>
          <w:w w:val="105"/>
          <w:sz w:val="63"/>
        </w:rPr>
        <w:t> </w:t>
      </w:r>
      <w:r>
        <w:rPr>
          <w:rFonts w:ascii="Cambria"/>
          <w:b/>
          <w:w w:val="105"/>
          <w:sz w:val="63"/>
        </w:rPr>
        <w:t>du?</w:t>
      </w:r>
      <w:r>
        <w:rPr>
          <w:rFonts w:ascii="Cambria"/>
          <w:sz w:val="63"/>
        </w:rPr>
      </w:r>
    </w:p>
    <w:p>
      <w:pPr>
        <w:spacing w:before="89"/>
        <w:ind w:left="419" w:right="0" w:firstLine="0"/>
        <w:jc w:val="left"/>
        <w:rPr>
          <w:rFonts w:ascii="Lucida Sans" w:hAnsi="Lucida Sans" w:cs="Lucida Sans" w:eastAsia="Lucida Sans"/>
          <w:sz w:val="51"/>
          <w:szCs w:val="51"/>
        </w:rPr>
      </w:pPr>
      <w:r>
        <w:rPr>
          <w:rFonts w:ascii="Lucida Sans"/>
          <w:spacing w:val="-2"/>
          <w:sz w:val="51"/>
        </w:rPr>
        <w:t>E</w:t>
      </w:r>
      <w:r>
        <w:rPr>
          <w:rFonts w:ascii="Lucida Sans"/>
          <w:spacing w:val="-3"/>
          <w:sz w:val="51"/>
        </w:rPr>
        <w:t>r</w:t>
      </w:r>
      <w:r>
        <w:rPr>
          <w:rFonts w:ascii="Lucida Sans"/>
          <w:spacing w:val="-54"/>
          <w:sz w:val="51"/>
        </w:rPr>
        <w:t> </w:t>
      </w:r>
      <w:r>
        <w:rPr>
          <w:rFonts w:ascii="Lucida Sans"/>
          <w:sz w:val="51"/>
        </w:rPr>
        <w:t>disse</w:t>
      </w:r>
      <w:r>
        <w:rPr>
          <w:rFonts w:ascii="Lucida Sans"/>
          <w:spacing w:val="-42"/>
          <w:sz w:val="51"/>
        </w:rPr>
        <w:t> </w:t>
      </w:r>
      <w:r>
        <w:rPr>
          <w:rFonts w:ascii="Lucida Sans"/>
          <w:sz w:val="51"/>
        </w:rPr>
        <w:t>sanne</w:t>
      </w:r>
      <w:r>
        <w:rPr>
          <w:rFonts w:ascii="Lucida Sans"/>
          <w:spacing w:val="-42"/>
          <w:sz w:val="51"/>
        </w:rPr>
        <w:t> </w:t>
      </w:r>
      <w:r>
        <w:rPr>
          <w:rFonts w:ascii="Lucida Sans"/>
          <w:sz w:val="51"/>
        </w:rPr>
        <w:t>eller</w:t>
      </w:r>
      <w:r>
        <w:rPr>
          <w:rFonts w:ascii="Lucida Sans"/>
          <w:spacing w:val="-53"/>
          <w:sz w:val="51"/>
        </w:rPr>
        <w:t> </w:t>
      </w:r>
      <w:r>
        <w:rPr>
          <w:rFonts w:ascii="Lucida Sans"/>
          <w:spacing w:val="-5"/>
          <w:sz w:val="51"/>
        </w:rPr>
        <w:t>ikk</w:t>
      </w:r>
      <w:r>
        <w:rPr>
          <w:rFonts w:ascii="Lucida Sans"/>
          <w:spacing w:val="-4"/>
          <w:sz w:val="51"/>
        </w:rPr>
        <w:t>e</w:t>
      </w:r>
      <w:r>
        <w:rPr>
          <w:rFonts w:ascii="Lucida Sans"/>
          <w:spacing w:val="-42"/>
          <w:sz w:val="51"/>
        </w:rPr>
        <w:t> </w:t>
      </w:r>
      <w:r>
        <w:rPr>
          <w:rFonts w:ascii="Lucida Sans"/>
          <w:spacing w:val="-2"/>
          <w:sz w:val="51"/>
        </w:rPr>
        <w:t>sanne?</w:t>
      </w:r>
      <w:r>
        <w:rPr>
          <w:rFonts w:ascii="Lucida Sans"/>
          <w:sz w:val="51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pgSz w:w="11910" w:h="16840"/>
          <w:pgMar w:top="840" w:bottom="280" w:left="1640" w:right="460"/>
        </w:sectPr>
      </w:pPr>
    </w:p>
    <w:p>
      <w:pPr>
        <w:spacing w:line="253" w:lineRule="auto" w:before="215"/>
        <w:ind w:left="777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spacing w:val="-34"/>
          <w:w w:val="95"/>
          <w:sz w:val="29"/>
        </w:rPr>
        <w:t>T</w:t>
      </w:r>
      <w:r>
        <w:rPr>
          <w:rFonts w:ascii="Lucida Sans" w:hAnsi="Lucida Sans"/>
          <w:w w:val="95"/>
          <w:sz w:val="29"/>
        </w:rPr>
        <w:t>ør</w:t>
      </w:r>
      <w:r>
        <w:rPr>
          <w:rFonts w:ascii="Lucida Sans" w:hAnsi="Lucida Sans"/>
          <w:spacing w:val="-9"/>
          <w:w w:val="95"/>
          <w:sz w:val="29"/>
        </w:rPr>
        <w:t>k</w:t>
      </w:r>
      <w:r>
        <w:rPr>
          <w:rFonts w:ascii="Lucida Sans" w:hAnsi="Lucida Sans"/>
          <w:spacing w:val="-2"/>
          <w:w w:val="95"/>
          <w:sz w:val="29"/>
        </w:rPr>
        <w:t>e</w:t>
      </w:r>
      <w:r>
        <w:rPr>
          <w:rFonts w:ascii="Lucida Sans" w:hAnsi="Lucida Sans"/>
          <w:w w:val="95"/>
          <w:sz w:val="29"/>
        </w:rPr>
        <w:t>t</w:t>
      </w:r>
      <w:r>
        <w:rPr>
          <w:rFonts w:ascii="Lucida Sans" w:hAnsi="Lucida Sans"/>
          <w:spacing w:val="-20"/>
          <w:w w:val="95"/>
          <w:sz w:val="29"/>
        </w:rPr>
        <w:t> </w:t>
      </w:r>
      <w:r>
        <w:rPr>
          <w:rFonts w:ascii="Lucida Sans" w:hAnsi="Lucida Sans"/>
          <w:w w:val="95"/>
          <w:sz w:val="29"/>
        </w:rPr>
        <w:t>frukt</w:t>
      </w:r>
      <w:r>
        <w:rPr>
          <w:rFonts w:ascii="Lucida Sans" w:hAnsi="Lucida Sans"/>
          <w:spacing w:val="-19"/>
          <w:w w:val="95"/>
          <w:sz w:val="29"/>
        </w:rPr>
        <w:t> </w:t>
      </w:r>
      <w:r>
        <w:rPr>
          <w:rFonts w:ascii="Lucida Sans" w:hAnsi="Lucida Sans"/>
          <w:w w:val="95"/>
          <w:sz w:val="29"/>
        </w:rPr>
        <w:t>bør</w:t>
      </w:r>
      <w:r>
        <w:rPr>
          <w:rFonts w:ascii="Lucida Sans" w:hAnsi="Lucida Sans"/>
          <w:spacing w:val="-26"/>
          <w:w w:val="95"/>
          <w:sz w:val="29"/>
        </w:rPr>
        <w:t> </w:t>
      </w:r>
      <w:r>
        <w:rPr>
          <w:rFonts w:ascii="Lucida Sans" w:hAnsi="Lucida Sans"/>
          <w:w w:val="95"/>
          <w:sz w:val="29"/>
        </w:rPr>
        <w:t>spises</w:t>
      </w:r>
      <w:r>
        <w:rPr>
          <w:rFonts w:ascii="Lucida Sans" w:hAnsi="Lucida Sans"/>
          <w:w w:val="96"/>
          <w:sz w:val="29"/>
        </w:rPr>
        <w:t> </w:t>
      </w:r>
      <w:r>
        <w:rPr>
          <w:rFonts w:ascii="Lucida Sans" w:hAnsi="Lucida Sans"/>
          <w:w w:val="95"/>
          <w:sz w:val="29"/>
        </w:rPr>
        <w:t>sammen</w:t>
      </w:r>
      <w:r>
        <w:rPr>
          <w:rFonts w:ascii="Lucida Sans" w:hAnsi="Lucida Sans"/>
          <w:spacing w:val="9"/>
          <w:w w:val="95"/>
          <w:sz w:val="29"/>
        </w:rPr>
        <w:t> </w:t>
      </w:r>
      <w:r>
        <w:rPr>
          <w:rFonts w:ascii="Lucida Sans" w:hAnsi="Lucida Sans"/>
          <w:w w:val="95"/>
          <w:sz w:val="29"/>
        </w:rPr>
        <w:t>med</w:t>
      </w:r>
      <w:r>
        <w:rPr>
          <w:rFonts w:ascii="Lucida Sans" w:hAnsi="Lucida Sans"/>
          <w:spacing w:val="9"/>
          <w:w w:val="95"/>
          <w:sz w:val="29"/>
        </w:rPr>
        <w:t> </w:t>
      </w:r>
      <w:r>
        <w:rPr>
          <w:rFonts w:ascii="Lucida Sans" w:hAnsi="Lucida Sans"/>
          <w:spacing w:val="-2"/>
          <w:w w:val="95"/>
          <w:sz w:val="29"/>
        </w:rPr>
        <w:t>måltider</w:t>
      </w:r>
      <w:r>
        <w:rPr>
          <w:rFonts w:ascii="Lucida Sans" w:hAnsi="Lucida Sans"/>
          <w:spacing w:val="-3"/>
          <w:w w:val="95"/>
          <w:sz w:val="29"/>
        </w:rPr>
        <w:t>,</w:t>
      </w:r>
      <w:r>
        <w:rPr>
          <w:rFonts w:ascii="Lucida Sans" w:hAnsi="Lucida Sans"/>
          <w:spacing w:val="24"/>
          <w:w w:val="71"/>
          <w:sz w:val="29"/>
        </w:rPr>
        <w:t> </w:t>
      </w:r>
      <w:r>
        <w:rPr>
          <w:rFonts w:ascii="Lucida Sans" w:hAnsi="Lucida Sans"/>
          <w:spacing w:val="-3"/>
          <w:w w:val="95"/>
          <w:sz w:val="29"/>
        </w:rPr>
        <w:t>ikk</w:t>
      </w:r>
      <w:r>
        <w:rPr>
          <w:rFonts w:ascii="Lucida Sans" w:hAnsi="Lucida Sans"/>
          <w:spacing w:val="-2"/>
          <w:w w:val="95"/>
          <w:sz w:val="29"/>
        </w:rPr>
        <w:t>e</w:t>
      </w:r>
      <w:r>
        <w:rPr>
          <w:rFonts w:ascii="Lucida Sans" w:hAnsi="Lucida Sans"/>
          <w:spacing w:val="6"/>
          <w:w w:val="95"/>
          <w:sz w:val="29"/>
        </w:rPr>
        <w:t> </w:t>
      </w:r>
      <w:r>
        <w:rPr>
          <w:rFonts w:ascii="Lucida Sans" w:hAnsi="Lucida Sans"/>
          <w:w w:val="95"/>
          <w:sz w:val="29"/>
        </w:rPr>
        <w:t>som</w:t>
      </w:r>
      <w:r>
        <w:rPr>
          <w:rFonts w:ascii="Lucida Sans" w:hAnsi="Lucida Sans"/>
          <w:spacing w:val="7"/>
          <w:w w:val="95"/>
          <w:sz w:val="29"/>
        </w:rPr>
        <w:t> </w:t>
      </w:r>
      <w:r>
        <w:rPr>
          <w:rFonts w:ascii="Lucida Sans" w:hAnsi="Lucida Sans"/>
          <w:w w:val="95"/>
          <w:sz w:val="29"/>
        </w:rPr>
        <w:t>mellommåltid</w:t>
      </w:r>
      <w:r>
        <w:rPr>
          <w:rFonts w:ascii="Lucida Sans" w:hAns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53" w:lineRule="auto" w:before="181"/>
        <w:ind w:left="777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spacing w:val="-2"/>
          <w:sz w:val="29"/>
        </w:rPr>
        <w:t>Sjokoladekjeks</w:t>
      </w:r>
      <w:r>
        <w:rPr>
          <w:rFonts w:ascii="Lucida Sans" w:hAnsi="Lucida Sans"/>
          <w:spacing w:val="-60"/>
          <w:sz w:val="29"/>
        </w:rPr>
        <w:t> </w:t>
      </w:r>
      <w:r>
        <w:rPr>
          <w:rFonts w:ascii="Lucida Sans" w:hAnsi="Lucida Sans"/>
          <w:sz w:val="29"/>
        </w:rPr>
        <w:t>er</w:t>
      </w:r>
      <w:r>
        <w:rPr>
          <w:rFonts w:ascii="Lucida Sans" w:hAnsi="Lucida Sans"/>
          <w:spacing w:val="-63"/>
          <w:sz w:val="29"/>
        </w:rPr>
        <w:t> </w:t>
      </w:r>
      <w:r>
        <w:rPr>
          <w:rFonts w:ascii="Lucida Sans" w:hAnsi="Lucida Sans"/>
          <w:spacing w:val="-1"/>
          <w:sz w:val="29"/>
        </w:rPr>
        <w:t>e</w:t>
      </w:r>
      <w:r>
        <w:rPr>
          <w:rFonts w:ascii="Lucida Sans" w:hAnsi="Lucida Sans"/>
          <w:spacing w:val="-2"/>
          <w:sz w:val="29"/>
        </w:rPr>
        <w:t>t</w:t>
      </w:r>
      <w:r>
        <w:rPr>
          <w:rFonts w:ascii="Lucida Sans" w:hAnsi="Lucida Sans"/>
          <w:spacing w:val="26"/>
          <w:w w:val="90"/>
          <w:sz w:val="29"/>
        </w:rPr>
        <w:t> </w:t>
      </w:r>
      <w:r>
        <w:rPr>
          <w:rFonts w:ascii="Lucida Sans" w:hAnsi="Lucida Sans"/>
          <w:spacing w:val="-2"/>
          <w:w w:val="95"/>
          <w:sz w:val="29"/>
        </w:rPr>
        <w:t>sunnere</w:t>
      </w:r>
      <w:r>
        <w:rPr>
          <w:rFonts w:ascii="Lucida Sans" w:hAnsi="Lucida Sans"/>
          <w:spacing w:val="41"/>
          <w:w w:val="95"/>
          <w:sz w:val="29"/>
        </w:rPr>
        <w:t> </w:t>
      </w:r>
      <w:r>
        <w:rPr>
          <w:rFonts w:ascii="Lucida Sans" w:hAnsi="Lucida Sans"/>
          <w:w w:val="95"/>
          <w:sz w:val="29"/>
        </w:rPr>
        <w:t>mellommåltid</w:t>
      </w:r>
      <w:r>
        <w:rPr>
          <w:rFonts w:ascii="Lucida Sans" w:hAnsi="Lucida Sans"/>
          <w:spacing w:val="26"/>
          <w:w w:val="97"/>
          <w:sz w:val="29"/>
        </w:rPr>
        <w:t> </w:t>
      </w:r>
      <w:r>
        <w:rPr>
          <w:rFonts w:ascii="Lucida Sans" w:hAnsi="Lucida Sans"/>
          <w:sz w:val="29"/>
        </w:rPr>
        <w:t>enn</w:t>
      </w:r>
      <w:r>
        <w:rPr>
          <w:rFonts w:ascii="Lucida Sans" w:hAnsi="Lucida Sans"/>
          <w:spacing w:val="-66"/>
          <w:sz w:val="29"/>
        </w:rPr>
        <w:t> </w:t>
      </w:r>
      <w:r>
        <w:rPr>
          <w:rFonts w:ascii="Lucida Sans" w:hAnsi="Lucida Sans"/>
          <w:spacing w:val="-1"/>
          <w:sz w:val="29"/>
        </w:rPr>
        <w:t>y</w:t>
      </w:r>
      <w:r>
        <w:rPr>
          <w:rFonts w:ascii="Lucida Sans" w:hAnsi="Lucida Sans"/>
          <w:spacing w:val="-2"/>
          <w:sz w:val="29"/>
        </w:rPr>
        <w:t>oghurt</w:t>
      </w:r>
      <w:r>
        <w:rPr>
          <w:rFonts w:ascii="Lucida Sans" w:hAnsi="Lucida Sans"/>
          <w:spacing w:val="-63"/>
          <w:sz w:val="29"/>
        </w:rPr>
        <w:t> </w:t>
      </w:r>
      <w:r>
        <w:rPr>
          <w:rFonts w:ascii="Lucida Sans" w:hAnsi="Lucida Sans"/>
          <w:sz w:val="29"/>
        </w:rPr>
        <w:t>og</w:t>
      </w:r>
      <w:r>
        <w:rPr>
          <w:rFonts w:ascii="Lucida Sans" w:hAnsi="Lucida Sans"/>
          <w:spacing w:val="-63"/>
          <w:sz w:val="29"/>
        </w:rPr>
        <w:t> </w:t>
      </w:r>
      <w:r>
        <w:rPr>
          <w:rFonts w:ascii="Lucida Sans" w:hAnsi="Lucida Sans"/>
          <w:sz w:val="29"/>
        </w:rPr>
        <w:t>frukt</w:t>
      </w:r>
      <w:r>
        <w:rPr>
          <w:rFonts w:ascii="Lucida Sans" w:hAns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4"/>
        <w:rPr>
          <w:rFonts w:ascii="Lucida Sans" w:hAnsi="Lucida Sans" w:cs="Lucida Sans" w:eastAsia="Lucida Sans"/>
          <w:sz w:val="33"/>
          <w:szCs w:val="33"/>
        </w:rPr>
      </w:pPr>
    </w:p>
    <w:p>
      <w:pPr>
        <w:spacing w:line="253" w:lineRule="auto" w:before="0"/>
        <w:ind w:left="777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spacing w:val="-1"/>
          <w:sz w:val="29"/>
        </w:rPr>
        <w:t>M</w:t>
      </w:r>
      <w:r>
        <w:rPr>
          <w:rFonts w:ascii="Lucida Sans"/>
          <w:spacing w:val="-2"/>
          <w:sz w:val="29"/>
        </w:rPr>
        <w:t>elk</w:t>
      </w:r>
      <w:r>
        <w:rPr>
          <w:rFonts w:ascii="Lucida Sans"/>
          <w:spacing w:val="-20"/>
          <w:sz w:val="29"/>
        </w:rPr>
        <w:t> </w:t>
      </w:r>
      <w:r>
        <w:rPr>
          <w:rFonts w:ascii="Lucida Sans"/>
          <w:sz w:val="29"/>
        </w:rPr>
        <w:t>med</w:t>
      </w:r>
      <w:r>
        <w:rPr>
          <w:rFonts w:ascii="Lucida Sans"/>
          <w:spacing w:val="-20"/>
          <w:sz w:val="29"/>
        </w:rPr>
        <w:t> </w:t>
      </w:r>
      <w:r>
        <w:rPr>
          <w:rFonts w:ascii="Lucida Sans"/>
          <w:spacing w:val="-5"/>
          <w:sz w:val="29"/>
        </w:rPr>
        <w:t>la</w:t>
      </w:r>
      <w:r>
        <w:rPr>
          <w:rFonts w:ascii="Lucida Sans"/>
          <w:spacing w:val="-4"/>
          <w:sz w:val="29"/>
        </w:rPr>
        <w:t>v</w:t>
      </w:r>
      <w:r>
        <w:rPr>
          <w:rFonts w:ascii="Lucida Sans"/>
          <w:spacing w:val="-5"/>
          <w:sz w:val="29"/>
        </w:rPr>
        <w:t>er</w:t>
      </w:r>
      <w:r>
        <w:rPr>
          <w:rFonts w:ascii="Lucida Sans"/>
          <w:spacing w:val="-4"/>
          <w:sz w:val="29"/>
        </w:rPr>
        <w:t>e</w:t>
      </w:r>
      <w:r>
        <w:rPr>
          <w:rFonts w:ascii="Lucida Sans"/>
          <w:spacing w:val="27"/>
          <w:w w:val="105"/>
          <w:sz w:val="29"/>
        </w:rPr>
        <w:t> </w:t>
      </w:r>
      <w:r>
        <w:rPr>
          <w:rFonts w:ascii="Lucida Sans"/>
          <w:spacing w:val="-2"/>
          <w:w w:val="95"/>
          <w:sz w:val="29"/>
        </w:rPr>
        <w:t>f</w:t>
      </w:r>
      <w:r>
        <w:rPr>
          <w:rFonts w:ascii="Lucida Sans"/>
          <w:spacing w:val="-1"/>
          <w:w w:val="95"/>
          <w:sz w:val="29"/>
        </w:rPr>
        <w:t>ettinnhold</w:t>
      </w:r>
      <w:r>
        <w:rPr>
          <w:rFonts w:ascii="Lucida Sans"/>
          <w:spacing w:val="-10"/>
          <w:w w:val="95"/>
          <w:sz w:val="29"/>
        </w:rPr>
        <w:t> </w:t>
      </w:r>
      <w:r>
        <w:rPr>
          <w:rFonts w:ascii="Lucida Sans"/>
          <w:w w:val="95"/>
          <w:sz w:val="29"/>
        </w:rPr>
        <w:t>er</w:t>
      </w:r>
      <w:r>
        <w:rPr>
          <w:rFonts w:ascii="Lucida Sans"/>
          <w:spacing w:val="-16"/>
          <w:w w:val="95"/>
          <w:sz w:val="29"/>
        </w:rPr>
        <w:t> </w:t>
      </w:r>
      <w:r>
        <w:rPr>
          <w:rFonts w:ascii="Lucida Sans"/>
          <w:spacing w:val="-2"/>
          <w:w w:val="95"/>
          <w:sz w:val="29"/>
        </w:rPr>
        <w:t>sunnere</w:t>
      </w:r>
      <w:r>
        <w:rPr>
          <w:rFonts w:ascii="Lucida Sans"/>
          <w:spacing w:val="28"/>
          <w:w w:val="105"/>
          <w:sz w:val="29"/>
        </w:rPr>
        <w:t> </w:t>
      </w:r>
      <w:r>
        <w:rPr>
          <w:rFonts w:ascii="Lucida Sans"/>
          <w:spacing w:val="-3"/>
          <w:sz w:val="29"/>
        </w:rPr>
        <w:t>drikk</w:t>
      </w:r>
      <w:r>
        <w:rPr>
          <w:rFonts w:ascii="Lucida Sans"/>
          <w:spacing w:val="-2"/>
          <w:sz w:val="29"/>
        </w:rPr>
        <w:t>ev</w:t>
      </w:r>
      <w:r>
        <w:rPr>
          <w:rFonts w:ascii="Lucida Sans"/>
          <w:spacing w:val="-3"/>
          <w:sz w:val="29"/>
        </w:rPr>
        <w:t>alg</w:t>
      </w:r>
      <w:r>
        <w:rPr>
          <w:rFonts w:ascii="Lucida Sans"/>
          <w:spacing w:val="-58"/>
          <w:sz w:val="29"/>
        </w:rPr>
        <w:t> </w:t>
      </w:r>
      <w:r>
        <w:rPr>
          <w:rFonts w:ascii="Lucida Sans"/>
          <w:sz w:val="29"/>
        </w:rPr>
        <w:t>enn</w:t>
      </w:r>
      <w:r>
        <w:rPr>
          <w:rFonts w:ascii="Lucida Sans"/>
          <w:spacing w:val="-58"/>
          <w:sz w:val="29"/>
        </w:rPr>
        <w:t> </w:t>
      </w:r>
      <w:r>
        <w:rPr>
          <w:rFonts w:ascii="Lucida Sans"/>
          <w:sz w:val="29"/>
        </w:rPr>
        <w:t>en</w:t>
      </w:r>
      <w:r>
        <w:rPr>
          <w:rFonts w:ascii="Lucida Sans"/>
          <w:spacing w:val="24"/>
          <w:w w:val="99"/>
          <w:sz w:val="29"/>
        </w:rPr>
        <w:t> </w:t>
      </w:r>
      <w:r>
        <w:rPr>
          <w:rFonts w:ascii="Lucida Sans"/>
          <w:sz w:val="29"/>
        </w:rPr>
        <w:t>sportsdrikk</w:t>
      </w:r>
      <w:r>
        <w:rPr>
          <w:rFonts w:asci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</w:p>
    <w:p>
      <w:pPr>
        <w:spacing w:line="240" w:lineRule="auto" w:before="8"/>
        <w:rPr>
          <w:rFonts w:ascii="Lucida Sans" w:hAnsi="Lucida Sans" w:cs="Lucida Sans" w:eastAsia="Lucida Sans"/>
          <w:sz w:val="27"/>
          <w:szCs w:val="27"/>
        </w:rPr>
      </w:pPr>
    </w:p>
    <w:p>
      <w:pPr>
        <w:spacing w:line="253" w:lineRule="auto" w:before="0"/>
        <w:ind w:left="777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 w:hAnsi="Lucida Sans"/>
          <w:sz w:val="29"/>
        </w:rPr>
        <w:t>Hvis</w:t>
      </w:r>
      <w:r>
        <w:rPr>
          <w:rFonts w:ascii="Lucida Sans" w:hAnsi="Lucida Sans"/>
          <w:spacing w:val="-52"/>
          <w:sz w:val="29"/>
        </w:rPr>
        <w:t> </w:t>
      </w:r>
      <w:r>
        <w:rPr>
          <w:rFonts w:ascii="Lucida Sans" w:hAnsi="Lucida Sans"/>
          <w:sz w:val="29"/>
        </w:rPr>
        <w:t>vi</w:t>
      </w:r>
      <w:r>
        <w:rPr>
          <w:rFonts w:ascii="Lucida Sans" w:hAnsi="Lucida Sans"/>
          <w:spacing w:val="-46"/>
          <w:sz w:val="29"/>
        </w:rPr>
        <w:t> </w:t>
      </w:r>
      <w:r>
        <w:rPr>
          <w:rFonts w:ascii="Lucida Sans" w:hAnsi="Lucida Sans"/>
          <w:sz w:val="29"/>
        </w:rPr>
        <w:t>spiser</w:t>
      </w:r>
      <w:r>
        <w:rPr>
          <w:rFonts w:ascii="Lucida Sans" w:hAnsi="Lucida Sans"/>
          <w:spacing w:val="-50"/>
          <w:sz w:val="29"/>
        </w:rPr>
        <w:t> </w:t>
      </w:r>
      <w:r>
        <w:rPr>
          <w:rFonts w:ascii="Lucida Sans" w:hAnsi="Lucida Sans"/>
          <w:spacing w:val="-4"/>
          <w:sz w:val="29"/>
        </w:rPr>
        <w:t>for</w:t>
      </w:r>
      <w:r>
        <w:rPr>
          <w:rFonts w:ascii="Lucida Sans" w:hAnsi="Lucida Sans"/>
          <w:spacing w:val="-50"/>
          <w:sz w:val="29"/>
        </w:rPr>
        <w:t> </w:t>
      </w:r>
      <w:r>
        <w:rPr>
          <w:rFonts w:ascii="Lucida Sans" w:hAnsi="Lucida Sans"/>
          <w:spacing w:val="-5"/>
          <w:sz w:val="29"/>
        </w:rPr>
        <w:t>m</w:t>
      </w:r>
      <w:r>
        <w:rPr>
          <w:rFonts w:ascii="Lucida Sans" w:hAnsi="Lucida Sans"/>
          <w:spacing w:val="-4"/>
          <w:sz w:val="29"/>
        </w:rPr>
        <w:t>ye</w:t>
      </w:r>
      <w:r>
        <w:rPr>
          <w:rFonts w:ascii="Lucida Sans" w:hAnsi="Lucida Sans"/>
          <w:spacing w:val="24"/>
          <w:w w:val="105"/>
          <w:sz w:val="29"/>
        </w:rPr>
        <w:t> </w:t>
      </w:r>
      <w:r>
        <w:rPr>
          <w:rFonts w:ascii="Lucida Sans" w:hAnsi="Lucida Sans"/>
          <w:spacing w:val="-5"/>
          <w:sz w:val="29"/>
        </w:rPr>
        <w:t>sukker</w:t>
      </w:r>
      <w:r>
        <w:rPr>
          <w:rFonts w:ascii="Lucida Sans" w:hAnsi="Lucida Sans"/>
          <w:spacing w:val="-6"/>
          <w:sz w:val="29"/>
        </w:rPr>
        <w:t>,</w:t>
      </w:r>
      <w:r>
        <w:rPr>
          <w:rFonts w:ascii="Lucida Sans" w:hAnsi="Lucida Sans"/>
          <w:spacing w:val="-58"/>
          <w:sz w:val="29"/>
        </w:rPr>
        <w:t> </w:t>
      </w:r>
      <w:r>
        <w:rPr>
          <w:rFonts w:ascii="Lucida Sans" w:hAnsi="Lucida Sans"/>
          <w:spacing w:val="-2"/>
          <w:sz w:val="29"/>
        </w:rPr>
        <w:t>kan</w:t>
      </w:r>
      <w:r>
        <w:rPr>
          <w:rFonts w:ascii="Lucida Sans" w:hAnsi="Lucida Sans"/>
          <w:spacing w:val="-61"/>
          <w:sz w:val="29"/>
        </w:rPr>
        <w:t> </w:t>
      </w:r>
      <w:r>
        <w:rPr>
          <w:rFonts w:ascii="Lucida Sans" w:hAnsi="Lucida Sans"/>
          <w:sz w:val="29"/>
        </w:rPr>
        <w:t>vi</w:t>
      </w:r>
      <w:r>
        <w:rPr>
          <w:rFonts w:ascii="Lucida Sans" w:hAnsi="Lucida Sans"/>
          <w:spacing w:val="-58"/>
          <w:sz w:val="29"/>
        </w:rPr>
        <w:t> </w:t>
      </w:r>
      <w:r>
        <w:rPr>
          <w:rFonts w:ascii="Lucida Sans" w:hAnsi="Lucida Sans"/>
          <w:spacing w:val="-3"/>
          <w:sz w:val="29"/>
        </w:rPr>
        <w:t>f</w:t>
      </w:r>
      <w:r>
        <w:rPr>
          <w:rFonts w:ascii="Lucida Sans" w:hAnsi="Lucida Sans"/>
          <w:spacing w:val="-2"/>
          <w:sz w:val="29"/>
        </w:rPr>
        <w:t>å</w:t>
      </w:r>
      <w:r>
        <w:rPr>
          <w:rFonts w:ascii="Lucida Sans" w:hAnsi="Lucida Sans"/>
          <w:spacing w:val="-57"/>
          <w:sz w:val="29"/>
        </w:rPr>
        <w:t> </w:t>
      </w:r>
      <w:r>
        <w:rPr>
          <w:rFonts w:ascii="Lucida Sans" w:hAnsi="Lucida Sans"/>
          <w:sz w:val="29"/>
        </w:rPr>
        <w:t>hull</w:t>
      </w:r>
      <w:r>
        <w:rPr>
          <w:rFonts w:ascii="Lucida Sans" w:hAnsi="Lucida Sans"/>
          <w:sz w:val="29"/>
        </w:rPr>
      </w:r>
    </w:p>
    <w:p>
      <w:pPr>
        <w:spacing w:before="0"/>
        <w:ind w:left="777" w:right="0" w:firstLine="0"/>
        <w:jc w:val="left"/>
        <w:rPr>
          <w:rFonts w:ascii="Lucida Sans" w:hAnsi="Lucida Sans" w:cs="Lucida Sans" w:eastAsia="Lucida Sans"/>
          <w:sz w:val="29"/>
          <w:szCs w:val="29"/>
        </w:rPr>
      </w:pPr>
      <w:r>
        <w:rPr>
          <w:rFonts w:ascii="Lucida Sans"/>
          <w:sz w:val="29"/>
        </w:rPr>
        <w:t>i</w:t>
      </w:r>
      <w:r>
        <w:rPr>
          <w:rFonts w:ascii="Lucida Sans"/>
          <w:spacing w:val="-60"/>
          <w:sz w:val="29"/>
        </w:rPr>
        <w:t> </w:t>
      </w:r>
      <w:r>
        <w:rPr>
          <w:rFonts w:ascii="Lucida Sans"/>
          <w:spacing w:val="-2"/>
          <w:sz w:val="29"/>
        </w:rPr>
        <w:t>t</w:t>
      </w:r>
      <w:r>
        <w:rPr>
          <w:rFonts w:ascii="Lucida Sans"/>
          <w:spacing w:val="-1"/>
          <w:sz w:val="29"/>
        </w:rPr>
        <w:t>ennene</w:t>
      </w:r>
      <w:r>
        <w:rPr>
          <w:rFonts w:ascii="Lucida Sans"/>
          <w:sz w:val="29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8"/>
          <w:szCs w:val="28"/>
        </w:rPr>
      </w:pPr>
      <w:r>
        <w:rPr/>
        <w:br w:type="column"/>
      </w:r>
      <w:r>
        <w:rPr>
          <w:rFonts w:ascii="Lucida Sans"/>
          <w:sz w:val="28"/>
        </w:rPr>
      </w:r>
    </w:p>
    <w:p>
      <w:pPr>
        <w:spacing w:line="240" w:lineRule="auto" w:before="9"/>
        <w:rPr>
          <w:rFonts w:ascii="Lucida Sans" w:hAnsi="Lucida Sans" w:cs="Lucida Sans" w:eastAsia="Lucida Sans"/>
          <w:sz w:val="21"/>
          <w:szCs w:val="21"/>
        </w:rPr>
      </w:pPr>
    </w:p>
    <w:p>
      <w:pPr>
        <w:spacing w:before="0"/>
        <w:ind w:left="777" w:right="0" w:firstLine="24"/>
        <w:jc w:val="left"/>
        <w:rPr>
          <w:rFonts w:ascii="Cambria" w:hAnsi="Cambria" w:cs="Cambria" w:eastAsia="Cambria"/>
          <w:sz w:val="29"/>
          <w:szCs w:val="29"/>
        </w:rPr>
      </w:pPr>
      <w:r>
        <w:rPr>
          <w:rFonts w:ascii="Cambria"/>
          <w:b/>
          <w:spacing w:val="-1"/>
          <w:w w:val="110"/>
          <w:sz w:val="29"/>
        </w:rPr>
        <w:t>Sant</w:t>
      </w:r>
      <w:r>
        <w:rPr>
          <w:rFonts w:ascii="Cambria"/>
          <w:sz w:val="29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8"/>
          <w:szCs w:val="28"/>
        </w:rPr>
      </w:pPr>
    </w:p>
    <w:p>
      <w:pPr>
        <w:spacing w:line="240" w:lineRule="auto" w:before="10"/>
        <w:rPr>
          <w:rFonts w:ascii="Cambria" w:hAnsi="Cambria" w:cs="Cambria" w:eastAsia="Cambria"/>
          <w:b/>
          <w:bCs/>
          <w:sz w:val="23"/>
          <w:szCs w:val="23"/>
        </w:rPr>
      </w:pPr>
    </w:p>
    <w:p>
      <w:pPr>
        <w:spacing w:before="0"/>
        <w:ind w:left="777" w:right="0" w:firstLine="0"/>
        <w:jc w:val="left"/>
        <w:rPr>
          <w:rFonts w:ascii="Cambria" w:hAnsi="Cambria" w:cs="Cambria" w:eastAsia="Cambria"/>
          <w:sz w:val="29"/>
          <w:szCs w:val="29"/>
        </w:rPr>
      </w:pPr>
      <w:r>
        <w:rPr>
          <w:rFonts w:ascii="Cambria"/>
          <w:b/>
          <w:spacing w:val="-3"/>
          <w:w w:val="105"/>
          <w:sz w:val="29"/>
        </w:rPr>
        <w:t>Ikk</w:t>
      </w:r>
      <w:r>
        <w:rPr>
          <w:rFonts w:ascii="Cambria"/>
          <w:b/>
          <w:spacing w:val="-2"/>
          <w:w w:val="105"/>
          <w:sz w:val="29"/>
        </w:rPr>
        <w:t>e</w:t>
      </w:r>
      <w:r>
        <w:rPr>
          <w:rFonts w:ascii="Cambria"/>
          <w:b/>
          <w:spacing w:val="-22"/>
          <w:w w:val="105"/>
          <w:sz w:val="29"/>
        </w:rPr>
        <w:t> </w:t>
      </w:r>
      <w:r>
        <w:rPr>
          <w:rFonts w:ascii="Cambria"/>
          <w:b/>
          <w:spacing w:val="-1"/>
          <w:w w:val="105"/>
          <w:sz w:val="29"/>
        </w:rPr>
        <w:t>sant</w:t>
      </w:r>
      <w:r>
        <w:rPr>
          <w:rFonts w:ascii="Cambria"/>
          <w:sz w:val="29"/>
        </w:rPr>
      </w:r>
    </w:p>
    <w:p>
      <w:pPr>
        <w:spacing w:line="248" w:lineRule="auto" w:before="82"/>
        <w:ind w:left="777" w:right="2916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Kjeks</w:t>
      </w:r>
      <w:r>
        <w:rPr>
          <w:rFonts w:ascii="Lucida Sans"/>
          <w:spacing w:val="19"/>
          <w:w w:val="95"/>
          <w:sz w:val="24"/>
        </w:rPr>
        <w:t> </w:t>
      </w:r>
      <w:r>
        <w:rPr>
          <w:rFonts w:ascii="Lucida Sans"/>
          <w:w w:val="95"/>
          <w:sz w:val="24"/>
        </w:rPr>
        <w:t>inneholder</w:t>
      </w:r>
      <w:r>
        <w:rPr>
          <w:rFonts w:ascii="Lucida Sans"/>
          <w:w w:val="97"/>
          <w:sz w:val="24"/>
        </w:rPr>
        <w:t> </w:t>
      </w:r>
      <w:r>
        <w:rPr>
          <w:rFonts w:ascii="Lucida Sans"/>
          <w:spacing w:val="-4"/>
          <w:sz w:val="24"/>
        </w:rPr>
        <w:t>m</w:t>
      </w:r>
      <w:r>
        <w:rPr>
          <w:rFonts w:ascii="Lucida Sans"/>
          <w:spacing w:val="-3"/>
          <w:sz w:val="24"/>
        </w:rPr>
        <w:t>ye</w:t>
      </w:r>
      <w:r>
        <w:rPr>
          <w:rFonts w:ascii="Lucida Sans"/>
          <w:spacing w:val="-55"/>
          <w:sz w:val="24"/>
        </w:rPr>
        <w:t> </w:t>
      </w:r>
      <w:r>
        <w:rPr>
          <w:rFonts w:ascii="Lucida Sans"/>
          <w:spacing w:val="-2"/>
          <w:sz w:val="24"/>
        </w:rPr>
        <w:t>tilsatt</w:t>
      </w:r>
      <w:r>
        <w:rPr>
          <w:rFonts w:ascii="Lucida Sans"/>
          <w:spacing w:val="-54"/>
          <w:sz w:val="24"/>
        </w:rPr>
        <w:t> </w:t>
      </w:r>
      <w:r>
        <w:rPr>
          <w:rFonts w:ascii="Lucida Sans"/>
          <w:spacing w:val="-4"/>
          <w:sz w:val="24"/>
        </w:rPr>
        <w:t>sukker</w:t>
      </w:r>
      <w:r>
        <w:rPr>
          <w:rFonts w:ascii="Lucida Sans"/>
          <w:spacing w:val="-5"/>
          <w:sz w:val="24"/>
        </w:rPr>
        <w:t>.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before="202"/>
        <w:ind w:left="802" w:right="0" w:firstLine="0"/>
        <w:jc w:val="left"/>
        <w:rPr>
          <w:rFonts w:ascii="Cambria" w:hAnsi="Cambria" w:cs="Cambria" w:eastAsia="Cambria"/>
          <w:sz w:val="29"/>
          <w:szCs w:val="29"/>
        </w:rPr>
      </w:pPr>
      <w:r>
        <w:rPr>
          <w:rFonts w:ascii="Cambria"/>
          <w:b/>
          <w:spacing w:val="-1"/>
          <w:w w:val="110"/>
          <w:sz w:val="29"/>
        </w:rPr>
        <w:t>Sant</w:t>
      </w:r>
      <w:r>
        <w:rPr>
          <w:rFonts w:ascii="Cambria"/>
          <w:sz w:val="29"/>
        </w:rPr>
      </w:r>
    </w:p>
    <w:p>
      <w:pPr>
        <w:spacing w:line="248" w:lineRule="auto" w:before="82"/>
        <w:ind w:left="802" w:right="1774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Sportsdrikk</w:t>
      </w:r>
      <w:r>
        <w:rPr>
          <w:rFonts w:ascii="Lucida Sans"/>
          <w:spacing w:val="-1"/>
          <w:w w:val="95"/>
          <w:sz w:val="24"/>
        </w:rPr>
        <w:t> </w:t>
      </w:r>
      <w:r>
        <w:rPr>
          <w:rFonts w:ascii="Lucida Sans"/>
          <w:w w:val="95"/>
          <w:sz w:val="24"/>
        </w:rPr>
        <w:t>kan</w:t>
      </w:r>
      <w:r>
        <w:rPr>
          <w:rFonts w:ascii="Lucida Sans"/>
          <w:spacing w:val="-1"/>
          <w:w w:val="95"/>
          <w:sz w:val="24"/>
        </w:rPr>
        <w:t> </w:t>
      </w:r>
      <w:r>
        <w:rPr>
          <w:rFonts w:ascii="Lucida Sans"/>
          <w:w w:val="95"/>
          <w:sz w:val="24"/>
        </w:rPr>
        <w:t>inneholde</w:t>
      </w:r>
      <w:r>
        <w:rPr>
          <w:rFonts w:ascii="Lucida Sans"/>
          <w:w w:val="97"/>
          <w:sz w:val="24"/>
        </w:rPr>
        <w:t> </w:t>
      </w:r>
      <w:r>
        <w:rPr>
          <w:rFonts w:ascii="Lucida Sans"/>
          <w:spacing w:val="-4"/>
          <w:sz w:val="24"/>
        </w:rPr>
        <w:t>m</w:t>
      </w:r>
      <w:r>
        <w:rPr>
          <w:rFonts w:ascii="Lucida Sans"/>
          <w:spacing w:val="-3"/>
          <w:sz w:val="24"/>
        </w:rPr>
        <w:t>ye</w:t>
      </w:r>
      <w:r>
        <w:rPr>
          <w:rFonts w:ascii="Lucida Sans"/>
          <w:spacing w:val="-33"/>
          <w:sz w:val="24"/>
        </w:rPr>
        <w:t> </w:t>
      </w:r>
      <w:r>
        <w:rPr>
          <w:rFonts w:ascii="Lucida Sans"/>
          <w:spacing w:val="-4"/>
          <w:sz w:val="24"/>
        </w:rPr>
        <w:t>sukker</w:t>
      </w:r>
      <w:r>
        <w:rPr>
          <w:rFonts w:ascii="Lucida Sans"/>
          <w:spacing w:val="-5"/>
          <w:sz w:val="24"/>
        </w:rPr>
        <w:t>.</w:t>
      </w:r>
      <w:r>
        <w:rPr>
          <w:rFonts w:ascii="Lucida Sans"/>
          <w:spacing w:val="-38"/>
          <w:sz w:val="24"/>
        </w:rPr>
        <w:t> </w:t>
      </w:r>
      <w:r>
        <w:rPr>
          <w:rFonts w:ascii="Lucida Sans"/>
          <w:spacing w:val="-4"/>
          <w:sz w:val="24"/>
        </w:rPr>
        <w:t>V</w:t>
      </w:r>
      <w:r>
        <w:rPr>
          <w:rFonts w:ascii="Lucida Sans"/>
          <w:spacing w:val="-5"/>
          <w:sz w:val="24"/>
        </w:rPr>
        <w:t>ann</w:t>
      </w:r>
      <w:r>
        <w:rPr>
          <w:rFonts w:ascii="Lucida Sans"/>
          <w:spacing w:val="-32"/>
          <w:sz w:val="24"/>
        </w:rPr>
        <w:t> </w:t>
      </w:r>
      <w:r>
        <w:rPr>
          <w:rFonts w:ascii="Lucida Sans"/>
          <w:sz w:val="24"/>
        </w:rPr>
        <w:t>eller</w:t>
      </w:r>
      <w:r>
        <w:rPr>
          <w:rFonts w:ascii="Lucida Sans"/>
          <w:spacing w:val="-36"/>
          <w:sz w:val="24"/>
        </w:rPr>
        <w:t> </w:t>
      </w:r>
      <w:r>
        <w:rPr>
          <w:rFonts w:ascii="Lucida Sans"/>
          <w:sz w:val="24"/>
        </w:rPr>
        <w:t>melk</w:t>
      </w:r>
      <w:r>
        <w:rPr>
          <w:rFonts w:ascii="Lucida Sans"/>
          <w:spacing w:val="27"/>
          <w:w w:val="99"/>
          <w:sz w:val="24"/>
        </w:rPr>
        <w:t> </w:t>
      </w:r>
      <w:r>
        <w:rPr>
          <w:rFonts w:ascii="Lucida Sans"/>
          <w:sz w:val="24"/>
        </w:rPr>
        <w:t>med</w:t>
      </w:r>
      <w:r>
        <w:rPr>
          <w:rFonts w:ascii="Lucida Sans"/>
          <w:spacing w:val="-28"/>
          <w:sz w:val="24"/>
        </w:rPr>
        <w:t> </w:t>
      </w:r>
      <w:r>
        <w:rPr>
          <w:rFonts w:ascii="Lucida Sans"/>
          <w:spacing w:val="-3"/>
          <w:sz w:val="24"/>
        </w:rPr>
        <w:t>lav</w:t>
      </w:r>
      <w:r>
        <w:rPr>
          <w:rFonts w:ascii="Lucida Sans"/>
          <w:spacing w:val="-4"/>
          <w:sz w:val="24"/>
        </w:rPr>
        <w:t>er</w:t>
      </w:r>
      <w:r>
        <w:rPr>
          <w:rFonts w:ascii="Lucida Sans"/>
          <w:spacing w:val="-3"/>
          <w:sz w:val="24"/>
        </w:rPr>
        <w:t>e</w:t>
      </w:r>
      <w:r>
        <w:rPr>
          <w:rFonts w:ascii="Lucida Sans"/>
          <w:spacing w:val="-27"/>
          <w:sz w:val="24"/>
        </w:rPr>
        <w:t> </w:t>
      </w:r>
      <w:r>
        <w:rPr>
          <w:rFonts w:ascii="Lucida Sans"/>
          <w:spacing w:val="-2"/>
          <w:sz w:val="24"/>
        </w:rPr>
        <w:t>f</w:t>
      </w:r>
      <w:r>
        <w:rPr>
          <w:rFonts w:ascii="Lucida Sans"/>
          <w:spacing w:val="-1"/>
          <w:sz w:val="24"/>
        </w:rPr>
        <w:t>e</w:t>
      </w:r>
      <w:r>
        <w:rPr>
          <w:rFonts w:ascii="Lucida Sans"/>
          <w:spacing w:val="-2"/>
          <w:sz w:val="24"/>
        </w:rPr>
        <w:t>ttinnhold</w:t>
      </w:r>
      <w:r>
        <w:rPr>
          <w:rFonts w:ascii="Lucida Sans"/>
          <w:spacing w:val="-27"/>
          <w:sz w:val="24"/>
        </w:rPr>
        <w:t> </w:t>
      </w:r>
      <w:r>
        <w:rPr>
          <w:rFonts w:ascii="Lucida Sans"/>
          <w:sz w:val="24"/>
        </w:rPr>
        <w:t>er</w:t>
      </w:r>
      <w:r>
        <w:rPr>
          <w:rFonts w:ascii="Lucida Sans"/>
          <w:spacing w:val="23"/>
          <w:w w:val="98"/>
          <w:sz w:val="24"/>
        </w:rPr>
        <w:t> </w:t>
      </w:r>
      <w:r>
        <w:rPr>
          <w:rFonts w:ascii="Lucida Sans"/>
          <w:spacing w:val="-1"/>
          <w:sz w:val="24"/>
        </w:rPr>
        <w:t>bedre</w:t>
      </w:r>
      <w:r>
        <w:rPr>
          <w:rFonts w:ascii="Lucida Sans"/>
          <w:spacing w:val="-42"/>
          <w:sz w:val="24"/>
        </w:rPr>
        <w:t> </w:t>
      </w:r>
      <w:r>
        <w:rPr>
          <w:rFonts w:ascii="Lucida Sans"/>
          <w:spacing w:val="-1"/>
          <w:sz w:val="24"/>
        </w:rPr>
        <w:t>v</w:t>
      </w:r>
      <w:r>
        <w:rPr>
          <w:rFonts w:ascii="Lucida Sans"/>
          <w:spacing w:val="-2"/>
          <w:sz w:val="24"/>
        </w:rPr>
        <w:t>alg.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1"/>
          <w:szCs w:val="21"/>
        </w:rPr>
      </w:pPr>
    </w:p>
    <w:p>
      <w:pPr>
        <w:spacing w:before="0"/>
        <w:ind w:left="802" w:right="0" w:firstLine="0"/>
        <w:jc w:val="left"/>
        <w:rPr>
          <w:rFonts w:ascii="Cambria" w:hAnsi="Cambria" w:cs="Cambria" w:eastAsia="Cambria"/>
          <w:sz w:val="29"/>
          <w:szCs w:val="29"/>
        </w:rPr>
      </w:pPr>
      <w:r>
        <w:rPr>
          <w:rFonts w:ascii="Cambria"/>
          <w:b/>
          <w:spacing w:val="-1"/>
          <w:w w:val="110"/>
          <w:sz w:val="29"/>
        </w:rPr>
        <w:t>Sant</w:t>
      </w:r>
      <w:r>
        <w:rPr>
          <w:rFonts w:ascii="Cambria"/>
          <w:sz w:val="29"/>
        </w:rPr>
      </w:r>
    </w:p>
    <w:p>
      <w:pPr>
        <w:spacing w:after="0"/>
        <w:jc w:val="left"/>
        <w:rPr>
          <w:rFonts w:ascii="Cambria" w:hAnsi="Cambria" w:cs="Cambria" w:eastAsia="Cambria"/>
          <w:sz w:val="29"/>
          <w:szCs w:val="29"/>
        </w:rPr>
        <w:sectPr>
          <w:type w:val="continuous"/>
          <w:pgSz w:w="11910" w:h="16840"/>
          <w:pgMar w:top="420" w:bottom="0" w:left="1640" w:right="460"/>
          <w:cols w:num="2" w:equalWidth="0">
            <w:col w:w="3935" w:space="155"/>
            <w:col w:w="5720"/>
          </w:cols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2959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5960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593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2062;top:4079;width:8094;height:2403" coordorigin="2062,4079" coordsize="8094,2403">
              <v:shape style="position:absolute;left:2062;top:4079;width:8094;height:2403" coordorigin="2062,4079" coordsize="8094,2403" path="m10010,6482l2208,6482,2185,6480,2124,6455,2081,6407,2062,6343,2062,4226,2064,4203,2088,4141,2136,4098,2200,4079,10010,4079,10032,4081,10093,4106,10137,4154,10155,4218,10155,6336,10154,6359,10129,6420,10081,6463,10017,6482,10010,6482xe" filled="true" fillcolor="#ffffff" stroked="false">
                <v:path arrowok="t"/>
                <v:fill type="solid"/>
              </v:shape>
            </v:group>
            <v:group style="position:absolute;left:2062;top:4079;width:8094;height:2403" coordorigin="2062,4079" coordsize="8094,2403">
              <v:shape style="position:absolute;left:2062;top:4079;width:8094;height:2403" coordorigin="2062,4079" coordsize="8094,2403" path="m10010,6482l2208,6482,2185,6480,2124,6455,2081,6407,2062,6343,2062,4226,2064,4203,2088,4141,2136,4098,2200,4079,10010,4079,10032,4081,10093,4106,10137,4154,10155,4218,10155,6336,10154,6359,10129,6420,10081,6463,10017,6482,10010,6482xe" filled="false" stroked="true" strokeweight=".859706pt" strokecolor="#e0eaba">
                <v:path arrowok="t"/>
              </v:shape>
            </v:group>
            <v:group style="position:absolute;left:2062;top:6602;width:8094;height:2403" coordorigin="2062,6602" coordsize="8094,2403">
              <v:shape style="position:absolute;left:2062;top:6602;width:8094;height:2403" coordorigin="2062,6602" coordsize="8094,2403" path="m10010,9005l2208,9005,2185,9003,2124,8978,2081,8930,2062,8866,2062,6748,2064,6725,2088,6664,2136,6621,2200,6602,10010,6602,10032,6604,10093,6629,10137,6677,10155,6741,10155,8858,10154,8881,10129,8942,10081,8986,10017,9004,10010,9005xe" filled="true" fillcolor="#ffffff" stroked="false">
                <v:path arrowok="t"/>
                <v:fill type="solid"/>
              </v:shape>
            </v:group>
            <v:group style="position:absolute;left:2062;top:6602;width:8094;height:2403" coordorigin="2062,6602" coordsize="8094,2403">
              <v:shape style="position:absolute;left:2062;top:6602;width:8094;height:2403" coordorigin="2062,6602" coordsize="8094,2403" path="m10010,9005l2208,9005,2185,9003,2124,8978,2081,8930,2062,8866,2062,6748,2064,6725,2088,6664,2136,6621,2200,6602,10010,6602,10032,6604,10093,6629,10137,6677,10155,6741,10155,8858,10154,8881,10129,8942,10081,8986,10017,9004,10010,9005xe" filled="false" stroked="true" strokeweight=".859706pt" strokecolor="#e0eaba">
                <v:path arrowok="t"/>
              </v:shape>
            </v:group>
            <v:group style="position:absolute;left:2062;top:9125;width:8094;height:2403" coordorigin="2062,9125" coordsize="8094,2403">
              <v:shape style="position:absolute;left:2062;top:9125;width:8094;height:2403" coordorigin="2062,9125" coordsize="8094,2403" path="m10010,11528l2208,11528,2185,11526,2124,11501,2081,11453,2062,11389,2062,9271,2064,9248,2088,9187,2136,9144,2200,9125,10010,9125,10032,9127,10093,9151,10137,9200,10155,9264,10155,11381,10154,11404,10129,11465,10081,11509,10017,11527,10010,11528xe" filled="true" fillcolor="#ffffff" stroked="false">
                <v:path arrowok="t"/>
                <v:fill type="solid"/>
              </v:shape>
            </v:group>
            <v:group style="position:absolute;left:2062;top:9125;width:8094;height:2403" coordorigin="2062,9125" coordsize="8094,2403">
              <v:shape style="position:absolute;left:2062;top:9125;width:8094;height:2403" coordorigin="2062,9125" coordsize="8094,2403" path="m10010,11528l2208,11528,2185,11526,2124,11501,2081,11453,2062,11389,2062,9271,2064,9248,2088,9187,2136,9144,2200,9125,10010,9125,10032,9127,10093,9151,10137,9200,10155,9264,10155,11381,10154,11404,10129,11465,10081,11509,10017,11527,10010,11528xe" filled="false" stroked="true" strokeweight=".859706pt" strokecolor="#e0eaba">
                <v:path arrowok="t"/>
              </v:shape>
            </v:group>
            <v:group style="position:absolute;left:2062;top:11648;width:8094;height:2403" coordorigin="2062,11648" coordsize="8094,2403">
              <v:shape style="position:absolute;left:2062;top:11648;width:8094;height:2403" coordorigin="2062,11648" coordsize="8094,2403" path="m10010,14050l2208,14050,2185,14049,2124,14024,2081,13976,2062,13912,2062,11794,2064,11771,2088,11710,2136,11666,2200,11648,10010,11648,10032,11650,10093,11674,10137,11722,10155,11786,10155,13904,10154,13927,10129,13988,10081,14032,10017,14050,10010,14050xe" filled="true" fillcolor="#ffffff" stroked="false">
                <v:path arrowok="t"/>
                <v:fill type="solid"/>
              </v:shape>
            </v:group>
            <v:group style="position:absolute;left:2062;top:11648;width:8094;height:2403" coordorigin="2062,11648" coordsize="8094,2403">
              <v:shape style="position:absolute;left:2062;top:11648;width:8094;height:2403" coordorigin="2062,11648" coordsize="8094,2403" path="m10010,14050l2208,14050,2185,14049,2124,14024,2081,13976,2062,13912,2062,11794,2064,11771,2088,11710,2136,11666,2200,11648,10010,11648,10032,11650,10093,11674,10137,11722,10155,11786,10155,13904,10154,13927,10129,13988,10081,14032,10017,14050,10010,14050xe" filled="false" stroked="true" strokeweight=".859706pt" strokecolor="#e0eaba">
                <v:path arrowok="t"/>
              </v:shape>
            </v:group>
            <v:group style="position:absolute;left:1532;top:1221;width:9162;height:13445" coordorigin="1532,1221" coordsize="9162,13445">
              <v:shape style="position:absolute;left:1532;top:1221;width:9162;height:13445" coordorigin="1532,1221" coordsize="9162,13445" path="m10405,14666l1820,14666,1797,14665,1729,14651,1669,14622,1617,14581,1575,14528,1547,14467,1533,14398,1532,14375,1532,1513,1540,1443,1564,1379,1602,1323,1650,1278,1708,1244,1774,1225,1820,1221,10405,1221,10475,1230,10538,1254,10593,1292,10611,1309,1820,1309,1797,1310,1734,1329,1680,1366,1641,1418,1621,1482,1618,14375,1620,14398,1638,14462,1675,14516,1727,14555,1790,14576,10611,14579,10609,14581,10557,14622,10496,14651,10429,14665,10405,14666xe" filled="true" fillcolor="#96c224" stroked="false">
                <v:path arrowok="t"/>
                <v:fill type="solid"/>
              </v:shape>
              <v:shape style="position:absolute;left:1532;top:1221;width:9162;height:13445" coordorigin="1532,1221" coordsize="9162,13445" path="m10611,14579l10405,14579,10428,14577,10451,14573,10511,14548,10560,14505,10593,14449,10607,14383,10607,1513,10606,1490,10588,1425,10551,1371,10499,1332,10436,1311,1820,1309,10611,1309,10650,1359,10679,1421,10693,1489,10694,1513,10694,14375,10685,14445,10661,14508,10624,14564,10611,14579xe" filled="true" fillcolor="#96c224" stroked="false">
                <v:path arrowok="t"/>
                <v:fill type="solid"/>
              </v:shape>
            </v:group>
            <v:group style="position:absolute;left:10142;top:1029;width:743;height:745" coordorigin="10142,1029" coordsize="743,745">
              <v:shape style="position:absolute;left:10142;top:1029;width:743;height:745" coordorigin="10142,1029" coordsize="743,745" path="m10513,1773l10453,1769,10369,1744,10294,1702,10231,1644,10184,1572,10153,1491,10142,1401,10143,1371,10161,1284,10198,1205,10251,1138,10318,1085,10396,1048,10483,1031,10513,1029,10544,1031,10631,1048,10709,1085,10776,1138,10829,1205,10865,1284,10883,1371,10884,1401,10883,1432,10865,1519,10829,1597,10776,1664,10709,1718,10631,1754,10544,1772,10513,1773xe" filled="true" fillcolor="#96c224" stroked="false">
                <v:path arrowok="t"/>
                <v:fill type="solid"/>
              </v:shape>
            </v:group>
            <v:group style="position:absolute;left:10406;top:1169;width:2;height:2" coordorigin="10406,1169" coordsize="2,2">
              <v:shape style="position:absolute;left:10406;top:1169;width:2;height:2" coordorigin="10406,1169" coordsize="1,1" path="m10407,1170l10406,1169,10407,1170xe" filled="true" fillcolor="#ffffff" stroked="false">
                <v:path arrowok="t"/>
                <v:fill type="solid"/>
              </v:shape>
            </v:group>
            <v:group style="position:absolute;left:10245;top:1108;width:540;height:587" coordorigin="10245,1108" coordsize="540,587">
              <v:shape style="position:absolute;left:10245;top:1108;width:540;height:587" coordorigin="10245,1108" coordsize="540,587" path="m10576,1180l10469,1180,10479,1177,10496,1175,10496,1117,10506,1108,10531,1108,10539,1117,10539,1174,10544,1175,10549,1175,10562,1177,10576,1180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674,1195l10620,1195,10637,1168,10642,1158,10656,1155,10676,1168,10679,1181,10673,1191,10674,1195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415,1261l10343,1261,10357,1245,10371,1231,10385,1219,10381,1213,10370,1192,10363,1183,10367,1169,10378,1163,10387,1157,10400,1161,10407,1170,10411,1177,10438,1189,10606,1189,10620,1195,10674,1195,10667,1225,10530,1225,10503,1226,10486,1228,10478,1230,10465,1235,10443,1244,10415,1261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606,1189l10438,1189,10461,1182,10469,1179,10469,1180,10576,1180,10580,1181,10600,1187,10606,1189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729,1446l10569,1446,10588,1446,10610,1443,10670,1426,10689,1412,10694,1409,10696,1405,10697,1403,10697,1399,10680,1322,10643,1272,10591,1240,10530,1225,10667,1225,10682,1238,10697,1252,10712,1266,10783,1266,10781,1275,10770,1281,10730,1309,10737,1327,10743,1347,10746,1367,10748,1386,10748,1409,10747,1415,10745,1422,10740,1434,10732,1444,10729,1446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349,1375l10270,1375,10298,1363,10301,1344,10304,1324,10306,1304,10268,1281,10258,1275,10254,1261,10261,1252,10267,1241,10280,1237,10291,1243,10343,1261,10415,1261,10414,1262,10400,1273,10365,1322,10350,1364,10349,1375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783,1266l10712,1266,10758,1237,10771,1241,10778,1252,10785,1261,10783,1266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581,1497l10507,1490,10442,1460,10396,1399,10392,1365,10405,1380,10418,1394,10485,1430,10553,1446,10569,1446,10729,1446,10722,1452,10645,1489,10600,1496,10581,1497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281,1558l10268,1553,10262,1544,10256,1532,10261,1519,10271,1512,10308,1477,10302,1458,10298,1438,10295,1418,10255,1418,10245,1410,10245,1386,10255,1375,10267,1375,10270,1375,10349,1375,10347,1388,10347,1401,10347,1410,10368,1482,10405,1531,10329,1531,10292,1551,10281,1558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653,1576l10538,1576,10560,1574,10581,1570,10653,1544,10685,1524,10676,1542,10665,1558,10652,1573,10653,1576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367,1609l10384,1582,10379,1578,10372,1573,10358,1560,10329,1531,10405,1531,10406,1531,10423,1546,10479,1571,10538,1576,10653,1576,10670,1603,10371,1603,10367,1609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387,1639l10378,1632,10368,1626,10364,1613,10371,1603,10670,1603,10671,1605,10421,1605,10418,1610,10408,1626,10402,1637,10387,1639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526,1695l10514,1695,10504,1685,10503,1672,10499,1627,10483,1625,10464,1621,10443,1614,10421,1605,10671,1605,10673,1609,10604,1609,10587,1617,10567,1623,10546,1630,10547,1672,10548,1684,10538,1694,10526,1695xe" filled="true" fillcolor="#ffffff" stroked="false">
                <v:path arrowok="t"/>
                <v:fill type="solid"/>
              </v:shape>
              <v:shape style="position:absolute;left:10245;top:1108;width:540;height:587" coordorigin="10245,1108" coordsize="540,587" path="m10655,1642l10642,1640,10636,1631,10635,1630,10631,1623,10604,1609,10673,1609,10678,1617,10675,1630,10664,1637,10655,1642xe" filled="true" fillcolor="#ffffff" stroked="false">
                <v:path arrowok="t"/>
                <v:fill type="solid"/>
              </v:shape>
            </v:group>
            <v:group style="position:absolute;left:10635;top:1629;width:3;height:4" coordorigin="10635,1629" coordsize="3,4">
              <v:shape style="position:absolute;left:10635;top:1629;width:3;height:4" coordorigin="10635,1629" coordsize="3,4" path="m10635,1630l10635,1630,10635,1629,10635,1630xe" filled="true" fillcolor="#ffffff" stroked="false">
                <v:path arrowok="t"/>
                <v:fill type="solid"/>
              </v:shape>
              <v:shape style="position:absolute;left:10635;top:1629;width:3;height:4" coordorigin="10635,1629" coordsize="3,4" path="m10637,1633l10635,1630,10636,1631,10637,1633xe" filled="true" fillcolor="#ffffff" stroked="false">
                <v:path arrowok="t"/>
                <v:fill type="solid"/>
              </v:shape>
            </v:group>
            <v:group style="position:absolute;left:10440;top:1285;width:64;height:61" coordorigin="10440,1285" coordsize="64,61">
              <v:shape style="position:absolute;left:10440;top:1285;width:64;height:61" coordorigin="10440,1285" coordsize="64,61" path="m10455,1346l10443,1331,10440,1305,10454,1290,10478,1285,10496,1297,10503,1317,10503,1318,10498,1335,10482,1345,10455,1346xe" filled="true" fillcolor="#ffffff" stroked="false">
                <v:path arrowok="t"/>
                <v:fill type="solid"/>
              </v:shape>
            </v:group>
            <v:group style="position:absolute;left:10593;top:1344;width:49;height:49" coordorigin="10593,1344" coordsize="49,49">
              <v:shape style="position:absolute;left:10593;top:1344;width:49;height:49" coordorigin="10593,1344" coordsize="49,49" path="m10630,1392l10604,1392,10593,1381,10593,1355,10604,1344,10630,1344,10641,1355,10641,1381,10630,1392xe" filled="true" fillcolor="#ffffff" stroked="false">
                <v:path arrowok="t"/>
                <v:fill type="solid"/>
              </v:shape>
            </v:group>
            <v:group style="position:absolute;left:6113;top:4079;width:4043;height:2403" coordorigin="6113,4079" coordsize="4043,2403">
              <v:shape style="position:absolute;left:6113;top:4079;width:4043;height:2403" coordorigin="6113,4079" coordsize="4043,2403" path="m10010,6482l6259,6482,6236,6480,6175,6455,6132,6407,6113,6343,6113,4226,6115,4203,6139,4141,6187,4098,6251,4079,10010,4079,10032,4081,10093,4106,10137,4154,10155,4218,10155,6336,10154,6359,10129,6420,10081,6463,10017,6482,10010,6482xe" filled="true" fillcolor="#e0eaba" stroked="false">
                <v:path arrowok="t"/>
                <v:fill type="solid"/>
              </v:shape>
            </v:group>
            <v:group style="position:absolute;left:6113;top:11648;width:4043;height:2403" coordorigin="6113,11648" coordsize="4043,2403">
              <v:shape style="position:absolute;left:6113;top:11648;width:4043;height:2403" coordorigin="6113,11648" coordsize="4043,2403" path="m10010,14050l6259,14050,6236,14049,6175,14024,6132,13976,6113,13912,6113,11794,6115,11771,6139,11710,6187,11666,6251,11648,10010,11648,10032,11650,10093,11674,10137,11722,10155,11786,10155,13904,10154,13927,10129,13988,10081,14032,10017,14050,10010,14050xe" filled="true" fillcolor="#e0eaba" stroked="false">
                <v:path arrowok="t"/>
                <v:fill type="solid"/>
              </v:shape>
            </v:group>
            <v:group style="position:absolute;left:6113;top:6602;width:4043;height:2403" coordorigin="6113,6602" coordsize="4043,2403">
              <v:shape style="position:absolute;left:6113;top:6602;width:4043;height:2403" coordorigin="6113,6602" coordsize="4043,2403" path="m10010,9005l6259,9005,6236,9003,6175,8978,6132,8930,6113,8866,6113,6748,6115,6725,6139,6664,6187,6621,6251,6602,10010,6602,10032,6604,10093,6629,10137,6677,10155,6741,10155,8858,10154,8881,10129,8942,10081,8986,10017,9004,10010,9005xe" filled="true" fillcolor="#e0eaba" stroked="false">
                <v:path arrowok="t"/>
                <v:fill type="solid"/>
              </v:shape>
            </v:group>
            <v:group style="position:absolute;left:6113;top:9125;width:4043;height:2403" coordorigin="6113,9125" coordsize="4043,2403">
              <v:shape style="position:absolute;left:6113;top:9125;width:4043;height:2403" coordorigin="6113,9125" coordsize="4043,2403" path="m10010,11528l6259,11528,6236,11526,6175,11501,6132,11453,6113,11389,6113,9271,6115,9248,6139,9187,6187,9144,6251,9125,10010,9125,10032,9127,10093,9151,10137,9200,10155,9264,10155,11381,10154,11404,10129,11465,10081,11509,10017,11527,10010,11528xe" filled="true" fillcolor="#e0eaba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before="176"/>
        <w:ind w:left="5378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w w:val="105"/>
          <w:sz w:val="30"/>
        </w:rPr>
        <w:t>Smit</w:t>
      </w:r>
      <w:r>
        <w:rPr>
          <w:rFonts w:ascii="Trebuchet MS"/>
          <w:b/>
          <w:color w:val="FFFFFF"/>
          <w:spacing w:val="-4"/>
          <w:w w:val="105"/>
          <w:sz w:val="30"/>
        </w:rPr>
        <w:t>t</w:t>
      </w:r>
      <w:r>
        <w:rPr>
          <w:rFonts w:ascii="Trebuchet MS"/>
          <w:b/>
          <w:color w:val="FFFFFF"/>
          <w:spacing w:val="-5"/>
          <w:w w:val="105"/>
          <w:sz w:val="30"/>
        </w:rPr>
        <w:t>e</w:t>
      </w:r>
      <w:r>
        <w:rPr>
          <w:rFonts w:ascii="Trebuchet MS"/>
          <w:b/>
          <w:color w:val="FFFFFF"/>
          <w:spacing w:val="-6"/>
          <w:w w:val="105"/>
          <w:sz w:val="30"/>
        </w:rPr>
        <w:t>v</w:t>
      </w:r>
      <w:r>
        <w:rPr>
          <w:rFonts w:ascii="Trebuchet MS"/>
          <w:b/>
          <w:color w:val="FFFFFF"/>
          <w:w w:val="105"/>
          <w:sz w:val="30"/>
        </w:rPr>
        <w:t>ern:</w:t>
      </w:r>
      <w:r>
        <w:rPr>
          <w:rFonts w:ascii="Trebuchet MS"/>
          <w:b/>
          <w:color w:val="FFFFFF"/>
          <w:spacing w:val="-72"/>
          <w:w w:val="105"/>
          <w:sz w:val="30"/>
        </w:rPr>
        <w:t> </w:t>
      </w:r>
      <w:r>
        <w:rPr>
          <w:rFonts w:ascii="Trebuchet MS"/>
          <w:b/>
          <w:color w:val="FFFFFF"/>
          <w:spacing w:val="-35"/>
          <w:w w:val="105"/>
          <w:sz w:val="30"/>
        </w:rPr>
        <w:t>T</w:t>
      </w:r>
      <w:r>
        <w:rPr>
          <w:rFonts w:ascii="Trebuchet MS"/>
          <w:b/>
          <w:color w:val="FFFFFF"/>
          <w:w w:val="105"/>
          <w:sz w:val="30"/>
        </w:rPr>
        <w:t>annhelse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77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1640" w:right="460"/>
        </w:sectPr>
      </w:pPr>
    </w:p>
    <w:p>
      <w:pPr>
        <w:spacing w:before="70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Sunne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matvalg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(faktaark)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746" w:lineRule="exact"/>
        <w:ind w:left="1268" w:right="2245"/>
        <w:jc w:val="left"/>
        <w:rPr>
          <w:rFonts w:ascii="Bookman Old Style" w:hAnsi="Bookman Old Style" w:cs="Bookman Old Style" w:eastAsia="Bookman Old Style"/>
        </w:rPr>
      </w:pPr>
      <w:r>
        <w:rPr>
          <w:rFonts w:ascii="Lucida Sans"/>
          <w:b/>
          <w:w w:val="95"/>
        </w:rPr>
        <w:t>Sunne</w:t>
      </w:r>
      <w:r>
        <w:rPr>
          <w:rFonts w:ascii="Lucida Sans"/>
          <w:b/>
          <w:spacing w:val="88"/>
          <w:w w:val="95"/>
        </w:rPr>
        <w:t> </w:t>
      </w:r>
      <w:r>
        <w:rPr>
          <w:rFonts w:ascii="Lucida Sans"/>
          <w:b/>
          <w:spacing w:val="-2"/>
          <w:w w:val="95"/>
        </w:rPr>
        <w:t>matvalg</w:t>
      </w:r>
      <w:r>
        <w:rPr>
          <w:rFonts w:ascii="Lucida Sans"/>
          <w:b/>
          <w:spacing w:val="23"/>
          <w:w w:val="99"/>
        </w:rPr>
        <w:t> </w:t>
      </w:r>
      <w:r>
        <w:rPr>
          <w:rFonts w:ascii="Bookman Old Style"/>
          <w:b/>
          <w:spacing w:val="-1"/>
        </w:rPr>
        <w:t>(f</w:t>
      </w:r>
      <w:r>
        <w:rPr>
          <w:rFonts w:ascii="Bookman Old Style"/>
          <w:b/>
          <w:spacing w:val="-2"/>
        </w:rPr>
        <w:t>aktaark)</w:t>
      </w:r>
      <w:r>
        <w:rPr>
          <w:rFonts w:ascii="Bookman Old Style"/>
        </w:rPr>
      </w:r>
    </w:p>
    <w:p>
      <w:pPr>
        <w:spacing w:line="240" w:lineRule="auto" w:before="0"/>
        <w:rPr>
          <w:rFonts w:ascii="Bookman Old Style" w:hAnsi="Bookman Old Style" w:cs="Bookman Old Style" w:eastAsia="Bookman Old Style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man Old Style" w:hAnsi="Bookman Old Style" w:cs="Bookman Old Style" w:eastAsia="Bookman Old Style"/>
          <w:b/>
          <w:bCs/>
          <w:sz w:val="20"/>
          <w:szCs w:val="20"/>
        </w:rPr>
      </w:pPr>
    </w:p>
    <w:p>
      <w:pPr>
        <w:spacing w:line="240" w:lineRule="auto" w:before="2"/>
        <w:rPr>
          <w:rFonts w:ascii="Bookman Old Style" w:hAnsi="Bookman Old Style" w:cs="Bookman Old Style" w:eastAsia="Bookman Old Style"/>
          <w:b/>
          <w:bCs/>
          <w:sz w:val="22"/>
          <w:szCs w:val="22"/>
        </w:rPr>
      </w:pPr>
    </w:p>
    <w:p>
      <w:pPr>
        <w:spacing w:before="59"/>
        <w:ind w:left="1469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>
          <w:rFonts w:ascii="Lucida Sans"/>
          <w:b/>
          <w:spacing w:val="-4"/>
          <w:sz w:val="27"/>
        </w:rPr>
        <w:t>F</w:t>
      </w:r>
      <w:r>
        <w:rPr>
          <w:rFonts w:ascii="Lucida Sans"/>
          <w:b/>
          <w:spacing w:val="-5"/>
          <w:sz w:val="27"/>
        </w:rPr>
        <w:t>rokost</w:t>
      </w:r>
      <w:r>
        <w:rPr>
          <w:rFonts w:ascii="Lucida Sans"/>
          <w:sz w:val="2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24"/>
          <w:szCs w:val="24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4"/>
          <w:szCs w:val="24"/>
        </w:rPr>
        <w:sectPr>
          <w:pgSz w:w="11910" w:h="16840"/>
          <w:pgMar w:top="780" w:bottom="280" w:left="460" w:right="1680"/>
        </w:sectPr>
      </w:pPr>
    </w:p>
    <w:p>
      <w:pPr>
        <w:spacing w:line="249" w:lineRule="auto" w:before="73"/>
        <w:ind w:left="1512" w:right="0" w:hanging="89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-2"/>
          <w:w w:val="95"/>
          <w:sz w:val="17"/>
        </w:rPr>
        <w:t>F</w:t>
      </w:r>
      <w:r>
        <w:rPr>
          <w:rFonts w:ascii="Lucida Sans" w:hAnsi="Lucida Sans"/>
          <w:b/>
          <w:spacing w:val="-3"/>
          <w:w w:val="95"/>
          <w:sz w:val="17"/>
        </w:rPr>
        <w:t>rokostblanding</w:t>
      </w:r>
      <w:r>
        <w:rPr>
          <w:rFonts w:ascii="Lucida Sans" w:hAnsi="Lucida Sans"/>
          <w:b/>
          <w:spacing w:val="-11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med</w:t>
      </w:r>
      <w:r>
        <w:rPr>
          <w:rFonts w:ascii="Lucida Sans" w:hAnsi="Lucida Sans"/>
          <w:b/>
          <w:spacing w:val="26"/>
          <w:w w:val="99"/>
          <w:sz w:val="17"/>
        </w:rPr>
        <w:t> </w:t>
      </w:r>
      <w:r>
        <w:rPr>
          <w:rFonts w:ascii="Lucida Sans" w:hAnsi="Lucida Sans"/>
          <w:b/>
          <w:spacing w:val="-1"/>
          <w:w w:val="90"/>
          <w:sz w:val="17"/>
        </w:rPr>
        <w:t>høyt</w:t>
      </w:r>
      <w:r>
        <w:rPr>
          <w:rFonts w:ascii="Lucida Sans" w:hAnsi="Lucida Sans"/>
          <w:b/>
          <w:spacing w:val="34"/>
          <w:w w:val="90"/>
          <w:sz w:val="17"/>
        </w:rPr>
        <w:t> </w:t>
      </w:r>
      <w:r>
        <w:rPr>
          <w:rFonts w:ascii="Lucida Sans" w:hAnsi="Lucida Sans"/>
          <w:b/>
          <w:spacing w:val="-1"/>
          <w:w w:val="90"/>
          <w:sz w:val="17"/>
        </w:rPr>
        <w:t>sukkerinnhold</w:t>
      </w:r>
      <w:r>
        <w:rPr>
          <w:rFonts w:ascii="Lucida Sans" w:hAnsi="Lucida Sans"/>
          <w:sz w:val="17"/>
        </w:rPr>
      </w:r>
    </w:p>
    <w:p>
      <w:pPr>
        <w:spacing w:line="249" w:lineRule="auto" w:before="73"/>
        <w:ind w:left="693" w:right="0" w:hanging="432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w w:val="95"/>
        </w:rPr>
        <w:br w:type="column"/>
      </w:r>
      <w:r>
        <w:rPr>
          <w:rFonts w:ascii="Lucida Sans"/>
          <w:b/>
          <w:spacing w:val="-2"/>
          <w:w w:val="95"/>
          <w:sz w:val="17"/>
        </w:rPr>
        <w:t>F</w:t>
      </w:r>
      <w:r>
        <w:rPr>
          <w:rFonts w:ascii="Lucida Sans"/>
          <w:b/>
          <w:spacing w:val="-3"/>
          <w:w w:val="95"/>
          <w:sz w:val="17"/>
        </w:rPr>
        <w:t>rokostblanding</w:t>
      </w:r>
      <w:r>
        <w:rPr>
          <w:rFonts w:ascii="Lucida Sans"/>
          <w:b/>
          <w:spacing w:val="-11"/>
          <w:w w:val="95"/>
          <w:sz w:val="17"/>
        </w:rPr>
        <w:t> </w:t>
      </w:r>
      <w:r>
        <w:rPr>
          <w:rFonts w:ascii="Lucida Sans"/>
          <w:b/>
          <w:w w:val="95"/>
          <w:sz w:val="17"/>
        </w:rPr>
        <w:t>med</w:t>
      </w:r>
      <w:r>
        <w:rPr>
          <w:rFonts w:ascii="Lucida Sans"/>
          <w:b/>
          <w:spacing w:val="30"/>
          <w:w w:val="99"/>
          <w:sz w:val="17"/>
        </w:rPr>
        <w:t> </w:t>
      </w:r>
      <w:r>
        <w:rPr>
          <w:rFonts w:ascii="Lucida Sans"/>
          <w:b/>
          <w:spacing w:val="-3"/>
          <w:sz w:val="17"/>
        </w:rPr>
        <w:t>hv</w:t>
      </w:r>
      <w:r>
        <w:rPr>
          <w:rFonts w:ascii="Lucida Sans"/>
          <w:b/>
          <w:spacing w:val="-2"/>
          <w:sz w:val="17"/>
        </w:rPr>
        <w:t>e</w:t>
      </w:r>
      <w:r>
        <w:rPr>
          <w:rFonts w:ascii="Lucida Sans"/>
          <w:b/>
          <w:spacing w:val="-3"/>
          <w:sz w:val="17"/>
        </w:rPr>
        <w:t>tekjeks</w:t>
      </w:r>
      <w:r>
        <w:rPr>
          <w:rFonts w:ascii="Lucida Sans"/>
          <w:sz w:val="17"/>
        </w:rPr>
      </w:r>
    </w:p>
    <w:p>
      <w:pPr>
        <w:tabs>
          <w:tab w:pos="2264" w:val="left" w:leader="none"/>
        </w:tabs>
        <w:spacing w:before="73"/>
        <w:ind w:left="951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w w:val="90"/>
        </w:rPr>
        <w:br w:type="column"/>
      </w:r>
      <w:r>
        <w:rPr>
          <w:rFonts w:ascii="Lucida Sans" w:hAnsi="Lucida Sans"/>
          <w:b/>
          <w:spacing w:val="-2"/>
          <w:w w:val="90"/>
          <w:sz w:val="17"/>
        </w:rPr>
        <w:t>Grøt</w:t>
        <w:tab/>
      </w:r>
      <w:r>
        <w:rPr>
          <w:rFonts w:ascii="Lucida Sans" w:hAnsi="Lucida Sans"/>
          <w:b/>
          <w:spacing w:val="-2"/>
          <w:w w:val="95"/>
          <w:sz w:val="17"/>
        </w:rPr>
        <w:t>Sylte</w:t>
      </w:r>
      <w:r>
        <w:rPr>
          <w:rFonts w:ascii="Lucida Sans" w:hAnsi="Lucida Sans"/>
          <w:b/>
          <w:spacing w:val="-3"/>
          <w:w w:val="95"/>
          <w:sz w:val="17"/>
        </w:rPr>
        <w:t>t</w:t>
      </w:r>
      <w:r>
        <w:rPr>
          <w:rFonts w:ascii="Lucida Sans" w:hAnsi="Lucida Sans"/>
          <w:b/>
          <w:spacing w:val="-2"/>
          <w:w w:val="95"/>
          <w:sz w:val="17"/>
        </w:rPr>
        <w:t>øy</w:t>
      </w:r>
      <w:r>
        <w:rPr>
          <w:rFonts w:ascii="Lucida Sans" w:hAnsi="Lucida Sans"/>
          <w:b/>
          <w:spacing w:val="-15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på</w:t>
      </w:r>
      <w:r>
        <w:rPr>
          <w:rFonts w:ascii="Lucida Sans" w:hAnsi="Lucida Sans"/>
          <w:b/>
          <w:spacing w:val="-9"/>
          <w:w w:val="95"/>
          <w:sz w:val="17"/>
        </w:rPr>
        <w:t> </w:t>
      </w:r>
      <w:r>
        <w:rPr>
          <w:rFonts w:ascii="Lucida Sans" w:hAnsi="Lucida Sans"/>
          <w:b/>
          <w:spacing w:val="-2"/>
          <w:w w:val="95"/>
          <w:sz w:val="17"/>
        </w:rPr>
        <w:t>rist</w:t>
      </w:r>
      <w:r>
        <w:rPr>
          <w:rFonts w:ascii="Lucida Sans" w:hAnsi="Lucida Sans"/>
          <w:b/>
          <w:spacing w:val="-1"/>
          <w:w w:val="95"/>
          <w:sz w:val="17"/>
        </w:rPr>
        <w:t>e</w:t>
      </w:r>
      <w:r>
        <w:rPr>
          <w:rFonts w:ascii="Lucida Sans" w:hAnsi="Lucida Sans"/>
          <w:b/>
          <w:spacing w:val="-2"/>
          <w:w w:val="95"/>
          <w:sz w:val="17"/>
        </w:rPr>
        <w:t>t</w:t>
      </w:r>
      <w:r>
        <w:rPr>
          <w:rFonts w:ascii="Lucida Sans" w:hAnsi="Lucida Sans"/>
          <w:b/>
          <w:spacing w:val="-9"/>
          <w:w w:val="95"/>
          <w:sz w:val="17"/>
        </w:rPr>
        <w:t> </w:t>
      </w:r>
      <w:r>
        <w:rPr>
          <w:rFonts w:ascii="Lucida Sans" w:hAnsi="Lucida Sans"/>
          <w:b/>
          <w:spacing w:val="-3"/>
          <w:w w:val="95"/>
          <w:sz w:val="17"/>
        </w:rPr>
        <w:t>br</w:t>
      </w:r>
      <w:r>
        <w:rPr>
          <w:rFonts w:ascii="Lucida Sans" w:hAnsi="Lucida Sans"/>
          <w:b/>
          <w:spacing w:val="-2"/>
          <w:w w:val="95"/>
          <w:sz w:val="17"/>
        </w:rPr>
        <w:t>ød</w:t>
      </w:r>
      <w:r>
        <w:rPr>
          <w:rFonts w:ascii="Lucida Sans" w:hAnsi="Lucida Sans"/>
          <w:sz w:val="17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420" w:bottom="0" w:left="460" w:right="1680"/>
          <w:cols w:num="3" w:equalWidth="0">
            <w:col w:w="3168" w:space="40"/>
            <w:col w:w="2005" w:space="40"/>
            <w:col w:w="4517"/>
          </w:cols>
        </w:sectPr>
      </w:pPr>
    </w:p>
    <w:p>
      <w:pPr>
        <w:spacing w:line="240" w:lineRule="auto" w:before="8"/>
        <w:rPr>
          <w:rFonts w:ascii="Lucida Sans" w:hAnsi="Lucida Sans" w:cs="Lucida Sans" w:eastAsia="Lucida Sans"/>
          <w:b/>
          <w:bCs/>
          <w:sz w:val="14"/>
          <w:szCs w:val="14"/>
        </w:rPr>
      </w:pPr>
    </w:p>
    <w:p>
      <w:pPr>
        <w:tabs>
          <w:tab w:pos="2082" w:val="left" w:leader="none"/>
          <w:tab w:pos="2776" w:val="left" w:leader="none"/>
          <w:tab w:pos="3618" w:val="left" w:leader="none"/>
          <w:tab w:pos="4129" w:val="left" w:leader="none"/>
          <w:tab w:pos="4822" w:val="left" w:leader="none"/>
          <w:tab w:pos="5656" w:val="left" w:leader="none"/>
          <w:tab w:pos="6167" w:val="left" w:leader="none"/>
          <w:tab w:pos="6860" w:val="left" w:leader="none"/>
          <w:tab w:pos="7695" w:val="left" w:leader="none"/>
          <w:tab w:pos="8202" w:val="left" w:leader="none"/>
          <w:tab w:pos="8900" w:val="left" w:leader="none"/>
        </w:tabs>
        <w:spacing w:before="75"/>
        <w:ind w:left="1573" w:right="0" w:firstLine="0"/>
        <w:jc w:val="left"/>
        <w:rPr>
          <w:rFonts w:ascii="Lucida Sans" w:hAnsi="Lucida Sans" w:cs="Lucida Sans" w:eastAsia="Lucida Sans"/>
          <w:sz w:val="14"/>
          <w:szCs w:val="14"/>
        </w:rPr>
      </w:pP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sz w:val="14"/>
        </w:rPr>
        <w:t>Salt</w:t>
      </w:r>
      <w:r>
        <w:rPr>
          <w:rFonts w:ascii="Lucida Sans"/>
          <w:sz w:val="1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16"/>
          <w:szCs w:val="16"/>
        </w:rPr>
      </w:pPr>
    </w:p>
    <w:p>
      <w:pPr>
        <w:spacing w:before="59"/>
        <w:ind w:left="1469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>
          <w:rFonts w:ascii="Lucida Sans"/>
          <w:b/>
          <w:spacing w:val="-3"/>
          <w:sz w:val="27"/>
        </w:rPr>
        <w:t>Drikk</w:t>
      </w:r>
      <w:r>
        <w:rPr>
          <w:rFonts w:ascii="Lucida Sans"/>
          <w:b/>
          <w:spacing w:val="-2"/>
          <w:sz w:val="27"/>
        </w:rPr>
        <w:t>e</w:t>
      </w:r>
      <w:r>
        <w:rPr>
          <w:rFonts w:ascii="Lucida Sans"/>
          <w:sz w:val="2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420" w:bottom="0" w:left="460" w:right="1680"/>
        </w:sectPr>
      </w:pPr>
    </w:p>
    <w:p>
      <w:pPr>
        <w:spacing w:before="73"/>
        <w:ind w:left="1575" w:right="0" w:hanging="228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b/>
          <w:spacing w:val="-1"/>
          <w:w w:val="90"/>
          <w:sz w:val="17"/>
        </w:rPr>
        <w:t>Sukkerfri</w:t>
      </w:r>
      <w:r>
        <w:rPr>
          <w:rFonts w:ascii="Lucida Sans"/>
          <w:b/>
          <w:spacing w:val="36"/>
          <w:w w:val="90"/>
          <w:sz w:val="17"/>
        </w:rPr>
        <w:t> </w:t>
      </w:r>
      <w:r>
        <w:rPr>
          <w:rFonts w:ascii="Lucida Sans"/>
          <w:b/>
          <w:spacing w:val="-2"/>
          <w:w w:val="90"/>
          <w:sz w:val="17"/>
        </w:rPr>
        <w:t>saft/sukk</w:t>
      </w:r>
      <w:r>
        <w:rPr>
          <w:rFonts w:ascii="Lucida Sans"/>
          <w:b/>
          <w:spacing w:val="-3"/>
          <w:w w:val="90"/>
          <w:sz w:val="17"/>
        </w:rPr>
        <w:t>erfri</w:t>
      </w:r>
      <w:r>
        <w:rPr>
          <w:rFonts w:ascii="Lucida Sans"/>
          <w:b/>
          <w:spacing w:val="22"/>
          <w:w w:val="88"/>
          <w:sz w:val="17"/>
        </w:rPr>
        <w:t> </w:t>
      </w:r>
      <w:r>
        <w:rPr>
          <w:rFonts w:ascii="Lucida Sans"/>
          <w:b/>
          <w:spacing w:val="-2"/>
          <w:w w:val="95"/>
          <w:sz w:val="17"/>
        </w:rPr>
        <w:t>smoo</w:t>
      </w:r>
      <w:r>
        <w:rPr>
          <w:rFonts w:ascii="Lucida Sans"/>
          <w:b/>
          <w:spacing w:val="-3"/>
          <w:w w:val="95"/>
          <w:sz w:val="17"/>
        </w:rPr>
        <w:t>thie</w:t>
      </w:r>
      <w:r>
        <w:rPr>
          <w:rFonts w:ascii="Lucida Sans"/>
          <w:b/>
          <w:spacing w:val="-16"/>
          <w:w w:val="95"/>
          <w:sz w:val="17"/>
        </w:rPr>
        <w:t> </w:t>
      </w:r>
      <w:r>
        <w:rPr>
          <w:rFonts w:ascii="Lucida Sans"/>
          <w:b/>
          <w:spacing w:val="-1"/>
          <w:w w:val="95"/>
          <w:sz w:val="17"/>
        </w:rPr>
        <w:t>og</w:t>
      </w:r>
      <w:r>
        <w:rPr>
          <w:rFonts w:ascii="Lucida Sans"/>
          <w:b/>
          <w:spacing w:val="-19"/>
          <w:w w:val="95"/>
          <w:sz w:val="17"/>
        </w:rPr>
        <w:t> </w:t>
      </w:r>
      <w:r>
        <w:rPr>
          <w:rFonts w:ascii="Lucida Sans"/>
          <w:b/>
          <w:spacing w:val="-3"/>
          <w:w w:val="95"/>
          <w:sz w:val="17"/>
        </w:rPr>
        <w:t>v</w:t>
      </w:r>
      <w:r>
        <w:rPr>
          <w:rFonts w:ascii="Lucida Sans"/>
          <w:b/>
          <w:spacing w:val="-2"/>
          <w:w w:val="95"/>
          <w:sz w:val="17"/>
        </w:rPr>
        <w:t>ann</w:t>
      </w:r>
      <w:r>
        <w:rPr>
          <w:rFonts w:ascii="Lucida Sans"/>
          <w:sz w:val="17"/>
        </w:rPr>
      </w:r>
    </w:p>
    <w:p>
      <w:pPr>
        <w:tabs>
          <w:tab w:pos="2541" w:val="left" w:leader="none"/>
          <w:tab w:pos="4448" w:val="left" w:leader="none"/>
        </w:tabs>
        <w:spacing w:before="73"/>
        <w:ind w:left="447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w w:val="95"/>
        </w:rPr>
        <w:br w:type="column"/>
      </w:r>
      <w:r>
        <w:rPr>
          <w:rFonts w:ascii="Lucida Sans"/>
          <w:b/>
          <w:spacing w:val="-1"/>
          <w:w w:val="95"/>
          <w:sz w:val="17"/>
        </w:rPr>
        <w:t>Sjokolademelk</w:t>
        <w:tab/>
      </w:r>
      <w:r>
        <w:rPr>
          <w:rFonts w:ascii="Lucida Sans"/>
          <w:b/>
          <w:spacing w:val="-1"/>
          <w:w w:val="90"/>
          <w:sz w:val="17"/>
        </w:rPr>
        <w:t>Appelsinjuice</w:t>
        <w:tab/>
      </w:r>
      <w:r>
        <w:rPr>
          <w:rFonts w:ascii="Lucida Sans"/>
          <w:b/>
          <w:w w:val="95"/>
          <w:sz w:val="17"/>
        </w:rPr>
        <w:t>Cola</w:t>
      </w:r>
      <w:r>
        <w:rPr>
          <w:rFonts w:ascii="Lucida Sans"/>
          <w:b/>
          <w:spacing w:val="-10"/>
          <w:w w:val="95"/>
          <w:sz w:val="17"/>
        </w:rPr>
        <w:t> </w:t>
      </w:r>
      <w:r>
        <w:rPr>
          <w:rFonts w:ascii="Lucida Sans"/>
          <w:b/>
          <w:w w:val="95"/>
          <w:sz w:val="17"/>
        </w:rPr>
        <w:t>med</w:t>
      </w:r>
      <w:r>
        <w:rPr>
          <w:rFonts w:ascii="Lucida Sans"/>
          <w:b/>
          <w:spacing w:val="-9"/>
          <w:w w:val="95"/>
          <w:sz w:val="17"/>
        </w:rPr>
        <w:t> </w:t>
      </w:r>
      <w:r>
        <w:rPr>
          <w:rFonts w:ascii="Lucida Sans"/>
          <w:b/>
          <w:spacing w:val="-2"/>
          <w:w w:val="95"/>
          <w:sz w:val="17"/>
        </w:rPr>
        <w:t>sukk</w:t>
      </w:r>
      <w:r>
        <w:rPr>
          <w:rFonts w:ascii="Lucida Sans"/>
          <w:b/>
          <w:spacing w:val="-1"/>
          <w:w w:val="95"/>
          <w:sz w:val="17"/>
        </w:rPr>
        <w:t>er</w:t>
      </w:r>
      <w:r>
        <w:rPr>
          <w:rFonts w:ascii="Lucida Sans"/>
          <w:sz w:val="17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420" w:bottom="0" w:left="460" w:right="1680"/>
          <w:cols w:num="2" w:equalWidth="0">
            <w:col w:w="3244" w:space="40"/>
            <w:col w:w="6486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tabs>
          <w:tab w:pos="2082" w:val="left" w:leader="none"/>
          <w:tab w:pos="2776" w:val="left" w:leader="none"/>
          <w:tab w:pos="3618" w:val="left" w:leader="none"/>
          <w:tab w:pos="4129" w:val="left" w:leader="none"/>
          <w:tab w:pos="4822" w:val="left" w:leader="none"/>
          <w:tab w:pos="5656" w:val="left" w:leader="none"/>
          <w:tab w:pos="6167" w:val="left" w:leader="none"/>
          <w:tab w:pos="6860" w:val="left" w:leader="none"/>
          <w:tab w:pos="7695" w:val="left" w:leader="none"/>
          <w:tab w:pos="8202" w:val="left" w:leader="none"/>
          <w:tab w:pos="8900" w:val="left" w:leader="none"/>
        </w:tabs>
        <w:spacing w:before="0"/>
        <w:ind w:left="1573" w:right="0" w:firstLine="0"/>
        <w:jc w:val="left"/>
        <w:rPr>
          <w:rFonts w:ascii="Lucida Sans" w:hAnsi="Lucida Sans" w:cs="Lucida Sans" w:eastAsia="Lucida Sans"/>
          <w:sz w:val="14"/>
          <w:szCs w:val="14"/>
        </w:rPr>
      </w:pP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sz w:val="14"/>
        </w:rPr>
        <w:t>Salt</w:t>
      </w:r>
      <w:r>
        <w:rPr>
          <w:rFonts w:ascii="Lucida Sans"/>
          <w:sz w:val="1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spacing w:before="59"/>
        <w:ind w:left="1469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>
          <w:rFonts w:ascii="Lucida Sans"/>
          <w:b/>
          <w:sz w:val="27"/>
        </w:rPr>
        <w:t>Snack</w:t>
      </w:r>
      <w:r>
        <w:rPr>
          <w:rFonts w:ascii="Lucida Sans"/>
          <w:sz w:val="2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type w:val="continuous"/>
          <w:pgSz w:w="11910" w:h="16840"/>
          <w:pgMar w:top="420" w:bottom="0" w:left="460" w:right="1680"/>
        </w:sectPr>
      </w:pPr>
    </w:p>
    <w:p>
      <w:pPr>
        <w:tabs>
          <w:tab w:pos="3975" w:val="left" w:leader="none"/>
          <w:tab w:pos="5673" w:val="left" w:leader="none"/>
        </w:tabs>
        <w:spacing w:line="200" w:lineRule="exact" w:before="73"/>
        <w:ind w:left="1680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b/>
          <w:spacing w:val="-1"/>
          <w:w w:val="95"/>
          <w:sz w:val="17"/>
        </w:rPr>
        <w:t>Sjokoladepla</w:t>
      </w:r>
      <w:r>
        <w:rPr>
          <w:rFonts w:ascii="Lucida Sans"/>
          <w:b/>
          <w:spacing w:val="-2"/>
          <w:w w:val="95"/>
          <w:sz w:val="17"/>
        </w:rPr>
        <w:t>t</w:t>
      </w:r>
      <w:r>
        <w:rPr>
          <w:rFonts w:ascii="Lucida Sans"/>
          <w:b/>
          <w:spacing w:val="-1"/>
          <w:w w:val="95"/>
          <w:sz w:val="17"/>
        </w:rPr>
        <w:t>e</w:t>
        <w:tab/>
        <w:t>Julek</w:t>
      </w:r>
      <w:r>
        <w:rPr>
          <w:rFonts w:ascii="Lucida Sans"/>
          <w:b/>
          <w:spacing w:val="-2"/>
          <w:w w:val="95"/>
          <w:sz w:val="17"/>
        </w:rPr>
        <w:t>ak</w:t>
      </w:r>
      <w:r>
        <w:rPr>
          <w:rFonts w:ascii="Lucida Sans"/>
          <w:b/>
          <w:spacing w:val="-1"/>
          <w:w w:val="95"/>
          <w:sz w:val="17"/>
        </w:rPr>
        <w:t>e</w:t>
        <w:tab/>
      </w:r>
      <w:r>
        <w:rPr>
          <w:rFonts w:ascii="Lucida Sans"/>
          <w:b/>
          <w:spacing w:val="-3"/>
          <w:w w:val="95"/>
          <w:sz w:val="17"/>
        </w:rPr>
        <w:t>Y</w:t>
      </w:r>
      <w:r>
        <w:rPr>
          <w:rFonts w:ascii="Lucida Sans"/>
          <w:b/>
          <w:spacing w:val="-4"/>
          <w:w w:val="95"/>
          <w:sz w:val="17"/>
        </w:rPr>
        <w:t>oghurt</w:t>
      </w:r>
      <w:r>
        <w:rPr>
          <w:rFonts w:ascii="Lucida Sans"/>
          <w:b/>
          <w:spacing w:val="-5"/>
          <w:w w:val="95"/>
          <w:sz w:val="17"/>
        </w:rPr>
        <w:t> </w:t>
      </w:r>
      <w:r>
        <w:rPr>
          <w:rFonts w:ascii="Lucida Sans"/>
          <w:b/>
          <w:w w:val="95"/>
          <w:sz w:val="17"/>
        </w:rPr>
        <w:t>med</w:t>
      </w:r>
      <w:r>
        <w:rPr>
          <w:rFonts w:ascii="Lucida Sans"/>
          <w:b/>
          <w:spacing w:val="-4"/>
          <w:w w:val="95"/>
          <w:sz w:val="17"/>
        </w:rPr>
        <w:t> </w:t>
      </w:r>
      <w:r>
        <w:rPr>
          <w:rFonts w:ascii="Lucida Sans"/>
          <w:b/>
          <w:spacing w:val="-1"/>
          <w:w w:val="95"/>
          <w:sz w:val="17"/>
        </w:rPr>
        <w:t>la</w:t>
      </w:r>
      <w:r>
        <w:rPr>
          <w:rFonts w:ascii="Lucida Sans"/>
          <w:b/>
          <w:spacing w:val="-2"/>
          <w:w w:val="95"/>
          <w:sz w:val="17"/>
        </w:rPr>
        <w:t>vt</w:t>
      </w:r>
      <w:r>
        <w:rPr>
          <w:rFonts w:ascii="Lucida Sans"/>
          <w:sz w:val="17"/>
        </w:rPr>
      </w:r>
    </w:p>
    <w:p>
      <w:pPr>
        <w:spacing w:line="200" w:lineRule="exact" w:before="0"/>
        <w:ind w:left="0" w:right="122" w:firstLine="0"/>
        <w:jc w:val="righ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b/>
          <w:spacing w:val="-1"/>
          <w:w w:val="90"/>
          <w:sz w:val="17"/>
        </w:rPr>
        <w:t>sukkerinnhold</w:t>
      </w:r>
      <w:r>
        <w:rPr>
          <w:rFonts w:ascii="Lucida Sans"/>
          <w:sz w:val="17"/>
        </w:rPr>
      </w:r>
    </w:p>
    <w:p>
      <w:pPr>
        <w:spacing w:before="73"/>
        <w:ind w:left="696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w w:val="95"/>
        </w:rPr>
        <w:br w:type="column"/>
      </w:r>
      <w:r>
        <w:rPr>
          <w:rFonts w:ascii="Lucida Sans"/>
          <w:b/>
          <w:spacing w:val="-2"/>
          <w:w w:val="95"/>
          <w:sz w:val="17"/>
        </w:rPr>
        <w:t>V</w:t>
      </w:r>
      <w:r>
        <w:rPr>
          <w:rFonts w:ascii="Lucida Sans"/>
          <w:b/>
          <w:spacing w:val="-3"/>
          <w:w w:val="95"/>
          <w:sz w:val="17"/>
        </w:rPr>
        <w:t>anlig</w:t>
      </w:r>
      <w:r>
        <w:rPr>
          <w:rFonts w:ascii="Lucida Sans"/>
          <w:b/>
          <w:spacing w:val="-31"/>
          <w:w w:val="95"/>
          <w:sz w:val="17"/>
        </w:rPr>
        <w:t> </w:t>
      </w:r>
      <w:r>
        <w:rPr>
          <w:rFonts w:ascii="Lucida Sans"/>
          <w:b/>
          <w:spacing w:val="-1"/>
          <w:w w:val="95"/>
          <w:sz w:val="17"/>
        </w:rPr>
        <w:t>yoghurt</w:t>
      </w:r>
      <w:r>
        <w:rPr>
          <w:rFonts w:ascii="Lucida Sans"/>
          <w:sz w:val="17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420" w:bottom="0" w:left="460" w:right="1680"/>
          <w:cols w:num="2" w:equalWidth="0">
            <w:col w:w="7085" w:space="40"/>
            <w:col w:w="2645"/>
          </w:cols>
        </w:sect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2959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56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5888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295864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1196;top:1169;width:9240;height:13559" coordorigin="1196,1169" coordsize="9240,13559">
              <v:shape style="position:absolute;left:1196;top:1169;width:9240;height:13559" coordorigin="1196,1169" coordsize="9240,13559" path="m10145,14727l1487,14727,1463,14726,1395,14712,1334,14683,1282,14641,1240,14588,1211,14526,1197,14457,1196,14433,1196,1462,1205,1392,1229,1327,1267,1271,1316,1225,1374,1192,1440,1172,1487,1169,10145,1169,10215,1177,10278,1201,10334,1239,10352,1257,1487,1257,1464,1258,1400,1276,1347,1313,1308,1365,1286,1429,1284,14433,1285,14456,1303,14521,1340,14575,1391,14614,1454,14636,10352,14639,10350,14641,10298,14683,10237,14712,10169,14726,10145,14727xe" filled="true" fillcolor="#96c224" stroked="false">
                <v:path arrowok="t"/>
                <v:fill type="solid"/>
              </v:shape>
              <v:shape style="position:absolute;left:1196;top:1169;width:9240;height:13559" coordorigin="1196,1169" coordsize="9240,13559" path="m10352,14639l10145,14639,10168,14637,10190,14634,10251,14609,10300,14566,10334,14510,10348,14444,10348,1462,10347,1439,10329,1375,10292,1321,10241,1281,10178,1259,1487,1257,10352,1257,10392,1308,10421,1370,10435,1438,10436,1462,10436,14433,10427,14503,10403,14568,10366,14624,10352,14639xe" filled="true" fillcolor="#96c224" stroked="false">
                <v:path arrowok="t"/>
                <v:fill type="solid"/>
              </v:shape>
            </v:group>
            <v:group style="position:absolute;left:9879;top:975;width:749;height:751" coordorigin="9879,975" coordsize="749,751">
              <v:shape style="position:absolute;left:9879;top:975;width:749;height:751" coordorigin="9879,975" coordsize="749,751" path="m10254,1725l10193,1720,10108,1696,10033,1653,9969,1594,9921,1522,9890,1440,9881,1381,9879,1350,9881,1319,9890,1260,9921,1178,9969,1106,10033,1047,10108,1004,10193,980,10254,975,10284,976,10344,986,10426,1017,10497,1065,10556,1128,10598,1204,10623,1289,10628,1350,10627,1381,10617,1440,10586,1522,10538,1594,10475,1653,10399,1696,10314,1720,10254,1725xe" filled="true" fillcolor="#96c224" stroked="false">
                <v:path arrowok="t"/>
                <v:fill type="solid"/>
              </v:shape>
            </v:group>
            <v:group style="position:absolute;left:10146;top:1116;width:2;height:2" coordorigin="10146,1116" coordsize="2,2">
              <v:shape style="position:absolute;left:10146;top:1116;width:2;height:2" coordorigin="10146,1116" coordsize="1,1" path="m10147,1117l10146,1116,10147,1117xe" filled="true" fillcolor="#ffffff" stroked="false">
                <v:path arrowok="t"/>
                <v:fill type="solid"/>
              </v:shape>
            </v:group>
            <v:group style="position:absolute;left:9983;top:1054;width:544;height:592" coordorigin="9983,1054" coordsize="544,592">
              <v:shape style="position:absolute;left:9983;top:1054;width:544;height:592" coordorigin="9983,1054" coordsize="544,592" path="m10317,1127l10209,1127,10219,1123,10236,1121,10236,1063,10246,1054,10271,1054,10280,1063,10280,1121,10285,1121,10290,1122,10303,1124,10317,1127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415,1142l10361,1142,10378,1115,10384,1105,10398,1102,10418,1115,10421,1127,10421,1128,10415,1138,10415,1142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156,1208l10082,1208,10096,1192,10110,1178,10124,1166,10121,1160,10109,1139,10102,1129,10106,1116,10117,1109,10127,1104,10140,1107,10146,1117,10150,1123,10178,1136,10347,1136,10361,1142,10415,1142,10415,1142,10410,1172,10268,1172,10242,1173,10225,1176,10217,1178,10203,1182,10181,1193,10156,1208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347,1136l10178,1136,10201,1128,10209,1126,10209,1127,10317,1127,10321,1127,10341,1134,10347,1136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471,1395l10311,1395,10330,1394,10352,1392,10411,1375,10431,1360,10436,1357,10438,1354,10439,1352,10439,1349,10429,1287,10397,1232,10349,1195,10290,1175,10268,1172,10410,1172,10409,1172,10424,1185,10439,1199,10454,1213,10526,1213,10524,1222,10513,1229,10473,1257,10480,1276,10485,1295,10489,1315,10491,1334,10491,1357,10490,1364,10487,1370,10482,1383,10474,1393,10471,1395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088,1323l10008,1323,10036,1311,10040,1292,10043,1272,10045,1251,10006,1229,9997,1222,9992,1209,9999,1199,10005,1188,10019,1185,10030,1191,10082,1208,10156,1208,10151,1211,10138,1223,10104,1272,10089,1315,10088,1323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526,1213l10454,1213,10477,1199,10501,1185,10514,1188,10521,1199,10527,1209,10526,1213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310,1446l10233,1434,10174,1403,10136,1355,10120,1298,10133,1315,10145,1330,10207,1372,10269,1390,10311,1395,10471,1395,10465,1400,10391,1437,10329,1446,10310,1446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020,1508l10006,1503,10000,1493,9994,1482,9999,1469,10009,1462,10047,1426,10041,1407,10036,1387,10034,1367,9993,1367,9983,1358,9983,1334,9993,1323,10005,1323,10008,1323,10088,1323,10086,1339,10086,1358,10088,1377,10119,1450,10145,1480,10068,1480,10031,1501,10020,1508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395,1526l10255,1526,10279,1526,10302,1524,10361,1510,10427,1474,10417,1492,10406,1508,10394,1523,10395,1526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106,1559l10123,1532,10118,1528,10111,1522,10097,1509,10068,1480,10145,1480,10147,1482,10164,1497,10225,1523,10255,1526,10395,1526,10412,1553,10110,1553,10106,1559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127,1590l10117,1583,10107,1576,10104,1563,10110,1553,10412,1553,10413,1555,10161,1555,10148,1576,10141,1587,10127,1590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267,1646l10255,1646,10245,1636,10244,1623,10239,1577,10223,1575,10204,1571,10183,1565,10161,1555,10413,1555,10415,1559,10345,1559,10327,1567,10308,1574,10287,1581,10288,1623,10289,1635,10279,1645,10267,1646xe" filled="true" fillcolor="#ffffff" stroked="false">
                <v:path arrowok="t"/>
                <v:fill type="solid"/>
              </v:shape>
              <v:shape style="position:absolute;left:9983;top:1054;width:544;height:592" coordorigin="9983,1054" coordsize="544,592" path="m10397,1592l10384,1591,10377,1582,10377,1580,10372,1573,10345,1559,10415,1559,10420,1567,10417,1581,10406,1587,10397,1592xe" filled="true" fillcolor="#ffffff" stroked="false">
                <v:path arrowok="t"/>
                <v:fill type="solid"/>
              </v:shape>
            </v:group>
            <v:group style="position:absolute;left:10376;top:1580;width:3;height:4" coordorigin="10376,1580" coordsize="3,4">
              <v:shape style="position:absolute;left:10376;top:1580;width:3;height:4" coordorigin="10376,1580" coordsize="3,4" path="m10377,1581l10376,1580,10376,1580,10377,1581xe" filled="true" fillcolor="#ffffff" stroked="false">
                <v:path arrowok="t"/>
                <v:fill type="solid"/>
              </v:shape>
              <v:shape style="position:absolute;left:10376;top:1580;width:3;height:4" coordorigin="10376,1580" coordsize="3,4" path="m10378,1583l10377,1581,10378,1582,10378,1583xe" filled="true" fillcolor="#ffffff" stroked="false">
                <v:path arrowok="t"/>
                <v:fill type="solid"/>
              </v:shape>
            </v:group>
            <v:group style="position:absolute;left:10180;top:1233;width:64;height:62" coordorigin="10180,1233" coordsize="64,62">
              <v:shape style="position:absolute;left:10180;top:1233;width:64;height:62" coordorigin="10180,1233" coordsize="64,62" path="m10194,1294l10183,1279,10180,1252,10194,1238,10218,1233,10237,1244,10244,1265,10244,1267,10238,1283,10222,1293,10194,1294xe" filled="true" fillcolor="#ffffff" stroked="false">
                <v:path arrowok="t"/>
                <v:fill type="solid"/>
              </v:shape>
            </v:group>
            <v:group style="position:absolute;left:10334;top:1292;width:49;height:49" coordorigin="10334,1292" coordsize="49,49">
              <v:shape style="position:absolute;left:10334;top:1292;width:49;height:49" coordorigin="10334,1292" coordsize="49,49" path="m10372,1341l10345,1341,10334,1330,10334,1303,10345,1292,10372,1292,10383,1303,10383,1330,10372,1341xe" filled="true" fillcolor="#ffffff" stroked="false">
                <v:path arrowok="t"/>
                <v:fill type="solid"/>
              </v:shape>
            </v:group>
            <v:group style="position:absolute;left:1735;top:3779;width:8163;height:3012" coordorigin="1735,3779" coordsize="8163,3012">
              <v:shape style="position:absolute;left:1735;top:3779;width:8163;height:3012" coordorigin="1735,3779" coordsize="8163,3012" path="m9750,6791l1882,6791,1859,6789,1798,6764,1755,6716,1735,6653,1735,3927,1737,3904,1761,3843,1809,3799,1873,3779,9750,3779,9773,3781,9834,3806,9878,3853,9897,3917,9897,6643,9895,6666,9871,6727,9823,6771,9760,6790,9750,6791xe" filled="true" fillcolor="#e0eaba" stroked="false">
                <v:path arrowok="t"/>
                <v:fill type="solid"/>
              </v:shape>
            </v:group>
            <v:group style="position:absolute;left:1735;top:4430;width:8163;height:2377" coordorigin="1735,4430" coordsize="8163,2377">
              <v:shape style="position:absolute;left:1735;top:4430;width:8163;height:2377" coordorigin="1735,4430" coordsize="8163,2377" path="m9750,6806l1882,6806,1859,6804,1798,6779,1755,6732,1735,6668,1735,4577,1737,4554,1761,4493,1809,4449,1873,4430,9750,4430,9773,4431,9834,4456,9878,4504,9897,4567,9897,6658,9895,6681,9871,6742,9823,6786,9760,6805,9750,6806xe" filled="true" fillcolor="#ffffff" stroked="false">
                <v:path arrowok="t"/>
                <v:fill type="solid"/>
              </v:shape>
            </v:group>
            <v:group style="position:absolute;left:1735;top:4430;width:8163;height:2377" coordorigin="1735,4430" coordsize="8163,2377">
              <v:shape style="position:absolute;left:1735;top:4430;width:8163;height:2377" coordorigin="1735,4430" coordsize="8163,2377" path="m9750,6806l1882,6806,1859,6804,1798,6779,1755,6732,1735,6668,1735,4577,1737,4554,1761,4493,1809,4449,1873,4430,9750,4430,9773,4431,9834,4456,9878,4504,9897,4567,9897,6658,9895,6681,9871,6742,9823,6786,9760,6805,9750,6806xe" filled="false" stroked="true" strokeweight=".866987pt" strokecolor="#e0eaba">
                <v:path arrowok="t"/>
              </v:shape>
            </v:group>
            <v:group style="position:absolute;left:2395;top:4751;width:178;height:179" coordorigin="2395,4751" coordsize="178,179">
              <v:shape style="position:absolute;left:2395;top:4751;width:178;height:179" coordorigin="2395,4751" coordsize="178,179" path="m2469,4930l2416,4898,2395,4833,2399,4811,2441,4762,2484,4751,2487,4751,2507,4754,2526,4762,2541,4774,2553,4788,2469,4788,2453,4796,2441,4811,2433,4833,2432,4862,2444,4880,2462,4892,2484,4897,2554,4897,2538,4911,2519,4921,2496,4928,2469,4930xe" filled="true" fillcolor="#f7b337" stroked="false">
                <v:path arrowok="t"/>
                <v:fill type="solid"/>
              </v:shape>
              <v:shape style="position:absolute;left:2395;top:4751;width:178;height:179" coordorigin="2395,4751" coordsize="178,179" path="m2554,4897l2484,4897,2492,4896,2511,4890,2526,4876,2535,4856,2538,4830,2531,4812,2517,4798,2496,4790,2469,4788,2553,4788,2555,4790,2564,4810,2570,4833,2572,4861,2565,4880,2554,4897xe" filled="true" fillcolor="#f7b337" stroked="false">
                <v:path arrowok="t"/>
                <v:fill type="solid"/>
              </v:shape>
            </v:group>
            <v:group style="position:absolute;left:2567;top:4751;width:178;height:179" coordorigin="2567,4751" coordsize="178,179">
              <v:shape style="position:absolute;left:2567;top:4751;width:178;height:179" coordorigin="2567,4751" coordsize="178,179" path="m2641,4930l2588,4898,2567,4833,2572,4811,2613,4762,2656,4751,2660,4751,2679,4754,2698,4762,2714,4774,2725,4788,2641,4788,2625,4796,2613,4811,2606,4833,2605,4862,2616,4880,2634,4892,2656,4897,2726,4897,2710,4911,2691,4921,2668,4928,2641,4930xe" filled="true" fillcolor="#70ba71" stroked="false">
                <v:path arrowok="t"/>
                <v:fill type="solid"/>
              </v:shape>
              <v:shape style="position:absolute;left:2567;top:4751;width:178;height:179" coordorigin="2567,4751" coordsize="178,179" path="m2726,4897l2656,4897,2664,4896,2683,4890,2698,4876,2708,4856,2711,4830,2703,4812,2689,4798,2668,4790,2641,4788,2725,4788,2727,4790,2736,4810,2742,4833,2744,4861,2737,4880,2726,4897xe" filled="true" fillcolor="#70ba71" stroked="false">
                <v:path arrowok="t"/>
                <v:fill type="solid"/>
              </v:shape>
            </v:group>
            <v:group style="position:absolute;left:2796;top:4751;width:178;height:179" coordorigin="2796,4751" coordsize="178,179">
              <v:shape style="position:absolute;left:2796;top:4751;width:178;height:179" coordorigin="2796,4751" coordsize="178,179" path="m2870,4930l2817,4898,2796,4833,2800,4811,2842,4762,2885,4751,2888,4751,2908,4754,2926,4762,2942,4774,2954,4788,2870,4788,2854,4796,2842,4811,2834,4833,2833,4862,2845,4880,2863,4892,2885,4897,2954,4897,2939,4911,2919,4921,2896,4928,2870,4930xe" filled="true" fillcolor="#ea543b" stroked="false">
                <v:path arrowok="t"/>
                <v:fill type="solid"/>
              </v:shape>
              <v:shape style="position:absolute;left:2796;top:4751;width:178;height:179" coordorigin="2796,4751" coordsize="178,179" path="m2954,4897l2885,4897,2893,4896,2912,4890,2927,4876,2936,4856,2939,4830,2932,4812,2917,4798,2897,4790,2870,4788,2954,4788,2955,4790,2965,4810,2971,4833,2973,4861,2966,4880,2954,4897xe" filled="true" fillcolor="#ea543b" stroked="false">
                <v:path arrowok="t"/>
                <v:fill type="solid"/>
              </v:shape>
            </v:group>
            <v:group style="position:absolute;left:2293;top:4785;width:126;height:130" coordorigin="2293,4785" coordsize="126,130">
              <v:shape style="position:absolute;left:2293;top:4785;width:126;height:130" coordorigin="2293,4785" coordsize="126,130" path="m2354,4914l2295,4863,2293,4837,2301,4817,2315,4800,2333,4789,2356,4785,2358,4785,2378,4789,2395,4800,2405,4812,2345,4812,2330,4821,2321,4840,2320,4868,2334,4884,2356,4890,2405,4890,2396,4900,2377,4911,2354,4914xe" filled="true" fillcolor="#ea543b" stroked="false">
                <v:path arrowok="t"/>
                <v:fill type="solid"/>
              </v:shape>
              <v:shape style="position:absolute;left:2293;top:4785;width:126;height:130" coordorigin="2293,4785" coordsize="126,130" path="m2405,4890l2356,4890,2356,4890,2376,4884,2390,4868,2395,4844,2387,4827,2371,4815,2345,4812,2405,4812,2408,4816,2416,4837,2419,4864,2410,4884,2410,4884,2405,4890xe" filled="true" fillcolor="#ea543b" stroked="false">
                <v:path arrowok="t"/>
                <v:fill type="solid"/>
              </v:shape>
            </v:group>
            <v:group style="position:absolute;left:2912;top:4785;width:126;height:130" coordorigin="2912,4785" coordsize="126,130">
              <v:shape style="position:absolute;left:2912;top:4785;width:126;height:130" coordorigin="2912,4785" coordsize="126,130" path="m2973,4914l2914,4863,2912,4837,2920,4817,2934,4800,2953,4789,2975,4785,2977,4785,2997,4789,3014,4800,3024,4812,2964,4812,2949,4821,2940,4840,2939,4868,2954,4884,2975,4890,3024,4890,3015,4900,2996,4911,2973,4914xe" filled="true" fillcolor="#70ba71" stroked="false">
                <v:path arrowok="t"/>
                <v:fill type="solid"/>
              </v:shape>
              <v:shape style="position:absolute;left:2912;top:4785;width:126;height:130" coordorigin="2912,4785" coordsize="126,130" path="m3024,4890l2975,4890,2976,4890,2995,4884,3009,4868,3014,4844,3007,4827,2990,4815,2964,4812,3024,4812,3027,4816,3035,4837,3038,4864,3030,4884,3029,4884,3024,4890xe" filled="true" fillcolor="#70ba71" stroked="false">
                <v:path arrowok="t"/>
                <v:fill type="solid"/>
              </v:shape>
            </v:group>
            <v:group style="position:absolute;left:2683;top:4785;width:126;height:130" coordorigin="2683,4785" coordsize="126,130">
              <v:shape style="position:absolute;left:2683;top:4785;width:126;height:130" coordorigin="2683,4785" coordsize="126,130" path="m2745,4914l2686,4863,2683,4837,2691,4817,2705,4800,2724,4789,2746,4785,2748,4785,2768,4789,2785,4800,2795,4812,2735,4812,2721,4821,2712,4840,2710,4868,2725,4884,2746,4890,2795,4890,2786,4900,2767,4911,2745,4914xe" filled="true" fillcolor="#f7b337" stroked="false">
                <v:path arrowok="t"/>
                <v:fill type="solid"/>
              </v:shape>
              <v:shape style="position:absolute;left:2683;top:4785;width:126;height:130" coordorigin="2683,4785" coordsize="126,130" path="m2795,4890l2746,4890,2747,4890,2767,4884,2780,4868,2785,4844,2778,4827,2761,4815,2735,4812,2795,4812,2798,4816,2806,4837,2809,4864,2801,4884,2801,4884,2795,4890xe" filled="true" fillcolor="#f7b337" stroked="false">
                <v:path arrowok="t"/>
                <v:fill type="solid"/>
              </v:shape>
            </v:group>
            <v:group style="position:absolute;left:2804;top:4613;width:512;height:502" coordorigin="2804,4613" coordsize="512,502">
              <v:shape style="position:absolute;left:2804;top:4613;width:512;height:502" coordorigin="2804,4613" coordsize="512,502" path="m2840,5114l2804,5075,3279,4613,3315,4652,2840,5114xe" filled="true" fillcolor="#d8d8d8" stroked="false">
                <v:path arrowok="t"/>
                <v:fill type="solid"/>
              </v:shape>
            </v:group>
            <v:group style="position:absolute;left:2059;top:4827;width:614;height:572" coordorigin="2059,4827" coordsize="614,572">
              <v:shape style="position:absolute;left:2059;top:4827;width:614;height:572" coordorigin="2059,4827" coordsize="614,572" path="m2672,5399l2471,5398,2453,5387,2446,5366,2446,5352,2455,5340,2467,5335,2436,5325,2375,5299,2319,5268,2267,5232,2219,5191,2177,5146,2141,5097,2110,5044,2087,4988,2070,4930,2061,4875,2061,4873,2060,4867,2059,4847,2059,4827,2672,4827,2672,5399xe" filled="true" fillcolor="#9c75b1" stroked="false">
                <v:path arrowok="t"/>
                <v:fill type="solid"/>
              </v:shape>
            </v:group>
            <v:group style="position:absolute;left:2672;top:4827;width:614;height:572" coordorigin="2672,4827" coordsize="614,572">
              <v:shape style="position:absolute;left:2672;top:4827;width:614;height:572" coordorigin="2672,4827" coordsize="614,572" path="m2865,5399l2672,5399,2672,4827,3285,4833,3285,4853,3283,4873,3282,4882,3281,4889,3280,4897,3280,4900,3267,4960,3246,5017,3219,5071,3186,5122,3147,5169,3102,5212,3053,5251,2999,5285,2941,5314,2880,5337,2893,5350,2897,5374,2886,5392,2865,5399xe" filled="true" fillcolor="#694f9c" stroked="false">
                <v:path arrowok="t"/>
                <v:fill type="solid"/>
              </v:shape>
            </v:group>
            <v:group style="position:absolute;left:6325;top:4770;width:115;height:115" coordorigin="6325,4770" coordsize="115,115">
              <v:shape style="position:absolute;left:6325;top:4770;width:115;height:115" coordorigin="6325,4770" coordsize="115,115" path="m6383,4885l6361,4880,6343,4868,6330,4851,6325,4829,6330,4806,6341,4788,6359,4775,6380,4770,6403,4774,6421,4786,6434,4803,6439,4824,6440,4827,6435,4849,6423,4868,6405,4880,6383,4885xe" filled="true" fillcolor="#ecc9ae" stroked="false">
                <v:path arrowok="t"/>
                <v:fill type="solid"/>
              </v:shape>
            </v:group>
            <v:group style="position:absolute;left:6539;top:4770;width:115;height:115" coordorigin="6539,4770" coordsize="115,115">
              <v:shape style="position:absolute;left:6539;top:4770;width:115;height:115" coordorigin="6539,4770" coordsize="115,115" path="m6597,4885l6574,4880,6556,4868,6544,4851,6539,4829,6543,4806,6555,4788,6572,4775,6593,4770,6616,4774,6635,4786,6647,4803,6653,4824,6653,4827,6648,4849,6636,4868,6619,4880,6597,4885xe" filled="true" fillcolor="#ecc9ae" stroked="false">
                <v:path arrowok="t"/>
                <v:fill type="solid"/>
              </v:shape>
            </v:group>
            <v:group style="position:absolute;left:6609;top:4740;width:114;height:111" coordorigin="6609,4740" coordsize="114,111">
              <v:shape style="position:absolute;left:6609;top:4740;width:114;height:111" coordorigin="6609,4740" coordsize="114,111" path="m6669,4851l6611,4811,6609,4790,6614,4772,6625,4756,6641,4744,6664,4740,6684,4743,6701,4751,6713,4763,6721,4780,6723,4800,6718,4819,6708,4835,6692,4847,6669,4851xe" filled="true" fillcolor="#ecc9ae" stroked="false">
                <v:path arrowok="t"/>
                <v:fill type="solid"/>
              </v:shape>
            </v:group>
            <v:group style="position:absolute;left:6680;top:4716;width:122;height:121" coordorigin="6680,4716" coordsize="122,121">
              <v:shape style="position:absolute;left:6680;top:4716;width:122;height:121" coordorigin="6680,4716" coordsize="122,121" path="m6749,4836l6723,4833,6703,4823,6688,4809,6680,4790,6682,4763,6690,4741,6704,4726,6720,4716,6748,4717,6802,4771,6802,4775,6798,4797,6786,4816,6770,4829,6749,4836xe" filled="true" fillcolor="#ecc9ae" stroked="false">
                <v:path arrowok="t"/>
                <v:fill type="solid"/>
              </v:shape>
            </v:group>
            <v:group style="position:absolute;left:6764;top:4698;width:122;height:121" coordorigin="6764,4698" coordsize="122,121">
              <v:shape style="position:absolute;left:6764;top:4698;width:122;height:121" coordorigin="6764,4698" coordsize="122,121" path="m6833,4818l6808,4814,6788,4805,6773,4790,6764,4771,6766,4744,6775,4723,6788,4707,6805,4698,6833,4699,6886,4752,6886,4756,6882,4778,6871,4797,6854,4811,6833,4818xe" filled="true" fillcolor="#ecc9ae" stroked="false">
                <v:path arrowok="t"/>
                <v:fill type="solid"/>
              </v:shape>
            </v:group>
            <v:group style="position:absolute;left:6764;top:4760;width:122;height:121" coordorigin="6764,4760" coordsize="122,121">
              <v:shape style="position:absolute;left:6764;top:4760;width:122;height:121" coordorigin="6764,4760" coordsize="122,121" path="m6833,4880l6808,4876,6788,4867,6773,4852,6764,4833,6766,4806,6775,4785,6788,4769,6805,4760,6833,4761,6886,4814,6886,4818,6882,4840,6871,4859,6854,4873,6833,4880xe" filled="true" fillcolor="#ecc9ae" stroked="false">
                <v:path arrowok="t"/>
                <v:fill type="solid"/>
              </v:shape>
            </v:group>
            <v:group style="position:absolute;left:6833;top:4711;width:122;height:121" coordorigin="6833,4711" coordsize="122,121">
              <v:shape style="position:absolute;left:6833;top:4711;width:122;height:121" coordorigin="6833,4711" coordsize="122,121" path="m6902,4831l6877,4828,6856,4819,6841,4804,6833,4785,6835,4758,6843,4737,6857,4721,6873,4711,6901,4713,6955,4766,6955,4770,6951,4792,6939,4811,6923,4825,6902,4831xe" filled="true" fillcolor="#ecc9ae" stroked="false">
                <v:path arrowok="t"/>
                <v:fill type="solid"/>
              </v:shape>
            </v:group>
            <v:group style="position:absolute;left:7009;top:4737;width:122;height:121" coordorigin="7009,4737" coordsize="122,121">
              <v:shape style="position:absolute;left:7009;top:4737;width:122;height:121" coordorigin="7009,4737" coordsize="122,121" path="m7078,4857l7053,4854,7032,4844,7018,4829,7009,4810,7011,4783,7020,4762,7033,4746,7050,4737,7078,4738,7131,4791,7131,4795,7127,4818,7116,4836,7099,4850,7078,4857xe" filled="true" fillcolor="#ecc9ae" stroked="false">
                <v:path arrowok="t"/>
                <v:fill type="solid"/>
              </v:shape>
            </v:group>
            <v:group style="position:absolute;left:7090;top:4760;width:122;height:121" coordorigin="7090,4760" coordsize="122,121">
              <v:shape style="position:absolute;left:7090;top:4760;width:122;height:121" coordorigin="7090,4760" coordsize="122,121" path="m7159,4880l7134,4876,7113,4867,7099,4852,7090,4833,7092,4806,7101,4785,7114,4769,7131,4760,7159,4761,7212,4814,7212,4818,7208,4840,7197,4859,7180,4873,7159,4880xe" filled="true" fillcolor="#ecc9ae" stroked="false">
                <v:path arrowok="t"/>
                <v:fill type="solid"/>
              </v:shape>
            </v:group>
            <v:group style="position:absolute;left:7133;top:4782;width:122;height:121" coordorigin="7133,4782" coordsize="122,121">
              <v:shape style="position:absolute;left:7133;top:4782;width:122;height:121" coordorigin="7133,4782" coordsize="122,121" path="m7201,4902l7176,4899,7156,4890,7141,4875,7133,4856,7135,4829,7143,4808,7156,4792,7173,4782,7201,4784,7254,4837,7255,4841,7250,4863,7239,4882,7222,4896,7201,4902xe" filled="true" fillcolor="#ecc9ae" stroked="false">
                <v:path arrowok="t"/>
                <v:fill type="solid"/>
              </v:shape>
            </v:group>
            <v:group style="position:absolute;left:6403;top:4736;width:181;height:183" coordorigin="6403,4736" coordsize="181,183">
              <v:shape style="position:absolute;left:6403;top:4736;width:181;height:183" coordorigin="6403,4736" coordsize="181,183" path="m6503,4918l6436,4898,6403,4846,6404,4819,6434,4759,6488,4736,6512,4739,6566,4774,6583,4827,6580,4850,6544,4903,6503,4918xe" filled="true" fillcolor="#ecc9ae" stroked="false">
                <v:path arrowok="t"/>
                <v:fill type="solid"/>
              </v:shape>
            </v:group>
            <v:group style="position:absolute;left:6875;top:4718;width:181;height:183" coordorigin="6875,4718" coordsize="181,183">
              <v:shape style="position:absolute;left:6875;top:4718;width:181;height:183" coordorigin="6875,4718" coordsize="181,183" path="m6974,4900l6908,4880,6875,4828,6876,4801,6905,4741,6960,4718,6984,4721,7038,4756,7055,4810,7052,4832,7016,4885,6974,4900xe" filled="true" fillcolor="#ecc9ae" stroked="false">
                <v:path arrowok="t"/>
                <v:fill type="solid"/>
              </v:shape>
            </v:group>
            <v:group style="position:absolute;left:6956;top:4613;width:512;height:502" coordorigin="6956,4613" coordsize="512,502">
              <v:shape style="position:absolute;left:6956;top:4613;width:512;height:502" coordorigin="6956,4613" coordsize="512,502" path="m6993,5114l6956,5075,7431,4613,7468,4652,6993,5114xe" filled="true" fillcolor="#d8d8d8" stroked="false">
                <v:path arrowok="t"/>
                <v:fill type="solid"/>
              </v:shape>
            </v:group>
            <v:group style="position:absolute;left:6211;top:4827;width:614;height:572" coordorigin="6211,4827" coordsize="614,572">
              <v:shape style="position:absolute;left:6211;top:4827;width:614;height:572" coordorigin="6211,4827" coordsize="614,572" path="m6824,5399l6623,5398,6605,5387,6598,5366,6598,5352,6607,5340,6620,5335,6588,5325,6528,5299,6471,5268,6419,5232,6372,5191,6329,5146,6293,5097,6263,5044,6239,4988,6222,4930,6213,4875,6213,4873,6213,4867,6211,4847,6211,4827,6824,4827,6824,5399xe" filled="true" fillcolor="#d06b87" stroked="false">
                <v:path arrowok="t"/>
                <v:fill type="solid"/>
              </v:shape>
            </v:group>
            <v:group style="position:absolute;left:6824;top:4827;width:614;height:572" coordorigin="6824,4827" coordsize="614,572">
              <v:shape style="position:absolute;left:6824;top:4827;width:614;height:572" coordorigin="6824,4827" coordsize="614,572" path="m7018,5399l6824,5399,6824,4827,7437,4833,7437,4853,7435,4873,7434,4882,7434,4889,7432,4897,7432,4900,7419,4960,7399,5017,7372,5071,7338,5122,7299,5169,7255,5212,7205,5251,7151,5285,7094,5314,7032,5337,7045,5350,7050,5374,7038,5392,7018,5399xe" filled="true" fillcolor="#c53962" stroked="false">
                <v:path arrowok="t"/>
                <v:fill type="solid"/>
              </v:shape>
            </v:group>
            <v:group style="position:absolute;left:4354;top:4711;width:224;height:233" coordorigin="4354,4711" coordsize="224,233">
              <v:shape style="position:absolute;left:4354;top:4711;width:224;height:233" coordorigin="4354,4711" coordsize="224,233" path="m4474,4944l4457,4938,4451,4932,4360,4817,4354,4799,4359,4781,4439,4717,4456,4711,4474,4717,4571,4838,4577,4856,4571,4873,4492,4937,4474,4944xe" filled="true" fillcolor="#f7b337" stroked="false">
                <v:path arrowok="t"/>
                <v:fill type="solid"/>
              </v:shape>
            </v:group>
            <v:group style="position:absolute;left:4946;top:4721;width:212;height:232" coordorigin="4946,4721" coordsize="212,232">
              <v:shape style="position:absolute;left:4946;top:4721;width:212;height:232" coordorigin="4946,4721" coordsize="212,232" path="m5048,4953l4959,4903,4947,4889,4946,4870,4949,4862,5022,4735,5036,4722,5055,4721,5143,4771,5156,4785,5157,4804,5081,4939,5067,4951,5048,4953xe" filled="true" fillcolor="#f7b337" stroked="false">
                <v:path arrowok="t"/>
                <v:fill type="solid"/>
              </v:shape>
            </v:group>
            <v:group style="position:absolute;left:4806;top:4726;width:162;height:212" coordorigin="4806,4726" coordsize="162,212">
              <v:shape style="position:absolute;left:4806;top:4726;width:162;height:212" coordorigin="4806,4726" coordsize="162,212" path="m4930,4938l4834,4932,4814,4923,4806,4904,4806,4901,4815,4754,4824,4735,4843,4726,4940,4732,4959,4741,4968,4760,4958,4910,4949,4930,4930,4938xe" filled="true" fillcolor="#f7b337" stroked="false">
                <v:path arrowok="t"/>
                <v:fill type="solid"/>
              </v:shape>
            </v:group>
            <v:group style="position:absolute;left:4594;top:4742;width:167;height:215" coordorigin="4594,4742" coordsize="167,215">
              <v:shape style="position:absolute;left:4594;top:4742;width:167;height:215" coordorigin="4594,4742" coordsize="167,215" path="m4642,4957l4622,4952,4610,4935,4609,4931,4594,4785,4599,4765,4616,4753,4713,4742,4733,4748,4745,4765,4761,4915,4756,4935,4739,4947,4642,4957xe" filled="true" fillcolor="#f7b337" stroked="false">
                <v:path arrowok="t"/>
                <v:fill type="solid"/>
              </v:shape>
            </v:group>
            <v:group style="position:absolute;left:4918;top:4613;width:512;height:502" coordorigin="4918,4613" coordsize="512,502">
              <v:shape style="position:absolute;left:4918;top:4613;width:512;height:502" coordorigin="4918,4613" coordsize="512,502" path="m4955,5114l4918,5075,5393,4613,5430,4652,4955,5114xe" filled="true" fillcolor="#d8d8d8" stroked="false">
                <v:path arrowok="t"/>
                <v:fill type="solid"/>
              </v:shape>
            </v:group>
            <v:group style="position:absolute;left:4173;top:4827;width:614;height:572" coordorigin="4173,4827" coordsize="614,572">
              <v:shape style="position:absolute;left:4173;top:4827;width:614;height:572" coordorigin="4173,4827" coordsize="614,572" path="m4786,5399l4586,5398,4567,5387,4560,5366,4560,5352,4569,5340,4582,5335,4550,5325,4490,5299,4433,5268,4381,5232,4334,5191,4292,5146,4255,5097,4225,5044,4201,4988,4184,4930,4176,4875,4175,4873,4175,4867,4174,4847,4173,4827,4786,4827,4786,5399xe" filled="true" fillcolor="#6bb3d2" stroked="false">
                <v:path arrowok="t"/>
                <v:fill type="solid"/>
              </v:shape>
            </v:group>
            <v:group style="position:absolute;left:4786;top:4827;width:614;height:572" coordorigin="4786,4827" coordsize="614,572">
              <v:shape style="position:absolute;left:4786;top:4827;width:614;height:572" coordorigin="4786,4827" coordsize="614,572" path="m4980,5399l4786,5399,4786,4827,5400,4833,5399,4853,5398,4873,5397,4882,5396,4889,5395,4897,5394,4900,5381,4960,5361,5017,5334,5071,5300,5122,5261,5169,5217,5212,5167,5251,5114,5285,5056,5314,4995,5337,5008,5350,5012,5374,5001,5392,4980,5399xe" filled="true" fillcolor="#37a0c5" stroked="false">
                <v:path arrowok="t"/>
                <v:fill type="solid"/>
              </v:shape>
            </v:group>
            <v:group style="position:absolute;left:8517;top:4645;width:400;height:769" coordorigin="8517,4645" coordsize="400,769">
              <v:shape style="position:absolute;left:8517;top:4645;width:400;height:769" coordorigin="8517,4645" coordsize="400,769" path="m8917,5413l8620,5411,8574,5368,8564,4879,8550,4873,8518,4800,8517,4765,8517,4713,8548,4657,8591,4645,8917,4645,8917,5413xe" filled="true" fillcolor="#e0813e" stroked="false">
                <v:path arrowok="t"/>
                <v:fill type="solid"/>
              </v:shape>
            </v:group>
            <v:group style="position:absolute;left:8917;top:4645;width:400;height:769" coordorigin="8917,4645" coordsize="400,769">
              <v:shape style="position:absolute;left:8917;top:4645;width:400;height:769" coordorigin="8917,4645" coordsize="400,769" path="m8917,5413l8917,4645,9242,4645,9301,4671,9316,4765,9315,4800,9295,4863,9269,4879,9263,5345,9259,5368,9249,5387,9233,5402,9213,5411,8917,5413xe" filled="true" fillcolor="#d87430" stroked="false">
                <v:path arrowok="t"/>
                <v:fill type="solid"/>
              </v:shape>
            </v:group>
            <v:group style="position:absolute;left:8550;top:4672;width:367;height:708" coordorigin="8550,4672" coordsize="367,708">
              <v:shape style="position:absolute;left:8550;top:4672;width:367;height:708" coordorigin="8550,4672" coordsize="367,708" path="m8917,5380l8651,5379,8601,5339,8595,4854,8577,4844,8563,4829,8554,4810,8550,4787,8550,4744,8578,4686,8620,4672,8917,4672,8917,5380xe" filled="true" fillcolor="#f5b176" stroked="false">
                <v:path arrowok="t"/>
                <v:fill type="solid"/>
              </v:shape>
            </v:group>
            <v:group style="position:absolute;left:8917;top:4672;width:367;height:708" coordorigin="8917,4672" coordsize="367,708">
              <v:shape style="position:absolute;left:8917;top:4672;width:367;height:708" coordorigin="8917,4672" coordsize="367,708" path="m8917,5380l8917,4672,9214,4672,9270,4702,9283,4787,9280,4810,9270,4829,9256,4844,9239,4854,9236,5318,9232,5339,9220,5358,9203,5371,9182,5379,8917,5380xe" filled="true" fillcolor="#eaa166" stroked="false">
                <v:path arrowok="t"/>
                <v:fill type="solid"/>
              </v:shape>
            </v:group>
            <v:group style="position:absolute;left:8699;top:4793;width:48;height:48" coordorigin="8699,4793" coordsize="48,48">
              <v:shape style="position:absolute;left:8699;top:4793;width:48;height:48" coordorigin="8699,4793" coordsize="48,48" path="m8736,4841l8710,4841,8699,4830,8699,4804,8710,4793,8736,4793,8747,4804,8747,4830,8736,4841xe" filled="true" fillcolor="#e58f4e" stroked="false">
                <v:path arrowok="t"/>
                <v:fill type="solid"/>
              </v:shape>
            </v:group>
            <v:group style="position:absolute;left:8806;top:4951;width:48;height:48" coordorigin="8806,4951" coordsize="48,48">
              <v:shape style="position:absolute;left:8806;top:4951;width:48;height:48" coordorigin="8806,4951" coordsize="48,48" path="m8843,4999l8817,4999,8806,4988,8806,4962,8817,4951,8843,4951,8854,4962,8854,4988,8843,4999xe" filled="true" fillcolor="#e58f4e" stroked="false">
                <v:path arrowok="t"/>
                <v:fill type="solid"/>
              </v:shape>
            </v:group>
            <v:group style="position:absolute;left:8699;top:5095;width:48;height:48" coordorigin="8699,5095" coordsize="48,48">
              <v:shape style="position:absolute;left:8699;top:5095;width:48;height:48" coordorigin="8699,5095" coordsize="48,48" path="m8736,5142l8710,5142,8699,5132,8699,5105,8710,5095,8736,5095,8747,5105,8747,5132,8736,5142xe" filled="true" fillcolor="#e58f4e" stroked="false">
                <v:path arrowok="t"/>
                <v:fill type="solid"/>
              </v:shape>
            </v:group>
            <v:group style="position:absolute;left:8806;top:5253;width:48;height:48" coordorigin="8806,5253" coordsize="48,48">
              <v:shape style="position:absolute;left:8806;top:5253;width:48;height:48" coordorigin="8806,5253" coordsize="48,48" path="m8843,5301l8817,5301,8806,5290,8806,5264,8817,5253,8843,5253,8854,5264,8854,5290,8843,5301xe" filled="true" fillcolor="#e58f4e" stroked="false">
                <v:path arrowok="t"/>
                <v:fill type="solid"/>
              </v:shape>
            </v:group>
            <v:group style="position:absolute;left:8980;top:4793;width:48;height:48" coordorigin="8980,4793" coordsize="48,48">
              <v:shape style="position:absolute;left:8980;top:4793;width:48;height:48" coordorigin="8980,4793" coordsize="48,48" path="m9017,4841l8990,4841,8980,4830,8980,4804,8990,4793,9017,4793,9027,4804,9027,4830,9017,4841xe" filled="true" fillcolor="#e0813e" stroked="false">
                <v:path arrowok="t"/>
                <v:fill type="solid"/>
              </v:shape>
            </v:group>
            <v:group style="position:absolute;left:9087;top:4951;width:48;height:48" coordorigin="9087,4951" coordsize="48,48">
              <v:shape style="position:absolute;left:9087;top:4951;width:48;height:48" coordorigin="9087,4951" coordsize="48,48" path="m9124,4999l9097,4999,9087,4988,9087,4962,9097,4951,9124,4951,9134,4962,9134,4988,9124,4999xe" filled="true" fillcolor="#e0813e" stroked="false">
                <v:path arrowok="t"/>
                <v:fill type="solid"/>
              </v:shape>
            </v:group>
            <v:group style="position:absolute;left:8980;top:5095;width:48;height:48" coordorigin="8980,5095" coordsize="48,48">
              <v:shape style="position:absolute;left:8980;top:5095;width:48;height:48" coordorigin="8980,5095" coordsize="48,48" path="m9017,5142l8990,5142,8980,5132,8980,5105,8990,5095,9017,5095,9027,5105,9027,5132,9017,5142xe" filled="true" fillcolor="#e0813e" stroked="false">
                <v:path arrowok="t"/>
                <v:fill type="solid"/>
              </v:shape>
            </v:group>
            <v:group style="position:absolute;left:9087;top:5253;width:48;height:48" coordorigin="9087,5253" coordsize="48,48">
              <v:shape style="position:absolute;left:9087;top:5253;width:48;height:48" coordorigin="9087,5253" coordsize="48,48" path="m9124,5301l9097,5301,9087,5290,9087,5264,9097,5253,9124,5253,9134,5264,9134,5290,9124,5301xe" filled="true" fillcolor="#e0813e" stroked="false">
                <v:path arrowok="t"/>
                <v:fill type="solid"/>
              </v:shape>
            </v:group>
            <v:group style="position:absolute;left:9070;top:5260;width:73;height:84" coordorigin="9070,5260" coordsize="73,84">
              <v:shape style="position:absolute;left:9070;top:5260;width:73;height:84" coordorigin="9070,5260" coordsize="73,84" path="m9094,5343l9079,5340,9070,5332,9070,5318,9079,5287,9083,5280,9096,5266,9109,5260,9120,5260,9130,5266,9138,5277,9142,5292,9142,5309,9130,5326,9113,5338,9094,5343xe" filled="true" fillcolor="#e33434" stroked="false">
                <v:path arrowok="t"/>
                <v:fill type="solid"/>
              </v:shape>
            </v:group>
            <v:group style="position:absolute;left:9005;top:4756;width:134;height:147" coordorigin="9005,4756" coordsize="134,147">
              <v:shape style="position:absolute;left:9005;top:4756;width:134;height:147" coordorigin="9005,4756" coordsize="134,147" path="m9104,4902l9038,4865,9005,4807,9006,4794,9065,4756,9079,4758,9133,4807,9139,4847,9137,4866,9132,4883,9123,4896,9114,4902,9104,4902xe" filled="true" fillcolor="#e33434" stroked="false">
                <v:path arrowok="t"/>
                <v:fill type="solid"/>
              </v:shape>
            </v:group>
            <v:group style="position:absolute;left:9038;top:5312;width:26;height:39" coordorigin="9038,5312" coordsize="26,39">
              <v:shape style="position:absolute;left:9038;top:5312;width:26;height:39" coordorigin="9038,5312" coordsize="26,39" path="m9047,5351l9038,5345,9046,5318,9049,5315,9060,5312,9063,5321,9062,5334,9056,5347,9047,5351xe" filled="true" fillcolor="#e33434" stroked="false">
                <v:path arrowok="t"/>
                <v:fill type="solid"/>
              </v:shape>
            </v:group>
            <v:group style="position:absolute;left:9149;top:4866;width:48;height:85" coordorigin="9149,4866" coordsize="48,85">
              <v:shape style="position:absolute;left:9149;top:4866;width:48;height:85" coordorigin="9149,4866" coordsize="48,85" path="m9167,4950l9160,4949,9150,4935,9149,4921,9157,4894,9164,4873,9179,4866,9197,4870,9176,4940,9167,4950xe" filled="true" fillcolor="#e33434" stroked="false">
                <v:path arrowok="t"/>
                <v:fill type="solid"/>
              </v:shape>
            </v:group>
            <v:group style="position:absolute;left:8648;top:5237;width:76;height:67" coordorigin="8648,5237" coordsize="76,67">
              <v:shape style="position:absolute;left:8648;top:5237;width:76;height:67" coordorigin="8648,5237" coordsize="76,67" path="m8704,5304l8690,5299,8668,5283,8667,5282,8650,5267,8648,5252,8655,5238,8662,5237,8676,5243,8691,5255,8707,5268,8718,5282,8724,5293,8720,5300,8704,5304xe" filled="true" fillcolor="#e95050" stroked="false">
                <v:path arrowok="t"/>
                <v:fill type="solid"/>
              </v:shape>
            </v:group>
            <v:group style="position:absolute;left:8628;top:4703;width:276;height:647" coordorigin="8628,4703" coordsize="276,647">
              <v:shape style="position:absolute;left:8628;top:4703;width:276;height:647" coordorigin="8628,4703" coordsize="276,647" path="m8650,5211l8628,5142,8628,5119,8635,5038,8652,4953,8677,4879,8722,4820,8719,4815,8712,4804,8706,4789,8703,4773,8705,4758,8715,4747,8736,4741,8754,4738,8772,4733,8789,4726,8807,4720,8824,4713,8843,4707,8862,4704,8882,4703,8903,4705,8903,5209,8667,5209,8650,5211xe" filled="true" fillcolor="#e95050" stroked="false">
                <v:path arrowok="t"/>
                <v:fill type="solid"/>
              </v:shape>
              <v:shape style="position:absolute;left:8628;top:4703;width:276;height:647" coordorigin="8628,4703" coordsize="276,647" path="m8900,5349l8897,5349,8875,5345,8852,5342,8792,5334,8762,5304,8753,5289,8714,5238,8667,5209,8903,5209,8903,5349,8900,5349xe" filled="true" fillcolor="#e95050" stroked="false">
                <v:path arrowok="t"/>
                <v:fill type="solid"/>
              </v:shape>
            </v:group>
            <v:group style="position:absolute;left:8903;top:4706;width:294;height:643" coordorigin="8903,4706" coordsize="294,643">
              <v:shape style="position:absolute;left:8903;top:4706;width:294;height:643" coordorigin="8903,4706" coordsize="294,643" path="m8903,5349l8907,4706,8924,4711,8946,4721,8984,4771,8986,4807,8987,4819,9014,4884,9064,4918,9118,4939,9135,4945,9186,4987,9197,5043,9195,5062,9178,5123,9150,5184,9116,5236,9077,5270,9026,5270,9011,5276,8995,5286,8980,5298,8965,5312,8950,5325,8935,5337,8919,5345,8903,5349xe" filled="true" fillcolor="#e33434" stroked="false">
                <v:path arrowok="t"/>
                <v:fill type="solid"/>
              </v:shape>
              <v:shape style="position:absolute;left:8903;top:4706;width:294;height:643" coordorigin="8903,4706" coordsize="294,643" path="m9058,5276l9049,5273,9041,5271,9026,5270,9077,5270,9069,5274,9058,5276xe" filled="true" fillcolor="#e33434" stroked="false">
                <v:path arrowok="t"/>
                <v:fill type="solid"/>
              </v:shape>
            </v:group>
            <v:group style="position:absolute;left:3783;top:4378;width:2;height:2430" coordorigin="3783,4378" coordsize="2,2430">
              <v:shape style="position:absolute;left:3783;top:4378;width:2;height:2430" coordorigin="3783,4378" coordsize="0,2430" path="m3783,4378l3783,6808e" filled="false" stroked="true" strokeweight=".86497pt" strokecolor="#e0eaba">
                <v:path arrowok="t"/>
              </v:shape>
            </v:group>
            <v:group style="position:absolute;left:5820;top:4378;width:2;height:2430" coordorigin="5820,4378" coordsize="2,2430">
              <v:shape style="position:absolute;left:5820;top:4378;width:2;height:2430" coordorigin="5820,4378" coordsize="0,2430" path="m5820,4378l5820,6808e" filled="false" stroked="true" strokeweight=".86497pt" strokecolor="#e0eaba">
                <v:path arrowok="t"/>
              </v:shape>
            </v:group>
            <v:group style="position:absolute;left:7858;top:4378;width:2;height:2430" coordorigin="7858,4378" coordsize="2,2430">
              <v:shape style="position:absolute;left:7858;top:4378;width:2;height:2430" coordorigin="7858,4378" coordsize="0,2430" path="m7858,4378l7858,6808e" filled="false" stroked="true" strokeweight=".86497pt" strokecolor="#e0eaba">
                <v:path arrowok="t"/>
              </v:shape>
            </v:group>
            <v:group style="position:absolute;left:1889;top:6063;width:517;height:633" coordorigin="1889,6063" coordsize="517,633">
              <v:shape style="position:absolute;left:1889;top:6063;width:517;height:633" coordorigin="1889,6063" coordsize="517,633" path="m2360,6696l1935,6696,1913,6691,1897,6676,1890,6655,1889,6108,1895,6087,1909,6071,1930,6063,2360,6063,2382,6069,2398,6083,2405,6104,2406,6651,2400,6672,2386,6688,2365,6696,2360,6696xe" filled="true" fillcolor="#ee7d31" stroked="false">
                <v:path arrowok="t"/>
                <v:fill type="solid"/>
              </v:shape>
            </v:group>
            <v:group style="position:absolute;left:2502;top:6063;width:517;height:633" coordorigin="2502,6063" coordsize="517,633">
              <v:shape style="position:absolute;left:2502;top:6063;width:517;height:633" coordorigin="2502,6063" coordsize="517,633" path="m2973,6696l2547,6696,2525,6691,2509,6676,2502,6655,2502,6108,2507,6087,2522,6071,2542,6063,2973,6063,2994,6069,3010,6083,3017,6104,3018,6651,3012,6672,2998,6688,2977,6696,2973,6696xe" filled="true" fillcolor="#e41f1a" stroked="false">
                <v:path arrowok="t"/>
                <v:fill type="solid"/>
              </v:shape>
            </v:group>
            <v:group style="position:absolute;left:3107;top:6063;width:517;height:633" coordorigin="3107,6063" coordsize="517,633">
              <v:shape style="position:absolute;left:3107;top:6063;width:517;height:633" coordorigin="3107,6063" coordsize="517,633" path="m3577,6696l3152,6696,3130,6691,3114,6676,3107,6655,3107,6108,3112,6087,3126,6071,3147,6063,3577,6063,3599,6069,3615,6083,3622,6104,3623,6651,3617,6672,3603,6688,3582,6696,3577,6696xe" filled="true" fillcolor="#ee7d31" stroked="false">
                <v:path arrowok="t"/>
                <v:fill type="solid"/>
              </v:shape>
            </v:group>
            <v:group style="position:absolute;left:3935;top:6063;width:517;height:633" coordorigin="3935,6063" coordsize="517,633">
              <v:shape style="position:absolute;left:3935;top:6063;width:517;height:633" coordorigin="3935,6063" coordsize="517,633" path="m4406,6696l3980,6696,3959,6691,3943,6676,3935,6655,3935,6108,3940,6087,3955,6071,3976,6063,4406,6063,4427,6069,4443,6083,4451,6104,4451,6651,4446,6672,4431,6688,4410,6696,4406,6696xe" filled="true" fillcolor="#94c356" stroked="false">
                <v:path arrowok="t"/>
                <v:fill type="solid"/>
              </v:shape>
            </v:group>
            <v:group style="position:absolute;left:4547;top:6063;width:517;height:633" coordorigin="4547,6063" coordsize="517,633">
              <v:shape style="position:absolute;left:4547;top:6063;width:517;height:633" coordorigin="4547,6063" coordsize="517,633" path="m5018,6696l4592,6696,4571,6691,4555,6676,4547,6655,4547,6108,4553,6087,4567,6071,4588,6063,5018,6063,5039,6069,5055,6083,5063,6104,5063,6651,5058,6672,5043,6688,5023,6696,5018,6696xe" filled="true" fillcolor="#94c356" stroked="false">
                <v:path arrowok="t"/>
                <v:fill type="solid"/>
              </v:shape>
            </v:group>
            <v:group style="position:absolute;left:5152;top:6063;width:517;height:633" coordorigin="5152,6063" coordsize="517,633">
              <v:shape style="position:absolute;left:5152;top:6063;width:517;height:633" coordorigin="5152,6063" coordsize="517,633" path="m5623,6696l5197,6696,5176,6691,5160,6676,5152,6655,5152,6108,5157,6087,5172,6071,5193,6063,5623,6063,5644,6069,5660,6083,5668,6104,5668,6651,5663,6672,5648,6688,5627,6696,5623,6696xe" filled="true" fillcolor="#94c356" stroked="false">
                <v:path arrowok="t"/>
                <v:fill type="solid"/>
              </v:shape>
            </v:group>
            <v:group style="position:absolute;left:5973;top:6063;width:517;height:633" coordorigin="5973,6063" coordsize="517,633">
              <v:shape style="position:absolute;left:5973;top:6063;width:517;height:633" coordorigin="5973,6063" coordsize="517,633" path="m6444,6696l6018,6696,5996,6691,5980,6676,5973,6655,5973,6108,5978,6087,5993,6071,6013,6063,6444,6063,6465,6069,6481,6083,6489,6104,6489,6651,6483,6672,6469,6688,6448,6696,6444,6696xe" filled="true" fillcolor="#94c356" stroked="false">
                <v:path arrowok="t"/>
                <v:fill type="solid"/>
              </v:shape>
            </v:group>
            <v:group style="position:absolute;left:6585;top:6063;width:517;height:633" coordorigin="6585,6063" coordsize="517,633">
              <v:shape style="position:absolute;left:6585;top:6063;width:517;height:633" coordorigin="6585,6063" coordsize="517,633" path="m7056,6696l6630,6696,6609,6691,6593,6676,6585,6655,6585,6108,6590,6087,6605,6071,6626,6063,7056,6063,7077,6069,7093,6083,7101,6104,7101,6651,7096,6672,7081,6688,7060,6696,7056,6696xe" filled="true" fillcolor="#94c356" stroked="false">
                <v:path arrowok="t"/>
                <v:fill type="solid"/>
              </v:shape>
            </v:group>
            <v:group style="position:absolute;left:7190;top:6063;width:517;height:633" coordorigin="7190,6063" coordsize="517,633">
              <v:shape style="position:absolute;left:7190;top:6063;width:517;height:633" coordorigin="7190,6063" coordsize="517,633" path="m7661,6696l7235,6696,7213,6691,7198,6676,7190,6655,7190,6108,7195,6087,7210,6071,7230,6063,7661,6063,7682,6069,7698,6083,7706,6104,7706,6651,7700,6672,7686,6688,7665,6696,7661,6696xe" filled="true" fillcolor="#94c356" stroked="false">
                <v:path arrowok="t"/>
                <v:fill type="solid"/>
              </v:shape>
            </v:group>
            <v:group style="position:absolute;left:8011;top:6063;width:517;height:633" coordorigin="8011,6063" coordsize="517,633">
              <v:shape style="position:absolute;left:8011;top:6063;width:517;height:633" coordorigin="8011,6063" coordsize="517,633" path="m8481,6696l8056,6696,8034,6691,8018,6676,8011,6655,8011,6108,8016,6087,8031,6071,8051,6063,8481,6063,8503,6069,8519,6083,8526,6104,8527,6651,8521,6672,8507,6688,8486,6696,8481,6696xe" filled="true" fillcolor="#94c356" stroked="false">
                <v:path arrowok="t"/>
                <v:fill type="solid"/>
              </v:shape>
            </v:group>
            <v:group style="position:absolute;left:8623;top:6063;width:517;height:633" coordorigin="8623,6063" coordsize="517,633">
              <v:shape style="position:absolute;left:8623;top:6063;width:517;height:633" coordorigin="8623,6063" coordsize="517,633" path="m9094,6696l8668,6696,8646,6691,8630,6676,8623,6655,8623,6108,8628,6087,8643,6071,8663,6063,9094,6063,9115,6069,9131,6083,9139,6104,9139,6651,9133,6672,9119,6688,9098,6696,9094,6696xe" filled="true" fillcolor="#e41f1a" stroked="false">
                <v:path arrowok="t"/>
                <v:fill type="solid"/>
              </v:shape>
            </v:group>
            <v:group style="position:absolute;left:9228;top:6063;width:517;height:633" coordorigin="9228,6063" coordsize="517,633">
              <v:shape style="position:absolute;left:9228;top:6063;width:517;height:633" coordorigin="9228,6063" coordsize="517,633" path="m9698,6696l9273,6696,9251,6691,9235,6676,9228,6655,9228,6108,9233,6087,9248,6071,9268,6063,9698,6063,9720,6069,9736,6083,9743,6104,9744,6651,9738,6672,9724,6688,9703,6696,9698,6696xe" filled="true" fillcolor="#94c356" stroked="false">
                <v:path arrowok="t"/>
                <v:fill type="solid"/>
              </v:shape>
            </v:group>
            <v:group style="position:absolute;left:1735;top:10729;width:8163;height:3012" coordorigin="1735,10729" coordsize="8163,3012">
              <v:shape style="position:absolute;left:1735;top:10729;width:8163;height:3012" coordorigin="1735,10729" coordsize="8163,3012" path="m9750,13740l1882,13740,1859,13739,1798,13714,1755,13666,1735,13603,1735,10877,1737,10854,1761,10792,1809,10749,1873,10729,9750,10729,9773,10731,9834,10755,9878,10803,9897,10867,9897,13593,9895,13616,9871,13677,9823,13721,9760,13740,9750,13740xe" filled="true" fillcolor="#e0eaba" stroked="false">
                <v:path arrowok="t"/>
                <v:fill type="solid"/>
              </v:shape>
            </v:group>
            <v:group style="position:absolute;left:1735;top:11379;width:8163;height:2841" coordorigin="1735,11379" coordsize="8163,2841">
              <v:shape style="position:absolute;left:1735;top:11379;width:8163;height:2841" coordorigin="1735,11379" coordsize="8163,2841" path="m9750,14220l1882,14220,1859,14218,1798,14194,1755,14146,1735,14082,1735,11527,1737,11504,1761,11443,1809,11399,1873,11380,9750,11379,9773,11381,9834,11406,9878,11454,9897,11517,9897,14072,9895,14095,9871,14157,9823,14200,9760,14220,9750,14220xe" filled="true" fillcolor="#ffffff" stroked="false">
                <v:path arrowok="t"/>
                <v:fill type="solid"/>
              </v:shape>
            </v:group>
            <v:group style="position:absolute;left:1735;top:11379;width:8163;height:2841" coordorigin="1735,11379" coordsize="8163,2841">
              <v:shape style="position:absolute;left:1735;top:11379;width:8163;height:2841" coordorigin="1735,11379" coordsize="8163,2841" path="m9750,14220l1882,14220,1859,14218,1798,14194,1755,14146,1735,14082,1735,11527,1737,11504,1761,11443,1809,11399,1873,11380,9750,11379,9773,11381,9834,11406,9878,11454,9897,11517,9897,14072,9895,14095,9871,14157,9823,14200,9760,14220,9750,14220xe" filled="false" stroked="true" strokeweight=".866922pt" strokecolor="#e0eaba">
                <v:path arrowok="t"/>
              </v:shape>
            </v:group>
            <v:group style="position:absolute;left:3783;top:11328;width:2;height:2893" coordorigin="3783,11328" coordsize="2,2893">
              <v:shape style="position:absolute;left:3783;top:11328;width:2;height:2893" coordorigin="3783,11328" coordsize="0,2893" path="m3783,11328l3783,14220e" filled="false" stroked="true" strokeweight=".86497pt" strokecolor="#e0eaba">
                <v:path arrowok="t"/>
              </v:shape>
            </v:group>
            <v:group style="position:absolute;left:5820;top:11328;width:2;height:2893" coordorigin="5820,11328" coordsize="2,2893">
              <v:shape style="position:absolute;left:5820;top:11328;width:2;height:2893" coordorigin="5820,11328" coordsize="0,2893" path="m5820,11328l5820,14220e" filled="false" stroked="true" strokeweight=".86497pt" strokecolor="#e0eaba">
                <v:path arrowok="t"/>
              </v:shape>
            </v:group>
            <v:group style="position:absolute;left:7858;top:11328;width:2;height:2893" coordorigin="7858,11328" coordsize="2,2893">
              <v:shape style="position:absolute;left:7858;top:11328;width:2;height:2893" coordorigin="7858,11328" coordsize="0,2893" path="m7858,11328l7858,14220e" filled="false" stroked="true" strokeweight=".86497pt" strokecolor="#e0eaba">
                <v:path arrowok="t"/>
              </v:shape>
            </v:group>
            <v:group style="position:absolute;left:1889;top:13464;width:517;height:633" coordorigin="1889,13464" coordsize="517,633">
              <v:shape style="position:absolute;left:1889;top:13464;width:517;height:633" coordorigin="1889,13464" coordsize="517,633" path="m2360,14097l1935,14097,1913,14091,1897,14077,1890,14056,1889,13509,1895,13488,1909,13472,1930,13464,2360,13464,2382,13469,2398,13484,2405,13505,2406,14052,2400,14073,2386,14089,2365,14097,2360,14097xe" filled="true" fillcolor="#e41f1a" stroked="false">
                <v:path arrowok="t"/>
                <v:fill type="solid"/>
              </v:shape>
            </v:group>
            <v:group style="position:absolute;left:2502;top:13464;width:517;height:633" coordorigin="2502,13464" coordsize="517,633">
              <v:shape style="position:absolute;left:2502;top:13464;width:517;height:633" coordorigin="2502,13464" coordsize="517,633" path="m2973,14097l2547,14097,2525,14091,2509,14077,2502,14056,2502,13509,2507,13488,2522,13472,2542,13464,2973,13464,2994,13469,3010,13484,3017,13505,3018,14052,3012,14073,2998,14089,2977,14097,2973,14097xe" filled="true" fillcolor="#e41f1a" stroked="false">
                <v:path arrowok="t"/>
                <v:fill type="solid"/>
              </v:shape>
            </v:group>
            <v:group style="position:absolute;left:3107;top:13464;width:517;height:633" coordorigin="3107,13464" coordsize="517,633">
              <v:shape style="position:absolute;left:3107;top:13464;width:517;height:633" coordorigin="3107,13464" coordsize="517,633" path="m3577,14097l3152,14097,3130,14091,3114,14077,3107,14056,3107,13509,3112,13488,3126,13472,3147,13464,3577,13464,3599,13469,3615,13484,3622,13505,3623,14052,3617,14073,3603,14089,3582,14097,3577,14097xe" filled="true" fillcolor="#ee7d31" stroked="false">
                <v:path arrowok="t"/>
                <v:fill type="solid"/>
              </v:shape>
            </v:group>
            <v:group style="position:absolute;left:3935;top:13464;width:517;height:633" coordorigin="3935,13464" coordsize="517,633">
              <v:shape style="position:absolute;left:3935;top:13464;width:517;height:633" coordorigin="3935,13464" coordsize="517,633" path="m4406,14097l3980,14097,3959,14091,3943,14077,3935,14056,3935,13509,3940,13488,3955,13472,3976,13464,4406,13464,4427,13469,4443,13484,4451,13505,4451,14052,4446,14073,4431,14089,4410,14097,4406,14097xe" filled="true" fillcolor="#94c356" stroked="false">
                <v:path arrowok="t"/>
                <v:fill type="solid"/>
              </v:shape>
            </v:group>
            <v:group style="position:absolute;left:4547;top:13464;width:517;height:633" coordorigin="4547,13464" coordsize="517,633">
              <v:shape style="position:absolute;left:4547;top:13464;width:517;height:633" coordorigin="4547,13464" coordsize="517,633" path="m5018,14097l4592,14097,4571,14091,4555,14077,4547,14056,4547,13509,4553,13488,4567,13472,4588,13464,5018,13464,5039,13469,5055,13484,5063,13505,5063,14052,5058,14073,5043,14089,5023,14097,5018,14097xe" filled="true" fillcolor="#ee7d31" stroked="false">
                <v:path arrowok="t"/>
                <v:fill type="solid"/>
              </v:shape>
            </v:group>
            <v:group style="position:absolute;left:5152;top:13464;width:517;height:633" coordorigin="5152,13464" coordsize="517,633">
              <v:shape style="position:absolute;left:5152;top:13464;width:517;height:633" coordorigin="5152,13464" coordsize="517,633" path="m5623,14097l5197,14097,5176,14091,5160,14077,5152,14056,5152,13509,5157,13488,5172,13472,5193,13464,5623,13464,5644,13469,5660,13484,5668,13505,5668,14052,5663,14073,5648,14089,5627,14097,5623,14097xe" filled="true" fillcolor="#ee7d31" stroked="false">
                <v:path arrowok="t"/>
                <v:fill type="solid"/>
              </v:shape>
            </v:group>
            <v:group style="position:absolute;left:5973;top:13464;width:517;height:633" coordorigin="5973,13464" coordsize="517,633">
              <v:shape style="position:absolute;left:5973;top:13464;width:517;height:633" coordorigin="5973,13464" coordsize="517,633" path="m6444,14097l6018,14097,5996,14091,5980,14077,5973,14056,5973,13509,5978,13488,5993,13472,6013,13464,6444,13464,6465,13469,6481,13484,6489,13505,6489,14052,6483,14073,6469,14089,6448,14097,6444,14097xe" filled="true" fillcolor="#ee7d31" stroked="false">
                <v:path arrowok="t"/>
                <v:fill type="solid"/>
              </v:shape>
            </v:group>
            <v:group style="position:absolute;left:6585;top:13464;width:517;height:633" coordorigin="6585,13464" coordsize="517,633">
              <v:shape style="position:absolute;left:6585;top:13464;width:517;height:633" coordorigin="6585,13464" coordsize="517,633" path="m7056,14097l6630,14097,6609,14091,6593,14077,6585,14056,6585,13509,6590,13488,6605,13472,6626,13464,7056,13464,7077,13469,7093,13484,7101,13505,7101,14052,7096,14073,7081,14089,7060,14097,7056,14097xe" filled="true" fillcolor="#ee7d31" stroked="false">
                <v:path arrowok="t"/>
                <v:fill type="solid"/>
              </v:shape>
            </v:group>
            <v:group style="position:absolute;left:7190;top:13464;width:517;height:633" coordorigin="7190,13464" coordsize="517,633">
              <v:shape style="position:absolute;left:7190;top:13464;width:517;height:633" coordorigin="7190,13464" coordsize="517,633" path="m7661,14097l7235,14097,7213,14091,7198,14077,7190,14056,7190,13509,7195,13488,7210,13472,7230,13464,7661,13464,7682,13469,7698,13484,7706,13505,7706,14052,7700,14073,7686,14089,7665,14097,7661,14097xe" filled="true" fillcolor="#94c356" stroked="false">
                <v:path arrowok="t"/>
                <v:fill type="solid"/>
              </v:shape>
            </v:group>
            <v:group style="position:absolute;left:8011;top:13464;width:517;height:633" coordorigin="8011,13464" coordsize="517,633">
              <v:shape style="position:absolute;left:8011;top:13464;width:517;height:633" coordorigin="8011,13464" coordsize="517,633" path="m8481,14097l8056,14097,8034,14091,8018,14077,8011,14056,8011,13509,8016,13488,8031,13472,8051,13464,8481,13464,8503,13469,8519,13484,8526,13505,8527,14052,8521,14073,8507,14089,8486,14097,8481,14097xe" filled="true" fillcolor="#ee7d31" stroked="false">
                <v:path arrowok="t"/>
                <v:fill type="solid"/>
              </v:shape>
            </v:group>
            <v:group style="position:absolute;left:8623;top:13464;width:517;height:633" coordorigin="8623,13464" coordsize="517,633">
              <v:shape style="position:absolute;left:8623;top:13464;width:517;height:633" coordorigin="8623,13464" coordsize="517,633" path="m9094,14097l8668,14097,8646,14091,8630,14077,8623,14056,8623,13509,8628,13488,8643,13472,8663,13464,9094,13464,9115,13469,9131,13484,9139,13505,9139,14052,9133,14073,9119,14089,9098,14097,9094,14097xe" filled="true" fillcolor="#e41f1a" stroked="false">
                <v:path arrowok="t"/>
                <v:fill type="solid"/>
              </v:shape>
            </v:group>
            <v:group style="position:absolute;left:9228;top:13464;width:517;height:633" coordorigin="9228,13464" coordsize="517,633">
              <v:shape style="position:absolute;left:9228;top:13464;width:517;height:633" coordorigin="9228,13464" coordsize="517,633" path="m9698,14097l9273,14097,9251,14091,9235,14077,9228,14056,9228,13509,9233,13488,9248,13472,9268,13464,9698,13464,9720,13469,9736,13484,9743,13505,9744,14052,9738,14073,9724,14089,9703,14097,9698,14097xe" filled="true" fillcolor="#94c356" stroked="false">
                <v:path arrowok="t"/>
                <v:fill type="solid"/>
              </v:shape>
            </v:group>
            <v:group style="position:absolute;left:9226;top:9349;width:50;height:50" coordorigin="9226,9349" coordsize="50,50">
              <v:shape style="position:absolute;left:9226;top:9349;width:50;height:50" coordorigin="9226,9349" coordsize="50,50" path="m9264,9398l9237,9398,9226,9387,9226,9360,9237,9349,9264,9349,9275,9360,9275,9387,9264,9398xe" filled="true" fillcolor="#332c24" stroked="false">
                <v:path arrowok="t"/>
                <v:fill type="solid"/>
              </v:shape>
            </v:group>
            <v:group style="position:absolute;left:9226;top:9598;width:50;height:50" coordorigin="9226,9598" coordsize="50,50">
              <v:shape style="position:absolute;left:9226;top:9598;width:50;height:50" coordorigin="9226,9598" coordsize="50,50" path="m9264,9648l9237,9648,9226,9637,9226,9609,9237,9598,9264,9598,9275,9609,9275,9637,9264,9648xe" filled="true" fillcolor="#332c24" stroked="false">
                <v:path arrowok="t"/>
                <v:fill type="solid"/>
              </v:shape>
            </v:group>
            <v:group style="position:absolute;left:9305;top:9474;width:50;height:50" coordorigin="9305,9474" coordsize="50,50">
              <v:shape style="position:absolute;left:9305;top:9474;width:50;height:50" coordorigin="9305,9474" coordsize="50,50" path="m9344,9523l9316,9523,9305,9512,9305,9485,9316,9474,9344,9474,9355,9485,9355,9512,9344,9523xe" filled="true" fillcolor="#332c24" stroked="false">
                <v:path arrowok="t"/>
                <v:fill type="solid"/>
              </v:shape>
            </v:group>
            <v:group style="position:absolute;left:9305;top:9792;width:50;height:50" coordorigin="9305,9792" coordsize="50,50">
              <v:shape style="position:absolute;left:9305;top:9792;width:50;height:50" coordorigin="9305,9792" coordsize="50,50" path="m9344,9842l9316,9842,9305,9831,9305,9803,9316,9792,9344,9792,9355,9803,9355,9831,9344,9842xe" filled="true" fillcolor="#332c24" stroked="false">
                <v:path arrowok="t"/>
                <v:fill type="solid"/>
              </v:shape>
            </v:group>
            <v:group style="position:absolute;left:9013;top:9349;width:50;height:50" coordorigin="9013,9349" coordsize="50,50">
              <v:shape style="position:absolute;left:9013;top:9349;width:50;height:50" coordorigin="9013,9349" coordsize="50,50" path="m9052,9398l9024,9398,9013,9387,9013,9360,9024,9349,9052,9349,9063,9360,9063,9387,9052,9398xe" filled="true" fillcolor="#231d17" stroked="false">
                <v:path arrowok="t"/>
                <v:fill type="solid"/>
              </v:shape>
            </v:group>
            <v:group style="position:absolute;left:9013;top:9598;width:50;height:50" coordorigin="9013,9598" coordsize="50,50">
              <v:shape style="position:absolute;left:9013;top:9598;width:50;height:50" coordorigin="9013,9598" coordsize="50,50" path="m9052,9648l9024,9648,9013,9637,9013,9609,9024,9598,9052,9598,9063,9609,9063,9637,9052,9648xe" filled="true" fillcolor="#231d17" stroked="false">
                <v:path arrowok="t"/>
                <v:fill type="solid"/>
              </v:shape>
            </v:group>
            <v:group style="position:absolute;left:9093;top:9474;width:50;height:50" coordorigin="9093,9474" coordsize="50,50">
              <v:shape style="position:absolute;left:9093;top:9474;width:50;height:50" coordorigin="9093,9474" coordsize="50,50" path="m9131,9523l9104,9523,9093,9512,9093,9485,9104,9474,9131,9474,9142,9485,9142,9512,9131,9523xe" filled="true" fillcolor="#231d17" stroked="false">
                <v:path arrowok="t"/>
                <v:fill type="solid"/>
              </v:shape>
            </v:group>
            <v:group style="position:absolute;left:9093;top:9792;width:50;height:50" coordorigin="9093,9792" coordsize="50,50">
              <v:shape style="position:absolute;left:9093;top:9792;width:50;height:50" coordorigin="9093,9792" coordsize="50,50" path="m9131,9842l9104,9842,9093,9831,9093,9803,9104,9792,9131,9792,9142,9803,9142,9831,9131,9842xe" filled="true" fillcolor="#231d17" stroked="false">
                <v:path arrowok="t"/>
                <v:fill type="solid"/>
              </v:shape>
            </v:group>
            <v:group style="position:absolute;left:1735;top:6949;width:8163;height:3012" coordorigin="1735,6949" coordsize="8163,3012">
              <v:shape style="position:absolute;left:1735;top:6949;width:8163;height:3012" coordorigin="1735,6949" coordsize="8163,3012" path="m9750,9960l1882,9960,1859,9958,1798,9934,1755,9886,1735,9822,1735,7096,1737,7073,1761,7012,1809,6968,1873,6949,9750,6949,9773,6950,9834,6975,9878,7023,9897,7086,9897,9812,9895,9835,9871,9897,9823,9940,9760,9960,9750,9960xe" filled="true" fillcolor="#e0eaba" stroked="false">
                <v:path arrowok="t"/>
                <v:fill type="solid"/>
              </v:shape>
            </v:group>
            <v:group style="position:absolute;left:1735;top:7599;width:8163;height:2990" coordorigin="1735,7599" coordsize="8163,2990">
              <v:shape style="position:absolute;left:1735;top:7599;width:8163;height:2990" coordorigin="1735,7599" coordsize="8163,2990" path="m9750,10588l1882,10588,1859,10587,1798,10562,1755,10514,1735,10451,1735,7746,1737,7723,1761,7662,1809,7619,1873,7599,9750,7599,9773,7601,9834,7625,9878,7673,9897,7737,9897,10441,9895,10464,9871,10525,9823,10569,9760,10588,9750,10588xe" filled="true" fillcolor="#ffffff" stroked="false">
                <v:path arrowok="t"/>
                <v:fill type="solid"/>
              </v:shape>
            </v:group>
            <v:group style="position:absolute;left:1735;top:7599;width:8163;height:2990" coordorigin="1735,7599" coordsize="8163,2990">
              <v:shape style="position:absolute;left:1735;top:7599;width:8163;height:2990" coordorigin="1735,7599" coordsize="8163,2990" path="m9750,10588l1882,10588,1859,10587,1798,10562,1755,10514,1735,10451,1735,7746,1737,7723,1761,7662,1809,7619,1873,7599,9750,7599,9773,7601,9834,7625,9878,7673,9897,7737,9897,10441,9895,10464,9871,10525,9823,10569,9760,10588,9750,10588xe" filled="false" stroked="true" strokeweight=".8669pt" strokecolor="#e0eaba">
                <v:path arrowok="t"/>
              </v:shape>
            </v:group>
            <v:group style="position:absolute;left:3783;top:7547;width:2;height:3042" coordorigin="3783,7547" coordsize="2,3042">
              <v:shape style="position:absolute;left:3783;top:7547;width:2;height:3042" coordorigin="3783,7547" coordsize="0,3042" path="m3783,7547l3783,10588e" filled="false" stroked="true" strokeweight=".86497pt" strokecolor="#e0eaba">
                <v:path arrowok="t"/>
              </v:shape>
            </v:group>
            <v:group style="position:absolute;left:5820;top:7547;width:2;height:3042" coordorigin="5820,7547" coordsize="2,3042">
              <v:shape style="position:absolute;left:5820;top:7547;width:2;height:3042" coordorigin="5820,7547" coordsize="0,3042" path="m5820,7547l5820,10588e" filled="false" stroked="true" strokeweight=".86497pt" strokecolor="#e0eaba">
                <v:path arrowok="t"/>
              </v:shape>
            </v:group>
            <v:group style="position:absolute;left:7858;top:7547;width:2;height:3042" coordorigin="7858,7547" coordsize="2,3042">
              <v:shape style="position:absolute;left:7858;top:7547;width:2;height:3042" coordorigin="7858,7547" coordsize="0,3042" path="m7858,7547l7858,10588e" filled="false" stroked="true" strokeweight=".86497pt" strokecolor="#e0eaba">
                <v:path arrowok="t"/>
              </v:shape>
            </v:group>
            <v:group style="position:absolute;left:1889;top:9828;width:517;height:633" coordorigin="1889,9828" coordsize="517,633">
              <v:shape style="position:absolute;left:1889;top:9828;width:517;height:633" coordorigin="1889,9828" coordsize="517,633" path="m2360,10461l1935,10461,1913,10456,1897,10441,1890,10420,1889,9873,1895,9852,1909,9836,1930,9828,2360,9828,2382,9834,2398,9848,2405,9869,2406,10416,2400,10437,2386,10453,2365,10461,2360,10461xe" filled="true" fillcolor="#94c356" stroked="false">
                <v:path arrowok="t"/>
                <v:fill type="solid"/>
              </v:shape>
            </v:group>
            <v:group style="position:absolute;left:2502;top:9828;width:517;height:633" coordorigin="2502,9828" coordsize="517,633">
              <v:shape style="position:absolute;left:2502;top:9828;width:517;height:633" coordorigin="2502,9828" coordsize="517,633" path="m2973,10461l2547,10461,2525,10456,2509,10441,2502,10420,2502,9873,2507,9852,2522,9836,2542,9828,2973,9828,2994,9834,3010,9848,3017,9869,3018,10416,3012,10437,2998,10453,2977,10461,2973,10461xe" filled="true" fillcolor="#94c356" stroked="false">
                <v:path arrowok="t"/>
                <v:fill type="solid"/>
              </v:shape>
            </v:group>
            <v:group style="position:absolute;left:3107;top:9828;width:517;height:633" coordorigin="3107,9828" coordsize="517,633">
              <v:shape style="position:absolute;left:3107;top:9828;width:517;height:633" coordorigin="3107,9828" coordsize="517,633" path="m3577,10461l3152,10461,3130,10456,3114,10441,3107,10420,3107,9873,3112,9852,3126,9836,3147,9828,3577,9828,3599,9834,3615,9848,3622,9869,3623,10416,3617,10437,3603,10453,3582,10461,3577,10461xe" filled="true" fillcolor="#94c356" stroked="false">
                <v:path arrowok="t"/>
                <v:fill type="solid"/>
              </v:shape>
            </v:group>
            <v:group style="position:absolute;left:3935;top:9828;width:517;height:633" coordorigin="3935,9828" coordsize="517,633">
              <v:shape style="position:absolute;left:3935;top:9828;width:517;height:633" coordorigin="3935,9828" coordsize="517,633" path="m4406,10461l3980,10461,3959,10456,3943,10441,3935,10420,3935,9873,3940,9852,3955,9836,3976,9828,4406,9828,4427,9834,4443,9848,4451,9869,4451,10416,4446,10437,4431,10453,4410,10461,4406,10461xe" filled="true" fillcolor="#e41f1a" stroked="false">
                <v:path arrowok="t"/>
                <v:fill type="solid"/>
              </v:shape>
            </v:group>
            <v:group style="position:absolute;left:4547;top:9828;width:517;height:633" coordorigin="4547,9828" coordsize="517,633">
              <v:shape style="position:absolute;left:4547;top:9828;width:517;height:633" coordorigin="4547,9828" coordsize="517,633" path="m5018,10461l4592,10461,4571,10456,4555,10441,4547,10420,4547,9873,4553,9852,4567,9836,4588,9828,5018,9828,5039,9834,5055,9848,5063,9869,5063,10416,5058,10437,5043,10453,5023,10461,5018,10461xe" filled="true" fillcolor="#e41f1a" stroked="false">
                <v:path arrowok="t"/>
                <v:fill type="solid"/>
              </v:shape>
            </v:group>
            <v:group style="position:absolute;left:5152;top:9828;width:517;height:633" coordorigin="5152,9828" coordsize="517,633">
              <v:shape style="position:absolute;left:5152;top:9828;width:517;height:633" coordorigin="5152,9828" coordsize="517,633" path="m5623,10461l5197,10461,5176,10456,5160,10441,5152,10420,5152,9873,5157,9852,5172,9836,5193,9828,5623,9828,5644,9834,5660,9848,5668,9869,5668,10416,5663,10437,5648,10453,5627,10461,5623,10461xe" filled="true" fillcolor="#94c356" stroked="false">
                <v:path arrowok="t"/>
                <v:fill type="solid"/>
              </v:shape>
            </v:group>
            <v:group style="position:absolute;left:5973;top:9828;width:517;height:633" coordorigin="5973,9828" coordsize="517,633">
              <v:shape style="position:absolute;left:5973;top:9828;width:517;height:633" coordorigin="5973,9828" coordsize="517,633" path="m6444,10461l6018,10461,5996,10456,5980,10441,5973,10420,5973,9873,5978,9852,5993,9836,6013,9828,6444,9828,6465,9834,6481,9848,6489,9869,6489,10416,6483,10437,6469,10453,6448,10461,6444,10461xe" filled="true" fillcolor="#94c356" stroked="false">
                <v:path arrowok="t"/>
                <v:fill type="solid"/>
              </v:shape>
            </v:group>
            <v:group style="position:absolute;left:6585;top:9828;width:517;height:633" coordorigin="6585,9828" coordsize="517,633">
              <v:shape style="position:absolute;left:6585;top:9828;width:517;height:633" coordorigin="6585,9828" coordsize="517,633" path="m7056,10461l6630,10461,6609,10456,6593,10441,6585,10420,6585,9873,6590,9852,6605,9836,6626,9828,7056,9828,7077,9834,7093,9848,7101,9869,7101,10416,7096,10437,7081,10453,7060,10461,7056,10461xe" filled="true" fillcolor="#ee7d31" stroked="false">
                <v:path arrowok="t"/>
                <v:fill type="solid"/>
              </v:shape>
            </v:group>
            <v:group style="position:absolute;left:7190;top:9828;width:517;height:633" coordorigin="7190,9828" coordsize="517,633">
              <v:shape style="position:absolute;left:7190;top:9828;width:517;height:633" coordorigin="7190,9828" coordsize="517,633" path="m7661,10461l7235,10461,7213,10455,7198,10441,7190,10420,7190,9873,7195,9852,7210,9836,7230,9828,7661,9828,7682,9833,7698,9848,7706,9869,7706,10416,7700,10437,7686,10453,7665,10461,7661,10461xe" filled="true" fillcolor="#94c356" stroked="false">
                <v:path arrowok="t"/>
                <v:fill type="solid"/>
              </v:shape>
            </v:group>
            <v:group style="position:absolute;left:8011;top:9828;width:517;height:633" coordorigin="8011,9828" coordsize="517,633">
              <v:shape style="position:absolute;left:8011;top:9828;width:517;height:633" coordorigin="8011,9828" coordsize="517,633" path="m8481,10461l8056,10461,8034,10456,8018,10441,8011,10420,8011,9873,8016,9852,8031,9836,8051,9828,8481,9828,8503,9834,8519,9848,8526,9869,8527,10416,8521,10437,8507,10453,8486,10461,8481,10461xe" filled="true" fillcolor="#94c356" stroked="false">
                <v:path arrowok="t"/>
                <v:fill type="solid"/>
              </v:shape>
            </v:group>
            <v:group style="position:absolute;left:8623;top:9828;width:517;height:633" coordorigin="8623,9828" coordsize="517,633">
              <v:shape style="position:absolute;left:8623;top:9828;width:517;height:633" coordorigin="8623,9828" coordsize="517,633" path="m9094,10461l8668,10461,8646,10456,8630,10441,8623,10420,8623,9873,8628,9852,8643,9836,8663,9828,9094,9828,9115,9834,9131,9848,9139,9869,9139,10416,9133,10437,9119,10453,9098,10461,9094,10461xe" filled="true" fillcolor="#e41f1a" stroked="false">
                <v:path arrowok="t"/>
                <v:fill type="solid"/>
              </v:shape>
            </v:group>
            <v:group style="position:absolute;left:9228;top:9828;width:517;height:633" coordorigin="9228,9828" coordsize="517,633">
              <v:shape style="position:absolute;left:9228;top:9828;width:517;height:633" coordorigin="9228,9828" coordsize="517,633" path="m9698,10461l9273,10461,9251,10456,9235,10441,9228,10420,9228,9873,9233,9852,9248,9836,9268,9828,9698,9828,9720,9834,9736,9848,9743,9869,9744,10416,9738,10437,9724,10453,9703,10461,9698,10461xe" filled="true" fillcolor="#94c356" stroked="false">
                <v:path arrowok="t"/>
                <v:fill type="solid"/>
              </v:shape>
            </v:group>
            <v:group style="position:absolute;left:2517;top:7962;width:243;height:1076" coordorigin="2517,7962" coordsize="243,1076">
              <v:shape style="position:absolute;left:2517;top:7962;width:243;height:1076" coordorigin="2517,7962" coordsize="243,1076" path="m2760,9038l2536,9033,2522,9017,2517,8995,2517,7962,2760,7962,2760,9038xe" filled="true" fillcolor="#e8e5e3" stroked="false">
                <v:path arrowok="t"/>
                <v:fill type="solid"/>
              </v:shape>
            </v:group>
            <v:group style="position:absolute;left:2760;top:7962;width:243;height:1076" coordorigin="2760,7962" coordsize="243,1076">
              <v:shape style="position:absolute;left:2760;top:7962;width:243;height:1076" coordorigin="2760,7962" coordsize="243,1076" path="m2760,9038l2760,7962,3002,7962,3002,8995,2996,9015,2981,9031,2961,9038,2760,9038xe" filled="true" fillcolor="#d8d8d8" stroked="false">
                <v:path arrowok="t"/>
                <v:fill type="solid"/>
              </v:shape>
            </v:group>
            <v:group style="position:absolute;left:2554;top:8220;width:206;height:745" coordorigin="2554,8220" coordsize="206,745">
              <v:shape style="position:absolute;left:2554;top:8220;width:206;height:745" coordorigin="2554,8220" coordsize="206,745" path="m2554,8964l2760,8964,2760,8220,2554,8220,2554,8964xe" filled="true" fillcolor="#6b56a0" stroked="false">
                <v:path arrowok="t"/>
                <v:fill type="solid"/>
              </v:shape>
            </v:group>
            <v:group style="position:absolute;left:2760;top:8220;width:199;height:745" coordorigin="2760,8220" coordsize="199,745">
              <v:shape style="position:absolute;left:2760;top:8220;width:199;height:745" coordorigin="2760,8220" coordsize="199,745" path="m2958,8220l2760,8220,2760,8964,2958,8964,2958,8220xe" filled="true" fillcolor="#664a98" stroked="false">
                <v:path arrowok="t"/>
                <v:fill type="solid"/>
              </v:shape>
            </v:group>
            <v:group style="position:absolute;left:8640;top:7956;width:243;height:1076" coordorigin="8640,7956" coordsize="243,1076">
              <v:shape style="position:absolute;left:8640;top:7956;width:243;height:1076" coordorigin="8640,7956" coordsize="243,1076" path="m8882,9031l8658,9027,8645,9011,8640,8988,8640,7956,8882,7956,8882,9031xe" filled="true" fillcolor="#e8e5e3" stroked="false">
                <v:path arrowok="t"/>
                <v:fill type="solid"/>
              </v:shape>
            </v:group>
            <v:group style="position:absolute;left:8882;top:7956;width:243;height:1076" coordorigin="8882,7956" coordsize="243,1076">
              <v:shape style="position:absolute;left:8882;top:7956;width:243;height:1076" coordorigin="8882,7956" coordsize="243,1076" path="m8882,9031l8882,7956,9125,7956,9125,8988,9119,9009,9104,9025,9083,9031,8882,9031xe" filled="true" fillcolor="#d8d8d8" stroked="false">
                <v:path arrowok="t"/>
                <v:fill type="solid"/>
              </v:shape>
            </v:group>
            <v:group style="position:absolute;left:8677;top:8214;width:206;height:745" coordorigin="8677,8214" coordsize="206,745">
              <v:shape style="position:absolute;left:8677;top:8214;width:206;height:745" coordorigin="8677,8214" coordsize="206,745" path="m8677,8958l8882,8958,8882,8214,8677,8214,8677,8958xe" filled="true" fillcolor="#332c24" stroked="false">
                <v:path arrowok="t"/>
                <v:fill type="solid"/>
              </v:shape>
            </v:group>
            <v:group style="position:absolute;left:8741;top:7741;width:80;height:77" coordorigin="8741,7741" coordsize="80,77">
              <v:shape style="position:absolute;left:8741;top:7741;width:80;height:77" coordorigin="8741,7741" coordsize="80,77" path="m8799,7818l8771,7817,8751,7809,8741,7795,8743,7769,8754,7751,8769,7741,8795,7745,8812,7757,8820,7775,8821,7781,8815,7803,8799,7818xe" filled="true" fillcolor="#d7d7d7" stroked="false">
                <v:path arrowok="t"/>
                <v:fill type="solid"/>
              </v:shape>
            </v:group>
            <v:group style="position:absolute;left:8668;top:7704;width:52;height:52" coordorigin="8668,7704" coordsize="52,52">
              <v:shape style="position:absolute;left:8668;top:7704;width:52;height:52" coordorigin="8668,7704" coordsize="52,52" path="m8708,7756l8680,7756,8668,7744,8668,7716,8680,7704,8708,7704,8720,7716,8720,7744,8708,7756xe" filled="true" fillcolor="#d7d7d7" stroked="false">
                <v:path arrowok="t"/>
                <v:fill type="solid"/>
              </v:shape>
            </v:group>
            <v:group style="position:absolute;left:8694;top:7841;width:52;height:52" coordorigin="8694,7841" coordsize="52,52">
              <v:shape style="position:absolute;left:8694;top:7841;width:52;height:52" coordorigin="8694,7841" coordsize="52,52" path="m8734,7893l8706,7893,8694,7881,8694,7853,8706,7841,8734,7841,8745,7853,8745,7881,8734,7893xe" filled="true" fillcolor="#d7d7d7" stroked="false">
                <v:path arrowok="t"/>
                <v:fill type="solid"/>
              </v:shape>
            </v:group>
            <v:group style="position:absolute;left:8911;top:7730;width:336;height:544" coordorigin="8911,7730" coordsize="336,544">
              <v:shape style="position:absolute;left:8911;top:7730;width:336;height:544" coordorigin="8911,7730" coordsize="336,544" path="m8947,8274l8911,8266,9000,7873,9228,7730,9247,7762,9033,7896,8947,8274xe" filled="true" fillcolor="#e95050" stroked="false">
                <v:path arrowok="t"/>
                <v:fill type="solid"/>
              </v:shape>
            </v:group>
            <v:group style="position:absolute;left:8882;top:8214;width:199;height:745" coordorigin="8882,8214" coordsize="199,745">
              <v:shape style="position:absolute;left:8882;top:8214;width:199;height:745" coordorigin="8882,8214" coordsize="199,745" path="m9081,8214l8882,8214,8882,8958,9081,8958,9081,8214xe" filled="true" fillcolor="#231d17" stroked="false">
                <v:path arrowok="t"/>
                <v:fill type="solid"/>
              </v:shape>
            </v:group>
            <v:group style="position:absolute;left:6740;top:8017;width:132;height:633" coordorigin="6740,8017" coordsize="132,633">
              <v:shape style="position:absolute;left:6740;top:8017;width:132;height:633" coordorigin="6740,8017" coordsize="132,633" path="m6834,8649l6740,8022,6778,8017,6872,8643,6834,8649xe" filled="true" fillcolor="#6bb3d2" stroked="false">
                <v:path arrowok="t"/>
                <v:fill type="solid"/>
              </v:shape>
            </v:group>
            <v:group style="position:absolute;left:6743;top:8033;width:41;height:40" coordorigin="6743,8033" coordsize="41,40">
              <v:shape style="position:absolute;left:6743;top:8033;width:41;height:40" coordorigin="6743,8033" coordsize="41,40" path="m6748,8073l6743,8045,6780,8033,6784,8061,6748,8073xe" filled="true" fillcolor="#37a0c5" stroked="false">
                <v:path arrowok="t"/>
                <v:fill type="solid"/>
              </v:shape>
            </v:group>
            <v:group style="position:absolute;left:6752;top:8091;width:41;height:40" coordorigin="6752,8091" coordsize="41,40">
              <v:shape style="position:absolute;left:6752;top:8091;width:41;height:40" coordorigin="6752,8091" coordsize="41,40" path="m6756,8131l6752,8104,6789,8091,6793,8119,6756,8131xe" filled="true" fillcolor="#37a0c5" stroked="false">
                <v:path arrowok="t"/>
                <v:fill type="solid"/>
              </v:shape>
            </v:group>
            <v:group style="position:absolute;left:6761;top:8150;width:41;height:40" coordorigin="6761,8150" coordsize="41,40">
              <v:shape style="position:absolute;left:6761;top:8150;width:41;height:40" coordorigin="6761,8150" coordsize="41,40" path="m6765,8190l6761,8163,6761,8162,6798,8150,6802,8177,6765,8190xe" filled="true" fillcolor="#37a0c5" stroked="false">
                <v:path arrowok="t"/>
                <v:fill type="solid"/>
              </v:shape>
            </v:group>
            <v:group style="position:absolute;left:6770;top:8208;width:41;height:40" coordorigin="6770,8208" coordsize="41,40">
              <v:shape style="position:absolute;left:6770;top:8208;width:41;height:40" coordorigin="6770,8208" coordsize="41,40" path="m6774,8248l6770,8220,6806,8208,6811,8236,6774,8248xe" filled="true" fillcolor="#37a0c5" stroked="false">
                <v:path arrowok="t"/>
                <v:fill type="solid"/>
              </v:shape>
            </v:group>
            <v:group style="position:absolute;left:6831;top:8127;width:294;height:252" coordorigin="6831,8127" coordsize="294,252">
              <v:shape style="position:absolute;left:6831;top:8127;width:294;height:252" coordorigin="6831,8127" coordsize="294,252" path="m7096,8379l6831,8197,6837,8189,6849,8175,6912,8135,6967,8127,6986,8129,7058,8157,7107,8216,7124,8288,7123,8307,7096,8378,7096,8379xe" filled="true" fillcolor="#eb840a" stroked="false">
                <v:path arrowok="t"/>
                <v:fill type="solid"/>
              </v:shape>
            </v:group>
            <v:group style="position:absolute;left:6842;top:8140;width:269;height:231" coordorigin="6842,8140" coordsize="269,231">
              <v:shape style="position:absolute;left:6842;top:8140;width:269;height:231" coordorigin="6842,8140" coordsize="269,231" path="m7085,8371l6842,8205,6845,8200,6858,8185,6921,8146,6958,8140,6977,8141,7049,8167,7097,8226,7111,8280,7110,8299,7085,8371,7085,8371xe" filled="true" fillcolor="#ffe59b" stroked="false">
                <v:path arrowok="t"/>
                <v:fill type="solid"/>
              </v:shape>
            </v:group>
            <v:group style="position:absolute;left:6851;top:8151;width:250;height:214" coordorigin="6851,8151" coordsize="250,214">
              <v:shape style="position:absolute;left:6851;top:8151;width:250;height:214" coordorigin="6851,8151" coordsize="250,214" path="m7076,8365l6851,8210,6851,8210,6857,8201,6917,8159,6953,8151,6972,8151,7045,8178,7091,8238,7100,8293,7098,8311,7094,8330,7086,8348,7076,8365,7076,8365xe" filled="true" fillcolor="#f9b651" stroked="false">
                <v:path arrowok="t"/>
                <v:fill type="solid"/>
              </v:shape>
            </v:group>
            <v:group style="position:absolute;left:6968;top:8170;width:85;height:109" coordorigin="6968,8170" coordsize="85,109">
              <v:shape style="position:absolute;left:6968;top:8170;width:85;height:109" coordorigin="6968,8170" coordsize="85,109" path="m6968,8279l6982,8216,7016,8170,7031,8173,7044,8183,7053,8197,7053,8212,7051,8217,7003,8260,6968,8279xe" filled="true" fillcolor="#f6a235" stroked="false">
                <v:path arrowok="t"/>
                <v:fill type="solid"/>
              </v:shape>
            </v:group>
            <v:group style="position:absolute;left:6916;top:8158;width:66;height:123" coordorigin="6916,8158" coordsize="66,123">
              <v:shape style="position:absolute;left:6916;top:8158;width:66;height:123" coordorigin="6916,8158" coordsize="66,123" path="m6962,8280l6925,8216,6916,8171,6928,8160,6946,8158,6964,8164,6978,8179,6981,8190,6982,8201,6979,8218,6973,8243,6962,8280xe" filled="true" fillcolor="#f6a235" stroked="false">
                <v:path arrowok="t"/>
                <v:fill type="solid"/>
              </v:shape>
            </v:group>
            <v:group style="position:absolute;left:6855;top:8198;width:103;height:86" coordorigin="6855,8198" coordsize="103,86">
              <v:shape style="position:absolute;left:6855;top:8198;width:103;height:86" coordorigin="6855,8198" coordsize="103,86" path="m6957,8283l6957,8283,6855,8211,6870,8199,6889,8198,6895,8200,6938,8248,6957,8283xe" filled="true" fillcolor="#f6a235" stroked="false">
                <v:path arrowok="t"/>
                <v:fill type="solid"/>
              </v:shape>
            </v:group>
            <v:group style="position:absolute;left:6970;top:8292;width:110;height:72" coordorigin="6970,8292" coordsize="110,72">
              <v:shape style="position:absolute;left:6970;top:8292;width:110;height:72" coordorigin="6970,8292" coordsize="110,72" path="m7073,8363l6971,8293,6970,8292,6972,8292,7034,8306,7080,8345,7073,8363xe" filled="true" fillcolor="#f6a235" stroked="false">
                <v:path arrowok="t"/>
                <v:fill type="solid"/>
              </v:shape>
            </v:group>
            <v:group style="position:absolute;left:6975;top:8237;width:120;height:69" coordorigin="6975,8237" coordsize="120,69">
              <v:shape style="position:absolute;left:6975;top:8237;width:120;height:69" coordorigin="6975,8237" coordsize="120,69" path="m7051,8305l7035,8302,7011,8295,6975,8283,6988,8274,7007,8262,7030,8249,7054,8240,7074,8237,7088,8247,7094,8265,7092,8284,7080,8297,7073,8301,7062,8305,7051,8305xe" filled="true" fillcolor="#f6a235" stroked="false">
                <v:path arrowok="t"/>
                <v:fill type="solid"/>
              </v:shape>
            </v:group>
            <v:group style="position:absolute;left:6632;top:8329;width:211;height:711" coordorigin="6632,8329" coordsize="211,711">
              <v:shape style="position:absolute;left:6632;top:8329;width:211;height:711" coordorigin="6632,8329" coordsize="211,711" path="m6842,9039l6710,9039,6648,9004,6632,8938,6632,8504,6641,8440,6659,8365,6676,8329,6842,8329,6842,9039xe" filled="true" fillcolor="#e8e5e3" stroked="false">
                <v:path arrowok="t"/>
                <v:fill type="solid"/>
              </v:shape>
            </v:group>
            <v:group style="position:absolute;left:6662;top:8353;width:181;height:663" coordorigin="6662,8353" coordsize="181,663">
              <v:shape style="position:absolute;left:6662;top:8353;width:181;height:663" coordorigin="6662,8353" coordsize="181,663" path="m6733,9015l6679,8986,6662,8918,6662,8511,6671,8442,6688,8372,6698,8353,6842,8353,6842,9015,6733,9015xe" filled="true" fillcolor="#f9b651" stroked="false">
                <v:path arrowok="t"/>
                <v:fill type="solid"/>
              </v:shape>
            </v:group>
            <v:group style="position:absolute;left:6842;top:8329;width:217;height:711" coordorigin="6842,8329" coordsize="217,711">
              <v:shape style="position:absolute;left:6842;top:8329;width:217;height:711" coordorigin="6842,8329" coordsize="217,711" path="m6842,9039l6842,8329,7014,8329,7038,8388,7054,8465,7058,8938,7054,8977,7010,9033,6842,9039xe" filled="true" fillcolor="#d8d8d8" stroked="false">
                <v:path arrowok="t"/>
                <v:fill type="solid"/>
              </v:shape>
            </v:group>
            <v:group style="position:absolute;left:6680;top:8251;width:163;height:79" coordorigin="6680,8251" coordsize="163,79">
              <v:shape style="position:absolute;left:6680;top:8251;width:163;height:79" coordorigin="6680,8251" coordsize="163,79" path="m6842,8329l6684,8329,6680,8322,6680,8256,6684,8251,6842,8251,6842,8329xe" filled="true" fillcolor="#e8e5e3" stroked="false">
                <v:path arrowok="t"/>
                <v:fill type="solid"/>
              </v:shape>
            </v:group>
            <v:group style="position:absolute;left:6842;top:8251;width:175;height:79" coordorigin="6842,8251" coordsize="175,79">
              <v:shape style="position:absolute;left:6842;top:8251;width:175;height:79" coordorigin="6842,8251" coordsize="175,79" path="m7006,8329l6842,8329,6842,8251,7006,8251,7016,8256,7016,8322,7006,8329xe" filled="true" fillcolor="#d8d8d8" stroked="false">
                <v:path arrowok="t"/>
                <v:fill type="solid"/>
              </v:shape>
            </v:group>
            <v:group style="position:absolute;left:6662;top:8305;width:181;height:25" coordorigin="6662,8305" coordsize="181,25">
              <v:shape style="position:absolute;left:6662;top:8305;width:181;height:25" coordorigin="6662,8305" coordsize="181,25" path="m6842,8329l6667,8329,6662,8323,6662,8311,6667,8305,6842,8305,6842,8329xe" filled="true" fillcolor="#d8d8d8" stroked="false">
                <v:path arrowok="t"/>
                <v:fill type="solid"/>
              </v:shape>
            </v:group>
            <v:group style="position:absolute;left:6662;top:8263;width:181;height:25" coordorigin="6662,8263" coordsize="181,25">
              <v:shape style="position:absolute;left:6662;top:8263;width:181;height:25" coordorigin="6662,8263" coordsize="181,25" path="m6842,8287l6667,8287,6662,8281,6662,8269,6667,8263,6842,8263,6842,8287xe" filled="true" fillcolor="#d8d8d8" stroked="false">
                <v:path arrowok="t"/>
                <v:fill type="solid"/>
              </v:shape>
            </v:group>
            <v:group style="position:absolute;left:6842;top:8305;width:186;height:25" coordorigin="6842,8305" coordsize="186,25">
              <v:shape style="position:absolute;left:6842;top:8305;width:186;height:25" coordorigin="6842,8305" coordsize="186,25" path="m7023,8329l6842,8329,6842,8305,7023,8305,7028,8311,7028,8323,7023,8329xe" filled="true" fillcolor="#e8e5e3" stroked="false">
                <v:path arrowok="t"/>
                <v:fill type="solid"/>
              </v:shape>
            </v:group>
            <v:group style="position:absolute;left:6842;top:8263;width:186;height:25" coordorigin="6842,8263" coordsize="186,25">
              <v:shape style="position:absolute;left:6842;top:8263;width:186;height:25" coordorigin="6842,8263" coordsize="186,25" path="m7023,8287l6842,8287,6842,8263,7023,8263,7028,8269,7028,8281,7023,8287xe" filled="true" fillcolor="#e8e5e3" stroked="false">
                <v:path arrowok="t"/>
                <v:fill type="solid"/>
              </v:shape>
            </v:group>
            <v:group style="position:absolute;left:6842;top:8353;width:187;height:663" coordorigin="6842,8353" coordsize="187,663">
              <v:shape style="position:absolute;left:6842;top:8353;width:187;height:663" coordorigin="6842,8353" coordsize="187,663" path="m6957,9015l6842,9015,6842,8353,6992,8353,6997,8358,7014,8416,7027,8491,7028,8918,7024,8958,6980,9011,6957,9015xe" filled="true" fillcolor="#f6a235" stroked="false">
                <v:path arrowok="t"/>
                <v:fill type="solid"/>
              </v:shape>
            </v:group>
            <v:group style="position:absolute;left:4800;top:7891;width:250;height:1142" coordorigin="4800,7891" coordsize="250,1142">
              <v:shape style="position:absolute;left:4800;top:7891;width:250;height:1142" coordorigin="4800,7891" coordsize="250,1142" path="m4800,9032l4800,7891,4964,7891,4991,7956,5011,8020,5027,8079,5040,8146,5049,8216,5050,8996,5043,9015,5026,9028,4800,9032xe" filled="true" fillcolor="#d8d8d8" stroked="false">
                <v:path arrowok="t"/>
                <v:fill type="solid"/>
              </v:shape>
            </v:group>
            <v:group style="position:absolute;left:4800;top:7905;width:221;height:1068" coordorigin="4800,7905" coordsize="221,1068">
              <v:shape style="position:absolute;left:4800;top:7905;width:221;height:1068" coordorigin="4800,7905" coordsize="221,1068" path="m5021,8973l4800,8973,4800,7905,4954,7905,4962,7929,4982,7997,4997,8058,5010,8129,5019,8205,5021,8225,5021,8973xe" filled="true" fillcolor="#372614" stroked="false">
                <v:path arrowok="t"/>
                <v:fill type="solid"/>
              </v:shape>
            </v:group>
            <v:group style="position:absolute;left:4550;top:7891;width:250;height:1142" coordorigin="4550,7891" coordsize="250,1142">
              <v:shape style="position:absolute;left:4550;top:7891;width:250;height:1142" coordorigin="4550,7891" coordsize="250,1142" path="m4800,9032l4575,9028,4557,9015,4550,8996,4550,8225,4558,8161,4570,8097,4589,8020,4610,7956,4636,7891,4800,7891,4800,9032xe" filled="true" fillcolor="#e8e5e3" stroked="false">
                <v:path arrowok="t"/>
                <v:fill type="solid"/>
              </v:shape>
            </v:group>
            <v:group style="position:absolute;left:4580;top:7905;width:221;height:1068" coordorigin="4580,7905" coordsize="221,1068">
              <v:shape style="position:absolute;left:4580;top:7905;width:221;height:1068" coordorigin="4580,7905" coordsize="221,1068" path="m4800,8973l4580,8973,4580,8225,4588,8144,4600,8077,4613,8018,4631,7952,4646,7905,4800,7905,4800,8973xe" filled="true" fillcolor="#4f3516" stroked="false">
                <v:path arrowok="t"/>
                <v:fill type="solid"/>
              </v:shape>
            </v:group>
            <v:group style="position:absolute;left:4800;top:7843;width:177;height:2" coordorigin="4800,7843" coordsize="177,2">
              <v:shape style="position:absolute;left:4800;top:7843;width:177;height:2" coordorigin="4800,7843" coordsize="177,0" path="m4800,7843l4977,7843e" filled="false" stroked="true" strokeweight=".500505pt" strokecolor="#d8d8d8">
                <v:path arrowok="t"/>
              </v:shape>
            </v:group>
            <v:group style="position:absolute;left:4800;top:7869;width:162;height:2" coordorigin="4800,7869" coordsize="162,2">
              <v:shape style="position:absolute;left:4800;top:7869;width:162;height:2" coordorigin="4800,7869" coordsize="162,0" path="m4800,7869l4962,7869e" filled="false" stroked="true" strokeweight="2.302780pt" strokecolor="#d8d8d8">
                <v:path arrowok="t"/>
              </v:shape>
            </v:group>
            <v:group style="position:absolute;left:4624;top:7843;width:177;height:2" coordorigin="4624,7843" coordsize="177,2">
              <v:shape style="position:absolute;left:4624;top:7843;width:177;height:2" coordorigin="4624,7843" coordsize="177,0" path="m4624,7843l4800,7843e" filled="false" stroked="true" strokeweight=".500505pt" strokecolor="#e8e5e3">
                <v:path arrowok="t"/>
              </v:shape>
            </v:group>
            <v:group style="position:absolute;left:4639;top:7869;width:162;height:2" coordorigin="4639,7869" coordsize="162,2">
              <v:shape style="position:absolute;left:4639;top:7869;width:162;height:2" coordorigin="4639,7869" coordsize="162,0" path="m4639,7869l4800,7869e" filled="false" stroked="true" strokeweight="2.302780pt" strokecolor="#e8e5e3">
                <v:path arrowok="t"/>
              </v:shape>
            </v:group>
            <v:group style="position:absolute;left:4800;top:7746;width:176;height:2" coordorigin="4800,7746" coordsize="176,2">
              <v:shape style="position:absolute;left:4800;top:7746;width:176;height:2" coordorigin="4800,7746" coordsize="176,0" path="m4800,7746l4976,7746e" filled="false" stroked="true" strokeweight=".300253pt" strokecolor="#7c4a19">
                <v:path arrowok="t"/>
              </v:shape>
            </v:group>
            <v:group style="position:absolute;left:4800;top:7748;width:177;height:91" coordorigin="4800,7748" coordsize="177,91">
              <v:shape style="position:absolute;left:4800;top:7748;width:177;height:91" coordorigin="4800,7748" coordsize="177,91" path="m4800,7748l4977,7748,4977,7838,4800,7838,4800,7748xe" filled="true" fillcolor="#7c4a19" stroked="false">
                <v:path arrowok="t"/>
                <v:fill type="solid"/>
              </v:shape>
            </v:group>
            <v:group style="position:absolute;left:4624;top:7746;width:177;height:2" coordorigin="4624,7746" coordsize="177,2">
              <v:shape style="position:absolute;left:4624;top:7746;width:177;height:2" coordorigin="4624,7746" coordsize="177,0" path="m4624,7746l4800,7746e" filled="false" stroked="true" strokeweight=".300253pt" strokecolor="#9b5d28">
                <v:path arrowok="t"/>
              </v:shape>
            </v:group>
            <v:group style="position:absolute;left:4624;top:7748;width:177;height:91" coordorigin="4624,7748" coordsize="177,91">
              <v:shape style="position:absolute;left:4624;top:7748;width:177;height:91" coordorigin="4624,7748" coordsize="177,91" path="m4624,7748l4800,7748,4800,7838,4624,7838,4624,7748xe" filled="true" fillcolor="#9b5d28" stroked="false">
                <v:path arrowok="t"/>
                <v:fill type="solid"/>
              </v:shape>
            </v:group>
            <v:group style="position:absolute;left:4800;top:8229;width:169;height:509" coordorigin="4800,8229" coordsize="169,509">
              <v:shape style="position:absolute;left:4800;top:8229;width:169;height:509" coordorigin="4800,8229" coordsize="169,509" path="m4966,8738l4800,8738,4800,8229,4883,8231,4898,8246,4903,8268,4903,8281,4966,8281,4969,8281,4969,8721,4966,8738xe" filled="true" fillcolor="#7c4a19" stroked="false">
                <v:path arrowok="t"/>
                <v:fill type="solid"/>
              </v:shape>
            </v:group>
            <v:group style="position:absolute;left:4631;top:8229;width:169;height:509" coordorigin="4631,8229" coordsize="169,509">
              <v:shape style="position:absolute;left:4631;top:8229;width:169;height:509" coordorigin="4631,8229" coordsize="169,509" path="m4800,8738l4634,8738,4631,8721,4631,8281,4634,8281,4697,8281,4697,8268,4703,8246,4718,8231,4800,8229,4800,8738xe" filled="true" fillcolor="#9b5d28" stroked="false">
                <v:path arrowok="t"/>
                <v:fill type="solid"/>
              </v:shape>
            </v:group>
            <v:group style="position:absolute;left:4661;top:8399;width:127;height:209" coordorigin="4661,8399" coordsize="127,209">
              <v:shape style="position:absolute;left:4661;top:8399;width:127;height:209" coordorigin="4661,8399" coordsize="127,209" path="m4721,8608l4665,8571,4661,8553,4663,8531,4702,8466,4750,8415,4767,8399,4776,8435,4782,8463,4785,8484,4787,8500,4787,8513,4766,8576,4721,8608xe" filled="true" fillcolor="#fdfdfd" stroked="false">
                <v:path arrowok="t"/>
                <v:fill type="solid"/>
              </v:shape>
            </v:group>
            <v:group style="position:absolute;left:4817;top:8464;width:127;height:209" coordorigin="4817,8464" coordsize="127,209">
              <v:shape style="position:absolute;left:4817;top:8464;width:127;height:209" coordorigin="4817,8464" coordsize="127,209" path="m4883,8673l4828,8618,4817,8565,4819,8549,4823,8528,4829,8500,4837,8464,4843,8469,4903,8531,4942,8596,4943,8618,4940,8636,4931,8651,4918,8663,4901,8672,4883,8673xe" filled="true" fillcolor="#f4f3f4" stroked="false">
                <v:path arrowok="t"/>
                <v:fill type="solid"/>
              </v:shape>
            </v:group>
            <v:group style="position:absolute;left:2759;top:11647;width:303;height:975" coordorigin="2759,11647" coordsize="303,975">
              <v:shape style="position:absolute;left:2759;top:11647;width:303;height:975" coordorigin="2759,11647" coordsize="303,975" path="m2973,12621l2759,12621,2759,11647,2973,11647,2994,11648,3021,11653,3042,11660,3056,11670,3061,11681,3058,12596,3047,12606,3028,12614,3003,12620,2973,12621xe" filled="true" fillcolor="#442218" stroked="false">
                <v:path arrowok="t"/>
                <v:fill type="solid"/>
              </v:shape>
            </v:group>
            <v:group style="position:absolute;left:2457;top:11647;width:303;height:975" coordorigin="2457,11647" coordsize="303,975">
              <v:shape style="position:absolute;left:2457;top:11647;width:303;height:975" coordorigin="2457,11647" coordsize="303,975" path="m2759,12621l2523,12620,2462,12599,2457,12587,2459,11673,2471,11663,2490,11655,2515,11649,2544,11647,2759,11647,2759,12621xe" filled="true" fillcolor="#4c2d23" stroked="false">
                <v:path arrowok="t"/>
                <v:fill type="solid"/>
              </v:shape>
            </v:group>
            <v:group style="position:absolute;left:2480;top:11688;width:119;height:114" coordorigin="2480,11688" coordsize="119,114">
              <v:shape style="position:absolute;left:2480;top:11688;width:119;height:114" coordorigin="2480,11688" coordsize="119,114" path="m2599,11801l2480,11801,2480,11688,2599,11688,2599,11801xe" filled="true" fillcolor="#442218" stroked="false">
                <v:path arrowok="t"/>
                <v:fill type="solid"/>
              </v:shape>
            </v:group>
            <v:group style="position:absolute;left:2619;top:11688;width:119;height:114" coordorigin="2619,11688" coordsize="119,114">
              <v:shape style="position:absolute;left:2619;top:11688;width:119;height:114" coordorigin="2619,11688" coordsize="119,114" path="m2738,11801l2619,11801,2619,11688,2738,11688,2738,11801xe" filled="true" fillcolor="#442218" stroked="false">
                <v:path arrowok="t"/>
                <v:fill type="solid"/>
              </v:shape>
            </v:group>
            <v:group style="position:absolute;left:2781;top:11688;width:119;height:114" coordorigin="2781,11688" coordsize="119,114">
              <v:shape style="position:absolute;left:2781;top:11688;width:119;height:114" coordorigin="2781,11688" coordsize="119,114" path="m2900,11801l2781,11801,2781,11688,2900,11688,2900,11801xe" filled="true" fillcolor="#4c2d23" stroked="false">
                <v:path arrowok="t"/>
                <v:fill type="solid"/>
              </v:shape>
            </v:group>
            <v:group style="position:absolute;left:2920;top:11688;width:119;height:114" coordorigin="2920,11688" coordsize="119,114">
              <v:shape style="position:absolute;left:2920;top:11688;width:119;height:114" coordorigin="2920,11688" coordsize="119,114" path="m3039,11801l2920,11801,2920,11688,3039,11688,3039,11801xe" filled="true" fillcolor="#4c2d23" stroked="false">
                <v:path arrowok="t"/>
                <v:fill type="solid"/>
              </v:shape>
            </v:group>
            <v:group style="position:absolute;left:2480;top:11819;width:119;height:114" coordorigin="2480,11819" coordsize="119,114">
              <v:shape style="position:absolute;left:2480;top:11819;width:119;height:114" coordorigin="2480,11819" coordsize="119,114" path="m2599,11933l2480,11933,2480,11819,2599,11819,2599,11933xe" filled="true" fillcolor="#442218" stroked="false">
                <v:path arrowok="t"/>
                <v:fill type="solid"/>
              </v:shape>
            </v:group>
            <v:group style="position:absolute;left:2619;top:11819;width:119;height:114" coordorigin="2619,11819" coordsize="119,114">
              <v:shape style="position:absolute;left:2619;top:11819;width:119;height:114" coordorigin="2619,11819" coordsize="119,114" path="m2738,11933l2619,11933,2619,11819,2738,11819,2738,11933xe" filled="true" fillcolor="#442218" stroked="false">
                <v:path arrowok="t"/>
                <v:fill type="solid"/>
              </v:shape>
            </v:group>
            <v:group style="position:absolute;left:2781;top:11819;width:119;height:114" coordorigin="2781,11819" coordsize="119,114">
              <v:shape style="position:absolute;left:2781;top:11819;width:119;height:114" coordorigin="2781,11819" coordsize="119,114" path="m2900,11933l2781,11933,2781,11819,2900,11819,2900,11933xe" filled="true" fillcolor="#4c2d23" stroked="false">
                <v:path arrowok="t"/>
                <v:fill type="solid"/>
              </v:shape>
            </v:group>
            <v:group style="position:absolute;left:2920;top:11819;width:119;height:114" coordorigin="2920,11819" coordsize="119,114">
              <v:shape style="position:absolute;left:2920;top:11819;width:119;height:114" coordorigin="2920,11819" coordsize="119,114" path="m3039,11933l2920,11933,2920,11819,3039,11819,3039,11933xe" filled="true" fillcolor="#4c2d23" stroked="false">
                <v:path arrowok="t"/>
                <v:fill type="solid"/>
              </v:shape>
            </v:group>
            <v:group style="position:absolute;left:2480;top:11951;width:119;height:114" coordorigin="2480,11951" coordsize="119,114">
              <v:shape style="position:absolute;left:2480;top:11951;width:119;height:114" coordorigin="2480,11951" coordsize="119,114" path="m2599,12064l2480,12064,2480,11951,2599,11951,2599,12064xe" filled="true" fillcolor="#442218" stroked="false">
                <v:path arrowok="t"/>
                <v:fill type="solid"/>
              </v:shape>
            </v:group>
            <v:group style="position:absolute;left:2619;top:11951;width:119;height:114" coordorigin="2619,11951" coordsize="119,114">
              <v:shape style="position:absolute;left:2619;top:11951;width:119;height:114" coordorigin="2619,11951" coordsize="119,114" path="m2738,12064l2619,12064,2619,11951,2738,11951,2738,12064xe" filled="true" fillcolor="#442218" stroked="false">
                <v:path arrowok="t"/>
                <v:fill type="solid"/>
              </v:shape>
            </v:group>
            <v:group style="position:absolute;left:2781;top:11951;width:119;height:114" coordorigin="2781,11951" coordsize="119,114">
              <v:shape style="position:absolute;left:2781;top:11951;width:119;height:114" coordorigin="2781,11951" coordsize="119,114" path="m2900,12064l2781,12064,2781,11951,2900,11951,2900,12064xe" filled="true" fillcolor="#4c2d23" stroked="false">
                <v:path arrowok="t"/>
                <v:fill type="solid"/>
              </v:shape>
            </v:group>
            <v:group style="position:absolute;left:2920;top:11951;width:119;height:114" coordorigin="2920,11951" coordsize="119,114">
              <v:shape style="position:absolute;left:2920;top:11951;width:119;height:114" coordorigin="2920,11951" coordsize="119,114" path="m3039,12064l2920,12064,2920,11951,3039,11951,3039,12064xe" filled="true" fillcolor="#4c2d23" stroked="false">
                <v:path arrowok="t"/>
                <v:fill type="solid"/>
              </v:shape>
            </v:group>
            <v:group style="position:absolute;left:2480;top:12083;width:119;height:114" coordorigin="2480,12083" coordsize="119,114">
              <v:shape style="position:absolute;left:2480;top:12083;width:119;height:114" coordorigin="2480,12083" coordsize="119,114" path="m2599,12196l2480,12196,2480,12083,2599,12083,2599,12196xe" filled="true" fillcolor="#442218" stroked="false">
                <v:path arrowok="t"/>
                <v:fill type="solid"/>
              </v:shape>
            </v:group>
            <v:group style="position:absolute;left:2619;top:12083;width:119;height:114" coordorigin="2619,12083" coordsize="119,114">
              <v:shape style="position:absolute;left:2619;top:12083;width:119;height:114" coordorigin="2619,12083" coordsize="119,114" path="m2738,12196l2619,12196,2619,12083,2738,12083,2738,12196xe" filled="true" fillcolor="#442218" stroked="false">
                <v:path arrowok="t"/>
                <v:fill type="solid"/>
              </v:shape>
            </v:group>
            <v:group style="position:absolute;left:2781;top:12083;width:119;height:114" coordorigin="2781,12083" coordsize="119,114">
              <v:shape style="position:absolute;left:2781;top:12083;width:119;height:114" coordorigin="2781,12083" coordsize="119,114" path="m2900,12196l2781,12196,2781,12083,2900,12083,2900,12196xe" filled="true" fillcolor="#4c2d23" stroked="false">
                <v:path arrowok="t"/>
                <v:fill type="solid"/>
              </v:shape>
            </v:group>
            <v:group style="position:absolute;left:2920;top:12083;width:119;height:114" coordorigin="2920,12083" coordsize="119,114">
              <v:shape style="position:absolute;left:2920;top:12083;width:119;height:114" coordorigin="2920,12083" coordsize="119,114" path="m3039,12196l2920,12196,2920,12083,3039,12083,3039,12196xe" filled="true" fillcolor="#4c2d23" stroked="false">
                <v:path arrowok="t"/>
                <v:fill type="solid"/>
              </v:shape>
            </v:group>
            <v:group style="position:absolute;left:2480;top:12214;width:119;height:114" coordorigin="2480,12214" coordsize="119,114">
              <v:shape style="position:absolute;left:2480;top:12214;width:119;height:114" coordorigin="2480,12214" coordsize="119,114" path="m2599,12328l2480,12328,2480,12214,2599,12214,2599,12328xe" filled="true" fillcolor="#442218" stroked="false">
                <v:path arrowok="t"/>
                <v:fill type="solid"/>
              </v:shape>
            </v:group>
            <v:group style="position:absolute;left:2619;top:12214;width:119;height:114" coordorigin="2619,12214" coordsize="119,114">
              <v:shape style="position:absolute;left:2619;top:12214;width:119;height:114" coordorigin="2619,12214" coordsize="119,114" path="m2738,12328l2619,12328,2619,12214,2738,12214,2738,12328xe" filled="true" fillcolor="#442218" stroked="false">
                <v:path arrowok="t"/>
                <v:fill type="solid"/>
              </v:shape>
            </v:group>
            <v:group style="position:absolute;left:2781;top:12214;width:119;height:114" coordorigin="2781,12214" coordsize="119,114">
              <v:shape style="position:absolute;left:2781;top:12214;width:119;height:114" coordorigin="2781,12214" coordsize="119,114" path="m2900,12328l2781,12328,2781,12214,2900,12214,2900,12328xe" filled="true" fillcolor="#4c2d23" stroked="false">
                <v:path arrowok="t"/>
                <v:fill type="solid"/>
              </v:shape>
            </v:group>
            <v:group style="position:absolute;left:2920;top:12214;width:119;height:114" coordorigin="2920,12214" coordsize="119,114">
              <v:shape style="position:absolute;left:2920;top:12214;width:119;height:114" coordorigin="2920,12214" coordsize="119,114" path="m3039,12328l2920,12328,2920,12214,3039,12214,3039,12328xe" filled="true" fillcolor="#4c2d23" stroked="false">
                <v:path arrowok="t"/>
                <v:fill type="solid"/>
              </v:shape>
            </v:group>
            <v:group style="position:absolute;left:2480;top:12346;width:119;height:114" coordorigin="2480,12346" coordsize="119,114">
              <v:shape style="position:absolute;left:2480;top:12346;width:119;height:114" coordorigin="2480,12346" coordsize="119,114" path="m2599,12459l2480,12459,2480,12346,2599,12346,2599,12459xe" filled="true" fillcolor="#442218" stroked="false">
                <v:path arrowok="t"/>
                <v:fill type="solid"/>
              </v:shape>
            </v:group>
            <v:group style="position:absolute;left:2619;top:12346;width:119;height:114" coordorigin="2619,12346" coordsize="119,114">
              <v:shape style="position:absolute;left:2619;top:12346;width:119;height:114" coordorigin="2619,12346" coordsize="119,114" path="m2738,12459l2619,12459,2619,12346,2738,12346,2738,12459xe" filled="true" fillcolor="#442218" stroked="false">
                <v:path arrowok="t"/>
                <v:fill type="solid"/>
              </v:shape>
            </v:group>
            <v:group style="position:absolute;left:2781;top:12346;width:119;height:114" coordorigin="2781,12346" coordsize="119,114">
              <v:shape style="position:absolute;left:2781;top:12346;width:119;height:114" coordorigin="2781,12346" coordsize="119,114" path="m2900,12459l2781,12459,2781,12346,2900,12346,2900,12459xe" filled="true" fillcolor="#4c2d23" stroked="false">
                <v:path arrowok="t"/>
                <v:fill type="solid"/>
              </v:shape>
            </v:group>
            <v:group style="position:absolute;left:2920;top:12346;width:119;height:114" coordorigin="2920,12346" coordsize="119,114">
              <v:shape style="position:absolute;left:2920;top:12346;width:119;height:114" coordorigin="2920,12346" coordsize="119,114" path="m3039,12459l2920,12459,2920,12346,3039,12346,3039,12459xe" filled="true" fillcolor="#4c2d23" stroked="false">
                <v:path arrowok="t"/>
                <v:fill type="solid"/>
              </v:shape>
            </v:group>
            <v:group style="position:absolute;left:2480;top:12477;width:119;height:114" coordorigin="2480,12477" coordsize="119,114">
              <v:shape style="position:absolute;left:2480;top:12477;width:119;height:114" coordorigin="2480,12477" coordsize="119,114" path="m2599,12591l2480,12591,2480,12477,2599,12477,2599,12591xe" filled="true" fillcolor="#442218" stroked="false">
                <v:path arrowok="t"/>
                <v:fill type="solid"/>
              </v:shape>
            </v:group>
            <v:group style="position:absolute;left:2619;top:12477;width:119;height:114" coordorigin="2619,12477" coordsize="119,114">
              <v:shape style="position:absolute;left:2619;top:12477;width:119;height:114" coordorigin="2619,12477" coordsize="119,114" path="m2738,12591l2619,12591,2619,12477,2738,12477,2738,12591xe" filled="true" fillcolor="#442218" stroked="false">
                <v:path arrowok="t"/>
                <v:fill type="solid"/>
              </v:shape>
            </v:group>
            <v:group style="position:absolute;left:2781;top:12477;width:119;height:114" coordorigin="2781,12477" coordsize="119,114">
              <v:shape style="position:absolute;left:2781;top:12477;width:119;height:114" coordorigin="2781,12477" coordsize="119,114" path="m2900,12591l2781,12591,2781,12477,2900,12477,2900,12591xe" filled="true" fillcolor="#4c2d23" stroked="false">
                <v:path arrowok="t"/>
                <v:fill type="solid"/>
              </v:shape>
            </v:group>
            <v:group style="position:absolute;left:2920;top:12477;width:119;height:114" coordorigin="2920,12477" coordsize="119,114">
              <v:shape style="position:absolute;left:2920;top:12477;width:119;height:114" coordorigin="2920,12477" coordsize="119,114" path="m3039,12591l2920,12591,2920,12477,3039,12477,3039,12591xe" filled="true" fillcolor="#4c2d23" stroked="false">
                <v:path arrowok="t"/>
                <v:fill type="solid"/>
              </v:shape>
            </v:group>
            <v:group style="position:absolute;left:2447;top:12124;width:313;height:511" coordorigin="2447,12124" coordsize="313,511">
              <v:shape style="position:absolute;left:2447;top:12124;width:313;height:511" coordorigin="2447,12124" coordsize="313,511" path="m2760,12634l2512,12633,2452,12610,2447,12599,2447,12249,2760,12124,2760,12634xe" filled="true" fillcolor="#65247c" stroked="false">
                <v:path arrowok="t"/>
                <v:fill type="solid"/>
              </v:shape>
            </v:group>
            <v:group style="position:absolute;left:2760;top:11999;width:313;height:636" coordorigin="2760,11999" coordsize="313,636">
              <v:shape style="position:absolute;left:2760;top:11999;width:313;height:636" coordorigin="2760,11999" coordsize="313,636" path="m2982,12634l2760,12634,2760,12124,3073,11999,3069,12609,3056,12619,3037,12627,3011,12632,2982,12634xe" filled="true" fillcolor="#512567" stroked="false">
                <v:path arrowok="t"/>
                <v:fill type="solid"/>
              </v:shape>
            </v:group>
            <v:group style="position:absolute;left:2447;top:11999;width:626;height:303" coordorigin="2447,11999" coordsize="626,303">
              <v:shape style="position:absolute;left:2447;top:11999;width:626;height:303" coordorigin="2447,11999" coordsize="626,303" path="m2861,12302l2447,12249,3073,11999,2861,12302xe" filled="true" fillcolor="#592678" stroked="false">
                <v:path arrowok="t"/>
                <v:fill type="solid"/>
              </v:shape>
            </v:group>
            <v:group style="position:absolute;left:4319;top:11904;width:505;height:731" coordorigin="4319,11904" coordsize="505,731">
              <v:shape style="position:absolute;left:4319;top:11904;width:505;height:731" coordorigin="4319,11904" coordsize="505,731" path="m4824,12634l4471,12634,4411,12609,4387,12549,4385,12202,4370,12196,4329,12145,4319,12055,4320,11982,4351,11925,4413,11904,4824,11904,4824,12634xe" filled="true" fillcolor="#633c22" stroked="false">
                <v:path arrowok="t"/>
                <v:fill type="solid"/>
              </v:shape>
            </v:group>
            <v:group style="position:absolute;left:4824;top:11904;width:505;height:731" coordorigin="4824,11904" coordsize="505,731">
              <v:shape style="position:absolute;left:4824;top:11904;width:505;height:731" coordorigin="4824,11904" coordsize="505,731" path="m4824,12634l4824,11904,5234,11904,5297,11925,5327,11982,5328,12055,5327,12092,5310,12164,5262,12202,5261,12549,5236,12609,5176,12634,4824,12634xe" filled="true" fillcolor="#4c2916" stroked="false">
                <v:path arrowok="t"/>
                <v:fill type="solid"/>
              </v:shape>
            </v:group>
            <v:group style="position:absolute;left:4361;top:11937;width:463;height:655" coordorigin="4361,11937" coordsize="463,655">
              <v:shape style="position:absolute;left:4361;top:11937;width:463;height:655" coordorigin="4361,11937" coordsize="463,655" path="m4824,12592l4487,12591,4433,12556,4417,12168,4399,12158,4383,12144,4372,12127,4364,12106,4361,12083,4362,12021,4389,11962,4449,11937,4824,11937,4824,12592xe" filled="true" fillcolor="#bc7d4c" stroked="false">
                <v:path arrowok="t"/>
                <v:fill type="solid"/>
              </v:shape>
            </v:group>
            <v:group style="position:absolute;left:4824;top:11937;width:463;height:655" coordorigin="4824,11937" coordsize="463,655">
              <v:shape style="position:absolute;left:4824;top:11937;width:463;height:655" coordorigin="4824,11937" coordsize="463,655" path="m4824,12592l4824,11937,5198,11937,5258,11962,5286,12021,5286,12083,5283,12106,5276,12127,5264,12144,5249,12158,5231,12168,5227,12514,5199,12572,5160,12591,4824,12592xe" filled="true" fillcolor="#965c31" stroked="false">
                <v:path arrowok="t"/>
                <v:fill type="solid"/>
              </v:shape>
            </v:group>
            <v:group style="position:absolute;left:4507;top:12060;width:57;height:55" coordorigin="4507,12060" coordsize="57,55">
              <v:shape style="position:absolute;left:4507;top:12060;width:57;height:55" coordorigin="4507,12060" coordsize="57,55" path="m4546,12114l4523,12113,4508,12102,4507,12077,4516,12062,4541,12060,4557,12067,4564,12081,4560,12101,4546,12114xe" filled="true" fillcolor="#965c31" stroked="false">
                <v:path arrowok="t"/>
                <v:fill type="solid"/>
              </v:shape>
            </v:group>
            <v:group style="position:absolute;left:4675;top:12233;width:57;height:55" coordorigin="4675,12233" coordsize="57,55">
              <v:shape style="position:absolute;left:4675;top:12233;width:57;height:55" coordorigin="4675,12233" coordsize="57,55" path="m4713,12287l4691,12286,4676,12275,4675,12251,4684,12236,4709,12233,4724,12240,4731,12254,4728,12274,4713,12287xe" filled="true" fillcolor="#965c31" stroked="false">
                <v:path arrowok="t"/>
                <v:fill type="solid"/>
              </v:shape>
            </v:group>
            <v:group style="position:absolute;left:4573;top:12434;width:57;height:55" coordorigin="4573,12434" coordsize="57,55">
              <v:shape style="position:absolute;left:4573;top:12434;width:57;height:55" coordorigin="4573,12434" coordsize="57,55" path="m4612,12489l4589,12488,4575,12476,4573,12452,4582,12437,4607,12434,4623,12442,4630,12456,4626,12475,4612,12489xe" filled="true" fillcolor="#965c31" stroked="false">
                <v:path arrowok="t"/>
                <v:fill type="solid"/>
              </v:shape>
            </v:group>
            <v:group style="position:absolute;left:5068;top:12060;width:57;height:55" coordorigin="5068,12060" coordsize="57,55">
              <v:shape style="position:absolute;left:5068;top:12060;width:57;height:55" coordorigin="5068,12060" coordsize="57,55" path="m5086,12114l5071,12101,5068,12081,5074,12067,5090,12060,5115,12062,5124,12077,5123,12102,5108,12113,5086,12114xe" filled="true" fillcolor="#bc7d4c" stroked="false">
                <v:path arrowok="t"/>
                <v:fill type="solid"/>
              </v:shape>
            </v:group>
            <v:group style="position:absolute;left:4900;top:12233;width:57;height:55" coordorigin="4900,12233" coordsize="57,55">
              <v:shape style="position:absolute;left:4900;top:12233;width:57;height:55" coordorigin="4900,12233" coordsize="57,55" path="m4918,12287l4903,12274,4900,12254,4907,12240,4923,12233,4947,12236,4956,12251,4955,12275,4941,12286,4918,12287xe" filled="true" fillcolor="#bc7d4c" stroked="false">
                <v:path arrowok="t"/>
                <v:fill type="solid"/>
              </v:shape>
            </v:group>
            <v:group style="position:absolute;left:5001;top:12434;width:57;height:55" coordorigin="5001,12434" coordsize="57,55">
              <v:shape style="position:absolute;left:5001;top:12434;width:57;height:55" coordorigin="5001,12434" coordsize="57,55" path="m5020,12489l5005,12475,5001,12456,5008,12442,5024,12434,5049,12437,5058,12452,5057,12476,5042,12488,5020,12489xe" filled="true" fillcolor="#bc7d4c" stroked="false">
                <v:path arrowok="t"/>
                <v:fill type="solid"/>
              </v:shape>
            </v:group>
            <v:group style="position:absolute;left:9050;top:12113;width:512;height:502" coordorigin="9050,12113" coordsize="512,502">
              <v:shape style="position:absolute;left:9050;top:12113;width:512;height:502" coordorigin="9050,12113" coordsize="512,502" path="m9086,12615l9050,12576,9525,12113,9561,12152,9086,12615xe" filled="true" fillcolor="#d8d8d8" stroked="false">
                <v:path arrowok="t"/>
                <v:fill type="solid"/>
              </v:shape>
            </v:group>
            <v:group style="position:absolute;left:8470;top:12236;width:252;height:341" coordorigin="8470,12236" coordsize="252,341">
              <v:shape style="position:absolute;left:8470;top:12236;width:252;height:341" coordorigin="8470,12236" coordsize="252,341" path="m8702,12577l8634,12556,8589,12528,8582,12523,8575,12518,8567,12511,8565,12510,8521,12467,8486,12416,8485,12412,8483,12409,8481,12406,8474,12388,8470,12368,8470,12348,8473,12326,8517,12272,8576,12247,8594,12242,8610,12237,8611,12236,8721,12576,8702,12577xe" filled="true" fillcolor="#e5a8a8" stroked="false">
                <v:path arrowok="t"/>
                <v:fill type="solid"/>
              </v:shape>
            </v:group>
            <v:group style="position:absolute;left:8611;top:12154;width:385;height:421" coordorigin="8611,12154" coordsize="385,421">
              <v:shape style="position:absolute;left:8611;top:12154;width:385;height:421" coordorigin="8611,12154" coordsize="385,421" path="m8990,12212l8772,12212,8794,12207,8804,12190,8855,12157,8877,12154,8884,12154,8946,12174,8980,12193,8995,12201,8996,12202,8990,12212xe" filled="true" fillcolor="#e5a8a8" stroked="false">
                <v:path arrowok="t"/>
                <v:fill type="solid"/>
              </v:shape>
              <v:shape style="position:absolute;left:8611;top:12154;width:385;height:421" coordorigin="8611,12154" coordsize="385,421" path="m8731,12574l8611,12236,8612,12236,8615,12235,8630,12229,8647,12222,8665,12215,8685,12208,8705,12204,8725,12203,8746,12205,8749,12206,8752,12207,8757,12209,8772,12212,8990,12212,8845,12485,8801,12485,8793,12504,8748,12565,8731,12574,8731,12574xe" filled="true" fillcolor="#e5a8a8" stroked="false">
                <v:path arrowok="t"/>
                <v:fill type="solid"/>
              </v:shape>
              <v:shape style="position:absolute;left:8611;top:12154;width:385;height:421" coordorigin="8611,12154" coordsize="385,421" path="m8828,12517l8814,12503,8801,12485,8801,12485,8845,12485,8828,12517xe" filled="true" fillcolor="#e5a8a8" stroked="false">
                <v:path arrowok="t"/>
                <v:fill type="solid"/>
              </v:shape>
            </v:group>
            <v:group style="position:absolute;left:9162;top:12247;width:220;height:354" coordorigin="9162,12247" coordsize="220,354">
              <v:shape style="position:absolute;left:9162;top:12247;width:220;height:354" coordorigin="9162,12247" coordsize="220,354" path="m9162,12601l9219,12247,9221,12248,9235,12249,9315,12264,9372,12313,9381,12349,9381,12368,9365,12427,9332,12485,9292,12533,9232,12581,9180,12601,9162,12601xe" filled="true" fillcolor="#e5a8a8" stroked="false">
                <v:path arrowok="t"/>
                <v:fill type="solid"/>
              </v:shape>
            </v:group>
            <v:group style="position:absolute;left:8836;top:12202;width:384;height:398" coordorigin="8836,12202" coordsize="384,398">
              <v:shape style="position:absolute;left:8836;top:12202;width:384;height:398" coordorigin="8836,12202" coordsize="384,398" path="m8874,12529l8853,12528,8836,12522,8836,12522,8996,12202,8997,12202,9005,12206,9040,12221,9060,12231,9078,12243,9197,12243,9202,12244,9217,12247,9219,12247,9180,12454,9043,12454,9041,12456,9032,12462,8980,12496,8909,12524,8887,12528,8874,12529xe" filled="true" fillcolor="#e5a8a8" stroked="false">
                <v:path arrowok="t"/>
                <v:fill type="solid"/>
              </v:shape>
              <v:shape style="position:absolute;left:8836;top:12202;width:384;height:398" coordorigin="8836,12202" coordsize="384,398" path="m9197,12243l9078,12243,9081,12241,9123,12233,9144,12233,9165,12236,9184,12240,9197,12243xe" filled="true" fillcolor="#e5a8a8" stroked="false">
                <v:path arrowok="t"/>
                <v:fill type="solid"/>
              </v:shape>
              <v:shape style="position:absolute;left:8836;top:12202;width:384;height:398" coordorigin="8836,12202" coordsize="384,398" path="m9153,12599l9097,12554,9064,12502,9048,12466,9047,12465,9045,12460,9044,12457,9043,12454,9180,12454,9153,12599xe" filled="true" fillcolor="#e5a8a8" stroked="false">
                <v:path arrowok="t"/>
                <v:fill type="solid"/>
              </v:shape>
            </v:group>
            <v:group style="position:absolute;left:8331;top:12322;width:586;height:312" coordorigin="8331,12322" coordsize="586,312">
              <v:shape style="position:absolute;left:8331;top:12322;width:586;height:312" coordorigin="8331,12322" coordsize="586,312" path="m8917,12634l8575,12634,8510,12614,8393,12457,8356,12405,8331,12347,8346,12334,8368,12325,8395,12322,8917,12322,8917,12634xe" filled="true" fillcolor="#e8e5e3" stroked="false">
                <v:path arrowok="t"/>
                <v:fill type="solid"/>
              </v:shape>
            </v:group>
            <v:group style="position:absolute;left:8917;top:12322;width:586;height:312" coordorigin="8917,12322" coordsize="586,312">
              <v:shape style="position:absolute;left:8917;top:12322;width:586;height:312" coordorigin="8917,12322" coordsize="586,312" path="m8917,12634l8917,12322,9438,12322,9465,12325,9487,12334,9502,12347,9477,12405,9440,12457,9341,12598,9280,12630,9259,12634,8917,12634xe" filled="true" fillcolor="#d8d8d8" stroked="false">
                <v:path arrowok="t"/>
                <v:fill type="solid"/>
              </v:shape>
            </v:group>
            <v:group style="position:absolute;left:8534;top:12244;width:46;height:46" coordorigin="8534,12244" coordsize="46,46">
              <v:shape style="position:absolute;left:8534;top:12244;width:46;height:46" coordorigin="8534,12244" coordsize="46,46" path="m8569,12289l8544,12289,8534,12279,8534,12254,8544,12244,8569,12244,8580,12254,8580,12279,8569,12289xe" filled="true" fillcolor="#fad437" stroked="false">
                <v:path arrowok="t"/>
                <v:fill type="solid"/>
              </v:shape>
            </v:group>
            <v:group style="position:absolute;left:8758;top:12259;width:46;height:46" coordorigin="8758,12259" coordsize="46,46">
              <v:shape style="position:absolute;left:8758;top:12259;width:46;height:46" coordorigin="8758,12259" coordsize="46,46" path="m8793,12305l8768,12305,8758,12295,8758,12269,8768,12259,8793,12259,8804,12269,8804,12295,8793,12305xe" filled="true" fillcolor="#fad437" stroked="false">
                <v:path arrowok="t"/>
                <v:fill type="solid"/>
              </v:shape>
            </v:group>
            <v:group style="position:absolute;left:8882;top:12179;width:46;height:46" coordorigin="8882,12179" coordsize="46,46">
              <v:shape style="position:absolute;left:8882;top:12179;width:46;height:46" coordorigin="8882,12179" coordsize="46,46" path="m8917,12224l8892,12224,8882,12214,8882,12189,8892,12179,8917,12179,8927,12189,8927,12214,8917,12224xe" filled="true" fillcolor="#fad437" stroked="false">
                <v:path arrowok="t"/>
                <v:fill type="solid"/>
              </v:shape>
            </v:group>
            <v:group style="position:absolute;left:9106;top:12247;width:46;height:46" coordorigin="9106,12247" coordsize="46,46">
              <v:shape style="position:absolute;left:9106;top:12247;width:46;height:46" coordorigin="9106,12247" coordsize="46,46" path="m9141,12292l9116,12292,9106,12282,9106,12257,9116,12247,9141,12247,9152,12257,9152,12282,9141,12292xe" filled="true" fillcolor="#fad437" stroked="false">
                <v:path arrowok="t"/>
                <v:fill type="solid"/>
              </v:shape>
            </v:group>
            <v:group style="position:absolute;left:8618;top:12213;width:46;height:46" coordorigin="8618,12213" coordsize="46,46">
              <v:shape style="position:absolute;left:8618;top:12213;width:46;height:46" coordorigin="8618,12213" coordsize="46,46" path="m8654,12259l8628,12259,8618,12249,8618,12224,8628,12213,8654,12213,8664,12224,8664,12249,8654,12259xe" filled="true" fillcolor="#5a3318" stroked="false">
                <v:path arrowok="t"/>
                <v:fill type="solid"/>
              </v:shape>
            </v:group>
            <v:group style="position:absolute;left:8924;top:12236;width:46;height:46" coordorigin="8924,12236" coordsize="46,46">
              <v:shape style="position:absolute;left:8924;top:12236;width:46;height:46" coordorigin="8924,12236" coordsize="46,46" path="m8959,12282l8934,12282,8924,12272,8924,12246,8934,12236,8959,12236,8969,12246,8969,12272,8959,12282xe" filled="true" fillcolor="#5a3318" stroked="false">
                <v:path arrowok="t"/>
                <v:fill type="solid"/>
              </v:shape>
            </v:group>
            <v:group style="position:absolute;left:9226;top:12247;width:46;height:46" coordorigin="9226,12247" coordsize="46,46">
              <v:shape style="position:absolute;left:9226;top:12247;width:46;height:46" coordorigin="9226,12247" coordsize="46,46" path="m9261,12292l9236,12292,9226,12282,9226,12257,9236,12247,9261,12247,9272,12257,9272,12282,9261,12292xe" filled="true" fillcolor="#5a3318" stroked="false">
                <v:path arrowok="t"/>
                <v:fill type="solid"/>
              </v:shape>
            </v:group>
            <v:group style="position:absolute;left:6628;top:11661;width:197;height:59" coordorigin="6628,11661" coordsize="197,59">
              <v:shape style="position:absolute;left:6628;top:11661;width:197;height:59" coordorigin="6628,11661" coordsize="197,59" path="m6824,11720l6632,11720,6628,11716,6628,11666,6632,11661,6824,11661,6824,11720xe" filled="true" fillcolor="#cee9f1" stroked="false">
                <v:path arrowok="t"/>
                <v:fill type="solid"/>
              </v:shape>
            </v:group>
            <v:group style="position:absolute;left:6824;top:11661;width:197;height:59" coordorigin="6824,11661" coordsize="197,59">
              <v:shape style="position:absolute;left:6824;top:11661;width:197;height:59" coordorigin="6824,11661" coordsize="197,59" path="m7016,11720l6824,11720,6824,11661,7016,11661,7021,11666,7021,11716,7016,11720xe" filled="true" fillcolor="#b8e0ea" stroked="false">
                <v:path arrowok="t"/>
                <v:fill type="solid"/>
              </v:shape>
            </v:group>
            <v:group style="position:absolute;left:6534;top:11867;width:291;height:767" coordorigin="6534,11867" coordsize="291,767">
              <v:shape style="position:absolute;left:6534;top:11867;width:291;height:767" coordorigin="6534,11867" coordsize="291,767" path="m6824,12634l6543,12634,6534,12619,6534,11867,6824,11867,6824,12634xe" filled="true" fillcolor="#cee9f1" stroked="false">
                <v:path arrowok="t"/>
                <v:fill type="solid"/>
              </v:shape>
            </v:group>
            <v:group style="position:absolute;left:6824;top:11867;width:291;height:767" coordorigin="6824,11867" coordsize="291,767">
              <v:shape style="position:absolute;left:6824;top:11867;width:291;height:767" coordorigin="6824,11867" coordsize="291,767" path="m6824,12634l6824,11867,7114,11867,7114,12603,7106,12624,7088,12634,6824,12634xe" filled="true" fillcolor="#b8e0ea" stroked="false">
                <v:path arrowok="t"/>
                <v:fill type="solid"/>
              </v:shape>
            </v:group>
            <v:group style="position:absolute;left:6593;top:12059;width:232;height:410" coordorigin="6593,12059" coordsize="232,410">
              <v:shape style="position:absolute;left:6593;top:12059;width:232;height:410" coordorigin="6593,12059" coordsize="232,410" path="m6593,12469l6824,12469,6824,12059,6593,12059,6593,12469xe" filled="true" fillcolor="#6b56a0" stroked="false">
                <v:path arrowok="t"/>
                <v:fill type="solid"/>
              </v:shape>
            </v:group>
            <v:group style="position:absolute;left:6824;top:12059;width:232;height:410" coordorigin="6824,12059" coordsize="232,410">
              <v:shape style="position:absolute;left:6824;top:12059;width:232;height:410" coordorigin="6824,12059" coordsize="232,410" path="m7056,12059l6824,12059,6824,12469,7056,12469,7056,12059xe" filled="true" fillcolor="#664a98" stroked="false">
                <v:path arrowok="t"/>
                <v:fill type="solid"/>
              </v:shape>
            </v:group>
            <v:group style="position:absolute;left:6534;top:11703;width:291;height:165" coordorigin="6534,11703" coordsize="291,165">
              <v:shape style="position:absolute;left:6534;top:11703;width:291;height:165" coordorigin="6534,11703" coordsize="291,165" path="m6824,11867l6534,11867,6628,11703,6824,11703,6824,11867xe" filled="true" fillcolor="#cee9f1" stroked="false">
                <v:path arrowok="t"/>
                <v:fill type="solid"/>
              </v:shape>
            </v:group>
            <v:group style="position:absolute;left:6824;top:11703;width:291;height:165" coordorigin="6824,11703" coordsize="291,165">
              <v:shape style="position:absolute;left:6824;top:11703;width:291;height:165" coordorigin="6824,11703" coordsize="291,165" path="m7114,11867l6824,11867,6824,11703,7021,11703,7114,11867xe" filled="true" fillcolor="#b8e0ea" stroked="false">
                <v:path arrowok="t"/>
                <v:fill type="solid"/>
              </v:shape>
            </v:group>
            <v:group style="position:absolute;left:6534;top:11867;width:581;height:2" coordorigin="6534,11867" coordsize="581,2">
              <v:shape style="position:absolute;left:6534;top:11867;width:581;height:2" coordorigin="6534,11867" coordsize="581,0" path="m6534,11867l7114,11867e" filled="false" stroked="true" strokeweight=".433579pt" strokecolor="#93c6ce">
                <v:path arrowok="t"/>
              </v:shape>
            </v:group>
            <v:group style="position:absolute;left:6628;top:11703;width:393;height:2" coordorigin="6628,11703" coordsize="393,2">
              <v:shape style="position:absolute;left:6628;top:11703;width:393;height:2" coordorigin="6628,11703" coordsize="393,0" path="m6628,11703l7021,11703e" filled="false" stroked="true" strokeweight=".433579pt" strokecolor="#93c6ce">
                <v:path arrowok="t"/>
              </v:shape>
            </v:group>
            <v:group style="position:absolute;left:6779;top:11741;width:93;height:91" coordorigin="6779,11741" coordsize="93,91">
              <v:shape style="position:absolute;left:6779;top:11741;width:93;height:91" coordorigin="6779,11741" coordsize="93,91" path="m6832,11832l6808,11828,6789,11817,6779,11799,6782,11772,6791,11753,6807,11741,6834,11743,6854,11751,6867,11765,6872,11783,6872,11785,6866,11807,6853,11824,6832,11832xe" filled="true" fillcolor="#ffffff" stroked="false">
                <v:path arrowok="t"/>
                <v:fill type="solid"/>
              </v:shape>
            </v:group>
            <v:group style="position:absolute;left:6794;top:11757;width:64;height:62" coordorigin="6794,11757" coordsize="64,62">
              <v:shape style="position:absolute;left:6794;top:11757;width:64;height:62" coordorigin="6794,11757" coordsize="64,62" path="m6858,11785l6851,11806,6833,11818,6808,11813,6794,11799,6796,11772,6808,11757,6835,11757,6851,11767,6858,11782,6858,11785xe" filled="false" stroked="true" strokeweight=".433057pt" strokecolor="#c6c6c6">
                <v:path arrowok="t"/>
              </v:shape>
            </v:group>
            <v:group style="position:absolute;left:6593;top:12186;width:463;height:283" coordorigin="6593,12186" coordsize="463,283">
              <v:shape style="position:absolute;left:6593;top:12186;width:463;height:283" coordorigin="6593,12186" coordsize="463,283" path="m7056,12469l6593,12469,6593,12382,6601,12321,6617,12245,6647,12186,6658,12190,6666,12202,6674,12220,6684,12243,6727,12303,6793,12342,6855,12354,7055,12354,7056,12382,7056,12469xe" filled="true" fillcolor="#f2f0db" stroked="false">
                <v:path arrowok="t"/>
                <v:fill type="solid"/>
              </v:shape>
              <v:shape style="position:absolute;left:6593;top:12186;width:463;height:283" coordorigin="6593,12186" coordsize="463,283" path="m7055,12354l6855,12354,6874,12351,6891,12346,6908,12339,6924,12330,6941,12321,6959,12313,6978,12305,6999,12300,7023,12297,7038,12298,7048,12305,7053,12321,7055,12347,7055,12351,7055,12354xe" filled="true" fillcolor="#f2f0db" stroked="false">
                <v:path arrowok="t"/>
                <v:fill type="solid"/>
              </v:shape>
            </v:group>
            <v:group style="position:absolute;left:6768;top:12059;width:234;height:339" coordorigin="6768,12059" coordsize="234,339">
              <v:shape style="position:absolute;left:6768;top:12059;width:234;height:339" coordorigin="6768,12059" coordsize="234,339" path="m6768,12397l6791,12323,6818,12248,6852,12167,6885,12104,6919,12059,7002,12061,6994,12069,6982,12082,6932,12138,6890,12191,6854,12255,6794,12367,6768,12397xe" filled="true" fillcolor="#f2f0db" stroked="false">
                <v:path arrowok="t"/>
                <v:fill type="solid"/>
              </v:shape>
            </v:group>
            <v:group style="position:absolute;left:6753;top:12243;width:40;height:41" coordorigin="6753,12243" coordsize="40,41">
              <v:shape style="position:absolute;left:6753;top:12243;width:40;height:41" coordorigin="6753,12243" coordsize="40,41" path="m6776,12283l6758,12276,6753,12266,6759,12248,6769,12243,6788,12249,6793,12260,6786,12278,6776,12283xe" filled="true" fillcolor="#f2f0db" stroked="false">
                <v:path arrowok="t"/>
                <v:fill type="solid"/>
              </v:shape>
            </v:group>
            <v:group style="position:absolute;left:6735;top:12277;width:24;height:24" coordorigin="6735,12277" coordsize="24,24">
              <v:shape style="position:absolute;left:6735;top:12277;width:24;height:24" coordorigin="6735,12277" coordsize="24,24" path="m6749,12301l6738,12297,6735,12291,6739,12280,6745,12277,6756,12281,6759,12287,6755,12298,6749,12301xe" filled="true" fillcolor="#f2f0db" stroked="false">
                <v:path arrowok="t"/>
                <v:fill type="solid"/>
              </v:shape>
            </v:group>
            <v:group style="position:absolute;left:6762;top:12297;width:24;height:24" coordorigin="6762,12297" coordsize="24,24">
              <v:shape style="position:absolute;left:6762;top:12297;width:24;height:24" coordorigin="6762,12297" coordsize="24,24" path="m6776,12321l6765,12317,6762,12311,6766,12300,6772,12297,6783,12301,6785,12307,6782,12318,6776,12321xe" filled="true" fillcolor="#f2f0db" stroked="false">
                <v:path arrowok="t"/>
                <v:fill type="solid"/>
              </v:shape>
            </v:group>
            <v:group style="position:absolute;left:6834;top:12317;width:24;height:24" coordorigin="6834,12317" coordsize="24,24">
              <v:shape style="position:absolute;left:6834;top:12317;width:24;height:24" coordorigin="6834,12317" coordsize="24,24" path="m6847,12341l6836,12337,6834,12331,6837,12320,6843,12317,6854,12321,6857,12327,6853,12338,6847,12341xe" filled="true" fillcolor="#f2f0db" stroked="false">
                <v:path arrowok="t"/>
                <v:fill type="solid"/>
              </v:shape>
            </v:group>
            <v:group style="position:absolute;left:6862;top:12282;width:36;height:36" coordorigin="6862,12282" coordsize="36,36">
              <v:shape style="position:absolute;left:6862;top:12282;width:36;height:36" coordorigin="6862,12282" coordsize="36,36" path="m6883,12318l6867,12312,6862,12303,6868,12286,6877,12282,6894,12288,6898,12297,6892,12314,6883,12318xe" filled="true" fillcolor="#f2f0db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tabs>
          <w:tab w:pos="2082" w:val="left" w:leader="none"/>
          <w:tab w:pos="2776" w:val="left" w:leader="none"/>
          <w:tab w:pos="3618" w:val="left" w:leader="none"/>
          <w:tab w:pos="4129" w:val="left" w:leader="none"/>
          <w:tab w:pos="4822" w:val="left" w:leader="none"/>
          <w:tab w:pos="5656" w:val="left" w:leader="none"/>
          <w:tab w:pos="6167" w:val="left" w:leader="none"/>
          <w:tab w:pos="6860" w:val="left" w:leader="none"/>
          <w:tab w:pos="7695" w:val="left" w:leader="none"/>
          <w:tab w:pos="8202" w:val="left" w:leader="none"/>
          <w:tab w:pos="8900" w:val="left" w:leader="none"/>
        </w:tabs>
        <w:spacing w:before="75"/>
        <w:ind w:left="1573" w:right="0" w:firstLine="0"/>
        <w:jc w:val="left"/>
        <w:rPr>
          <w:rFonts w:ascii="Lucida Sans" w:hAnsi="Lucida Sans" w:cs="Lucida Sans" w:eastAsia="Lucida Sans"/>
          <w:sz w:val="14"/>
          <w:szCs w:val="14"/>
        </w:rPr>
      </w:pP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w w:val="95"/>
          <w:sz w:val="14"/>
        </w:rPr>
        <w:t>Salt</w:t>
        <w:tab/>
      </w:r>
      <w:r>
        <w:rPr>
          <w:rFonts w:ascii="Lucida Sans"/>
          <w:b/>
          <w:color w:val="FFFFFF"/>
          <w:spacing w:val="-2"/>
          <w:w w:val="90"/>
          <w:sz w:val="14"/>
        </w:rPr>
        <w:t>fett</w:t>
        <w:tab/>
      </w:r>
      <w:r>
        <w:rPr>
          <w:rFonts w:ascii="Lucida Sans"/>
          <w:b/>
          <w:color w:val="FFFFFF"/>
          <w:spacing w:val="-1"/>
          <w:w w:val="85"/>
          <w:sz w:val="14"/>
        </w:rPr>
        <w:t>sukker</w:t>
        <w:tab/>
      </w:r>
      <w:r>
        <w:rPr>
          <w:rFonts w:ascii="Lucida Sans"/>
          <w:b/>
          <w:color w:val="FFFFFF"/>
          <w:sz w:val="14"/>
        </w:rPr>
        <w:t>Salt</w:t>
      </w:r>
      <w:r>
        <w:rPr>
          <w:rFonts w:ascii="Lucida Sans"/>
          <w:sz w:val="1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25"/>
          <w:szCs w:val="25"/>
        </w:rPr>
      </w:pPr>
    </w:p>
    <w:p>
      <w:pPr>
        <w:spacing w:before="58"/>
        <w:ind w:left="118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w w:val="105"/>
          <w:sz w:val="30"/>
        </w:rPr>
        <w:t>Smit</w:t>
      </w:r>
      <w:r>
        <w:rPr>
          <w:rFonts w:ascii="Trebuchet MS"/>
          <w:b/>
          <w:color w:val="FFFFFF"/>
          <w:spacing w:val="-4"/>
          <w:w w:val="105"/>
          <w:sz w:val="30"/>
        </w:rPr>
        <w:t>t</w:t>
      </w:r>
      <w:r>
        <w:rPr>
          <w:rFonts w:ascii="Trebuchet MS"/>
          <w:b/>
          <w:color w:val="FFFFFF"/>
          <w:spacing w:val="-5"/>
          <w:w w:val="105"/>
          <w:sz w:val="30"/>
        </w:rPr>
        <w:t>e</w:t>
      </w:r>
      <w:r>
        <w:rPr>
          <w:rFonts w:ascii="Trebuchet MS"/>
          <w:b/>
          <w:color w:val="FFFFFF"/>
          <w:spacing w:val="-6"/>
          <w:w w:val="105"/>
          <w:sz w:val="30"/>
        </w:rPr>
        <w:t>v</w:t>
      </w:r>
      <w:r>
        <w:rPr>
          <w:rFonts w:ascii="Trebuchet MS"/>
          <w:b/>
          <w:color w:val="FFFFFF"/>
          <w:w w:val="105"/>
          <w:sz w:val="30"/>
        </w:rPr>
        <w:t>ern:</w:t>
      </w:r>
      <w:r>
        <w:rPr>
          <w:rFonts w:ascii="Trebuchet MS"/>
          <w:b/>
          <w:color w:val="FFFFFF"/>
          <w:spacing w:val="-72"/>
          <w:w w:val="105"/>
          <w:sz w:val="30"/>
        </w:rPr>
        <w:t> </w:t>
      </w:r>
      <w:r>
        <w:rPr>
          <w:rFonts w:ascii="Trebuchet MS"/>
          <w:b/>
          <w:color w:val="FFFFFF"/>
          <w:spacing w:val="-35"/>
          <w:w w:val="105"/>
          <w:sz w:val="30"/>
        </w:rPr>
        <w:t>T</w:t>
      </w:r>
      <w:r>
        <w:rPr>
          <w:rFonts w:ascii="Trebuchet MS"/>
          <w:b/>
          <w:color w:val="FFFFFF"/>
          <w:w w:val="105"/>
          <w:sz w:val="30"/>
        </w:rPr>
        <w:t>annhelse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78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420" w:bottom="0" w:left="460" w:right="1680"/>
        </w:sectPr>
      </w:pPr>
    </w:p>
    <w:p>
      <w:pPr>
        <w:spacing w:before="58"/>
        <w:ind w:left="1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.000015pt;width:595.3pt;height:841.9pt;mso-position-horizontal-relative:page;mso-position-vertical-relative:page;z-index:-2958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5816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5792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512;top:8268;width:2946;height:5701" coordorigin="1512,8268" coordsize="2946,5701">
              <v:shape style="position:absolute;left:1512;top:8268;width:2946;height:5701" coordorigin="1512,8268" coordsize="2946,5701" path="m4457,13690l4449,13758,4425,13819,4388,13873,4340,13917,4283,13948,4218,13966,4178,13969,1792,13969,1724,13961,1662,13937,1608,13900,1564,13852,1533,13795,1515,13730,1512,8547,1513,8524,1527,8458,1555,8399,1596,8348,1596,13690,1597,13713,1616,13777,1655,13829,1708,13866,1773,13884,4178,13885,4201,13884,4265,13865,4318,13827,4355,13773,4373,13709,4374,8348,4377,8352,4417,8403,4445,8463,4457,8530,4457,13690xe" filled="true" fillcolor="#96c224" stroked="false">
                <v:path arrowok="t"/>
                <v:fill type="solid"/>
              </v:shape>
              <v:shape style="position:absolute;left:1512;top:8268;width:2946;height:5701" coordorigin="1512,8268" coordsize="2946,5701" path="m4374,8348l4374,8547,4372,8524,4368,8502,4342,8441,4299,8393,4241,8362,1792,8352,1769,8353,1705,8372,1652,8410,1615,8464,1597,8528,1596,13690,1596,8348,1648,8308,1708,8281,1774,8269,4178,8268,4201,8269,4267,8283,4327,8311,4362,8337,4374,8348xe" filled="true" fillcolor="#96c224" stroked="false">
                <v:path arrowok="t"/>
                <v:fill type="solid"/>
              </v:shape>
            </v:group>
            <v:group style="position:absolute;left:1556;top:8309;width:465;height:463" coordorigin="1556,8309" coordsize="465,463">
              <v:shape style="position:absolute;left:1556;top:8309;width:465;height:463" coordorigin="1556,8309" coordsize="465,463" path="m2020,8531l2011,8601,1984,8663,1943,8713,1890,8749,1827,8769,1805,8772,1780,8771,1711,8756,1651,8725,1605,8681,1573,8626,1557,8563,1556,8541,1557,8518,1573,8453,1607,8396,1654,8352,1712,8322,1778,8309,1788,8309,1811,8310,1877,8326,1933,8359,1978,8407,2008,8465,2020,8531xe" filled="true" fillcolor="#96c224" stroked="false">
                <v:path arrowok="t"/>
                <v:fill type="solid"/>
              </v:shape>
            </v:group>
            <v:group style="position:absolute;left:1644;top:8607;width:2;height:2" coordorigin="1644,8607" coordsize="2,2">
              <v:shape style="position:absolute;left:1644;top:8607;width:2;height:2" coordorigin="1644,8607" coordsize="1,1" path="m1644,8607l1644,8607,1644,8607xe" filled="true" fillcolor="#ffffff" stroked="false">
                <v:path arrowok="t"/>
                <v:fill type="solid"/>
              </v:shape>
            </v:group>
            <v:group style="position:absolute;left:1605;top:8371;width:367;height:337" coordorigin="1605,8371" coordsize="367,337">
              <v:shape style="position:absolute;left:1605;top:8371;width:367;height:337" coordorigin="1605,8371" coordsize="367,337" path="m1660,8441l1660,8597,1652,8580,1650,8568,1650,8568,1648,8562,1647,8552,1611,8552,1605,8545,1605,8530,1611,8524,1647,8524,1647,8521,1647,8518,1648,8513,1652,8494,1660,8474,1660,8441,1660,8441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660,8441l1660,8474,1643,8463,1637,8460,1635,8451,1643,8439,1651,8437,1657,8441,1657,8440,1660,8441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703,8604l1703,8648,1687,8635,1675,8621,1670,8623,1658,8630,1652,8634,1643,8632,1639,8625,1636,8619,1638,8611,1644,8607,1660,8597,1660,8441,1676,8447,1678,8444,1678,8525,1679,8551,1681,8561,1685,8573,1699,8600,1703,8604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650,8568l1650,8568,1650,8568,1650,8568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657,8440l1657,8441,1654,8438,1657,8440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816,8406l1816,8514,1816,8496,1813,8475,1806,8451,1804,8443,1800,8435,1795,8431,1793,8428,1791,8427,1789,8426,1788,8426,1714,8453,1682,8506,1678,8525,1678,8444,1690,8432,1705,8419,1705,8372,1709,8373,1713,8380,1740,8402,1759,8396,1778,8394,1793,8394,1797,8394,1801,8396,1809,8399,1815,8404,1816,8406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772,8642l1772,8693,1769,8676,1749,8672,1730,8665,1713,8694,1709,8700,1701,8702,1695,8698,1688,8694,1686,8686,1689,8680,1703,8648,1703,8604,1709,8612,1723,8623,1741,8633,1763,8641,1772,8642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705,8372l1705,8419,1690,8394,1686,8388,1688,8379,1695,8375,1701,8371,1705,8372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848,8502l1838,8562,1797,8610,1760,8620,1776,8608,1788,8594,1798,8578,1806,8560,1811,8539,1816,8514,1816,8406,1828,8419,1832,8429,1837,8439,1844,8461,1847,8482,1848,8502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886,8685l1883,8694,1877,8698,1870,8701,1862,8698,1858,8692,1838,8668,1819,8674,1799,8677,1799,8702,1793,8708,1778,8708,1772,8702,1772,8695,1772,8693,1772,8642,1788,8645,1791,8645,1808,8643,1827,8637,1846,8628,1862,8615,1867,8610,1867,8653,1882,8679,1886,8685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897,8453l1897,8524,1894,8502,1890,8483,1883,8465,1874,8449,1862,8432,1880,8442,1896,8454,1897,8453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918,8632l1901,8621,1899,8624,1897,8626,1884,8640,1867,8653,1867,8610,1876,8600,1887,8582,1893,8563,1896,8544,1897,8524,1897,8453,1905,8448,1914,8443,1914,8629,1918,8632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937,8619l1932,8625,1928,8631,1920,8633,1914,8629,1914,8443,1915,8442,1915,8598,1928,8606,1935,8610,1937,8619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971,8532l1971,8540,1965,8546,1958,8547,1928,8557,1924,8576,1915,8598,1915,8442,1916,8441,1916,8481,1924,8499,1928,8520,1957,8519,1965,8519,1971,8525,1971,8532xe" filled="true" fillcolor="#ffffff" stroked="false">
                <v:path arrowok="t"/>
                <v:fill type="solid"/>
              </v:shape>
              <v:shape style="position:absolute;left:1605;top:8371;width:367;height:337" coordorigin="1605,8371" coordsize="367,337" path="m1938,8452l1937,8460,1932,8464,1926,8467,1916,8481,1916,8441,1923,8437,1931,8440,1935,8446,1938,8452xe" filled="true" fillcolor="#ffffff" stroked="false">
                <v:path arrowok="t"/>
                <v:fill type="solid"/>
              </v:shape>
            </v:group>
            <v:group style="position:absolute;left:1930;top:8463;width:3;height:2" coordorigin="1930,8463" coordsize="3,2">
              <v:shape style="position:absolute;left:1930;top:8463;width:3;height:2" coordorigin="1930,8463" coordsize="3,2" path="m1931,8464l1931,8465,1930,8465,1931,8464xe" filled="true" fillcolor="#ffffff" stroked="false">
                <v:path arrowok="t"/>
                <v:fill type="solid"/>
              </v:shape>
              <v:shape style="position:absolute;left:1930;top:8463;width:3;height:2" coordorigin="1930,8463" coordsize="3,2" path="m1933,8463l1931,8464,1932,8464,1933,8463xe" filled="true" fillcolor="#ffffff" stroked="false">
                <v:path arrowok="t"/>
                <v:fill type="solid"/>
              </v:shape>
            </v:group>
            <v:group style="position:absolute;left:1715;top:8547;width:42;height:41" coordorigin="1715,8547" coordsize="42,41">
              <v:shape style="position:absolute;left:1715;top:8547;width:42;height:41" coordorigin="1715,8547" coordsize="42,41" path="m1756,8556l1756,8579,1748,8588,1724,8588,1715,8579,1715,8556,1724,8547,1748,8547,1756,8556xe" filled="true" fillcolor="#ffffff" stroked="false">
                <v:path arrowok="t"/>
                <v:fill type="solid"/>
              </v:shape>
            </v:group>
            <v:group style="position:absolute;left:1752;top:8461;width:31;height:31" coordorigin="1752,8461" coordsize="31,31">
              <v:shape style="position:absolute;left:1752;top:8461;width:31;height:31" coordorigin="1752,8461" coordsize="31,31" path="m1782,8468l1782,8484,1776,8491,1759,8491,1752,8484,1752,8468,1759,8461,1776,8461,1782,8468xe" filled="true" fillcolor="#ffffff" stroked="false">
                <v:path arrowok="t"/>
                <v:fill type="solid"/>
              </v:shape>
            </v:group>
            <v:group style="position:absolute;left:1504;top:1900;width:2946;height:5701" coordorigin="1504,1900" coordsize="2946,5701">
              <v:shape style="position:absolute;left:1504;top:1900;width:2946;height:5701" coordorigin="1504,1900" coordsize="2946,5701" path="m4450,7322l4441,7390,4418,7452,4381,7505,4332,7549,4275,7581,4210,7598,4170,7601,1784,7601,1716,7593,1654,7569,1600,7532,1556,7484,1525,7427,1507,7362,1504,2179,1505,2156,1519,2090,1547,2031,1588,1980,1588,7322,1589,7345,1608,7409,1647,7461,1700,7499,1765,7516,4170,7517,4193,7516,4257,7497,4310,7459,4347,7405,4365,7341,4366,1980,4369,1984,4409,2035,4437,2095,4449,2162,4450,7322xe" filled="true" fillcolor="#708f2c" stroked="false">
                <v:path arrowok="t"/>
                <v:fill type="solid"/>
              </v:shape>
              <v:shape style="position:absolute;left:1504;top:1900;width:2946;height:5701" coordorigin="1504,1900" coordsize="2946,5701" path="m4366,1980l4366,2179,4364,2156,4360,2134,4334,2073,4291,2026,4233,1994,1784,1984,1761,1985,1697,2004,1644,2043,1607,2096,1589,2160,1588,7322,1588,1980,1640,1940,1700,1913,1766,1901,4170,1900,4193,1901,4259,1915,4319,1943,4354,1969,4366,1980xe" filled="true" fillcolor="#708f2c" stroked="false">
                <v:path arrowok="t"/>
                <v:fill type="solid"/>
              </v:shape>
            </v:group>
            <v:group style="position:absolute;left:1548;top:1934;width:465;height:463" coordorigin="1548,1934" coordsize="465,463">
              <v:shape style="position:absolute;left:1548;top:1934;width:465;height:463" coordorigin="1548,1934" coordsize="465,463" path="m2012,2156l2003,2226,1976,2287,1935,2337,1882,2374,1820,2394,1797,2396,1772,2395,1703,2381,1644,2350,1597,2306,1565,2251,1549,2188,1548,2166,1549,2143,1566,2078,1599,2021,1646,1977,1704,1947,1771,1934,1780,1934,1804,1935,1869,1951,1925,1984,1970,2031,2000,2090,2012,2156xe" filled="true" fillcolor="#708f2c" stroked="false">
                <v:path arrowok="t"/>
                <v:fill type="solid"/>
              </v:shape>
            </v:group>
            <v:group style="position:absolute;left:1636;top:2232;width:2;height:2" coordorigin="1636,2232" coordsize="2,2">
              <v:shape style="position:absolute;left:1636;top:2232;width:2;height:2" coordorigin="1636,2232" coordsize="1,1" path="m1636,2232l1636,2232,1636,2232xe" filled="true" fillcolor="#ffffff" stroked="false">
                <v:path arrowok="t"/>
                <v:fill type="solid"/>
              </v:shape>
            </v:group>
            <v:group style="position:absolute;left:1597;top:1996;width:367;height:337" coordorigin="1597,1996" coordsize="367,337">
              <v:shape style="position:absolute;left:1597;top:1996;width:367;height:337" coordorigin="1597,1996" coordsize="367,337" path="m1653,2066l1653,2222,1644,2205,1642,2193,1642,2193,1640,2187,1639,2176,1603,2176,1597,2170,1597,2154,1603,2149,1639,2149,1639,2146,1639,2143,1640,2137,1644,2119,1652,2099,1652,2065,1653,2066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652,2065l1652,2099,1635,2088,1629,2085,1627,2076,1635,2064,1643,2062,1649,2066,1649,2065,1652,2065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695,2229l1695,2273,1679,2260,1667,2245,1663,2248,1650,2255,1644,2259,1636,2257,1631,2250,1628,2244,1630,2236,1636,2232,1653,2222,1653,2066,1668,2072,1671,2069,1671,2149,1671,2176,1673,2185,1677,2198,1691,2224,1695,2229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642,2193l1642,2193,1642,2193,1642,2193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649,2065l1649,2066,1646,2063,1649,2065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808,2030l1808,2139,1808,2121,1805,2099,1799,2075,1796,2068,1792,2060,1787,2055,1785,2053,1783,2051,1781,2051,1780,2051,1706,2078,1675,2130,1671,2149,1671,2069,1682,2057,1697,2044,1697,1997,1701,1998,1705,2005,1732,2026,1751,2021,1771,2019,1786,2019,1789,2019,1793,2021,1801,2024,1807,2029,1808,2030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764,2267l1764,2317,1761,2301,1741,2296,1722,2289,1705,2318,1701,2324,1693,2327,1687,2323,1680,2319,1678,2311,1681,2305,1695,2273,1695,2229,1701,2237,1715,2248,1733,2258,1755,2266,1764,2267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697,1997l1697,2044,1682,2018,1678,2012,1680,2004,1687,2000,1693,1996,1697,1997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840,2127l1830,2186,1789,2235,1752,2245,1768,2232,1781,2218,1790,2203,1798,2185,1803,2164,1808,2139,1808,2030,1820,2044,1825,2053,1829,2064,1836,2086,1839,2107,1840,2127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878,2310l1875,2318,1869,2322,1862,2326,1854,2323,1850,2317,1830,2293,1811,2298,1791,2301,1791,2327,1786,2333,1771,2333,1764,2327,1764,2319,1764,2317,1764,2267,1780,2269,1783,2269,1800,2267,1820,2262,1838,2252,1854,2240,1859,2234,1859,2278,1874,2303,1878,2310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889,2078l1889,2149,1887,2127,1882,2108,1875,2090,1866,2073,1854,2057,1872,2067,1888,2079,1889,2078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910,2257l1893,2246,1891,2249,1889,2251,1876,2265,1859,2278,1859,2234,1868,2225,1879,2207,1886,2188,1889,2169,1889,2149,1889,2078,1906,2068,1906,2254,1910,2257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929,2244l1925,2250,1920,2256,1912,2258,1906,2254,1906,2068,1907,2067,1907,2223,1920,2231,1927,2235,1929,2244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964,2157l1964,2165,1957,2171,1950,2172,1920,2182,1916,2201,1907,2223,1907,2067,1908,2066,1908,2106,1916,2124,1920,2145,1949,2144,1957,2144,1963,2150,1964,2157xe" filled="true" fillcolor="#ffffff" stroked="false">
                <v:path arrowok="t"/>
                <v:fill type="solid"/>
              </v:shape>
              <v:shape style="position:absolute;left:1597;top:1996;width:367;height:337" coordorigin="1597,1996" coordsize="367,337" path="m1930,2077l1929,2085,1924,2089,1918,2092,1908,2106,1908,2066,1915,2062,1923,2064,1927,2071,1930,2077xe" filled="true" fillcolor="#ffffff" stroked="false">
                <v:path arrowok="t"/>
                <v:fill type="solid"/>
              </v:shape>
            </v:group>
            <v:group style="position:absolute;left:1922;top:2088;width:3;height:2" coordorigin="1922,2088" coordsize="3,2">
              <v:shape style="position:absolute;left:1922;top:2088;width:3;height:2" coordorigin="1922,2088" coordsize="3,2" path="m1924,2089l1923,2089,1922,2090,1924,2089xe" filled="true" fillcolor="#ffffff" stroked="false">
                <v:path arrowok="t"/>
                <v:fill type="solid"/>
              </v:shape>
              <v:shape style="position:absolute;left:1922;top:2088;width:3;height:2" coordorigin="1922,2088" coordsize="3,2" path="m1925,2088l1924,2089,1924,2089,1925,2088xe" filled="true" fillcolor="#ffffff" stroked="false">
                <v:path arrowok="t"/>
                <v:fill type="solid"/>
              </v:shape>
            </v:group>
            <v:group style="position:absolute;left:1707;top:2172;width:42;height:41" coordorigin="1707,2172" coordsize="42,41">
              <v:shape style="position:absolute;left:1707;top:2172;width:42;height:41" coordorigin="1707,2172" coordsize="42,41" path="m1749,2180l1749,2204,1740,2213,1716,2213,1707,2204,1707,2180,1716,2172,1740,2172,1749,2180xe" filled="true" fillcolor="#ffffff" stroked="false">
                <v:path arrowok="t"/>
                <v:fill type="solid"/>
              </v:shape>
            </v:group>
            <v:group style="position:absolute;left:1744;top:2086;width:31;height:31" coordorigin="1744,2086" coordsize="31,31">
              <v:shape style="position:absolute;left:1744;top:2086;width:31;height:31" coordorigin="1744,2086" coordsize="31,31" path="m1775,2092l1775,2109,1768,2116,1751,2116,1744,2109,1744,2092,1751,2086,1768,2086,1775,2092xe" filled="true" fillcolor="#ffffff" stroked="false">
                <v:path arrowok="t"/>
                <v:fill type="solid"/>
              </v:shape>
            </v:group>
            <v:group style="position:absolute;left:4616;top:8268;width:2946;height:5701" coordorigin="4616,8268" coordsize="2946,5701">
              <v:shape style="position:absolute;left:4616;top:8268;width:2946;height:5701" coordorigin="4616,8268" coordsize="2946,5701" path="m7561,13690l7553,13758,7529,13819,7492,13873,7444,13917,7387,13948,7322,13966,7282,13969,4896,13969,4828,13961,4766,13937,4712,13900,4668,13852,4636,13795,4619,13730,4616,8547,4617,8524,4631,8458,4659,8399,4700,8348,4700,13690,4701,13713,4720,13777,4759,13829,4812,13866,4876,13884,7282,13885,7305,13884,7369,13865,7421,13827,7459,13773,7477,13709,7477,8348,7481,8352,7521,8403,7548,8463,7561,8530,7561,13690xe" filled="true" fillcolor="#96c224" stroked="false">
                <v:path arrowok="t"/>
                <v:fill type="solid"/>
              </v:shape>
              <v:shape style="position:absolute;left:4616;top:8268;width:2946;height:5701" coordorigin="4616,8268" coordsize="2946,5701" path="m7477,8348l7477,8547,7476,8524,7472,8502,7446,8441,7402,8393,7345,8362,4896,8352,4872,8353,4809,8372,4756,8410,4719,8464,4701,8528,4700,13690,4700,8348,4751,8308,4812,8281,4878,8269,7282,8268,7305,8269,7371,8283,7430,8311,7465,8337,7477,8348xe" filled="true" fillcolor="#96c224" stroked="false">
                <v:path arrowok="t"/>
                <v:fill type="solid"/>
              </v:shape>
            </v:group>
            <v:group style="position:absolute;left:4663;top:8309;width:465;height:463" coordorigin="4663,8309" coordsize="465,463">
              <v:shape style="position:absolute;left:4663;top:8309;width:465;height:463" coordorigin="4663,8309" coordsize="465,463" path="m5127,8531l5118,8601,5091,8663,5050,8713,4997,8749,4934,8769,4912,8772,4887,8771,4818,8756,4759,8725,4712,8681,4680,8626,4664,8563,4663,8541,4664,8518,4681,8453,4714,8396,4761,8352,4819,8322,4886,8309,4895,8309,4919,8310,4984,8326,5040,8359,5085,8407,5115,8465,5127,8531xe" filled="true" fillcolor="#96c224" stroked="false">
                <v:path arrowok="t"/>
                <v:fill type="solid"/>
              </v:shape>
            </v:group>
            <v:group style="position:absolute;left:4751;top:8607;width:2;height:2" coordorigin="4751,8607" coordsize="2,2">
              <v:shape style="position:absolute;left:4751;top:8607;width:2;height:2" coordorigin="4751,8607" coordsize="1,1" path="m4751,8607l4751,8607,4751,8607xe" filled="true" fillcolor="#ffffff" stroked="false">
                <v:path arrowok="t"/>
                <v:fill type="solid"/>
              </v:shape>
            </v:group>
            <v:group style="position:absolute;left:4712;top:8371;width:367;height:337" coordorigin="4712,8371" coordsize="367,337">
              <v:shape style="position:absolute;left:4712;top:8371;width:367;height:337" coordorigin="4712,8371" coordsize="367,337" path="m4768,8441l4768,8597,4759,8580,4757,8568,4757,8568,4755,8562,4754,8552,4718,8552,4712,8545,4712,8530,4718,8524,4754,8524,4754,8521,4754,8518,4755,8513,4759,8494,4767,8474,4767,8441,4768,8441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767,8441l4767,8474,4750,8463,4744,8460,4742,8451,4750,8439,4758,8437,4764,8441,4764,8440,4767,8441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810,8604l4810,8648,4794,8635,4782,8621,4778,8623,4765,8630,4759,8634,4751,8632,4746,8625,4743,8619,4745,8611,4751,8607,4752,8607,4768,8597,4768,8441,4783,8447,4786,8444,4786,8525,4786,8551,4788,8561,4792,8573,4806,8600,4810,8604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757,8568l4757,8568,4757,8568,4757,8568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764,8440l4764,8441,4761,8438,4764,8440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923,8406l4923,8514,4923,8496,4920,8475,4914,8451,4911,8443,4907,8435,4902,8431,4900,8428,4898,8427,4896,8426,4895,8426,4821,8453,4790,8506,4786,8525,4786,8444,4797,8432,4812,8419,4812,8372,4816,8373,4820,8380,4847,8402,4866,8396,4886,8394,4901,8394,4904,8394,4908,8396,4916,8399,4922,8404,4923,8406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879,8642l4879,8693,4876,8676,4856,8672,4837,8665,4820,8694,4816,8700,4808,8702,4802,8698,4795,8694,4793,8686,4796,8680,4810,8648,4810,8604,4816,8612,4830,8623,4848,8633,4870,8641,4879,8642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812,8372l4812,8419,4797,8394,4793,8388,4795,8379,4802,8375,4808,8371,4812,8372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955,8502l4945,8562,4904,8610,4867,8620,4883,8608,4896,8594,4905,8578,4913,8560,4918,8539,4923,8514,4923,8406,4935,8419,4940,8429,4944,8439,4951,8461,4954,8482,4955,8502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4993,8685l4990,8694,4984,8698,4977,8701,4969,8698,4965,8692,4945,8668,4926,8674,4906,8677,4906,8702,4901,8708,4886,8708,4879,8702,4879,8695,4879,8693,4879,8642,4895,8645,4898,8645,4915,8643,4935,8637,4953,8628,4969,8615,4974,8610,4974,8653,4989,8679,4993,8685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5004,8453l5004,8524,5002,8502,4997,8483,4990,8465,4981,8449,4969,8432,4987,8442,5003,8454,5004,8453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5025,8632l5008,8621,5006,8624,5004,8626,4991,8640,4974,8653,4974,8610,4983,8600,4994,8582,5001,8563,5004,8544,5004,8524,5004,8453,5012,8448,5021,8443,5021,8629,5025,8632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5044,8619l5040,8625,5035,8631,5027,8633,5021,8629,5021,8443,5022,8442,5022,8598,5035,8606,5042,8610,5044,8619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5079,8532l5079,8540,5072,8546,5065,8547,5035,8557,5031,8576,5022,8598,5022,8442,5023,8441,5023,8481,5031,8499,5035,8520,5064,8519,5072,8519,5078,8525,5079,8532xe" filled="true" fillcolor="#ffffff" stroked="false">
                <v:path arrowok="t"/>
                <v:fill type="solid"/>
              </v:shape>
              <v:shape style="position:absolute;left:4712;top:8371;width:367;height:337" coordorigin="4712,8371" coordsize="367,337" path="m5045,8452l5044,8460,5039,8464,5033,8467,5023,8481,5023,8441,5030,8437,5038,8440,5042,8446,5045,8452xe" filled="true" fillcolor="#ffffff" stroked="false">
                <v:path arrowok="t"/>
                <v:fill type="solid"/>
              </v:shape>
            </v:group>
            <v:group style="position:absolute;left:5037;top:8463;width:3;height:2" coordorigin="5037,8463" coordsize="3,2">
              <v:shape style="position:absolute;left:5037;top:8463;width:3;height:2" coordorigin="5037,8463" coordsize="3,2" path="m5039,8464l5038,8465,5037,8465,5039,8464xe" filled="true" fillcolor="#ffffff" stroked="false">
                <v:path arrowok="t"/>
                <v:fill type="solid"/>
              </v:shape>
              <v:shape style="position:absolute;left:5037;top:8463;width:3;height:2" coordorigin="5037,8463" coordsize="3,2" path="m5040,8463l5039,8464,5039,8464,5040,8463xe" filled="true" fillcolor="#ffffff" stroked="false">
                <v:path arrowok="t"/>
                <v:fill type="solid"/>
              </v:shape>
            </v:group>
            <v:group style="position:absolute;left:4822;top:8547;width:42;height:41" coordorigin="4822,8547" coordsize="42,41">
              <v:shape style="position:absolute;left:4822;top:8547;width:42;height:41" coordorigin="4822,8547" coordsize="42,41" path="m4864,8556l4864,8579,4855,8588,4831,8588,4822,8579,4822,8556,4831,8547,4855,8547,4864,8556xe" filled="true" fillcolor="#ffffff" stroked="false">
                <v:path arrowok="t"/>
                <v:fill type="solid"/>
              </v:shape>
            </v:group>
            <v:group style="position:absolute;left:4859;top:8461;width:31;height:31" coordorigin="4859,8461" coordsize="31,31">
              <v:shape style="position:absolute;left:4859;top:8461;width:31;height:31" coordorigin="4859,8461" coordsize="31,31" path="m4890,8468l4890,8484,4883,8491,4866,8491,4859,8484,4859,8468,4866,8461,4883,8461,4890,8468xe" filled="true" fillcolor="#ffffff" stroked="false">
                <v:path arrowok="t"/>
                <v:fill type="solid"/>
              </v:shape>
            </v:group>
            <v:group style="position:absolute;left:4610;top:1900;width:2946;height:5701" coordorigin="4610,1900" coordsize="2946,5701">
              <v:shape style="position:absolute;left:4610;top:1900;width:2946;height:5701" coordorigin="4610,1900" coordsize="2946,5701" path="m7555,7322l7547,7390,7523,7452,7486,7505,7438,7549,7380,7581,7316,7598,7276,7601,4889,7601,4822,7593,4760,7569,4706,7532,4662,7484,4630,7427,4613,7362,4610,2179,4611,2156,4624,2090,4653,2031,4694,1980,4694,7322,4695,7345,4714,7409,4752,7461,4806,7499,4870,7516,7276,7517,7299,7516,7363,7497,7415,7459,7453,7405,7470,7341,7471,1980,7475,1984,7515,2035,7542,2095,7555,2162,7555,7322xe" filled="true" fillcolor="#708f2c" stroked="false">
                <v:path arrowok="t"/>
                <v:fill type="solid"/>
              </v:shape>
              <v:shape style="position:absolute;left:4610;top:1900;width:2946;height:5701" coordorigin="4610,1900" coordsize="2946,5701" path="m7471,1980l7471,2179,7470,2156,7466,2134,7440,2073,7396,2026,7339,1994,4889,1984,4866,1985,4802,2004,4750,2043,4712,2096,4695,2160,4694,7322,4694,1980,4745,1940,4805,1913,4872,1901,7276,1900,7299,1901,7365,1915,7424,1943,7459,1969,7471,1980xe" filled="true" fillcolor="#708f2c" stroked="false">
                <v:path arrowok="t"/>
                <v:fill type="solid"/>
              </v:shape>
            </v:group>
            <v:group style="position:absolute;left:4657;top:1934;width:465;height:463" coordorigin="4657,1934" coordsize="465,463">
              <v:shape style="position:absolute;left:4657;top:1934;width:465;height:463" coordorigin="4657,1934" coordsize="465,463" path="m5121,2156l5112,2226,5085,2287,5044,2337,4991,2374,4928,2394,4906,2396,4881,2395,4811,2381,4752,2350,4706,2306,4674,2251,4658,2188,4657,2166,4658,2143,4674,2078,4708,2021,4755,1977,4813,1947,4879,1934,4889,1934,4912,1935,4978,1951,5034,1984,5079,2031,5109,2090,5121,2156xe" filled="true" fillcolor="#708f2c" stroked="false">
                <v:path arrowok="t"/>
                <v:fill type="solid"/>
              </v:shape>
            </v:group>
            <v:group style="position:absolute;left:4744;top:2232;width:2;height:2" coordorigin="4744,2232" coordsize="2,2">
              <v:shape style="position:absolute;left:4744;top:2232;width:2;height:2" coordorigin="4744,2232" coordsize="1,1" path="m4745,2232l4744,2232,4745,2232xe" filled="true" fillcolor="#ffffff" stroked="false">
                <v:path arrowok="t"/>
                <v:fill type="solid"/>
              </v:shape>
            </v:group>
            <v:group style="position:absolute;left:4706;top:1996;width:367;height:337" coordorigin="4706,1996" coordsize="367,337">
              <v:shape style="position:absolute;left:4706;top:1996;width:367;height:337" coordorigin="4706,1996" coordsize="367,337" path="m4761,2066l4761,2222,4753,2205,4751,2193,4751,2193,4749,2187,4748,2176,4712,2176,4706,2170,4706,2154,4712,2149,4747,2149,4748,2146,4748,2143,4749,2137,4753,2119,4760,2099,4760,2065,4761,2066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760,2065l4760,2099,4744,2088,4738,2085,4736,2076,4744,2064,4752,2062,4758,2066,4758,2065,4760,2065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804,2229l4804,2273,4788,2260,4776,2245,4771,2248,4759,2255,4753,2259,4744,2257,4740,2250,4737,2244,4739,2236,4745,2232,4746,2231,4761,2222,4761,2066,4777,2072,4779,2069,4779,2149,4780,2176,4782,2185,4786,2198,4800,2224,4804,2229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751,2193l4751,2193,4751,2193,4751,2193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758,2065l4758,2066,4754,2063,4758,2065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917,2030l4917,2139,4917,2121,4914,2099,4907,2075,4905,2068,4901,2060,4896,2055,4894,2053,4892,2051,4890,2051,4889,2051,4815,2078,4783,2130,4779,2149,4779,2069,4790,2057,4806,2044,4806,1997,4810,1998,4814,2005,4841,2026,4860,2021,4879,2019,4894,2019,4898,2019,4902,2021,4909,2024,4916,2029,4917,2030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873,2267l4873,2317,4870,2301,4850,2296,4831,2289,4814,2318,4810,2324,4802,2327,4796,2323,4789,2319,4787,2311,4790,2305,4804,2273,4804,2229,4810,2237,4824,2248,4842,2258,4864,2266,4873,2267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806,1997l4806,2044,4790,2018,4787,2012,4789,2004,4796,2000,4802,1996,4806,1997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949,2127l4939,2186,4898,2235,4861,2245,4877,2232,4889,2218,4899,2203,4907,2185,4912,2164,4917,2139,4917,2030,4929,2044,4933,2053,4938,2064,4944,2086,4948,2107,4949,2127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987,2310l4984,2318,4978,2322,4971,2326,4963,2323,4959,2317,4939,2293,4920,2298,4900,2301,4900,2327,4894,2333,4879,2333,4873,2327,4872,2319,4873,2317,4873,2267,4889,2269,4892,2269,4909,2267,4928,2262,4946,2252,4963,2240,4968,2234,4968,2278,4983,2303,4987,2310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4998,2078l4998,2149,4995,2127,4991,2108,4984,2090,4975,2073,4963,2057,4981,2067,4997,2079,4998,2078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5019,2257l5002,2246,5000,2249,4998,2251,4985,2265,4968,2278,4968,2234,4977,2225,4988,2207,4994,2188,4997,2169,4998,2149,4998,2078,5015,2068,5015,2254,5019,2257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5038,2244l5033,2250,5029,2256,5021,2258,5015,2254,5015,2068,5016,2067,5016,2223,5029,2231,5036,2235,5038,2244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5072,2157l5072,2165,5066,2171,5059,2172,5029,2182,5025,2201,5016,2223,5016,2067,5017,2066,5017,2106,5025,2124,5029,2145,5058,2144,5066,2144,5072,2150,5072,2157xe" filled="true" fillcolor="#ffffff" stroked="false">
                <v:path arrowok="t"/>
                <v:fill type="solid"/>
              </v:shape>
              <v:shape style="position:absolute;left:4706;top:1996;width:367;height:337" coordorigin="4706,1996" coordsize="367,337" path="m5039,2077l5038,2085,5033,2089,5027,2092,5017,2106,5017,2066,5024,2062,5032,2064,5036,2071,5039,2077xe" filled="true" fillcolor="#ffffff" stroked="false">
                <v:path arrowok="t"/>
                <v:fill type="solid"/>
              </v:shape>
            </v:group>
            <v:group style="position:absolute;left:5031;top:2088;width:3;height:2" coordorigin="5031,2088" coordsize="3,2">
              <v:shape style="position:absolute;left:5031;top:2088;width:3;height:2" coordorigin="5031,2088" coordsize="3,2" path="m5032,2089l5032,2089,5031,2090,5032,2089xe" filled="true" fillcolor="#ffffff" stroked="false">
                <v:path arrowok="t"/>
                <v:fill type="solid"/>
              </v:shape>
              <v:shape style="position:absolute;left:5031;top:2088;width:3;height:2" coordorigin="5031,2088" coordsize="3,2" path="m5034,2088l5032,2089,5033,2089,5034,2088xe" filled="true" fillcolor="#ffffff" stroked="false">
                <v:path arrowok="t"/>
                <v:fill type="solid"/>
              </v:shape>
            </v:group>
            <v:group style="position:absolute;left:4816;top:2172;width:42;height:41" coordorigin="4816,2172" coordsize="42,41">
              <v:shape style="position:absolute;left:4816;top:2172;width:42;height:41" coordorigin="4816,2172" coordsize="42,41" path="m4857,2180l4857,2204,4849,2213,4825,2213,4816,2204,4816,2180,4825,2172,4849,2172,4857,2180xe" filled="true" fillcolor="#ffffff" stroked="false">
                <v:path arrowok="t"/>
                <v:fill type="solid"/>
              </v:shape>
            </v:group>
            <v:group style="position:absolute;left:4853;top:2086;width:31;height:31" coordorigin="4853,2086" coordsize="31,31">
              <v:shape style="position:absolute;left:4853;top:2086;width:31;height:31" coordorigin="4853,2086" coordsize="31,31" path="m4883,2092l4883,2109,4877,2116,4860,2116,4853,2109,4853,2092,4860,2086,4877,2086,4883,2092xe" filled="true" fillcolor="#ffffff" stroked="false">
                <v:path arrowok="t"/>
                <v:fill type="solid"/>
              </v:shape>
            </v:group>
            <v:group style="position:absolute;left:7710;top:8268;width:2946;height:5701" coordorigin="7710,8268" coordsize="2946,5701">
              <v:shape style="position:absolute;left:7710;top:8268;width:2946;height:5701" coordorigin="7710,8268" coordsize="2946,5701" path="m10655,13690l10647,13758,10623,13819,10586,13873,10538,13917,10480,13948,10416,13966,10375,13969,7989,13969,7921,13961,7860,13937,7806,13900,7762,13852,7730,13795,7713,13730,7710,8547,7711,8524,7724,8458,7753,8399,7794,8348,7794,13690,7795,13713,7814,13777,7852,13829,7906,13866,7970,13884,10375,13885,10399,13884,10462,13865,10515,13827,10553,13773,10570,13709,10571,8348,10575,8352,10615,8403,10642,8463,10655,8530,10655,13690xe" filled="true" fillcolor="#96c224" stroked="false">
                <v:path arrowok="t"/>
                <v:fill type="solid"/>
              </v:shape>
              <v:shape style="position:absolute;left:7710;top:8268;width:2946;height:5701" coordorigin="7710,8268" coordsize="2946,5701" path="m10571,8348l10571,8547,10570,8524,10566,8502,10540,8441,10496,8393,10439,8362,7989,8352,7966,8353,7902,8372,7850,8410,7812,8464,7795,8528,7794,13690,7794,8348,7845,8308,7905,8281,7972,8269,10375,8268,10399,8269,10465,8283,10524,8311,10559,8337,10571,8348xe" filled="true" fillcolor="#96c224" stroked="false">
                <v:path arrowok="t"/>
                <v:fill type="solid"/>
              </v:shape>
            </v:group>
            <v:group style="position:absolute;left:7744;top:8309;width:465;height:463" coordorigin="7744,8309" coordsize="465,463">
              <v:shape style="position:absolute;left:7744;top:8309;width:465;height:463" coordorigin="7744,8309" coordsize="465,463" path="m8208,8531l8199,8601,8172,8663,8131,8713,8078,8749,8015,8769,7993,8772,7968,8771,7898,8756,7839,8725,7793,8681,7761,8626,7745,8563,7744,8541,7745,8518,7761,8453,7795,8396,7842,8352,7900,8322,7966,8309,7976,8309,7999,8310,8065,8326,8121,8359,8166,8407,8196,8465,8208,8531xe" filled="true" fillcolor="#96c224" stroked="false">
                <v:path arrowok="t"/>
                <v:fill type="solid"/>
              </v:shape>
            </v:group>
            <v:group style="position:absolute;left:7831;top:8607;width:2;height:2" coordorigin="7831,8607" coordsize="2,2">
              <v:shape style="position:absolute;left:7831;top:8607;width:2;height:2" coordorigin="7831,8607" coordsize="1,1" path="m7832,8607l7831,8607,7832,8607xe" filled="true" fillcolor="#ffffff" stroked="false">
                <v:path arrowok="t"/>
                <v:fill type="solid"/>
              </v:shape>
            </v:group>
            <v:group style="position:absolute;left:7793;top:8371;width:367;height:337" coordorigin="7793,8371" coordsize="367,337">
              <v:shape style="position:absolute;left:7793;top:8371;width:367;height:337" coordorigin="7793,8371" coordsize="367,337" path="m7848,8441l7848,8597,7840,8580,7838,8568,7838,8568,7836,8562,7835,8552,7799,8552,7793,8545,7793,8530,7799,8524,7834,8524,7835,8521,7835,8518,7836,8513,7840,8494,7847,8474,7847,8441,7848,8441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7847,8441l7847,8474,7831,8463,7825,8460,7823,8451,7831,8439,7839,8437,7845,8441,7845,8440,7847,8441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7891,8604l7891,8648,7875,8635,7863,8621,7858,8623,7846,8630,7840,8634,7831,8632,7827,8625,7824,8619,7826,8611,7832,8607,7833,8607,7848,8597,7848,8441,7864,8447,7866,8444,7866,8525,7867,8551,7869,8561,7873,8573,7887,8600,7891,8604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7838,8568l7838,8568,7838,8568,7838,8568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7845,8440l7845,8441,7841,8438,7845,8440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004,8406l8004,8514,8004,8496,8001,8475,7994,8451,7992,8443,7988,8435,7983,8431,7981,8428,7979,8427,7977,8426,7976,8426,7902,8453,7870,8506,7866,8525,7866,8444,7877,8432,7893,8419,7893,8372,7897,8373,7901,8380,7928,8402,7947,8396,7966,8394,7981,8394,7985,8394,7989,8396,7996,8399,8003,8404,8004,8406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7960,8642l7960,8693,7957,8676,7937,8672,7918,8665,7901,8694,7897,8700,7889,8702,7883,8698,7876,8694,7874,8686,7877,8680,7891,8648,7891,8604,7897,8612,7911,8623,7929,8633,7951,8641,7960,8642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7893,8372l7893,8419,7877,8394,7874,8388,7876,8379,7883,8375,7889,8371,7893,8372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036,8502l8026,8562,7985,8610,7948,8620,7964,8608,7976,8594,7986,8578,7994,8560,7999,8539,8004,8514,8004,8406,8016,8419,8020,8429,8025,8439,8031,8461,8035,8482,8036,8502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074,8685l8071,8694,8065,8698,8058,8701,8050,8698,8046,8692,8026,8668,8007,8674,7987,8677,7987,8702,7981,8708,7966,8708,7960,8702,7959,8695,7960,8693,7960,8642,7976,8645,7979,8645,7996,8643,8015,8637,8033,8628,8050,8615,8055,8610,8055,8653,8070,8679,8074,8685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085,8453l8085,8524,8082,8502,8078,8483,8071,8465,8062,8449,8050,8432,8068,8442,8084,8454,8085,8453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106,8632l8089,8621,8087,8624,8085,8626,8072,8640,8055,8653,8055,8610,8064,8600,8075,8582,8081,8563,8084,8544,8085,8524,8085,8453,8093,8448,8102,8443,8102,8629,8106,8632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125,8619l8120,8625,8116,8631,8108,8633,8102,8629,8102,8443,8103,8442,8103,8598,8116,8606,8123,8610,8125,8619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159,8532l8159,8540,8153,8546,8146,8547,8116,8557,8112,8576,8103,8598,8103,8442,8104,8441,8104,8481,8112,8499,8116,8520,8145,8519,8153,8519,8159,8525,8159,8532xe" filled="true" fillcolor="#ffffff" stroked="false">
                <v:path arrowok="t"/>
                <v:fill type="solid"/>
              </v:shape>
              <v:shape style="position:absolute;left:7793;top:8371;width:367;height:337" coordorigin="7793,8371" coordsize="367,337" path="m8126,8452l8125,8460,8120,8464,8114,8467,8104,8481,8104,8441,8111,8437,8119,8440,8123,8446,8126,8452xe" filled="true" fillcolor="#ffffff" stroked="false">
                <v:path arrowok="t"/>
                <v:fill type="solid"/>
              </v:shape>
            </v:group>
            <v:group style="position:absolute;left:8118;top:8463;width:3;height:2" coordorigin="8118,8463" coordsize="3,2">
              <v:shape style="position:absolute;left:8118;top:8463;width:3;height:2" coordorigin="8118,8463" coordsize="3,2" path="m8119,8464l8119,8465,8118,8465,8119,8464xe" filled="true" fillcolor="#ffffff" stroked="false">
                <v:path arrowok="t"/>
                <v:fill type="solid"/>
              </v:shape>
              <v:shape style="position:absolute;left:8118;top:8463;width:3;height:2" coordorigin="8118,8463" coordsize="3,2" path="m8121,8463l8119,8464,8120,8464,8121,8463xe" filled="true" fillcolor="#ffffff" stroked="false">
                <v:path arrowok="t"/>
                <v:fill type="solid"/>
              </v:shape>
            </v:group>
            <v:group style="position:absolute;left:7903;top:8547;width:42;height:41" coordorigin="7903,8547" coordsize="42,41">
              <v:shape style="position:absolute;left:7903;top:8547;width:42;height:41" coordorigin="7903,8547" coordsize="42,41" path="m7944,8556l7944,8579,7936,8588,7912,8588,7903,8579,7903,8556,7912,8547,7936,8547,7944,8556xe" filled="true" fillcolor="#ffffff" stroked="false">
                <v:path arrowok="t"/>
                <v:fill type="solid"/>
              </v:shape>
            </v:group>
            <v:group style="position:absolute;left:7940;top:8461;width:31;height:31" coordorigin="7940,8461" coordsize="31,31">
              <v:shape style="position:absolute;left:7940;top:8461;width:31;height:31" coordorigin="7940,8461" coordsize="31,31" path="m7970,8468l7970,8484,7964,8491,7947,8491,7940,8484,7940,8468,7947,8461,7964,8461,7970,8468xe" filled="true" fillcolor="#ffffff" stroked="false">
                <v:path arrowok="t"/>
                <v:fill type="solid"/>
              </v:shape>
            </v:group>
            <v:group style="position:absolute;left:7732;top:1900;width:2946;height:5701" coordorigin="7732,1900" coordsize="2946,5701">
              <v:shape style="position:absolute;left:7732;top:1900;width:2946;height:5701" coordorigin="7732,1900" coordsize="2946,5701" path="m10678,7322l10669,7390,10646,7452,10609,7505,10560,7549,10503,7581,10438,7598,10398,7601,8012,7601,7944,7593,7882,7569,7828,7532,7784,7484,7753,7427,7735,7362,7732,2179,7733,2156,7747,2090,7775,2031,7816,1980,7816,7322,7818,7345,7837,7409,7875,7461,7928,7499,7993,7516,10398,7517,10421,7516,10485,7497,10538,7459,10575,7405,10593,7341,10594,1980,10598,1984,10638,2035,10665,2095,10677,2162,10678,7322xe" filled="true" fillcolor="#708f2c" stroked="false">
                <v:path arrowok="t"/>
                <v:fill type="solid"/>
              </v:shape>
              <v:shape style="position:absolute;left:7732;top:1900;width:2946;height:5701" coordorigin="7732,1900" coordsize="2946,5701" path="m10594,1980l10594,2179,10592,2156,10588,2134,10563,2073,10519,2026,10461,1994,8012,1984,7989,1985,7925,2004,7872,2043,7835,2096,7817,2160,7816,7322,7816,1980,7868,1940,7928,1913,7995,1901,10398,1900,10421,1901,10487,1915,10547,1943,10582,1969,10594,1980xe" filled="true" fillcolor="#708f2c" stroked="false">
                <v:path arrowok="t"/>
                <v:fill type="solid"/>
              </v:shape>
            </v:group>
            <v:group style="position:absolute;left:7767;top:1934;width:465;height:463" coordorigin="7767,1934" coordsize="465,463">
              <v:shape style="position:absolute;left:7767;top:1934;width:465;height:463" coordorigin="7767,1934" coordsize="465,463" path="m8231,2156l8221,2226,8195,2287,8153,2337,8100,2374,8038,2394,8016,2396,7990,2395,7921,2381,7862,2350,7815,2306,7783,2251,7768,2188,7767,2166,7768,2143,7784,2078,7817,2021,7864,1977,7922,1947,7989,1934,7999,1934,8022,1935,8087,1951,8144,1984,8188,2031,8218,2090,8231,2156xe" filled="true" fillcolor="#708f2c" stroked="false">
                <v:path arrowok="t"/>
                <v:fill type="solid"/>
              </v:shape>
            </v:group>
            <v:group style="position:absolute;left:7854;top:2232;width:2;height:2" coordorigin="7854,2232" coordsize="2,2">
              <v:shape style="position:absolute;left:7854;top:2232;width:2;height:2" coordorigin="7854,2232" coordsize="1,1" path="m7855,2232l7854,2232,7855,2232xe" filled="true" fillcolor="#ffffff" stroked="false">
                <v:path arrowok="t"/>
                <v:fill type="solid"/>
              </v:shape>
            </v:group>
            <v:group style="position:absolute;left:7816;top:1996;width:367;height:337" coordorigin="7816,1996" coordsize="367,337">
              <v:shape style="position:absolute;left:7816;top:1996;width:367;height:337" coordorigin="7816,1996" coordsize="367,337" path="m7871,2066l7871,2222,7862,2205,7861,2193,7860,2193,7858,2187,7857,2176,7821,2176,7816,2170,7816,2154,7821,2149,7857,2149,7857,2146,7858,2143,7858,2137,7862,2119,7870,2099,7870,2065,7871,2066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7870,2065l7870,2099,7853,2088,7847,2085,7845,2076,7853,2064,7861,2062,7868,2066,7868,2065,7870,2065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7913,2229l7913,2273,7897,2260,7885,2245,7881,2248,7868,2255,7862,2259,7854,2257,7850,2250,7846,2244,7848,2236,7854,2232,7855,2231,7871,2222,7871,2066,7887,2072,7889,2069,7889,2149,7889,2176,7892,2185,7895,2198,7909,2224,7913,2229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7860,2193l7860,2193,7860,2193,7860,2193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7868,2065l7868,2066,7864,2063,7868,2065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026,2030l8026,2139,8026,2121,8024,2099,8017,2075,8014,2068,8010,2060,8005,2055,8003,2053,8001,2051,8000,2051,7998,2051,7925,2078,7893,2130,7889,2149,7889,2069,7900,2057,7916,2044,7916,1997,7920,1998,7924,2005,7950,2026,7970,2021,7989,2019,8004,2019,8007,2019,8011,2021,8019,2024,8025,2029,8026,2030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7982,2267l7982,2317,7979,2301,7959,2296,7941,2289,7924,2318,7920,2324,7911,2327,7905,2323,7898,2319,7896,2311,7900,2305,7913,2273,7913,2229,7920,2237,7934,2248,7952,2258,7973,2266,7982,2267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7916,1997l7916,2044,7900,2018,7896,2012,7898,2004,7905,2000,7911,1996,7916,1997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058,2127l8048,2186,8008,2235,7971,2245,7986,2232,7999,2218,8009,2203,8016,2185,8022,2164,8026,2139,8026,2030,8038,2044,8043,2053,8047,2064,8054,2086,8057,2107,8058,2127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096,2310l8094,2318,8087,2322,8081,2326,8072,2323,8068,2317,8048,2293,8029,2298,8009,2301,8009,2327,8004,2333,7989,2333,7982,2327,7982,2319,7982,2317,7982,2267,7998,2269,8001,2269,8019,2267,8038,2262,8056,2252,8072,2240,8078,2234,8078,2278,8092,2303,8096,2310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107,2078l8107,2149,8105,2127,8100,2108,8093,2090,8084,2073,8073,2057,8090,2067,8106,2079,8107,2078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128,2257l8112,2246,8109,2249,8108,2251,8094,2265,8078,2278,8078,2234,8087,2225,8097,2207,8104,2188,8107,2169,8107,2149,8107,2078,8124,2068,8124,2254,8128,2257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147,2244l8143,2250,8139,2256,8131,2258,8124,2254,8124,2068,8126,2067,8126,2223,8139,2231,8146,2235,8147,2244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182,2157l8182,2165,8176,2171,8168,2172,8139,2182,8134,2201,8126,2223,8126,2067,8127,2066,8127,2106,8134,2124,8139,2145,8168,2144,8175,2144,8181,2150,8182,2157xe" filled="true" fillcolor="#ffffff" stroked="false">
                <v:path arrowok="t"/>
                <v:fill type="solid"/>
              </v:shape>
              <v:shape style="position:absolute;left:7816;top:1996;width:367;height:337" coordorigin="7816,1996" coordsize="367,337" path="m8149,2077l8148,2085,8142,2089,8137,2092,8127,2106,8127,2066,8133,2062,8142,2064,8146,2071,8149,2077xe" filled="true" fillcolor="#ffffff" stroked="false">
                <v:path arrowok="t"/>
                <v:fill type="solid"/>
              </v:shape>
            </v:group>
            <v:group style="position:absolute;left:8141;top:2088;width:3;height:2" coordorigin="8141,2088" coordsize="3,2">
              <v:shape style="position:absolute;left:8141;top:2088;width:3;height:2" coordorigin="8141,2088" coordsize="3,2" path="m8142,2089l8141,2089,8141,2090,8142,2089xe" filled="true" fillcolor="#ffffff" stroked="false">
                <v:path arrowok="t"/>
                <v:fill type="solid"/>
              </v:shape>
              <v:shape style="position:absolute;left:8141;top:2088;width:3;height:2" coordorigin="8141,2088" coordsize="3,2" path="m8143,2088l8142,2089,8142,2089,8143,2088xe" filled="true" fillcolor="#ffffff" stroked="false">
                <v:path arrowok="t"/>
                <v:fill type="solid"/>
              </v:shape>
            </v:group>
            <v:group style="position:absolute;left:7926;top:2172;width:42;height:41" coordorigin="7926,2172" coordsize="42,41">
              <v:shape style="position:absolute;left:7926;top:2172;width:42;height:41" coordorigin="7926,2172" coordsize="42,41" path="m7967,2180l7967,2204,7958,2213,7935,2213,7926,2204,7926,2180,7935,2172,7958,2172,7967,2180xe" filled="true" fillcolor="#ffffff" stroked="false">
                <v:path arrowok="t"/>
                <v:fill type="solid"/>
              </v:shape>
            </v:group>
            <v:group style="position:absolute;left:7963;top:2086;width:31;height:31" coordorigin="7963,2086" coordsize="31,31">
              <v:shape style="position:absolute;left:7963;top:2086;width:31;height:31" coordorigin="7963,2086" coordsize="31,31" path="m7993,2092l7993,2109,7986,2116,7970,2116,7963,2109,7963,2092,7970,2086,7986,2086,7993,2092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13.294373pt;margin-top:454.004639pt;width:77.5pt;height:201.75pt;mso-position-horizontal-relative:page;mso-position-vertical-relative:page;z-index:11680" type="#_x0000_t202" filled="false" stroked="false">
            <v:textbox inset="0,0,0,0" style="layout-flow:vertical;mso-layout-flow-alt:bottom-to-top">
              <w:txbxContent>
                <w:p>
                  <w:pPr>
                    <w:spacing w:line="1538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51"/>
                      <w:szCs w:val="151"/>
                    </w:rPr>
                  </w:pPr>
                  <w:r>
                    <w:rPr>
                      <w:rFonts w:ascii="Lucida Sans"/>
                      <w:b/>
                      <w:spacing w:val="-5"/>
                      <w:w w:val="107"/>
                      <w:sz w:val="151"/>
                    </w:rPr>
                    <w:t>S</w:t>
                  </w:r>
                  <w:r>
                    <w:rPr>
                      <w:rFonts w:ascii="Lucida Sans"/>
                      <w:b/>
                      <w:spacing w:val="-5"/>
                      <w:w w:val="93"/>
                      <w:sz w:val="151"/>
                    </w:rPr>
                    <w:t>ANT</w:t>
                  </w:r>
                  <w:r>
                    <w:rPr>
                      <w:rFonts w:ascii="Lucida Sans"/>
                      <w:sz w:val="15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563049pt;margin-top:51.549965pt;width:52.35pt;height:260.1500pt;mso-position-horizontal-relative:page;mso-position-vertical-relative:paragraph;z-index:11704" type="#_x0000_t202" filled="false" stroked="false">
            <v:textbox inset="0,0,0,0" style="layout-flow:vertical;mso-layout-flow-alt:bottom-to-top">
              <w:txbxContent>
                <w:p>
                  <w:pPr>
                    <w:spacing w:line="1031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00"/>
                      <w:szCs w:val="100"/>
                    </w:rPr>
                  </w:pPr>
                  <w:r>
                    <w:rPr>
                      <w:rFonts w:ascii="Lucida Sans"/>
                      <w:b/>
                      <w:w w:val="96"/>
                      <w:sz w:val="100"/>
                    </w:rPr>
                    <w:t>IKKE</w:t>
                  </w:r>
                  <w:r>
                    <w:rPr>
                      <w:rFonts w:ascii="Lucida Sans"/>
                      <w:b/>
                      <w:spacing w:val="-86"/>
                      <w:sz w:val="100"/>
                    </w:rPr>
                    <w:t> </w:t>
                  </w:r>
                  <w:r>
                    <w:rPr>
                      <w:rFonts w:ascii="Lucida Sans"/>
                      <w:b/>
                      <w:spacing w:val="-4"/>
                      <w:w w:val="108"/>
                      <w:sz w:val="100"/>
                    </w:rPr>
                    <w:t>S</w:t>
                  </w:r>
                  <w:r>
                    <w:rPr>
                      <w:rFonts w:ascii="Lucida Sans"/>
                      <w:b/>
                      <w:spacing w:val="-4"/>
                      <w:w w:val="93"/>
                      <w:sz w:val="100"/>
                    </w:rPr>
                    <w:t>ANT</w:t>
                  </w:r>
                  <w:r>
                    <w:rPr>
                      <w:rFonts w:ascii="Lucida Sans"/>
                      <w:sz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848358pt;margin-top:454.004639pt;width:77.5pt;height:201.75pt;mso-position-horizontal-relative:page;mso-position-vertical-relative:page;z-index:11728" type="#_x0000_t202" filled="false" stroked="false">
            <v:textbox inset="0,0,0,0" style="layout-flow:vertical;mso-layout-flow-alt:bottom-to-top">
              <w:txbxContent>
                <w:p>
                  <w:pPr>
                    <w:spacing w:line="1538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51"/>
                      <w:szCs w:val="151"/>
                    </w:rPr>
                  </w:pPr>
                  <w:r>
                    <w:rPr>
                      <w:rFonts w:ascii="Lucida Sans"/>
                      <w:b/>
                      <w:spacing w:val="-5"/>
                      <w:w w:val="107"/>
                      <w:sz w:val="151"/>
                    </w:rPr>
                    <w:t>S</w:t>
                  </w:r>
                  <w:r>
                    <w:rPr>
                      <w:rFonts w:ascii="Lucida Sans"/>
                      <w:b/>
                      <w:spacing w:val="-5"/>
                      <w:w w:val="93"/>
                      <w:sz w:val="151"/>
                    </w:rPr>
                    <w:t>ANT</w:t>
                  </w:r>
                  <w:r>
                    <w:rPr>
                      <w:rFonts w:ascii="Lucida Sans"/>
                      <w:sz w:val="15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783752pt;margin-top:51.549965pt;width:52.35pt;height:260.1500pt;mso-position-horizontal-relative:page;mso-position-vertical-relative:paragraph;z-index:11752" type="#_x0000_t202" filled="false" stroked="false">
            <v:textbox inset="0,0,0,0" style="layout-flow:vertical;mso-layout-flow-alt:bottom-to-top">
              <w:txbxContent>
                <w:p>
                  <w:pPr>
                    <w:spacing w:line="1031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00"/>
                      <w:szCs w:val="100"/>
                    </w:rPr>
                  </w:pPr>
                  <w:r>
                    <w:rPr>
                      <w:rFonts w:ascii="Lucida Sans"/>
                      <w:b/>
                      <w:w w:val="96"/>
                      <w:sz w:val="100"/>
                    </w:rPr>
                    <w:t>IKKE</w:t>
                  </w:r>
                  <w:r>
                    <w:rPr>
                      <w:rFonts w:ascii="Lucida Sans"/>
                      <w:b/>
                      <w:spacing w:val="-86"/>
                      <w:sz w:val="100"/>
                    </w:rPr>
                    <w:t> </w:t>
                  </w:r>
                  <w:r>
                    <w:rPr>
                      <w:rFonts w:ascii="Lucida Sans"/>
                      <w:b/>
                      <w:spacing w:val="-4"/>
                      <w:w w:val="108"/>
                      <w:sz w:val="100"/>
                    </w:rPr>
                    <w:t>S</w:t>
                  </w:r>
                  <w:r>
                    <w:rPr>
                      <w:rFonts w:ascii="Lucida Sans"/>
                      <w:b/>
                      <w:spacing w:val="-4"/>
                      <w:w w:val="93"/>
                      <w:sz w:val="100"/>
                    </w:rPr>
                    <w:t>ANT</w:t>
                  </w:r>
                  <w:r>
                    <w:rPr>
                      <w:rFonts w:ascii="Lucida Sans"/>
                      <w:sz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270203pt;margin-top:454.004639pt;width:77.5pt;height:201.75pt;mso-position-horizontal-relative:page;mso-position-vertical-relative:page;z-index:11776" type="#_x0000_t202" filled="false" stroked="false">
            <v:textbox inset="0,0,0,0" style="layout-flow:vertical;mso-layout-flow-alt:bottom-to-top">
              <w:txbxContent>
                <w:p>
                  <w:pPr>
                    <w:spacing w:line="1538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51"/>
                      <w:szCs w:val="151"/>
                    </w:rPr>
                  </w:pPr>
                  <w:r>
                    <w:rPr>
                      <w:rFonts w:ascii="Lucida Sans"/>
                      <w:b/>
                      <w:spacing w:val="-5"/>
                      <w:w w:val="107"/>
                      <w:sz w:val="151"/>
                    </w:rPr>
                    <w:t>S</w:t>
                  </w:r>
                  <w:r>
                    <w:rPr>
                      <w:rFonts w:ascii="Lucida Sans"/>
                      <w:b/>
                      <w:spacing w:val="-5"/>
                      <w:w w:val="93"/>
                      <w:sz w:val="151"/>
                    </w:rPr>
                    <w:t>ANT</w:t>
                  </w:r>
                  <w:r>
                    <w:rPr>
                      <w:rFonts w:ascii="Lucida Sans"/>
                      <w:sz w:val="15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262329pt;margin-top:51.549965pt;width:52.35pt;height:260.1500pt;mso-position-horizontal-relative:page;mso-position-vertical-relative:paragraph;z-index:11800" type="#_x0000_t202" filled="false" stroked="false">
            <v:textbox inset="0,0,0,0" style="layout-flow:vertical;mso-layout-flow-alt:bottom-to-top">
              <w:txbxContent>
                <w:p>
                  <w:pPr>
                    <w:spacing w:line="1031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00"/>
                      <w:szCs w:val="100"/>
                    </w:rPr>
                  </w:pPr>
                  <w:r>
                    <w:rPr>
                      <w:rFonts w:ascii="Lucida Sans"/>
                      <w:b/>
                      <w:w w:val="96"/>
                      <w:sz w:val="100"/>
                    </w:rPr>
                    <w:t>IKKE</w:t>
                  </w:r>
                  <w:r>
                    <w:rPr>
                      <w:rFonts w:ascii="Lucida Sans"/>
                      <w:b/>
                      <w:spacing w:val="-86"/>
                      <w:sz w:val="100"/>
                    </w:rPr>
                    <w:t> </w:t>
                  </w:r>
                  <w:r>
                    <w:rPr>
                      <w:rFonts w:ascii="Lucida Sans"/>
                      <w:b/>
                      <w:spacing w:val="-4"/>
                      <w:w w:val="108"/>
                      <w:sz w:val="100"/>
                    </w:rPr>
                    <w:t>S</w:t>
                  </w:r>
                  <w:r>
                    <w:rPr>
                      <w:rFonts w:ascii="Lucida Sans"/>
                      <w:b/>
                      <w:spacing w:val="-4"/>
                      <w:w w:val="93"/>
                      <w:sz w:val="100"/>
                    </w:rPr>
                    <w:t>ANT</w:t>
                  </w:r>
                  <w:r>
                    <w:rPr>
                      <w:rFonts w:ascii="Lucida Sans"/>
                      <w:sz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5"/>
        </w:rPr>
        <w:t>SA2 </w:t>
      </w:r>
      <w:r>
        <w:rPr>
          <w:rFonts w:ascii="Arial"/>
          <w:sz w:val="15"/>
        </w:rPr>
        <w:t>-</w:t>
      </w:r>
      <w:r>
        <w:rPr>
          <w:rFonts w:ascii="Arial"/>
          <w:spacing w:val="-3"/>
          <w:sz w:val="15"/>
        </w:rPr>
        <w:t> Tannhelse</w:t>
      </w:r>
      <w:r>
        <w:rPr>
          <w:rFonts w:ascii="Arial"/>
          <w:sz w:val="15"/>
        </w:rPr>
        <w:t> (sant </w:t>
      </w:r>
      <w:r>
        <w:rPr>
          <w:rFonts w:ascii="Arial"/>
          <w:spacing w:val="-1"/>
          <w:sz w:val="15"/>
        </w:rPr>
        <w:t>eller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ikke</w:t>
      </w:r>
      <w:r>
        <w:rPr>
          <w:rFonts w:ascii="Arial"/>
          <w:sz w:val="15"/>
        </w:rPr>
        <w:t> sant-kort)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spacing w:before="58"/>
        <w:ind w:left="5338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w w:val="105"/>
          <w:sz w:val="30"/>
        </w:rPr>
        <w:t>Smit</w:t>
      </w:r>
      <w:r>
        <w:rPr>
          <w:rFonts w:ascii="Trebuchet MS"/>
          <w:b/>
          <w:color w:val="FFFFFF"/>
          <w:spacing w:val="-4"/>
          <w:w w:val="105"/>
          <w:sz w:val="30"/>
        </w:rPr>
        <w:t>t</w:t>
      </w:r>
      <w:r>
        <w:rPr>
          <w:rFonts w:ascii="Trebuchet MS"/>
          <w:b/>
          <w:color w:val="FFFFFF"/>
          <w:spacing w:val="-5"/>
          <w:w w:val="105"/>
          <w:sz w:val="30"/>
        </w:rPr>
        <w:t>e</w:t>
      </w:r>
      <w:r>
        <w:rPr>
          <w:rFonts w:ascii="Trebuchet MS"/>
          <w:b/>
          <w:color w:val="FFFFFF"/>
          <w:spacing w:val="-6"/>
          <w:w w:val="105"/>
          <w:sz w:val="30"/>
        </w:rPr>
        <w:t>v</w:t>
      </w:r>
      <w:r>
        <w:rPr>
          <w:rFonts w:ascii="Trebuchet MS"/>
          <w:b/>
          <w:color w:val="FFFFFF"/>
          <w:w w:val="105"/>
          <w:sz w:val="30"/>
        </w:rPr>
        <w:t>ern:</w:t>
      </w:r>
      <w:r>
        <w:rPr>
          <w:rFonts w:ascii="Trebuchet MS"/>
          <w:b/>
          <w:color w:val="FFFFFF"/>
          <w:spacing w:val="-72"/>
          <w:w w:val="105"/>
          <w:sz w:val="30"/>
        </w:rPr>
        <w:t> </w:t>
      </w:r>
      <w:r>
        <w:rPr>
          <w:rFonts w:ascii="Trebuchet MS"/>
          <w:b/>
          <w:color w:val="FFFFFF"/>
          <w:spacing w:val="-35"/>
          <w:w w:val="105"/>
          <w:sz w:val="30"/>
        </w:rPr>
        <w:t>T</w:t>
      </w:r>
      <w:r>
        <w:rPr>
          <w:rFonts w:ascii="Trebuchet MS"/>
          <w:b/>
          <w:color w:val="FFFFFF"/>
          <w:w w:val="105"/>
          <w:sz w:val="30"/>
        </w:rPr>
        <w:t>annhelse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79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1120" w:bottom="280" w:left="168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10" w:orient="landscape"/>
          <w:pgMar w:top="0" w:bottom="0" w:left="440" w:right="1460"/>
        </w:sectPr>
      </w:pPr>
    </w:p>
    <w:p>
      <w:pPr>
        <w:spacing w:line="246" w:lineRule="auto" w:before="195"/>
        <w:ind w:left="2113" w:right="0" w:firstLine="0"/>
        <w:jc w:val="left"/>
        <w:rPr>
          <w:rFonts w:ascii="Lucida Sans" w:hAnsi="Lucida Sans" w:cs="Lucida Sans" w:eastAsia="Lucida Sans"/>
          <w:sz w:val="55"/>
          <w:szCs w:val="55"/>
        </w:rPr>
      </w:pPr>
      <w:r>
        <w:rPr/>
        <w:pict>
          <v:shape style="position:absolute;margin-left:45.845821pt;margin-top:.426441pt;width:17pt;height:164.15pt;mso-position-horizontal-relative:page;mso-position-vertical-relative:paragraph;z-index:12016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06"/>
                      <w:sz w:val="30"/>
                    </w:rPr>
                    <w:t>Smit</w:t>
                  </w:r>
                  <w:r>
                    <w:rPr>
                      <w:rFonts w:ascii="Trebuchet MS"/>
                      <w:b/>
                      <w:color w:val="FFFFFF"/>
                      <w:spacing w:val="-4"/>
                      <w:w w:val="106"/>
                      <w:sz w:val="30"/>
                    </w:rPr>
                    <w:t>t</w:t>
                  </w:r>
                  <w:r>
                    <w:rPr>
                      <w:rFonts w:ascii="Trebuchet MS"/>
                      <w:b/>
                      <w:color w:val="FFFFFF"/>
                      <w:spacing w:val="-5"/>
                      <w:w w:val="105"/>
                      <w:sz w:val="30"/>
                    </w:rPr>
                    <w:t>e</w:t>
                  </w:r>
                  <w:r>
                    <w:rPr>
                      <w:rFonts w:ascii="Trebuchet MS"/>
                      <w:b/>
                      <w:color w:val="FFFFFF"/>
                      <w:spacing w:val="-6"/>
                      <w:w w:val="105"/>
                      <w:sz w:val="30"/>
                    </w:rPr>
                    <w:t>v</w:t>
                  </w:r>
                  <w:r>
                    <w:rPr>
                      <w:rFonts w:ascii="Trebuchet MS"/>
                      <w:b/>
                      <w:color w:val="FFFFFF"/>
                      <w:w w:val="96"/>
                      <w:sz w:val="30"/>
                    </w:rPr>
                    <w:t>ern:</w:t>
                  </w:r>
                  <w:r>
                    <w:rPr>
                      <w:rFonts w:ascii="Trebuchet MS"/>
                      <w:b/>
                      <w:color w:val="FFFFFF"/>
                      <w:spacing w:val="-29"/>
                      <w:sz w:val="3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-33"/>
                      <w:w w:val="101"/>
                      <w:sz w:val="30"/>
                    </w:rPr>
                    <w:t>T</w:t>
                  </w:r>
                  <w:r>
                    <w:rPr>
                      <w:rFonts w:ascii="Trebuchet MS"/>
                      <w:b/>
                      <w:color w:val="FFFFFF"/>
                      <w:w w:val="106"/>
                      <w:sz w:val="30"/>
                    </w:rPr>
                    <w:t>annhelse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53.431858pt;width:10pt;height:10.9pt;mso-position-horizontal-relative:page;mso-position-vertical-relative:paragraph;z-index:12040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80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spacing w:val="-8"/>
          <w:sz w:val="55"/>
        </w:rPr>
        <w:t>F</w:t>
      </w:r>
      <w:r>
        <w:rPr>
          <w:rFonts w:ascii="Trebuchet MS"/>
          <w:b/>
          <w:spacing w:val="-7"/>
          <w:sz w:val="55"/>
        </w:rPr>
        <w:t>riske</w:t>
      </w:r>
      <w:r>
        <w:rPr>
          <w:rFonts w:ascii="Trebuchet MS"/>
          <w:b/>
          <w:spacing w:val="27"/>
          <w:sz w:val="55"/>
        </w:rPr>
        <w:t> </w:t>
      </w:r>
      <w:r>
        <w:rPr>
          <w:rFonts w:ascii="Trebuchet MS"/>
          <w:b/>
          <w:spacing w:val="-2"/>
          <w:sz w:val="55"/>
        </w:rPr>
        <w:t>tenner</w:t>
      </w:r>
      <w:r>
        <w:rPr>
          <w:rFonts w:ascii="Trebuchet MS"/>
          <w:b/>
          <w:spacing w:val="29"/>
          <w:w w:val="103"/>
          <w:sz w:val="55"/>
        </w:rPr>
        <w:t> </w:t>
      </w:r>
      <w:r>
        <w:rPr>
          <w:rFonts w:ascii="Trebuchet MS"/>
          <w:b/>
          <w:w w:val="105"/>
          <w:sz w:val="55"/>
        </w:rPr>
        <w:t>(tannpusse-</w:t>
      </w:r>
      <w:r>
        <w:rPr>
          <w:rFonts w:ascii="Trebuchet MS"/>
          <w:b/>
          <w:w w:val="107"/>
          <w:sz w:val="55"/>
        </w:rPr>
        <w:t> </w:t>
      </w:r>
      <w:r>
        <w:rPr>
          <w:rFonts w:ascii="Lucida Sans"/>
          <w:b/>
          <w:spacing w:val="-2"/>
          <w:w w:val="105"/>
          <w:sz w:val="55"/>
        </w:rPr>
        <w:t>diagram)</w:t>
      </w:r>
      <w:r>
        <w:rPr>
          <w:rFonts w:ascii="Lucida Sans"/>
          <w:sz w:val="5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6"/>
          <w:szCs w:val="56"/>
        </w:rPr>
      </w:pP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77"/>
          <w:szCs w:val="77"/>
        </w:rPr>
      </w:pPr>
    </w:p>
    <w:p>
      <w:pPr>
        <w:spacing w:before="0"/>
        <w:ind w:left="2119" w:right="0" w:hanging="24"/>
        <w:jc w:val="left"/>
        <w:rPr>
          <w:rFonts w:ascii="Trebuchet MS" w:hAnsi="Trebuchet MS" w:cs="Trebuchet MS" w:eastAsia="Trebuchet MS"/>
          <w:sz w:val="34"/>
          <w:szCs w:val="34"/>
        </w:rPr>
      </w:pPr>
      <w:r>
        <w:rPr>
          <w:rFonts w:ascii="Trebuchet MS"/>
          <w:b/>
          <w:spacing w:val="-2"/>
          <w:w w:val="110"/>
          <w:sz w:val="34"/>
        </w:rPr>
        <w:t>N</w:t>
      </w:r>
      <w:r>
        <w:rPr>
          <w:rFonts w:ascii="Trebuchet MS"/>
          <w:b/>
          <w:spacing w:val="-3"/>
          <w:w w:val="110"/>
          <w:sz w:val="34"/>
        </w:rPr>
        <w:t>avn</w:t>
      </w:r>
      <w:r>
        <w:rPr>
          <w:rFonts w:ascii="Trebuchet MS"/>
          <w:sz w:val="3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34"/>
          <w:szCs w:val="3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34"/>
          <w:szCs w:val="3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34"/>
          <w:szCs w:val="34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spacing w:before="0"/>
        <w:ind w:left="0" w:right="248" w:firstLine="0"/>
        <w:jc w:val="center"/>
        <w:rPr>
          <w:rFonts w:ascii="Trebuchet MS" w:hAnsi="Trebuchet MS" w:cs="Trebuchet MS" w:eastAsia="Trebuchet MS"/>
          <w:sz w:val="34"/>
          <w:szCs w:val="34"/>
        </w:rPr>
      </w:pPr>
      <w:r>
        <w:rPr>
          <w:rFonts w:ascii="Trebuchet MS"/>
          <w:b/>
          <w:w w:val="110"/>
          <w:sz w:val="34"/>
        </w:rPr>
        <w:t>Klasse</w:t>
      </w:r>
      <w:r>
        <w:rPr>
          <w:rFonts w:ascii="Trebuchet MS"/>
          <w:sz w:val="34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7"/>
          <w:szCs w:val="17"/>
        </w:rPr>
      </w:pPr>
      <w:r>
        <w:rPr/>
        <w:br w:type="column"/>
      </w:r>
      <w:r>
        <w:rPr>
          <w:rFonts w:ascii="Trebuchet MS"/>
          <w:b/>
          <w:sz w:val="17"/>
        </w:rPr>
      </w:r>
    </w:p>
    <w:p>
      <w:pPr>
        <w:tabs>
          <w:tab w:pos="2418" w:val="left" w:leader="none"/>
          <w:tab w:pos="4114" w:val="left" w:leader="none"/>
          <w:tab w:pos="5808" w:val="left" w:leader="none"/>
        </w:tabs>
        <w:spacing w:line="200" w:lineRule="atLeast"/>
        <w:ind w:left="719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z w:val="20"/>
        </w:rPr>
        <w:pict>
          <v:shape style="width:79.350pt;height:48pt;mso-position-horizontal-relative:char;mso-position-vertical-relative:line" type="#_x0000_t202" filled="true" fillcolor="#fac214" stroked="true" strokeweight=".859008pt" strokecolor="#ffffff">
            <v:textbox inset="0,0,0,0">
              <w:txbxContent>
                <w:p>
                  <w:pPr>
                    <w:spacing w:before="278"/>
                    <w:ind w:left="378" w:right="0" w:firstLine="0"/>
                    <w:jc w:val="left"/>
                    <w:rPr>
                      <w:rFonts w:ascii="Trebuchet MS" w:hAnsi="Trebuchet MS" w:cs="Trebuchet MS" w:eastAsia="Trebuchet MS"/>
                      <w:sz w:val="34"/>
                      <w:szCs w:val="3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10"/>
                      <w:sz w:val="34"/>
                    </w:rPr>
                    <w:t>MAN</w:t>
                  </w:r>
                  <w:r>
                    <w:rPr>
                      <w:rFonts w:ascii="Trebuchet MS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shape style="width:79.350pt;height:48pt;mso-position-horizontal-relative:char;mso-position-vertical-relative:line" type="#_x0000_t202" filled="true" fillcolor="#96c224" stroked="true" strokeweight=".859008pt" strokecolor="#ffffff">
            <v:textbox inset="0,0,0,0">
              <w:txbxContent>
                <w:p>
                  <w:pPr>
                    <w:spacing w:before="278"/>
                    <w:ind w:left="443" w:right="0" w:firstLine="0"/>
                    <w:jc w:val="left"/>
                    <w:rPr>
                      <w:rFonts w:ascii="Trebuchet MS" w:hAnsi="Trebuchet MS" w:cs="Trebuchet MS" w:eastAsia="Trebuchet MS"/>
                      <w:sz w:val="34"/>
                      <w:szCs w:val="3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10"/>
                      <w:sz w:val="34"/>
                    </w:rPr>
                    <w:t>TIRS</w:t>
                  </w:r>
                  <w:r>
                    <w:rPr>
                      <w:rFonts w:ascii="Trebuchet MS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shape style="width:79.350pt;height:48pt;mso-position-horizontal-relative:char;mso-position-vertical-relative:line" type="#_x0000_t202" filled="true" fillcolor="#14ab87" stroked="true" strokeweight=".859008pt" strokecolor="#ffffff">
            <v:textbox inset="0,0,0,0">
              <w:txbxContent>
                <w:p>
                  <w:pPr>
                    <w:spacing w:before="278"/>
                    <w:ind w:left="373" w:right="0" w:firstLine="0"/>
                    <w:jc w:val="left"/>
                    <w:rPr>
                      <w:rFonts w:ascii="Trebuchet MS" w:hAnsi="Trebuchet MS" w:cs="Trebuchet MS" w:eastAsia="Trebuchet MS"/>
                      <w:sz w:val="34"/>
                      <w:szCs w:val="3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15"/>
                      <w:sz w:val="34"/>
                    </w:rPr>
                    <w:t>ONS</w:t>
                  </w:r>
                  <w:r>
                    <w:rPr>
                      <w:rFonts w:ascii="Trebuchet MS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shape style="width:79.350pt;height:48pt;mso-position-horizontal-relative:char;mso-position-vertical-relative:line" type="#_x0000_t202" filled="true" fillcolor="#52b9ca" stroked="true" strokeweight=".859008pt" strokecolor="#ffffff">
            <v:textbox inset="0,0,0,0">
              <w:txbxContent>
                <w:p>
                  <w:pPr>
                    <w:spacing w:before="278"/>
                    <w:ind w:left="430" w:right="0" w:firstLine="0"/>
                    <w:jc w:val="left"/>
                    <w:rPr>
                      <w:rFonts w:ascii="Trebuchet MS" w:hAnsi="Trebuchet MS" w:cs="Trebuchet MS" w:eastAsia="Trebuchet MS"/>
                      <w:sz w:val="34"/>
                      <w:szCs w:val="34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4"/>
                      <w:w w:val="105"/>
                      <w:sz w:val="34"/>
                    </w:rPr>
                    <w:t>TOR</w:t>
                  </w:r>
                  <w:r>
                    <w:rPr>
                      <w:rFonts w:ascii="Trebuchet MS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sz w:val="2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42"/>
          <w:szCs w:val="42"/>
        </w:rPr>
      </w:pPr>
    </w:p>
    <w:p>
      <w:pPr>
        <w:spacing w:before="0"/>
        <w:ind w:left="2096" w:right="0" w:firstLine="428"/>
        <w:jc w:val="left"/>
        <w:rPr>
          <w:rFonts w:ascii="Lucida Sans" w:hAnsi="Lucida Sans" w:cs="Lucida Sans" w:eastAsia="Lucida Sans"/>
          <w:sz w:val="34"/>
          <w:szCs w:val="34"/>
        </w:rPr>
      </w:pPr>
      <w:r>
        <w:rPr>
          <w:rFonts w:ascii="Lucida Sans"/>
          <w:b/>
          <w:spacing w:val="-1"/>
          <w:sz w:val="34"/>
        </w:rPr>
        <w:t>Jeg</w:t>
      </w:r>
      <w:r>
        <w:rPr>
          <w:rFonts w:ascii="Lucida Sans"/>
          <w:b/>
          <w:spacing w:val="-57"/>
          <w:sz w:val="34"/>
        </w:rPr>
        <w:t> </w:t>
      </w:r>
      <w:r>
        <w:rPr>
          <w:rFonts w:ascii="Lucida Sans"/>
          <w:b/>
          <w:spacing w:val="-2"/>
          <w:sz w:val="34"/>
        </w:rPr>
        <w:t>pusse</w:t>
      </w:r>
      <w:r>
        <w:rPr>
          <w:rFonts w:ascii="Lucida Sans"/>
          <w:b/>
          <w:spacing w:val="-1"/>
          <w:sz w:val="34"/>
        </w:rPr>
        <w:t>t</w:t>
      </w:r>
      <w:r>
        <w:rPr>
          <w:rFonts w:ascii="Lucida Sans"/>
          <w:b/>
          <w:spacing w:val="-57"/>
          <w:sz w:val="34"/>
        </w:rPr>
        <w:t> </w:t>
      </w:r>
      <w:r>
        <w:rPr>
          <w:rFonts w:ascii="Lucida Sans"/>
          <w:b/>
          <w:spacing w:val="-1"/>
          <w:sz w:val="34"/>
        </w:rPr>
        <w:t>tennene</w:t>
      </w:r>
      <w:r>
        <w:rPr>
          <w:rFonts w:ascii="Lucida Sans"/>
          <w:b/>
          <w:spacing w:val="-57"/>
          <w:sz w:val="34"/>
        </w:rPr>
        <w:t> </w:t>
      </w:r>
      <w:r>
        <w:rPr>
          <w:rFonts w:ascii="Lucida Sans"/>
          <w:b/>
          <w:sz w:val="34"/>
        </w:rPr>
        <w:t>i</w:t>
      </w:r>
      <w:r>
        <w:rPr>
          <w:rFonts w:ascii="Lucida Sans"/>
          <w:b/>
          <w:spacing w:val="-57"/>
          <w:sz w:val="34"/>
        </w:rPr>
        <w:t> </w:t>
      </w:r>
      <w:r>
        <w:rPr>
          <w:rFonts w:ascii="Lucida Sans"/>
          <w:b/>
          <w:spacing w:val="-3"/>
          <w:sz w:val="34"/>
        </w:rPr>
        <w:t>morges</w:t>
      </w:r>
      <w:r>
        <w:rPr>
          <w:rFonts w:ascii="Lucida Sans"/>
          <w:sz w:val="3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34"/>
          <w:szCs w:val="3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34"/>
          <w:szCs w:val="3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34"/>
          <w:szCs w:val="34"/>
        </w:r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39"/>
          <w:szCs w:val="39"/>
        </w:rPr>
      </w:pPr>
    </w:p>
    <w:p>
      <w:pPr>
        <w:spacing w:before="0"/>
        <w:ind w:left="2096" w:right="0" w:firstLine="0"/>
        <w:jc w:val="center"/>
        <w:rPr>
          <w:rFonts w:ascii="Lucida Sans" w:hAnsi="Lucida Sans" w:cs="Lucida Sans" w:eastAsia="Lucida Sans"/>
          <w:sz w:val="34"/>
          <w:szCs w:val="34"/>
        </w:rPr>
      </w:pPr>
      <w:r>
        <w:rPr>
          <w:rFonts w:ascii="Lucida Sans" w:hAnsi="Lucida Sans"/>
          <w:b/>
          <w:spacing w:val="-1"/>
          <w:sz w:val="34"/>
        </w:rPr>
        <w:t>Jeg</w:t>
      </w:r>
      <w:r>
        <w:rPr>
          <w:rFonts w:ascii="Lucida Sans" w:hAnsi="Lucida Sans"/>
          <w:b/>
          <w:spacing w:val="-47"/>
          <w:sz w:val="34"/>
        </w:rPr>
        <w:t> </w:t>
      </w:r>
      <w:r>
        <w:rPr>
          <w:rFonts w:ascii="Lucida Sans" w:hAnsi="Lucida Sans"/>
          <w:b/>
          <w:spacing w:val="-2"/>
          <w:sz w:val="34"/>
        </w:rPr>
        <w:t>pusse</w:t>
      </w:r>
      <w:r>
        <w:rPr>
          <w:rFonts w:ascii="Lucida Sans" w:hAnsi="Lucida Sans"/>
          <w:b/>
          <w:spacing w:val="-1"/>
          <w:sz w:val="34"/>
        </w:rPr>
        <w:t>t</w:t>
      </w:r>
      <w:r>
        <w:rPr>
          <w:rFonts w:ascii="Lucida Sans" w:hAnsi="Lucida Sans"/>
          <w:b/>
          <w:spacing w:val="-47"/>
          <w:sz w:val="34"/>
        </w:rPr>
        <w:t> </w:t>
      </w:r>
      <w:r>
        <w:rPr>
          <w:rFonts w:ascii="Lucida Sans" w:hAnsi="Lucida Sans"/>
          <w:b/>
          <w:spacing w:val="-1"/>
          <w:sz w:val="34"/>
        </w:rPr>
        <w:t>tennene</w:t>
      </w:r>
      <w:r>
        <w:rPr>
          <w:rFonts w:ascii="Lucida Sans" w:hAnsi="Lucida Sans"/>
          <w:b/>
          <w:spacing w:val="-46"/>
          <w:sz w:val="34"/>
        </w:rPr>
        <w:t> </w:t>
      </w:r>
      <w:r>
        <w:rPr>
          <w:rFonts w:ascii="Lucida Sans" w:hAnsi="Lucida Sans"/>
          <w:b/>
          <w:spacing w:val="-4"/>
          <w:sz w:val="34"/>
        </w:rPr>
        <w:t>før</w:t>
      </w:r>
      <w:r>
        <w:rPr>
          <w:rFonts w:ascii="Lucida Sans" w:hAnsi="Lucida Sans"/>
          <w:b/>
          <w:spacing w:val="-53"/>
          <w:sz w:val="34"/>
        </w:rPr>
        <w:t> </w:t>
      </w:r>
      <w:r>
        <w:rPr>
          <w:rFonts w:ascii="Lucida Sans" w:hAnsi="Lucida Sans"/>
          <w:b/>
          <w:sz w:val="34"/>
        </w:rPr>
        <w:t>jeg</w:t>
      </w:r>
      <w:r>
        <w:rPr>
          <w:rFonts w:ascii="Lucida Sans" w:hAnsi="Lucida Sans"/>
          <w:b/>
          <w:spacing w:val="-47"/>
          <w:sz w:val="34"/>
        </w:rPr>
        <w:t> </w:t>
      </w:r>
      <w:r>
        <w:rPr>
          <w:rFonts w:ascii="Lucida Sans" w:hAnsi="Lucida Sans"/>
          <w:b/>
          <w:sz w:val="34"/>
        </w:rPr>
        <w:t>la</w:t>
      </w:r>
      <w:r>
        <w:rPr>
          <w:rFonts w:ascii="Lucida Sans" w:hAnsi="Lucida Sans"/>
          <w:b/>
          <w:spacing w:val="-46"/>
          <w:sz w:val="34"/>
        </w:rPr>
        <w:t> </w:t>
      </w:r>
      <w:r>
        <w:rPr>
          <w:rFonts w:ascii="Lucida Sans" w:hAnsi="Lucida Sans"/>
          <w:b/>
          <w:sz w:val="34"/>
        </w:rPr>
        <w:t>meg</w:t>
      </w:r>
      <w:r>
        <w:rPr>
          <w:rFonts w:ascii="Lucida Sans" w:hAnsi="Lucida Sans"/>
          <w:sz w:val="3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34"/>
          <w:szCs w:val="3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34"/>
          <w:szCs w:val="3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34"/>
          <w:szCs w:val="34"/>
        </w:rPr>
      </w:pP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31"/>
          <w:szCs w:val="31"/>
        </w:rPr>
      </w:pPr>
    </w:p>
    <w:p>
      <w:pPr>
        <w:spacing w:before="0"/>
        <w:ind w:left="2104" w:right="0" w:firstLine="0"/>
        <w:jc w:val="center"/>
        <w:rPr>
          <w:rFonts w:ascii="Lucida Sans" w:hAnsi="Lucida Sans" w:cs="Lucida Sans" w:eastAsia="Lucida Sans"/>
          <w:sz w:val="34"/>
          <w:szCs w:val="34"/>
        </w:rPr>
      </w:pPr>
      <w:r>
        <w:rPr>
          <w:rFonts w:ascii="Lucida Sans"/>
          <w:b/>
          <w:spacing w:val="-1"/>
          <w:sz w:val="34"/>
        </w:rPr>
        <w:t>Jeg</w:t>
      </w:r>
      <w:r>
        <w:rPr>
          <w:rFonts w:ascii="Lucida Sans"/>
          <w:b/>
          <w:spacing w:val="-56"/>
          <w:sz w:val="34"/>
        </w:rPr>
        <w:t> </w:t>
      </w:r>
      <w:r>
        <w:rPr>
          <w:rFonts w:ascii="Lucida Sans"/>
          <w:b/>
          <w:spacing w:val="-2"/>
          <w:sz w:val="34"/>
        </w:rPr>
        <w:t>pusse</w:t>
      </w:r>
      <w:r>
        <w:rPr>
          <w:rFonts w:ascii="Lucida Sans"/>
          <w:b/>
          <w:spacing w:val="-1"/>
          <w:sz w:val="34"/>
        </w:rPr>
        <w:t>t</w:t>
      </w:r>
      <w:r>
        <w:rPr>
          <w:rFonts w:ascii="Lucida Sans"/>
          <w:b/>
          <w:spacing w:val="-55"/>
          <w:sz w:val="34"/>
        </w:rPr>
        <w:t> </w:t>
      </w:r>
      <w:r>
        <w:rPr>
          <w:rFonts w:ascii="Lucida Sans"/>
          <w:b/>
          <w:spacing w:val="-1"/>
          <w:sz w:val="34"/>
        </w:rPr>
        <w:t>tennene</w:t>
      </w:r>
      <w:r>
        <w:rPr>
          <w:rFonts w:ascii="Lucida Sans"/>
          <w:b/>
          <w:spacing w:val="-56"/>
          <w:sz w:val="34"/>
        </w:rPr>
        <w:t> </w:t>
      </w:r>
      <w:r>
        <w:rPr>
          <w:rFonts w:ascii="Lucida Sans"/>
          <w:b/>
          <w:sz w:val="34"/>
        </w:rPr>
        <w:t>i</w:t>
      </w:r>
      <w:r>
        <w:rPr>
          <w:rFonts w:ascii="Lucida Sans"/>
          <w:b/>
          <w:spacing w:val="-55"/>
          <w:sz w:val="34"/>
        </w:rPr>
        <w:t> </w:t>
      </w:r>
      <w:r>
        <w:rPr>
          <w:rFonts w:ascii="Lucida Sans"/>
          <w:b/>
          <w:spacing w:val="-3"/>
          <w:sz w:val="34"/>
        </w:rPr>
        <w:t>t</w:t>
      </w:r>
      <w:r>
        <w:rPr>
          <w:rFonts w:ascii="Lucida Sans"/>
          <w:b/>
          <w:spacing w:val="-4"/>
          <w:sz w:val="34"/>
        </w:rPr>
        <w:t>o</w:t>
      </w:r>
      <w:r>
        <w:rPr>
          <w:rFonts w:ascii="Lucida Sans"/>
          <w:b/>
          <w:spacing w:val="-56"/>
          <w:sz w:val="34"/>
        </w:rPr>
        <w:t> </w:t>
      </w:r>
      <w:r>
        <w:rPr>
          <w:rFonts w:ascii="Lucida Sans"/>
          <w:b/>
          <w:spacing w:val="-2"/>
          <w:sz w:val="34"/>
        </w:rPr>
        <w:t>minutter</w:t>
      </w:r>
      <w:r>
        <w:rPr>
          <w:rFonts w:ascii="Lucida Sans"/>
          <w:sz w:val="3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2"/>
          <w:szCs w:val="42"/>
        </w:rPr>
      </w:pPr>
      <w:r>
        <w:rPr/>
        <w:br w:type="column"/>
      </w:r>
      <w:r>
        <w:rPr>
          <w:rFonts w:ascii="Lucida Sans"/>
          <w:b/>
          <w:sz w:val="42"/>
        </w:rPr>
      </w:r>
    </w:p>
    <w:p>
      <w:pPr>
        <w:spacing w:before="0"/>
        <w:ind w:left="251" w:right="0" w:firstLine="0"/>
        <w:jc w:val="left"/>
        <w:rPr>
          <w:rFonts w:ascii="Trebuchet MS" w:hAnsi="Trebuchet MS" w:cs="Trebuchet MS" w:eastAsia="Trebuchet MS"/>
          <w:sz w:val="34"/>
          <w:szCs w:val="34"/>
        </w:rPr>
      </w:pPr>
      <w:r>
        <w:rPr>
          <w:rFonts w:ascii="Trebuchet MS"/>
          <w:b/>
          <w:color w:val="FFFFFF"/>
          <w:w w:val="105"/>
          <w:sz w:val="34"/>
        </w:rPr>
        <w:t>FRE</w:t>
      </w:r>
      <w:r>
        <w:rPr>
          <w:rFonts w:ascii="Trebuchet MS"/>
          <w:sz w:val="34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34"/>
          <w:szCs w:val="34"/>
        </w:rPr>
        <w:sectPr>
          <w:type w:val="continuous"/>
          <w:pgSz w:w="16840" w:h="11910" w:orient="landscape"/>
          <w:pgMar w:top="420" w:bottom="0" w:left="440" w:right="1460"/>
          <w:cols w:num="3" w:equalWidth="0">
            <w:col w:w="5588" w:space="46"/>
            <w:col w:w="7720" w:space="40"/>
            <w:col w:w="1546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shape style="position:absolute;margin-left:0pt;margin-top:0pt;width:841.9pt;height:595.3pt;mso-position-horizontal-relative:page;mso-position-vertical-relative:page;z-index:-2955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5"/>
                    <w:rPr>
                      <w:rFonts w:ascii="Lucida Sans" w:hAnsi="Lucida Sans" w:cs="Lucida Sans" w:eastAsia="Lucida Sans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1.9pt;height:595.3pt;mso-position-horizontal-relative:page;mso-position-vertical-relative:page;z-index:-295504" coordorigin="0,0" coordsize="16838,11906">
            <v:shape style="position:absolute;left:0;top:0;width:16838;height:11906" coordorigin="0,0" coordsize="16838,11906" path="m0,0l0,11906,16838,11906,16838,0,0,0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295480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177;top:1385;width:13406;height:9182" coordorigin="2177,1385" coordsize="13406,9182">
              <v:shape style="position:absolute;left:2177;top:1385;width:13406;height:9182" coordorigin="2177,1385" coordsize="13406,9182" path="m15292,10567l2467,10567,2397,10559,2334,10535,2278,10497,2233,10449,2199,10391,2180,10325,2177,1674,2178,1651,2191,1583,2220,1522,2262,1470,2314,1429,2375,1400,2443,1386,15292,1385,15316,1386,15384,1400,15445,1429,15497,1470,15499,1472,2467,1472,2444,1473,2380,1492,2326,1529,2287,1581,2266,1644,2264,10278,2265,10301,2283,10365,2321,10419,2373,10457,2436,10478,15499,10480,15497,10482,15445,10524,15384,10552,15316,10566,15292,10567xe" filled="true" fillcolor="#96c224" stroked="false">
                <v:path arrowok="t"/>
                <v:fill type="solid"/>
              </v:shape>
              <v:shape style="position:absolute;left:2177;top:1385;width:13406;height:9182" coordorigin="2177,1385" coordsize="13406,9182" path="m15499,10480l15292,10480,15315,10479,15338,10475,15399,10450,15448,10408,15481,10352,15495,10286,15495,1674,15494,1651,15476,1587,15438,1534,15386,1495,15323,1474,2467,1472,15499,1472,15539,1522,15568,1583,15582,1651,15583,1674,15583,10278,15574,10348,15550,10411,15513,10466,15499,10480xe" filled="true" fillcolor="#96c224" stroked="false">
                <v:path arrowok="t"/>
                <v:fill type="solid"/>
              </v:shape>
            </v:group>
            <v:group style="position:absolute;left:2559;top:5854;width:3790;height:975" coordorigin="2559,5854" coordsize="3790,975">
              <v:shape style="position:absolute;left:2559;top:5854;width:3790;height:975" coordorigin="2559,5854" coordsize="3790,975" path="m2559,5854l6348,5854,6348,6829,2559,6829,2559,5854xe" filled="true" fillcolor="#ffffff" stroked="false">
                <v:path arrowok="t"/>
                <v:fill type="solid"/>
              </v:shape>
            </v:group>
            <v:group style="position:absolute;left:2559;top:5854;width:3790;height:975" coordorigin="2559,5854" coordsize="3790,975">
              <v:shape style="position:absolute;left:2559;top:5854;width:3790;height:975" coordorigin="2559,5854" coordsize="3790,975" path="m6348,6829l2559,6829,2559,5854,6348,5854,6348,6829xe" filled="false" stroked="true" strokeweight=".429726pt" strokecolor="#9d9d9c">
                <v:path arrowok="t"/>
              </v:shape>
            </v:group>
            <v:group style="position:absolute;left:6793;top:3859;width:1587;height:960" coordorigin="6793,3859" coordsize="1587,960">
              <v:shape style="position:absolute;left:6793;top:3859;width:1587;height:960" coordorigin="6793,3859" coordsize="1587,960" path="m6793,3859l8379,3859,8379,4819,6793,4819,6793,3859xe" filled="true" fillcolor="#ffffff" stroked="false">
                <v:path arrowok="t"/>
                <v:fill type="solid"/>
              </v:shape>
            </v:group>
            <v:group style="position:absolute;left:6793;top:3859;width:1587;height:960" coordorigin="6793,3859" coordsize="1587,960">
              <v:shape style="position:absolute;left:6793;top:3859;width:1587;height:960" coordorigin="6793,3859" coordsize="1587,960" path="m8379,4819l6793,4819,6793,3859,8379,3859,8379,4819xe" filled="false" stroked="true" strokeweight=".859006pt" strokecolor="#fac214">
                <v:path arrowok="t"/>
              </v:shape>
            </v:group>
            <v:group style="position:absolute;left:8492;top:3859;width:1587;height:960" coordorigin="8492,3859" coordsize="1587,960">
              <v:shape style="position:absolute;left:8492;top:3859;width:1587;height:960" coordorigin="8492,3859" coordsize="1587,960" path="m8492,3859l10079,3859,10079,4819,8492,4819,8492,3859xe" filled="true" fillcolor="#ffffff" stroked="false">
                <v:path arrowok="t"/>
                <v:fill type="solid"/>
              </v:shape>
            </v:group>
            <v:group style="position:absolute;left:8492;top:3859;width:1587;height:960" coordorigin="8492,3859" coordsize="1587,960">
              <v:shape style="position:absolute;left:8492;top:3859;width:1587;height:960" coordorigin="8492,3859" coordsize="1587,960" path="m10079,4819l8492,4819,8492,3859,10079,3859,10079,4819xe" filled="false" stroked="true" strokeweight=".859006pt" strokecolor="#96c224">
                <v:path arrowok="t"/>
              </v:shape>
            </v:group>
            <v:group style="position:absolute;left:10189;top:3859;width:1587;height:960" coordorigin="10189,3859" coordsize="1587,960">
              <v:shape style="position:absolute;left:10189;top:3859;width:1587;height:960" coordorigin="10189,3859" coordsize="1587,960" path="m10189,3859l11775,3859,11775,4819,10189,4819,10189,3859xe" filled="true" fillcolor="#ffffff" stroked="false">
                <v:path arrowok="t"/>
                <v:fill type="solid"/>
              </v:shape>
            </v:group>
            <v:group style="position:absolute;left:10189;top:3859;width:1587;height:960" coordorigin="10189,3859" coordsize="1587,960">
              <v:shape style="position:absolute;left:10189;top:3859;width:1587;height:960" coordorigin="10189,3859" coordsize="1587,960" path="m11775,4819l10189,4819,10189,3859,11775,3859,11775,4819xe" filled="false" stroked="true" strokeweight=".859006pt" strokecolor="#14ab87">
                <v:path arrowok="t"/>
              </v:shape>
            </v:group>
            <v:group style="position:absolute;left:11883;top:3859;width:1587;height:960" coordorigin="11883,3859" coordsize="1587,960">
              <v:shape style="position:absolute;left:11883;top:3859;width:1587;height:960" coordorigin="11883,3859" coordsize="1587,960" path="m11883,3859l13469,3859,13469,4819,11883,4819,11883,3859xe" filled="true" fillcolor="#ffffff" stroked="false">
                <v:path arrowok="t"/>
                <v:fill type="solid"/>
              </v:shape>
            </v:group>
            <v:group style="position:absolute;left:11883;top:3859;width:1587;height:960" coordorigin="11883,3859" coordsize="1587,960">
              <v:shape style="position:absolute;left:11883;top:3859;width:1587;height:960" coordorigin="11883,3859" coordsize="1587,960" path="m13469,4819l11883,4819,11883,3859,13469,3859,13469,4819xe" filled="false" stroked="true" strokeweight=".859006pt" strokecolor="#52b9ca">
                <v:path arrowok="t"/>
              </v:shape>
            </v:group>
            <v:group style="position:absolute;left:13572;top:3859;width:1587;height:960" coordorigin="13572,3859" coordsize="1587,960">
              <v:shape style="position:absolute;left:13572;top:3859;width:1587;height:960" coordorigin="13572,3859" coordsize="1587,960" path="m13572,3859l15158,3859,15158,4819,13572,4819,13572,3859xe" filled="true" fillcolor="#ffffff" stroked="false">
                <v:path arrowok="t"/>
                <v:fill type="solid"/>
              </v:shape>
            </v:group>
            <v:group style="position:absolute;left:13572;top:3859;width:1587;height:960" coordorigin="13572,3859" coordsize="1587,960">
              <v:shape style="position:absolute;left:13572;top:3859;width:1587;height:960" coordorigin="13572,3859" coordsize="1587,960" path="m15158,4819l13572,4819,13572,3859,15158,3859,15158,4819xe" filled="false" stroked="true" strokeweight=".859006pt" strokecolor="#2b5a9e">
                <v:path arrowok="t"/>
              </v:shape>
            </v:group>
            <v:group style="position:absolute;left:6793;top:5861;width:1587;height:960" coordorigin="6793,5861" coordsize="1587,960">
              <v:shape style="position:absolute;left:6793;top:5861;width:1587;height:960" coordorigin="6793,5861" coordsize="1587,960" path="m6793,5861l8379,5861,8379,6821,6793,6821,6793,5861xe" filled="true" fillcolor="#ffffff" stroked="false">
                <v:path arrowok="t"/>
                <v:fill type="solid"/>
              </v:shape>
            </v:group>
            <v:group style="position:absolute;left:6793;top:5861;width:1587;height:960" coordorigin="6793,5861" coordsize="1587,960">
              <v:shape style="position:absolute;left:6793;top:5861;width:1587;height:960" coordorigin="6793,5861" coordsize="1587,960" path="m8379,6821l6793,6821,6793,5861,8379,5861,8379,6821xe" filled="false" stroked="true" strokeweight=".859006pt" strokecolor="#fac214">
                <v:path arrowok="t"/>
              </v:shape>
            </v:group>
            <v:group style="position:absolute;left:8492;top:5861;width:1587;height:960" coordorigin="8492,5861" coordsize="1587,960">
              <v:shape style="position:absolute;left:8492;top:5861;width:1587;height:960" coordorigin="8492,5861" coordsize="1587,960" path="m8492,5861l10079,5861,10079,6821,8492,6821,8492,5861xe" filled="true" fillcolor="#ffffff" stroked="false">
                <v:path arrowok="t"/>
                <v:fill type="solid"/>
              </v:shape>
            </v:group>
            <v:group style="position:absolute;left:8492;top:5861;width:1587;height:960" coordorigin="8492,5861" coordsize="1587,960">
              <v:shape style="position:absolute;left:8492;top:5861;width:1587;height:960" coordorigin="8492,5861" coordsize="1587,960" path="m10079,6821l8492,6821,8492,5861,10079,5861,10079,6821xe" filled="false" stroked="true" strokeweight=".859006pt" strokecolor="#96c224">
                <v:path arrowok="t"/>
              </v:shape>
            </v:group>
            <v:group style="position:absolute;left:10189;top:5861;width:1587;height:960" coordorigin="10189,5861" coordsize="1587,960">
              <v:shape style="position:absolute;left:10189;top:5861;width:1587;height:960" coordorigin="10189,5861" coordsize="1587,960" path="m10189,5861l11775,5861,11775,6821,10189,6821,10189,5861xe" filled="true" fillcolor="#ffffff" stroked="false">
                <v:path arrowok="t"/>
                <v:fill type="solid"/>
              </v:shape>
            </v:group>
            <v:group style="position:absolute;left:10189;top:5861;width:1587;height:960" coordorigin="10189,5861" coordsize="1587,960">
              <v:shape style="position:absolute;left:10189;top:5861;width:1587;height:960" coordorigin="10189,5861" coordsize="1587,960" path="m11775,6821l10189,6821,10189,5861,11775,5861,11775,6821xe" filled="false" stroked="true" strokeweight=".859006pt" strokecolor="#14ab87">
                <v:path arrowok="t"/>
              </v:shape>
            </v:group>
            <v:group style="position:absolute;left:11883;top:5861;width:1587;height:960" coordorigin="11883,5861" coordsize="1587,960">
              <v:shape style="position:absolute;left:11883;top:5861;width:1587;height:960" coordorigin="11883,5861" coordsize="1587,960" path="m11883,5861l13469,5861,13469,6821,11883,6821,11883,5861xe" filled="true" fillcolor="#ffffff" stroked="false">
                <v:path arrowok="t"/>
                <v:fill type="solid"/>
              </v:shape>
            </v:group>
            <v:group style="position:absolute;left:11883;top:5861;width:1587;height:960" coordorigin="11883,5861" coordsize="1587,960">
              <v:shape style="position:absolute;left:11883;top:5861;width:1587;height:960" coordorigin="11883,5861" coordsize="1587,960" path="m13469,6821l11883,6821,11883,5861,13469,5861,13469,6821xe" filled="false" stroked="true" strokeweight=".859006pt" strokecolor="#52b9ca">
                <v:path arrowok="t"/>
              </v:shape>
            </v:group>
            <v:group style="position:absolute;left:13572;top:5861;width:1587;height:960" coordorigin="13572,5861" coordsize="1587,960">
              <v:shape style="position:absolute;left:13572;top:5861;width:1587;height:960" coordorigin="13572,5861" coordsize="1587,960" path="m13572,5861l15158,5861,15158,6821,13572,6821,13572,5861xe" filled="true" fillcolor="#ffffff" stroked="false">
                <v:path arrowok="t"/>
                <v:fill type="solid"/>
              </v:shape>
            </v:group>
            <v:group style="position:absolute;left:13572;top:5861;width:1587;height:960" coordorigin="13572,5861" coordsize="1587,960">
              <v:shape style="position:absolute;left:13572;top:5861;width:1587;height:960" coordorigin="13572,5861" coordsize="1587,960" path="m15158,6821l13572,6821,13572,5861,15158,5861,15158,6821xe" filled="false" stroked="true" strokeweight=".859006pt" strokecolor="#2b5a9e">
                <v:path arrowok="t"/>
              </v:shape>
            </v:group>
            <v:group style="position:absolute;left:6793;top:7877;width:1587;height:960" coordorigin="6793,7877" coordsize="1587,960">
              <v:shape style="position:absolute;left:6793;top:7877;width:1587;height:960" coordorigin="6793,7877" coordsize="1587,960" path="m6793,7877l8379,7877,8379,8836,6793,8836,6793,7877xe" filled="true" fillcolor="#ffffff" stroked="false">
                <v:path arrowok="t"/>
                <v:fill type="solid"/>
              </v:shape>
            </v:group>
            <v:group style="position:absolute;left:6793;top:7877;width:1587;height:960" coordorigin="6793,7877" coordsize="1587,960">
              <v:shape style="position:absolute;left:6793;top:7877;width:1587;height:960" coordorigin="6793,7877" coordsize="1587,960" path="m8379,8836l6793,8836,6793,7877,8379,7877,8379,8836xe" filled="false" stroked="true" strokeweight=".859006pt" strokecolor="#fac214">
                <v:path arrowok="t"/>
              </v:shape>
            </v:group>
            <v:group style="position:absolute;left:8492;top:7877;width:1587;height:960" coordorigin="8492,7877" coordsize="1587,960">
              <v:shape style="position:absolute;left:8492;top:7877;width:1587;height:960" coordorigin="8492,7877" coordsize="1587,960" path="m8492,7877l10079,7877,10079,8836,8492,8836,8492,7877xe" filled="true" fillcolor="#ffffff" stroked="false">
                <v:path arrowok="t"/>
                <v:fill type="solid"/>
              </v:shape>
            </v:group>
            <v:group style="position:absolute;left:8492;top:7877;width:1587;height:960" coordorigin="8492,7877" coordsize="1587,960">
              <v:shape style="position:absolute;left:8492;top:7877;width:1587;height:960" coordorigin="8492,7877" coordsize="1587,960" path="m10079,8836l8492,8836,8492,7877,10079,7877,10079,8836xe" filled="false" stroked="true" strokeweight=".859006pt" strokecolor="#96c224">
                <v:path arrowok="t"/>
              </v:shape>
            </v:group>
            <v:group style="position:absolute;left:10189;top:7877;width:1587;height:960" coordorigin="10189,7877" coordsize="1587,960">
              <v:shape style="position:absolute;left:10189;top:7877;width:1587;height:960" coordorigin="10189,7877" coordsize="1587,960" path="m10189,7877l11775,7877,11775,8836,10189,8836,10189,7877xe" filled="true" fillcolor="#ffffff" stroked="false">
                <v:path arrowok="t"/>
                <v:fill type="solid"/>
              </v:shape>
            </v:group>
            <v:group style="position:absolute;left:10189;top:7877;width:1587;height:960" coordorigin="10189,7877" coordsize="1587,960">
              <v:shape style="position:absolute;left:10189;top:7877;width:1587;height:960" coordorigin="10189,7877" coordsize="1587,960" path="m11775,8836l10189,8836,10189,7877,11775,7877,11775,8836xe" filled="false" stroked="true" strokeweight=".859006pt" strokecolor="#14ab87">
                <v:path arrowok="t"/>
              </v:shape>
            </v:group>
            <v:group style="position:absolute;left:11883;top:7877;width:1587;height:960" coordorigin="11883,7877" coordsize="1587,960">
              <v:shape style="position:absolute;left:11883;top:7877;width:1587;height:960" coordorigin="11883,7877" coordsize="1587,960" path="m11883,7877l13469,7877,13469,8836,11883,8836,11883,7877xe" filled="true" fillcolor="#ffffff" stroked="false">
                <v:path arrowok="t"/>
                <v:fill type="solid"/>
              </v:shape>
            </v:group>
            <v:group style="position:absolute;left:11883;top:7877;width:1587;height:960" coordorigin="11883,7877" coordsize="1587,960">
              <v:shape style="position:absolute;left:11883;top:7877;width:1587;height:960" coordorigin="11883,7877" coordsize="1587,960" path="m13469,8836l11883,8836,11883,7877,13469,7877,13469,8836xe" filled="false" stroked="true" strokeweight=".859006pt" strokecolor="#52b9ca">
                <v:path arrowok="t"/>
              </v:shape>
            </v:group>
            <v:group style="position:absolute;left:13572;top:7877;width:1587;height:960" coordorigin="13572,7877" coordsize="1587,960">
              <v:shape style="position:absolute;left:13572;top:7877;width:1587;height:960" coordorigin="13572,7877" coordsize="1587,960" path="m13572,7877l15158,7877,15158,8836,13572,8836,13572,7877xe" filled="true" fillcolor="#ffffff" stroked="false">
                <v:path arrowok="t"/>
                <v:fill type="solid"/>
              </v:shape>
            </v:group>
            <v:group style="position:absolute;left:13572;top:7877;width:1587;height:960" coordorigin="13572,7877" coordsize="1587,960">
              <v:shape style="position:absolute;left:13572;top:7877;width:1587;height:960" coordorigin="13572,7877" coordsize="1587,960" path="m15158,8836l13572,8836,13572,7877,15158,7877,15158,8836xe" filled="false" stroked="true" strokeweight=".859006pt" strokecolor="#2b5a9e">
                <v:path arrowok="t"/>
              </v:shape>
            </v:group>
            <v:group style="position:absolute;left:2559;top:7869;width:3790;height:975" coordorigin="2559,7869" coordsize="3790,975">
              <v:shape style="position:absolute;left:2559;top:7869;width:3790;height:975" coordorigin="2559,7869" coordsize="3790,975" path="m2559,7869l6348,7869,6348,8844,2559,8844,2559,7869xe" filled="true" fillcolor="#ffffff" stroked="false">
                <v:path arrowok="t"/>
                <v:fill type="solid"/>
              </v:shape>
            </v:group>
            <v:group style="position:absolute;left:2559;top:7869;width:3790;height:975" coordorigin="2559,7869" coordsize="3790,975">
              <v:shape style="position:absolute;left:2559;top:7869;width:3790;height:975" coordorigin="2559,7869" coordsize="3790,975" path="m6348,8844l2559,8844,2559,7869,6348,7869,6348,8844xe" filled="false" stroked="true" strokeweight=".429726pt" strokecolor="#9d9d9c">
                <v:path arrowok="t"/>
              </v:shape>
            </v:group>
            <v:group style="position:absolute;left:8492;top:1823;width:1587;height:960" coordorigin="8492,1823" coordsize="1587,960">
              <v:shape style="position:absolute;left:8492;top:1823;width:1587;height:960" coordorigin="8492,1823" coordsize="1587,960" path="m8492,1823l10079,1823,10079,2783,8492,2783,8492,1823xe" filled="true" fillcolor="#96c224" stroked="false">
                <v:path arrowok="t"/>
                <v:fill type="solid"/>
              </v:shape>
            </v:group>
            <v:group style="position:absolute;left:13572;top:1823;width:1587;height:960" coordorigin="13572,1823" coordsize="1587,960">
              <v:shape style="position:absolute;left:13572;top:1823;width:1587;height:960" coordorigin="13572,1823" coordsize="1587,960" path="m13572,1823l15158,1823,15158,2783,13572,2783,13572,1823xe" filled="true" fillcolor="#2b5a9e" stroked="false">
                <v:path arrowok="t"/>
                <v:fill type="solid"/>
              </v:shape>
            </v:group>
            <v:group style="position:absolute;left:13572;top:1823;width:1587;height:960" coordorigin="13572,1823" coordsize="1587,960">
              <v:shape style="position:absolute;left:13572;top:1823;width:1587;height:960" coordorigin="13572,1823" coordsize="1587,960" path="m15158,2783l13572,2783,13572,1823,15158,1823,15158,2783xe" filled="false" stroked="true" strokeweight=".859006pt" strokecolor="#ffffff">
                <v:path arrowok="t"/>
              </v:shape>
            </v:group>
            <v:group style="position:absolute;left:15067;top:1181;width:742;height:744" coordorigin="15067,1181" coordsize="742,744">
              <v:shape style="position:absolute;left:15067;top:1181;width:742;height:744" coordorigin="15067,1181" coordsize="742,744" path="m15438,1925l15377,1920,15293,1896,15218,1853,15156,1795,15108,1724,15077,1643,15067,1553,15068,1523,15086,1436,15122,1357,15175,1290,15242,1237,15320,1200,15407,1183,15438,1181,15468,1183,15555,1200,15633,1237,15700,1290,15753,1357,15790,1436,15807,1523,15809,1553,15807,1584,15790,1671,15753,1749,15700,1816,15633,1869,15555,1906,15468,1924,15438,1925xe" filled="true" fillcolor="#96c224" stroked="false">
                <v:path arrowok="t"/>
                <v:fill type="solid"/>
              </v:shape>
            </v:group>
            <v:group style="position:absolute;left:15331;top:1321;width:2;height:2" coordorigin="15331,1321" coordsize="2,2">
              <v:shape style="position:absolute;left:15331;top:1321;width:2;height:2" coordorigin="15331,1321" coordsize="1,1" path="m15331,1322l15331,1321,15331,1322xe" filled="true" fillcolor="#ffffff" stroked="false">
                <v:path arrowok="t"/>
                <v:fill type="solid"/>
              </v:shape>
            </v:group>
            <v:group style="position:absolute;left:15170;top:1260;width:540;height:587" coordorigin="15170,1260" coordsize="540,587">
              <v:shape style="position:absolute;left:15170;top:1260;width:540;height:587" coordorigin="15170,1260" coordsize="540,587" path="m15500,1332l15393,1332,15403,1329,15420,1327,15420,1269,15430,1260,15455,1260,15464,1269,15464,1326,15469,1327,15474,1327,15486,1329,15500,1332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598,1347l15544,1347,15561,1320,15567,1310,15581,1307,15600,1320,15604,1333,15597,1343,15598,1347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339,1413l15267,1413,15281,1397,15295,1383,15309,1371,15306,1365,15294,1344,15288,1334,15291,1321,15302,1315,15312,1309,15325,1313,15331,1322,15335,1329,15362,1341,15530,1341,15544,1347,15598,1347,15592,1377,15454,1377,15428,1377,15410,1380,15403,1382,15389,1386,15367,1396,15339,1413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530,1341l15362,1341,15385,1334,15394,1331,15393,1332,15500,1332,15504,1333,15524,1339,15530,1341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653,1598l15494,1598,15513,1597,15534,1595,15594,1578,15614,1564,15618,1560,15620,1557,15621,1555,15621,1551,15604,1474,15567,1424,15515,1392,15454,1377,15592,1377,15606,1390,15621,1404,15636,1418,15708,1418,15705,1427,15694,1433,15654,1461,15662,1479,15667,1499,15671,1518,15673,1538,15673,1560,15672,1567,15669,1573,15664,1586,15656,1595,15653,1598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273,1527l15194,1527,15222,1515,15226,1493,15229,1476,15231,1456,15193,1433,15183,1427,15178,1413,15185,1403,15191,1393,15205,1389,15216,1395,15267,1413,15339,1413,15338,1414,15325,1425,15290,1474,15275,1516,15273,1527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708,1418l15636,1418,15682,1389,15696,1393,15702,1404,15709,1413,15708,1418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505,1649l15432,1641,15366,1612,15320,1551,15316,1517,15329,1532,15343,1546,15409,1582,15478,1597,15494,1598,15653,1598,15647,1604,15570,1640,15525,1648,15505,1649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206,1710l15193,1705,15186,1695,15181,1684,15185,1671,15195,1664,15233,1629,15227,1610,15222,1590,15220,1570,15179,1570,15170,1562,15170,1538,15179,1527,15191,1526,15194,1527,15273,1527,15271,1540,15271,1553,15271,1562,15292,1634,15330,1682,15254,1682,15217,1703,15206,1710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578,1728l15462,1728,15484,1726,15505,1722,15577,1696,15610,1676,15600,1693,15589,1710,15576,1725,15578,1728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291,1761l15308,1734,15303,1730,15297,1725,15282,1711,15254,1682,15330,1682,15330,1683,15347,1698,15403,1722,15462,1728,15578,1728,15594,1754,15295,1754,15291,1761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312,1791l15302,1784,15292,1778,15289,1764,15295,1754,15594,1754,15595,1757,15345,1757,15342,1762,15332,1778,15326,1789,15312,1791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451,1847l15439,1847,15429,1837,15428,1824,15424,1779,15407,1777,15388,1772,15368,1766,15345,1757,15595,1757,15598,1761,15528,1761,15511,1768,15492,1775,15471,1782,15471,1824,15473,1836,15463,1845,15451,1847xe" filled="true" fillcolor="#ffffff" stroked="false">
                <v:path arrowok="t"/>
                <v:fill type="solid"/>
              </v:shape>
              <v:shape style="position:absolute;left:15170;top:1260;width:540;height:587" coordorigin="15170,1260" coordsize="540,587" path="m15579,1794l15567,1792,15560,1783,15559,1781,15555,1774,15528,1761,15598,1761,15603,1769,15599,1782,15588,1789,15579,1794xe" filled="true" fillcolor="#ffffff" stroked="false">
                <v:path arrowok="t"/>
                <v:fill type="solid"/>
              </v:shape>
            </v:group>
            <v:group style="position:absolute;left:15559;top:1781;width:3;height:4" coordorigin="15559,1781" coordsize="3,4">
              <v:shape style="position:absolute;left:15559;top:1781;width:3;height:4" coordorigin="15559,1781" coordsize="3,4" path="m15560,1782l15559,1782,15559,1781,15560,1782xe" filled="true" fillcolor="#ffffff" stroked="false">
                <v:path arrowok="t"/>
                <v:fill type="solid"/>
              </v:shape>
              <v:shape style="position:absolute;left:15559;top:1781;width:3;height:4" coordorigin="15559,1781" coordsize="3,4" path="m15561,1785l15560,1782,15560,1783,15561,1785xe" filled="true" fillcolor="#ffffff" stroked="false">
                <v:path arrowok="t"/>
                <v:fill type="solid"/>
              </v:shape>
            </v:group>
            <v:group style="position:absolute;left:15364;top:1437;width:64;height:61" coordorigin="15364,1437" coordsize="64,61">
              <v:shape style="position:absolute;left:15364;top:1437;width:64;height:61" coordorigin="15364,1437" coordsize="64,61" path="m15379,1498l15367,1483,15364,1457,15378,1442,15402,1437,15421,1448,15428,1469,15428,1470,15422,1486,15407,1497,15379,1498xe" filled="true" fillcolor="#ffffff" stroked="false">
                <v:path arrowok="t"/>
                <v:fill type="solid"/>
              </v:shape>
            </v:group>
            <v:group style="position:absolute;left:15517;top:1496;width:49;height:49" coordorigin="15517,1496" coordsize="49,49">
              <v:shape style="position:absolute;left:15517;top:1496;width:49;height:49" coordorigin="15517,1496" coordsize="49,49" path="m15555,1544l15528,1544,15517,1533,15517,1507,15528,1496,15555,1496,15565,1507,15565,1533,15555,1544xe" filled="true" fillcolor="#ffffff" stroked="false">
                <v:path arrowok="t"/>
                <v:fill type="solid"/>
              </v:shape>
            </v:group>
            <v:group style="position:absolute;left:1414;top:813;width:2;height:2" coordorigin="1414,813" coordsize="2,2">
              <v:shape style="position:absolute;left:1414;top:813;width:2;height:2" coordorigin="1414,813" coordsize="2,1" path="m1416,813l1415,813,1414,813,1416,813xe" filled="true" fillcolor="#ffffff" stroked="false">
                <v:path arrowok="t"/>
                <v:fill type="solid"/>
              </v:shape>
            </v:group>
            <v:group style="position:absolute;left:685;top:588;width:816;height:747" coordorigin="685,588" coordsize="816,747">
              <v:shape style="position:absolute;left:685;top:588;width:816;height:747" coordorigin="685,588" coordsize="816,747" path="m803,1087l803,830,797,849,793,869,787,888,779,927,715,948,695,956,685,975,691,997,707,1008,773,1008,785,1046,793,1065,801,1083,803,108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809,1179l809,1101,785,1122,775,1131,763,1147,761,1165,777,1182,795,1187,809,1179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15,807l915,711,899,722,883,735,869,749,855,763,845,774,841,781,815,765,811,762,793,758,775,766,767,786,769,803,791,821,803,830,803,1087,809,1101,809,1179,821,1172,839,1163,849,1157,849,943,865,884,893,830,907,814,915,807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935,1208l923,1191,909,1174,889,1141,861,1070,849,987,849,1157,851,1156,867,1169,883,1180,901,1190,917,1200,935,120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631l1307,615,1287,606,1271,609,1221,684,1203,677,1183,670,1163,665,1145,661,1131,627,1129,618,1121,598,1101,588,1079,595,1069,612,1069,654,1049,658,1029,662,1009,668,991,674,971,681,937,623,923,610,903,608,885,622,879,638,915,711,915,807,973,762,1047,733,1083,729,1105,729,1175,744,1233,773,1287,823,1289,826,1289,726,1313,650,1315,63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151,786l1079,803,1017,855,981,914,961,991,959,1012,959,1072,971,1150,991,1207,1029,1259,1029,1035,1031,1016,1045,945,1065,887,1105,825,1135,798,1151,78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37,1176l1337,982,1335,1003,1331,1024,1309,1083,1277,1135,1233,1176,1175,1205,1089,1218,1085,1215,1037,1112,1029,1054,1029,1259,1083,1290,1113,1289,1191,1275,1211,1268,1259,1320,1273,1333,1277,1333,1277,1233,1293,1221,1307,1208,1323,1194,1335,1179,1337,1176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315,1298l1311,1289,1277,1233,1277,1333,1291,1334,1299,1331,1299,1331,1301,1331,1313,1317,1315,1298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7,780l1413,763,1397,757,1383,761,1383,762,1347,782,1333,767,1319,752,1305,739,1289,726,1289,826,1305,853,1317,878,1325,898,1329,911,1331,917,1331,921,1335,934,1337,954,1337,1176,1347,1163,1381,1182,1381,844,1403,821,1413,814,1425,799,1427,78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01,900l1389,862,1381,844,1381,1182,1385,1185,1385,1184,1389,1185,1389,1116,1391,1096,1399,1056,1399,900,1401,900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429,1161l1425,1145,1403,1127,1389,1116,1389,1185,1403,1189,1419,1182,1429,1161xe" filled="true" fillcolor="#ffffff" stroked="false">
                <v:path arrowok="t"/>
                <v:fill type="solid"/>
              </v:shape>
              <v:shape style="position:absolute;left:685;top:588;width:816;height:747" coordorigin="685,588" coordsize="816,747" path="m1501,970l1499,968,1493,947,1475,937,1471,937,1407,937,1405,913,1399,900,1399,1056,1403,1037,1407,1012,1407,998,1469,998,1489,992,1499,973,1501,970xe" filled="true" fillcolor="#ffffff" stroked="false">
                <v:path arrowok="t"/>
                <v:fill type="solid"/>
              </v:shape>
            </v:group>
            <v:group style="position:absolute;left:771;top:1131;width:6;height:4" coordorigin="771,1131" coordsize="6,4">
              <v:shape style="position:absolute;left:771;top:1131;width:6;height:4" coordorigin="771,1131" coordsize="6,4" path="m774,1132l771,1134,773,1133,774,1132xe" filled="true" fillcolor="#ffffff" stroked="false">
                <v:path arrowok="t"/>
                <v:fill type="solid"/>
              </v:shape>
              <v:shape style="position:absolute;left:771;top:1131;width:6;height:4" coordorigin="771,1131" coordsize="6,4" path="m776,1131l775,1131,774,1132,774,1132,776,1131xe" filled="true" fillcolor="#ffffff" stroked="false">
                <v:path arrowok="t"/>
                <v:fill type="solid"/>
              </v:shape>
            </v:group>
            <v:group style="position:absolute;left:1164;top:857;width:92;height:91" coordorigin="1164,857" coordsize="92,91">
              <v:shape style="position:absolute;left:1164;top:857;width:92;height:91" coordorigin="1164,857" coordsize="92,91" path="m1255,907l1251,883,1238,866,1220,857,1194,861,1176,872,1166,889,1164,902,1169,923,1183,939,1204,947,1209,948,1210,948,1232,942,1248,928,1255,907xe" filled="true" fillcolor="#ffffff" stroked="false">
                <v:path arrowok="t"/>
                <v:fill type="solid"/>
              </v:shape>
            </v:group>
            <v:group style="position:absolute;left:1106;top:1076;width:67;height:64" coordorigin="1106,1076" coordsize="67,64">
              <v:shape style="position:absolute;left:1106;top:1076;width:67;height:64" coordorigin="1106,1076" coordsize="67,64" path="m1172,1115l1167,1090,1153,1076,1127,1078,1111,1090,1106,1106,1113,1127,1131,1139,1140,1140,1160,1133,1172,11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4.553528pt;margin-top:101.452103pt;width:9.75pt;height:158.75pt;mso-position-horizontal-relative:page;mso-position-vertical-relative:page;z-index:11992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EA1</w:t>
                  </w:r>
                  <w:r>
                    <w:rPr>
                      <w:rFonts w:ascii="Arial"/>
                      <w:b/>
                      <w:spacing w:val="-4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/>
                      <w:spacing w:val="-3"/>
                      <w:sz w:val="15"/>
                    </w:rPr>
                    <w:t> </w:t>
                  </w:r>
                  <w:r>
                    <w:rPr>
                      <w:rFonts w:ascii="Arial"/>
                      <w:spacing w:val="-1"/>
                      <w:w w:val="103"/>
                      <w:sz w:val="15"/>
                    </w:rPr>
                    <w:t>e-Bugs</w:t>
                  </w:r>
                  <w:r>
                    <w:rPr>
                      <w:rFonts w:ascii="Arial"/>
                      <w:spacing w:val="-3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friske</w:t>
                  </w:r>
                  <w:r>
                    <w:rPr>
                      <w:rFonts w:ascii="Arial"/>
                      <w:spacing w:val="-4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tenner</w:t>
                  </w:r>
                  <w:r>
                    <w:rPr>
                      <w:rFonts w:ascii="Arial"/>
                      <w:spacing w:val="-4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(tannpussdiagram)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26"/>
        <w:ind w:left="2131" w:right="0" w:firstLine="0"/>
        <w:jc w:val="left"/>
        <w:rPr>
          <w:rFonts w:ascii="Lucida Sans" w:hAnsi="Lucida Sans" w:cs="Lucida Sans" w:eastAsia="Lucida Sans"/>
          <w:sz w:val="43"/>
          <w:szCs w:val="43"/>
        </w:rPr>
      </w:pPr>
      <w:r>
        <w:rPr>
          <w:rFonts w:ascii="Lucida Sans"/>
          <w:b/>
          <w:spacing w:val="-1"/>
          <w:sz w:val="43"/>
        </w:rPr>
        <w:t>Sett</w:t>
      </w:r>
      <w:r>
        <w:rPr>
          <w:rFonts w:ascii="Lucida Sans"/>
          <w:b/>
          <w:spacing w:val="-83"/>
          <w:sz w:val="43"/>
        </w:rPr>
        <w:t> </w:t>
      </w:r>
      <w:r>
        <w:rPr>
          <w:rFonts w:ascii="Lucida Sans"/>
          <w:b/>
          <w:sz w:val="43"/>
        </w:rPr>
        <w:t>inn</w:t>
      </w:r>
      <w:r>
        <w:rPr>
          <w:rFonts w:ascii="Lucida Sans"/>
          <w:b/>
          <w:spacing w:val="-82"/>
          <w:sz w:val="43"/>
        </w:rPr>
        <w:t> </w:t>
      </w:r>
      <w:r>
        <w:rPr>
          <w:rFonts w:ascii="Lucida Sans"/>
          <w:b/>
          <w:spacing w:val="-1"/>
          <w:sz w:val="43"/>
        </w:rPr>
        <w:t>et</w:t>
      </w:r>
      <w:r>
        <w:rPr>
          <w:rFonts w:ascii="Lucida Sans"/>
          <w:b/>
          <w:spacing w:val="-82"/>
          <w:sz w:val="43"/>
        </w:rPr>
        <w:t> </w:t>
      </w:r>
      <w:r>
        <w:rPr>
          <w:rFonts w:ascii="Lucida Sans"/>
          <w:b/>
          <w:sz w:val="43"/>
        </w:rPr>
        <w:t>bilde</w:t>
      </w:r>
      <w:r>
        <w:rPr>
          <w:rFonts w:ascii="Lucida Sans"/>
          <w:b/>
          <w:spacing w:val="-83"/>
          <w:sz w:val="43"/>
        </w:rPr>
        <w:t> </w:t>
      </w:r>
      <w:r>
        <w:rPr>
          <w:rFonts w:ascii="Lucida Sans"/>
          <w:b/>
          <w:sz w:val="43"/>
        </w:rPr>
        <w:t>eller</w:t>
      </w:r>
      <w:r>
        <w:rPr>
          <w:rFonts w:ascii="Lucida Sans"/>
          <w:b/>
          <w:spacing w:val="-88"/>
          <w:sz w:val="43"/>
        </w:rPr>
        <w:t> </w:t>
      </w:r>
      <w:r>
        <w:rPr>
          <w:rFonts w:ascii="Lucida Sans"/>
          <w:b/>
          <w:sz w:val="43"/>
        </w:rPr>
        <w:t>en</w:t>
      </w:r>
      <w:r>
        <w:rPr>
          <w:rFonts w:ascii="Lucida Sans"/>
          <w:b/>
          <w:spacing w:val="-82"/>
          <w:sz w:val="43"/>
        </w:rPr>
        <w:t> </w:t>
      </w:r>
      <w:r>
        <w:rPr>
          <w:rFonts w:ascii="Lucida Sans"/>
          <w:b/>
          <w:sz w:val="43"/>
        </w:rPr>
        <w:t>stjerne</w:t>
      </w:r>
      <w:r>
        <w:rPr>
          <w:rFonts w:ascii="Lucida Sans"/>
          <w:b/>
          <w:spacing w:val="-82"/>
          <w:sz w:val="43"/>
        </w:rPr>
        <w:t> </w:t>
      </w:r>
      <w:r>
        <w:rPr>
          <w:rFonts w:ascii="Lucida Sans"/>
          <w:b/>
          <w:spacing w:val="-5"/>
          <w:sz w:val="43"/>
        </w:rPr>
        <w:t>hver</w:t>
      </w:r>
      <w:r>
        <w:rPr>
          <w:rFonts w:ascii="Lucida Sans"/>
          <w:b/>
          <w:spacing w:val="-88"/>
          <w:sz w:val="43"/>
        </w:rPr>
        <w:t> </w:t>
      </w:r>
      <w:r>
        <w:rPr>
          <w:rFonts w:ascii="Lucida Sans"/>
          <w:b/>
          <w:sz w:val="43"/>
        </w:rPr>
        <w:t>gang</w:t>
      </w:r>
      <w:r>
        <w:rPr>
          <w:rFonts w:ascii="Lucida Sans"/>
          <w:b/>
          <w:spacing w:val="-83"/>
          <w:sz w:val="43"/>
        </w:rPr>
        <w:t> </w:t>
      </w:r>
      <w:r>
        <w:rPr>
          <w:rFonts w:ascii="Lucida Sans"/>
          <w:b/>
          <w:sz w:val="43"/>
        </w:rPr>
        <w:t>du</w:t>
      </w:r>
      <w:r>
        <w:rPr>
          <w:rFonts w:ascii="Lucida Sans"/>
          <w:b/>
          <w:spacing w:val="-82"/>
          <w:sz w:val="43"/>
        </w:rPr>
        <w:t> </w:t>
      </w:r>
      <w:r>
        <w:rPr>
          <w:rFonts w:ascii="Lucida Sans"/>
          <w:b/>
          <w:sz w:val="43"/>
        </w:rPr>
        <w:t>pusser</w:t>
      </w:r>
      <w:r>
        <w:rPr>
          <w:rFonts w:ascii="Lucida Sans"/>
          <w:b/>
          <w:spacing w:val="-88"/>
          <w:sz w:val="43"/>
        </w:rPr>
        <w:t> </w:t>
      </w:r>
      <w:r>
        <w:rPr>
          <w:rFonts w:ascii="Lucida Sans"/>
          <w:b/>
          <w:spacing w:val="-1"/>
          <w:sz w:val="43"/>
        </w:rPr>
        <w:t>t</w:t>
      </w:r>
      <w:r>
        <w:rPr>
          <w:rFonts w:ascii="Lucida Sans"/>
          <w:b/>
          <w:spacing w:val="-2"/>
          <w:sz w:val="43"/>
        </w:rPr>
        <w:t>ennene</w:t>
      </w:r>
      <w:r>
        <w:rPr>
          <w:rFonts w:ascii="Lucida Sans"/>
          <w:sz w:val="43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43"/>
          <w:szCs w:val="43"/>
        </w:rPr>
        <w:sectPr>
          <w:type w:val="continuous"/>
          <w:pgSz w:w="16840" w:h="11910" w:orient="landscape"/>
          <w:pgMar w:top="420" w:bottom="0" w:left="440" w:right="1460"/>
        </w:sectPr>
      </w:pPr>
    </w:p>
    <w:p>
      <w:pPr>
        <w:spacing w:before="58"/>
        <w:ind w:left="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.000015pt;width:595.3pt;height:841.9pt;mso-position-horizontal-relative:page;mso-position-vertical-relative:page;z-index:-2953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295360" coordorigin="0,0" coordsize="11906,16838">
            <v:shape style="position:absolute;left:0;top:0;width:11906;height:16838" coordorigin="0,0" coordsize="11906,16838" path="m0,16838l11906,16838,11906,0,0,0,0,16838xe" filled="true" fillcolor="#98c03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29533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2041;top:5460;width:8109;height:2992" coordorigin="2041,5460" coordsize="8109,2992">
              <v:shape style="position:absolute;left:2041;top:5460;width:8109;height:2992" coordorigin="2041,5460" coordsize="8109,2992" path="m10004,8452l2187,8452,2165,8450,2104,8425,2060,8377,2042,8314,2041,5607,2043,5584,2068,5523,2116,5479,2179,5460,10004,5460,10027,5462,10088,5487,10131,5535,10150,5599,10150,8305,10148,8328,10124,8389,10076,8433,10012,8452,10004,8452xe" filled="true" fillcolor="#e0eaba" stroked="false">
                <v:path arrowok="t"/>
                <v:fill type="solid"/>
              </v:shape>
            </v:group>
            <v:group style="position:absolute;left:1511;top:1195;width:9179;height:13470" coordorigin="1511,1195" coordsize="9179,13470">
              <v:shape style="position:absolute;left:1511;top:1195;width:9179;height:13470" coordorigin="1511,1195" coordsize="9179,13470" path="m10401,14665l1799,14665,1776,14664,1708,14650,1647,14621,1595,14579,1554,14526,1525,14465,1511,14397,1511,14373,1511,1487,1519,1417,1543,1353,1580,1297,1629,1251,1687,1218,1753,1199,1799,1195,10401,1195,10470,1204,10533,1228,10588,1265,10606,1283,1799,1283,1776,1284,1713,1302,1659,1340,1620,1392,1600,1455,1597,14373,1598,14396,1617,14461,1654,14514,1705,14554,1768,14575,10606,14577,10605,14579,10553,14621,10492,14650,10424,14664,10401,14665xe" filled="true" fillcolor="#96c224" stroked="false">
                <v:path arrowok="t"/>
                <v:fill type="solid"/>
              </v:shape>
              <v:shape style="position:absolute;left:1511;top:1195;width:9179;height:13470" coordorigin="1511,1195" coordsize="9179,13470" path="m10606,14577l10401,14577,10423,14576,10446,14572,10506,14547,10555,14504,10589,14448,10603,14382,10603,1487,10601,1464,10583,1399,10546,1345,10495,1306,10432,1285,1799,1283,10606,1283,10646,1333,10675,1395,10688,1463,10689,1487,10689,14373,10681,14443,10657,14507,10620,14563,10606,14577xe" filled="true" fillcolor="#96c224" stroked="false">
                <v:path arrowok="t"/>
                <v:fill type="solid"/>
              </v:shape>
            </v:group>
            <v:group style="position:absolute;left:10137;top:1003;width:744;height:746" coordorigin="10137,1003" coordsize="744,746">
              <v:shape style="position:absolute;left:10137;top:1003;width:744;height:746" coordorigin="10137,1003" coordsize="744,746" path="m10509,1748l10448,1743,10364,1719,10289,1676,10226,1618,10178,1547,10148,1465,10137,1375,10138,1345,10156,1258,10192,1179,10246,1112,10313,1058,10391,1022,10478,1004,10509,1003,10539,1004,10626,1022,10704,1058,10771,1112,10825,1179,10861,1258,10879,1345,10880,1375,10879,1406,10861,1493,10825,1572,10771,1639,10704,1692,10626,1729,10539,1747,10509,1748xe" filled="true" fillcolor="#96c224" stroked="false">
                <v:path arrowok="t"/>
                <v:fill type="solid"/>
              </v:shape>
            </v:group>
            <v:group style="position:absolute;left:10402;top:1143;width:2;height:2" coordorigin="10402,1143" coordsize="2,2">
              <v:shape style="position:absolute;left:10402;top:1143;width:2;height:2" coordorigin="10402,1143" coordsize="1,1" path="m10402,1144l10402,1143,10402,1144xe" filled="true" fillcolor="#ffffff" stroked="false">
                <v:path arrowok="t"/>
                <v:fill type="solid"/>
              </v:shape>
            </v:group>
            <v:group style="position:absolute;left:10240;top:1081;width:541;height:588" coordorigin="10240,1081" coordsize="541,588">
              <v:shape style="position:absolute;left:10240;top:1081;width:541;height:588" coordorigin="10240,1081" coordsize="541,588" path="m10571,1153l10464,1153,10474,1150,10491,1148,10491,1090,10501,1081,10526,1081,10535,1090,10535,1148,10540,1148,10545,1149,10557,1150,10571,1153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669,1169l10615,1169,10632,1142,10638,1132,10652,1129,10672,1142,10675,1155,10669,1165,10669,1169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410,1235l10338,1235,10352,1219,10366,1205,10380,1193,10376,1186,10365,1166,10358,1156,10362,1143,10373,1136,10382,1131,10395,1134,10402,1144,10406,1150,10433,1163,10601,1163,10615,1169,10669,1169,10669,1169,10663,1198,10525,1198,10498,1199,10481,1202,10473,1204,10460,1208,10437,1218,10410,1235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601,1163l10433,1163,10456,1155,10465,1153,10464,1153,10571,1153,10576,1154,10595,1160,10601,1163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725,1420l10565,1420,10584,1420,10605,1417,10665,1400,10685,1386,10689,1382,10692,1379,10693,1377,10693,1373,10675,1296,10638,1245,10586,1214,10525,1198,10663,1198,10663,1199,10678,1211,10693,1225,10707,1240,10779,1240,10777,1248,10766,1255,10726,1283,10733,1301,10738,1321,10742,1341,10744,1360,10744,1382,10743,1389,10741,1396,10735,1408,10728,1418,10725,1420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344,1349l10265,1349,10293,1337,10296,1317,10299,1298,10301,1278,10263,1255,10253,1248,10249,1235,10255,1225,10262,1214,10275,1211,10286,1217,10338,1235,10410,1235,10408,1236,10395,1248,10360,1296,10345,1339,10344,1349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779,1240l10707,1240,10731,1225,10754,1211,10767,1214,10774,1225,10780,1235,10779,1240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576,1471l10502,1464,10437,1434,10391,1373,10387,1339,10400,1355,10414,1368,10480,1404,10549,1420,10565,1420,10725,1420,10717,1427,10665,1456,10595,1470,10576,1471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276,1532l10263,1528,10256,1518,10251,1507,10255,1494,10266,1486,10303,1451,10297,1432,10293,1412,10290,1392,10250,1392,10240,1384,10240,1360,10250,1349,10261,1348,10265,1349,10344,1349,10342,1363,10341,1377,10342,1384,10363,1456,10400,1505,10324,1505,10287,1525,10276,1532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649,1550l10533,1550,10556,1548,10577,1545,10648,1518,10681,1498,10671,1516,10660,1532,10647,1548,10649,1550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362,1583l10379,1556,10374,1553,10367,1547,10353,1534,10324,1505,10400,1505,10402,1506,10418,1520,10475,1545,10533,1550,10649,1550,10665,1577,10366,1577,10362,1583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382,1613l10373,1607,10363,1600,10359,1587,10366,1577,10665,1577,10667,1579,10416,1579,10413,1585,10403,1600,10397,1611,10382,1613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522,1669l10510,1669,10500,1659,10495,1601,10478,1599,10459,1595,10438,1589,10416,1579,10667,1579,10669,1583,10600,1583,10582,1591,10563,1598,10542,1604,10542,1646,10544,1658,10534,1668,10522,1669xe" filled="true" fillcolor="#ffffff" stroked="false">
                <v:path arrowok="t"/>
                <v:fill type="solid"/>
              </v:shape>
              <v:shape style="position:absolute;left:10240;top:1081;width:541;height:588" coordorigin="10240,1081" coordsize="541,588" path="m10651,1616l10638,1615,10632,1606,10631,1604,10626,1597,10600,1583,10669,1583,10674,1591,10671,1604,10660,1611,10651,1616xe" filled="true" fillcolor="#ffffff" stroked="false">
                <v:path arrowok="t"/>
                <v:fill type="solid"/>
              </v:shape>
            </v:group>
            <v:group style="position:absolute;left:10630;top:1603;width:3;height:4" coordorigin="10630,1603" coordsize="3,4">
              <v:shape style="position:absolute;left:10630;top:1603;width:3;height:4" coordorigin="10630,1603" coordsize="3,4" path="m10631,1605l10631,1604,10630,1603,10631,1605xe" filled="true" fillcolor="#ffffff" stroked="false">
                <v:path arrowok="t"/>
                <v:fill type="solid"/>
              </v:shape>
              <v:shape style="position:absolute;left:10630;top:1603;width:3;height:4" coordorigin="10630,1603" coordsize="3,4" path="m10633,1607l10631,1605,10632,1606,10633,1607xe" filled="true" fillcolor="#ffffff" stroked="false">
                <v:path arrowok="t"/>
                <v:fill type="solid"/>
              </v:shape>
            </v:group>
            <v:group style="position:absolute;left:10435;top:1259;width:64;height:62" coordorigin="10435,1259" coordsize="64,62">
              <v:shape style="position:absolute;left:10435;top:1259;width:64;height:62" coordorigin="10435,1259" coordsize="64,62" path="m10450,1320l10438,1305,10435,1279,10449,1264,10473,1259,10491,1270,10499,1291,10499,1292,10493,1308,10478,1319,10450,1320xe" filled="true" fillcolor="#ffffff" stroked="false">
                <v:path arrowok="t"/>
                <v:fill type="solid"/>
              </v:shape>
            </v:group>
            <v:group style="position:absolute;left:10588;top:1318;width:49;height:49" coordorigin="10588,1318" coordsize="49,49">
              <v:shape style="position:absolute;left:10588;top:1318;width:49;height:49" coordorigin="10588,1318" coordsize="49,49" path="m10626,1366l10599,1366,10588,1355,10588,1329,10599,1318,10626,1318,10637,1329,10637,1355,10626,1366xe" filled="true" fillcolor="#ffffff" stroked="false">
                <v:path arrowok="t"/>
                <v:fill type="solid"/>
              </v:shape>
            </v:group>
            <v:group style="position:absolute;left:2041;top:6106;width:8109;height:2361" coordorigin="2041,6106" coordsize="8109,2361">
              <v:shape style="position:absolute;left:2041;top:6106;width:8109;height:2361" coordorigin="2041,6106" coordsize="8109,2361" path="m10004,8467l2187,8467,2165,8465,2104,8441,2060,8393,2042,8329,2041,6253,2043,6230,2068,6169,2116,6125,2179,6107,10004,6106,10027,6108,10088,6133,10131,6181,10150,6245,10150,8321,10148,8344,10124,8405,10076,8448,10012,8467,10004,8467xe" filled="true" fillcolor="#ffffff" stroked="false">
                <v:path arrowok="t"/>
                <v:fill type="solid"/>
              </v:shape>
            </v:group>
            <v:group style="position:absolute;left:2041;top:6106;width:8109;height:2361" coordorigin="2041,6106" coordsize="8109,2361">
              <v:shape style="position:absolute;left:2041;top:6106;width:8109;height:2361" coordorigin="2041,6106" coordsize="8109,2361" path="m10004,8467l2187,8467,2165,8465,2104,8441,2060,8393,2042,8329,2041,6253,2043,6230,2068,6169,2116,6125,2179,6107,10004,6106,10027,6108,10088,6133,10131,6181,10150,6245,10150,8321,10148,8344,10124,8405,10076,8448,10012,8467,10004,8467xe" filled="false" stroked="true" strokeweight=".861323pt" strokecolor="#e0eaba">
                <v:path arrowok="t"/>
              </v:shape>
            </v:group>
            <v:group style="position:absolute;left:2046;top:8286;width:8109;height:3023" coordorigin="2046,8286" coordsize="8109,3023">
              <v:shape style="position:absolute;left:2046;top:8286;width:8109;height:3023" coordorigin="2046,8286" coordsize="8109,3023" path="m10008,11309l2192,11309,2169,11307,2108,11282,2064,11234,2046,11170,2046,8433,2047,8410,2072,8349,2120,8305,2184,8287,10008,8286,10031,8288,10092,8313,10135,8361,10154,8425,10154,11162,10152,11185,10128,11246,10080,11290,10016,11309,10008,11309xe" filled="true" fillcolor="#e0eaba" stroked="false">
                <v:path arrowok="t"/>
                <v:fill type="solid"/>
              </v:shape>
            </v:group>
            <v:group style="position:absolute;left:2046;top:8932;width:8109;height:2340" coordorigin="2046,8932" coordsize="8109,2340">
              <v:shape style="position:absolute;left:2046;top:8932;width:8109;height:2340" coordorigin="2046,8932" coordsize="8109,2340" path="m10008,11272l2192,11272,2169,11271,2108,11246,2064,11198,2046,11134,2046,9079,2047,9056,2072,8995,2120,8951,2184,8933,10008,8932,10031,8934,10092,8959,10135,9007,10154,9071,10154,11126,10152,11149,10128,11210,10080,11254,10016,11272,10008,11272xe" filled="true" fillcolor="#ffffff" stroked="false">
                <v:path arrowok="t"/>
                <v:fill type="solid"/>
              </v:shape>
            </v:group>
            <v:group style="position:absolute;left:2046;top:8932;width:8109;height:2340" coordorigin="2046,8932" coordsize="8109,2340">
              <v:shape style="position:absolute;left:2046;top:8932;width:8109;height:2340" coordorigin="2046,8932" coordsize="8109,2340" path="m10008,11272l2192,11272,2169,11271,2108,11246,2064,11198,2046,11134,2046,9079,2047,9056,2072,8995,2120,8951,2184,8933,10008,8932,10031,8934,10092,8959,10135,9007,10154,9071,10154,11126,10152,11149,10128,11210,10080,11254,10016,11272,10008,11272xe" filled="false" stroked="true" strokeweight=".861326pt" strokecolor="#e0eaba">
                <v:path arrowok="t"/>
              </v:shape>
            </v:group>
            <v:group style="position:absolute;left:2046;top:11123;width:8109;height:2660" coordorigin="2046,11123" coordsize="8109,2660">
              <v:shape style="position:absolute;left:2046;top:11123;width:8109;height:2660" coordorigin="2046,11123" coordsize="8109,2660" path="m10008,13782l2192,13782,2169,13780,2108,13756,2064,13708,2046,13644,2046,11269,2047,11246,2072,11185,2120,11142,2184,11123,10008,11123,10031,11125,10092,11149,10135,11197,10154,11261,10154,13636,10152,13659,10128,13720,10080,13763,10016,13782,10008,13782xe" filled="true" fillcolor="#e0eaba" stroked="false">
                <v:path arrowok="t"/>
                <v:fill type="solid"/>
              </v:shape>
            </v:group>
            <v:group style="position:absolute;left:2046;top:11769;width:8109;height:2316" coordorigin="2046,11769" coordsize="8109,2316">
              <v:shape style="position:absolute;left:2046;top:11769;width:8109;height:2316" coordorigin="2046,11769" coordsize="8109,2316" path="m10008,14084l2192,14084,2169,14082,2108,14058,2064,14010,2046,13946,2046,11916,2047,11893,2072,11832,2120,11788,2184,11769,10008,11769,10031,11771,10092,11796,10135,11844,10154,11908,10154,13938,10152,13961,10128,14022,10080,14065,10016,14084,10008,14084xe" filled="true" fillcolor="#ffffff" stroked="false">
                <v:path arrowok="t"/>
                <v:fill type="solid"/>
              </v:shape>
            </v:group>
            <v:group style="position:absolute;left:2046;top:11769;width:8109;height:2316" coordorigin="2046,11769" coordsize="8109,2316">
              <v:shape style="position:absolute;left:2046;top:11769;width:8109;height:2316" coordorigin="2046,11769" coordsize="8109,2316" path="m10008,14084l2192,14084,2169,14082,2108,14058,2064,14010,2046,13946,2046,11916,2047,11893,2072,11832,2120,11788,2184,11769,10008,11769,10031,11771,10092,11796,10135,11844,10154,11908,10154,13938,10152,13961,10128,14022,10080,14065,10016,14084,10008,14084xe" filled="false" stroked="true" strokeweight=".861329pt" strokecolor="#e0eaba">
                <v:path arrowok="t"/>
              </v:shape>
            </v:group>
            <v:group style="position:absolute;left:6080;top:5725;width:2;height:8360" coordorigin="6080,5725" coordsize="2,8360">
              <v:shape style="position:absolute;left:6080;top:5725;width:2;height:8360" coordorigin="6080,5725" coordsize="0,8360" path="m6080,5725l6080,14084e" filled="false" stroked="true" strokeweight=".859319pt" strokecolor="#e0eaba">
                <v:path arrowok="t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b/>
          <w:w w:val="105"/>
          <w:sz w:val="15"/>
        </w:rPr>
        <w:t>EA2</w:t>
      </w:r>
      <w:r>
        <w:rPr>
          <w:rFonts w:ascii="Arial" w:hAnsi="Arial"/>
          <w:b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0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Sunne</w:t>
      </w:r>
      <w:r>
        <w:rPr>
          <w:rFonts w:ascii="Arial" w:hAnsi="Arial"/>
          <w:spacing w:val="-10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matvalg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(øvelse)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777" w:lineRule="exact"/>
        <w:ind w:left="418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spacing w:val="-4"/>
          <w:w w:val="95"/>
        </w:rPr>
        <w:t>Hv</w:t>
      </w:r>
      <w:r>
        <w:rPr>
          <w:rFonts w:ascii="Lucida Sans"/>
          <w:b/>
          <w:spacing w:val="-3"/>
          <w:w w:val="95"/>
        </w:rPr>
        <w:t>a</w:t>
      </w:r>
      <w:r>
        <w:rPr>
          <w:rFonts w:ascii="Lucida Sans"/>
          <w:b/>
          <w:spacing w:val="-88"/>
          <w:w w:val="95"/>
        </w:rPr>
        <w:t> </w:t>
      </w:r>
      <w:r>
        <w:rPr>
          <w:rFonts w:ascii="Lucida Sans"/>
          <w:b/>
          <w:w w:val="95"/>
        </w:rPr>
        <w:t>slags</w:t>
      </w:r>
      <w:r>
        <w:rPr>
          <w:rFonts w:ascii="Lucida Sans"/>
          <w:b/>
          <w:spacing w:val="-88"/>
          <w:w w:val="95"/>
        </w:rPr>
        <w:t> </w:t>
      </w:r>
      <w:r>
        <w:rPr>
          <w:rFonts w:ascii="Lucida Sans"/>
          <w:b/>
          <w:spacing w:val="-6"/>
          <w:w w:val="95"/>
        </w:rPr>
        <w:t>frokost,</w:t>
      </w:r>
      <w:r>
        <w:rPr>
          <w:rFonts w:ascii="Lucida Sans"/>
        </w:rPr>
      </w:r>
    </w:p>
    <w:p>
      <w:pPr>
        <w:spacing w:line="740" w:lineRule="exact" w:before="43"/>
        <w:ind w:left="418" w:right="1367" w:firstLine="0"/>
        <w:jc w:val="left"/>
        <w:rPr>
          <w:rFonts w:ascii="Trebuchet MS" w:hAnsi="Trebuchet MS" w:cs="Trebuchet MS" w:eastAsia="Trebuchet MS"/>
          <w:sz w:val="69"/>
          <w:szCs w:val="69"/>
        </w:rPr>
      </w:pPr>
      <w:r>
        <w:rPr>
          <w:rFonts w:ascii="Lucida Sans" w:hAnsi="Lucida Sans"/>
          <w:b/>
          <w:spacing w:val="-5"/>
          <w:w w:val="95"/>
          <w:sz w:val="69"/>
        </w:rPr>
        <w:t>drikk</w:t>
      </w:r>
      <w:r>
        <w:rPr>
          <w:rFonts w:ascii="Lucida Sans" w:hAnsi="Lucida Sans"/>
          <w:b/>
          <w:spacing w:val="-4"/>
          <w:w w:val="95"/>
          <w:sz w:val="69"/>
        </w:rPr>
        <w:t>e</w:t>
      </w:r>
      <w:r>
        <w:rPr>
          <w:rFonts w:ascii="Lucida Sans" w:hAnsi="Lucida Sans"/>
          <w:b/>
          <w:spacing w:val="-31"/>
          <w:w w:val="95"/>
          <w:sz w:val="69"/>
        </w:rPr>
        <w:t> </w:t>
      </w:r>
      <w:r>
        <w:rPr>
          <w:rFonts w:ascii="Lucida Sans" w:hAnsi="Lucida Sans"/>
          <w:b/>
          <w:w w:val="95"/>
          <w:sz w:val="69"/>
        </w:rPr>
        <w:t>og</w:t>
      </w:r>
      <w:r>
        <w:rPr>
          <w:rFonts w:ascii="Lucida Sans" w:hAnsi="Lucida Sans"/>
          <w:b/>
          <w:spacing w:val="-30"/>
          <w:w w:val="95"/>
          <w:sz w:val="69"/>
        </w:rPr>
        <w:t> </w:t>
      </w:r>
      <w:r>
        <w:rPr>
          <w:rFonts w:ascii="Lucida Sans" w:hAnsi="Lucida Sans"/>
          <w:b/>
          <w:w w:val="95"/>
          <w:sz w:val="69"/>
        </w:rPr>
        <w:t>mellommåltid</w:t>
      </w:r>
      <w:r>
        <w:rPr>
          <w:rFonts w:ascii="Lucida Sans" w:hAnsi="Lucida Sans"/>
          <w:b/>
          <w:spacing w:val="25"/>
          <w:w w:val="97"/>
          <w:sz w:val="69"/>
        </w:rPr>
        <w:t> </w:t>
      </w:r>
      <w:r>
        <w:rPr>
          <w:rFonts w:ascii="Trebuchet MS" w:hAnsi="Trebuchet MS"/>
          <w:b/>
          <w:sz w:val="69"/>
        </w:rPr>
        <w:t>ville</w:t>
      </w:r>
      <w:r>
        <w:rPr>
          <w:rFonts w:ascii="Trebuchet MS" w:hAnsi="Trebuchet MS"/>
          <w:b/>
          <w:spacing w:val="10"/>
          <w:sz w:val="69"/>
        </w:rPr>
        <w:t> </w:t>
      </w:r>
      <w:r>
        <w:rPr>
          <w:rFonts w:ascii="Trebuchet MS" w:hAnsi="Trebuchet MS"/>
          <w:b/>
          <w:sz w:val="69"/>
        </w:rPr>
        <w:t>du</w:t>
      </w:r>
      <w:r>
        <w:rPr>
          <w:rFonts w:ascii="Trebuchet MS" w:hAnsi="Trebuchet MS"/>
          <w:b/>
          <w:spacing w:val="11"/>
          <w:sz w:val="69"/>
        </w:rPr>
        <w:t> </w:t>
      </w:r>
      <w:r>
        <w:rPr>
          <w:rFonts w:ascii="Trebuchet MS" w:hAnsi="Trebuchet MS"/>
          <w:b/>
          <w:spacing w:val="-4"/>
          <w:sz w:val="69"/>
        </w:rPr>
        <w:t>drikke</w:t>
      </w:r>
      <w:r>
        <w:rPr>
          <w:rFonts w:ascii="Trebuchet MS" w:hAnsi="Trebuchet MS"/>
          <w:b/>
          <w:spacing w:val="11"/>
          <w:sz w:val="69"/>
        </w:rPr>
        <w:t> </w:t>
      </w:r>
      <w:r>
        <w:rPr>
          <w:rFonts w:ascii="Trebuchet MS" w:hAnsi="Trebuchet MS"/>
          <w:b/>
          <w:spacing w:val="-6"/>
          <w:sz w:val="69"/>
        </w:rPr>
        <w:t>for</w:t>
      </w:r>
      <w:r>
        <w:rPr>
          <w:rFonts w:ascii="Trebuchet MS" w:hAnsi="Trebuchet MS"/>
          <w:b/>
          <w:spacing w:val="-11"/>
          <w:sz w:val="69"/>
        </w:rPr>
        <w:t> </w:t>
      </w:r>
      <w:r>
        <w:rPr>
          <w:rFonts w:ascii="Trebuchet MS" w:hAnsi="Trebuchet MS"/>
          <w:b/>
          <w:sz w:val="69"/>
        </w:rPr>
        <w:t>å</w:t>
      </w:r>
      <w:r>
        <w:rPr>
          <w:rFonts w:ascii="Trebuchet MS" w:hAnsi="Trebuchet MS"/>
          <w:b/>
          <w:spacing w:val="26"/>
          <w:w w:val="109"/>
          <w:sz w:val="69"/>
        </w:rPr>
        <w:t> </w:t>
      </w:r>
      <w:r>
        <w:rPr>
          <w:rFonts w:ascii="Trebuchet MS" w:hAnsi="Trebuchet MS"/>
          <w:b/>
          <w:sz w:val="69"/>
        </w:rPr>
        <w:t>holde</w:t>
      </w:r>
      <w:r>
        <w:rPr>
          <w:rFonts w:ascii="Trebuchet MS" w:hAnsi="Trebuchet MS"/>
          <w:b/>
          <w:spacing w:val="84"/>
          <w:sz w:val="69"/>
        </w:rPr>
        <w:t> </w:t>
      </w:r>
      <w:r>
        <w:rPr>
          <w:rFonts w:ascii="Trebuchet MS" w:hAnsi="Trebuchet MS"/>
          <w:b/>
          <w:spacing w:val="-2"/>
          <w:sz w:val="69"/>
        </w:rPr>
        <w:t>tennene</w:t>
      </w:r>
      <w:r>
        <w:rPr>
          <w:rFonts w:ascii="Trebuchet MS" w:hAnsi="Trebuchet MS"/>
          <w:b/>
          <w:spacing w:val="84"/>
          <w:sz w:val="69"/>
        </w:rPr>
        <w:t> </w:t>
      </w:r>
      <w:r>
        <w:rPr>
          <w:rFonts w:ascii="Trebuchet MS" w:hAnsi="Trebuchet MS"/>
          <w:b/>
          <w:spacing w:val="-5"/>
          <w:sz w:val="69"/>
        </w:rPr>
        <w:t>friske?</w:t>
      </w:r>
      <w:r>
        <w:rPr>
          <w:rFonts w:ascii="Trebuchet MS" w:hAnsi="Trebuchet MS"/>
          <w:sz w:val="69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tabs>
          <w:tab w:pos="4716" w:val="left" w:leader="none"/>
        </w:tabs>
        <w:spacing w:before="0"/>
        <w:ind w:left="6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w w:val="105"/>
          <w:sz w:val="17"/>
        </w:rPr>
        <w:t>Skriv</w:t>
      </w:r>
      <w:r>
        <w:rPr>
          <w:rFonts w:ascii="Arial"/>
          <w:b/>
          <w:spacing w:val="-28"/>
          <w:w w:val="105"/>
          <w:sz w:val="17"/>
        </w:rPr>
        <w:t> </w:t>
      </w:r>
      <w:r>
        <w:rPr>
          <w:rFonts w:ascii="Arial"/>
          <w:b/>
          <w:spacing w:val="-1"/>
          <w:w w:val="105"/>
          <w:sz w:val="17"/>
        </w:rPr>
        <w:t>det</w:t>
      </w:r>
      <w:r>
        <w:rPr>
          <w:rFonts w:ascii="Arial"/>
          <w:b/>
          <w:spacing w:val="-24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du</w:t>
      </w:r>
      <w:r>
        <w:rPr>
          <w:rFonts w:ascii="Arial"/>
          <w:b/>
          <w:spacing w:val="-24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har</w:t>
      </w:r>
      <w:r>
        <w:rPr>
          <w:rFonts w:ascii="Arial"/>
          <w:b/>
          <w:spacing w:val="-30"/>
          <w:w w:val="105"/>
          <w:sz w:val="17"/>
        </w:rPr>
        <w:t> </w:t>
      </w:r>
      <w:r>
        <w:rPr>
          <w:rFonts w:ascii="Arial"/>
          <w:b/>
          <w:spacing w:val="-2"/>
          <w:w w:val="105"/>
          <w:sz w:val="17"/>
        </w:rPr>
        <w:t>v</w:t>
      </w:r>
      <w:r>
        <w:rPr>
          <w:rFonts w:ascii="Arial"/>
          <w:b/>
          <w:spacing w:val="-1"/>
          <w:w w:val="105"/>
          <w:sz w:val="17"/>
        </w:rPr>
        <w:t>algt</w:t>
        <w:tab/>
      </w:r>
      <w:r>
        <w:rPr>
          <w:rFonts w:ascii="Arial"/>
          <w:b/>
          <w:spacing w:val="-6"/>
          <w:w w:val="105"/>
          <w:sz w:val="17"/>
        </w:rPr>
        <w:t>Tegn</w:t>
      </w:r>
      <w:r>
        <w:rPr>
          <w:rFonts w:ascii="Arial"/>
          <w:b/>
          <w:spacing w:val="-14"/>
          <w:w w:val="105"/>
          <w:sz w:val="17"/>
        </w:rPr>
        <w:t> </w:t>
      </w:r>
      <w:r>
        <w:rPr>
          <w:rFonts w:ascii="Arial"/>
          <w:b/>
          <w:spacing w:val="-1"/>
          <w:w w:val="105"/>
          <w:sz w:val="17"/>
        </w:rPr>
        <w:t>det</w:t>
      </w:r>
      <w:r>
        <w:rPr>
          <w:rFonts w:ascii="Arial"/>
          <w:b/>
          <w:spacing w:val="-14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du</w:t>
      </w:r>
      <w:r>
        <w:rPr>
          <w:rFonts w:ascii="Arial"/>
          <w:b/>
          <w:spacing w:val="-15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har</w:t>
      </w:r>
      <w:r>
        <w:rPr>
          <w:rFonts w:ascii="Arial"/>
          <w:b/>
          <w:spacing w:val="-22"/>
          <w:w w:val="105"/>
          <w:sz w:val="17"/>
        </w:rPr>
        <w:t> </w:t>
      </w:r>
      <w:r>
        <w:rPr>
          <w:rFonts w:ascii="Arial"/>
          <w:b/>
          <w:spacing w:val="-2"/>
          <w:w w:val="105"/>
          <w:sz w:val="17"/>
        </w:rPr>
        <w:t>v</w:t>
      </w:r>
      <w:r>
        <w:rPr>
          <w:rFonts w:ascii="Arial"/>
          <w:b/>
          <w:spacing w:val="-1"/>
          <w:w w:val="105"/>
          <w:sz w:val="17"/>
        </w:rPr>
        <w:t>algt</w:t>
      </w:r>
      <w:r>
        <w:rPr>
          <w:rFonts w:ascii="Arial"/>
          <w:sz w:val="17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7"/>
        <w:ind w:left="61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spacing w:val="-5"/>
          <w:sz w:val="27"/>
        </w:rPr>
        <w:t>Fr</w:t>
      </w:r>
      <w:r>
        <w:rPr>
          <w:rFonts w:ascii="Arial"/>
          <w:b/>
          <w:spacing w:val="-4"/>
          <w:sz w:val="27"/>
        </w:rPr>
        <w:t>ok</w:t>
      </w:r>
      <w:r>
        <w:rPr>
          <w:rFonts w:ascii="Arial"/>
          <w:b/>
          <w:spacing w:val="-5"/>
          <w:sz w:val="27"/>
        </w:rPr>
        <w:t>ost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28"/>
        <w:ind w:left="61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spacing w:val="-3"/>
          <w:sz w:val="27"/>
        </w:rPr>
        <w:t>Drikk</w:t>
      </w:r>
      <w:r>
        <w:rPr>
          <w:rFonts w:ascii="Arial"/>
          <w:b/>
          <w:spacing w:val="-2"/>
          <w:sz w:val="27"/>
        </w:rPr>
        <w:t>e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61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spacing w:val="-1"/>
          <w:w w:val="105"/>
          <w:sz w:val="27"/>
        </w:rPr>
        <w:t>Mellommåltid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58"/>
        <w:ind w:left="5398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w w:val="105"/>
          <w:sz w:val="30"/>
        </w:rPr>
        <w:t>Smit</w:t>
      </w:r>
      <w:r>
        <w:rPr>
          <w:rFonts w:ascii="Trebuchet MS"/>
          <w:b/>
          <w:color w:val="FFFFFF"/>
          <w:spacing w:val="-4"/>
          <w:w w:val="105"/>
          <w:sz w:val="30"/>
        </w:rPr>
        <w:t>t</w:t>
      </w:r>
      <w:r>
        <w:rPr>
          <w:rFonts w:ascii="Trebuchet MS"/>
          <w:b/>
          <w:color w:val="FFFFFF"/>
          <w:spacing w:val="-5"/>
          <w:w w:val="105"/>
          <w:sz w:val="30"/>
        </w:rPr>
        <w:t>e</w:t>
      </w:r>
      <w:r>
        <w:rPr>
          <w:rFonts w:ascii="Trebuchet MS"/>
          <w:b/>
          <w:color w:val="FFFFFF"/>
          <w:spacing w:val="-6"/>
          <w:w w:val="105"/>
          <w:sz w:val="30"/>
        </w:rPr>
        <w:t>v</w:t>
      </w:r>
      <w:r>
        <w:rPr>
          <w:rFonts w:ascii="Trebuchet MS"/>
          <w:b/>
          <w:color w:val="FFFFFF"/>
          <w:w w:val="105"/>
          <w:sz w:val="30"/>
        </w:rPr>
        <w:t>ern:</w:t>
      </w:r>
      <w:r>
        <w:rPr>
          <w:rFonts w:ascii="Trebuchet MS"/>
          <w:b/>
          <w:color w:val="FFFFFF"/>
          <w:spacing w:val="-72"/>
          <w:w w:val="105"/>
          <w:sz w:val="30"/>
        </w:rPr>
        <w:t> </w:t>
      </w:r>
      <w:r>
        <w:rPr>
          <w:rFonts w:ascii="Trebuchet MS"/>
          <w:b/>
          <w:color w:val="FFFFFF"/>
          <w:spacing w:val="-35"/>
          <w:w w:val="105"/>
          <w:sz w:val="30"/>
        </w:rPr>
        <w:t>T</w:t>
      </w:r>
      <w:r>
        <w:rPr>
          <w:rFonts w:ascii="Trebuchet MS"/>
          <w:b/>
          <w:color w:val="FFFFFF"/>
          <w:w w:val="105"/>
          <w:sz w:val="30"/>
        </w:rPr>
        <w:t>annhelse</w:t>
      </w:r>
      <w:r>
        <w:rPr>
          <w:rFonts w:ascii="Trebuchet MS"/>
          <w:sz w:val="3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162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93.740005pt;margin-top:.000015pt;width:401.55pt;height:841.9pt;mso-position-horizontal-relative:page;mso-position-vertical-relative:page;z-index:-295312" coordorigin="3875,0" coordsize="8031,16838">
            <v:group style="position:absolute;left:8715;top:1390;width:9;height:14" coordorigin="8715,1390" coordsize="9,14">
              <v:shape style="position:absolute;left:8715;top:1390;width:9;height:14" coordorigin="8715,1390" coordsize="9,14" path="m8716,1390l8715,1390,8716,1392,8720,1399,8721,1401,8723,1402,8724,1404,8716,1390e" filled="false" stroked="false">
                <v:path arrowok="t"/>
              </v:shape>
              <v:shape style="position:absolute;left:3875;top:0;width:8031;height:16838" type="#_x0000_t75" stroked="false">
                <v:imagedata r:id="rId609" o:title=""/>
              </v:shape>
            </v:group>
            <v:group style="position:absolute;left:4515;top:7504;width:12;height:2" coordorigin="4515,7504" coordsize="12,2">
              <v:shape style="position:absolute;left:4515;top:7504;width:12;height:2" coordorigin="4515,7504" coordsize="12,1" path="m4527,7504l4515,7505,4515,7505,4519,7505,4523,7504,4527,7504e" filled="false" stroked="false">
                <v:path arrowok="t"/>
              </v:shape>
            </v:group>
            <v:group style="position:absolute;left:9642;top:4816;width:1968;height:1967" coordorigin="9642,4816" coordsize="1968,1967">
              <v:shape style="position:absolute;left:9642;top:4816;width:1968;height:1967" coordorigin="9642,4816" coordsize="1968,1967" path="m10626,4816l10545,4819,10466,4829,10389,4844,10315,4866,10243,4893,10174,4926,10108,4963,10045,5006,9986,5053,9930,5104,9879,5159,9832,5219,9790,5281,9752,5348,9719,5417,9692,5489,9671,5563,9655,5640,9646,5719,9642,5800,9645,5880,9655,5959,9671,6036,9692,6110,9719,6182,9752,6251,9790,6317,9832,6380,9879,6439,9930,6495,9986,6546,10045,6593,10108,6635,10174,6673,10243,6706,10315,6733,10389,6754,10466,6770,10545,6780,10626,6783,10705,6781,10783,6773,10859,6759,10932,6739,11003,6713,11072,6683,11138,6647,11200,6606,11259,6561,11314,6512,11366,6458,11413,6401,11456,6340,11494,6275,11527,6208,11555,6138,11577,6065,11594,5990,11605,5912,11609,5833,11609,5822,11609,5811,11606,5719,11596,5640,11581,5563,11559,5488,11532,5416,11499,5347,11462,5281,11419,5218,11372,5159,11321,5104,11266,5053,11207,5006,11144,4963,11078,4926,11009,4893,10937,4866,10862,4845,10785,4829,10707,4819,10626,4816xe" filled="true" fillcolor="#e9521e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line="918" w:lineRule="exact" w:before="0"/>
        <w:ind w:left="11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spacing w:val="-4"/>
          <w:w w:val="105"/>
          <w:sz w:val="80"/>
        </w:rPr>
        <w:t>O</w:t>
      </w:r>
      <w:r>
        <w:rPr>
          <w:rFonts w:ascii="Trebuchet MS"/>
          <w:b/>
          <w:spacing w:val="-5"/>
          <w:w w:val="105"/>
          <w:sz w:val="80"/>
        </w:rPr>
        <w:t>r</w:t>
      </w:r>
      <w:r>
        <w:rPr>
          <w:rFonts w:ascii="Trebuchet MS"/>
          <w:b/>
          <w:spacing w:val="-4"/>
          <w:w w:val="105"/>
          <w:sz w:val="80"/>
        </w:rPr>
        <w:t>dliste</w:t>
      </w:r>
      <w:r>
        <w:rPr>
          <w:rFonts w:ascii="Trebuchet MS"/>
          <w:sz w:val="80"/>
        </w:rPr>
      </w:r>
    </w:p>
    <w:p>
      <w:pPr>
        <w:pStyle w:val="BodyText"/>
        <w:spacing w:line="310" w:lineRule="auto" w:before="639"/>
        <w:ind w:left="2497" w:right="1376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Antibakt</w:t>
      </w:r>
      <w:r>
        <w:rPr>
          <w:rFonts w:ascii="Trebuchet MS" w:hAnsi="Trebuchet MS"/>
          <w:spacing w:val="-2"/>
        </w:rPr>
        <w:t>eriell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såpe: </w:t>
      </w:r>
      <w:r>
        <w:rPr>
          <w:rFonts w:ascii="Trebuchet MS" w:hAnsi="Trebuchet MS"/>
          <w:spacing w:val="68"/>
        </w:rPr>
        <w:t> </w:t>
      </w:r>
      <w:r>
        <w:rPr>
          <w:rFonts w:ascii="Trebuchet MS" w:hAnsi="Trebuchet MS"/>
          <w:spacing w:val="-1"/>
        </w:rPr>
        <w:t>En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såpe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dreper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  <w:spacing w:val="-2"/>
        </w:rPr>
        <w:t>enkelte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bakt</w:t>
      </w:r>
      <w:r>
        <w:rPr>
          <w:rFonts w:ascii="Trebuchet MS" w:hAnsi="Trebuchet MS"/>
          <w:spacing w:val="-3"/>
        </w:rPr>
        <w:t>erier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  <w:spacing w:val="-3"/>
        </w:rPr>
        <w:t>mye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r</w:t>
      </w:r>
      <w:r>
        <w:rPr>
          <w:rFonts w:ascii="Trebuchet MS" w:hAnsi="Trebuchet MS"/>
          <w:spacing w:val="-1"/>
        </w:rPr>
        <w:t>eklame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51"/>
          <w:w w:val="98"/>
        </w:rPr>
        <w:t> </w:t>
      </w:r>
      <w:r>
        <w:rPr>
          <w:rFonts w:ascii="Trebuchet MS" w:hAnsi="Trebuchet MS"/>
          <w:spacing w:val="-1"/>
        </w:rPr>
        <w:t>antibakt</w:t>
      </w:r>
      <w:r>
        <w:rPr>
          <w:rFonts w:ascii="Trebuchet MS" w:hAnsi="Trebuchet MS"/>
          <w:spacing w:val="-2"/>
        </w:rPr>
        <w:t>eriell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såpe,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men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har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noen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  <w:spacing w:val="-2"/>
        </w:rPr>
        <w:t>bedre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3"/>
        </w:rPr>
        <w:t>ff</w:t>
      </w:r>
      <w:r>
        <w:rPr>
          <w:rFonts w:ascii="Trebuchet MS" w:hAnsi="Trebuchet MS"/>
          <w:spacing w:val="-2"/>
        </w:rPr>
        <w:t>ekt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  <w:spacing w:val="-1"/>
        </w:rPr>
        <w:t>vanlig</w:t>
      </w:r>
      <w:r>
        <w:rPr>
          <w:rFonts w:ascii="Trebuchet MS" w:hAnsi="Trebuchet MS"/>
          <w:spacing w:val="35"/>
          <w:w w:val="105"/>
        </w:rPr>
        <w:t> </w:t>
      </w:r>
      <w:r>
        <w:rPr>
          <w:rFonts w:ascii="Trebuchet MS" w:hAnsi="Trebuchet MS"/>
        </w:rPr>
        <w:t>såpe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1"/>
        </w:rPr>
        <w:t>skolese</w:t>
      </w:r>
      <w:r>
        <w:rPr>
          <w:rFonts w:ascii="Trebuchet MS" w:hAnsi="Trebuchet MS"/>
          <w:spacing w:val="-2"/>
        </w:rPr>
        <w:t>tting.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2497" w:val="left" w:leader="none"/>
        </w:tabs>
        <w:spacing w:line="310" w:lineRule="auto"/>
        <w:ind w:left="2497" w:right="1972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95"/>
        </w:rPr>
        <w:t>Bakt</w:t>
      </w:r>
      <w:r>
        <w:rPr>
          <w:rFonts w:ascii="Trebuchet MS" w:hAnsi="Trebuchet MS"/>
          <w:spacing w:val="-2"/>
          <w:w w:val="95"/>
        </w:rPr>
        <w:t>erie:</w:t>
        <w:tab/>
      </w:r>
      <w:r>
        <w:rPr>
          <w:rFonts w:ascii="Trebuchet MS" w:hAnsi="Trebuchet MS"/>
          <w:spacing w:val="-2"/>
        </w:rPr>
        <w:t>Mikroskopiske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1"/>
        </w:rPr>
        <w:t>encellede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1"/>
        </w:rPr>
        <w:t>mikrober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1"/>
        </w:rPr>
        <w:t>kan </w:t>
      </w:r>
      <w:r>
        <w:rPr>
          <w:rFonts w:ascii="Trebuchet MS" w:hAnsi="Trebuchet MS"/>
          <w:spacing w:val="-3"/>
        </w:rPr>
        <w:t>være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1"/>
        </w:rPr>
        <w:t>nyttige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49"/>
          <w:w w:val="99"/>
        </w:rPr>
        <w:t> </w:t>
      </w:r>
      <w:r>
        <w:rPr>
          <w:rFonts w:ascii="Trebuchet MS" w:hAnsi="Trebuchet MS"/>
          <w:spacing w:val="-1"/>
        </w:rPr>
        <w:t>skadelige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2"/>
        </w:rPr>
        <w:t>mennesk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1"/>
        </w:rPr>
        <w:t>Bakt</w:t>
      </w:r>
      <w:r>
        <w:rPr>
          <w:rFonts w:ascii="Trebuchet MS" w:hAnsi="Trebuchet MS"/>
          <w:spacing w:val="-2"/>
        </w:rPr>
        <w:t>erie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1"/>
        </w:rPr>
        <w:t>entall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  <w:spacing w:val="-2"/>
        </w:rPr>
        <w:t>bakt</w:t>
      </w:r>
      <w:r>
        <w:rPr>
          <w:rFonts w:ascii="Trebuchet MS" w:hAnsi="Trebuchet MS"/>
          <w:spacing w:val="-3"/>
        </w:rPr>
        <w:t>erier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2497" w:val="left" w:leader="none"/>
        </w:tabs>
        <w:spacing w:line="240" w:lineRule="auto"/>
        <w:ind w:left="11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95"/>
        </w:rPr>
        <w:t>Basill:</w:t>
        <w:tab/>
      </w:r>
      <w:r>
        <w:rPr>
          <w:rFonts w:ascii="Trebuchet MS"/>
          <w:spacing w:val="-2"/>
        </w:rPr>
        <w:t>E</w:t>
      </w:r>
      <w:r>
        <w:rPr>
          <w:rFonts w:ascii="Trebuchet MS"/>
          <w:spacing w:val="-3"/>
        </w:rPr>
        <w:t>t</w:t>
      </w:r>
      <w:r>
        <w:rPr>
          <w:rFonts w:ascii="Trebuchet MS"/>
          <w:spacing w:val="-6"/>
        </w:rPr>
        <w:t> </w:t>
      </w:r>
      <w:r>
        <w:rPr>
          <w:rFonts w:ascii="Trebuchet MS"/>
          <w:spacing w:val="-1"/>
        </w:rPr>
        <w:t>anne</w:t>
      </w:r>
      <w:r>
        <w:rPr>
          <w:rFonts w:ascii="Trebuchet MS"/>
          <w:spacing w:val="-2"/>
        </w:rPr>
        <w:t>t</w:t>
      </w:r>
      <w:r>
        <w:rPr>
          <w:rFonts w:ascii="Trebuchet MS"/>
          <w:spacing w:val="-5"/>
        </w:rPr>
        <w:t> </w:t>
      </w:r>
      <w:r>
        <w:rPr>
          <w:rFonts w:ascii="Trebuchet MS"/>
          <w:spacing w:val="-4"/>
        </w:rPr>
        <w:t>or</w:t>
      </w:r>
      <w:r>
        <w:rPr>
          <w:rFonts w:ascii="Trebuchet MS"/>
          <w:spacing w:val="-3"/>
        </w:rPr>
        <w:t>d</w:t>
      </w:r>
      <w:r>
        <w:rPr>
          <w:rFonts w:ascii="Trebuchet MS"/>
          <w:spacing w:val="-6"/>
        </w:rPr>
        <w:t> </w:t>
      </w:r>
      <w:r>
        <w:rPr>
          <w:rFonts w:ascii="Trebuchet MS"/>
          <w:spacing w:val="-4"/>
        </w:rPr>
        <w:t>for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1"/>
        </w:rPr>
        <w:t>skadelig</w:t>
      </w:r>
      <w:r>
        <w:rPr>
          <w:rFonts w:ascii="Trebuchet MS"/>
          <w:spacing w:val="-5"/>
        </w:rPr>
        <w:t> </w:t>
      </w:r>
      <w:r>
        <w:rPr>
          <w:rFonts w:ascii="Trebuchet MS"/>
        </w:rPr>
        <w:t>eller</w:t>
      </w:r>
      <w:r>
        <w:rPr>
          <w:rFonts w:ascii="Trebuchet MS"/>
          <w:spacing w:val="-12"/>
        </w:rPr>
        <w:t> </w:t>
      </w:r>
      <w:r>
        <w:rPr>
          <w:rFonts w:ascii="Trebuchet MS"/>
        </w:rPr>
        <w:t>smittsom</w:t>
      </w:r>
      <w:r>
        <w:rPr>
          <w:rFonts w:ascii="Trebuchet MS"/>
          <w:spacing w:val="-6"/>
        </w:rPr>
        <w:t> </w:t>
      </w:r>
      <w:r>
        <w:rPr>
          <w:rFonts w:ascii="Trebuchet MS"/>
          <w:spacing w:val="-1"/>
        </w:rPr>
        <w:t>mikr</w:t>
      </w:r>
      <w:r>
        <w:rPr>
          <w:rFonts w:ascii="Trebuchet MS"/>
          <w:spacing w:val="-2"/>
        </w:rPr>
        <w:t>obe.</w:t>
      </w:r>
      <w:r>
        <w:rPr>
          <w:rFonts w:ascii="Trebuchet MS"/>
          <w:spacing w:val="-5"/>
        </w:rPr>
        <w:t> </w:t>
      </w:r>
      <w:r>
        <w:rPr>
          <w:rFonts w:ascii="Trebuchet MS"/>
          <w:spacing w:val="-2"/>
        </w:rPr>
        <w:t>Stavforme</w:t>
      </w:r>
      <w:r>
        <w:rPr>
          <w:rFonts w:ascii="Trebuchet MS"/>
          <w:spacing w:val="-3"/>
        </w:rPr>
        <w:t>t</w:t>
      </w:r>
      <w:r>
        <w:rPr>
          <w:rFonts w:ascii="Trebuchet MS"/>
          <w:spacing w:val="-6"/>
        </w:rPr>
        <w:t> </w:t>
      </w:r>
      <w:r>
        <w:rPr>
          <w:rFonts w:ascii="Trebuchet MS"/>
          <w:spacing w:val="-1"/>
        </w:rPr>
        <w:t>bakt</w:t>
      </w:r>
      <w:r>
        <w:rPr>
          <w:rFonts w:ascii="Trebuchet MS"/>
          <w:spacing w:val="-2"/>
        </w:rPr>
        <w:t>erie.</w:t>
      </w:r>
      <w:r>
        <w:rPr>
          <w:rFonts w:asci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2497" w:val="left" w:leader="none"/>
        </w:tabs>
        <w:spacing w:line="310" w:lineRule="auto"/>
        <w:ind w:left="2497" w:right="1861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95"/>
        </w:rPr>
        <w:t>Eksperimen</w:t>
      </w:r>
      <w:r>
        <w:rPr>
          <w:rFonts w:ascii="Trebuchet MS" w:hAnsi="Trebuchet MS"/>
          <w:spacing w:val="-2"/>
          <w:w w:val="95"/>
        </w:rPr>
        <w:t>t:</w:t>
        <w:tab/>
      </w:r>
      <w:r>
        <w:rPr>
          <w:rFonts w:ascii="Trebuchet MS" w:hAnsi="Trebuchet MS"/>
          <w:spacing w:val="-1"/>
        </w:rPr>
        <w:t>En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est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3"/>
        </w:rPr>
        <w:t>utfør</w:t>
      </w:r>
      <w:r>
        <w:rPr>
          <w:rFonts w:ascii="Trebuchet MS" w:hAnsi="Trebuchet MS"/>
          <w:spacing w:val="-2"/>
        </w:rPr>
        <w:t>es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finne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om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teori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ide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1"/>
        </w:rPr>
        <w:t>stemmer</w:t>
      </w:r>
      <w:r>
        <w:rPr>
          <w:rFonts w:ascii="Trebuchet MS" w:hAnsi="Trebuchet MS"/>
          <w:spacing w:val="33"/>
          <w:w w:val="103"/>
        </w:rPr>
        <w:t> </w:t>
      </w:r>
      <w:r>
        <w:rPr>
          <w:rFonts w:ascii="Trebuchet MS" w:hAnsi="Trebuchet MS"/>
          <w:w w:val="95"/>
        </w:rPr>
        <w:t>eller</w:t>
      </w:r>
      <w:r>
        <w:rPr>
          <w:rFonts w:ascii="Trebuchet MS" w:hAnsi="Trebuchet MS"/>
          <w:spacing w:val="-16"/>
          <w:w w:val="95"/>
        </w:rPr>
        <w:t> </w:t>
      </w:r>
      <w:r>
        <w:rPr>
          <w:rFonts w:ascii="Trebuchet MS" w:hAnsi="Trebuchet MS"/>
          <w:spacing w:val="-2"/>
          <w:w w:val="95"/>
        </w:rPr>
        <w:t>ikk</w:t>
      </w:r>
      <w:r>
        <w:rPr>
          <w:rFonts w:ascii="Trebuchet MS" w:hAnsi="Trebuchet MS"/>
          <w:spacing w:val="-3"/>
          <w:w w:val="95"/>
        </w:rPr>
        <w:t>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2497" w:val="left" w:leader="none"/>
        </w:tabs>
        <w:spacing w:line="240" w:lineRule="auto"/>
        <w:ind w:left="11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95"/>
        </w:rPr>
        <w:t>Forf</w:t>
      </w:r>
      <w:r>
        <w:rPr>
          <w:rFonts w:ascii="Trebuchet MS" w:hAnsi="Trebuchet MS"/>
          <w:spacing w:val="-3"/>
          <w:w w:val="95"/>
        </w:rPr>
        <w:t>all:</w:t>
        <w:tab/>
      </w:r>
      <w:r>
        <w:rPr>
          <w:rFonts w:ascii="Trebuchet MS" w:hAnsi="Trebuchet MS"/>
          <w:spacing w:val="-1"/>
        </w:rPr>
        <w:t>N</w:t>
      </w:r>
      <w:r>
        <w:rPr>
          <w:rFonts w:ascii="Trebuchet MS" w:hAnsi="Trebuchet MS"/>
          <w:spacing w:val="-2"/>
        </w:rPr>
        <w:t>år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noe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1"/>
        </w:rPr>
        <w:t>brytes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ned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1"/>
        </w:rPr>
        <w:t>sakte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grunn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naturlige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prosesser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2497" w:val="left" w:leader="none"/>
        </w:tabs>
        <w:spacing w:line="310" w:lineRule="auto"/>
        <w:ind w:left="2497" w:right="1376" w:hanging="238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 w:hAnsi="Trebuchet MS"/>
          <w:spacing w:val="-1"/>
        </w:rPr>
        <w:t>Håndv</w:t>
      </w:r>
      <w:r>
        <w:rPr>
          <w:rFonts w:ascii="Trebuchet MS" w:hAnsi="Trebuchet MS"/>
          <w:spacing w:val="-2"/>
        </w:rPr>
        <w:t>ask:</w:t>
        <w:tab/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spacing w:val="-4"/>
          <w:w w:val="105"/>
        </w:rPr>
        <w:t>v</w:t>
      </w:r>
      <w:r>
        <w:rPr>
          <w:rFonts w:ascii="Trebuchet MS" w:hAnsi="Trebuchet MS"/>
          <w:spacing w:val="-3"/>
          <w:w w:val="105"/>
        </w:rPr>
        <w:t>ask</w:t>
      </w:r>
      <w:r>
        <w:rPr>
          <w:rFonts w:ascii="Trebuchet MS" w:hAnsi="Trebuchet MS"/>
          <w:spacing w:val="-4"/>
          <w:w w:val="105"/>
        </w:rPr>
        <w:t>e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hendene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såpe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spacing w:val="-1"/>
          <w:w w:val="105"/>
        </w:rPr>
        <w:t>v</w:t>
      </w:r>
      <w:r>
        <w:rPr>
          <w:rFonts w:ascii="Trebuchet MS" w:hAnsi="Trebuchet MS"/>
          <w:spacing w:val="-2"/>
          <w:w w:val="105"/>
        </w:rPr>
        <w:t>ann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fjerne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spacing w:val="-1"/>
          <w:w w:val="105"/>
        </w:rPr>
        <w:t>virus/bakt</w:t>
      </w:r>
      <w:r>
        <w:rPr>
          <w:rFonts w:ascii="Trebuchet MS" w:hAnsi="Trebuchet MS"/>
          <w:spacing w:val="-2"/>
          <w:w w:val="105"/>
        </w:rPr>
        <w:t>erier</w:t>
      </w:r>
      <w:r>
        <w:rPr>
          <w:rFonts w:ascii="Trebuchet MS" w:hAnsi="Trebuchet MS"/>
          <w:spacing w:val="-1"/>
          <w:w w:val="105"/>
        </w:rPr>
        <w:t>/</w:t>
      </w:r>
      <w:r>
        <w:rPr>
          <w:rFonts w:ascii="Trebuchet MS" w:hAnsi="Trebuchet MS"/>
          <w:spacing w:val="30"/>
          <w:w w:val="170"/>
        </w:rPr>
        <w:t> </w:t>
      </w:r>
      <w:r>
        <w:rPr>
          <w:rFonts w:ascii="Trebuchet MS" w:hAnsi="Trebuchet MS"/>
          <w:spacing w:val="-3"/>
          <w:w w:val="105"/>
        </w:rPr>
        <w:t>mikroor</w:t>
      </w:r>
      <w:r>
        <w:rPr>
          <w:rFonts w:ascii="Trebuchet MS" w:hAnsi="Trebuchet MS"/>
          <w:spacing w:val="-2"/>
          <w:w w:val="105"/>
        </w:rPr>
        <w:t>ganismer/skitt/f</w:t>
      </w:r>
      <w:r>
        <w:rPr>
          <w:rFonts w:ascii="Trebuchet MS" w:hAnsi="Trebuchet MS"/>
          <w:spacing w:val="-3"/>
          <w:w w:val="105"/>
        </w:rPr>
        <w:t>ett,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3"/>
          <w:w w:val="105"/>
        </w:rPr>
        <w:t>andre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1"/>
          <w:w w:val="105"/>
        </w:rPr>
        <w:t>skadelige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spacing w:val="-2"/>
          <w:w w:val="105"/>
        </w:rPr>
        <w:t>sto</w:t>
      </w:r>
      <w:r>
        <w:rPr>
          <w:rFonts w:ascii="Trebuchet MS" w:hAnsi="Trebuchet MS"/>
          <w:spacing w:val="-3"/>
          <w:w w:val="105"/>
        </w:rPr>
        <w:t>ffer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w w:val="105"/>
        </w:rPr>
        <w:t>som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spacing w:val="47"/>
          <w:w w:val="106"/>
        </w:rPr>
        <w:t> </w:t>
      </w:r>
      <w:r>
        <w:rPr>
          <w:rFonts w:ascii="Trebuchet MS" w:hAnsi="Trebuchet MS"/>
        </w:rPr>
        <w:t>hendene.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3"/>
        </w:rPr>
        <w:t>ffektiv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1"/>
        </w:rPr>
        <w:t>håndvask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4"/>
        </w:rPr>
        <w:t>kr</w:t>
      </w:r>
      <w:r>
        <w:rPr>
          <w:rFonts w:ascii="Trebuchet MS" w:hAnsi="Trebuchet MS"/>
          <w:spacing w:val="-3"/>
        </w:rPr>
        <w:t>ev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alle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hendenes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2"/>
        </w:rPr>
        <w:t>ov</w:t>
      </w:r>
      <w:r>
        <w:rPr>
          <w:rFonts w:ascii="Trebuchet MS" w:hAnsi="Trebuchet MS"/>
          <w:spacing w:val="-3"/>
        </w:rPr>
        <w:t>erflater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blir</w:t>
      </w:r>
      <w:r>
        <w:rPr>
          <w:rFonts w:ascii="Trebuchet MS" w:hAnsi="Trebuchet MS"/>
          <w:spacing w:val="33"/>
          <w:w w:val="96"/>
        </w:rPr>
        <w:t> </w:t>
      </w:r>
      <w:r>
        <w:rPr>
          <w:rFonts w:ascii="Trebuchet MS" w:hAnsi="Trebuchet MS"/>
        </w:rPr>
        <w:t>rengjort,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inkludert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håndledd.</w:t>
      </w:r>
      <w:r>
        <w:rPr>
          <w:rFonts w:ascii="Trebuchet MS" w:hAnsi="Trebuchet MS"/>
          <w:spacing w:val="-23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3"/>
        </w:rPr>
        <w:t> </w:t>
      </w:r>
      <w:r>
        <w:rPr>
          <w:rFonts w:ascii="Trebuchet MS" w:hAnsi="Trebuchet MS"/>
          <w:spacing w:val="-4"/>
        </w:rPr>
        <w:t>utfør</w:t>
      </w:r>
      <w:r>
        <w:rPr>
          <w:rFonts w:ascii="Trebuchet MS" w:hAnsi="Trebuchet MS"/>
          <w:spacing w:val="-3"/>
        </w:rPr>
        <w:t>e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3"/>
        </w:rPr>
        <w:t>ffektiv</w:t>
      </w:r>
      <w:r>
        <w:rPr>
          <w:rFonts w:ascii="Trebuchet MS" w:hAnsi="Trebuchet MS"/>
          <w:spacing w:val="-22"/>
        </w:rPr>
        <w:t> </w:t>
      </w:r>
      <w:r>
        <w:rPr>
          <w:rFonts w:ascii="Trebuchet MS" w:hAnsi="Trebuchet MS"/>
          <w:spacing w:val="-1"/>
        </w:rPr>
        <w:t>håndvask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tar</w:t>
      </w:r>
      <w:r>
        <w:rPr>
          <w:rFonts w:ascii="Trebuchet MS" w:hAnsi="Trebuchet MS"/>
          <w:spacing w:val="-21"/>
        </w:rPr>
        <w:t> </w:t>
      </w:r>
      <w:r>
        <w:rPr>
          <w:rFonts w:ascii="Trebuchet MS" w:hAnsi="Trebuchet MS"/>
        </w:rPr>
        <w:t>40-60</w:t>
      </w:r>
      <w:r>
        <w:rPr>
          <w:rFonts w:ascii="Trebuchet MS" w:hAnsi="Trebuchet MS"/>
          <w:spacing w:val="31"/>
          <w:w w:val="104"/>
        </w:rPr>
        <w:t> </w:t>
      </w:r>
      <w:r>
        <w:rPr>
          <w:rFonts w:ascii="Arial" w:hAnsi="Arial"/>
          <w:spacing w:val="-3"/>
          <w:w w:val="105"/>
        </w:rPr>
        <w:t>sekunder.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tabs>
          <w:tab w:pos="2497" w:val="left" w:leader="none"/>
        </w:tabs>
        <w:spacing w:line="310" w:lineRule="auto"/>
        <w:ind w:left="2497" w:right="1346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Host</w:t>
      </w:r>
      <w:r>
        <w:rPr>
          <w:rFonts w:ascii="Trebuchet MS" w:hAnsi="Trebuchet MS"/>
          <w:spacing w:val="-2"/>
        </w:rPr>
        <w:t>e:</w:t>
        <w:tab/>
        <w:t>Hoste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oppstår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1"/>
        </w:rPr>
        <w:t>spontan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</w:rPr>
        <w:t> (som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3"/>
        </w:rPr>
        <w:t>r</w:t>
      </w:r>
      <w:r>
        <w:rPr>
          <w:rFonts w:ascii="Trebuchet MS" w:hAnsi="Trebuchet MS"/>
          <w:spacing w:val="-2"/>
        </w:rPr>
        <w:t>efleks)</w:t>
      </w:r>
      <w:r>
        <w:rPr>
          <w:rFonts w:ascii="Trebuchet MS" w:hAnsi="Trebuchet MS"/>
        </w:rPr>
        <w:t> når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vi</w:t>
      </w:r>
      <w:r>
        <w:rPr>
          <w:rFonts w:ascii="Trebuchet MS" w:hAnsi="Trebuchet MS"/>
          <w:spacing w:val="-1"/>
        </w:rPr>
        <w:t> skal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3"/>
        </w:rPr>
        <w:t>r</w:t>
      </w:r>
      <w:r>
        <w:rPr>
          <w:rFonts w:ascii="Trebuchet MS" w:hAnsi="Trebuchet MS"/>
          <w:spacing w:val="-2"/>
        </w:rPr>
        <w:t>ense</w:t>
      </w:r>
      <w:r>
        <w:rPr>
          <w:rFonts w:ascii="Trebuchet MS" w:hAnsi="Trebuchet MS"/>
          <w:spacing w:val="-1"/>
        </w:rPr>
        <w:t> luftveiene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</w:rPr>
        <w:t>slim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irriter</w:t>
      </w:r>
      <w:r>
        <w:rPr>
          <w:rFonts w:ascii="Trebuchet MS" w:hAnsi="Trebuchet MS"/>
          <w:spacing w:val="-1"/>
        </w:rPr>
        <w:t>ende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sto</w:t>
      </w:r>
      <w:r>
        <w:rPr>
          <w:rFonts w:ascii="Trebuchet MS" w:hAnsi="Trebuchet MS"/>
          <w:spacing w:val="-3"/>
        </w:rPr>
        <w:t>ffer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3"/>
        </w:rPr>
        <w:t>støv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  <w:spacing w:val="-4"/>
        </w:rPr>
        <w:t>r</w:t>
      </w:r>
      <w:r>
        <w:rPr>
          <w:rFonts w:ascii="Trebuchet MS" w:hAnsi="Trebuchet MS"/>
          <w:spacing w:val="-3"/>
        </w:rPr>
        <w:t>ø</w:t>
      </w:r>
      <w:r>
        <w:rPr>
          <w:rFonts w:ascii="Trebuchet MS" w:hAnsi="Trebuchet MS"/>
          <w:spacing w:val="-4"/>
        </w:rPr>
        <w:t>yk.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2497" w:val="left" w:leader="none"/>
        </w:tabs>
        <w:spacing w:line="310" w:lineRule="auto"/>
        <w:ind w:left="2497" w:right="1784" w:hanging="238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 w:hAnsi="Trebuchet MS"/>
          <w:spacing w:val="-1"/>
        </w:rPr>
        <w:t>Hygiene:</w:t>
        <w:tab/>
      </w:r>
      <w:r>
        <w:rPr>
          <w:rFonts w:ascii="Trebuchet MS" w:hAnsi="Trebuchet MS"/>
          <w:spacing w:val="-2"/>
        </w:rPr>
        <w:t>Forhold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1"/>
        </w:rPr>
        <w:t>praksis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1"/>
        </w:rPr>
        <w:t>bidr</w:t>
      </w:r>
      <w:r>
        <w:rPr>
          <w:rFonts w:ascii="Trebuchet MS" w:hAnsi="Trebuchet MS"/>
          <w:spacing w:val="-2"/>
        </w:rPr>
        <w:t>ar</w:t>
      </w:r>
      <w:r>
        <w:rPr>
          <w:rFonts w:ascii="Trebuchet MS" w:hAnsi="Trebuchet MS"/>
        </w:rPr>
        <w:t> til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3"/>
        </w:rPr>
        <w:t>fr</w:t>
      </w:r>
      <w:r>
        <w:rPr>
          <w:rFonts w:ascii="Trebuchet MS" w:hAnsi="Trebuchet MS"/>
          <w:spacing w:val="-2"/>
        </w:rPr>
        <w:t>emme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3"/>
        </w:rPr>
        <w:t>bev</w:t>
      </w:r>
      <w:r>
        <w:rPr>
          <w:rFonts w:ascii="Trebuchet MS" w:hAnsi="Trebuchet MS"/>
          <w:spacing w:val="-4"/>
        </w:rPr>
        <w:t>ar</w:t>
      </w:r>
      <w:r>
        <w:rPr>
          <w:rFonts w:ascii="Trebuchet MS" w:hAnsi="Trebuchet MS"/>
          <w:spacing w:val="-3"/>
        </w:rPr>
        <w:t>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helsen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51"/>
          <w:w w:val="115"/>
        </w:rPr>
        <w:t> </w:t>
      </w:r>
      <w:r>
        <w:rPr>
          <w:rFonts w:ascii="Arial" w:hAnsi="Arial"/>
          <w:spacing w:val="-3"/>
        </w:rPr>
        <w:t>r</w:t>
      </w:r>
      <w:r>
        <w:rPr>
          <w:rFonts w:ascii="Arial" w:hAnsi="Arial"/>
          <w:spacing w:val="-2"/>
        </w:rPr>
        <w:t>edusere</w:t>
      </w:r>
      <w:r>
        <w:rPr>
          <w:rFonts w:ascii="Arial" w:hAnsi="Arial"/>
          <w:spacing w:val="-22"/>
        </w:rPr>
        <w:t> </w:t>
      </w:r>
      <w:r>
        <w:rPr>
          <w:rFonts w:ascii="Arial" w:hAnsi="Arial"/>
          <w:spacing w:val="-2"/>
        </w:rPr>
        <w:t>spr</w:t>
      </w:r>
      <w:r>
        <w:rPr>
          <w:rFonts w:ascii="Arial" w:hAnsi="Arial"/>
          <w:spacing w:val="-1"/>
        </w:rPr>
        <w:t>edningen</w:t>
      </w:r>
      <w:r>
        <w:rPr>
          <w:rFonts w:ascii="Arial" w:hAnsi="Arial"/>
          <w:spacing w:val="-22"/>
        </w:rPr>
        <w:t> </w:t>
      </w:r>
      <w:r>
        <w:rPr>
          <w:rFonts w:ascii="Arial" w:hAnsi="Arial"/>
          <w:spacing w:val="-2"/>
        </w:rPr>
        <w:t>a</w:t>
      </w:r>
      <w:r>
        <w:rPr>
          <w:rFonts w:ascii="Arial" w:hAnsi="Arial"/>
          <w:spacing w:val="-3"/>
        </w:rPr>
        <w:t>v</w:t>
      </w:r>
      <w:r>
        <w:rPr>
          <w:rFonts w:ascii="Arial" w:hAnsi="Arial"/>
          <w:spacing w:val="-26"/>
        </w:rPr>
        <w:t> </w:t>
      </w:r>
      <w:r>
        <w:rPr>
          <w:rFonts w:ascii="Arial" w:hAnsi="Arial"/>
          <w:spacing w:val="-3"/>
        </w:rPr>
        <w:t>in</w:t>
      </w:r>
      <w:r>
        <w:rPr>
          <w:rFonts w:ascii="Arial" w:hAnsi="Arial"/>
          <w:spacing w:val="-2"/>
        </w:rPr>
        <w:t>f</w:t>
      </w:r>
      <w:r>
        <w:rPr>
          <w:rFonts w:ascii="Arial" w:hAnsi="Arial"/>
          <w:spacing w:val="-3"/>
        </w:rPr>
        <w:t>eksjoner.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tabs>
          <w:tab w:pos="2497" w:val="left" w:leader="none"/>
        </w:tabs>
        <w:spacing w:line="240" w:lineRule="auto"/>
        <w:ind w:left="11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95"/>
        </w:rPr>
        <w:t>Infeksjon:</w:t>
        <w:tab/>
      </w:r>
      <w:r>
        <w:rPr>
          <w:rFonts w:ascii="Trebuchet MS" w:hAnsi="Trebuchet MS"/>
          <w:spacing w:val="-2"/>
        </w:rPr>
        <w:t>Sykdom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3"/>
        </w:rPr>
        <w:t>for</w:t>
      </w:r>
      <w:r>
        <w:rPr>
          <w:rFonts w:ascii="Trebuchet MS" w:hAnsi="Trebuchet MS"/>
          <w:spacing w:val="-2"/>
        </w:rPr>
        <w:t>årsake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mikr</w:t>
      </w:r>
      <w:r>
        <w:rPr>
          <w:rFonts w:ascii="Trebuchet MS" w:hAnsi="Trebuchet MS"/>
          <w:spacing w:val="-2"/>
        </w:rPr>
        <w:t>obe.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2497" w:val="left" w:leader="none"/>
        </w:tabs>
        <w:spacing w:line="240" w:lineRule="auto"/>
        <w:ind w:left="11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95"/>
        </w:rPr>
        <w:t>Karies:</w:t>
        <w:tab/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-23"/>
        </w:rPr>
        <w:t> </w:t>
      </w:r>
      <w:r>
        <w:rPr>
          <w:rFonts w:ascii="Trebuchet MS" w:hAnsi="Trebuchet MS"/>
          <w:spacing w:val="-1"/>
        </w:rPr>
        <w:t>anne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22"/>
        </w:rPr>
        <w:t> </w:t>
      </w:r>
      <w:r>
        <w:rPr>
          <w:rFonts w:ascii="Trebuchet MS" w:hAnsi="Trebuchet MS"/>
          <w:spacing w:val="-4"/>
        </w:rPr>
        <w:t>or</w:t>
      </w:r>
      <w:r>
        <w:rPr>
          <w:rFonts w:ascii="Trebuchet MS" w:hAnsi="Trebuchet MS"/>
          <w:spacing w:val="-3"/>
        </w:rPr>
        <w:t>d</w:t>
      </w:r>
      <w:r>
        <w:rPr>
          <w:rFonts w:ascii="Trebuchet MS" w:hAnsi="Trebuchet MS"/>
          <w:spacing w:val="-22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27"/>
        </w:rPr>
        <w:t> </w:t>
      </w:r>
      <w:r>
        <w:rPr>
          <w:rFonts w:ascii="Trebuchet MS" w:hAnsi="Trebuchet MS"/>
          <w:spacing w:val="-1"/>
        </w:rPr>
        <w:t>tannrå</w:t>
      </w:r>
      <w:r>
        <w:rPr>
          <w:rFonts w:ascii="Trebuchet MS" w:hAnsi="Trebuchet MS"/>
          <w:spacing w:val="-2"/>
        </w:rPr>
        <w:t>te.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2497" w:val="left" w:leader="none"/>
        </w:tabs>
        <w:spacing w:line="240" w:lineRule="auto"/>
        <w:ind w:left="11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95"/>
        </w:rPr>
        <w:t>Kokk</w:t>
      </w:r>
      <w:r>
        <w:rPr>
          <w:rFonts w:ascii="Trebuchet MS"/>
          <w:spacing w:val="-3"/>
          <w:w w:val="95"/>
        </w:rPr>
        <w:t>er:</w:t>
        <w:tab/>
      </w:r>
      <w:r>
        <w:rPr>
          <w:rFonts w:ascii="Trebuchet MS"/>
          <w:spacing w:val="-1"/>
        </w:rPr>
        <w:t>Runde</w:t>
      </w:r>
      <w:r>
        <w:rPr>
          <w:rFonts w:ascii="Trebuchet MS"/>
          <w:spacing w:val="-33"/>
        </w:rPr>
        <w:t> </w:t>
      </w:r>
      <w:r>
        <w:rPr>
          <w:rFonts w:ascii="Trebuchet MS"/>
          <w:spacing w:val="-2"/>
        </w:rPr>
        <w:t>bakt</w:t>
      </w:r>
      <w:r>
        <w:rPr>
          <w:rFonts w:ascii="Trebuchet MS"/>
          <w:spacing w:val="-3"/>
        </w:rPr>
        <w:t>erier</w:t>
      </w:r>
      <w:r>
        <w:rPr>
          <w:rFonts w:ascii="Trebuchet MS"/>
          <w:spacing w:val="-4"/>
        </w:rPr>
        <w:t>.</w:t>
      </w:r>
      <w:r>
        <w:rPr>
          <w:rFonts w:asci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2497" w:val="left" w:leader="none"/>
        </w:tabs>
        <w:spacing w:line="554" w:lineRule="auto"/>
        <w:ind w:left="116" w:right="3035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Lactobasiller:</w:t>
        <w:tab/>
        <w:t>E</w:t>
      </w:r>
      <w:r>
        <w:rPr>
          <w:rFonts w:ascii="Trebuchet MS"/>
          <w:spacing w:val="-2"/>
        </w:rPr>
        <w:t>r</w:t>
      </w:r>
      <w:r>
        <w:rPr>
          <w:rFonts w:ascii="Trebuchet MS"/>
          <w:spacing w:val="-18"/>
        </w:rPr>
        <w:t> </w:t>
      </w:r>
      <w:r>
        <w:rPr>
          <w:rFonts w:ascii="Trebuchet MS"/>
        </w:rPr>
        <w:t>en</w:t>
      </w:r>
      <w:r>
        <w:rPr>
          <w:rFonts w:ascii="Trebuchet MS"/>
          <w:spacing w:val="-11"/>
        </w:rPr>
        <w:t> </w:t>
      </w:r>
      <w:r>
        <w:rPr>
          <w:rFonts w:ascii="Trebuchet MS"/>
          <w:spacing w:val="-1"/>
        </w:rPr>
        <w:t>nyttig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2"/>
        </w:rPr>
        <w:t>stavforme</w:t>
      </w:r>
      <w:r>
        <w:rPr>
          <w:rFonts w:ascii="Trebuchet MS"/>
          <w:spacing w:val="-3"/>
        </w:rPr>
        <w:t>t</w:t>
      </w:r>
      <w:r>
        <w:rPr>
          <w:rFonts w:ascii="Trebuchet MS"/>
          <w:spacing w:val="-11"/>
        </w:rPr>
        <w:t> </w:t>
      </w:r>
      <w:r>
        <w:rPr>
          <w:rFonts w:ascii="Trebuchet MS"/>
          <w:spacing w:val="-1"/>
        </w:rPr>
        <w:t>bakt</w:t>
      </w:r>
      <w:r>
        <w:rPr>
          <w:rFonts w:ascii="Trebuchet MS"/>
          <w:spacing w:val="-2"/>
        </w:rPr>
        <w:t>erie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som</w:t>
      </w:r>
      <w:r>
        <w:rPr>
          <w:rFonts w:ascii="Trebuchet MS"/>
          <w:spacing w:val="-12"/>
        </w:rPr>
        <w:t> </w:t>
      </w:r>
      <w:r>
        <w:rPr>
          <w:rFonts w:ascii="Trebuchet MS"/>
        </w:rPr>
        <w:t>finnes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i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tarmen.</w:t>
      </w:r>
      <w:r>
        <w:rPr>
          <w:rFonts w:ascii="Trebuchet MS"/>
          <w:spacing w:val="51"/>
          <w:w w:val="97"/>
        </w:rPr>
        <w:t> </w:t>
      </w:r>
      <w:r>
        <w:rPr>
          <w:rFonts w:ascii="Trebuchet MS"/>
          <w:spacing w:val="-1"/>
          <w:w w:val="95"/>
        </w:rPr>
        <w:t>Mikrobe:</w:t>
        <w:tab/>
      </w:r>
      <w:r>
        <w:rPr>
          <w:rFonts w:ascii="Trebuchet MS"/>
          <w:spacing w:val="-1"/>
        </w:rPr>
        <w:t>En </w:t>
      </w:r>
      <w:r>
        <w:rPr>
          <w:rFonts w:ascii="Trebuchet MS"/>
          <w:spacing w:val="-3"/>
        </w:rPr>
        <w:t>forkort</w:t>
      </w:r>
      <w:r>
        <w:rPr>
          <w:rFonts w:ascii="Trebuchet MS"/>
          <w:spacing w:val="-2"/>
        </w:rPr>
        <w:t>else</w:t>
      </w:r>
      <w:r>
        <w:rPr>
          <w:rFonts w:ascii="Trebuchet MS"/>
        </w:rPr>
        <w:t> </w:t>
      </w:r>
      <w:r>
        <w:rPr>
          <w:rFonts w:ascii="Trebuchet MS"/>
          <w:spacing w:val="-2"/>
        </w:rPr>
        <w:t>av</w:t>
      </w:r>
      <w:r>
        <w:rPr>
          <w:rFonts w:ascii="Trebuchet MS"/>
          <w:spacing w:val="-8"/>
        </w:rPr>
        <w:t> </w:t>
      </w:r>
      <w:r>
        <w:rPr>
          <w:rFonts w:ascii="Trebuchet MS"/>
          <w:spacing w:val="-1"/>
        </w:rPr>
        <w:t>mikroorganisme.</w:t>
      </w:r>
      <w:r>
        <w:rPr>
          <w:rFonts w:ascii="Trebuchet MS"/>
          <w:b w:val="0"/>
        </w:rPr>
      </w:r>
    </w:p>
    <w:p>
      <w:pPr>
        <w:pStyle w:val="BodyText"/>
        <w:tabs>
          <w:tab w:pos="2497" w:val="left" w:leader="none"/>
        </w:tabs>
        <w:spacing w:line="240" w:lineRule="auto"/>
        <w:ind w:left="11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Mikroorganisme:</w:t>
        <w:tab/>
      </w:r>
      <w:r>
        <w:rPr>
          <w:rFonts w:ascii="Trebuchet MS" w:hAnsi="Trebuchet MS"/>
          <w:spacing w:val="-3"/>
        </w:rPr>
        <w:t>Levende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1"/>
        </w:rPr>
        <w:t>organisme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lit</w:t>
      </w:r>
      <w:r>
        <w:rPr>
          <w:rFonts w:ascii="Trebuchet MS" w:hAnsi="Trebuchet MS"/>
          <w:spacing w:val="-1"/>
        </w:rPr>
        <w:t>en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sees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1"/>
        </w:rPr>
        <w:t>blo</w:t>
      </w:r>
      <w:r>
        <w:rPr>
          <w:rFonts w:ascii="Trebuchet MS" w:hAnsi="Trebuchet MS"/>
          <w:spacing w:val="-2"/>
        </w:rPr>
        <w:t>tt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3"/>
        </w:rPr>
        <w:t>øy</w:t>
      </w:r>
      <w:r>
        <w:rPr>
          <w:rFonts w:ascii="Trebuchet MS" w:hAnsi="Trebuchet MS"/>
          <w:spacing w:val="-4"/>
        </w:rPr>
        <w:t>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2497" w:val="left" w:leader="none"/>
        </w:tabs>
        <w:spacing w:line="310" w:lineRule="auto"/>
        <w:ind w:left="2497" w:right="1328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Ny</w:t>
      </w:r>
      <w:r>
        <w:rPr>
          <w:rFonts w:ascii="Trebuchet MS" w:hAnsi="Trebuchet MS"/>
          <w:spacing w:val="-2"/>
        </w:rPr>
        <w:t>s:</w:t>
        <w:tab/>
      </w:r>
      <w:r>
        <w:rPr>
          <w:rFonts w:ascii="Trebuchet MS" w:hAnsi="Trebuchet MS"/>
          <w:spacing w:val="-1"/>
        </w:rPr>
        <w:t>En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plutselig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ufrivillig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utstøting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luft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2"/>
        </w:rPr>
        <w:t>fr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nese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munn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grunn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26"/>
          <w:w w:val="103"/>
        </w:rPr>
        <w:t> </w:t>
      </w:r>
      <w:r>
        <w:rPr>
          <w:rFonts w:ascii="Trebuchet MS" w:hAnsi="Trebuchet MS"/>
        </w:rPr>
        <w:t>irritasjon</w:t>
      </w:r>
      <w:r>
        <w:rPr>
          <w:rFonts w:ascii="Trebuchet MS" w:hAnsi="Trebuchet MS"/>
          <w:spacing w:val="-41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44"/>
        </w:rPr>
        <w:t> </w:t>
      </w:r>
      <w:r>
        <w:rPr>
          <w:rFonts w:ascii="Trebuchet MS" w:hAnsi="Trebuchet MS"/>
          <w:spacing w:val="-1"/>
        </w:rPr>
        <w:t>nesebor</w:t>
      </w:r>
      <w:r>
        <w:rPr>
          <w:rFonts w:ascii="Trebuchet MS" w:hAnsi="Trebuchet MS"/>
          <w:spacing w:val="-2"/>
        </w:rPr>
        <w:t>ene.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82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0" w:left="4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.000015pt;width:401.55pt;height:841.9pt;mso-position-horizontal-relative:page;mso-position-vertical-relative:page;z-index:-295288" coordorigin="0,0" coordsize="8031,16838">
            <v:group style="position:absolute;left:0;top:0;width:2;height:16838" coordorigin="0,0" coordsize="2,16838">
              <v:shape style="position:absolute;left:0;top:0;width:2;height:16838" coordorigin="0,0" coordsize="0,16838" path="m0,14407l0,16838,0,14407e" filled="false" stroked="false">
                <v:path arrowok="t"/>
              </v:shape>
              <v:shape style="position:absolute;left:0;top:0;width:2;height:16838" coordorigin="0,0" coordsize="0,16838" path="m0,14407l0,16838,0,14407e" filled="false" stroked="false">
                <v:path arrowok="t"/>
              </v:shape>
              <v:shape style="position:absolute;left:0;top:0;width:2;height:16838" coordorigin="0,0" coordsize="0,16838" path="m0,14347l0,14407,0,14347e" filled="false" stroked="false">
                <v:path arrowok="t"/>
              </v:shape>
              <v:shape style="position:absolute;left:0;top:0;width:2;height:16838" coordorigin="0,0" coordsize="0,16838" path="m0,14347l0,14407,0,14347e" filled="false" stroked="false">
                <v:path arrowok="t"/>
              </v:shape>
              <v:shape style="position:absolute;left:0;top:0;width:2;height:16838" coordorigin="0,0" coordsize="0,16838" path="m0,13547l0,14347,0,13547e" filled="false" stroked="false">
                <v:path arrowok="t"/>
              </v:shape>
              <v:shape style="position:absolute;left:0;top:0;width:2;height:16838" coordorigin="0,0" coordsize="0,16838" path="m0,9447l0,10987,0,9447e" filled="false" stroked="false">
                <v:path arrowok="t"/>
              </v:shape>
              <v:shape style="position:absolute;left:0;top:0;width:2;height:16838" coordorigin="0,0" coordsize="0,16838" path="m0,2187l0,3047,0,2187e" filled="false" stroked="false">
                <v:path arrowok="t"/>
              </v:shape>
              <v:shape style="position:absolute;left:0;top:0;width:2;height:16838" coordorigin="0,0" coordsize="0,16838" path="m0,2187l0,3047,0,2187e" filled="false" stroked="false">
                <v:path arrowok="t"/>
              </v:shape>
              <v:shape style="position:absolute;left:0;top:0;width:2;height:16838" coordorigin="0,0" coordsize="0,16838" path="m0,0l0,2187,0,0e" filled="false" stroked="false">
                <v:path arrowok="t"/>
              </v:shape>
              <v:shape style="position:absolute;left:0;top:0;width:8030;height:16838" type="#_x0000_t75" stroked="false">
                <v:imagedata r:id="rId610" o:title=""/>
              </v:shape>
              <v:shape style="position:absolute;left:3637;top:15111;width:50;height:78" type="#_x0000_t75" stroked="false">
                <v:imagedata r:id="rId41" o:title=""/>
              </v:shape>
            </v:group>
            <v:group style="position:absolute;left:2391;top:6588;width:1442;height:1442" coordorigin="2391,6588" coordsize="1442,1442">
              <v:shape style="position:absolute;left:2391;top:6588;width:1442;height:1442" coordorigin="2391,6588" coordsize="1442,1442" path="m3111,6588l2995,6597,2884,6624,2780,6668,2686,6727,2602,6799,2530,6883,2471,6977,2427,7081,2400,7192,2391,7309,2393,7368,2412,7482,2447,7589,2499,7688,2564,7778,2643,7856,2732,7922,2831,7973,2939,8009,3053,8027,3112,8029,3113,8029,3229,8019,3340,7992,3443,7947,3537,7889,3621,7817,3693,7733,3751,7639,3795,7535,3823,7425,3833,7308,3830,7249,3812,7135,3776,7028,3725,6929,3659,6839,3581,6761,3491,6695,3392,6644,3285,6608,3171,6590,3111,6588xe" filled="true" fillcolor="#312764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3231" w:val="left" w:leader="none"/>
        </w:tabs>
        <w:spacing w:line="554" w:lineRule="auto" w:before="67"/>
        <w:ind w:left="850" w:right="2267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95"/>
        </w:rPr>
        <w:t>Overfør</w:t>
      </w:r>
      <w:r>
        <w:rPr>
          <w:rFonts w:ascii="Trebuchet MS" w:hAnsi="Trebuchet MS"/>
          <w:spacing w:val="-4"/>
          <w:w w:val="95"/>
        </w:rPr>
        <w:t>e:</w:t>
        <w:tab/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5"/>
        </w:rPr>
        <w:t> </w:t>
      </w:r>
      <w:r>
        <w:rPr>
          <w:rFonts w:ascii="Trebuchet MS" w:hAnsi="Trebuchet MS"/>
          <w:spacing w:val="-3"/>
        </w:rPr>
        <w:t>flytt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  <w:spacing w:val="-2"/>
        </w:rPr>
        <w:t>fr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  <w:spacing w:val="-1"/>
        </w:rPr>
        <w:t>sted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25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  <w:spacing w:val="-1"/>
        </w:rPr>
        <w:t>anne</w:t>
      </w:r>
      <w:r>
        <w:rPr>
          <w:rFonts w:ascii="Trebuchet MS" w:hAnsi="Trebuchet MS"/>
          <w:spacing w:val="-2"/>
        </w:rPr>
        <w:t>t.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2"/>
        </w:rPr>
        <w:t>Ov</w:t>
      </w:r>
      <w:r>
        <w:rPr>
          <w:rFonts w:ascii="Trebuchet MS" w:hAnsi="Trebuchet MS"/>
          <w:spacing w:val="-3"/>
        </w:rPr>
        <w:t>erf</w:t>
      </w:r>
      <w:r>
        <w:rPr>
          <w:rFonts w:ascii="Trebuchet MS" w:hAnsi="Trebuchet MS"/>
          <w:spacing w:val="-2"/>
        </w:rPr>
        <w:t>ørsel</w:t>
      </w:r>
      <w:r>
        <w:rPr>
          <w:rFonts w:ascii="Trebuchet MS" w:hAnsi="Trebuchet MS"/>
          <w:spacing w:val="-24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23"/>
        </w:rPr>
        <w:t> </w:t>
      </w:r>
      <w:r>
        <w:rPr>
          <w:rFonts w:ascii="Trebuchet MS" w:hAnsi="Trebuchet MS"/>
          <w:spacing w:val="-1"/>
        </w:rPr>
        <w:t>mikr</w:t>
      </w:r>
      <w:r>
        <w:rPr>
          <w:rFonts w:ascii="Trebuchet MS" w:hAnsi="Trebuchet MS"/>
          <w:spacing w:val="-2"/>
        </w:rPr>
        <w:t>obe.</w:t>
      </w:r>
      <w:r>
        <w:rPr>
          <w:rFonts w:ascii="Trebuchet MS" w:hAnsi="Trebuchet MS"/>
          <w:spacing w:val="61"/>
          <w:w w:val="97"/>
        </w:rPr>
        <w:t> </w:t>
      </w:r>
      <w:r>
        <w:rPr>
          <w:rFonts w:ascii="Trebuchet MS" w:hAnsi="Trebuchet MS"/>
          <w:spacing w:val="-2"/>
          <w:w w:val="95"/>
        </w:rPr>
        <w:t>Overførsel:</w:t>
        <w:tab/>
      </w:r>
      <w:r>
        <w:rPr>
          <w:rFonts w:ascii="Trebuchet MS" w:hAnsi="Trebuchet MS"/>
          <w:spacing w:val="-1"/>
        </w:rPr>
        <w:t>Bevegelse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2"/>
        </w:rPr>
        <w:t>fr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sted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1"/>
        </w:rPr>
        <w:t>anne</w:t>
      </w:r>
      <w:r>
        <w:rPr>
          <w:rFonts w:ascii="Trebuchet MS" w:hAnsi="Trebuchet MS"/>
          <w:spacing w:val="-2"/>
        </w:rPr>
        <w:t>t.</w:t>
      </w:r>
      <w:r>
        <w:rPr>
          <w:rFonts w:ascii="Trebuchet MS" w:hAnsi="Trebuchet MS"/>
          <w:b w:val="0"/>
        </w:rPr>
      </w:r>
    </w:p>
    <w:p>
      <w:pPr>
        <w:pStyle w:val="BodyText"/>
        <w:tabs>
          <w:tab w:pos="3231" w:val="left" w:leader="none"/>
        </w:tabs>
        <w:spacing w:line="240" w:lineRule="auto"/>
        <w:ind w:left="85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95"/>
        </w:rPr>
        <w:t>Pencillium:</w:t>
        <w:tab/>
      </w:r>
      <w:r>
        <w:rPr>
          <w:rFonts w:ascii="Trebuchet MS" w:hAnsi="Trebuchet MS"/>
          <w:spacing w:val="-1"/>
        </w:rPr>
        <w:t>En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1"/>
        </w:rPr>
        <w:t>nyttig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sopp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finnes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1"/>
        </w:rPr>
        <w:t>miljøe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rundt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oss.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3231" w:val="left" w:leader="none"/>
        </w:tabs>
        <w:spacing w:line="310" w:lineRule="auto"/>
        <w:ind w:left="3231" w:right="840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95"/>
        </w:rPr>
        <w:t>Plakk:</w:t>
        <w:tab/>
      </w:r>
      <w:r>
        <w:rPr>
          <w:rFonts w:ascii="Trebuchet MS" w:hAnsi="Trebuchet MS"/>
          <w:spacing w:val="-1"/>
        </w:rPr>
        <w:t>En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1"/>
        </w:rPr>
        <w:t>klisse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1"/>
        </w:rPr>
        <w:t>gulh</w:t>
      </w:r>
      <w:r>
        <w:rPr>
          <w:rFonts w:ascii="Trebuchet MS" w:hAnsi="Trebuchet MS"/>
          <w:spacing w:val="-2"/>
        </w:rPr>
        <w:t>vit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substans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ennene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inneholder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spacing w:val="-1"/>
        </w:rPr>
        <w:t>bakt</w:t>
      </w:r>
      <w:r>
        <w:rPr>
          <w:rFonts w:ascii="Trebuchet MS" w:hAnsi="Trebuchet MS"/>
          <w:spacing w:val="-2"/>
        </w:rPr>
        <w:t>erier</w:t>
      </w:r>
      <w:r>
        <w:rPr>
          <w:rFonts w:ascii="Trebuchet MS" w:hAnsi="Trebuchet MS"/>
          <w:spacing w:val="29"/>
          <w:w w:val="94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2"/>
        </w:rPr>
        <w:t>bygger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seg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</w:rPr>
        <w:t>opp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ennene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1"/>
        </w:rPr>
        <w:t>hvis </w:t>
      </w:r>
      <w:r>
        <w:rPr>
          <w:rFonts w:ascii="Trebuchet MS" w:hAnsi="Trebuchet MS"/>
        </w:rPr>
        <w:t>vi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pusser de.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3231" w:val="left" w:leader="none"/>
        </w:tabs>
        <w:spacing w:line="240" w:lineRule="auto"/>
        <w:ind w:left="85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Smittsom:</w:t>
        <w:tab/>
        <w:t>I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stand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2"/>
        </w:rPr>
        <w:t>spre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seg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  <w:spacing w:val="-2"/>
        </w:rPr>
        <w:t>andre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g</w:t>
      </w:r>
      <w:r>
        <w:rPr>
          <w:rFonts w:ascii="Trebuchet MS" w:hAnsi="Trebuchet MS"/>
          <w:spacing w:val="1"/>
        </w:rPr>
        <w:t>jennom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3"/>
        </w:rPr>
        <w:t>dir</w:t>
      </w:r>
      <w:r>
        <w:rPr>
          <w:rFonts w:ascii="Trebuchet MS" w:hAnsi="Trebuchet MS"/>
          <w:spacing w:val="-2"/>
        </w:rPr>
        <w:t>ekte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3"/>
        </w:rPr>
        <w:t>indir</w:t>
      </w:r>
      <w:r>
        <w:rPr>
          <w:rFonts w:ascii="Trebuchet MS" w:hAnsi="Trebuchet MS"/>
          <w:spacing w:val="-2"/>
        </w:rPr>
        <w:t>ekte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2"/>
        </w:rPr>
        <w:t>kon</w:t>
      </w:r>
      <w:r>
        <w:rPr>
          <w:rFonts w:ascii="Trebuchet MS" w:hAnsi="Trebuchet MS"/>
          <w:spacing w:val="-3"/>
        </w:rPr>
        <w:t>takt.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3231" w:val="left" w:leader="none"/>
        </w:tabs>
        <w:spacing w:line="310" w:lineRule="auto"/>
        <w:ind w:left="3231" w:right="1482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Sopp:</w:t>
        <w:tab/>
        <w:t>Den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2"/>
        </w:rPr>
        <w:t>største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1"/>
        </w:rPr>
        <w:t>mikrobene.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motsetning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1"/>
        </w:rPr>
        <w:t>bakt</w:t>
      </w:r>
      <w:r>
        <w:rPr>
          <w:rFonts w:ascii="Trebuchet MS" w:hAnsi="Trebuchet MS"/>
          <w:spacing w:val="-2"/>
        </w:rPr>
        <w:t>erier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virus</w:t>
      </w:r>
      <w:r>
        <w:rPr>
          <w:rFonts w:ascii="Trebuchet MS" w:hAnsi="Trebuchet MS"/>
          <w:spacing w:val="43"/>
          <w:w w:val="99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sopp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fler</w:t>
      </w:r>
      <w:r>
        <w:rPr>
          <w:rFonts w:ascii="Trebuchet MS" w:hAnsi="Trebuchet MS"/>
          <w:spacing w:val="-1"/>
        </w:rPr>
        <w:t>cellede.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3231" w:val="left" w:leader="none"/>
        </w:tabs>
        <w:spacing w:line="240" w:lineRule="auto"/>
        <w:ind w:left="85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95"/>
        </w:rPr>
        <w:t>Spir</w:t>
      </w:r>
      <w:r>
        <w:rPr>
          <w:rFonts w:ascii="Trebuchet MS"/>
          <w:spacing w:val="-2"/>
          <w:w w:val="95"/>
        </w:rPr>
        <w:t>al:</w:t>
        <w:tab/>
      </w:r>
      <w:r>
        <w:rPr>
          <w:rFonts w:ascii="Trebuchet MS"/>
          <w:spacing w:val="-1"/>
        </w:rPr>
        <w:t>En</w:t>
      </w:r>
      <w:r>
        <w:rPr>
          <w:rFonts w:ascii="Trebuchet MS"/>
          <w:spacing w:val="-9"/>
        </w:rPr>
        <w:t> </w:t>
      </w:r>
      <w:r>
        <w:rPr>
          <w:rFonts w:ascii="Trebuchet MS"/>
        </w:rPr>
        <w:t>gruppe</w:t>
      </w:r>
      <w:r>
        <w:rPr>
          <w:rFonts w:ascii="Trebuchet MS"/>
          <w:spacing w:val="-9"/>
        </w:rPr>
        <w:t> </w:t>
      </w:r>
      <w:r>
        <w:rPr>
          <w:rFonts w:ascii="Trebuchet MS"/>
          <w:spacing w:val="-2"/>
        </w:rPr>
        <w:t>av</w:t>
      </w:r>
      <w:r>
        <w:rPr>
          <w:rFonts w:ascii="Trebuchet MS"/>
          <w:spacing w:val="-17"/>
        </w:rPr>
        <w:t> </w:t>
      </w:r>
      <w:r>
        <w:rPr>
          <w:rFonts w:ascii="Trebuchet MS"/>
          <w:spacing w:val="-1"/>
        </w:rPr>
        <w:t>bakt</w:t>
      </w:r>
      <w:r>
        <w:rPr>
          <w:rFonts w:ascii="Trebuchet MS"/>
          <w:spacing w:val="-2"/>
        </w:rPr>
        <w:t>erier</w:t>
      </w:r>
      <w:r>
        <w:rPr>
          <w:rFonts w:ascii="Trebuchet MS"/>
          <w:spacing w:val="-15"/>
        </w:rPr>
        <w:t> </w:t>
      </w:r>
      <w:r>
        <w:rPr>
          <w:rFonts w:ascii="Trebuchet MS"/>
        </w:rPr>
        <w:t>som</w:t>
      </w:r>
      <w:r>
        <w:rPr>
          <w:rFonts w:ascii="Trebuchet MS"/>
          <w:spacing w:val="-9"/>
        </w:rPr>
        <w:t> </w:t>
      </w:r>
      <w:r>
        <w:rPr>
          <w:rFonts w:ascii="Trebuchet MS"/>
        </w:rPr>
        <w:t>har</w:t>
      </w:r>
      <w:r>
        <w:rPr>
          <w:rFonts w:ascii="Trebuchet MS"/>
          <w:spacing w:val="-15"/>
        </w:rPr>
        <w:t> </w:t>
      </w:r>
      <w:r>
        <w:rPr>
          <w:rFonts w:ascii="Trebuchet MS"/>
          <w:spacing w:val="-1"/>
        </w:rPr>
        <w:t>e</w:t>
      </w:r>
      <w:r>
        <w:rPr>
          <w:rFonts w:ascii="Trebuchet MS"/>
          <w:spacing w:val="-2"/>
        </w:rPr>
        <w:t>t</w:t>
      </w:r>
      <w:r>
        <w:rPr>
          <w:rFonts w:ascii="Trebuchet MS"/>
          <w:spacing w:val="-9"/>
        </w:rPr>
        <w:t> </w:t>
      </w:r>
      <w:r>
        <w:rPr>
          <w:rFonts w:ascii="Trebuchet MS"/>
          <w:spacing w:val="-3"/>
        </w:rPr>
        <w:t>k</w:t>
      </w:r>
      <w:r>
        <w:rPr>
          <w:rFonts w:ascii="Trebuchet MS"/>
          <w:spacing w:val="-4"/>
        </w:rPr>
        <w:t>ork</w:t>
      </w:r>
      <w:r>
        <w:rPr>
          <w:rFonts w:ascii="Trebuchet MS"/>
          <w:spacing w:val="-3"/>
        </w:rPr>
        <w:t>e</w:t>
      </w:r>
      <w:r>
        <w:rPr>
          <w:rFonts w:ascii="Trebuchet MS"/>
          <w:spacing w:val="-4"/>
        </w:rPr>
        <w:t>tr</w:t>
      </w:r>
      <w:r>
        <w:rPr>
          <w:rFonts w:ascii="Trebuchet MS"/>
          <w:spacing w:val="-3"/>
        </w:rPr>
        <w:t>ekk</w:t>
      </w:r>
      <w:r>
        <w:rPr>
          <w:rFonts w:ascii="Trebuchet MS"/>
          <w:spacing w:val="-4"/>
        </w:rPr>
        <w:t>er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2"/>
        </w:rPr>
        <w:t>(spiral)</w:t>
      </w:r>
      <w:r>
        <w:rPr>
          <w:rFonts w:ascii="Trebuchet MS"/>
          <w:spacing w:val="-9"/>
        </w:rPr>
        <w:t> </w:t>
      </w:r>
      <w:r>
        <w:rPr>
          <w:rFonts w:ascii="Trebuchet MS"/>
        </w:rPr>
        <w:t>utseende.</w:t>
      </w:r>
      <w:r>
        <w:rPr>
          <w:rFonts w:asci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3231" w:val="left" w:leader="none"/>
        </w:tabs>
        <w:spacing w:line="310" w:lineRule="auto"/>
        <w:ind w:left="3231" w:right="2029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95"/>
        </w:rPr>
        <w:t>Sukk</w:t>
      </w:r>
      <w:r>
        <w:rPr>
          <w:rFonts w:ascii="Trebuchet MS" w:hAnsi="Trebuchet MS"/>
          <w:spacing w:val="-2"/>
          <w:w w:val="95"/>
        </w:rPr>
        <w:t>er:</w:t>
        <w:tab/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r</w:t>
      </w:r>
      <w:r>
        <w:rPr>
          <w:rFonts w:ascii="Trebuchet MS" w:hAnsi="Trebuchet MS"/>
        </w:rPr>
        <w:t> en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gruppe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spiselige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2"/>
        </w:rPr>
        <w:t>karbohydra</w:t>
      </w:r>
      <w:r>
        <w:rPr>
          <w:rFonts w:ascii="Trebuchet MS" w:hAnsi="Trebuchet MS"/>
          <w:spacing w:val="-3"/>
        </w:rPr>
        <w:t>ter</w:t>
      </w:r>
      <w:r>
        <w:rPr>
          <w:rFonts w:ascii="Trebuchet MS" w:hAnsi="Trebuchet MS"/>
        </w:rPr>
        <w:t> som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2"/>
        </w:rPr>
        <w:t>smak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spacing w:val="-1"/>
        </w:rPr>
        <w:t>sø</w:t>
      </w:r>
      <w:r>
        <w:rPr>
          <w:rFonts w:ascii="Trebuchet MS" w:hAnsi="Trebuchet MS"/>
          <w:spacing w:val="-2"/>
        </w:rPr>
        <w:t>tt,</w:t>
      </w:r>
      <w:r>
        <w:rPr>
          <w:rFonts w:ascii="Trebuchet MS" w:hAnsi="Trebuchet MS"/>
          <w:spacing w:val="33"/>
          <w:w w:val="82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brukes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1"/>
        </w:rPr>
        <w:t>ma</w:t>
      </w:r>
      <w:r>
        <w:rPr>
          <w:rFonts w:ascii="Trebuchet MS" w:hAnsi="Trebuchet MS"/>
          <w:spacing w:val="-2"/>
        </w:rPr>
        <w:t>t.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3231" w:val="left" w:leader="none"/>
        </w:tabs>
        <w:spacing w:line="240" w:lineRule="auto"/>
        <w:ind w:left="85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</w:rPr>
        <w:t>Symp</w:t>
      </w:r>
      <w:r>
        <w:rPr>
          <w:rFonts w:ascii="Trebuchet MS" w:hAnsi="Trebuchet MS"/>
          <w:spacing w:val="-3"/>
        </w:rPr>
        <w:t>tom:</w:t>
        <w:tab/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egn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2"/>
        </w:rPr>
        <w:t>sykdom,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eksempel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hodepine,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3"/>
        </w:rPr>
        <w:t>f</w:t>
      </w:r>
      <w:r>
        <w:rPr>
          <w:rFonts w:ascii="Trebuchet MS" w:hAnsi="Trebuchet MS"/>
          <w:spacing w:val="-2"/>
        </w:rPr>
        <w:t>eber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3"/>
        </w:rPr>
        <w:t>diare.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3231" w:val="left" w:leader="none"/>
        </w:tabs>
        <w:spacing w:line="310" w:lineRule="auto"/>
        <w:ind w:left="3231" w:right="558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95"/>
        </w:rPr>
        <w:t>Syr</w:t>
      </w:r>
      <w:r>
        <w:rPr>
          <w:rFonts w:ascii="Trebuchet MS" w:hAnsi="Trebuchet MS"/>
          <w:spacing w:val="-4"/>
          <w:w w:val="95"/>
        </w:rPr>
        <w:t>e:</w:t>
        <w:tab/>
      </w:r>
      <w:r>
        <w:rPr>
          <w:rFonts w:ascii="Trebuchet MS" w:hAnsi="Trebuchet MS"/>
        </w:rPr>
        <w:t>Substans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PH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mindre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enn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7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1"/>
        </w:rPr>
        <w:t>produsert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1"/>
        </w:rPr>
        <w:t>bakt</w:t>
      </w:r>
      <w:r>
        <w:rPr>
          <w:rFonts w:ascii="Trebuchet MS" w:hAnsi="Trebuchet MS"/>
          <w:spacing w:val="-2"/>
        </w:rPr>
        <w:t>erier</w:t>
      </w:r>
      <w:r>
        <w:rPr>
          <w:rFonts w:ascii="Trebuchet MS" w:hAnsi="Trebuchet MS"/>
          <w:spacing w:val="31"/>
          <w:w w:val="94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munnen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løse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opp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ov</w:t>
      </w:r>
      <w:r>
        <w:rPr>
          <w:rFonts w:ascii="Trebuchet MS" w:hAnsi="Trebuchet MS"/>
          <w:spacing w:val="-3"/>
        </w:rPr>
        <w:t>erflat</w:t>
      </w:r>
      <w:r>
        <w:rPr>
          <w:rFonts w:ascii="Trebuchet MS" w:hAnsi="Trebuchet MS"/>
          <w:spacing w:val="-2"/>
        </w:rPr>
        <w:t>en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ennene.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3231" w:val="left" w:leader="none"/>
        </w:tabs>
        <w:spacing w:line="310" w:lineRule="auto"/>
        <w:ind w:left="3231" w:right="1016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Såpe:</w:t>
        <w:tab/>
      </w:r>
      <w:r>
        <w:rPr>
          <w:rFonts w:ascii="Trebuchet MS" w:hAnsi="Trebuchet MS"/>
          <w:spacing w:val="-2"/>
        </w:rPr>
        <w:t>Brukes</w:t>
      </w:r>
      <w:r>
        <w:rPr>
          <w:rFonts w:ascii="Trebuchet MS" w:hAnsi="Trebuchet MS"/>
          <w:spacing w:val="-21"/>
        </w:rPr>
        <w:t> </w:t>
      </w:r>
      <w:r>
        <w:rPr>
          <w:rFonts w:ascii="Trebuchet MS" w:hAnsi="Trebuchet MS"/>
          <w:spacing w:val="-2"/>
        </w:rPr>
        <w:t>ved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rengjøring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</w:rPr>
        <w:t>hender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0"/>
        </w:rPr>
        <w:t> </w:t>
      </w:r>
      <w:r>
        <w:rPr>
          <w:rFonts w:ascii="Trebuchet MS" w:hAnsi="Trebuchet MS"/>
          <w:spacing w:val="-3"/>
        </w:rPr>
        <w:t>vaske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bort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skitt,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2"/>
        </w:rPr>
        <w:t>bakt</w:t>
      </w:r>
      <w:r>
        <w:rPr>
          <w:rFonts w:ascii="Trebuchet MS" w:hAnsi="Trebuchet MS"/>
          <w:spacing w:val="-3"/>
        </w:rPr>
        <w:t>erier</w:t>
      </w:r>
      <w:r>
        <w:rPr>
          <w:rFonts w:ascii="Trebuchet MS" w:hAnsi="Trebuchet MS"/>
          <w:spacing w:val="-4"/>
        </w:rPr>
        <w:t>,</w:t>
      </w:r>
      <w:r>
        <w:rPr>
          <w:rFonts w:ascii="Trebuchet MS" w:hAnsi="Trebuchet MS"/>
          <w:spacing w:val="33"/>
          <w:w w:val="60"/>
        </w:rPr>
        <w:t> </w:t>
      </w:r>
      <w:r>
        <w:rPr>
          <w:rFonts w:ascii="Trebuchet MS" w:hAnsi="Trebuchet MS"/>
          <w:spacing w:val="-1"/>
        </w:rPr>
        <w:t>g</w:t>
      </w:r>
      <w:r>
        <w:rPr>
          <w:rFonts w:ascii="Trebuchet MS" w:hAnsi="Trebuchet MS"/>
          <w:spacing w:val="-2"/>
        </w:rPr>
        <w:t>jær,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sopp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</w:rPr>
        <w:t>virus.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3231" w:val="left" w:leader="none"/>
        </w:tabs>
        <w:spacing w:line="240" w:lineRule="auto"/>
        <w:ind w:left="85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7"/>
        </w:rPr>
        <w:t>T</w:t>
      </w:r>
      <w:r>
        <w:rPr>
          <w:rFonts w:ascii="Trebuchet MS" w:hAnsi="Trebuchet MS"/>
        </w:rPr>
        <w:t>annpuss:</w:t>
        <w:tab/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</w:rPr>
        <w:t>n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  <w:spacing w:val="-5"/>
        </w:rPr>
        <w:t>t</w:t>
      </w:r>
      <w:r>
        <w:rPr>
          <w:rFonts w:ascii="Trebuchet MS" w:hAnsi="Trebuchet MS"/>
        </w:rPr>
        <w:t>eknikk</w:t>
      </w:r>
      <w:r>
        <w:rPr>
          <w:rFonts w:ascii="Trebuchet MS" w:hAnsi="Trebuchet MS"/>
          <w:spacing w:val="-8"/>
        </w:rPr>
        <w:t> f</w:t>
      </w:r>
      <w:r>
        <w:rPr>
          <w:rFonts w:ascii="Trebuchet MS" w:hAnsi="Trebuchet MS"/>
        </w:rPr>
        <w:t>or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fjerne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plakk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f</w:t>
      </w:r>
      <w:r>
        <w:rPr>
          <w:rFonts w:ascii="Trebuchet MS" w:hAnsi="Trebuchet MS"/>
          <w:spacing w:val="-3"/>
        </w:rPr>
        <w:t>r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5"/>
        </w:rPr>
        <w:t>t</w:t>
      </w:r>
      <w:r>
        <w:rPr>
          <w:rFonts w:ascii="Trebuchet MS" w:hAnsi="Trebuchet MS"/>
        </w:rPr>
        <w:t>ennene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8"/>
        </w:rPr>
        <w:t> f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8"/>
        </w:rPr>
        <w:t>r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"/>
        </w:rPr>
        <w:t>by</w:t>
      </w:r>
      <w:r>
        <w:rPr>
          <w:rFonts w:ascii="Trebuchet MS" w:hAnsi="Trebuchet MS"/>
        </w:rPr>
        <w:t>gge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tann</w:t>
      </w:r>
      <w:r>
        <w:rPr>
          <w:rFonts w:ascii="Trebuchet MS" w:hAnsi="Trebuchet MS"/>
          <w:spacing w:val="-3"/>
        </w:rPr>
        <w:t>r</w:t>
      </w:r>
      <w:r>
        <w:rPr>
          <w:rFonts w:ascii="Trebuchet MS" w:hAnsi="Trebuchet MS"/>
          <w:spacing w:val="-1"/>
        </w:rPr>
        <w:t>å</w:t>
      </w:r>
      <w:r>
        <w:rPr>
          <w:rFonts w:ascii="Trebuchet MS" w:hAnsi="Trebuchet MS"/>
          <w:spacing w:val="-5"/>
        </w:rPr>
        <w:t>t</w:t>
      </w:r>
      <w:r>
        <w:rPr>
          <w:rFonts w:ascii="Trebuchet MS" w:hAnsi="Trebuchet MS"/>
        </w:rPr>
        <w:t>e.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BodyText"/>
        <w:tabs>
          <w:tab w:pos="3231" w:val="left" w:leader="none"/>
        </w:tabs>
        <w:spacing w:line="310" w:lineRule="auto"/>
        <w:ind w:left="3231" w:right="1210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95"/>
        </w:rPr>
        <w:t>Vaksinering:</w:t>
        <w:tab/>
      </w:r>
      <w:r>
        <w:rPr>
          <w:rFonts w:ascii="Trebuchet MS" w:hAnsi="Trebuchet MS"/>
        </w:rPr>
        <w:t>Inokulering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(immunisering)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1"/>
        </w:rPr>
        <w:t>vaksine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1"/>
        </w:rPr>
        <w:t>beskytte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  <w:spacing w:val="-1"/>
        </w:rPr>
        <w:t>mo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21"/>
          <w:w w:val="92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  <w:spacing w:val="-1"/>
        </w:rPr>
        <w:t>bestem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  <w:spacing w:val="-2"/>
        </w:rPr>
        <w:t>infeksjon.</w:t>
      </w:r>
      <w:r>
        <w:rPr>
          <w:rFonts w:ascii="Trebuchet MS" w:hAnsi="Trebuchet MS"/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3231" w:val="left" w:leader="none"/>
        </w:tabs>
        <w:spacing w:line="310" w:lineRule="auto"/>
        <w:ind w:left="3231" w:right="840" w:hanging="238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90"/>
        </w:rPr>
        <w:t>Virus:</w:t>
        <w:tab/>
      </w:r>
      <w:r>
        <w:rPr>
          <w:rFonts w:ascii="Trebuchet MS" w:hAnsi="Trebuchet MS"/>
        </w:rPr>
        <w:t>Den </w:t>
      </w:r>
      <w:r>
        <w:rPr>
          <w:rFonts w:ascii="Trebuchet MS" w:hAnsi="Trebuchet MS"/>
          <w:spacing w:val="-1"/>
        </w:rPr>
        <w:t>minste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1"/>
        </w:rPr>
        <w:t>mikrobene.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1"/>
        </w:rPr>
        <w:t>Viruse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3"/>
        </w:rPr>
        <w:t>ikk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3"/>
        </w:rPr>
        <w:t>overleve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på egenhånd</w:t>
      </w:r>
      <w:r>
        <w:rPr>
          <w:rFonts w:ascii="Trebuchet MS" w:hAnsi="Trebuchet MS"/>
          <w:spacing w:val="37"/>
          <w:w w:val="105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2"/>
        </w:rPr>
        <w:t> tr</w:t>
      </w:r>
      <w:r>
        <w:rPr>
          <w:rFonts w:ascii="Trebuchet MS" w:hAnsi="Trebuchet MS"/>
          <w:spacing w:val="-1"/>
        </w:rPr>
        <w:t>enger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spacing w:val="-3"/>
        </w:rPr>
        <w:t>leve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1"/>
        </w:rPr>
        <w:t>vertscelle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2"/>
        </w:rPr>
        <w:t> andre levende </w:t>
      </w:r>
      <w:r>
        <w:rPr>
          <w:rFonts w:ascii="Trebuchet MS" w:hAnsi="Trebuchet MS"/>
          <w:spacing w:val="-3"/>
        </w:rPr>
        <w:t>or</w:t>
      </w:r>
      <w:r>
        <w:rPr>
          <w:rFonts w:ascii="Trebuchet MS" w:hAnsi="Trebuchet MS"/>
          <w:spacing w:val="-2"/>
        </w:rPr>
        <w:t>ganismer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83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0" w:bottom="0" w:left="0" w:right="460"/>
        </w:sectPr>
      </w:pPr>
    </w:p>
    <w:p>
      <w:pPr>
        <w:pStyle w:val="Heading2"/>
        <w:spacing w:line="904" w:lineRule="exact"/>
        <w:ind w:left="111" w:right="0"/>
        <w:jc w:val="left"/>
        <w:rPr>
          <w:b w:val="0"/>
          <w:bCs w:val="0"/>
        </w:rPr>
      </w:pPr>
      <w:r>
        <w:rPr/>
        <w:pict>
          <v:group style="position:absolute;margin-left:-.000002pt;margin-top:.000015pt;width:595.3pt;height:841.9pt;mso-position-horizontal-relative:page;mso-position-vertical-relative:page;z-index:-295264" coordorigin="0,0" coordsize="11906,16838">
            <v:shape style="position:absolute;left:0;top:0;width:11906;height:16838" type="#_x0000_t75" stroked="false">
              <v:imagedata r:id="rId611" o:title=""/>
            </v:shape>
            <v:group style="position:absolute;left:0;top:5351;width:11906;height:11487" coordorigin="0,5351" coordsize="11906,11487">
              <v:shape style="position:absolute;left:0;top:5351;width:11906;height:11487" coordorigin="0,5351" coordsize="11906,11487" path="m3773,13241l2098,13241,1988,13650,2370,14307,2843,14533,2924,16497,3191,16838,3487,16838,3684,16833,3322,16616,3490,15798,4096,14872,4064,14539,4441,14364,4600,13442,3813,13308,3773,13241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8068,11579l6399,11579,6843,12235,6872,12675,7510,13470,7915,13268,8106,12343,8286,12095,8068,11579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007,8673l0,9087,0,12395,655,12967,1264,13004,1535,13053,1914,13327,2098,13241,3773,13241,3722,13153,2122,13153,1947,13147,1813,12927,1541,12927,1544,12871,1204,12871,1009,12713,1030,12345,1539,12111,1795,12111,1775,12042,2000,11420,2398,11026,2929,10573,2872,10507,1392,10507,642,10063,669,9712,1225,9422,1007,8673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2995,12776l2183,12927,2122,13153,3722,13153,3641,13016,2995,12776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782,12875l1541,12927,1813,12927,1782,12875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557,12617l1354,12655,1204,12871,1544,12871,1557,12617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8624,11800l8406,12103,8518,12525,8707,12549,8728,11998,8624,11800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795,12111l1539,12111,1717,12358,1850,12299,1795,12111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5998,9818l5213,10201,4937,10842,5062,11562,5626,11860,6399,11579,8068,11579,8060,11558,8365,11064,8363,10889,8004,10889,7382,10143,6513,10143,6113,10022,5998,9818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906,11333l11846,11377,11906,11497,11906,11333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8361,10574l8004,10889,8363,10889,8361,10574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0568,10305l10914,10584,11261,10763,11906,10694,11906,10687,11550,10650,11264,10634,11123,10376,10951,10376,10568,10305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8173,10005l7383,10005,8034,10698,8661,10023,8187,10023,8173,10005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691,9936l11322,10353,11435,10544,11789,10510,11805,9988,11691,9936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768,9521l1398,9650,1524,10447,1392,10507,2872,10507,2363,9908,2050,9908,1768,9521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9976,9709l8924,9709,9272,9944,9673,10458,9801,10226,9737,10004,9976,9709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199,9762l10569,9762,10714,10139,10951,10376,11123,10376,11053,10247,10777,10075,10718,9839,11147,9839,11199,9762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0082,9578l7252,9578,7250,9788,7141,9907,6589,9925,6513,10143,7382,10143,7300,10046,7383,10005,8173,10005,7968,9750,8044,9672,10006,9672,10082,9578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5549,8444l5492,8597,5563,8724,5420,8777,5312,9069,5018,9269,5154,9423,5353,9602,4916,9697,5059,10109,5409,10064,5528,9654,5796,9405,6009,9405,5955,9257,6734,9257,6813,8927,7687,8927,7612,8829,7810,8632,5683,8632,5549,8444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8363,9860l8187,10023,8661,10023,8695,9987,8363,9860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147,9839l10718,9839,11028,10017,11147,9839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2214,9733l2050,9908,2363,9908,2214,9733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0905,9508l10139,9508,10433,9842,10569,9762,11199,9762,11204,9755,10905,9508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0006,9672l8044,9672,8269,9774,8924,9709,9976,9709,10006,9672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6009,9405l5796,9405,5978,9523,6238,9720,6329,9522,6015,9421,6009,9405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6734,9257l5955,9257,6099,9283,6359,9389,6397,9558,6613,9711,6613,9439,10906,9439,10922,9382,6843,9382,6731,9268,6734,9257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2693,8063l2378,8068,2130,8557,2944,9627,3179,9617,3082,9221,3203,9086,3169,8935,3238,8604,3068,8419,2693,8063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0906,9439l6613,9439,6709,9458,6881,9622,7252,9578,10082,9578,10139,9508,10905,9508,10891,9497,10906,9439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7687,8927l6813,8927,7438,9051,7392,9234,7143,9238,6843,9382,10922,9382,10943,9302,7818,9302,7812,9089,7687,8927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437,8557l7885,8557,7931,8714,7819,8803,7970,8929,8116,9238,7818,9302,10943,9302,10944,9298,11415,9133,11517,8668,11437,8557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5083,8361l4752,8361,4862,8737,5090,8546,5130,8410,5083,8361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4689,7948l4556,8113,4608,8255,4506,8491,4553,8692,4742,8637,4752,8361,5083,8361,4689,7948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6123,8196l6094,8523,5683,8632,7810,8632,7885,8557,11437,8557,11235,8275,11271,8203,6296,8203,6123,8196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5935,8171l5553,8171,5754,8475,5921,8347,5935,8171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694,8013l11368,8013,11568,8165,11691,8395,11833,8257,11694,8013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906,5351l9855,5647,6733,6927,5687,7034,5353,7369,5309,7802,5162,8002,5247,8329,5369,8361,5553,8171,5935,8171,5950,7975,5784,7876,5826,7593,5913,7386,5998,7374,11906,7374,11906,6771,11764,6721,11906,6475,11906,5351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756,7804l6304,7804,6406,7872,6186,8020,6296,8203,11271,8203,11368,8013,11694,8013,11690,8004,11756,7804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769,7765l5970,7765,6102,7930,6304,7804,11756,7804,11769,7765e" filled="true" fillcolor="#ffffff" stroked="false">
                <v:path arrowok="t"/>
                <v:fill type="solid"/>
              </v:shape>
              <v:shape style="position:absolute;left:0;top:5351;width:11906;height:11487" coordorigin="0,5351" coordsize="11906,11487" path="m11906,7374l5998,7374,5978,7594,5908,7682,5963,7752,5961,7767,5970,7765,11769,7765,11772,7756,11906,7691,11906,7374e" filled="true" fillcolor="#ffffff" stroked="false">
                <v:path arrowok="t"/>
                <v:fill type="solid"/>
              </v:shape>
            </v:group>
            <v:group style="position:absolute;left:10062;top:14919;width:2;height:3" coordorigin="10062,14919" coordsize="2,3">
              <v:shape style="position:absolute;left:10062;top:14919;width:2;height:3" coordorigin="10062,14919" coordsize="2,3" path="m10062,14920l10063,14920e" filled="false" stroked="true" strokeweight=".223pt" strokecolor="#ffffff">
                <v:path arrowok="t"/>
              </v:shape>
            </v:group>
            <v:group style="position:absolute;left:9650;top:14763;width:1367;height:1492" coordorigin="9650,14763" coordsize="1367,1492">
              <v:shape style="position:absolute;left:9650;top:14763;width:1367;height:1492" coordorigin="9650,14763" coordsize="1367,1492" path="m10577,16031l10097,16031,10116,16037,10135,16045,10212,16069,10251,16077,10270,16079,10290,16083,10308,16199,10344,16251,10366,16255,10387,16251,10405,16239,10416,16221,10420,16199,10418,16093,10457,16081,10476,16073,10495,16067,10514,16059,10532,16053,10551,16045,10568,16035,10577,16031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735,16027l10586,16027,10612,16053,10630,16071,10640,16085,10646,16093,10660,16105,10678,16113,10696,16115,10714,16111,10731,16095,10742,16077,10746,16061,10744,16043,10735,16027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046,15831l9876,15831,9887,15849,9899,15865,9911,15881,9924,15895,9938,15911,9952,15925,9966,15939,9982,15951,9991,15959,10003,15969,9983,16001,9973,16017,9970,16023,9970,16023,9963,16041,9963,16059,9969,16077,9981,16093,10001,16101,10020,16105,10038,16103,10053,16095,10065,16081,10097,16031,10577,16031,10586,16027,10735,16027,10728,16015,10715,15993,10705,15977,10697,15963,10692,15955,10336,15955,10275,15949,10197,15927,10142,15901,10090,15869,10074,15855,10059,15843,10046,15831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791,15779l10770,15797,10749,15815,10708,15847,10626,15897,10562,15923,10494,15941,10365,15955,10692,15955,10690,15953,10703,15935,10715,15919,10726,15903,10737,15885,10747,15869,10757,15851,10767,15833,10775,15815,10783,15797,10791,15779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9746,15101l9727,15101,9710,15107,9695,15121,9686,15139,9683,15159,9686,15175,9695,15191,9707,15203,9827,15273,9819,15293,9794,15369,9782,15427,9741,15435,9667,15459,9650,15499,9655,15521,9667,15537,9685,15549,9709,15553,9771,15553,9775,15573,9779,15593,9784,15611,9789,15631,9794,15651,9800,15669,9806,15689,9813,15707,9820,15727,9714,15793,9700,15805,9690,15823,9686,15841,9688,15859,9702,15879,9717,15891,9734,15897,9751,15897,9768,15891,9876,15831,10046,15831,10002,15781,9967,15727,9939,15667,9919,15603,9909,15539,9908,15519,9908,15495,9916,15425,9934,15359,9960,15299,9994,15245,10044,15185,10057,15173,9885,15173,9765,15107,9746,15101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512,15753l10472,15753,10492,15755,10512,15753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9993,15375l10010,15457,10042,15533,10089,15599,10151,15657,10229,15703,10289,15725,10356,15743,10432,15753,10532,15753,10611,15745,10650,15737,10669,15731,10688,15727,10765,15701,10820,15671,10883,15623,10440,15623,10421,15621,10361,15609,10280,15591,10210,15565,10148,15533,10129,15519,10111,15507,10058,15457,10009,15397,9993,15375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727,15061l10392,15061,10471,15077,10491,15083,10511,15091,10530,15097,10549,15105,10604,15135,10655,15173,10700,15217,10738,15271,10767,15325,10792,15401,10801,15461,10802,15513,10798,15523,10791,15531,10783,15537,10767,15549,10715,15579,10654,15599,10634,15603,10614,15609,10594,15613,10575,15615,10555,15619,10516,15623,10883,15623,10927,15551,10933,15471,10932,15451,10919,15373,10896,15295,10888,15277,10989,15205,11004,15191,11014,15175,11015,15171,10830,15171,10819,15155,10806,15139,10793,15125,10779,15109,10765,15095,10751,15081,10736,15069,10727,15061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017,14897l9999,14899,9979,14911,9967,14927,9961,14943,9961,14961,9967,14975,9968,14979,10000,15033,9973,15065,9947,15095,9934,15111,9921,15125,9909,15141,9897,15157,9885,15173,10057,15173,10071,15161,10084,15151,10143,15115,10212,15085,10249,15073,10254,15073,10261,15071,10273,15067,10289,15065,10309,15063,10333,15061,10727,15061,10720,15055,10704,15043,10724,15009,10736,14985,10110,14985,10087,14955,10073,14937,10065,14925,10051,14911,10035,14901,10017,14897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962,15101l10943,15103,10932,15109,10830,15171,11015,15171,11017,15157,11014,15139,11010,15131,11009,15129,11009,15129,10996,15113,10980,15105,10962,15101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349,14763l10345,14763,10323,14767,10305,14779,10293,14797,10289,14817,10289,14933,10257,14937,10235,14943,10223,14945,10204,14949,10184,14955,10165,14963,10147,14969,10110,14985,10736,14985,10741,14977,10742,14975,10611,14975,10572,14965,10553,14959,10533,14955,10514,14949,10475,14941,10455,14939,10429,14935,10411,14933,10401,14819,10397,14797,10386,14779,10369,14767,10349,14763xe" filled="true" fillcolor="#ffffff" stroked="false">
                <v:path arrowok="t"/>
                <v:fill type="solid"/>
              </v:shape>
              <v:shape style="position:absolute;left:9650;top:14763;width:1367;height:1492" coordorigin="9650,14763" coordsize="1367,1492" path="m10693,14893l10675,14895,10660,14903,10644,14927,10620,14963,10611,14975,10741,14975,10748,14957,10749,14939,10743,14921,10732,14905,10712,14895,10693,14893xe" filled="true" fillcolor="#ffffff" stroked="false">
                <v:path arrowok="t"/>
                <v:fill type="solid"/>
              </v:shape>
            </v:group>
            <v:group style="position:absolute;left:10643;top:16088;width:7;height:10" coordorigin="10643,16088" coordsize="7,10">
              <v:shape style="position:absolute;left:10643;top:16088;width:7;height:10" coordorigin="10643,16088" coordsize="7,10" path="m10646,16092l10649,16097,10647,16093,10646,16092xe" filled="true" fillcolor="#ffffff" stroked="false">
                <v:path arrowok="t"/>
                <v:fill type="solid"/>
              </v:shape>
              <v:shape style="position:absolute;left:10643;top:16088;width:7;height:10" coordorigin="10643,16088" coordsize="7,10" path="m10643,16088l10644,16090,10646,16092,10646,16092,10643,16088xe" filled="true" fillcolor="#ffffff" stroked="false">
                <v:path arrowok="t"/>
                <v:fill type="solid"/>
              </v:shape>
            </v:group>
            <v:group style="position:absolute;left:10143;top:15214;width:166;height:165" coordorigin="10143,15214" coordsize="166,165">
              <v:shape style="position:absolute;left:10143;top:15214;width:166;height:165" coordorigin="10143,15214" coordsize="166,165" path="m10246,15214l10175,15231,10143,15280,10145,15306,10177,15363,10225,15379,10247,15376,10298,15338,10309,15297,10309,15295,10283,15235,10246,15214xe" filled="true" fillcolor="#ffffff" stroked="false">
                <v:path arrowok="t"/>
                <v:fill type="solid"/>
              </v:shape>
            </v:group>
            <v:group style="position:absolute;left:10539;top:15363;width:122;height:123" coordorigin="10539,15363" coordsize="122,123">
              <v:shape style="position:absolute;left:10539;top:15363;width:122;height:123" coordorigin="10539,15363" coordsize="122,123" path="m10606,15363l10581,15366,10561,15376,10547,15391,10539,15410,10541,15437,10550,15458,10563,15473,10581,15482,10599,15485,10621,15481,10639,15469,10653,15452,10659,15431,10660,15424,10656,15402,10644,15383,10627,15370,10606,153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3"/>
          <w:w w:val="105"/>
        </w:rPr>
        <w:t>De</w:t>
      </w:r>
      <w:r>
        <w:rPr>
          <w:color w:val="FFFFFF"/>
          <w:spacing w:val="-4"/>
          <w:w w:val="105"/>
        </w:rPr>
        <w:t>tt</w:t>
      </w:r>
      <w:r>
        <w:rPr>
          <w:color w:val="FFFFFF"/>
          <w:spacing w:val="-3"/>
          <w:w w:val="105"/>
        </w:rPr>
        <w:t>e</w:t>
      </w:r>
      <w:r>
        <w:rPr>
          <w:color w:val="FFFFFF"/>
          <w:spacing w:val="-88"/>
          <w:w w:val="105"/>
        </w:rPr>
        <w:t> </w:t>
      </w:r>
      <w:r>
        <w:rPr>
          <w:color w:val="FFFFFF"/>
          <w:spacing w:val="-1"/>
          <w:w w:val="105"/>
        </w:rPr>
        <w:t>arbeide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-87"/>
          <w:w w:val="105"/>
        </w:rPr>
        <w:t> </w:t>
      </w:r>
      <w:r>
        <w:rPr>
          <w:color w:val="FFFFFF"/>
          <w:w w:val="105"/>
        </w:rPr>
        <w:t>har</w:t>
      </w:r>
      <w:r>
        <w:rPr>
          <w:color w:val="FFFFFF"/>
          <w:spacing w:val="-104"/>
          <w:w w:val="105"/>
        </w:rPr>
        <w:t> </w:t>
      </w:r>
      <w:r>
        <w:rPr>
          <w:color w:val="FFFFFF"/>
          <w:w w:val="105"/>
        </w:rPr>
        <w:t>blitt</w:t>
      </w:r>
      <w:r>
        <w:rPr>
          <w:b w:val="0"/>
        </w:rPr>
      </w:r>
    </w:p>
    <w:p>
      <w:pPr>
        <w:spacing w:line="247" w:lineRule="auto" w:before="31"/>
        <w:ind w:left="111" w:right="595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color w:val="FFFFFF"/>
          <w:spacing w:val="-1"/>
          <w:w w:val="105"/>
          <w:sz w:val="80"/>
        </w:rPr>
        <w:t>lede</w:t>
      </w:r>
      <w:r>
        <w:rPr>
          <w:rFonts w:ascii="Trebuchet MS"/>
          <w:b/>
          <w:color w:val="FFFFFF"/>
          <w:spacing w:val="-2"/>
          <w:w w:val="105"/>
          <w:sz w:val="80"/>
        </w:rPr>
        <w:t>t</w:t>
      </w:r>
      <w:r>
        <w:rPr>
          <w:rFonts w:ascii="Trebuchet MS"/>
          <w:b/>
          <w:color w:val="FFFFFF"/>
          <w:spacing w:val="-90"/>
          <w:w w:val="105"/>
          <w:sz w:val="80"/>
        </w:rPr>
        <w:t> </w:t>
      </w:r>
      <w:r>
        <w:rPr>
          <w:rFonts w:ascii="Trebuchet MS"/>
          <w:b/>
          <w:color w:val="FFFFFF"/>
          <w:spacing w:val="-6"/>
          <w:w w:val="105"/>
          <w:sz w:val="80"/>
        </w:rPr>
        <w:t>av</w:t>
      </w:r>
      <w:r>
        <w:rPr>
          <w:rFonts w:ascii="Trebuchet MS"/>
          <w:b/>
          <w:color w:val="FFFFFF"/>
          <w:spacing w:val="-128"/>
          <w:w w:val="105"/>
          <w:sz w:val="80"/>
        </w:rPr>
        <w:t> </w:t>
      </w:r>
      <w:r>
        <w:rPr>
          <w:rFonts w:ascii="Trebuchet MS"/>
          <w:b/>
          <w:color w:val="FFFFFF"/>
          <w:w w:val="105"/>
          <w:sz w:val="80"/>
        </w:rPr>
        <w:t>The</w:t>
      </w:r>
      <w:r>
        <w:rPr>
          <w:rFonts w:ascii="Trebuchet MS"/>
          <w:b/>
          <w:color w:val="FFFFFF"/>
          <w:spacing w:val="-90"/>
          <w:w w:val="105"/>
          <w:sz w:val="80"/>
        </w:rPr>
        <w:t> </w:t>
      </w:r>
      <w:r>
        <w:rPr>
          <w:rFonts w:ascii="Trebuchet MS"/>
          <w:b/>
          <w:color w:val="FFFFFF"/>
          <w:w w:val="105"/>
          <w:sz w:val="80"/>
        </w:rPr>
        <w:t>Primary</w:t>
      </w:r>
      <w:r>
        <w:rPr>
          <w:rFonts w:ascii="Trebuchet MS"/>
          <w:b/>
          <w:color w:val="FFFFFF"/>
          <w:spacing w:val="22"/>
          <w:w w:val="102"/>
          <w:sz w:val="80"/>
        </w:rPr>
        <w:t> </w:t>
      </w:r>
      <w:r>
        <w:rPr>
          <w:rFonts w:ascii="Trebuchet MS"/>
          <w:b/>
          <w:color w:val="FFFFFF"/>
          <w:spacing w:val="-6"/>
          <w:w w:val="105"/>
          <w:sz w:val="80"/>
        </w:rPr>
        <w:t>Ca</w:t>
      </w:r>
      <w:r>
        <w:rPr>
          <w:rFonts w:ascii="Trebuchet MS"/>
          <w:b/>
          <w:color w:val="FFFFFF"/>
          <w:spacing w:val="-7"/>
          <w:w w:val="105"/>
          <w:sz w:val="80"/>
        </w:rPr>
        <w:t>r</w:t>
      </w:r>
      <w:r>
        <w:rPr>
          <w:rFonts w:ascii="Trebuchet MS"/>
          <w:b/>
          <w:color w:val="FFFFFF"/>
          <w:spacing w:val="-6"/>
          <w:w w:val="105"/>
          <w:sz w:val="80"/>
        </w:rPr>
        <w:t>e</w:t>
      </w:r>
      <w:r>
        <w:rPr>
          <w:rFonts w:ascii="Trebuchet MS"/>
          <w:b/>
          <w:color w:val="FFFFFF"/>
          <w:spacing w:val="-87"/>
          <w:w w:val="105"/>
          <w:sz w:val="80"/>
        </w:rPr>
        <w:t> </w:t>
      </w:r>
      <w:r>
        <w:rPr>
          <w:rFonts w:ascii="Trebuchet MS"/>
          <w:b/>
          <w:color w:val="FFFFFF"/>
          <w:w w:val="105"/>
          <w:sz w:val="80"/>
        </w:rPr>
        <w:t>and</w:t>
      </w:r>
      <w:r>
        <w:rPr>
          <w:rFonts w:ascii="Trebuchet MS"/>
          <w:b/>
          <w:color w:val="FFFFFF"/>
          <w:spacing w:val="-87"/>
          <w:w w:val="105"/>
          <w:sz w:val="80"/>
        </w:rPr>
        <w:t> </w:t>
      </w:r>
      <w:r>
        <w:rPr>
          <w:rFonts w:ascii="Trebuchet MS"/>
          <w:b/>
          <w:color w:val="FFFFFF"/>
          <w:spacing w:val="-3"/>
          <w:w w:val="105"/>
          <w:sz w:val="80"/>
        </w:rPr>
        <w:t>In</w:t>
      </w:r>
      <w:r>
        <w:rPr>
          <w:rFonts w:ascii="Trebuchet MS"/>
          <w:b/>
          <w:color w:val="FFFFFF"/>
          <w:spacing w:val="-4"/>
          <w:w w:val="105"/>
          <w:sz w:val="80"/>
        </w:rPr>
        <w:t>terv</w:t>
      </w:r>
      <w:r>
        <w:rPr>
          <w:rFonts w:ascii="Trebuchet MS"/>
          <w:b/>
          <w:color w:val="FFFFFF"/>
          <w:spacing w:val="-3"/>
          <w:w w:val="105"/>
          <w:sz w:val="80"/>
        </w:rPr>
        <w:t>en</w:t>
      </w:r>
      <w:r>
        <w:rPr>
          <w:rFonts w:ascii="Trebuchet MS"/>
          <w:b/>
          <w:color w:val="FFFFFF"/>
          <w:spacing w:val="-4"/>
          <w:w w:val="105"/>
          <w:sz w:val="80"/>
        </w:rPr>
        <w:t>tion</w:t>
      </w:r>
      <w:r>
        <w:rPr>
          <w:rFonts w:ascii="Trebuchet MS"/>
          <w:b/>
          <w:color w:val="FFFFFF"/>
          <w:spacing w:val="25"/>
          <w:w w:val="102"/>
          <w:sz w:val="80"/>
        </w:rPr>
        <w:t> </w:t>
      </w:r>
      <w:r>
        <w:rPr>
          <w:rFonts w:ascii="Trebuchet MS"/>
          <w:b/>
          <w:color w:val="FFFFFF"/>
          <w:w w:val="105"/>
          <w:sz w:val="80"/>
        </w:rPr>
        <w:t>Unit</w:t>
      </w:r>
      <w:r>
        <w:rPr>
          <w:rFonts w:ascii="Trebuchet MS"/>
          <w:b/>
          <w:color w:val="FFFFFF"/>
          <w:spacing w:val="-61"/>
          <w:w w:val="105"/>
          <w:sz w:val="80"/>
        </w:rPr>
        <w:t> </w:t>
      </w:r>
      <w:r>
        <w:rPr>
          <w:rFonts w:ascii="Trebuchet MS"/>
          <w:b/>
          <w:color w:val="FFFFFF"/>
          <w:spacing w:val="-5"/>
          <w:w w:val="105"/>
          <w:sz w:val="80"/>
        </w:rPr>
        <w:t>ved</w:t>
      </w:r>
      <w:r>
        <w:rPr>
          <w:rFonts w:ascii="Trebuchet MS"/>
          <w:b/>
          <w:color w:val="FFFFFF"/>
          <w:spacing w:val="-35"/>
          <w:w w:val="105"/>
          <w:sz w:val="80"/>
        </w:rPr>
        <w:t> </w:t>
      </w:r>
      <w:r>
        <w:rPr>
          <w:rFonts w:ascii="Trebuchet MS"/>
          <w:b/>
          <w:color w:val="FFFFFF"/>
          <w:w w:val="105"/>
          <w:sz w:val="80"/>
        </w:rPr>
        <w:t>UK</w:t>
      </w:r>
      <w:r>
        <w:rPr>
          <w:rFonts w:ascii="Trebuchet MS"/>
          <w:b/>
          <w:color w:val="FFFFFF"/>
          <w:spacing w:val="-47"/>
          <w:w w:val="105"/>
          <w:sz w:val="80"/>
        </w:rPr>
        <w:t> </w:t>
      </w:r>
      <w:r>
        <w:rPr>
          <w:rFonts w:ascii="Trebuchet MS"/>
          <w:b/>
          <w:color w:val="FFFFFF"/>
          <w:spacing w:val="-1"/>
          <w:w w:val="105"/>
          <w:sz w:val="80"/>
        </w:rPr>
        <w:t>Health</w:t>
      </w:r>
      <w:r>
        <w:rPr>
          <w:rFonts w:ascii="Trebuchet MS"/>
          <w:b/>
          <w:color w:val="FFFFFF"/>
          <w:spacing w:val="20"/>
          <w:w w:val="106"/>
          <w:sz w:val="80"/>
        </w:rPr>
        <w:t> </w:t>
      </w:r>
      <w:r>
        <w:rPr>
          <w:rFonts w:ascii="Trebuchet MS"/>
          <w:b/>
          <w:color w:val="FFFFFF"/>
          <w:w w:val="105"/>
          <w:sz w:val="80"/>
        </w:rPr>
        <w:t>Security</w:t>
      </w:r>
      <w:r>
        <w:rPr>
          <w:rFonts w:ascii="Trebuchet MS"/>
          <w:b/>
          <w:color w:val="FFFFFF"/>
          <w:spacing w:val="-85"/>
          <w:w w:val="105"/>
          <w:sz w:val="80"/>
        </w:rPr>
        <w:t> </w:t>
      </w:r>
      <w:r>
        <w:rPr>
          <w:rFonts w:ascii="Trebuchet MS"/>
          <w:b/>
          <w:color w:val="FFFFFF"/>
          <w:spacing w:val="-4"/>
          <w:w w:val="105"/>
          <w:sz w:val="80"/>
        </w:rPr>
        <w:t>Agenc</w:t>
      </w:r>
      <w:r>
        <w:rPr>
          <w:rFonts w:ascii="Trebuchet MS"/>
          <w:b/>
          <w:color w:val="FFFFFF"/>
          <w:spacing w:val="-5"/>
          <w:w w:val="105"/>
          <w:sz w:val="80"/>
        </w:rPr>
        <w:t>y</w:t>
      </w:r>
      <w:r>
        <w:rPr>
          <w:rFonts w:ascii="Trebuchet MS"/>
          <w:b/>
          <w:color w:val="FFFFFF"/>
          <w:spacing w:val="-55"/>
          <w:w w:val="105"/>
          <w:sz w:val="80"/>
        </w:rPr>
        <w:t> </w:t>
      </w:r>
      <w:r>
        <w:rPr>
          <w:rFonts w:ascii="Trebuchet MS"/>
          <w:b/>
          <w:color w:val="FFFFFF"/>
          <w:w w:val="105"/>
          <w:sz w:val="80"/>
        </w:rPr>
        <w:t>i</w:t>
      </w:r>
      <w:r>
        <w:rPr>
          <w:rFonts w:ascii="Trebuchet MS"/>
          <w:b/>
          <w:color w:val="FFFFFF"/>
          <w:spacing w:val="25"/>
          <w:w w:val="90"/>
          <w:sz w:val="80"/>
        </w:rPr>
        <w:t> </w:t>
      </w:r>
      <w:r>
        <w:rPr>
          <w:rFonts w:ascii="Trebuchet MS"/>
          <w:b/>
          <w:color w:val="FFFFFF"/>
          <w:spacing w:val="-1"/>
          <w:w w:val="105"/>
          <w:sz w:val="80"/>
        </w:rPr>
        <w:t>England.</w:t>
      </w:r>
      <w:r>
        <w:rPr>
          <w:rFonts w:ascii="Trebuchet MS"/>
          <w:sz w:val="8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pStyle w:val="Heading9"/>
        <w:tabs>
          <w:tab w:pos="2199" w:val="left" w:leader="none"/>
        </w:tabs>
        <w:spacing w:line="289" w:lineRule="auto"/>
        <w:ind w:left="135" w:right="405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color w:val="FFFFFF"/>
          <w:spacing w:val="-2"/>
        </w:rPr>
        <w:t>Ma</w:t>
      </w:r>
      <w:r>
        <w:rPr>
          <w:rFonts w:ascii="Trebuchet MS"/>
          <w:color w:val="FFFFFF"/>
          <w:spacing w:val="-3"/>
        </w:rPr>
        <w:t>t</w:t>
      </w:r>
      <w:r>
        <w:rPr>
          <w:rFonts w:ascii="Trebuchet MS"/>
          <w:color w:val="FFFFFF"/>
          <w:spacing w:val="-2"/>
        </w:rPr>
        <w:t>eriale</w:t>
      </w:r>
      <w:r>
        <w:rPr>
          <w:rFonts w:ascii="Trebuchet MS"/>
          <w:color w:val="FFFFFF"/>
          <w:spacing w:val="-3"/>
        </w:rPr>
        <w:t>t</w:t>
      </w:r>
      <w:r>
        <w:rPr>
          <w:rFonts w:ascii="Trebuchet MS"/>
          <w:color w:val="FFFFFF"/>
          <w:spacing w:val="15"/>
        </w:rPr>
        <w:t> </w:t>
      </w:r>
      <w:r>
        <w:rPr>
          <w:rFonts w:ascii="Trebuchet MS"/>
          <w:color w:val="FFFFFF"/>
        </w:rPr>
        <w:t>har</w:t>
      </w:r>
      <w:r>
        <w:rPr>
          <w:rFonts w:ascii="Trebuchet MS"/>
          <w:color w:val="FFFFFF"/>
          <w:spacing w:val="3"/>
        </w:rPr>
        <w:t> </w:t>
      </w:r>
      <w:r>
        <w:rPr>
          <w:rFonts w:ascii="Trebuchet MS"/>
          <w:color w:val="FFFFFF"/>
        </w:rPr>
        <w:t>blitt</w:t>
      </w:r>
      <w:r>
        <w:rPr>
          <w:rFonts w:ascii="Trebuchet MS"/>
          <w:color w:val="FFFFFF"/>
          <w:spacing w:val="16"/>
        </w:rPr>
        <w:t> </w:t>
      </w:r>
      <w:r>
        <w:rPr>
          <w:rFonts w:ascii="Trebuchet MS"/>
          <w:color w:val="FFFFFF"/>
          <w:spacing w:val="-3"/>
        </w:rPr>
        <w:t>oversa</w:t>
      </w:r>
      <w:r>
        <w:rPr>
          <w:rFonts w:ascii="Trebuchet MS"/>
          <w:color w:val="FFFFFF"/>
          <w:spacing w:val="21"/>
          <w:w w:val="104"/>
        </w:rPr>
        <w:t> </w:t>
      </w:r>
      <w:r>
        <w:rPr>
          <w:rFonts w:ascii="Trebuchet MS"/>
          <w:color w:val="FFFFFF"/>
          <w:spacing w:val="-3"/>
        </w:rPr>
        <w:t>tilr</w:t>
      </w:r>
      <w:r>
        <w:rPr>
          <w:rFonts w:ascii="Trebuchet MS"/>
          <w:color w:val="FFFFFF"/>
          <w:spacing w:val="-2"/>
        </w:rPr>
        <w:t>e</w:t>
      </w:r>
      <w:r>
        <w:rPr>
          <w:rFonts w:ascii="Trebuchet MS"/>
          <w:color w:val="FFFFFF"/>
          <w:spacing w:val="-3"/>
        </w:rPr>
        <w:t>tt</w:t>
      </w:r>
      <w:r>
        <w:rPr>
          <w:rFonts w:ascii="Trebuchet MS"/>
          <w:color w:val="FFFFFF"/>
          <w:spacing w:val="-2"/>
        </w:rPr>
        <w:t>elagt</w:t>
      </w:r>
      <w:r>
        <w:rPr>
          <w:rFonts w:ascii="Trebuchet MS"/>
          <w:color w:val="FFFFFF"/>
          <w:spacing w:val="19"/>
        </w:rPr>
        <w:t> </w:t>
      </w:r>
      <w:r>
        <w:rPr>
          <w:rFonts w:ascii="Trebuchet MS"/>
          <w:color w:val="FFFFFF"/>
          <w:spacing w:val="-4"/>
        </w:rPr>
        <w:t>for</w:t>
      </w:r>
      <w:r>
        <w:rPr>
          <w:rFonts w:ascii="Trebuchet MS"/>
          <w:color w:val="FFFFFF"/>
          <w:spacing w:val="7"/>
        </w:rPr>
        <w:t> </w:t>
      </w:r>
      <w:r>
        <w:rPr>
          <w:rFonts w:ascii="Trebuchet MS"/>
          <w:color w:val="FFFFFF"/>
          <w:spacing w:val="-2"/>
        </w:rPr>
        <w:t>norske</w:t>
      </w:r>
      <w:r>
        <w:rPr>
          <w:rFonts w:ascii="Trebuchet MS"/>
          <w:color w:val="FFFFFF"/>
          <w:spacing w:val="20"/>
        </w:rPr>
        <w:t> </w:t>
      </w:r>
      <w:r>
        <w:rPr>
          <w:rFonts w:ascii="Trebuchet MS"/>
          <w:color w:val="FFFFFF"/>
          <w:spacing w:val="-2"/>
        </w:rPr>
        <w:t>forhold</w:t>
      </w:r>
      <w:r>
        <w:rPr>
          <w:rFonts w:ascii="Trebuchet MS"/>
          <w:color w:val="FFFFFF"/>
          <w:spacing w:val="21"/>
          <w:w w:val="104"/>
        </w:rPr>
        <w:t> </w:t>
      </w:r>
      <w:r>
        <w:rPr>
          <w:rFonts w:ascii="Trebuchet MS"/>
          <w:color w:val="FFFFFF"/>
          <w:spacing w:val="-1"/>
          <w:w w:val="95"/>
        </w:rPr>
        <w:t>Antibiotik</w:t>
        <w:tab/>
      </w:r>
      <w:r>
        <w:rPr>
          <w:rFonts w:ascii="Trebuchet MS"/>
          <w:color w:val="FFFFFF"/>
          <w:spacing w:val="-3"/>
        </w:rPr>
        <w:t>sen</w:t>
      </w:r>
      <w:r>
        <w:rPr>
          <w:rFonts w:ascii="Trebuchet MS"/>
          <w:color w:val="FFFFFF"/>
          <w:spacing w:val="-4"/>
        </w:rPr>
        <w:t>ter</w:t>
      </w:r>
      <w:r>
        <w:rPr>
          <w:rFonts w:ascii="Trebuchet MS"/>
          <w:color w:val="FFFFFF"/>
          <w:spacing w:val="-3"/>
        </w:rPr>
        <w:t>e</w:t>
      </w:r>
      <w:r>
        <w:rPr>
          <w:rFonts w:ascii="Trebuchet MS"/>
          <w:color w:val="FFFFFF"/>
          <w:spacing w:val="-4"/>
        </w:rPr>
        <w:t>t</w:t>
      </w:r>
      <w:r>
        <w:rPr>
          <w:rFonts w:ascii="Trebuchet MS"/>
          <w:color w:val="FFFFFF"/>
          <w:spacing w:val="5"/>
        </w:rPr>
        <w:t> </w:t>
      </w:r>
      <w:r>
        <w:rPr>
          <w:rFonts w:ascii="Trebuchet MS"/>
          <w:color w:val="FFFFFF"/>
          <w:spacing w:val="-4"/>
        </w:rPr>
        <w:t>for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tabs>
          <w:tab w:pos="1931" w:val="left" w:leader="none"/>
        </w:tabs>
        <w:spacing w:line="289" w:lineRule="auto" w:before="269"/>
        <w:ind w:left="522" w:right="4612" w:hanging="387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color w:val="FFFFFF"/>
          <w:w w:val="105"/>
          <w:sz w:val="40"/>
        </w:rPr>
        <w:t>e-Bug</w:t>
        <w:tab/>
      </w:r>
      <w:r>
        <w:rPr>
          <w:rFonts w:ascii="Trebuchet MS"/>
          <w:b/>
          <w:color w:val="FFFFFF"/>
          <w:spacing w:val="1"/>
          <w:w w:val="105"/>
          <w:sz w:val="40"/>
        </w:rPr>
        <w:t>g</w:t>
      </w:r>
      <w:r>
        <w:rPr>
          <w:rFonts w:ascii="Trebuchet MS"/>
          <w:b/>
          <w:color w:val="FFFFFF"/>
          <w:spacing w:val="2"/>
          <w:w w:val="105"/>
          <w:sz w:val="40"/>
        </w:rPr>
        <w:t>jerne</w:t>
      </w:r>
      <w:r>
        <w:rPr>
          <w:rFonts w:ascii="Trebuchet MS"/>
          <w:b/>
          <w:color w:val="FFFFFF"/>
          <w:spacing w:val="-63"/>
          <w:w w:val="105"/>
          <w:sz w:val="40"/>
        </w:rPr>
        <w:t> </w:t>
      </w:r>
      <w:r>
        <w:rPr>
          <w:rFonts w:ascii="Trebuchet MS"/>
          <w:b/>
          <w:color w:val="FFFFFF"/>
          <w:spacing w:val="-4"/>
          <w:w w:val="105"/>
          <w:sz w:val="40"/>
        </w:rPr>
        <w:t>takk</w:t>
      </w:r>
      <w:r>
        <w:rPr>
          <w:rFonts w:ascii="Trebuchet MS"/>
          <w:b/>
          <w:color w:val="FFFFFF"/>
          <w:spacing w:val="-3"/>
          <w:w w:val="105"/>
          <w:sz w:val="40"/>
        </w:rPr>
        <w:t>e</w:t>
      </w:r>
      <w:r>
        <w:rPr>
          <w:rFonts w:ascii="Trebuchet MS"/>
          <w:b/>
          <w:color w:val="FFFFFF"/>
          <w:spacing w:val="-63"/>
          <w:w w:val="105"/>
          <w:sz w:val="40"/>
        </w:rPr>
        <w:t> </w:t>
      </w:r>
      <w:r>
        <w:rPr>
          <w:rFonts w:ascii="Trebuchet MS"/>
          <w:b/>
          <w:color w:val="FFFFFF"/>
          <w:w w:val="105"/>
          <w:sz w:val="40"/>
        </w:rPr>
        <w:t>alle</w:t>
      </w:r>
      <w:r>
        <w:rPr>
          <w:rFonts w:ascii="Trebuchet MS"/>
          <w:b/>
          <w:color w:val="FFFFFF"/>
          <w:spacing w:val="24"/>
          <w:w w:val="106"/>
          <w:sz w:val="40"/>
        </w:rPr>
        <w:t> </w:t>
      </w:r>
      <w:r>
        <w:rPr>
          <w:rFonts w:ascii="Trebuchet MS"/>
          <w:b/>
          <w:color w:val="FFFFFF"/>
          <w:w w:val="105"/>
          <w:sz w:val="40"/>
        </w:rPr>
        <w:t>ganisasjonene</w:t>
      </w:r>
      <w:r>
        <w:rPr>
          <w:rFonts w:ascii="Trebuchet MS"/>
          <w:b/>
          <w:color w:val="FFFFFF"/>
          <w:spacing w:val="-45"/>
          <w:w w:val="105"/>
          <w:sz w:val="40"/>
        </w:rPr>
        <w:t> </w:t>
      </w:r>
      <w:r>
        <w:rPr>
          <w:rFonts w:ascii="Trebuchet MS"/>
          <w:b/>
          <w:color w:val="FFFFFF"/>
          <w:w w:val="105"/>
          <w:sz w:val="40"/>
        </w:rPr>
        <w:t>som</w:t>
      </w:r>
      <w:r>
        <w:rPr>
          <w:rFonts w:ascii="Trebuchet MS"/>
          <w:b/>
          <w:color w:val="FFFFFF"/>
          <w:spacing w:val="-45"/>
          <w:w w:val="105"/>
          <w:sz w:val="40"/>
        </w:rPr>
        <w:t> </w:t>
      </w:r>
      <w:r>
        <w:rPr>
          <w:rFonts w:ascii="Trebuchet MS"/>
          <w:b/>
          <w:color w:val="FFFFFF"/>
          <w:w w:val="105"/>
          <w:sz w:val="40"/>
        </w:rPr>
        <w:t>har</w:t>
      </w:r>
      <w:r>
        <w:rPr>
          <w:rFonts w:ascii="Trebuchet MS"/>
          <w:sz w:val="40"/>
        </w:rPr>
      </w:r>
    </w:p>
    <w:p>
      <w:pPr>
        <w:spacing w:line="289" w:lineRule="auto" w:before="0"/>
        <w:ind w:left="1441" w:right="4051" w:firstLine="367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color w:val="FFFFFF"/>
          <w:w w:val="105"/>
          <w:sz w:val="40"/>
        </w:rPr>
        <w:t>en</w:t>
      </w:r>
      <w:r>
        <w:rPr>
          <w:rFonts w:ascii="Trebuchet MS" w:hAnsi="Trebuchet MS"/>
          <w:b/>
          <w:color w:val="FFFFFF"/>
          <w:spacing w:val="-44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til</w:t>
      </w:r>
      <w:r>
        <w:rPr>
          <w:rFonts w:ascii="Trebuchet MS" w:hAnsi="Trebuchet MS"/>
          <w:b/>
          <w:color w:val="FFFFFF"/>
          <w:spacing w:val="-54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å</w:t>
      </w:r>
      <w:r>
        <w:rPr>
          <w:rFonts w:ascii="Trebuchet MS" w:hAnsi="Trebuchet MS"/>
          <w:b/>
          <w:color w:val="FFFFFF"/>
          <w:spacing w:val="-43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-4"/>
          <w:w w:val="105"/>
          <w:sz w:val="40"/>
        </w:rPr>
        <w:t>bruk</w:t>
      </w:r>
      <w:r>
        <w:rPr>
          <w:rFonts w:ascii="Trebuchet MS" w:hAnsi="Trebuchet MS"/>
          <w:b/>
          <w:color w:val="FFFFFF"/>
          <w:spacing w:val="-3"/>
          <w:w w:val="105"/>
          <w:sz w:val="40"/>
        </w:rPr>
        <w:t>e</w:t>
      </w:r>
      <w:r>
        <w:rPr>
          <w:rFonts w:ascii="Trebuchet MS" w:hAnsi="Trebuchet MS"/>
          <w:b/>
          <w:color w:val="FFFFFF"/>
          <w:spacing w:val="-44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ma</w:t>
      </w:r>
      <w:r>
        <w:rPr>
          <w:rFonts w:ascii="Trebuchet MS" w:hAnsi="Trebuchet MS"/>
          <w:b/>
          <w:color w:val="FFFFFF"/>
          <w:spacing w:val="24"/>
          <w:w w:val="108"/>
          <w:sz w:val="4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40"/>
        </w:rPr>
        <w:t>cop</w:t>
      </w:r>
      <w:r>
        <w:rPr>
          <w:rFonts w:ascii="Trebuchet MS" w:hAnsi="Trebuchet MS"/>
          <w:b/>
          <w:color w:val="FFFFFF"/>
          <w:spacing w:val="-3"/>
          <w:w w:val="105"/>
          <w:sz w:val="40"/>
        </w:rPr>
        <w:t>yright</w:t>
      </w:r>
      <w:r>
        <w:rPr>
          <w:rFonts w:ascii="Trebuchet MS" w:hAnsi="Trebuchet MS"/>
          <w:b/>
          <w:color w:val="FFFFFF"/>
          <w:spacing w:val="-93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på.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0"/>
          <w:szCs w:val="40"/>
        </w:rPr>
      </w:pPr>
    </w:p>
    <w:p>
      <w:pPr>
        <w:tabs>
          <w:tab w:pos="3260" w:val="left" w:leader="none"/>
        </w:tabs>
        <w:spacing w:line="268" w:lineRule="auto" w:before="256"/>
        <w:ind w:left="135" w:right="1661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color w:val="FFFFFF"/>
          <w:spacing w:val="-6"/>
          <w:w w:val="105"/>
          <w:sz w:val="40"/>
        </w:rPr>
        <w:t>For</w:t>
      </w:r>
      <w:r>
        <w:rPr>
          <w:rFonts w:ascii="Trebuchet MS" w:hAnsi="Trebuchet MS"/>
          <w:b/>
          <w:color w:val="FFFFFF"/>
          <w:spacing w:val="-53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en</w:t>
      </w:r>
      <w:r>
        <w:rPr>
          <w:rFonts w:ascii="Trebuchet MS" w:hAnsi="Trebuchet MS"/>
          <w:b/>
          <w:color w:val="FFFFFF"/>
          <w:spacing w:val="-46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-3"/>
          <w:w w:val="105"/>
          <w:sz w:val="40"/>
        </w:rPr>
        <w:t>k</w:t>
      </w:r>
      <w:r>
        <w:rPr>
          <w:rFonts w:ascii="Trebuchet MS" w:hAnsi="Trebuchet MS"/>
          <w:b/>
          <w:color w:val="FFFFFF"/>
          <w:spacing w:val="-2"/>
          <w:w w:val="105"/>
          <w:sz w:val="40"/>
        </w:rPr>
        <w:t>omple</w:t>
        <w:tab/>
      </w:r>
      <w:r>
        <w:rPr>
          <w:rFonts w:ascii="Trebuchet MS" w:hAnsi="Trebuchet MS"/>
          <w:b/>
          <w:color w:val="FFFFFF"/>
          <w:spacing w:val="-3"/>
          <w:w w:val="105"/>
          <w:sz w:val="40"/>
        </w:rPr>
        <w:t>list</w:t>
      </w:r>
      <w:r>
        <w:rPr>
          <w:rFonts w:ascii="Trebuchet MS" w:hAnsi="Trebuchet MS"/>
          <w:b/>
          <w:color w:val="FFFFFF"/>
          <w:spacing w:val="-2"/>
          <w:w w:val="105"/>
          <w:sz w:val="40"/>
        </w:rPr>
        <w:t>e</w:t>
      </w:r>
      <w:r>
        <w:rPr>
          <w:rFonts w:ascii="Trebuchet MS" w:hAnsi="Trebuchet MS"/>
          <w:b/>
          <w:color w:val="FFFFFF"/>
          <w:spacing w:val="-63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-4"/>
          <w:w w:val="105"/>
          <w:sz w:val="40"/>
        </w:rPr>
        <w:t>o</w:t>
      </w:r>
      <w:r>
        <w:rPr>
          <w:rFonts w:ascii="Trebuchet MS" w:hAnsi="Trebuchet MS"/>
          <w:b/>
          <w:color w:val="FFFFFF"/>
          <w:spacing w:val="-5"/>
          <w:w w:val="105"/>
          <w:sz w:val="40"/>
        </w:rPr>
        <w:t>ver</w:t>
      </w:r>
      <w:r>
        <w:rPr>
          <w:rFonts w:ascii="Trebuchet MS" w:hAnsi="Trebuchet MS"/>
          <w:b/>
          <w:color w:val="FFFFFF"/>
          <w:spacing w:val="-70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disse</w:t>
      </w:r>
      <w:r>
        <w:rPr>
          <w:rFonts w:ascii="Trebuchet MS" w:hAnsi="Trebuchet MS"/>
          <w:b/>
          <w:color w:val="FFFFFF"/>
          <w:spacing w:val="-63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partnerne</w:t>
      </w:r>
      <w:r>
        <w:rPr>
          <w:rFonts w:ascii="Trebuchet MS" w:hAnsi="Trebuchet MS"/>
          <w:b/>
          <w:color w:val="FFFFFF"/>
          <w:spacing w:val="27"/>
          <w:w w:val="101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gå</w:t>
      </w:r>
      <w:r>
        <w:rPr>
          <w:rFonts w:ascii="Trebuchet MS" w:hAnsi="Trebuchet MS"/>
          <w:b/>
          <w:color w:val="FFFFFF"/>
          <w:spacing w:val="-51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til</w:t>
      </w:r>
      <w:r>
        <w:rPr>
          <w:rFonts w:ascii="Trebuchet MS" w:hAnsi="Trebuchet MS"/>
          <w:b/>
          <w:color w:val="FFFFFF"/>
          <w:spacing w:val="-69"/>
          <w:w w:val="105"/>
          <w:sz w:val="40"/>
        </w:rPr>
        <w:t> </w:t>
      </w:r>
      <w:hyperlink r:id="rId23">
        <w:r>
          <w:rPr>
            <w:rFonts w:ascii="Trebuchet MS" w:hAnsi="Trebuchet MS"/>
            <w:b/>
            <w:color w:val="FFFFFF"/>
            <w:spacing w:val="-2"/>
            <w:w w:val="105"/>
            <w:sz w:val="40"/>
          </w:rPr>
          <w:t>www</w:t>
        </w:r>
        <w:r>
          <w:rPr>
            <w:rFonts w:ascii="Trebuchet MS" w:hAnsi="Trebuchet MS"/>
            <w:b/>
            <w:color w:val="FFFFFF"/>
            <w:spacing w:val="-3"/>
            <w:w w:val="105"/>
            <w:sz w:val="40"/>
          </w:rPr>
          <w:t>.e-bug.eu</w:t>
        </w:r>
        <w:r>
          <w:rPr>
            <w:rFonts w:ascii="Trebuchet MS" w:hAnsi="Trebuchet MS"/>
            <w:sz w:val="40"/>
          </w:rPr>
        </w:r>
      </w:hyperlink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84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480" w:bottom="280" w:left="46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7" w:lineRule="auto" w:before="6"/>
        <w:ind w:left="106" w:right="1025" w:firstLine="0"/>
        <w:jc w:val="left"/>
        <w:rPr>
          <w:rFonts w:ascii="Trebuchet MS" w:hAnsi="Trebuchet MS" w:cs="Trebuchet MS" w:eastAsia="Trebuchet MS"/>
          <w:sz w:val="50"/>
          <w:szCs w:val="50"/>
        </w:rPr>
      </w:pPr>
      <w:r>
        <w:rPr>
          <w:rFonts w:ascii="Trebuchet MS" w:hAnsi="Trebuchet MS"/>
          <w:b/>
          <w:w w:val="105"/>
          <w:sz w:val="50"/>
        </w:rPr>
        <w:t>Å</w:t>
      </w:r>
      <w:r>
        <w:rPr>
          <w:rFonts w:ascii="Trebuchet MS" w:hAnsi="Trebuchet MS"/>
          <w:b/>
          <w:spacing w:val="-55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utdanne</w:t>
      </w:r>
      <w:r>
        <w:rPr>
          <w:rFonts w:ascii="Trebuchet MS" w:hAnsi="Trebuchet MS"/>
          <w:b/>
          <w:spacing w:val="-38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barn</w:t>
      </w:r>
      <w:r>
        <w:rPr>
          <w:rFonts w:ascii="Trebuchet MS" w:hAnsi="Trebuchet MS"/>
          <w:b/>
          <w:spacing w:val="-39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i</w:t>
      </w:r>
      <w:r>
        <w:rPr>
          <w:rFonts w:ascii="Trebuchet MS" w:hAnsi="Trebuchet MS"/>
          <w:b/>
          <w:spacing w:val="-38"/>
          <w:w w:val="105"/>
          <w:sz w:val="50"/>
        </w:rPr>
        <w:t> </w:t>
      </w:r>
      <w:r>
        <w:rPr>
          <w:rFonts w:ascii="Trebuchet MS" w:hAnsi="Trebuchet MS"/>
          <w:b/>
          <w:spacing w:val="-3"/>
          <w:w w:val="105"/>
          <w:sz w:val="50"/>
        </w:rPr>
        <w:t>t</w:t>
      </w:r>
      <w:r>
        <w:rPr>
          <w:rFonts w:ascii="Trebuchet MS" w:hAnsi="Trebuchet MS"/>
          <w:b/>
          <w:spacing w:val="-2"/>
          <w:w w:val="105"/>
          <w:sz w:val="50"/>
        </w:rPr>
        <w:t>emaer</w:t>
      </w:r>
      <w:r>
        <w:rPr>
          <w:rFonts w:ascii="Trebuchet MS" w:hAnsi="Trebuchet MS"/>
          <w:b/>
          <w:spacing w:val="-50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som</w:t>
      </w:r>
      <w:r>
        <w:rPr>
          <w:rFonts w:ascii="Trebuchet MS" w:hAnsi="Trebuchet MS"/>
          <w:b/>
          <w:spacing w:val="25"/>
          <w:w w:val="110"/>
          <w:sz w:val="50"/>
        </w:rPr>
        <w:t> </w:t>
      </w:r>
      <w:r>
        <w:rPr>
          <w:rFonts w:ascii="Trebuchet MS" w:hAnsi="Trebuchet MS"/>
          <w:b/>
          <w:spacing w:val="-2"/>
          <w:w w:val="105"/>
          <w:sz w:val="50"/>
        </w:rPr>
        <w:t>mikr</w:t>
      </w:r>
      <w:r>
        <w:rPr>
          <w:rFonts w:ascii="Trebuchet MS" w:hAnsi="Trebuchet MS"/>
          <w:b/>
          <w:spacing w:val="-1"/>
          <w:w w:val="105"/>
          <w:sz w:val="50"/>
        </w:rPr>
        <w:t>obiologi,</w:t>
      </w:r>
      <w:r>
        <w:rPr>
          <w:rFonts w:ascii="Trebuchet MS" w:hAnsi="Trebuchet MS"/>
          <w:b/>
          <w:spacing w:val="-40"/>
          <w:w w:val="105"/>
          <w:sz w:val="50"/>
        </w:rPr>
        <w:t> </w:t>
      </w:r>
      <w:r>
        <w:rPr>
          <w:rFonts w:ascii="Trebuchet MS" w:hAnsi="Trebuchet MS"/>
          <w:b/>
          <w:spacing w:val="-4"/>
          <w:w w:val="105"/>
          <w:sz w:val="50"/>
        </w:rPr>
        <w:t>hy</w:t>
      </w:r>
      <w:r>
        <w:rPr>
          <w:rFonts w:ascii="Trebuchet MS" w:hAnsi="Trebuchet MS"/>
          <w:b/>
          <w:spacing w:val="-3"/>
          <w:w w:val="105"/>
          <w:sz w:val="50"/>
        </w:rPr>
        <w:t>giene</w:t>
      </w:r>
      <w:r>
        <w:rPr>
          <w:rFonts w:ascii="Trebuchet MS" w:hAnsi="Trebuchet MS"/>
          <w:b/>
          <w:spacing w:val="-39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og</w:t>
      </w:r>
      <w:r>
        <w:rPr>
          <w:rFonts w:ascii="Trebuchet MS" w:hAnsi="Trebuchet MS"/>
          <w:b/>
          <w:spacing w:val="-39"/>
          <w:w w:val="105"/>
          <w:sz w:val="50"/>
        </w:rPr>
        <w:t> </w:t>
      </w:r>
      <w:r>
        <w:rPr>
          <w:rFonts w:ascii="Trebuchet MS" w:hAnsi="Trebuchet MS"/>
          <w:b/>
          <w:spacing w:val="-2"/>
          <w:w w:val="105"/>
          <w:sz w:val="50"/>
        </w:rPr>
        <w:t>fornuftig</w:t>
      </w:r>
      <w:r>
        <w:rPr>
          <w:rFonts w:ascii="Trebuchet MS" w:hAnsi="Trebuchet MS"/>
          <w:b/>
          <w:spacing w:val="-40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bruk</w:t>
      </w:r>
      <w:r>
        <w:rPr>
          <w:rFonts w:ascii="Trebuchet MS" w:hAnsi="Trebuchet MS"/>
          <w:b/>
          <w:spacing w:val="30"/>
          <w:w w:val="104"/>
          <w:sz w:val="50"/>
        </w:rPr>
        <w:t> </w:t>
      </w:r>
      <w:r>
        <w:rPr>
          <w:rFonts w:ascii="Trebuchet MS" w:hAnsi="Trebuchet MS"/>
          <w:b/>
          <w:spacing w:val="-4"/>
          <w:w w:val="105"/>
          <w:sz w:val="50"/>
        </w:rPr>
        <w:t>av</w:t>
      </w:r>
      <w:r>
        <w:rPr>
          <w:rFonts w:ascii="Trebuchet MS" w:hAnsi="Trebuchet MS"/>
          <w:b/>
          <w:spacing w:val="-69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an</w:t>
      </w:r>
      <w:r>
        <w:rPr>
          <w:rFonts w:ascii="Trebuchet MS" w:hAnsi="Trebuchet MS"/>
          <w:b/>
          <w:spacing w:val="-2"/>
          <w:w w:val="105"/>
          <w:sz w:val="50"/>
        </w:rPr>
        <w:t>tibiotik</w:t>
      </w:r>
      <w:r>
        <w:rPr>
          <w:rFonts w:ascii="Trebuchet MS" w:hAnsi="Trebuchet MS"/>
          <w:b/>
          <w:spacing w:val="-1"/>
          <w:w w:val="105"/>
          <w:sz w:val="50"/>
        </w:rPr>
        <w:t>a</w:t>
      </w:r>
      <w:r>
        <w:rPr>
          <w:rFonts w:ascii="Trebuchet MS" w:hAnsi="Trebuchet MS"/>
          <w:b/>
          <w:spacing w:val="-69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vil</w:t>
      </w:r>
      <w:r>
        <w:rPr>
          <w:rFonts w:ascii="Trebuchet MS" w:hAnsi="Trebuchet MS"/>
          <w:b/>
          <w:spacing w:val="-70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bidra</w:t>
      </w:r>
      <w:r>
        <w:rPr>
          <w:rFonts w:ascii="Trebuchet MS" w:hAnsi="Trebuchet MS"/>
          <w:b/>
          <w:spacing w:val="-57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til</w:t>
      </w:r>
      <w:r>
        <w:rPr>
          <w:rFonts w:ascii="Trebuchet MS" w:hAnsi="Trebuchet MS"/>
          <w:b/>
          <w:spacing w:val="-70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å</w:t>
      </w:r>
      <w:r>
        <w:rPr>
          <w:rFonts w:ascii="Trebuchet MS" w:hAnsi="Trebuchet MS"/>
          <w:b/>
          <w:spacing w:val="-57"/>
          <w:w w:val="105"/>
          <w:sz w:val="50"/>
        </w:rPr>
        <w:t> </w:t>
      </w:r>
      <w:r>
        <w:rPr>
          <w:rFonts w:ascii="Trebuchet MS" w:hAnsi="Trebuchet MS"/>
          <w:b/>
          <w:spacing w:val="-3"/>
          <w:w w:val="105"/>
          <w:sz w:val="50"/>
        </w:rPr>
        <w:t>f</w:t>
      </w:r>
      <w:r>
        <w:rPr>
          <w:rFonts w:ascii="Trebuchet MS" w:hAnsi="Trebuchet MS"/>
          <w:b/>
          <w:spacing w:val="-4"/>
          <w:w w:val="105"/>
          <w:sz w:val="50"/>
        </w:rPr>
        <w:t>orhindr</w:t>
      </w:r>
      <w:r>
        <w:rPr>
          <w:rFonts w:ascii="Trebuchet MS" w:hAnsi="Trebuchet MS"/>
          <w:b/>
          <w:spacing w:val="-3"/>
          <w:w w:val="105"/>
          <w:sz w:val="50"/>
        </w:rPr>
        <w:t>e</w:t>
      </w:r>
      <w:r>
        <w:rPr>
          <w:rFonts w:ascii="Trebuchet MS" w:hAnsi="Trebuchet MS"/>
          <w:b/>
          <w:spacing w:val="-56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a</w:t>
      </w:r>
      <w:r>
        <w:rPr>
          <w:rFonts w:ascii="Trebuchet MS" w:hAnsi="Trebuchet MS"/>
          <w:b/>
          <w:spacing w:val="-2"/>
          <w:w w:val="105"/>
          <w:sz w:val="50"/>
        </w:rPr>
        <w:t>t</w:t>
      </w:r>
      <w:r>
        <w:rPr>
          <w:rFonts w:ascii="Trebuchet MS" w:hAnsi="Trebuchet MS"/>
          <w:b/>
          <w:spacing w:val="24"/>
          <w:w w:val="101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an</w:t>
      </w:r>
      <w:r>
        <w:rPr>
          <w:rFonts w:ascii="Trebuchet MS" w:hAnsi="Trebuchet MS"/>
          <w:b/>
          <w:spacing w:val="-2"/>
          <w:w w:val="105"/>
          <w:sz w:val="50"/>
        </w:rPr>
        <w:t>tibiotik</w:t>
      </w:r>
      <w:r>
        <w:rPr>
          <w:rFonts w:ascii="Trebuchet MS" w:hAnsi="Trebuchet MS"/>
          <w:b/>
          <w:spacing w:val="-1"/>
          <w:w w:val="105"/>
          <w:sz w:val="50"/>
        </w:rPr>
        <w:t>a</w:t>
      </w:r>
      <w:r>
        <w:rPr>
          <w:rFonts w:ascii="Trebuchet MS" w:hAnsi="Trebuchet MS"/>
          <w:b/>
          <w:spacing w:val="-81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blir</w:t>
      </w:r>
      <w:r>
        <w:rPr>
          <w:rFonts w:ascii="Trebuchet MS" w:hAnsi="Trebuchet MS"/>
          <w:b/>
          <w:spacing w:val="-90"/>
          <w:w w:val="105"/>
          <w:sz w:val="50"/>
        </w:rPr>
        <w:t> </w:t>
      </w:r>
      <w:r>
        <w:rPr>
          <w:rFonts w:ascii="Trebuchet MS" w:hAnsi="Trebuchet MS"/>
          <w:b/>
          <w:spacing w:val="-2"/>
          <w:w w:val="105"/>
          <w:sz w:val="50"/>
        </w:rPr>
        <w:t>ubrukelig</w:t>
      </w:r>
      <w:r>
        <w:rPr>
          <w:rFonts w:ascii="Trebuchet MS" w:hAnsi="Trebuchet MS"/>
          <w:b/>
          <w:spacing w:val="-81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i</w:t>
      </w:r>
      <w:r>
        <w:rPr>
          <w:rFonts w:ascii="Trebuchet MS" w:hAnsi="Trebuchet MS"/>
          <w:b/>
          <w:spacing w:val="-81"/>
          <w:w w:val="105"/>
          <w:sz w:val="50"/>
        </w:rPr>
        <w:t> </w:t>
      </w:r>
      <w:r>
        <w:rPr>
          <w:rFonts w:ascii="Trebuchet MS" w:hAnsi="Trebuchet MS"/>
          <w:b/>
          <w:spacing w:val="-3"/>
          <w:w w:val="105"/>
          <w:sz w:val="50"/>
        </w:rPr>
        <w:t>fr</w:t>
      </w:r>
      <w:r>
        <w:rPr>
          <w:rFonts w:ascii="Trebuchet MS" w:hAnsi="Trebuchet MS"/>
          <w:b/>
          <w:spacing w:val="-2"/>
          <w:w w:val="105"/>
          <w:sz w:val="50"/>
        </w:rPr>
        <w:t>em</w:t>
      </w:r>
      <w:r>
        <w:rPr>
          <w:rFonts w:ascii="Trebuchet MS" w:hAnsi="Trebuchet MS"/>
          <w:b/>
          <w:spacing w:val="-3"/>
          <w:w w:val="105"/>
          <w:sz w:val="50"/>
        </w:rPr>
        <w:t>tiden.</w:t>
      </w:r>
      <w:r>
        <w:rPr>
          <w:rFonts w:ascii="Trebuchet MS" w:hAnsi="Trebuchet MS"/>
          <w:sz w:val="50"/>
        </w:rPr>
      </w:r>
    </w:p>
    <w:p>
      <w:pPr>
        <w:spacing w:line="247" w:lineRule="auto" w:before="283"/>
        <w:ind w:left="106" w:right="1616" w:firstLine="0"/>
        <w:jc w:val="both"/>
        <w:rPr>
          <w:rFonts w:ascii="Trebuchet MS" w:hAnsi="Trebuchet MS" w:cs="Trebuchet MS" w:eastAsia="Trebuchet MS"/>
          <w:sz w:val="50"/>
          <w:szCs w:val="50"/>
        </w:rPr>
      </w:pPr>
      <w:r>
        <w:rPr>
          <w:rFonts w:ascii="Trebuchet MS" w:hAnsi="Trebuchet MS"/>
          <w:b/>
          <w:w w:val="105"/>
          <w:sz w:val="50"/>
        </w:rPr>
        <w:t>Barn</w:t>
      </w:r>
      <w:r>
        <w:rPr>
          <w:rFonts w:ascii="Trebuchet MS" w:hAnsi="Trebuchet MS"/>
          <w:b/>
          <w:spacing w:val="-38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vil</w:t>
      </w:r>
      <w:r>
        <w:rPr>
          <w:rFonts w:ascii="Trebuchet MS" w:hAnsi="Trebuchet MS"/>
          <w:b/>
          <w:spacing w:val="-55"/>
          <w:w w:val="105"/>
          <w:sz w:val="50"/>
        </w:rPr>
        <w:t> </w:t>
      </w:r>
      <w:r>
        <w:rPr>
          <w:rFonts w:ascii="Trebuchet MS" w:hAnsi="Trebuchet MS"/>
          <w:b/>
          <w:spacing w:val="-2"/>
          <w:w w:val="105"/>
          <w:sz w:val="50"/>
        </w:rPr>
        <w:t>vokse</w:t>
      </w:r>
      <w:r>
        <w:rPr>
          <w:rFonts w:ascii="Trebuchet MS" w:hAnsi="Trebuchet MS"/>
          <w:b/>
          <w:spacing w:val="-21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opp</w:t>
      </w:r>
      <w:r>
        <w:rPr>
          <w:rFonts w:ascii="Trebuchet MS" w:hAnsi="Trebuchet MS"/>
          <w:b/>
          <w:spacing w:val="-21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med</w:t>
      </w:r>
      <w:r>
        <w:rPr>
          <w:rFonts w:ascii="Trebuchet MS" w:hAnsi="Trebuchet MS"/>
          <w:b/>
          <w:spacing w:val="-21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kunnskap</w:t>
      </w:r>
      <w:r>
        <w:rPr>
          <w:rFonts w:ascii="Trebuchet MS" w:hAnsi="Trebuchet MS"/>
          <w:b/>
          <w:spacing w:val="-21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om</w:t>
      </w:r>
      <w:r>
        <w:rPr>
          <w:rFonts w:ascii="Trebuchet MS" w:hAnsi="Trebuchet MS"/>
          <w:b/>
          <w:spacing w:val="26"/>
          <w:w w:val="108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når</w:t>
      </w:r>
      <w:r>
        <w:rPr>
          <w:rFonts w:ascii="Trebuchet MS" w:hAnsi="Trebuchet MS"/>
          <w:b/>
          <w:spacing w:val="-49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de</w:t>
      </w:r>
      <w:r>
        <w:rPr>
          <w:rFonts w:ascii="Trebuchet MS" w:hAnsi="Trebuchet MS"/>
          <w:b/>
          <w:spacing w:val="-2"/>
          <w:w w:val="105"/>
          <w:sz w:val="50"/>
        </w:rPr>
        <w:t>t</w:t>
      </w:r>
      <w:r>
        <w:rPr>
          <w:rFonts w:ascii="Trebuchet MS" w:hAnsi="Trebuchet MS"/>
          <w:b/>
          <w:spacing w:val="-36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er</w:t>
      </w:r>
      <w:r>
        <w:rPr>
          <w:rFonts w:ascii="Trebuchet MS" w:hAnsi="Trebuchet MS"/>
          <w:b/>
          <w:spacing w:val="-49"/>
          <w:w w:val="105"/>
          <w:sz w:val="50"/>
        </w:rPr>
        <w:t> </w:t>
      </w:r>
      <w:r>
        <w:rPr>
          <w:rFonts w:ascii="Trebuchet MS" w:hAnsi="Trebuchet MS"/>
          <w:b/>
          <w:spacing w:val="-2"/>
          <w:w w:val="105"/>
          <w:sz w:val="50"/>
        </w:rPr>
        <w:t>nødvendig</w:t>
      </w:r>
      <w:r>
        <w:rPr>
          <w:rFonts w:ascii="Trebuchet MS" w:hAnsi="Trebuchet MS"/>
          <w:b/>
          <w:spacing w:val="-36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med</w:t>
      </w:r>
      <w:r>
        <w:rPr>
          <w:rFonts w:ascii="Trebuchet MS" w:hAnsi="Trebuchet MS"/>
          <w:b/>
          <w:spacing w:val="-36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an</w:t>
      </w:r>
      <w:r>
        <w:rPr>
          <w:rFonts w:ascii="Trebuchet MS" w:hAnsi="Trebuchet MS"/>
          <w:b/>
          <w:spacing w:val="-2"/>
          <w:w w:val="105"/>
          <w:sz w:val="50"/>
        </w:rPr>
        <w:t>tibiotik</w:t>
      </w:r>
      <w:r>
        <w:rPr>
          <w:rFonts w:ascii="Trebuchet MS" w:hAnsi="Trebuchet MS"/>
          <w:b/>
          <w:spacing w:val="-1"/>
          <w:w w:val="105"/>
          <w:sz w:val="50"/>
        </w:rPr>
        <w:t>a</w:t>
      </w:r>
      <w:r>
        <w:rPr>
          <w:rFonts w:ascii="Trebuchet MS" w:hAnsi="Trebuchet MS"/>
          <w:b/>
          <w:spacing w:val="30"/>
          <w:w w:val="109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og</w:t>
      </w:r>
      <w:r>
        <w:rPr>
          <w:rFonts w:ascii="Trebuchet MS" w:hAnsi="Trebuchet MS"/>
          <w:b/>
          <w:spacing w:val="-15"/>
          <w:w w:val="105"/>
          <w:sz w:val="50"/>
        </w:rPr>
        <w:t> </w:t>
      </w:r>
      <w:r>
        <w:rPr>
          <w:rFonts w:ascii="Trebuchet MS" w:hAnsi="Trebuchet MS"/>
          <w:b/>
          <w:spacing w:val="-3"/>
          <w:w w:val="105"/>
          <w:sz w:val="50"/>
        </w:rPr>
        <w:t>forstå</w:t>
      </w:r>
      <w:r>
        <w:rPr>
          <w:rFonts w:ascii="Trebuchet MS" w:hAnsi="Trebuchet MS"/>
          <w:b/>
          <w:spacing w:val="-32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viktighe</w:t>
      </w:r>
      <w:r>
        <w:rPr>
          <w:rFonts w:ascii="Trebuchet MS" w:hAnsi="Trebuchet MS"/>
          <w:b/>
          <w:spacing w:val="-2"/>
          <w:w w:val="105"/>
          <w:sz w:val="50"/>
        </w:rPr>
        <w:t>t</w:t>
      </w:r>
      <w:r>
        <w:rPr>
          <w:rFonts w:ascii="Trebuchet MS" w:hAnsi="Trebuchet MS"/>
          <w:b/>
          <w:spacing w:val="-1"/>
          <w:w w:val="105"/>
          <w:sz w:val="50"/>
        </w:rPr>
        <w:t>en</w:t>
      </w:r>
      <w:r>
        <w:rPr>
          <w:rFonts w:ascii="Trebuchet MS" w:hAnsi="Trebuchet MS"/>
          <w:b/>
          <w:spacing w:val="-15"/>
          <w:w w:val="105"/>
          <w:sz w:val="50"/>
        </w:rPr>
        <w:t> </w:t>
      </w:r>
      <w:r>
        <w:rPr>
          <w:rFonts w:ascii="Trebuchet MS" w:hAnsi="Trebuchet MS"/>
          <w:b/>
          <w:spacing w:val="-4"/>
          <w:w w:val="105"/>
          <w:sz w:val="50"/>
        </w:rPr>
        <w:t>av</w:t>
      </w:r>
      <w:r>
        <w:rPr>
          <w:rFonts w:ascii="Trebuchet MS" w:hAnsi="Trebuchet MS"/>
          <w:b/>
          <w:spacing w:val="-31"/>
          <w:w w:val="105"/>
          <w:sz w:val="50"/>
        </w:rPr>
        <w:t> </w:t>
      </w:r>
      <w:r>
        <w:rPr>
          <w:rFonts w:ascii="Trebuchet MS" w:hAnsi="Trebuchet MS"/>
          <w:b/>
          <w:spacing w:val="-1"/>
          <w:w w:val="105"/>
          <w:sz w:val="50"/>
        </w:rPr>
        <w:t>håndvask</w:t>
      </w:r>
      <w:r>
        <w:rPr>
          <w:rFonts w:ascii="Trebuchet MS" w:hAnsi="Trebuchet MS"/>
          <w:b/>
          <w:spacing w:val="-15"/>
          <w:w w:val="105"/>
          <w:sz w:val="50"/>
        </w:rPr>
        <w:t> </w:t>
      </w:r>
      <w:r>
        <w:rPr>
          <w:rFonts w:ascii="Trebuchet MS" w:hAnsi="Trebuchet MS"/>
          <w:b/>
          <w:w w:val="105"/>
          <w:sz w:val="50"/>
        </w:rPr>
        <w:t>og</w:t>
      </w:r>
      <w:r>
        <w:rPr>
          <w:rFonts w:ascii="Trebuchet MS" w:hAnsi="Trebuchet MS"/>
          <w:b/>
          <w:spacing w:val="30"/>
          <w:w w:val="117"/>
          <w:sz w:val="50"/>
        </w:rPr>
        <w:t> </w:t>
      </w:r>
      <w:r>
        <w:rPr>
          <w:rFonts w:ascii="Trebuchet MS" w:hAnsi="Trebuchet MS"/>
          <w:b/>
          <w:spacing w:val="-2"/>
          <w:w w:val="105"/>
          <w:sz w:val="50"/>
        </w:rPr>
        <w:t>luftveish</w:t>
      </w:r>
      <w:r>
        <w:rPr>
          <w:rFonts w:ascii="Trebuchet MS" w:hAnsi="Trebuchet MS"/>
          <w:b/>
          <w:spacing w:val="-3"/>
          <w:w w:val="105"/>
          <w:sz w:val="50"/>
        </w:rPr>
        <w:t>ygiene.</w:t>
      </w:r>
      <w:r>
        <w:rPr>
          <w:rFonts w:ascii="Trebuchet MS" w:hAnsi="Trebuchet MS"/>
          <w:sz w:val="5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tabs>
          <w:tab w:pos="4154" w:val="left" w:leader="none"/>
        </w:tabs>
        <w:spacing w:line="200" w:lineRule="atLeast"/>
        <w:ind w:left="130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z w:val="20"/>
        </w:rPr>
        <w:pict>
          <v:group style="width:160.2pt;height:85.5pt;mso-position-horizontal-relative:char;mso-position-vertical-relative:line" coordorigin="0,0" coordsize="3204,1710">
            <v:shape style="position:absolute;left:1576;top:772;width:1627;height:840" type="#_x0000_t75" stroked="false">
              <v:imagedata r:id="rId612" o:title=""/>
            </v:shape>
            <v:group style="position:absolute;left:1572;top:873;width:314;height:310" coordorigin="1572,873" coordsize="314,310">
              <v:shape style="position:absolute;left:1572;top:873;width:314;height:310" coordorigin="1572,873" coordsize="314,310" path="m1722,873l1645,895,1591,952,1573,1010,1572,1030,1573,1050,1603,1123,1650,1163,1708,1181,1729,1182,1735,1182,1810,1162,1854,1126,1728,1126,1713,1124,1662,1083,1653,1052,1884,1052,1885,1048,1885,1044,1885,1040,1886,1036,1886,1021,1884,1003,1884,1002,1652,1002,1652,992,1691,937,1741,929,1852,929,1837,912,1783,881,1746,874,1722,873xe" filled="true" fillcolor="#1d1e1c" stroked="false">
                <v:path arrowok="t"/>
                <v:fill type="solid"/>
              </v:shape>
              <v:shape style="position:absolute;left:1572;top:873;width:314;height:310" coordorigin="1572,873" coordsize="314,310" path="m1800,1092l1789,1106,1768,1119,1750,1125,1728,1126,1854,1126,1859,1121,1869,1104,1800,1092xe" filled="true" fillcolor="#1d1e1c" stroked="false">
                <v:path arrowok="t"/>
                <v:fill type="solid"/>
              </v:shape>
              <v:shape style="position:absolute;left:1572;top:873;width:314;height:310" coordorigin="1572,873" coordsize="314,310" path="m1852,929l1741,929,1757,934,1774,945,1794,963,1803,981,1807,1002,1884,1002,1880,983,1873,962,1864,946,1853,930,1852,929xe" filled="true" fillcolor="#1d1e1c" stroked="false">
                <v:path arrowok="t"/>
                <v:fill type="solid"/>
              </v:shape>
            </v:group>
            <v:group style="position:absolute;left:472;top:180;width:2;height:2" coordorigin="472,180" coordsize="2,2">
              <v:shape style="position:absolute;left:472;top:180;width:2;height:2" coordorigin="472,180" coordsize="1,2" path="m472,180l472,181,473,182,472,180e" filled="false" stroked="false">
                <v:path arrowok="t"/>
              </v:shape>
              <v:shape style="position:absolute;left:0;top:0;width:1566;height:1710" type="#_x0000_t75" stroked="false">
                <v:imagedata r:id="rId613" o:title=""/>
              </v:shape>
            </v:group>
            <v:group style="position:absolute;left:1138;top:1518;width:6;height:9" coordorigin="1138,1518" coordsize="6,9">
              <v:shape style="position:absolute;left:1138;top:1518;width:6;height:9" coordorigin="1138,1518" coordsize="6,9" path="m1141,1523l1143,1527,1142,1525,1141,1524,1141,1523e" filled="false" stroked="false">
                <v:path arrowok="t"/>
              </v:shape>
              <v:shape style="position:absolute;left:1138;top:1518;width:6;height:9" coordorigin="1138,1518" coordsize="6,9" path="m1138,1518l1139,1520,1140,1522,1141,1523,1138,1518e" filled="false" stroked="false">
                <v:path arrowok="t"/>
              </v:shape>
            </v:group>
            <v:group style="position:absolute;left:563;top:516;width:192;height:191" coordorigin="563,516" coordsize="192,191">
              <v:shape style="position:absolute;left:563;top:516;width:192;height:191" coordorigin="563,516" coordsize="192,191" path="m676,516l605,533,563,599,565,625,596,683,654,706,678,704,734,670,754,610,751,587,717,533,676,516xe" filled="true" fillcolor="#e9521e" stroked="false">
                <v:path arrowok="t"/>
                <v:fill type="solid"/>
              </v:shape>
            </v:group>
            <v:group style="position:absolute;left:1018;top:691;width:139;height:136" coordorigin="1018,691" coordsize="139,136">
              <v:shape style="position:absolute;left:1018;top:691;width:139;height:136" coordorigin="1018,691" coordsize="139,136" path="m1108,691l1039,709,1018,741,1020,768,1027,790,1039,807,1055,820,1073,826,1099,824,1150,787,1157,757,1153,735,1143,716,1127,701,1108,691xe" filled="true" fillcolor="#312764" stroked="false">
                <v:path arrowok="t"/>
                <v:fill type="solid"/>
              </v:shape>
            </v:group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10"/>
          <w:sz w:val="20"/>
        </w:rPr>
        <w:pict>
          <v:group style="width:76.850pt;height:76.850pt;mso-position-horizontal-relative:char;mso-position-vertical-relative:line" coordorigin="0,0" coordsize="1537,1537">
            <v:shape style="position:absolute;left:102;top:7;width:1211;height:1523" type="#_x0000_t75" stroked="false">
              <v:imagedata r:id="rId614" o:title=""/>
            </v:shape>
            <v:group style="position:absolute;left:7;top:7;width:1524;height:1524" coordorigin="7,7" coordsize="1524,1524">
              <v:shape style="position:absolute;left:7;top:7;width:1524;height:1524" coordorigin="7,7" coordsize="1524,1524" path="m768,1530l831,1528,892,1520,951,1508,1009,1491,1118,1445,1218,1383,1307,1307,1383,1218,1445,1118,1491,1009,1508,951,1520,892,1528,831,1530,768,1528,706,1520,645,1508,585,1491,528,1445,418,1383,318,1307,230,1218,154,1118,92,1009,45,951,29,892,17,831,9,768,7,706,9,645,17,585,29,528,45,418,92,318,154,230,230,154,318,92,418,45,528,29,585,17,645,9,706,7,768,9,831,17,892,29,951,45,1009,92,1118,154,1218,230,1307,318,1383,418,1445,528,1491,585,1508,645,1520,706,1528,768,1530xe" filled="false" stroked="true" strokeweight=".663pt" strokecolor="#0a4e97">
                <v:path arrowok="t"/>
              </v:shape>
            </v:group>
          </v:group>
        </w:pict>
      </w:r>
      <w:r>
        <w:rPr>
          <w:rFonts w:ascii="Trebuchet MS"/>
          <w:position w:val="10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line="200" w:lineRule="atLeast"/>
        <w:ind w:left="995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drawing>
          <wp:inline distT="0" distB="0" distL="0" distR="0">
            <wp:extent cx="1761447" cy="144684"/>
            <wp:effectExtent l="0" t="0" r="0" b="0"/>
            <wp:docPr id="1" name="image6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03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4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Heading9"/>
        <w:spacing w:line="414" w:lineRule="exact" w:before="0"/>
        <w:ind w:left="6429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shape style="position:absolute;margin-left:73.932098pt;margin-top:5.354372pt;width:88.2779pt;height:15.8408pt;mso-position-horizontal-relative:page;mso-position-vertical-relative:paragraph;z-index:12256" type="#_x0000_t75" stroked="false">
            <v:imagedata r:id="rId616" o:title=""/>
          </v:shape>
        </w:pict>
      </w:r>
      <w:r>
        <w:rPr/>
        <w:pict>
          <v:group style="position:absolute;margin-left:167.504944pt;margin-top:5.195972pt;width:37.050pt;height:12.5pt;mso-position-horizontal-relative:page;mso-position-vertical-relative:paragraph;z-index:12280" coordorigin="3350,104" coordsize="741,250">
            <v:group style="position:absolute;left:3350;top:104;width:82;height:250" coordorigin="3350,104" coordsize="82,250">
              <v:shape style="position:absolute;left:3350;top:104;width:82;height:250" coordorigin="3350,104" coordsize="82,250" path="m3428,104l3367,144,3350,228,3350,239,3360,299,3410,351,3428,354,3430,353,3430,350,3431,342,3432,339,3430,337,3426,336,3408,329,3373,257,3372,228,3374,199,3396,139,3430,121,3432,119,3431,116,3430,108,3430,105,3428,104xe" filled="true" fillcolor="#00afaa" stroked="false">
                <v:path arrowok="t"/>
                <v:fill type="solid"/>
              </v:shape>
            </v:group>
            <v:group style="position:absolute;left:3439;top:104;width:210;height:225" coordorigin="3439,104" coordsize="210,225">
              <v:shape style="position:absolute;left:3439;top:104;width:210;height:225" coordorigin="3439,104" coordsize="210,225" path="m3548,104l3539,104,3538,105,3537,107,3441,321,3439,325,3441,329,3462,329,3463,327,3464,325,3487,273,3625,273,3616,253,3496,253,3542,150,3570,150,3551,107,3550,105,3548,104xe" filled="true" fillcolor="#00afaa" stroked="false">
                <v:path arrowok="t"/>
                <v:fill type="solid"/>
              </v:shape>
              <v:shape style="position:absolute;left:3439;top:104;width:210;height:225" coordorigin="3439,104" coordsize="210,225" path="m3625,273l3600,273,3623,325,3624,327,3626,329,3646,329,3648,325,3647,321,3625,273xe" filled="true" fillcolor="#00afaa" stroked="false">
                <v:path arrowok="t"/>
                <v:fill type="solid"/>
              </v:shape>
              <v:shape style="position:absolute;left:3439;top:104;width:210;height:225" coordorigin="3439,104" coordsize="210,225" path="m3570,150l3542,150,3550,162,3583,235,3591,253,3616,253,3570,150xe" filled="true" fillcolor="#00afaa" stroked="false">
                <v:path arrowok="t"/>
                <v:fill type="solid"/>
              </v:shape>
            </v:group>
            <v:group style="position:absolute;left:3661;top:107;width:141;height:224" coordorigin="3661,107" coordsize="141,224">
              <v:shape style="position:absolute;left:3661;top:107;width:141;height:224" coordorigin="3661,107" coordsize="141,224" path="m3676,283l3673,285,3669,290,3668,291,3666,294,3665,296,3661,302,3664,304,3667,307,3675,313,3691,321,3714,328,3746,331,3768,324,3786,312,3790,306,3741,306,3709,305,3689,294,3680,287,3676,283xe" filled="true" fillcolor="#00afaa" stroked="false">
                <v:path arrowok="t"/>
                <v:fill type="solid"/>
              </v:shape>
              <v:shape style="position:absolute;left:3661;top:107;width:141;height:224" coordorigin="3661,107" coordsize="141,224" path="m3708,107l3688,118,3675,134,3668,153,3666,174,3673,192,3686,206,3704,217,3728,229,3749,240,3764,252,3772,268,3773,288,3762,299,3741,306,3790,306,3797,294,3802,273,3798,254,3788,238,3773,226,3753,214,3729,204,3707,192,3694,178,3689,160,3693,145,3708,131,3738,125,3792,125,3793,125,3789,121,3787,120,3782,117,3768,112,3743,108,3708,107xe" filled="true" fillcolor="#00afaa" stroked="false">
                <v:path arrowok="t"/>
                <v:fill type="solid"/>
              </v:shape>
              <v:shape style="position:absolute;left:3661;top:107;width:141;height:224" coordorigin="3661,107" coordsize="141,224" path="m3792,125l3738,125,3762,133,3774,140,3779,143,3782,141,3785,137,3786,135,3788,133,3789,131,3792,125xe" filled="true" fillcolor="#00afaa" stroked="false">
                <v:path arrowok="t"/>
                <v:fill type="solid"/>
              </v:shape>
            </v:group>
            <v:group style="position:absolute;left:3846;top:107;width:144;height:222" coordorigin="3846,107" coordsize="144,222">
              <v:shape style="position:absolute;left:3846;top:107;width:144;height:222" coordorigin="3846,107" coordsize="144,222" path="m3922,107l3848,107,3846,110,3846,326,3848,329,3867,329,3870,326,3870,248,3940,246,3957,238,3971,225,3870,225,3870,131,3974,131,3964,121,3944,111,3922,107xe" filled="true" fillcolor="#00afaa" stroked="false">
                <v:path arrowok="t"/>
                <v:fill type="solid"/>
              </v:shape>
              <v:shape style="position:absolute;left:3846;top:107;width:144;height:222" coordorigin="3846,107" coordsize="144,222" path="m3974,131l3870,131,3934,133,3952,143,3964,161,3967,186,3958,206,3942,220,3920,225,3971,225,3982,207,3988,184,3989,155,3979,136,3974,131xe" filled="true" fillcolor="#00afaa" stroked="false">
                <v:path arrowok="t"/>
                <v:fill type="solid"/>
              </v:shape>
            </v:group>
            <v:group style="position:absolute;left:4009;top:104;width:82;height:250" coordorigin="4009,104" coordsize="82,250">
              <v:shape style="position:absolute;left:4009;top:104;width:82;height:250" coordorigin="4009,104" coordsize="82,250" path="m4012,104l4011,105,4010,108,4010,116,4009,119,4011,121,4014,122,4031,128,4067,200,4069,229,4069,231,4055,304,4011,337,4009,339,4010,342,4010,350,4011,353,4065,327,4089,256,4091,219,4087,186,4059,124,4016,105,4012,104xe" filled="true" fillcolor="#00afa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.613022pt;margin-top:-17.991428pt;width:33.65pt;height:34.550pt;mso-position-horizontal-relative:page;mso-position-vertical-relative:paragraph;z-index:12304" coordorigin="652,-360" coordsize="673,691">
            <v:group style="position:absolute;left:1024;top:-360;width:301;height:450" coordorigin="1024,-360" coordsize="301,450">
              <v:shape style="position:absolute;left:1024;top:-360;width:301;height:450" coordorigin="1024,-360" coordsize="301,450" path="m1086,-360l1024,-360,1024,-240,1077,-240,1101,-237,1155,-202,1176,-140,1175,-116,1146,-58,1087,-31,1024,-30,1024,90,1086,90,1113,89,1184,74,1242,42,1285,-3,1313,-60,1324,-126,1323,-150,1310,-218,1280,-274,1235,-318,1177,-346,1105,-359,1086,-360xe" filled="true" fillcolor="#10cfc9" stroked="false">
                <v:path arrowok="t"/>
                <v:fill type="solid"/>
              </v:shape>
            </v:group>
            <v:group style="position:absolute;left:776;top:-119;width:227;height:90" coordorigin="776,-119" coordsize="227,90">
              <v:shape style="position:absolute;left:776;top:-119;width:227;height:90" coordorigin="776,-119" coordsize="227,90" path="m1002,-119l820,-119,798,-114,783,-99,776,-78,781,-55,794,-39,814,-31,1002,-30,1002,-119xe" filled="true" fillcolor="#00afaa" stroked="false">
                <v:path arrowok="t"/>
                <v:fill type="solid"/>
              </v:shape>
            </v:group>
            <v:group style="position:absolute;left:906;top:-360;width:97;height:90" coordorigin="906,-360" coordsize="97,90">
              <v:shape style="position:absolute;left:906;top:-360;width:97;height:90" coordorigin="906,-360" coordsize="97,90" path="m1002,-360l950,-360,929,-354,913,-340,906,-319,911,-296,925,-279,944,-271,1002,-271,1002,-360xe" filled="true" fillcolor="#00afaa" stroked="false">
                <v:path arrowok="t"/>
                <v:fill type="solid"/>
              </v:shape>
            </v:group>
            <v:group style="position:absolute;left:783;top:-360;width:89;height:89" coordorigin="783,-360" coordsize="89,89">
              <v:shape style="position:absolute;left:783;top:-360;width:89;height:89" coordorigin="783,-360" coordsize="89,89" path="m827,-360l806,-354,790,-340,783,-319,788,-296,801,-279,821,-271,845,-276,862,-288,871,-307,867,-332,855,-349,837,-359,827,-360xe" filled="true" fillcolor="#10cfc9" stroked="false">
                <v:path arrowok="t"/>
                <v:fill type="solid"/>
              </v:shape>
            </v:group>
            <v:group style="position:absolute;left:686;top:1;width:242;height:90" coordorigin="686,1" coordsize="242,90">
              <v:shape style="position:absolute;left:686;top:1;width:242;height:90" coordorigin="686,1" coordsize="242,90" path="m883,1l730,1,709,6,693,21,686,42,691,65,704,82,724,90,883,90,905,84,920,70,928,49,923,26,909,9,889,1,883,1xe" filled="true" fillcolor="#00afaa" stroked="false">
                <v:path arrowok="t"/>
                <v:fill type="solid"/>
              </v:shape>
            </v:group>
            <v:group style="position:absolute;left:957;top:1;width:45;height:90" coordorigin="957,1" coordsize="45,90">
              <v:shape style="position:absolute;left:957;top:1;width:45;height:90" coordorigin="957,1" coordsize="45,90" path="m1002,1l981,6,965,21,958,42,957,45,963,67,978,83,999,90,1002,1xe" filled="true" fillcolor="#10cfc9" stroked="false">
                <v:path arrowok="t"/>
                <v:fill type="solid"/>
              </v:shape>
            </v:group>
            <v:group style="position:absolute;left:652;top:-119;width:89;height:89" coordorigin="652,-119" coordsize="89,89">
              <v:shape style="position:absolute;left:652;top:-119;width:89;height:89" coordorigin="652,-119" coordsize="89,89" path="m697,-119l675,-114,659,-99,652,-78,657,-55,671,-39,690,-31,715,-35,732,-48,741,-66,736,-91,724,-109,707,-118,697,-119xe" filled="true" fillcolor="#10cfc9" stroked="false">
                <v:path arrowok="t"/>
                <v:fill type="solid"/>
              </v:shape>
            </v:group>
            <v:group style="position:absolute;left:850;top:121;width:153;height:90" coordorigin="850,121" coordsize="153,90">
              <v:shape style="position:absolute;left:850;top:121;width:153;height:90" coordorigin="850,121" coordsize="153,90" path="m1002,121l894,121,872,127,857,141,850,162,855,185,868,202,888,210,1002,210,1002,121xe" filled="true" fillcolor="#00afaa" stroked="false">
                <v:path arrowok="t"/>
                <v:fill type="solid"/>
              </v:shape>
            </v:group>
            <v:group style="position:absolute;left:726;top:121;width:89;height:89" coordorigin="726,121" coordsize="89,89">
              <v:shape style="position:absolute;left:726;top:121;width:89;height:89" coordorigin="726,121" coordsize="89,89" path="m771,121l749,127,733,141,726,162,731,185,745,202,764,210,789,205,806,193,815,174,811,149,799,131,781,122,771,121xe" filled="true" fillcolor="#10cfc9" stroked="false">
                <v:path arrowok="t"/>
                <v:fill type="solid"/>
              </v:shape>
            </v:group>
            <v:group style="position:absolute;left:804;top:241;width:199;height:90" coordorigin="804,241" coordsize="199,90">
              <v:shape style="position:absolute;left:804;top:241;width:199;height:90" coordorigin="804,241" coordsize="199,90" path="m1002,241l848,241,827,247,811,261,804,282,809,305,822,322,842,330,1002,330,1002,241xe" filled="true" fillcolor="#00afaa" stroked="false">
                <v:path arrowok="t"/>
                <v:fill type="solid"/>
              </v:shape>
            </v:group>
            <v:group style="position:absolute;left:724;top:-240;width:279;height:90" coordorigin="724,-240" coordsize="279,90">
              <v:shape style="position:absolute;left:724;top:-240;width:279;height:90" coordorigin="724,-240" coordsize="279,90" path="m1002,-240l768,-240,746,-234,731,-219,724,-199,729,-175,742,-159,762,-151,1002,-150,1002,-240xe" filled="true" fillcolor="#00afaa" stroked="false">
                <v:path arrowok="t"/>
                <v:fill type="solid"/>
              </v:shape>
            </v:group>
            <w10:wrap type="none"/>
          </v:group>
        </w:pict>
      </w:r>
      <w:hyperlink r:id="rId19">
        <w:r>
          <w:rPr>
            <w:rFonts w:ascii="Trebuchet MS"/>
            <w:spacing w:val="-2"/>
            <w:w w:val="105"/>
          </w:rPr>
          <w:t>www.e-bug.eu/no-no</w:t>
        </w:r>
        <w:r>
          <w:rPr>
            <w:rFonts w:ascii="Trebuchet MS"/>
            <w:b w:val="0"/>
          </w:rPr>
        </w:r>
      </w:hyperlink>
    </w:p>
    <w:sectPr>
      <w:pgSz w:w="11910" w:h="16840"/>
      <w:pgMar w:top="600" w:bottom="280" w:left="4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lowerLetter"/>
      <w:lvlText w:val="%1)"/>
      <w:lvlJc w:val="left"/>
      <w:pPr>
        <w:ind w:left="849" w:hanging="270"/>
        <w:jc w:val="left"/>
      </w:pPr>
      <w:rPr>
        <w:rFonts w:hint="default" w:ascii="Trebuchet MS" w:hAnsi="Trebuchet MS" w:eastAsia="Trebuchet MS"/>
        <w:b/>
        <w:bCs/>
        <w:w w:val="98"/>
        <w:sz w:val="24"/>
        <w:szCs w:val="24"/>
      </w:rPr>
    </w:lvl>
    <w:lvl w:ilvl="1">
      <w:start w:val="1"/>
      <w:numFmt w:val="bullet"/>
      <w:lvlText w:val="•"/>
      <w:lvlJc w:val="left"/>
      <w:pPr>
        <w:ind w:left="131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76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9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2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28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91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54" w:hanging="27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•"/>
      <w:lvlJc w:val="left"/>
      <w:pPr>
        <w:ind w:left="781" w:hanging="318"/>
      </w:pPr>
      <w:rPr>
        <w:rFonts w:hint="default" w:ascii="Trebuchet MS" w:hAnsi="Trebuchet MS" w:eastAsia="Trebuchet MS"/>
        <w:b/>
        <w:bCs/>
        <w:w w:val="69"/>
        <w:sz w:val="27"/>
        <w:szCs w:val="27"/>
      </w:rPr>
    </w:lvl>
    <w:lvl w:ilvl="1">
      <w:start w:val="1"/>
      <w:numFmt w:val="bullet"/>
      <w:lvlText w:val="•"/>
      <w:lvlJc w:val="left"/>
      <w:pPr>
        <w:ind w:left="1607" w:hanging="319"/>
      </w:pPr>
      <w:rPr>
        <w:rFonts w:hint="default" w:ascii="Gill Sans MT" w:hAnsi="Gill Sans MT" w:eastAsia="Gill Sans MT"/>
        <w:b/>
        <w:bCs/>
        <w:w w:val="102"/>
        <w:sz w:val="24"/>
        <w:szCs w:val="24"/>
      </w:rPr>
    </w:lvl>
    <w:lvl w:ilvl="2">
      <w:start w:val="1"/>
      <w:numFmt w:val="bullet"/>
      <w:lvlText w:val="•"/>
      <w:lvlJc w:val="left"/>
      <w:pPr>
        <w:ind w:left="1733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60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6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3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39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66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92" w:hanging="319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1133" w:hanging="256"/>
      </w:pPr>
      <w:rPr>
        <w:rFonts w:hint="default" w:ascii="Trebuchet MS" w:hAnsi="Trebuchet MS" w:eastAsia="Trebuchet MS"/>
        <w:w w:val="67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7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4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1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5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72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49" w:hanging="256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•"/>
      <w:lvlJc w:val="left"/>
      <w:pPr>
        <w:ind w:left="394" w:hanging="256"/>
      </w:pPr>
      <w:rPr>
        <w:rFonts w:hint="default" w:ascii="Trebuchet MS" w:hAnsi="Trebuchet MS" w:eastAsia="Trebuchet MS"/>
        <w:b/>
        <w:bCs/>
        <w:w w:val="69"/>
        <w:sz w:val="24"/>
        <w:szCs w:val="24"/>
      </w:rPr>
    </w:lvl>
    <w:lvl w:ilvl="1">
      <w:start w:val="1"/>
      <w:numFmt w:val="bullet"/>
      <w:lvlText w:val="•"/>
      <w:lvlJc w:val="left"/>
      <w:pPr>
        <w:ind w:left="848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1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4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7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0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4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7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0" w:hanging="256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394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lowerLetter"/>
      <w:lvlText w:val="%2."/>
      <w:lvlJc w:val="left"/>
      <w:pPr>
        <w:ind w:left="616" w:hanging="250"/>
        <w:jc w:val="left"/>
      </w:pPr>
      <w:rPr>
        <w:rFonts w:hint="default" w:ascii="Trebuchet MS" w:hAnsi="Trebuchet MS" w:eastAsia="Trebuchet MS"/>
        <w:b/>
        <w:bCs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1092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9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5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2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8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75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1" w:hanging="25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395" w:hanging="260"/>
        <w:jc w:val="left"/>
      </w:pPr>
      <w:rPr>
        <w:rFonts w:hint="default" w:ascii="Trebuchet MS" w:hAnsi="Trebuchet MS" w:eastAsia="Trebuchet MS"/>
        <w:b/>
        <w:bCs/>
        <w:w w:val="71"/>
        <w:sz w:val="24"/>
        <w:szCs w:val="24"/>
      </w:rPr>
    </w:lvl>
    <w:lvl w:ilvl="1">
      <w:start w:val="1"/>
      <w:numFmt w:val="decimal"/>
      <w:lvlText w:val="%2."/>
      <w:lvlJc w:val="left"/>
      <w:pPr>
        <w:ind w:left="64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2">
      <w:start w:val="1"/>
      <w:numFmt w:val="bullet"/>
      <w:lvlText w:val="•"/>
      <w:lvlJc w:val="left"/>
      <w:pPr>
        <w:ind w:left="1043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3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3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44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44" w:hanging="397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left="387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07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27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7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66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86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6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26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46" w:hanging="261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4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1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3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89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60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96" w:hanging="2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542" w:hanging="303"/>
        <w:jc w:val="left"/>
      </w:pPr>
      <w:rPr>
        <w:rFonts w:hint="default" w:ascii="Arial" w:hAnsi="Arial" w:eastAsia="Arial"/>
        <w:w w:val="74"/>
        <w:sz w:val="24"/>
        <w:szCs w:val="24"/>
      </w:rPr>
    </w:lvl>
    <w:lvl w:ilvl="1">
      <w:start w:val="1"/>
      <w:numFmt w:val="bullet"/>
      <w:lvlText w:val="•"/>
      <w:lvlJc w:val="left"/>
      <w:pPr>
        <w:ind w:left="2364" w:hanging="30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6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9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1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3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6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8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303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•"/>
      <w:lvlJc w:val="left"/>
      <w:pPr>
        <w:ind w:left="964" w:hanging="319"/>
      </w:pPr>
      <w:rPr>
        <w:rFonts w:hint="default" w:ascii="Gill Sans MT" w:hAnsi="Gill Sans MT" w:eastAsia="Gill Sans MT"/>
        <w:b/>
        <w:bCs/>
        <w:w w:val="102"/>
        <w:sz w:val="24"/>
        <w:szCs w:val="24"/>
      </w:rPr>
    </w:lvl>
    <w:lvl w:ilvl="1">
      <w:start w:val="1"/>
      <w:numFmt w:val="bullet"/>
      <w:lvlText w:val="•"/>
      <w:lvlJc w:val="left"/>
      <w:pPr>
        <w:ind w:left="1452" w:hanging="3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39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7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4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2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89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77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64" w:hanging="319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394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394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8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4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0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26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13" w:hanging="256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49" w:hanging="341"/>
        <w:jc w:val="left"/>
      </w:pPr>
      <w:rPr>
        <w:rFonts w:hint="default" w:ascii="Trebuchet MS" w:hAnsi="Trebuchet MS" w:eastAsia="Trebuchet MS"/>
        <w:b/>
        <w:bCs/>
        <w:w w:val="71"/>
        <w:sz w:val="24"/>
        <w:szCs w:val="24"/>
      </w:rPr>
    </w:lvl>
    <w:lvl w:ilvl="1">
      <w:start w:val="1"/>
      <w:numFmt w:val="decimal"/>
      <w:lvlText w:val="%2."/>
      <w:lvlJc w:val="left"/>
      <w:pPr>
        <w:ind w:left="64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2">
      <w:start w:val="1"/>
      <w:numFmt w:val="bullet"/>
      <w:lvlText w:val="•"/>
      <w:lvlJc w:val="left"/>
      <w:pPr>
        <w:ind w:left="643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75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380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584" w:hanging="397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•"/>
      <w:lvlJc w:val="left"/>
      <w:pPr>
        <w:ind w:left="180" w:hanging="50"/>
      </w:pPr>
      <w:rPr>
        <w:rFonts w:hint="default" w:ascii="Gill Sans MT" w:hAnsi="Gill Sans MT" w:eastAsia="Gill Sans MT"/>
        <w:b/>
        <w:bCs/>
        <w:w w:val="126"/>
        <w:sz w:val="3"/>
        <w:szCs w:val="3"/>
      </w:rPr>
    </w:lvl>
    <w:lvl w:ilvl="1">
      <w:start w:val="1"/>
      <w:numFmt w:val="bullet"/>
      <w:lvlText w:val="•"/>
      <w:lvlJc w:val="left"/>
      <w:pPr>
        <w:ind w:left="271" w:hanging="50"/>
      </w:pPr>
      <w:rPr>
        <w:rFonts w:hint="default" w:ascii="Gill Sans MT" w:hAnsi="Gill Sans MT" w:eastAsia="Gill Sans MT"/>
        <w:b/>
        <w:bCs/>
        <w:w w:val="126"/>
        <w:sz w:val="3"/>
        <w:szCs w:val="3"/>
      </w:rPr>
    </w:lvl>
    <w:lvl w:ilvl="2">
      <w:start w:val="1"/>
      <w:numFmt w:val="bullet"/>
      <w:lvlText w:val="•"/>
      <w:lvlJc w:val="left"/>
      <w:pPr>
        <w:ind w:left="711" w:hanging="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1" w:hanging="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1" w:hanging="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32" w:hanging="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72" w:hanging="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12" w:hanging="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52" w:hanging="50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."/>
      <w:lvlJc w:val="left"/>
      <w:pPr>
        <w:ind w:left="910" w:hanging="341"/>
        <w:jc w:val="left"/>
      </w:pPr>
      <w:rPr>
        <w:rFonts w:hint="default" w:ascii="Trebuchet MS" w:hAnsi="Trebuchet MS" w:eastAsia="Trebuchet MS"/>
        <w:b/>
        <w:bCs/>
        <w:w w:val="79"/>
        <w:sz w:val="24"/>
        <w:szCs w:val="24"/>
      </w:rPr>
    </w:lvl>
    <w:lvl w:ilvl="1">
      <w:start w:val="1"/>
      <w:numFmt w:val="bullet"/>
      <w:lvlText w:val="•"/>
      <w:lvlJc w:val="left"/>
      <w:pPr>
        <w:ind w:left="6145" w:hanging="50"/>
      </w:pPr>
      <w:rPr>
        <w:rFonts w:hint="default" w:ascii="Gill Sans MT" w:hAnsi="Gill Sans MT" w:eastAsia="Gill Sans MT"/>
        <w:b/>
        <w:bCs/>
        <w:w w:val="126"/>
        <w:sz w:val="3"/>
        <w:szCs w:val="3"/>
      </w:rPr>
    </w:lvl>
    <w:lvl w:ilvl="2">
      <w:start w:val="1"/>
      <w:numFmt w:val="bullet"/>
      <w:lvlText w:val="•"/>
      <w:lvlJc w:val="left"/>
      <w:pPr>
        <w:ind w:left="5582" w:hanging="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20" w:hanging="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5" w:hanging="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3" w:hanging="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71" w:hanging="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08" w:hanging="5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372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48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24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0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6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2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8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4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79" w:hanging="2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438" w:hanging="256"/>
      </w:pPr>
      <w:rPr>
        <w:rFonts w:hint="default" w:ascii="Trebuchet MS" w:hAnsi="Trebuchet MS" w:eastAsia="Trebuchet MS"/>
        <w:b/>
        <w:bCs/>
        <w:w w:val="69"/>
        <w:sz w:val="24"/>
        <w:szCs w:val="24"/>
      </w:rPr>
    </w:lvl>
    <w:lvl w:ilvl="1">
      <w:start w:val="1"/>
      <w:numFmt w:val="bullet"/>
      <w:lvlText w:val="•"/>
      <w:lvlJc w:val="left"/>
      <w:pPr>
        <w:ind w:left="872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7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42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7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11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46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81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15" w:hanging="256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94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771" w:hanging="317"/>
      </w:pPr>
      <w:rPr>
        <w:rFonts w:hint="default" w:ascii="Arial" w:hAnsi="Arial" w:eastAsia="Arial"/>
        <w:b/>
        <w:bCs/>
        <w:w w:val="104"/>
        <w:sz w:val="27"/>
        <w:szCs w:val="27"/>
      </w:rPr>
    </w:lvl>
    <w:lvl w:ilvl="2">
      <w:start w:val="1"/>
      <w:numFmt w:val="bullet"/>
      <w:lvlText w:val="•"/>
      <w:lvlJc w:val="left"/>
      <w:pPr>
        <w:ind w:left="771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7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23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0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76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02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29" w:hanging="317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544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decimal"/>
      <w:lvlText w:val="%2"/>
      <w:lvlJc w:val="left"/>
      <w:pPr>
        <w:ind w:left="954" w:hanging="261"/>
        <w:jc w:val="right"/>
      </w:pPr>
      <w:rPr>
        <w:rFonts w:hint="default" w:ascii="Trebuchet MS" w:hAnsi="Trebuchet MS" w:eastAsia="Trebuchet MS"/>
        <w:b/>
        <w:bCs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954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0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3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8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43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502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847" w:hanging="2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387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47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7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7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6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6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6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6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66" w:hanging="2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789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68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6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5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63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41" w:hanging="2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646" w:hanging="200"/>
      </w:pPr>
      <w:rPr>
        <w:rFonts w:hint="default" w:ascii="Lucida Sans" w:hAnsi="Lucida Sans" w:eastAsia="Lucida Sans"/>
        <w:w w:val="58"/>
        <w:sz w:val="20"/>
        <w:szCs w:val="20"/>
      </w:rPr>
    </w:lvl>
    <w:lvl w:ilvl="1">
      <w:start w:val="1"/>
      <w:numFmt w:val="bullet"/>
      <w:lvlText w:val="•"/>
      <w:lvlJc w:val="left"/>
      <w:pPr>
        <w:ind w:left="762" w:hanging="200"/>
      </w:pPr>
      <w:rPr>
        <w:rFonts w:hint="default" w:ascii="Lucida Sans" w:hAnsi="Lucida Sans" w:eastAsia="Lucida Sans"/>
        <w:w w:val="58"/>
        <w:sz w:val="20"/>
        <w:szCs w:val="20"/>
      </w:rPr>
    </w:lvl>
    <w:lvl w:ilvl="2">
      <w:start w:val="1"/>
      <w:numFmt w:val="bullet"/>
      <w:lvlText w:val="•"/>
      <w:lvlJc w:val="left"/>
      <w:pPr>
        <w:ind w:left="647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2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3" w:hanging="20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762" w:hanging="200"/>
      </w:pPr>
      <w:rPr>
        <w:rFonts w:hint="default" w:ascii="Arial" w:hAnsi="Arial" w:eastAsia="Arial"/>
        <w:w w:val="105"/>
        <w:sz w:val="20"/>
        <w:szCs w:val="20"/>
      </w:rPr>
    </w:lvl>
    <w:lvl w:ilvl="1">
      <w:start w:val="1"/>
      <w:numFmt w:val="bullet"/>
      <w:lvlText w:val="•"/>
      <w:lvlJc w:val="left"/>
      <w:pPr>
        <w:ind w:left="1139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6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3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0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7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4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01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78" w:hanging="20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579" w:hanging="303"/>
        <w:jc w:val="left"/>
      </w:pPr>
      <w:rPr>
        <w:rFonts w:hint="default" w:ascii="Arial" w:hAnsi="Arial" w:eastAsia="Arial"/>
        <w:w w:val="74"/>
        <w:sz w:val="24"/>
        <w:szCs w:val="24"/>
      </w:rPr>
    </w:lvl>
    <w:lvl w:ilvl="1">
      <w:start w:val="1"/>
      <w:numFmt w:val="bullet"/>
      <w:lvlText w:val="•"/>
      <w:lvlJc w:val="left"/>
      <w:pPr>
        <w:ind w:left="2397" w:hanging="30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6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5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2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1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9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303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1356" w:hanging="319"/>
      </w:pPr>
      <w:rPr>
        <w:rFonts w:hint="default" w:ascii="Gill Sans MT" w:hAnsi="Gill Sans MT" w:eastAsia="Gill Sans MT"/>
        <w:b/>
        <w:bCs/>
        <w:w w:val="102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318"/>
      </w:pPr>
      <w:rPr>
        <w:rFonts w:hint="default" w:ascii="Arial" w:hAnsi="Arial" w:eastAsia="Arial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2152" w:hanging="3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8" w:hanging="3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3" w:hanging="3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9" w:hanging="3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75" w:hanging="3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81" w:hanging="3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87" w:hanging="318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91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1638" w:hanging="319"/>
      </w:pPr>
      <w:rPr>
        <w:rFonts w:hint="default" w:ascii="Gill Sans MT" w:hAnsi="Gill Sans MT" w:eastAsia="Gill Sans MT"/>
        <w:b/>
        <w:bCs/>
        <w:w w:val="102"/>
        <w:sz w:val="24"/>
        <w:szCs w:val="24"/>
      </w:rPr>
    </w:lvl>
    <w:lvl w:ilvl="2">
      <w:start w:val="1"/>
      <w:numFmt w:val="bullet"/>
      <w:lvlText w:val="•"/>
      <w:lvlJc w:val="left"/>
      <w:pPr>
        <w:ind w:left="510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8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08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8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7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17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87" w:hanging="319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07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bullet"/>
      <w:lvlText w:val="•"/>
      <w:lvlJc w:val="left"/>
      <w:pPr>
        <w:ind w:left="507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34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2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4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63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091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119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3147" w:hanging="397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31" w:hanging="32"/>
      </w:pPr>
      <w:rPr>
        <w:rFonts w:hint="default" w:ascii="Lucida Sans" w:hAnsi="Lucida Sans" w:eastAsia="Lucida Sans"/>
        <w:w w:val="61"/>
        <w:sz w:val="3"/>
        <w:szCs w:val="3"/>
      </w:rPr>
    </w:lvl>
    <w:lvl w:ilvl="1">
      <w:start w:val="1"/>
      <w:numFmt w:val="bullet"/>
      <w:lvlText w:val="•"/>
      <w:lvlJc w:val="left"/>
      <w:pPr>
        <w:ind w:left="227" w:hanging="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4" w:hanging="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0" w:hanging="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6" w:hanging="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12" w:hanging="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09" w:hanging="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05" w:hanging="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01" w:hanging="32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734" w:hanging="32"/>
      </w:pPr>
      <w:rPr>
        <w:rFonts w:hint="default" w:ascii="Lucida Sans" w:hAnsi="Lucida Sans" w:eastAsia="Lucida Sans"/>
        <w:w w:val="61"/>
        <w:sz w:val="3"/>
        <w:szCs w:val="3"/>
      </w:rPr>
    </w:lvl>
    <w:lvl w:ilvl="1">
      <w:start w:val="1"/>
      <w:numFmt w:val="bullet"/>
      <w:lvlText w:val="•"/>
      <w:lvlJc w:val="left"/>
      <w:pPr>
        <w:ind w:left="1422" w:hanging="32"/>
      </w:pPr>
      <w:rPr>
        <w:rFonts w:hint="default" w:ascii="Lucida Sans" w:hAnsi="Lucida Sans" w:eastAsia="Lucida Sans"/>
        <w:w w:val="61"/>
        <w:sz w:val="3"/>
        <w:szCs w:val="3"/>
      </w:rPr>
    </w:lvl>
    <w:lvl w:ilvl="2">
      <w:start w:val="1"/>
      <w:numFmt w:val="bullet"/>
      <w:lvlText w:val="•"/>
      <w:lvlJc w:val="left"/>
      <w:pPr>
        <w:ind w:left="1486" w:hanging="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9" w:hanging="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13" w:hanging="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6" w:hanging="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40" w:hanging="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03" w:hanging="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67" w:hanging="32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31" w:hanging="32"/>
      </w:pPr>
      <w:rPr>
        <w:rFonts w:hint="default" w:ascii="Arial" w:hAnsi="Arial" w:eastAsia="Arial"/>
        <w:w w:val="110"/>
        <w:sz w:val="3"/>
        <w:szCs w:val="3"/>
      </w:rPr>
    </w:lvl>
    <w:lvl w:ilvl="1">
      <w:start w:val="1"/>
      <w:numFmt w:val="bullet"/>
      <w:lvlText w:val="•"/>
      <w:lvlJc w:val="left"/>
      <w:pPr>
        <w:ind w:left="83" w:hanging="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6" w:hanging="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" w:hanging="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" w:hanging="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3" w:hanging="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" w:hanging="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8" w:hanging="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0" w:hanging="32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372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38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4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0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6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2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68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4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99" w:hanging="2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3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3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9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5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91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17" w:hanging="2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390" w:hanging="256"/>
      </w:pPr>
      <w:rPr>
        <w:rFonts w:hint="default" w:ascii="Trebuchet MS" w:hAnsi="Trebuchet MS" w:eastAsia="Trebuchet MS"/>
        <w:b/>
        <w:bCs/>
        <w:w w:val="69"/>
        <w:sz w:val="24"/>
        <w:szCs w:val="24"/>
      </w:rPr>
    </w:lvl>
    <w:lvl w:ilvl="1">
      <w:start w:val="1"/>
      <w:numFmt w:val="bullet"/>
      <w:lvlText w:val="•"/>
      <w:lvlJc w:val="left"/>
      <w:pPr>
        <w:ind w:left="853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7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0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4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7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4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98" w:hanging="256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95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432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-123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401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679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957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235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513" w:hanging="256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0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decimal"/>
      <w:lvlText w:val="%2"/>
      <w:lvlJc w:val="left"/>
      <w:pPr>
        <w:ind w:left="1058" w:hanging="261"/>
        <w:jc w:val="left"/>
      </w:pPr>
      <w:rPr>
        <w:rFonts w:hint="default" w:ascii="Trebuchet MS" w:hAnsi="Trebuchet MS" w:eastAsia="Trebuchet MS"/>
        <w:b/>
        <w:bCs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1196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22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7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8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76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51" w:hanging="2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387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11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5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59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2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06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0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4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78" w:hanging="2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793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6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9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42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6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9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9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75" w:hanging="2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95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824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54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4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3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3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73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02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2" w:hanging="256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50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bullet"/>
      <w:lvlText w:val="•"/>
      <w:lvlJc w:val="left"/>
      <w:pPr>
        <w:ind w:left="561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91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0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9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2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147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170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3193" w:hanging="39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71" w:hanging="260"/>
        <w:jc w:val="left"/>
      </w:pPr>
      <w:rPr>
        <w:rFonts w:hint="default" w:ascii="Trebuchet MS" w:hAnsi="Trebuchet MS" w:eastAsia="Trebuchet MS"/>
        <w:b/>
        <w:bCs/>
        <w:w w:val="80"/>
        <w:sz w:val="24"/>
        <w:szCs w:val="24"/>
      </w:rPr>
    </w:lvl>
    <w:lvl w:ilvl="1">
      <w:start w:val="1"/>
      <w:numFmt w:val="bullet"/>
      <w:lvlText w:val="•"/>
      <w:lvlJc w:val="left"/>
      <w:pPr>
        <w:ind w:left="1405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8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1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5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8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2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5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8" w:hanging="2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387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59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3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4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6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18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90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2" w:hanging="26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784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58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32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06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8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8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02" w:hanging="2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94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838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1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4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8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11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54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98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41" w:hanging="256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0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bullet"/>
      <w:lvlText w:val="•"/>
      <w:lvlJc w:val="left"/>
      <w:pPr>
        <w:ind w:left="1497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7" w:hanging="397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449" w:hanging="341"/>
        <w:jc w:val="left"/>
      </w:pPr>
      <w:rPr>
        <w:rFonts w:hint="default" w:ascii="Trebuchet MS" w:hAnsi="Trebuchet MS" w:eastAsia="Trebuchet MS"/>
        <w:b/>
        <w:bCs/>
        <w:w w:val="93"/>
        <w:sz w:val="24"/>
        <w:szCs w:val="24"/>
      </w:rPr>
    </w:lvl>
    <w:lvl w:ilvl="1">
      <w:start w:val="1"/>
      <w:numFmt w:val="bullet"/>
      <w:lvlText w:val="•"/>
      <w:lvlJc w:val="left"/>
      <w:pPr>
        <w:ind w:left="878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4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3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50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79" w:hanging="34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387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15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3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2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0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8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56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4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13" w:hanging="261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25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0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54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69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84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8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3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8" w:hanging="2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410" w:hanging="256"/>
      </w:pPr>
      <w:rPr>
        <w:rFonts w:hint="default" w:ascii="Trebuchet MS" w:hAnsi="Trebuchet MS" w:eastAsia="Trebuchet MS"/>
        <w:w w:val="67"/>
        <w:sz w:val="24"/>
        <w:szCs w:val="24"/>
      </w:rPr>
    </w:lvl>
    <w:lvl w:ilvl="1">
      <w:start w:val="1"/>
      <w:numFmt w:val="bullet"/>
      <w:lvlText w:val="•"/>
      <w:lvlJc w:val="left"/>
      <w:pPr>
        <w:ind w:left="648" w:hanging="256"/>
      </w:pPr>
      <w:rPr>
        <w:rFonts w:hint="default" w:ascii="Trebuchet MS" w:hAnsi="Trebuchet MS" w:eastAsia="Trebuchet MS"/>
        <w:b/>
        <w:bCs/>
        <w:w w:val="69"/>
        <w:sz w:val="24"/>
        <w:szCs w:val="24"/>
      </w:rPr>
    </w:lvl>
    <w:lvl w:ilvl="2">
      <w:start w:val="1"/>
      <w:numFmt w:val="bullet"/>
      <w:lvlText w:val="•"/>
      <w:lvlJc w:val="left"/>
      <w:pPr>
        <w:ind w:left="1151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55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8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64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68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71" w:hanging="256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656" w:hanging="170"/>
      </w:pPr>
      <w:rPr>
        <w:rFonts w:hint="default" w:ascii="Trebuchet MS" w:hAnsi="Trebuchet MS" w:eastAsia="Trebuchet MS"/>
        <w:b/>
        <w:bCs/>
        <w:color w:val="FFFFFF"/>
        <w:w w:val="69"/>
        <w:sz w:val="24"/>
        <w:szCs w:val="24"/>
      </w:rPr>
    </w:lvl>
    <w:lvl w:ilvl="1">
      <w:start w:val="1"/>
      <w:numFmt w:val="bullet"/>
      <w:lvlText w:val="•"/>
      <w:lvlJc w:val="left"/>
      <w:pPr>
        <w:ind w:left="1640" w:hanging="1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3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6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9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2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5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8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1" w:hanging="170"/>
      </w:pPr>
      <w:rPr>
        <w:rFonts w:hint="default"/>
      </w:rPr>
    </w:lvl>
  </w:abstractNum>
  <w:num w:numId="48">
    <w:abstractNumId w:val="47"/>
  </w:num>
  <w:num w:numId="40">
    <w:abstractNumId w:val="39"/>
  </w:num>
  <w:num w:numId="17">
    <w:abstractNumId w:val="16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1"/>
    </w:pPr>
    <w:rPr>
      <w:rFonts w:ascii="Trebuchet MS" w:hAnsi="Trebuchet MS" w:eastAsia="Trebuchet MS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9"/>
      <w:ind w:left="411"/>
      <w:outlineLvl w:val="1"/>
    </w:pPr>
    <w:rPr>
      <w:rFonts w:ascii="Gill Sans MT" w:hAnsi="Gill Sans MT" w:eastAsia="Gill Sans MT"/>
      <w:b/>
      <w:bCs/>
      <w:sz w:val="116"/>
      <w:szCs w:val="116"/>
    </w:rPr>
  </w:style>
  <w:style w:styleId="Heading2" w:type="paragraph">
    <w:name w:val="Heading 2"/>
    <w:basedOn w:val="Normal"/>
    <w:uiPriority w:val="1"/>
    <w:qFormat/>
    <w:pPr>
      <w:ind w:left="124"/>
      <w:outlineLvl w:val="2"/>
    </w:pPr>
    <w:rPr>
      <w:rFonts w:ascii="Trebuchet MS" w:hAnsi="Trebuchet MS" w:eastAsia="Trebuchet MS"/>
      <w:b/>
      <w:bCs/>
      <w:sz w:val="80"/>
      <w:szCs w:val="80"/>
    </w:rPr>
  </w:style>
  <w:style w:styleId="Heading3" w:type="paragraph">
    <w:name w:val="Heading 3"/>
    <w:basedOn w:val="Normal"/>
    <w:uiPriority w:val="1"/>
    <w:qFormat/>
    <w:pPr>
      <w:ind w:left="108"/>
      <w:outlineLvl w:val="3"/>
    </w:pPr>
    <w:rPr>
      <w:rFonts w:ascii="Trebuchet MS" w:hAnsi="Trebuchet MS" w:eastAsia="Trebuchet MS"/>
      <w:b/>
      <w:bCs/>
      <w:sz w:val="70"/>
      <w:szCs w:val="70"/>
    </w:rPr>
  </w:style>
  <w:style w:styleId="Heading4" w:type="paragraph">
    <w:name w:val="Heading 4"/>
    <w:basedOn w:val="Normal"/>
    <w:uiPriority w:val="1"/>
    <w:qFormat/>
    <w:pPr>
      <w:ind w:left="1227"/>
      <w:outlineLvl w:val="4"/>
    </w:pPr>
    <w:rPr>
      <w:rFonts w:ascii="Lucida Sans" w:hAnsi="Lucida Sans" w:eastAsia="Lucida Sans"/>
      <w:sz w:val="69"/>
      <w:szCs w:val="69"/>
    </w:rPr>
  </w:style>
  <w:style w:styleId="Heading5" w:type="paragraph">
    <w:name w:val="Heading 5"/>
    <w:basedOn w:val="Normal"/>
    <w:uiPriority w:val="1"/>
    <w:qFormat/>
    <w:pPr>
      <w:spacing w:before="17"/>
      <w:ind w:left="850"/>
      <w:outlineLvl w:val="5"/>
    </w:pPr>
    <w:rPr>
      <w:rFonts w:ascii="Trebuchet MS" w:hAnsi="Trebuchet MS" w:eastAsia="Trebuchet MS"/>
      <w:b/>
      <w:bCs/>
      <w:sz w:val="60"/>
      <w:szCs w:val="60"/>
    </w:rPr>
  </w:style>
  <w:style w:styleId="Heading6" w:type="paragraph">
    <w:name w:val="Heading 6"/>
    <w:basedOn w:val="Normal"/>
    <w:uiPriority w:val="1"/>
    <w:qFormat/>
    <w:pPr>
      <w:spacing w:before="432"/>
      <w:ind w:left="1384"/>
      <w:outlineLvl w:val="6"/>
    </w:pPr>
    <w:rPr>
      <w:rFonts w:ascii="Lucida Sans" w:hAnsi="Lucida Sans" w:eastAsia="Lucida Sans"/>
      <w:sz w:val="54"/>
      <w:szCs w:val="54"/>
    </w:rPr>
  </w:style>
  <w:style w:styleId="Heading7" w:type="paragraph">
    <w:name w:val="Heading 7"/>
    <w:basedOn w:val="Normal"/>
    <w:uiPriority w:val="1"/>
    <w:qFormat/>
    <w:pPr>
      <w:spacing w:before="6"/>
      <w:ind w:left="106"/>
      <w:outlineLvl w:val="7"/>
    </w:pPr>
    <w:rPr>
      <w:rFonts w:ascii="Trebuchet MS" w:hAnsi="Trebuchet MS" w:eastAsia="Trebuchet MS"/>
      <w:b/>
      <w:bCs/>
      <w:sz w:val="50"/>
      <w:szCs w:val="50"/>
    </w:rPr>
  </w:style>
  <w:style w:styleId="Heading8" w:type="paragraph">
    <w:name w:val="Heading 8"/>
    <w:basedOn w:val="Normal"/>
    <w:uiPriority w:val="1"/>
    <w:qFormat/>
    <w:pPr>
      <w:spacing w:before="266"/>
      <w:ind w:left="108"/>
      <w:outlineLvl w:val="8"/>
    </w:pPr>
    <w:rPr>
      <w:rFonts w:ascii="Trebuchet MS" w:hAnsi="Trebuchet MS" w:eastAsia="Trebuchet MS"/>
      <w:b/>
      <w:bCs/>
      <w:sz w:val="44"/>
      <w:szCs w:val="44"/>
    </w:rPr>
  </w:style>
  <w:style w:styleId="Heading9" w:type="paragraph">
    <w:name w:val="Heading 9"/>
    <w:basedOn w:val="Normal"/>
    <w:uiPriority w:val="1"/>
    <w:qFormat/>
    <w:pPr>
      <w:spacing w:before="44"/>
      <w:ind w:left="688"/>
      <w:outlineLvl w:val="9"/>
    </w:pPr>
    <w:rPr>
      <w:rFonts w:ascii="Trebuchet MS" w:hAnsi="Trebuchet MS" w:eastAsia="Trebuchet MS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www.e-bug.eu/no-no" TargetMode="External"/><Relationship Id="rId20" Type="http://schemas.openxmlformats.org/officeDocument/2006/relationships/hyperlink" Target="http://www.e-bug.eu/uk-newsletter" TargetMode="External"/><Relationship Id="rId21" Type="http://schemas.openxmlformats.org/officeDocument/2006/relationships/hyperlink" Target="mailto:post@antibiotika.no" TargetMode="External"/><Relationship Id="rId22" Type="http://schemas.openxmlformats.org/officeDocument/2006/relationships/image" Target="media/image15.png"/><Relationship Id="rId23" Type="http://schemas.openxmlformats.org/officeDocument/2006/relationships/hyperlink" Target="http://www.e-bug.eu/" TargetMode="Externa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hyperlink" Target="http://www.e-bug.eu/no-no/" TargetMode="External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hyperlink" Target="http://www.bergen.kommune/" TargetMode="External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image" Target="media/image128.png"/><Relationship Id="rId139" Type="http://schemas.openxmlformats.org/officeDocument/2006/relationships/image" Target="media/image129.png"/><Relationship Id="rId140" Type="http://schemas.openxmlformats.org/officeDocument/2006/relationships/image" Target="media/image130.png"/><Relationship Id="rId141" Type="http://schemas.openxmlformats.org/officeDocument/2006/relationships/image" Target="media/image131.pn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hyperlink" Target="http://www.e-bug.eu/no-no/1-4-trinn-" TargetMode="External"/><Relationship Id="rId158" Type="http://schemas.openxmlformats.org/officeDocument/2006/relationships/image" Target="media/image147.png"/><Relationship Id="rId159" Type="http://schemas.openxmlformats.org/officeDocument/2006/relationships/image" Target="media/image148.jpeg"/><Relationship Id="rId160" Type="http://schemas.openxmlformats.org/officeDocument/2006/relationships/image" Target="media/image149.jpeg"/><Relationship Id="rId161" Type="http://schemas.openxmlformats.org/officeDocument/2006/relationships/image" Target="media/image150.jpeg"/><Relationship Id="rId162" Type="http://schemas.openxmlformats.org/officeDocument/2006/relationships/image" Target="media/image151.jpeg"/><Relationship Id="rId163" Type="http://schemas.openxmlformats.org/officeDocument/2006/relationships/image" Target="media/image152.png"/><Relationship Id="rId164" Type="http://schemas.openxmlformats.org/officeDocument/2006/relationships/image" Target="media/image153.pn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jpeg"/><Relationship Id="rId168" Type="http://schemas.openxmlformats.org/officeDocument/2006/relationships/image" Target="media/image157.jpeg"/><Relationship Id="rId169" Type="http://schemas.openxmlformats.org/officeDocument/2006/relationships/image" Target="media/image158.jpe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png"/><Relationship Id="rId185" Type="http://schemas.openxmlformats.org/officeDocument/2006/relationships/image" Target="media/image174.png"/><Relationship Id="rId186" Type="http://schemas.openxmlformats.org/officeDocument/2006/relationships/image" Target="media/image175.png"/><Relationship Id="rId187" Type="http://schemas.openxmlformats.org/officeDocument/2006/relationships/image" Target="media/image176.png"/><Relationship Id="rId188" Type="http://schemas.openxmlformats.org/officeDocument/2006/relationships/image" Target="media/image177.png"/><Relationship Id="rId189" Type="http://schemas.openxmlformats.org/officeDocument/2006/relationships/image" Target="media/image178.png"/><Relationship Id="rId190" Type="http://schemas.openxmlformats.org/officeDocument/2006/relationships/image" Target="media/image179.png"/><Relationship Id="rId191" Type="http://schemas.openxmlformats.org/officeDocument/2006/relationships/image" Target="media/image180.png"/><Relationship Id="rId192" Type="http://schemas.openxmlformats.org/officeDocument/2006/relationships/image" Target="media/image181.png"/><Relationship Id="rId193" Type="http://schemas.openxmlformats.org/officeDocument/2006/relationships/image" Target="media/image182.png"/><Relationship Id="rId194" Type="http://schemas.openxmlformats.org/officeDocument/2006/relationships/image" Target="media/image183.png"/><Relationship Id="rId195" Type="http://schemas.openxmlformats.org/officeDocument/2006/relationships/image" Target="media/image184.png"/><Relationship Id="rId196" Type="http://schemas.openxmlformats.org/officeDocument/2006/relationships/image" Target="media/image185.png"/><Relationship Id="rId197" Type="http://schemas.openxmlformats.org/officeDocument/2006/relationships/image" Target="media/image186.png"/><Relationship Id="rId198" Type="http://schemas.openxmlformats.org/officeDocument/2006/relationships/image" Target="media/image187.png"/><Relationship Id="rId199" Type="http://schemas.openxmlformats.org/officeDocument/2006/relationships/image" Target="media/image188.png"/><Relationship Id="rId200" Type="http://schemas.openxmlformats.org/officeDocument/2006/relationships/image" Target="media/image189.png"/><Relationship Id="rId201" Type="http://schemas.openxmlformats.org/officeDocument/2006/relationships/image" Target="media/image190.pn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image" Target="media/image212.png"/><Relationship Id="rId224" Type="http://schemas.openxmlformats.org/officeDocument/2006/relationships/image" Target="media/image213.png"/><Relationship Id="rId225" Type="http://schemas.openxmlformats.org/officeDocument/2006/relationships/image" Target="media/image214.png"/><Relationship Id="rId226" Type="http://schemas.openxmlformats.org/officeDocument/2006/relationships/image" Target="media/image215.png"/><Relationship Id="rId227" Type="http://schemas.openxmlformats.org/officeDocument/2006/relationships/image" Target="media/image216.png"/><Relationship Id="rId228" Type="http://schemas.openxmlformats.org/officeDocument/2006/relationships/image" Target="media/image217.png"/><Relationship Id="rId229" Type="http://schemas.openxmlformats.org/officeDocument/2006/relationships/image" Target="media/image218.png"/><Relationship Id="rId230" Type="http://schemas.openxmlformats.org/officeDocument/2006/relationships/image" Target="media/image219.png"/><Relationship Id="rId231" Type="http://schemas.openxmlformats.org/officeDocument/2006/relationships/image" Target="media/image220.png"/><Relationship Id="rId232" Type="http://schemas.openxmlformats.org/officeDocument/2006/relationships/image" Target="media/image221.png"/><Relationship Id="rId233" Type="http://schemas.openxmlformats.org/officeDocument/2006/relationships/image" Target="media/image222.png"/><Relationship Id="rId234" Type="http://schemas.openxmlformats.org/officeDocument/2006/relationships/image" Target="media/image223.png"/><Relationship Id="rId235" Type="http://schemas.openxmlformats.org/officeDocument/2006/relationships/image" Target="media/image224.png"/><Relationship Id="rId236" Type="http://schemas.openxmlformats.org/officeDocument/2006/relationships/image" Target="media/image225.png"/><Relationship Id="rId237" Type="http://schemas.openxmlformats.org/officeDocument/2006/relationships/image" Target="media/image226.png"/><Relationship Id="rId238" Type="http://schemas.openxmlformats.org/officeDocument/2006/relationships/image" Target="media/image227.png"/><Relationship Id="rId239" Type="http://schemas.openxmlformats.org/officeDocument/2006/relationships/image" Target="media/image228.png"/><Relationship Id="rId240" Type="http://schemas.openxmlformats.org/officeDocument/2006/relationships/image" Target="media/image229.png"/><Relationship Id="rId241" Type="http://schemas.openxmlformats.org/officeDocument/2006/relationships/image" Target="media/image230.png"/><Relationship Id="rId242" Type="http://schemas.openxmlformats.org/officeDocument/2006/relationships/image" Target="media/image231.png"/><Relationship Id="rId243" Type="http://schemas.openxmlformats.org/officeDocument/2006/relationships/image" Target="media/image232.png"/><Relationship Id="rId244" Type="http://schemas.openxmlformats.org/officeDocument/2006/relationships/image" Target="media/image233.png"/><Relationship Id="rId245" Type="http://schemas.openxmlformats.org/officeDocument/2006/relationships/image" Target="media/image234.png"/><Relationship Id="rId246" Type="http://schemas.openxmlformats.org/officeDocument/2006/relationships/image" Target="media/image235.png"/><Relationship Id="rId247" Type="http://schemas.openxmlformats.org/officeDocument/2006/relationships/image" Target="media/image236.png"/><Relationship Id="rId248" Type="http://schemas.openxmlformats.org/officeDocument/2006/relationships/image" Target="media/image237.png"/><Relationship Id="rId249" Type="http://schemas.openxmlformats.org/officeDocument/2006/relationships/image" Target="media/image238.png"/><Relationship Id="rId250" Type="http://schemas.openxmlformats.org/officeDocument/2006/relationships/image" Target="media/image239.png"/><Relationship Id="rId251" Type="http://schemas.openxmlformats.org/officeDocument/2006/relationships/image" Target="media/image240.png"/><Relationship Id="rId252" Type="http://schemas.openxmlformats.org/officeDocument/2006/relationships/image" Target="media/image241.png"/><Relationship Id="rId253" Type="http://schemas.openxmlformats.org/officeDocument/2006/relationships/image" Target="media/image242.png"/><Relationship Id="rId254" Type="http://schemas.openxmlformats.org/officeDocument/2006/relationships/image" Target="media/image243.png"/><Relationship Id="rId255" Type="http://schemas.openxmlformats.org/officeDocument/2006/relationships/image" Target="media/image244.png"/><Relationship Id="rId256" Type="http://schemas.openxmlformats.org/officeDocument/2006/relationships/image" Target="media/image245.png"/><Relationship Id="rId257" Type="http://schemas.openxmlformats.org/officeDocument/2006/relationships/image" Target="media/image246.png"/><Relationship Id="rId258" Type="http://schemas.openxmlformats.org/officeDocument/2006/relationships/image" Target="media/image247.png"/><Relationship Id="rId259" Type="http://schemas.openxmlformats.org/officeDocument/2006/relationships/image" Target="media/image248.png"/><Relationship Id="rId260" Type="http://schemas.openxmlformats.org/officeDocument/2006/relationships/image" Target="media/image249.png"/><Relationship Id="rId261" Type="http://schemas.openxmlformats.org/officeDocument/2006/relationships/image" Target="media/image250.png"/><Relationship Id="rId262" Type="http://schemas.openxmlformats.org/officeDocument/2006/relationships/image" Target="media/image251.png"/><Relationship Id="rId263" Type="http://schemas.openxmlformats.org/officeDocument/2006/relationships/image" Target="media/image252.png"/><Relationship Id="rId264" Type="http://schemas.openxmlformats.org/officeDocument/2006/relationships/image" Target="media/image253.png"/><Relationship Id="rId265" Type="http://schemas.openxmlformats.org/officeDocument/2006/relationships/image" Target="media/image254.png"/><Relationship Id="rId266" Type="http://schemas.openxmlformats.org/officeDocument/2006/relationships/image" Target="media/image255.png"/><Relationship Id="rId267" Type="http://schemas.openxmlformats.org/officeDocument/2006/relationships/image" Target="media/image256.png"/><Relationship Id="rId268" Type="http://schemas.openxmlformats.org/officeDocument/2006/relationships/image" Target="media/image257.png"/><Relationship Id="rId269" Type="http://schemas.openxmlformats.org/officeDocument/2006/relationships/image" Target="media/image258.png"/><Relationship Id="rId270" Type="http://schemas.openxmlformats.org/officeDocument/2006/relationships/image" Target="media/image259.png"/><Relationship Id="rId271" Type="http://schemas.openxmlformats.org/officeDocument/2006/relationships/image" Target="media/image260.png"/><Relationship Id="rId272" Type="http://schemas.openxmlformats.org/officeDocument/2006/relationships/image" Target="media/image261.png"/><Relationship Id="rId273" Type="http://schemas.openxmlformats.org/officeDocument/2006/relationships/image" Target="media/image262.png"/><Relationship Id="rId274" Type="http://schemas.openxmlformats.org/officeDocument/2006/relationships/image" Target="media/image263.png"/><Relationship Id="rId275" Type="http://schemas.openxmlformats.org/officeDocument/2006/relationships/image" Target="media/image264.png"/><Relationship Id="rId276" Type="http://schemas.openxmlformats.org/officeDocument/2006/relationships/image" Target="media/image265.png"/><Relationship Id="rId277" Type="http://schemas.openxmlformats.org/officeDocument/2006/relationships/image" Target="media/image266.png"/><Relationship Id="rId278" Type="http://schemas.openxmlformats.org/officeDocument/2006/relationships/image" Target="media/image267.png"/><Relationship Id="rId279" Type="http://schemas.openxmlformats.org/officeDocument/2006/relationships/image" Target="media/image268.png"/><Relationship Id="rId280" Type="http://schemas.openxmlformats.org/officeDocument/2006/relationships/image" Target="media/image269.png"/><Relationship Id="rId281" Type="http://schemas.openxmlformats.org/officeDocument/2006/relationships/image" Target="media/image270.png"/><Relationship Id="rId282" Type="http://schemas.openxmlformats.org/officeDocument/2006/relationships/image" Target="media/image271.png"/><Relationship Id="rId283" Type="http://schemas.openxmlformats.org/officeDocument/2006/relationships/image" Target="media/image272.png"/><Relationship Id="rId284" Type="http://schemas.openxmlformats.org/officeDocument/2006/relationships/image" Target="media/image273.png"/><Relationship Id="rId285" Type="http://schemas.openxmlformats.org/officeDocument/2006/relationships/image" Target="media/image274.png"/><Relationship Id="rId286" Type="http://schemas.openxmlformats.org/officeDocument/2006/relationships/image" Target="media/image275.png"/><Relationship Id="rId287" Type="http://schemas.openxmlformats.org/officeDocument/2006/relationships/image" Target="media/image276.png"/><Relationship Id="rId288" Type="http://schemas.openxmlformats.org/officeDocument/2006/relationships/image" Target="media/image277.png"/><Relationship Id="rId289" Type="http://schemas.openxmlformats.org/officeDocument/2006/relationships/image" Target="media/image278.png"/><Relationship Id="rId290" Type="http://schemas.openxmlformats.org/officeDocument/2006/relationships/image" Target="media/image279.png"/><Relationship Id="rId291" Type="http://schemas.openxmlformats.org/officeDocument/2006/relationships/image" Target="media/image280.png"/><Relationship Id="rId292" Type="http://schemas.openxmlformats.org/officeDocument/2006/relationships/image" Target="media/image281.png"/><Relationship Id="rId293" Type="http://schemas.openxmlformats.org/officeDocument/2006/relationships/image" Target="media/image282.png"/><Relationship Id="rId294" Type="http://schemas.openxmlformats.org/officeDocument/2006/relationships/image" Target="media/image283.png"/><Relationship Id="rId295" Type="http://schemas.openxmlformats.org/officeDocument/2006/relationships/image" Target="media/image284.png"/><Relationship Id="rId296" Type="http://schemas.openxmlformats.org/officeDocument/2006/relationships/image" Target="media/image285.png"/><Relationship Id="rId297" Type="http://schemas.openxmlformats.org/officeDocument/2006/relationships/image" Target="media/image286.png"/><Relationship Id="rId298" Type="http://schemas.openxmlformats.org/officeDocument/2006/relationships/image" Target="media/image287.png"/><Relationship Id="rId299" Type="http://schemas.openxmlformats.org/officeDocument/2006/relationships/image" Target="media/image288.png"/><Relationship Id="rId300" Type="http://schemas.openxmlformats.org/officeDocument/2006/relationships/image" Target="media/image289.png"/><Relationship Id="rId301" Type="http://schemas.openxmlformats.org/officeDocument/2006/relationships/image" Target="media/image290.png"/><Relationship Id="rId302" Type="http://schemas.openxmlformats.org/officeDocument/2006/relationships/image" Target="media/image291.png"/><Relationship Id="rId303" Type="http://schemas.openxmlformats.org/officeDocument/2006/relationships/image" Target="media/image292.png"/><Relationship Id="rId304" Type="http://schemas.openxmlformats.org/officeDocument/2006/relationships/image" Target="media/image293.png"/><Relationship Id="rId305" Type="http://schemas.openxmlformats.org/officeDocument/2006/relationships/image" Target="media/image294.png"/><Relationship Id="rId306" Type="http://schemas.openxmlformats.org/officeDocument/2006/relationships/image" Target="media/image295.png"/><Relationship Id="rId307" Type="http://schemas.openxmlformats.org/officeDocument/2006/relationships/image" Target="media/image296.png"/><Relationship Id="rId308" Type="http://schemas.openxmlformats.org/officeDocument/2006/relationships/image" Target="media/image297.png"/><Relationship Id="rId309" Type="http://schemas.openxmlformats.org/officeDocument/2006/relationships/image" Target="media/image298.png"/><Relationship Id="rId310" Type="http://schemas.openxmlformats.org/officeDocument/2006/relationships/image" Target="media/image299.png"/><Relationship Id="rId311" Type="http://schemas.openxmlformats.org/officeDocument/2006/relationships/image" Target="media/image300.png"/><Relationship Id="rId312" Type="http://schemas.openxmlformats.org/officeDocument/2006/relationships/image" Target="media/image301.png"/><Relationship Id="rId313" Type="http://schemas.openxmlformats.org/officeDocument/2006/relationships/image" Target="media/image302.png"/><Relationship Id="rId314" Type="http://schemas.openxmlformats.org/officeDocument/2006/relationships/image" Target="media/image303.png"/><Relationship Id="rId315" Type="http://schemas.openxmlformats.org/officeDocument/2006/relationships/image" Target="media/image304.png"/><Relationship Id="rId316" Type="http://schemas.openxmlformats.org/officeDocument/2006/relationships/image" Target="media/image305.png"/><Relationship Id="rId317" Type="http://schemas.openxmlformats.org/officeDocument/2006/relationships/image" Target="media/image306.png"/><Relationship Id="rId318" Type="http://schemas.openxmlformats.org/officeDocument/2006/relationships/image" Target="media/image307.png"/><Relationship Id="rId319" Type="http://schemas.openxmlformats.org/officeDocument/2006/relationships/image" Target="media/image308.png"/><Relationship Id="rId320" Type="http://schemas.openxmlformats.org/officeDocument/2006/relationships/image" Target="media/image309.png"/><Relationship Id="rId321" Type="http://schemas.openxmlformats.org/officeDocument/2006/relationships/image" Target="media/image310.png"/><Relationship Id="rId322" Type="http://schemas.openxmlformats.org/officeDocument/2006/relationships/image" Target="media/image311.png"/><Relationship Id="rId323" Type="http://schemas.openxmlformats.org/officeDocument/2006/relationships/image" Target="media/image312.png"/><Relationship Id="rId324" Type="http://schemas.openxmlformats.org/officeDocument/2006/relationships/image" Target="media/image313.png"/><Relationship Id="rId325" Type="http://schemas.openxmlformats.org/officeDocument/2006/relationships/image" Target="media/image314.png"/><Relationship Id="rId326" Type="http://schemas.openxmlformats.org/officeDocument/2006/relationships/image" Target="media/image315.png"/><Relationship Id="rId327" Type="http://schemas.openxmlformats.org/officeDocument/2006/relationships/image" Target="media/image316.png"/><Relationship Id="rId328" Type="http://schemas.openxmlformats.org/officeDocument/2006/relationships/image" Target="media/image317.png"/><Relationship Id="rId329" Type="http://schemas.openxmlformats.org/officeDocument/2006/relationships/image" Target="media/image318.png"/><Relationship Id="rId330" Type="http://schemas.openxmlformats.org/officeDocument/2006/relationships/image" Target="media/image319.png"/><Relationship Id="rId331" Type="http://schemas.openxmlformats.org/officeDocument/2006/relationships/image" Target="media/image320.png"/><Relationship Id="rId332" Type="http://schemas.openxmlformats.org/officeDocument/2006/relationships/image" Target="media/image321.png"/><Relationship Id="rId333" Type="http://schemas.openxmlformats.org/officeDocument/2006/relationships/image" Target="media/image322.png"/><Relationship Id="rId334" Type="http://schemas.openxmlformats.org/officeDocument/2006/relationships/image" Target="media/image323.png"/><Relationship Id="rId335" Type="http://schemas.openxmlformats.org/officeDocument/2006/relationships/image" Target="media/image324.png"/><Relationship Id="rId336" Type="http://schemas.openxmlformats.org/officeDocument/2006/relationships/image" Target="media/image325.png"/><Relationship Id="rId337" Type="http://schemas.openxmlformats.org/officeDocument/2006/relationships/image" Target="media/image326.png"/><Relationship Id="rId338" Type="http://schemas.openxmlformats.org/officeDocument/2006/relationships/image" Target="media/image327.png"/><Relationship Id="rId339" Type="http://schemas.openxmlformats.org/officeDocument/2006/relationships/image" Target="media/image328.png"/><Relationship Id="rId340" Type="http://schemas.openxmlformats.org/officeDocument/2006/relationships/image" Target="media/image329.png"/><Relationship Id="rId341" Type="http://schemas.openxmlformats.org/officeDocument/2006/relationships/image" Target="media/image330.png"/><Relationship Id="rId342" Type="http://schemas.openxmlformats.org/officeDocument/2006/relationships/image" Target="media/image331.png"/><Relationship Id="rId343" Type="http://schemas.openxmlformats.org/officeDocument/2006/relationships/image" Target="media/image332.png"/><Relationship Id="rId344" Type="http://schemas.openxmlformats.org/officeDocument/2006/relationships/image" Target="media/image333.png"/><Relationship Id="rId345" Type="http://schemas.openxmlformats.org/officeDocument/2006/relationships/image" Target="media/image334.png"/><Relationship Id="rId346" Type="http://schemas.openxmlformats.org/officeDocument/2006/relationships/image" Target="media/image335.png"/><Relationship Id="rId347" Type="http://schemas.openxmlformats.org/officeDocument/2006/relationships/image" Target="media/image336.png"/><Relationship Id="rId348" Type="http://schemas.openxmlformats.org/officeDocument/2006/relationships/image" Target="media/image337.png"/><Relationship Id="rId349" Type="http://schemas.openxmlformats.org/officeDocument/2006/relationships/image" Target="media/image338.png"/><Relationship Id="rId350" Type="http://schemas.openxmlformats.org/officeDocument/2006/relationships/image" Target="media/image339.png"/><Relationship Id="rId351" Type="http://schemas.openxmlformats.org/officeDocument/2006/relationships/image" Target="media/image340.png"/><Relationship Id="rId352" Type="http://schemas.openxmlformats.org/officeDocument/2006/relationships/image" Target="media/image341.png"/><Relationship Id="rId353" Type="http://schemas.openxmlformats.org/officeDocument/2006/relationships/image" Target="media/image342.png"/><Relationship Id="rId354" Type="http://schemas.openxmlformats.org/officeDocument/2006/relationships/image" Target="media/image343.png"/><Relationship Id="rId355" Type="http://schemas.openxmlformats.org/officeDocument/2006/relationships/image" Target="media/image344.png"/><Relationship Id="rId356" Type="http://schemas.openxmlformats.org/officeDocument/2006/relationships/image" Target="media/image345.png"/><Relationship Id="rId357" Type="http://schemas.openxmlformats.org/officeDocument/2006/relationships/image" Target="media/image346.png"/><Relationship Id="rId358" Type="http://schemas.openxmlformats.org/officeDocument/2006/relationships/image" Target="media/image347.png"/><Relationship Id="rId359" Type="http://schemas.openxmlformats.org/officeDocument/2006/relationships/image" Target="media/image348.png"/><Relationship Id="rId360" Type="http://schemas.openxmlformats.org/officeDocument/2006/relationships/image" Target="media/image349.png"/><Relationship Id="rId361" Type="http://schemas.openxmlformats.org/officeDocument/2006/relationships/image" Target="media/image350.png"/><Relationship Id="rId362" Type="http://schemas.openxmlformats.org/officeDocument/2006/relationships/image" Target="media/image351.png"/><Relationship Id="rId363" Type="http://schemas.openxmlformats.org/officeDocument/2006/relationships/image" Target="media/image352.png"/><Relationship Id="rId364" Type="http://schemas.openxmlformats.org/officeDocument/2006/relationships/image" Target="media/image353.png"/><Relationship Id="rId365" Type="http://schemas.openxmlformats.org/officeDocument/2006/relationships/image" Target="media/image354.png"/><Relationship Id="rId366" Type="http://schemas.openxmlformats.org/officeDocument/2006/relationships/image" Target="media/image355.png"/><Relationship Id="rId367" Type="http://schemas.openxmlformats.org/officeDocument/2006/relationships/image" Target="media/image356.png"/><Relationship Id="rId368" Type="http://schemas.openxmlformats.org/officeDocument/2006/relationships/image" Target="media/image357.png"/><Relationship Id="rId369" Type="http://schemas.openxmlformats.org/officeDocument/2006/relationships/image" Target="media/image358.png"/><Relationship Id="rId370" Type="http://schemas.openxmlformats.org/officeDocument/2006/relationships/image" Target="media/image359.png"/><Relationship Id="rId371" Type="http://schemas.openxmlformats.org/officeDocument/2006/relationships/image" Target="media/image360.png"/><Relationship Id="rId372" Type="http://schemas.openxmlformats.org/officeDocument/2006/relationships/image" Target="media/image361.png"/><Relationship Id="rId373" Type="http://schemas.openxmlformats.org/officeDocument/2006/relationships/image" Target="media/image362.png"/><Relationship Id="rId374" Type="http://schemas.openxmlformats.org/officeDocument/2006/relationships/image" Target="media/image363.png"/><Relationship Id="rId375" Type="http://schemas.openxmlformats.org/officeDocument/2006/relationships/image" Target="media/image364.png"/><Relationship Id="rId376" Type="http://schemas.openxmlformats.org/officeDocument/2006/relationships/image" Target="media/image365.png"/><Relationship Id="rId377" Type="http://schemas.openxmlformats.org/officeDocument/2006/relationships/image" Target="media/image366.png"/><Relationship Id="rId378" Type="http://schemas.openxmlformats.org/officeDocument/2006/relationships/image" Target="media/image367.png"/><Relationship Id="rId379" Type="http://schemas.openxmlformats.org/officeDocument/2006/relationships/image" Target="media/image368.png"/><Relationship Id="rId380" Type="http://schemas.openxmlformats.org/officeDocument/2006/relationships/image" Target="media/image369.png"/><Relationship Id="rId381" Type="http://schemas.openxmlformats.org/officeDocument/2006/relationships/image" Target="media/image370.jpeg"/><Relationship Id="rId382" Type="http://schemas.openxmlformats.org/officeDocument/2006/relationships/image" Target="media/image371.jpeg"/><Relationship Id="rId383" Type="http://schemas.openxmlformats.org/officeDocument/2006/relationships/image" Target="media/image372.jpeg"/><Relationship Id="rId384" Type="http://schemas.openxmlformats.org/officeDocument/2006/relationships/image" Target="media/image373.jpeg"/><Relationship Id="rId385" Type="http://schemas.openxmlformats.org/officeDocument/2006/relationships/image" Target="media/image374.jpeg"/><Relationship Id="rId386" Type="http://schemas.openxmlformats.org/officeDocument/2006/relationships/image" Target="media/image375.jpeg"/><Relationship Id="rId387" Type="http://schemas.openxmlformats.org/officeDocument/2006/relationships/image" Target="media/image376.jpeg"/><Relationship Id="rId388" Type="http://schemas.openxmlformats.org/officeDocument/2006/relationships/image" Target="media/image377.png"/><Relationship Id="rId389" Type="http://schemas.openxmlformats.org/officeDocument/2006/relationships/image" Target="media/image378.png"/><Relationship Id="rId390" Type="http://schemas.openxmlformats.org/officeDocument/2006/relationships/image" Target="media/image379.png"/><Relationship Id="rId391" Type="http://schemas.openxmlformats.org/officeDocument/2006/relationships/image" Target="media/image380.png"/><Relationship Id="rId392" Type="http://schemas.openxmlformats.org/officeDocument/2006/relationships/image" Target="media/image381.png"/><Relationship Id="rId393" Type="http://schemas.openxmlformats.org/officeDocument/2006/relationships/image" Target="media/image382.jpeg"/><Relationship Id="rId394" Type="http://schemas.openxmlformats.org/officeDocument/2006/relationships/image" Target="media/image383.jpeg"/><Relationship Id="rId395" Type="http://schemas.openxmlformats.org/officeDocument/2006/relationships/image" Target="media/image384.jpeg"/><Relationship Id="rId396" Type="http://schemas.openxmlformats.org/officeDocument/2006/relationships/image" Target="media/image385.png"/><Relationship Id="rId397" Type="http://schemas.openxmlformats.org/officeDocument/2006/relationships/image" Target="media/image386.png"/><Relationship Id="rId398" Type="http://schemas.openxmlformats.org/officeDocument/2006/relationships/image" Target="media/image387.png"/><Relationship Id="rId399" Type="http://schemas.openxmlformats.org/officeDocument/2006/relationships/image" Target="media/image388.png"/><Relationship Id="rId400" Type="http://schemas.openxmlformats.org/officeDocument/2006/relationships/image" Target="media/image389.png"/><Relationship Id="rId401" Type="http://schemas.openxmlformats.org/officeDocument/2006/relationships/image" Target="media/image390.png"/><Relationship Id="rId402" Type="http://schemas.openxmlformats.org/officeDocument/2006/relationships/image" Target="media/image391.png"/><Relationship Id="rId403" Type="http://schemas.openxmlformats.org/officeDocument/2006/relationships/image" Target="media/image392.png"/><Relationship Id="rId404" Type="http://schemas.openxmlformats.org/officeDocument/2006/relationships/image" Target="media/image393.png"/><Relationship Id="rId405" Type="http://schemas.openxmlformats.org/officeDocument/2006/relationships/image" Target="media/image394.png"/><Relationship Id="rId406" Type="http://schemas.openxmlformats.org/officeDocument/2006/relationships/image" Target="media/image395.png"/><Relationship Id="rId407" Type="http://schemas.openxmlformats.org/officeDocument/2006/relationships/image" Target="media/image396.png"/><Relationship Id="rId408" Type="http://schemas.openxmlformats.org/officeDocument/2006/relationships/image" Target="media/image397.png"/><Relationship Id="rId409" Type="http://schemas.openxmlformats.org/officeDocument/2006/relationships/image" Target="media/image398.png"/><Relationship Id="rId410" Type="http://schemas.openxmlformats.org/officeDocument/2006/relationships/image" Target="media/image399.png"/><Relationship Id="rId411" Type="http://schemas.openxmlformats.org/officeDocument/2006/relationships/image" Target="media/image400.png"/><Relationship Id="rId412" Type="http://schemas.openxmlformats.org/officeDocument/2006/relationships/hyperlink" Target="http://www.bergen.kommune.no/" TargetMode="External"/><Relationship Id="rId413" Type="http://schemas.openxmlformats.org/officeDocument/2006/relationships/image" Target="media/image401.png"/><Relationship Id="rId414" Type="http://schemas.openxmlformats.org/officeDocument/2006/relationships/image" Target="media/image402.png"/><Relationship Id="rId415" Type="http://schemas.openxmlformats.org/officeDocument/2006/relationships/image" Target="media/image403.png"/><Relationship Id="rId416" Type="http://schemas.openxmlformats.org/officeDocument/2006/relationships/image" Target="media/image404.png"/><Relationship Id="rId417" Type="http://schemas.openxmlformats.org/officeDocument/2006/relationships/image" Target="media/image405.png"/><Relationship Id="rId418" Type="http://schemas.openxmlformats.org/officeDocument/2006/relationships/image" Target="media/image406.png"/><Relationship Id="rId419" Type="http://schemas.openxmlformats.org/officeDocument/2006/relationships/image" Target="media/image407.png"/><Relationship Id="rId420" Type="http://schemas.openxmlformats.org/officeDocument/2006/relationships/image" Target="media/image408.png"/><Relationship Id="rId421" Type="http://schemas.openxmlformats.org/officeDocument/2006/relationships/image" Target="media/image409.png"/><Relationship Id="rId422" Type="http://schemas.openxmlformats.org/officeDocument/2006/relationships/image" Target="media/image410.png"/><Relationship Id="rId423" Type="http://schemas.openxmlformats.org/officeDocument/2006/relationships/image" Target="media/image411.png"/><Relationship Id="rId424" Type="http://schemas.openxmlformats.org/officeDocument/2006/relationships/image" Target="media/image412.png"/><Relationship Id="rId425" Type="http://schemas.openxmlformats.org/officeDocument/2006/relationships/image" Target="media/image413.png"/><Relationship Id="rId426" Type="http://schemas.openxmlformats.org/officeDocument/2006/relationships/image" Target="media/image414.png"/><Relationship Id="rId427" Type="http://schemas.openxmlformats.org/officeDocument/2006/relationships/image" Target="media/image415.png"/><Relationship Id="rId428" Type="http://schemas.openxmlformats.org/officeDocument/2006/relationships/image" Target="media/image416.png"/><Relationship Id="rId429" Type="http://schemas.openxmlformats.org/officeDocument/2006/relationships/image" Target="media/image417.png"/><Relationship Id="rId430" Type="http://schemas.openxmlformats.org/officeDocument/2006/relationships/image" Target="media/image418.png"/><Relationship Id="rId431" Type="http://schemas.openxmlformats.org/officeDocument/2006/relationships/image" Target="media/image419.png"/><Relationship Id="rId432" Type="http://schemas.openxmlformats.org/officeDocument/2006/relationships/image" Target="media/image420.png"/><Relationship Id="rId433" Type="http://schemas.openxmlformats.org/officeDocument/2006/relationships/image" Target="media/image421.png"/><Relationship Id="rId434" Type="http://schemas.openxmlformats.org/officeDocument/2006/relationships/image" Target="media/image422.png"/><Relationship Id="rId435" Type="http://schemas.openxmlformats.org/officeDocument/2006/relationships/image" Target="media/image423.png"/><Relationship Id="rId436" Type="http://schemas.openxmlformats.org/officeDocument/2006/relationships/image" Target="media/image424.png"/><Relationship Id="rId437" Type="http://schemas.openxmlformats.org/officeDocument/2006/relationships/image" Target="media/image425.png"/><Relationship Id="rId438" Type="http://schemas.openxmlformats.org/officeDocument/2006/relationships/image" Target="media/image426.png"/><Relationship Id="rId439" Type="http://schemas.openxmlformats.org/officeDocument/2006/relationships/image" Target="media/image427.png"/><Relationship Id="rId440" Type="http://schemas.openxmlformats.org/officeDocument/2006/relationships/image" Target="media/image428.png"/><Relationship Id="rId441" Type="http://schemas.openxmlformats.org/officeDocument/2006/relationships/image" Target="media/image429.png"/><Relationship Id="rId442" Type="http://schemas.openxmlformats.org/officeDocument/2006/relationships/image" Target="media/image430.png"/><Relationship Id="rId443" Type="http://schemas.openxmlformats.org/officeDocument/2006/relationships/image" Target="media/image431.png"/><Relationship Id="rId444" Type="http://schemas.openxmlformats.org/officeDocument/2006/relationships/image" Target="media/image432.png"/><Relationship Id="rId445" Type="http://schemas.openxmlformats.org/officeDocument/2006/relationships/image" Target="media/image433.png"/><Relationship Id="rId446" Type="http://schemas.openxmlformats.org/officeDocument/2006/relationships/image" Target="media/image434.png"/><Relationship Id="rId447" Type="http://schemas.openxmlformats.org/officeDocument/2006/relationships/image" Target="media/image435.png"/><Relationship Id="rId448" Type="http://schemas.openxmlformats.org/officeDocument/2006/relationships/image" Target="media/image436.png"/><Relationship Id="rId449" Type="http://schemas.openxmlformats.org/officeDocument/2006/relationships/image" Target="media/image437.png"/><Relationship Id="rId450" Type="http://schemas.openxmlformats.org/officeDocument/2006/relationships/image" Target="media/image438.png"/><Relationship Id="rId451" Type="http://schemas.openxmlformats.org/officeDocument/2006/relationships/image" Target="media/image439.png"/><Relationship Id="rId452" Type="http://schemas.openxmlformats.org/officeDocument/2006/relationships/image" Target="media/image440.png"/><Relationship Id="rId453" Type="http://schemas.openxmlformats.org/officeDocument/2006/relationships/image" Target="media/image441.png"/><Relationship Id="rId454" Type="http://schemas.openxmlformats.org/officeDocument/2006/relationships/image" Target="media/image442.png"/><Relationship Id="rId455" Type="http://schemas.openxmlformats.org/officeDocument/2006/relationships/image" Target="media/image443.png"/><Relationship Id="rId456" Type="http://schemas.openxmlformats.org/officeDocument/2006/relationships/image" Target="media/image444.png"/><Relationship Id="rId457" Type="http://schemas.openxmlformats.org/officeDocument/2006/relationships/image" Target="media/image445.png"/><Relationship Id="rId458" Type="http://schemas.openxmlformats.org/officeDocument/2006/relationships/image" Target="media/image446.png"/><Relationship Id="rId459" Type="http://schemas.openxmlformats.org/officeDocument/2006/relationships/image" Target="media/image447.png"/><Relationship Id="rId460" Type="http://schemas.openxmlformats.org/officeDocument/2006/relationships/image" Target="media/image448.png"/><Relationship Id="rId461" Type="http://schemas.openxmlformats.org/officeDocument/2006/relationships/image" Target="media/image449.png"/><Relationship Id="rId462" Type="http://schemas.openxmlformats.org/officeDocument/2006/relationships/image" Target="media/image450.png"/><Relationship Id="rId463" Type="http://schemas.openxmlformats.org/officeDocument/2006/relationships/image" Target="media/image451.png"/><Relationship Id="rId464" Type="http://schemas.openxmlformats.org/officeDocument/2006/relationships/image" Target="media/image452.png"/><Relationship Id="rId465" Type="http://schemas.openxmlformats.org/officeDocument/2006/relationships/image" Target="media/image453.png"/><Relationship Id="rId466" Type="http://schemas.openxmlformats.org/officeDocument/2006/relationships/image" Target="media/image454.png"/><Relationship Id="rId467" Type="http://schemas.openxmlformats.org/officeDocument/2006/relationships/image" Target="media/image455.png"/><Relationship Id="rId468" Type="http://schemas.openxmlformats.org/officeDocument/2006/relationships/image" Target="media/image456.png"/><Relationship Id="rId469" Type="http://schemas.openxmlformats.org/officeDocument/2006/relationships/image" Target="media/image457.png"/><Relationship Id="rId470" Type="http://schemas.openxmlformats.org/officeDocument/2006/relationships/image" Target="media/image458.png"/><Relationship Id="rId471" Type="http://schemas.openxmlformats.org/officeDocument/2006/relationships/image" Target="media/image459.png"/><Relationship Id="rId472" Type="http://schemas.openxmlformats.org/officeDocument/2006/relationships/image" Target="media/image460.png"/><Relationship Id="rId473" Type="http://schemas.openxmlformats.org/officeDocument/2006/relationships/image" Target="media/image461.png"/><Relationship Id="rId474" Type="http://schemas.openxmlformats.org/officeDocument/2006/relationships/image" Target="media/image462.png"/><Relationship Id="rId475" Type="http://schemas.openxmlformats.org/officeDocument/2006/relationships/image" Target="media/image463.png"/><Relationship Id="rId476" Type="http://schemas.openxmlformats.org/officeDocument/2006/relationships/image" Target="media/image464.png"/><Relationship Id="rId477" Type="http://schemas.openxmlformats.org/officeDocument/2006/relationships/image" Target="media/image465.png"/><Relationship Id="rId478" Type="http://schemas.openxmlformats.org/officeDocument/2006/relationships/image" Target="media/image466.png"/><Relationship Id="rId479" Type="http://schemas.openxmlformats.org/officeDocument/2006/relationships/image" Target="media/image467.png"/><Relationship Id="rId480" Type="http://schemas.openxmlformats.org/officeDocument/2006/relationships/image" Target="media/image468.png"/><Relationship Id="rId481" Type="http://schemas.openxmlformats.org/officeDocument/2006/relationships/image" Target="media/image469.png"/><Relationship Id="rId482" Type="http://schemas.openxmlformats.org/officeDocument/2006/relationships/image" Target="media/image470.png"/><Relationship Id="rId483" Type="http://schemas.openxmlformats.org/officeDocument/2006/relationships/image" Target="media/image471.png"/><Relationship Id="rId484" Type="http://schemas.openxmlformats.org/officeDocument/2006/relationships/image" Target="media/image472.png"/><Relationship Id="rId485" Type="http://schemas.openxmlformats.org/officeDocument/2006/relationships/image" Target="media/image473.png"/><Relationship Id="rId486" Type="http://schemas.openxmlformats.org/officeDocument/2006/relationships/image" Target="media/image474.png"/><Relationship Id="rId487" Type="http://schemas.openxmlformats.org/officeDocument/2006/relationships/image" Target="media/image475.png"/><Relationship Id="rId488" Type="http://schemas.openxmlformats.org/officeDocument/2006/relationships/image" Target="media/image476.png"/><Relationship Id="rId489" Type="http://schemas.openxmlformats.org/officeDocument/2006/relationships/image" Target="media/image477.png"/><Relationship Id="rId490" Type="http://schemas.openxmlformats.org/officeDocument/2006/relationships/image" Target="media/image478.png"/><Relationship Id="rId491" Type="http://schemas.openxmlformats.org/officeDocument/2006/relationships/image" Target="media/image479.png"/><Relationship Id="rId492" Type="http://schemas.openxmlformats.org/officeDocument/2006/relationships/image" Target="media/image480.png"/><Relationship Id="rId493" Type="http://schemas.openxmlformats.org/officeDocument/2006/relationships/image" Target="media/image481.png"/><Relationship Id="rId494" Type="http://schemas.openxmlformats.org/officeDocument/2006/relationships/image" Target="media/image482.png"/><Relationship Id="rId495" Type="http://schemas.openxmlformats.org/officeDocument/2006/relationships/image" Target="media/image483.png"/><Relationship Id="rId496" Type="http://schemas.openxmlformats.org/officeDocument/2006/relationships/image" Target="media/image484.png"/><Relationship Id="rId497" Type="http://schemas.openxmlformats.org/officeDocument/2006/relationships/image" Target="media/image485.png"/><Relationship Id="rId498" Type="http://schemas.openxmlformats.org/officeDocument/2006/relationships/image" Target="media/image486.png"/><Relationship Id="rId499" Type="http://schemas.openxmlformats.org/officeDocument/2006/relationships/image" Target="media/image487.png"/><Relationship Id="rId500" Type="http://schemas.openxmlformats.org/officeDocument/2006/relationships/image" Target="media/image488.png"/><Relationship Id="rId501" Type="http://schemas.openxmlformats.org/officeDocument/2006/relationships/image" Target="media/image489.png"/><Relationship Id="rId502" Type="http://schemas.openxmlformats.org/officeDocument/2006/relationships/image" Target="media/image490.png"/><Relationship Id="rId503" Type="http://schemas.openxmlformats.org/officeDocument/2006/relationships/image" Target="media/image491.png"/><Relationship Id="rId504" Type="http://schemas.openxmlformats.org/officeDocument/2006/relationships/image" Target="media/image492.png"/><Relationship Id="rId505" Type="http://schemas.openxmlformats.org/officeDocument/2006/relationships/image" Target="media/image493.png"/><Relationship Id="rId506" Type="http://schemas.openxmlformats.org/officeDocument/2006/relationships/image" Target="media/image494.png"/><Relationship Id="rId507" Type="http://schemas.openxmlformats.org/officeDocument/2006/relationships/image" Target="media/image495.png"/><Relationship Id="rId508" Type="http://schemas.openxmlformats.org/officeDocument/2006/relationships/image" Target="media/image496.png"/><Relationship Id="rId509" Type="http://schemas.openxmlformats.org/officeDocument/2006/relationships/image" Target="media/image497.png"/><Relationship Id="rId510" Type="http://schemas.openxmlformats.org/officeDocument/2006/relationships/image" Target="media/image498.png"/><Relationship Id="rId511" Type="http://schemas.openxmlformats.org/officeDocument/2006/relationships/image" Target="media/image499.png"/><Relationship Id="rId512" Type="http://schemas.openxmlformats.org/officeDocument/2006/relationships/image" Target="media/image500.png"/><Relationship Id="rId513" Type="http://schemas.openxmlformats.org/officeDocument/2006/relationships/image" Target="media/image501.png"/><Relationship Id="rId514" Type="http://schemas.openxmlformats.org/officeDocument/2006/relationships/image" Target="media/image502.png"/><Relationship Id="rId515" Type="http://schemas.openxmlformats.org/officeDocument/2006/relationships/image" Target="media/image503.png"/><Relationship Id="rId516" Type="http://schemas.openxmlformats.org/officeDocument/2006/relationships/image" Target="media/image504.png"/><Relationship Id="rId517" Type="http://schemas.openxmlformats.org/officeDocument/2006/relationships/image" Target="media/image505.png"/><Relationship Id="rId518" Type="http://schemas.openxmlformats.org/officeDocument/2006/relationships/image" Target="media/image506.png"/><Relationship Id="rId519" Type="http://schemas.openxmlformats.org/officeDocument/2006/relationships/image" Target="media/image507.png"/><Relationship Id="rId520" Type="http://schemas.openxmlformats.org/officeDocument/2006/relationships/image" Target="media/image508.png"/><Relationship Id="rId521" Type="http://schemas.openxmlformats.org/officeDocument/2006/relationships/image" Target="media/image509.png"/><Relationship Id="rId522" Type="http://schemas.openxmlformats.org/officeDocument/2006/relationships/image" Target="media/image510.png"/><Relationship Id="rId523" Type="http://schemas.openxmlformats.org/officeDocument/2006/relationships/image" Target="media/image511.png"/><Relationship Id="rId524" Type="http://schemas.openxmlformats.org/officeDocument/2006/relationships/image" Target="media/image512.png"/><Relationship Id="rId525" Type="http://schemas.openxmlformats.org/officeDocument/2006/relationships/image" Target="media/image513.png"/><Relationship Id="rId526" Type="http://schemas.openxmlformats.org/officeDocument/2006/relationships/image" Target="media/image514.png"/><Relationship Id="rId527" Type="http://schemas.openxmlformats.org/officeDocument/2006/relationships/image" Target="media/image515.png"/><Relationship Id="rId528" Type="http://schemas.openxmlformats.org/officeDocument/2006/relationships/image" Target="media/image516.png"/><Relationship Id="rId529" Type="http://schemas.openxmlformats.org/officeDocument/2006/relationships/image" Target="media/image517.png"/><Relationship Id="rId530" Type="http://schemas.openxmlformats.org/officeDocument/2006/relationships/image" Target="media/image518.png"/><Relationship Id="rId531" Type="http://schemas.openxmlformats.org/officeDocument/2006/relationships/image" Target="media/image519.png"/><Relationship Id="rId532" Type="http://schemas.openxmlformats.org/officeDocument/2006/relationships/image" Target="media/image520.png"/><Relationship Id="rId533" Type="http://schemas.openxmlformats.org/officeDocument/2006/relationships/image" Target="media/image521.png"/><Relationship Id="rId534" Type="http://schemas.openxmlformats.org/officeDocument/2006/relationships/image" Target="media/image522.png"/><Relationship Id="rId535" Type="http://schemas.openxmlformats.org/officeDocument/2006/relationships/image" Target="media/image523.png"/><Relationship Id="rId536" Type="http://schemas.openxmlformats.org/officeDocument/2006/relationships/image" Target="media/image524.png"/><Relationship Id="rId537" Type="http://schemas.openxmlformats.org/officeDocument/2006/relationships/image" Target="media/image525.png"/><Relationship Id="rId538" Type="http://schemas.openxmlformats.org/officeDocument/2006/relationships/image" Target="media/image526.png"/><Relationship Id="rId539" Type="http://schemas.openxmlformats.org/officeDocument/2006/relationships/image" Target="media/image527.png"/><Relationship Id="rId540" Type="http://schemas.openxmlformats.org/officeDocument/2006/relationships/image" Target="media/image528.png"/><Relationship Id="rId541" Type="http://schemas.openxmlformats.org/officeDocument/2006/relationships/image" Target="media/image529.png"/><Relationship Id="rId542" Type="http://schemas.openxmlformats.org/officeDocument/2006/relationships/image" Target="media/image530.png"/><Relationship Id="rId543" Type="http://schemas.openxmlformats.org/officeDocument/2006/relationships/image" Target="media/image531.png"/><Relationship Id="rId544" Type="http://schemas.openxmlformats.org/officeDocument/2006/relationships/image" Target="media/image532.png"/><Relationship Id="rId545" Type="http://schemas.openxmlformats.org/officeDocument/2006/relationships/image" Target="media/image533.png"/><Relationship Id="rId546" Type="http://schemas.openxmlformats.org/officeDocument/2006/relationships/image" Target="media/image534.png"/><Relationship Id="rId547" Type="http://schemas.openxmlformats.org/officeDocument/2006/relationships/image" Target="media/image535.png"/><Relationship Id="rId548" Type="http://schemas.openxmlformats.org/officeDocument/2006/relationships/image" Target="media/image536.png"/><Relationship Id="rId549" Type="http://schemas.openxmlformats.org/officeDocument/2006/relationships/image" Target="media/image537.png"/><Relationship Id="rId550" Type="http://schemas.openxmlformats.org/officeDocument/2006/relationships/image" Target="media/image538.png"/><Relationship Id="rId551" Type="http://schemas.openxmlformats.org/officeDocument/2006/relationships/image" Target="media/image539.png"/><Relationship Id="rId552" Type="http://schemas.openxmlformats.org/officeDocument/2006/relationships/image" Target="media/image540.png"/><Relationship Id="rId553" Type="http://schemas.openxmlformats.org/officeDocument/2006/relationships/image" Target="media/image541.png"/><Relationship Id="rId554" Type="http://schemas.openxmlformats.org/officeDocument/2006/relationships/image" Target="media/image542.png"/><Relationship Id="rId555" Type="http://schemas.openxmlformats.org/officeDocument/2006/relationships/image" Target="media/image543.png"/><Relationship Id="rId556" Type="http://schemas.openxmlformats.org/officeDocument/2006/relationships/image" Target="media/image544.png"/><Relationship Id="rId557" Type="http://schemas.openxmlformats.org/officeDocument/2006/relationships/image" Target="media/image545.png"/><Relationship Id="rId558" Type="http://schemas.openxmlformats.org/officeDocument/2006/relationships/image" Target="media/image546.png"/><Relationship Id="rId559" Type="http://schemas.openxmlformats.org/officeDocument/2006/relationships/image" Target="media/image547.png"/><Relationship Id="rId560" Type="http://schemas.openxmlformats.org/officeDocument/2006/relationships/image" Target="media/image548.png"/><Relationship Id="rId561" Type="http://schemas.openxmlformats.org/officeDocument/2006/relationships/image" Target="media/image549.png"/><Relationship Id="rId562" Type="http://schemas.openxmlformats.org/officeDocument/2006/relationships/image" Target="media/image550.png"/><Relationship Id="rId563" Type="http://schemas.openxmlformats.org/officeDocument/2006/relationships/image" Target="media/image551.png"/><Relationship Id="rId564" Type="http://schemas.openxmlformats.org/officeDocument/2006/relationships/image" Target="media/image552.png"/><Relationship Id="rId565" Type="http://schemas.openxmlformats.org/officeDocument/2006/relationships/image" Target="media/image553.png"/><Relationship Id="rId566" Type="http://schemas.openxmlformats.org/officeDocument/2006/relationships/image" Target="media/image554.png"/><Relationship Id="rId567" Type="http://schemas.openxmlformats.org/officeDocument/2006/relationships/image" Target="media/image555.png"/><Relationship Id="rId568" Type="http://schemas.openxmlformats.org/officeDocument/2006/relationships/image" Target="media/image556.png"/><Relationship Id="rId569" Type="http://schemas.openxmlformats.org/officeDocument/2006/relationships/image" Target="media/image557.png"/><Relationship Id="rId570" Type="http://schemas.openxmlformats.org/officeDocument/2006/relationships/image" Target="media/image558.png"/><Relationship Id="rId571" Type="http://schemas.openxmlformats.org/officeDocument/2006/relationships/image" Target="media/image559.png"/><Relationship Id="rId572" Type="http://schemas.openxmlformats.org/officeDocument/2006/relationships/image" Target="media/image560.png"/><Relationship Id="rId573" Type="http://schemas.openxmlformats.org/officeDocument/2006/relationships/image" Target="media/image561.png"/><Relationship Id="rId574" Type="http://schemas.openxmlformats.org/officeDocument/2006/relationships/image" Target="media/image562.png"/><Relationship Id="rId575" Type="http://schemas.openxmlformats.org/officeDocument/2006/relationships/image" Target="media/image563.png"/><Relationship Id="rId576" Type="http://schemas.openxmlformats.org/officeDocument/2006/relationships/image" Target="media/image564.png"/><Relationship Id="rId577" Type="http://schemas.openxmlformats.org/officeDocument/2006/relationships/image" Target="media/image565.png"/><Relationship Id="rId578" Type="http://schemas.openxmlformats.org/officeDocument/2006/relationships/image" Target="media/image566.png"/><Relationship Id="rId579" Type="http://schemas.openxmlformats.org/officeDocument/2006/relationships/image" Target="media/image567.png"/><Relationship Id="rId580" Type="http://schemas.openxmlformats.org/officeDocument/2006/relationships/image" Target="media/image568.png"/><Relationship Id="rId581" Type="http://schemas.openxmlformats.org/officeDocument/2006/relationships/image" Target="media/image569.png"/><Relationship Id="rId582" Type="http://schemas.openxmlformats.org/officeDocument/2006/relationships/image" Target="media/image570.png"/><Relationship Id="rId583" Type="http://schemas.openxmlformats.org/officeDocument/2006/relationships/image" Target="media/image571.png"/><Relationship Id="rId584" Type="http://schemas.openxmlformats.org/officeDocument/2006/relationships/image" Target="media/image572.png"/><Relationship Id="rId585" Type="http://schemas.openxmlformats.org/officeDocument/2006/relationships/image" Target="media/image573.png"/><Relationship Id="rId586" Type="http://schemas.openxmlformats.org/officeDocument/2006/relationships/image" Target="media/image574.png"/><Relationship Id="rId587" Type="http://schemas.openxmlformats.org/officeDocument/2006/relationships/image" Target="media/image575.png"/><Relationship Id="rId588" Type="http://schemas.openxmlformats.org/officeDocument/2006/relationships/image" Target="media/image576.png"/><Relationship Id="rId589" Type="http://schemas.openxmlformats.org/officeDocument/2006/relationships/image" Target="media/image577.png"/><Relationship Id="rId590" Type="http://schemas.openxmlformats.org/officeDocument/2006/relationships/image" Target="media/image578.png"/><Relationship Id="rId591" Type="http://schemas.openxmlformats.org/officeDocument/2006/relationships/image" Target="media/image579.png"/><Relationship Id="rId592" Type="http://schemas.openxmlformats.org/officeDocument/2006/relationships/image" Target="media/image580.png"/><Relationship Id="rId593" Type="http://schemas.openxmlformats.org/officeDocument/2006/relationships/image" Target="media/image581.png"/><Relationship Id="rId594" Type="http://schemas.openxmlformats.org/officeDocument/2006/relationships/image" Target="media/image582.png"/><Relationship Id="rId595" Type="http://schemas.openxmlformats.org/officeDocument/2006/relationships/image" Target="media/image583.png"/><Relationship Id="rId596" Type="http://schemas.openxmlformats.org/officeDocument/2006/relationships/image" Target="media/image584.png"/><Relationship Id="rId597" Type="http://schemas.openxmlformats.org/officeDocument/2006/relationships/image" Target="media/image585.png"/><Relationship Id="rId598" Type="http://schemas.openxmlformats.org/officeDocument/2006/relationships/image" Target="media/image586.png"/><Relationship Id="rId599" Type="http://schemas.openxmlformats.org/officeDocument/2006/relationships/image" Target="media/image587.png"/><Relationship Id="rId600" Type="http://schemas.openxmlformats.org/officeDocument/2006/relationships/image" Target="media/image588.png"/><Relationship Id="rId601" Type="http://schemas.openxmlformats.org/officeDocument/2006/relationships/image" Target="media/image589.png"/><Relationship Id="rId602" Type="http://schemas.openxmlformats.org/officeDocument/2006/relationships/image" Target="media/image590.png"/><Relationship Id="rId603" Type="http://schemas.openxmlformats.org/officeDocument/2006/relationships/image" Target="media/image591.png"/><Relationship Id="rId604" Type="http://schemas.openxmlformats.org/officeDocument/2006/relationships/image" Target="media/image592.png"/><Relationship Id="rId605" Type="http://schemas.openxmlformats.org/officeDocument/2006/relationships/image" Target="media/image593.png"/><Relationship Id="rId606" Type="http://schemas.openxmlformats.org/officeDocument/2006/relationships/image" Target="media/image594.png"/><Relationship Id="rId607" Type="http://schemas.openxmlformats.org/officeDocument/2006/relationships/image" Target="media/image595.png"/><Relationship Id="rId608" Type="http://schemas.openxmlformats.org/officeDocument/2006/relationships/image" Target="media/image596.png"/><Relationship Id="rId609" Type="http://schemas.openxmlformats.org/officeDocument/2006/relationships/image" Target="media/image597.png"/><Relationship Id="rId610" Type="http://schemas.openxmlformats.org/officeDocument/2006/relationships/image" Target="media/image598.png"/><Relationship Id="rId611" Type="http://schemas.openxmlformats.org/officeDocument/2006/relationships/image" Target="media/image599.png"/><Relationship Id="rId612" Type="http://schemas.openxmlformats.org/officeDocument/2006/relationships/image" Target="media/image600.png"/><Relationship Id="rId613" Type="http://schemas.openxmlformats.org/officeDocument/2006/relationships/image" Target="media/image601.png"/><Relationship Id="rId614" Type="http://schemas.openxmlformats.org/officeDocument/2006/relationships/image" Target="media/image602.png"/><Relationship Id="rId615" Type="http://schemas.openxmlformats.org/officeDocument/2006/relationships/image" Target="media/image603.png"/><Relationship Id="rId616" Type="http://schemas.openxmlformats.org/officeDocument/2006/relationships/image" Target="media/image604.png"/><Relationship Id="rId6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e-Bug educational resource: EYS and KS1 full pack</dc:title>
  <dcterms:created xsi:type="dcterms:W3CDTF">2024-06-21T10:30:58Z</dcterms:created>
  <dcterms:modified xsi:type="dcterms:W3CDTF">2024-06-21T10:30:58Z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LastSaved">
    <vt:filetime>2024-06-21T00:00:00Z</vt:filetime>
  </property>
</Properties>
</file>